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3A6CB7" w:rsidP="003A6CB7" w14:paraId="786CF78F" w14:textId="77777777">
      <w:pPr>
        <w:spacing w:after="120"/>
        <w:contextualSpacing/>
        <w:jc w:val="right"/>
        <w:rPr>
          <w:szCs w:val="22"/>
        </w:rPr>
      </w:pPr>
    </w:p>
    <w:p w:rsidR="00BA3BA8" w:rsidRPr="003A6CB7" w:rsidP="003A6CB7" w14:paraId="587EB532" w14:textId="636941A8">
      <w:pPr>
        <w:spacing w:after="120"/>
        <w:contextualSpacing/>
        <w:jc w:val="right"/>
        <w:rPr>
          <w:b/>
          <w:szCs w:val="22"/>
        </w:rPr>
      </w:pPr>
      <w:r w:rsidRPr="003A6CB7">
        <w:rPr>
          <w:b/>
          <w:szCs w:val="22"/>
        </w:rPr>
        <w:t>DA 26-</w:t>
      </w:r>
      <w:r w:rsidR="00504608">
        <w:rPr>
          <w:b/>
          <w:szCs w:val="22"/>
        </w:rPr>
        <w:t>371</w:t>
      </w:r>
    </w:p>
    <w:p w:rsidR="00BA3BA8" w:rsidRPr="003A6CB7" w:rsidP="003A6CB7" w14:paraId="0FFA17BC" w14:textId="4BB2B6AE">
      <w:pPr>
        <w:spacing w:after="120"/>
        <w:contextualSpacing/>
        <w:jc w:val="right"/>
        <w:rPr>
          <w:b/>
          <w:szCs w:val="22"/>
        </w:rPr>
      </w:pPr>
      <w:r w:rsidRPr="003A6CB7">
        <w:rPr>
          <w:b/>
          <w:szCs w:val="22"/>
        </w:rPr>
        <w:t xml:space="preserve">Released:  </w:t>
      </w:r>
      <w:r w:rsidRPr="003A6CB7" w:rsidR="00365088">
        <w:rPr>
          <w:b/>
          <w:szCs w:val="22"/>
        </w:rPr>
        <w:t xml:space="preserve">April </w:t>
      </w:r>
      <w:r w:rsidR="000E00F8">
        <w:rPr>
          <w:b/>
          <w:szCs w:val="22"/>
        </w:rPr>
        <w:t>15</w:t>
      </w:r>
      <w:r w:rsidRPr="003A6CB7" w:rsidR="00C46062">
        <w:rPr>
          <w:b/>
          <w:szCs w:val="22"/>
        </w:rPr>
        <w:t>, 2026</w:t>
      </w:r>
    </w:p>
    <w:p w:rsidR="00BA3BA8" w:rsidRPr="003A6CB7" w:rsidP="003A6CB7" w14:paraId="086D2F3D" w14:textId="77777777">
      <w:pPr>
        <w:spacing w:after="120"/>
        <w:contextualSpacing/>
        <w:rPr>
          <w:szCs w:val="22"/>
        </w:rPr>
      </w:pPr>
    </w:p>
    <w:p w:rsidR="00C46062" w:rsidRPr="003A6CB7" w:rsidP="003A6CB7" w14:paraId="5A503FC9" w14:textId="16B45007">
      <w:pPr>
        <w:tabs>
          <w:tab w:val="center" w:pos="5184"/>
        </w:tabs>
        <w:spacing w:after="120"/>
        <w:contextualSpacing/>
        <w:jc w:val="center"/>
        <w:rPr>
          <w:b/>
          <w:caps/>
          <w:szCs w:val="22"/>
        </w:rPr>
      </w:pPr>
      <w:bookmarkStart w:id="0" w:name="OLE_LINK1"/>
      <w:bookmarkStart w:id="1" w:name="OLE_LINK2"/>
      <w:r w:rsidRPr="003A6CB7">
        <w:rPr>
          <w:b/>
          <w:caps/>
          <w:szCs w:val="22"/>
        </w:rPr>
        <w:t>The Federal Communications Commission Announces the EXPANsion</w:t>
      </w:r>
      <w:r w:rsidRPr="003A6CB7" w:rsidR="006C64D8">
        <w:rPr>
          <w:b/>
          <w:caps/>
          <w:szCs w:val="22"/>
        </w:rPr>
        <w:t xml:space="preserve"> of the</w:t>
      </w:r>
      <w:r w:rsidRPr="003A6CB7">
        <w:rPr>
          <w:b/>
          <w:caps/>
          <w:szCs w:val="22"/>
        </w:rPr>
        <w:t xml:space="preserve"> Disaster information Reporting System </w:t>
      </w:r>
      <w:bookmarkEnd w:id="0"/>
      <w:bookmarkEnd w:id="1"/>
      <w:r w:rsidRPr="003A6CB7" w:rsidR="008C2A26">
        <w:rPr>
          <w:b/>
          <w:caps/>
          <w:szCs w:val="22"/>
        </w:rPr>
        <w:t>A</w:t>
      </w:r>
      <w:r w:rsidRPr="003A6CB7">
        <w:rPr>
          <w:b/>
          <w:caps/>
          <w:szCs w:val="22"/>
        </w:rPr>
        <w:t xml:space="preserve">nd </w:t>
      </w:r>
      <w:r w:rsidRPr="003A6CB7" w:rsidR="00534D6B">
        <w:rPr>
          <w:b/>
          <w:caps/>
          <w:szCs w:val="22"/>
        </w:rPr>
        <w:t xml:space="preserve">THE </w:t>
      </w:r>
      <w:r w:rsidRPr="003A6CB7">
        <w:rPr>
          <w:b/>
          <w:caps/>
          <w:szCs w:val="22"/>
        </w:rPr>
        <w:t xml:space="preserve">Mandatory Disaster </w:t>
      </w:r>
      <w:r w:rsidRPr="003A6CB7" w:rsidR="005301BF">
        <w:rPr>
          <w:b/>
          <w:caps/>
          <w:szCs w:val="22"/>
        </w:rPr>
        <w:t xml:space="preserve">Response intitiative </w:t>
      </w:r>
      <w:r w:rsidRPr="003A6CB7" w:rsidR="00D74AEE">
        <w:rPr>
          <w:b/>
          <w:caps/>
          <w:szCs w:val="22"/>
        </w:rPr>
        <w:t xml:space="preserve">IN </w:t>
      </w:r>
      <w:r w:rsidRPr="003A6CB7">
        <w:rPr>
          <w:b/>
          <w:caps/>
          <w:szCs w:val="22"/>
        </w:rPr>
        <w:t xml:space="preserve">Response </w:t>
      </w:r>
      <w:r w:rsidRPr="003A6CB7" w:rsidR="00D74AEE">
        <w:rPr>
          <w:b/>
          <w:caps/>
          <w:szCs w:val="22"/>
        </w:rPr>
        <w:t>to super typhoon sinlaku</w:t>
      </w:r>
    </w:p>
    <w:p w:rsidR="00BA3BA8" w:rsidRPr="003A6CB7" w:rsidP="003A6CB7" w14:paraId="432565AC" w14:textId="77777777">
      <w:pPr>
        <w:spacing w:after="120"/>
        <w:contextualSpacing/>
        <w:rPr>
          <w:szCs w:val="22"/>
        </w:rPr>
      </w:pPr>
      <w:bookmarkStart w:id="2" w:name="TOChere"/>
    </w:p>
    <w:p w:rsidR="00DC2E1E" w:rsidRPr="003A6CB7" w:rsidP="007D1533" w14:paraId="2BC4E81D" w14:textId="71C534BA">
      <w:pPr>
        <w:spacing w:after="120"/>
        <w:ind w:firstLine="720"/>
        <w:contextualSpacing/>
        <w:rPr>
          <w:szCs w:val="22"/>
        </w:rPr>
      </w:pPr>
      <w:r w:rsidRPr="003A6CB7">
        <w:rPr>
          <w:szCs w:val="22"/>
        </w:rPr>
        <w:t xml:space="preserve">The </w:t>
      </w:r>
      <w:r w:rsidRPr="003A6CB7" w:rsidR="00F35091">
        <w:rPr>
          <w:szCs w:val="22"/>
        </w:rPr>
        <w:t xml:space="preserve">Public Safety and Homeland Security </w:t>
      </w:r>
      <w:r w:rsidRPr="003A6CB7" w:rsidR="00604505">
        <w:rPr>
          <w:szCs w:val="22"/>
        </w:rPr>
        <w:t xml:space="preserve">Bureau (PSHSB) of the </w:t>
      </w:r>
      <w:r w:rsidRPr="003A6CB7">
        <w:rPr>
          <w:szCs w:val="22"/>
        </w:rPr>
        <w:t xml:space="preserve">Federal Communications Commission (Commission) is expanding its disaster data collection to include </w:t>
      </w:r>
      <w:r w:rsidRPr="003A6CB7" w:rsidR="008D2C2E">
        <w:rPr>
          <w:szCs w:val="22"/>
        </w:rPr>
        <w:t xml:space="preserve">the </w:t>
      </w:r>
      <w:r w:rsidRPr="003A6CB7" w:rsidR="000967FF">
        <w:rPr>
          <w:szCs w:val="22"/>
        </w:rPr>
        <w:t xml:space="preserve">U.S. </w:t>
      </w:r>
      <w:r w:rsidRPr="003A6CB7" w:rsidR="008D2C2E">
        <w:rPr>
          <w:szCs w:val="22"/>
        </w:rPr>
        <w:t xml:space="preserve">Territory of Guam </w:t>
      </w:r>
      <w:r w:rsidRPr="003A6CB7" w:rsidR="00365088">
        <w:rPr>
          <w:szCs w:val="22"/>
        </w:rPr>
        <w:t xml:space="preserve">(Guam) </w:t>
      </w:r>
      <w:r w:rsidRPr="003A6CB7" w:rsidR="001D5F2A">
        <w:rPr>
          <w:szCs w:val="22"/>
        </w:rPr>
        <w:t xml:space="preserve">in its </w:t>
      </w:r>
      <w:r w:rsidRPr="003A6CB7" w:rsidR="00365088">
        <w:rPr>
          <w:szCs w:val="22"/>
        </w:rPr>
        <w:t>entirety</w:t>
      </w:r>
      <w:r w:rsidRPr="003A6CB7" w:rsidR="001D5F2A">
        <w:rPr>
          <w:szCs w:val="22"/>
        </w:rPr>
        <w:t>.</w:t>
      </w:r>
    </w:p>
    <w:p w:rsidR="00BD21AF" w:rsidRPr="003A6CB7" w:rsidP="007D1533" w14:paraId="7A702F3C" w14:textId="77777777">
      <w:pPr>
        <w:spacing w:after="120"/>
        <w:contextualSpacing/>
        <w:rPr>
          <w:szCs w:val="22"/>
        </w:rPr>
      </w:pPr>
    </w:p>
    <w:p w:rsidR="00EB3150" w:rsidRPr="003A6CB7" w:rsidP="007D1533" w14:paraId="7FE9E0BF" w14:textId="7EB63243">
      <w:pPr>
        <w:spacing w:after="120"/>
        <w:ind w:firstLine="720"/>
        <w:contextualSpacing/>
        <w:rPr>
          <w:szCs w:val="22"/>
        </w:rPr>
      </w:pPr>
      <w:r w:rsidRPr="003A6CB7">
        <w:rPr>
          <w:szCs w:val="22"/>
        </w:rPr>
        <w:t xml:space="preserve">On </w:t>
      </w:r>
      <w:r w:rsidRPr="003A6CB7" w:rsidR="00365088">
        <w:rPr>
          <w:szCs w:val="22"/>
        </w:rPr>
        <w:t>April 13</w:t>
      </w:r>
      <w:r w:rsidRPr="003A6CB7">
        <w:rPr>
          <w:szCs w:val="22"/>
        </w:rPr>
        <w:t>, 2026, PSHSB</w:t>
      </w:r>
      <w:r w:rsidRPr="003A6CB7" w:rsidR="002C0E39">
        <w:rPr>
          <w:szCs w:val="22"/>
        </w:rPr>
        <w:t xml:space="preserve">, in coordination with </w:t>
      </w:r>
      <w:r w:rsidRPr="003A6CB7" w:rsidR="001413C0">
        <w:rPr>
          <w:szCs w:val="22"/>
        </w:rPr>
        <w:t>the Federal Emergency Management Agency (FEMA),</w:t>
      </w:r>
      <w:r w:rsidRPr="003A6CB7" w:rsidR="003B41EE">
        <w:rPr>
          <w:szCs w:val="22"/>
        </w:rPr>
        <w:t xml:space="preserve"> announced the activation</w:t>
      </w:r>
      <w:r w:rsidRPr="003A6CB7">
        <w:rPr>
          <w:szCs w:val="22"/>
        </w:rPr>
        <w:t xml:space="preserve"> </w:t>
      </w:r>
      <w:r w:rsidRPr="003A6CB7" w:rsidR="00C72779">
        <w:rPr>
          <w:szCs w:val="22"/>
        </w:rPr>
        <w:t>of</w:t>
      </w:r>
      <w:r w:rsidRPr="003A6CB7">
        <w:rPr>
          <w:szCs w:val="22"/>
        </w:rPr>
        <w:t xml:space="preserve"> the Disaster Information Reporting System (DIRS) and the Mandatory Disaster Response Initiative (MDRI) </w:t>
      </w:r>
      <w:r w:rsidRPr="003A6CB7" w:rsidR="00CC50F5">
        <w:rPr>
          <w:szCs w:val="22"/>
        </w:rPr>
        <w:t xml:space="preserve">in </w:t>
      </w:r>
      <w:r w:rsidRPr="003A6CB7" w:rsidR="00193AD9">
        <w:rPr>
          <w:szCs w:val="22"/>
        </w:rPr>
        <w:t>the Commonwealth of the Northern Mariana Islands</w:t>
      </w:r>
      <w:r w:rsidRPr="003A6CB7" w:rsidR="00A34316">
        <w:rPr>
          <w:szCs w:val="22"/>
        </w:rPr>
        <w:t xml:space="preserve"> </w:t>
      </w:r>
      <w:r w:rsidRPr="003A6CB7" w:rsidR="00173CFF">
        <w:rPr>
          <w:szCs w:val="22"/>
        </w:rPr>
        <w:t>that w</w:t>
      </w:r>
      <w:r w:rsidRPr="003A6CB7" w:rsidR="00472D65">
        <w:rPr>
          <w:szCs w:val="22"/>
        </w:rPr>
        <w:t>as</w:t>
      </w:r>
      <w:r w:rsidRPr="003A6CB7" w:rsidR="00173CFF">
        <w:rPr>
          <w:szCs w:val="22"/>
        </w:rPr>
        <w:t xml:space="preserve"> </w:t>
      </w:r>
      <w:r w:rsidRPr="003A6CB7" w:rsidR="00A34316">
        <w:rPr>
          <w:szCs w:val="22"/>
        </w:rPr>
        <w:t>impacted by</w:t>
      </w:r>
      <w:r w:rsidRPr="003A6CB7">
        <w:rPr>
          <w:szCs w:val="22"/>
        </w:rPr>
        <w:t xml:space="preserve"> </w:t>
      </w:r>
      <w:r w:rsidRPr="003A6CB7" w:rsidR="00AA314D">
        <w:rPr>
          <w:szCs w:val="22"/>
        </w:rPr>
        <w:t>Super Typhoon Sinlaku</w:t>
      </w:r>
      <w:r w:rsidRPr="003A6CB7">
        <w:rPr>
          <w:szCs w:val="22"/>
        </w:rPr>
        <w:t>.</w:t>
      </w:r>
      <w:r>
        <w:rPr>
          <w:rStyle w:val="FootnoteReference"/>
          <w:szCs w:val="22"/>
        </w:rPr>
        <w:footnoteReference w:id="3"/>
      </w:r>
      <w:r w:rsidRPr="003A6CB7">
        <w:rPr>
          <w:b/>
          <w:bCs/>
          <w:szCs w:val="22"/>
        </w:rPr>
        <w:t xml:space="preserve">  </w:t>
      </w:r>
      <w:r w:rsidRPr="003A6CB7">
        <w:rPr>
          <w:szCs w:val="22"/>
        </w:rPr>
        <w:t>With this Public Notice, PSHSB expands</w:t>
      </w:r>
      <w:r w:rsidRPr="003A6CB7">
        <w:rPr>
          <w:b/>
          <w:bCs/>
          <w:szCs w:val="22"/>
        </w:rPr>
        <w:t xml:space="preserve"> </w:t>
      </w:r>
      <w:r w:rsidRPr="003A6CB7">
        <w:rPr>
          <w:szCs w:val="22"/>
        </w:rPr>
        <w:t xml:space="preserve">the activation </w:t>
      </w:r>
      <w:r w:rsidR="00F22328">
        <w:rPr>
          <w:szCs w:val="22"/>
        </w:rPr>
        <w:t xml:space="preserve">area </w:t>
      </w:r>
      <w:r w:rsidRPr="003A6CB7">
        <w:rPr>
          <w:szCs w:val="22"/>
        </w:rPr>
        <w:t xml:space="preserve">of </w:t>
      </w:r>
      <w:r w:rsidRPr="003A6CB7" w:rsidR="002D30E3">
        <w:rPr>
          <w:szCs w:val="22"/>
        </w:rPr>
        <w:t xml:space="preserve">the </w:t>
      </w:r>
      <w:r w:rsidRPr="003A6CB7">
        <w:rPr>
          <w:szCs w:val="22"/>
        </w:rPr>
        <w:t xml:space="preserve">DIRS </w:t>
      </w:r>
      <w:r w:rsidRPr="003A6CB7" w:rsidR="008D1882">
        <w:rPr>
          <w:szCs w:val="22"/>
        </w:rPr>
        <w:t xml:space="preserve">and the MDRI </w:t>
      </w:r>
      <w:r w:rsidRPr="003A6CB7" w:rsidR="002D30E3">
        <w:rPr>
          <w:szCs w:val="22"/>
        </w:rPr>
        <w:t>for</w:t>
      </w:r>
      <w:r w:rsidRPr="003A6CB7">
        <w:rPr>
          <w:szCs w:val="22"/>
        </w:rPr>
        <w:t xml:space="preserve"> </w:t>
      </w:r>
      <w:r w:rsidRPr="003A6CB7" w:rsidR="000553D4">
        <w:rPr>
          <w:szCs w:val="22"/>
        </w:rPr>
        <w:t>Guam</w:t>
      </w:r>
      <w:r w:rsidRPr="003A6CB7">
        <w:rPr>
          <w:szCs w:val="22"/>
        </w:rPr>
        <w:t xml:space="preserve"> in response to </w:t>
      </w:r>
      <w:r w:rsidRPr="003A6CB7" w:rsidR="00240178">
        <w:rPr>
          <w:szCs w:val="22"/>
        </w:rPr>
        <w:t>Super Typhoon Sinlaku</w:t>
      </w:r>
      <w:r w:rsidRPr="003A6CB7">
        <w:rPr>
          <w:szCs w:val="22"/>
        </w:rPr>
        <w:t>.</w:t>
      </w:r>
    </w:p>
    <w:p w:rsidR="00BD21AF" w:rsidRPr="003A6CB7" w:rsidP="007D1533" w14:paraId="3960F760" w14:textId="77777777">
      <w:pPr>
        <w:spacing w:after="120"/>
        <w:contextualSpacing/>
        <w:rPr>
          <w:szCs w:val="22"/>
        </w:rPr>
      </w:pPr>
    </w:p>
    <w:p w:rsidR="00C46062" w:rsidRPr="003A6CB7" w:rsidP="007D1533" w14:paraId="0E43662A" w14:textId="552A15B5">
      <w:pPr>
        <w:spacing w:after="120"/>
        <w:ind w:firstLine="623"/>
        <w:contextualSpacing/>
        <w:rPr>
          <w:szCs w:val="22"/>
        </w:rPr>
      </w:pPr>
      <w:r w:rsidRPr="003A6CB7">
        <w:rPr>
          <w:szCs w:val="22"/>
        </w:rPr>
        <w:t>DIRS is a web-based system that communications providers, including wireless, wireline, broadcast, cable, and interconnected Voice over Internet Protocol (VoIP) providers use to report communications infrastructure status and situational awareness information during times of crisis.</w:t>
      </w:r>
    </w:p>
    <w:p w:rsidR="00BD21AF" w:rsidRPr="003A6CB7" w:rsidP="007D1533" w14:paraId="689AB9DF" w14:textId="77777777">
      <w:pPr>
        <w:spacing w:after="120"/>
        <w:contextualSpacing/>
        <w:rPr>
          <w:szCs w:val="22"/>
        </w:rPr>
      </w:pPr>
    </w:p>
    <w:p w:rsidR="00C46062" w:rsidRPr="003A6CB7" w:rsidP="007D1533" w14:paraId="4AB30D42" w14:textId="3613641A">
      <w:pPr>
        <w:spacing w:after="120"/>
        <w:ind w:firstLine="720"/>
        <w:contextualSpacing/>
        <w:rPr>
          <w:szCs w:val="22"/>
        </w:rPr>
      </w:pPr>
      <w:r w:rsidRPr="003A6CB7">
        <w:rPr>
          <w:szCs w:val="22"/>
        </w:rPr>
        <w:t xml:space="preserve">PSHSB </w:t>
      </w:r>
      <w:r w:rsidRPr="003A6CB7" w:rsidR="00B12DB7">
        <w:rPr>
          <w:szCs w:val="22"/>
        </w:rPr>
        <w:t xml:space="preserve">requests communications providers that provide service to any areas listed below expeditiously submit and update information through DIRS regarding, </w:t>
      </w:r>
      <w:r w:rsidRPr="003A6CB7" w:rsidR="00B12DB7">
        <w:rPr>
          <w:i/>
          <w:szCs w:val="22"/>
        </w:rPr>
        <w:t>inter alia</w:t>
      </w:r>
      <w:r w:rsidRPr="003A6CB7" w:rsidR="00B12DB7">
        <w:rPr>
          <w:szCs w:val="22"/>
        </w:rPr>
        <w:t>, the status of their communications equipment, restoration efforts, and power (</w:t>
      </w:r>
      <w:r w:rsidRPr="003A6CB7" w:rsidR="00B12DB7">
        <w:rPr>
          <w:i/>
          <w:szCs w:val="22"/>
        </w:rPr>
        <w:t>i.e.</w:t>
      </w:r>
      <w:r w:rsidRPr="003A6CB7" w:rsidR="00B12DB7">
        <w:rPr>
          <w:szCs w:val="22"/>
        </w:rPr>
        <w:t xml:space="preserve">, whether they are using commercial power or back-up power).  Communications providers can accomplish this by accessing DIRS at </w:t>
      </w:r>
      <w:hyperlink r:id="rId6" w:history="1">
        <w:r w:rsidRPr="003A6CB7">
          <w:rPr>
            <w:rStyle w:val="Hyperlink"/>
            <w:szCs w:val="22"/>
          </w:rPr>
          <w:t>https://www.dirs.fcc.gov</w:t>
        </w:r>
      </w:hyperlink>
      <w:r w:rsidRPr="003A6CB7" w:rsidR="00B12DB7">
        <w:rPr>
          <w:szCs w:val="22"/>
        </w:rPr>
        <w:t xml:space="preserve">.  </w:t>
      </w:r>
      <w:r w:rsidRPr="003A6CB7" w:rsidR="005902AE">
        <w:rPr>
          <w:szCs w:val="22"/>
        </w:rPr>
        <w:t xml:space="preserve">Providers that have not previously done so will be asked to first provide contact information and obtain a User ID when they access DIRS.  There is a link on the login page that will allow </w:t>
      </w:r>
      <w:r w:rsidRPr="003A6CB7" w:rsidR="0053223E">
        <w:rPr>
          <w:szCs w:val="22"/>
        </w:rPr>
        <w:t xml:space="preserve">a </w:t>
      </w:r>
      <w:r w:rsidRPr="003A6CB7" w:rsidR="00C62C07">
        <w:rPr>
          <w:szCs w:val="22"/>
        </w:rPr>
        <w:t xml:space="preserve">new </w:t>
      </w:r>
      <w:r w:rsidRPr="003A6CB7" w:rsidR="00A95223">
        <w:rPr>
          <w:szCs w:val="22"/>
        </w:rPr>
        <w:t>us</w:t>
      </w:r>
      <w:r w:rsidRPr="003A6CB7" w:rsidR="00C62C07">
        <w:rPr>
          <w:szCs w:val="22"/>
        </w:rPr>
        <w:t>er</w:t>
      </w:r>
      <w:r w:rsidRPr="003A6CB7" w:rsidR="005902AE">
        <w:rPr>
          <w:szCs w:val="22"/>
        </w:rPr>
        <w:t xml:space="preserve"> to obtain </w:t>
      </w:r>
      <w:r w:rsidRPr="003A6CB7" w:rsidR="0053223E">
        <w:rPr>
          <w:szCs w:val="22"/>
        </w:rPr>
        <w:t>a</w:t>
      </w:r>
      <w:r w:rsidRPr="003A6CB7" w:rsidR="005902AE">
        <w:rPr>
          <w:szCs w:val="22"/>
        </w:rPr>
        <w:t xml:space="preserve"> User ID and </w:t>
      </w:r>
      <w:r w:rsidRPr="003A6CB7" w:rsidR="0053223E">
        <w:rPr>
          <w:szCs w:val="22"/>
        </w:rPr>
        <w:t xml:space="preserve">a </w:t>
      </w:r>
      <w:r w:rsidRPr="003A6CB7" w:rsidR="005902AE">
        <w:rPr>
          <w:szCs w:val="22"/>
        </w:rPr>
        <w:t xml:space="preserve">password.  If a user does not remember their password, they should use the forgotten password link on the login page.  If a user has any problems accessing DIRS, please </w:t>
      </w:r>
      <w:r w:rsidRPr="003A6CB7" w:rsidR="00D07F55">
        <w:rPr>
          <w:szCs w:val="22"/>
        </w:rPr>
        <w:t xml:space="preserve">reach out to </w:t>
      </w:r>
      <w:r w:rsidRPr="003A6CB7" w:rsidR="005902AE">
        <w:rPr>
          <w:szCs w:val="22"/>
        </w:rPr>
        <w:t xml:space="preserve">any of the </w:t>
      </w:r>
      <w:r w:rsidRPr="003A6CB7" w:rsidR="004F535F">
        <w:rPr>
          <w:szCs w:val="22"/>
        </w:rPr>
        <w:t xml:space="preserve">contact </w:t>
      </w:r>
      <w:r w:rsidRPr="003A6CB7" w:rsidR="005902AE">
        <w:rPr>
          <w:szCs w:val="22"/>
        </w:rPr>
        <w:t>numbers listed below</w:t>
      </w:r>
      <w:r w:rsidRPr="003A6CB7" w:rsidR="00B12DB7">
        <w:rPr>
          <w:szCs w:val="22"/>
        </w:rPr>
        <w:t>.</w:t>
      </w:r>
    </w:p>
    <w:p w:rsidR="00BD21AF" w:rsidRPr="003A6CB7" w:rsidP="007D1533" w14:paraId="3D18C6E0" w14:textId="77777777">
      <w:pPr>
        <w:spacing w:after="120"/>
        <w:contextualSpacing/>
        <w:rPr>
          <w:szCs w:val="22"/>
        </w:rPr>
      </w:pPr>
    </w:p>
    <w:p w:rsidR="00C46062" w:rsidRPr="003A6CB7" w:rsidP="007D1533" w14:paraId="52107910" w14:textId="7130BDCA">
      <w:pPr>
        <w:spacing w:after="120"/>
        <w:ind w:firstLine="720"/>
        <w:contextualSpacing/>
        <w:rPr>
          <w:szCs w:val="22"/>
        </w:rPr>
      </w:pPr>
      <w:r w:rsidRPr="003A6CB7">
        <w:rPr>
          <w:szCs w:val="22"/>
        </w:rPr>
        <w:t xml:space="preserve">In DIRS, this activation </w:t>
      </w:r>
      <w:r w:rsidRPr="003A6CB7" w:rsidR="00DA13A2">
        <w:rPr>
          <w:szCs w:val="22"/>
        </w:rPr>
        <w:t>has</w:t>
      </w:r>
      <w:r w:rsidRPr="003A6CB7">
        <w:rPr>
          <w:szCs w:val="22"/>
        </w:rPr>
        <w:t xml:space="preserve"> the following name: </w:t>
      </w:r>
      <w:r w:rsidRPr="003A6CB7" w:rsidR="00DE4729">
        <w:rPr>
          <w:szCs w:val="22"/>
        </w:rPr>
        <w:t>SUPER TYPHOON SINLAKU</w:t>
      </w:r>
      <w:r w:rsidRPr="003A6CB7">
        <w:rPr>
          <w:szCs w:val="22"/>
        </w:rPr>
        <w:t xml:space="preserve">.  </w:t>
      </w:r>
      <w:r w:rsidRPr="003A6CB7">
        <w:rPr>
          <w:rFonts w:eastAsia="DengXian Light"/>
          <w:szCs w:val="22"/>
        </w:rPr>
        <w:t xml:space="preserve">DIRS </w:t>
      </w:r>
      <w:r w:rsidRPr="003A6CB7" w:rsidR="00D07F55">
        <w:rPr>
          <w:rFonts w:eastAsia="DengXian Light"/>
          <w:szCs w:val="22"/>
        </w:rPr>
        <w:t>R</w:t>
      </w:r>
      <w:r w:rsidRPr="003A6CB7">
        <w:rPr>
          <w:rFonts w:eastAsia="DengXian Light"/>
          <w:szCs w:val="22"/>
        </w:rPr>
        <w:t xml:space="preserve">eports are due </w:t>
      </w:r>
      <w:r w:rsidRPr="001565BC">
        <w:rPr>
          <w:rFonts w:eastAsia="DengXian Light"/>
          <w:szCs w:val="22"/>
        </w:rPr>
        <w:t xml:space="preserve">by </w:t>
      </w:r>
      <w:r w:rsidRPr="001565BC" w:rsidR="0008178A">
        <w:rPr>
          <w:b/>
        </w:rPr>
        <w:t>6:00 a.m. (EDT) / 8:00 p.m. (ChST)</w:t>
      </w:r>
      <w:r w:rsidRPr="001565BC" w:rsidR="0008178A">
        <w:rPr>
          <w:b/>
          <w:color w:val="FF0000"/>
        </w:rPr>
        <w:t xml:space="preserve"> </w:t>
      </w:r>
      <w:r w:rsidRPr="001565BC" w:rsidR="0008178A">
        <w:rPr>
          <w:b/>
        </w:rPr>
        <w:t xml:space="preserve">on </w:t>
      </w:r>
      <w:r w:rsidRPr="001565BC" w:rsidR="00A60189">
        <w:rPr>
          <w:b/>
        </w:rPr>
        <w:t>Thursday</w:t>
      </w:r>
      <w:r w:rsidRPr="001565BC" w:rsidR="0008178A">
        <w:rPr>
          <w:b/>
        </w:rPr>
        <w:t>, April 1</w:t>
      </w:r>
      <w:r w:rsidRPr="001565BC" w:rsidR="00274D33">
        <w:rPr>
          <w:b/>
        </w:rPr>
        <w:t>6</w:t>
      </w:r>
      <w:r w:rsidRPr="001565BC" w:rsidR="0008178A">
        <w:rPr>
          <w:b/>
        </w:rPr>
        <w:t>, 2026 and every day thereafter by 6:00 a.m. (EDT) / 8:00 p.m. (ChST)</w:t>
      </w:r>
      <w:r w:rsidRPr="001565BC" w:rsidR="0008178A">
        <w:rPr>
          <w:b/>
          <w:color w:val="FF0000"/>
        </w:rPr>
        <w:t xml:space="preserve"> </w:t>
      </w:r>
      <w:r w:rsidRPr="001565BC" w:rsidR="0008178A">
        <w:rPr>
          <w:b/>
        </w:rPr>
        <w:t>until DIRS is deactivated.</w:t>
      </w:r>
      <w:r w:rsidRPr="00474BAF" w:rsidR="0008178A">
        <w:rPr>
          <w:b/>
        </w:rPr>
        <w:t xml:space="preserve">  </w:t>
      </w:r>
      <w:r w:rsidRPr="003A6CB7">
        <w:rPr>
          <w:rFonts w:eastAsia="DengXian Light"/>
          <w:szCs w:val="22"/>
        </w:rPr>
        <w:t>Cable communications providers, wireless service providers, wireline communications providers, and interconnected VoIP providers are not required to make submissions in the Network Outage Reporting System (NORS) pertaining to any incidents that arise during the DIRS activation that are timely reported in DIRS.</w:t>
      </w:r>
      <w:r>
        <w:rPr>
          <w:rFonts w:eastAsia="DengXian Light"/>
          <w:szCs w:val="22"/>
          <w:vertAlign w:val="superscript"/>
        </w:rPr>
        <w:footnoteReference w:id="4"/>
      </w:r>
      <w:r w:rsidRPr="003A6CB7">
        <w:rPr>
          <w:rFonts w:eastAsia="DengXian Light"/>
          <w:szCs w:val="22"/>
        </w:rPr>
        <w:t xml:space="preserve">  To promote a comprehensive and effective disaster response, PSHSB encourages other communications providers to voluntarily report in DIRS using forms applicable to their infrastructure.</w:t>
      </w:r>
    </w:p>
    <w:p w:rsidR="00511CBD" w:rsidRPr="003A6CB7" w:rsidP="007D1533" w14:paraId="5B21DA54" w14:textId="77777777">
      <w:pPr>
        <w:spacing w:after="120"/>
        <w:contextualSpacing/>
        <w:rPr>
          <w:szCs w:val="22"/>
        </w:rPr>
      </w:pPr>
    </w:p>
    <w:p w:rsidR="00511CBD" w:rsidRPr="003A6CB7" w:rsidP="007D1533" w14:paraId="2F972424" w14:textId="47A3309E">
      <w:pPr>
        <w:spacing w:after="120"/>
        <w:contextualSpacing/>
        <w:rPr>
          <w:b/>
          <w:bCs/>
          <w:szCs w:val="22"/>
        </w:rPr>
      </w:pPr>
      <w:r w:rsidRPr="003A6CB7">
        <w:rPr>
          <w:b/>
          <w:bCs/>
          <w:szCs w:val="22"/>
        </w:rPr>
        <w:t>MDRI EXPANDED TO I</w:t>
      </w:r>
      <w:r w:rsidRPr="003A6CB7" w:rsidR="00F804EB">
        <w:rPr>
          <w:b/>
          <w:bCs/>
          <w:szCs w:val="22"/>
        </w:rPr>
        <w:t>N</w:t>
      </w:r>
      <w:r w:rsidRPr="003A6CB7">
        <w:rPr>
          <w:b/>
          <w:bCs/>
          <w:szCs w:val="22"/>
        </w:rPr>
        <w:t xml:space="preserve">CLUDE </w:t>
      </w:r>
      <w:r w:rsidRPr="003A6CB7" w:rsidR="0035429A">
        <w:rPr>
          <w:b/>
          <w:bCs/>
          <w:szCs w:val="22"/>
        </w:rPr>
        <w:t>GUAM</w:t>
      </w:r>
      <w:r w:rsidR="00882F43">
        <w:rPr>
          <w:b/>
          <w:bCs/>
          <w:szCs w:val="22"/>
        </w:rPr>
        <w:t>:</w:t>
      </w:r>
    </w:p>
    <w:p w:rsidR="00511CBD" w:rsidRPr="003A6CB7" w:rsidP="007D1533" w14:paraId="0BA40D19" w14:textId="77777777">
      <w:pPr>
        <w:spacing w:after="120"/>
        <w:contextualSpacing/>
        <w:rPr>
          <w:szCs w:val="22"/>
        </w:rPr>
      </w:pPr>
    </w:p>
    <w:p w:rsidR="00C46062" w:rsidRPr="003A6CB7" w:rsidP="007D1533" w14:paraId="6A873BC3" w14:textId="600DFF0A">
      <w:pPr>
        <w:spacing w:after="120"/>
        <w:ind w:firstLine="623"/>
        <w:contextualSpacing/>
        <w:rPr>
          <w:szCs w:val="22"/>
        </w:rPr>
      </w:pPr>
      <w:r w:rsidRPr="003A6CB7">
        <w:rPr>
          <w:szCs w:val="22"/>
        </w:rPr>
        <w:t xml:space="preserve">As a result of PSHSB’s expansion of the DIRS activation area, the MDRI has also been expanded to include </w:t>
      </w:r>
      <w:r w:rsidRPr="003A6CB7" w:rsidR="006D0EAC">
        <w:rPr>
          <w:szCs w:val="22"/>
        </w:rPr>
        <w:t xml:space="preserve">Guam in </w:t>
      </w:r>
      <w:r w:rsidRPr="003A6CB7">
        <w:rPr>
          <w:szCs w:val="22"/>
        </w:rPr>
        <w:t xml:space="preserve">response to </w:t>
      </w:r>
      <w:r w:rsidRPr="003A6CB7" w:rsidR="006D0EAC">
        <w:rPr>
          <w:szCs w:val="22"/>
        </w:rPr>
        <w:t>Super Typhoon Sinlaku.</w:t>
      </w:r>
    </w:p>
    <w:p w:rsidR="00B951A6" w:rsidRPr="003A6CB7" w:rsidP="007D1533" w14:paraId="655F7759" w14:textId="77777777">
      <w:pPr>
        <w:spacing w:after="120"/>
        <w:contextualSpacing/>
        <w:rPr>
          <w:szCs w:val="22"/>
        </w:rPr>
      </w:pPr>
    </w:p>
    <w:p w:rsidR="00D44FA6" w:rsidRPr="003A6CB7" w:rsidP="007D1533" w14:paraId="6C755C5C" w14:textId="49EFC170">
      <w:pPr>
        <w:spacing w:after="120"/>
        <w:ind w:firstLine="623"/>
        <w:contextualSpacing/>
        <w:rPr>
          <w:szCs w:val="22"/>
        </w:rPr>
      </w:pPr>
      <w:bookmarkStart w:id="3" w:name="_Hlk115432757"/>
      <w:bookmarkStart w:id="4" w:name="_Hlk526842846"/>
      <w:bookmarkStart w:id="5" w:name="_Hlk526842909"/>
      <w:r w:rsidRPr="003A6CB7">
        <w:rPr>
          <w:szCs w:val="22"/>
        </w:rPr>
        <w:t xml:space="preserve">Upon the release of this Public Notice, </w:t>
      </w:r>
      <w:r w:rsidRPr="003A6CB7" w:rsidR="00FA72A1">
        <w:rPr>
          <w:szCs w:val="22"/>
        </w:rPr>
        <w:t>a</w:t>
      </w:r>
      <w:r w:rsidRPr="003A6CB7">
        <w:rPr>
          <w:szCs w:val="22"/>
        </w:rPr>
        <w:t>ll facilities-based mobile wireless providers operating in such areas</w:t>
      </w:r>
      <w:r w:rsidRPr="003A6CB7">
        <w:rPr>
          <w:b/>
          <w:bCs/>
          <w:szCs w:val="22"/>
        </w:rPr>
        <w:t xml:space="preserve"> </w:t>
      </w:r>
      <w:r w:rsidRPr="003A6CB7">
        <w:rPr>
          <w:szCs w:val="22"/>
        </w:rPr>
        <w:t>are required to</w:t>
      </w:r>
      <w:r w:rsidRPr="003A6CB7" w:rsidR="004456EF">
        <w:rPr>
          <w:szCs w:val="22"/>
        </w:rPr>
        <w:t>:</w:t>
      </w:r>
      <w:r w:rsidRPr="003A6CB7">
        <w:rPr>
          <w:szCs w:val="22"/>
        </w:rPr>
        <w:t xml:space="preserve"> (1) provide for reasonable roaming under disaster arrangements when technically feasible; (2) activate mutual aid arrangements with other facilities-based mobile wireless providers;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szCs w:val="22"/>
          <w:vertAlign w:val="superscript"/>
        </w:rPr>
        <w:footnoteReference w:id="5"/>
      </w:r>
    </w:p>
    <w:p w:rsidR="00B951A6" w:rsidRPr="003A6CB7" w:rsidP="007D1533" w14:paraId="35AE0451" w14:textId="77777777">
      <w:pPr>
        <w:spacing w:after="120"/>
        <w:contextualSpacing/>
        <w:rPr>
          <w:szCs w:val="22"/>
        </w:rPr>
      </w:pPr>
    </w:p>
    <w:p w:rsidR="00F25AD1" w:rsidRPr="003A6CB7" w:rsidP="007D1533" w14:paraId="1A265A12" w14:textId="1D117E1C">
      <w:pPr>
        <w:spacing w:after="120"/>
        <w:ind w:firstLine="720"/>
        <w:contextualSpacing/>
        <w:rPr>
          <w:szCs w:val="22"/>
        </w:rPr>
      </w:pPr>
      <w:r w:rsidRPr="003A6CB7">
        <w:rPr>
          <w:szCs w:val="22"/>
        </w:rPr>
        <w:t>Facilities-based mobile wireless providers that serve the above-referenced areas and that have provided contact information in DIRS will be individually notified that the MDRI has been activated in their area.</w:t>
      </w:r>
    </w:p>
    <w:p w:rsidR="00B951A6" w:rsidRPr="003A6CB7" w:rsidP="007D1533" w14:paraId="74323D65" w14:textId="76C06401">
      <w:pPr>
        <w:spacing w:after="120"/>
        <w:contextualSpacing/>
        <w:rPr>
          <w:szCs w:val="22"/>
        </w:rPr>
      </w:pPr>
    </w:p>
    <w:p w:rsidR="00F25AD1" w:rsidRPr="003A6CB7" w:rsidP="007D1533" w14:paraId="4C5A31DD" w14:textId="1369302E">
      <w:pPr>
        <w:spacing w:after="120"/>
        <w:ind w:firstLine="720"/>
        <w:contextualSpacing/>
        <w:rPr>
          <w:szCs w:val="22"/>
        </w:rPr>
      </w:pPr>
      <w:r w:rsidRPr="003A6CB7">
        <w:rPr>
          <w:szCs w:val="22"/>
        </w:rPr>
        <w:t>PSHSB will announce when the MDRI has been deactivated by subsequent Public Notice.  Providers should familiarize themselves with the Commission’s MDRI requirements.</w:t>
      </w:r>
      <w:r>
        <w:rPr>
          <w:rStyle w:val="FootnoteReference"/>
          <w:szCs w:val="22"/>
        </w:rPr>
        <w:footnoteReference w:id="6"/>
      </w:r>
      <w:r w:rsidRPr="003A6CB7">
        <w:rPr>
          <w:szCs w:val="22"/>
        </w:rPr>
        <w:t xml:space="preserve">  Details on the Mandatory Disaster Response Initiative can be found on the </w:t>
      </w:r>
      <w:r w:rsidRPr="003A6CB7" w:rsidR="00B37B83">
        <w:rPr>
          <w:szCs w:val="22"/>
        </w:rPr>
        <w:t>Commission’s</w:t>
      </w:r>
      <w:r w:rsidRPr="003A6CB7">
        <w:rPr>
          <w:szCs w:val="22"/>
        </w:rPr>
        <w:t xml:space="preserve"> website at </w:t>
      </w:r>
      <w:hyperlink r:id="rId7" w:history="1">
        <w:r w:rsidRPr="003A6CB7">
          <w:rPr>
            <w:rStyle w:val="Hyperlink"/>
            <w:szCs w:val="22"/>
          </w:rPr>
          <w:t>https://www.fcc.gov/wireless-network-resiliency-during-disasters</w:t>
        </w:r>
      </w:hyperlink>
      <w:r w:rsidRPr="003A6CB7">
        <w:rPr>
          <w:szCs w:val="22"/>
        </w:rPr>
        <w:t>.</w:t>
      </w:r>
    </w:p>
    <w:p w:rsidR="00F25AD1" w:rsidRPr="003A6CB7" w:rsidP="007D1533" w14:paraId="04751153" w14:textId="77777777">
      <w:pPr>
        <w:spacing w:after="120"/>
        <w:contextualSpacing/>
        <w:rPr>
          <w:szCs w:val="22"/>
        </w:rPr>
      </w:pPr>
    </w:p>
    <w:p w:rsidR="00187D92" w:rsidRPr="003A6CB7" w:rsidP="007D1533" w14:paraId="678EB293" w14:textId="13F7B453">
      <w:pPr>
        <w:spacing w:after="120"/>
        <w:contextualSpacing/>
        <w:rPr>
          <w:b/>
          <w:szCs w:val="22"/>
        </w:rPr>
      </w:pPr>
      <w:r w:rsidRPr="003A6CB7">
        <w:rPr>
          <w:b/>
          <w:szCs w:val="22"/>
        </w:rPr>
        <w:t xml:space="preserve">DIRS AND </w:t>
      </w:r>
      <w:r w:rsidRPr="00882F43" w:rsidR="00882F43">
        <w:rPr>
          <w:rFonts w:ascii="Times New Roman Bold" w:hAnsi="Times New Roman Bold"/>
          <w:b/>
          <w:caps/>
          <w:szCs w:val="22"/>
        </w:rPr>
        <w:t xml:space="preserve">the </w:t>
      </w:r>
      <w:r w:rsidRPr="003A6CB7">
        <w:rPr>
          <w:b/>
          <w:szCs w:val="22"/>
        </w:rPr>
        <w:t>MDRI REMAIN ACTIVATED IN</w:t>
      </w:r>
      <w:r w:rsidRPr="003A6CB7">
        <w:rPr>
          <w:szCs w:val="22"/>
        </w:rPr>
        <w:t xml:space="preserve"> </w:t>
      </w:r>
      <w:r w:rsidRPr="003A6CB7">
        <w:rPr>
          <w:b/>
          <w:szCs w:val="22"/>
        </w:rPr>
        <w:t>THE FOLLOWING GEOGRAPHIC AREAS IN THE COMMONWEALTH OF THE NORTHERN MARIANA ISLANDS (CNMI):</w:t>
      </w:r>
    </w:p>
    <w:p w:rsidR="00187D92" w:rsidRPr="003A6CB7" w:rsidP="007D1533" w14:paraId="6865A64A" w14:textId="77777777">
      <w:pPr>
        <w:spacing w:after="120"/>
        <w:contextualSpacing/>
        <w:rPr>
          <w:b/>
          <w:szCs w:val="22"/>
        </w:rPr>
      </w:pPr>
    </w:p>
    <w:p w:rsidR="00E445FE" w:rsidRPr="003A6CB7" w:rsidP="007D1533" w14:paraId="2CBB61AB" w14:textId="695B2205">
      <w:pPr>
        <w:spacing w:after="120"/>
        <w:contextualSpacing/>
        <w:rPr>
          <w:b/>
          <w:szCs w:val="22"/>
        </w:rPr>
      </w:pPr>
      <w:r w:rsidRPr="003A6CB7">
        <w:rPr>
          <w:b/>
          <w:szCs w:val="22"/>
        </w:rPr>
        <w:t>CNMI: Rota, Saipan, and Tinian</w:t>
      </w:r>
    </w:p>
    <w:p w:rsidR="001D1734" w:rsidRPr="003A6CB7" w:rsidP="007D1533" w14:paraId="1D6DA554" w14:textId="77777777">
      <w:pPr>
        <w:spacing w:after="120"/>
        <w:contextualSpacing/>
        <w:rPr>
          <w:szCs w:val="22"/>
        </w:rPr>
      </w:pPr>
    </w:p>
    <w:p w:rsidR="009917FA" w:rsidRPr="003A6CB7" w:rsidP="007D1533" w14:paraId="2B952D44" w14:textId="7BC83F27">
      <w:pPr>
        <w:spacing w:after="120"/>
        <w:ind w:firstLine="720"/>
        <w:contextualSpacing/>
        <w:rPr>
          <w:szCs w:val="22"/>
        </w:rPr>
      </w:pPr>
      <w:r w:rsidRPr="003A6CB7">
        <w:rPr>
          <w:szCs w:val="22"/>
        </w:rPr>
        <w:t>Please continue to provide information</w:t>
      </w:r>
      <w:r w:rsidR="002F5A2D">
        <w:rPr>
          <w:szCs w:val="22"/>
        </w:rPr>
        <w:t xml:space="preserve"> to the Commission</w:t>
      </w:r>
      <w:r w:rsidRPr="003A6CB7">
        <w:rPr>
          <w:szCs w:val="22"/>
        </w:rPr>
        <w:t xml:space="preserve"> for the impacted </w:t>
      </w:r>
      <w:r w:rsidR="00774A6F">
        <w:rPr>
          <w:szCs w:val="22"/>
        </w:rPr>
        <w:t>geographic areas</w:t>
      </w:r>
      <w:r w:rsidRPr="003A6CB7">
        <w:rPr>
          <w:szCs w:val="22"/>
        </w:rPr>
        <w:t xml:space="preserve"> that are already </w:t>
      </w:r>
      <w:r w:rsidR="00774A6F">
        <w:rPr>
          <w:szCs w:val="22"/>
        </w:rPr>
        <w:t xml:space="preserve">located </w:t>
      </w:r>
      <w:r w:rsidRPr="003A6CB7">
        <w:rPr>
          <w:szCs w:val="22"/>
        </w:rPr>
        <w:t>in the disaster area.</w:t>
      </w:r>
    </w:p>
    <w:p w:rsidR="002F5D12" w:rsidRPr="003A6CB7" w:rsidP="007D1533" w14:paraId="76660C3B" w14:textId="77777777">
      <w:pPr>
        <w:spacing w:after="120"/>
        <w:ind w:firstLine="720"/>
        <w:contextualSpacing/>
        <w:rPr>
          <w:szCs w:val="22"/>
        </w:rPr>
      </w:pPr>
    </w:p>
    <w:p w:rsidR="00C46062" w:rsidRPr="003A6CB7" w:rsidP="007D1533" w14:paraId="6EE7C382" w14:textId="3883221E">
      <w:pPr>
        <w:tabs>
          <w:tab w:val="center" w:pos="5184"/>
        </w:tabs>
        <w:spacing w:after="120"/>
        <w:ind w:firstLine="720"/>
        <w:contextualSpacing/>
        <w:rPr>
          <w:bCs/>
          <w:szCs w:val="22"/>
        </w:rPr>
      </w:pPr>
      <w:r w:rsidRPr="003A6CB7">
        <w:rPr>
          <w:szCs w:val="22"/>
        </w:rPr>
        <w:t xml:space="preserve">The </w:t>
      </w:r>
      <w:r w:rsidRPr="003A6CB7" w:rsidR="00A357C4">
        <w:rPr>
          <w:szCs w:val="22"/>
        </w:rPr>
        <w:t>Commission</w:t>
      </w:r>
      <w:r w:rsidRPr="003A6CB7">
        <w:rPr>
          <w:szCs w:val="22"/>
        </w:rPr>
        <w:t xml:space="preserve"> continues to monitor this event and may amend the DIRS or </w:t>
      </w:r>
      <w:r w:rsidR="00774A6F">
        <w:rPr>
          <w:szCs w:val="22"/>
        </w:rPr>
        <w:t xml:space="preserve">the </w:t>
      </w:r>
      <w:r w:rsidRPr="003A6CB7">
        <w:rPr>
          <w:szCs w:val="22"/>
        </w:rPr>
        <w:t>MDRI activation area in the coming days.</w:t>
      </w:r>
      <w:bookmarkEnd w:id="3"/>
      <w:bookmarkEnd w:id="4"/>
      <w:bookmarkEnd w:id="5"/>
    </w:p>
    <w:p w:rsidR="00065967" w:rsidRPr="003A6CB7" w:rsidP="007D1533" w14:paraId="76955671" w14:textId="77777777">
      <w:pPr>
        <w:spacing w:after="120"/>
        <w:contextualSpacing/>
        <w:rPr>
          <w:szCs w:val="22"/>
        </w:rPr>
      </w:pPr>
    </w:p>
    <w:p w:rsidR="00C46062" w:rsidRPr="003A6CB7" w:rsidP="00697054" w14:paraId="4C443D26" w14:textId="730DE19E">
      <w:pPr>
        <w:spacing w:after="120"/>
        <w:contextualSpacing/>
        <w:rPr>
          <w:szCs w:val="22"/>
        </w:rPr>
      </w:pPr>
      <w:r w:rsidRPr="003A6CB7">
        <w:rPr>
          <w:szCs w:val="22"/>
        </w:rPr>
        <w:t>For further information on this DIRS activation, please contact:</w:t>
      </w:r>
    </w:p>
    <w:p w:rsidR="00A357C4" w:rsidRPr="003A6CB7" w:rsidP="007D1533" w14:paraId="61E2DB23" w14:textId="77777777">
      <w:pPr>
        <w:tabs>
          <w:tab w:val="center" w:pos="5184"/>
        </w:tabs>
        <w:spacing w:after="120"/>
        <w:contextualSpacing/>
        <w:rPr>
          <w:szCs w:val="22"/>
        </w:rPr>
      </w:pPr>
    </w:p>
    <w:p w:rsidR="00C46062" w:rsidRPr="003A6CB7" w:rsidP="007D1533" w14:paraId="70EABC6F" w14:textId="5C58EE1F">
      <w:pPr>
        <w:tabs>
          <w:tab w:val="center" w:pos="5184"/>
        </w:tabs>
        <w:spacing w:after="120"/>
        <w:contextualSpacing/>
        <w:rPr>
          <w:color w:val="0000FF"/>
          <w:szCs w:val="22"/>
          <w:u w:val="single"/>
        </w:rPr>
      </w:pPr>
      <w:r w:rsidRPr="003A6CB7">
        <w:rPr>
          <w:szCs w:val="22"/>
        </w:rPr>
        <w:t>Michael Caiafa</w:t>
      </w:r>
      <w:r w:rsidR="00384DD3">
        <w:rPr>
          <w:szCs w:val="22"/>
        </w:rPr>
        <w:t>,</w:t>
      </w:r>
      <w:r w:rsidRPr="003A6CB7">
        <w:rPr>
          <w:szCs w:val="22"/>
        </w:rPr>
        <w:t xml:space="preserve"> (202) 418-1311, </w:t>
      </w:r>
      <w:hyperlink r:id="rId8" w:history="1">
        <w:r w:rsidRPr="003A6CB7">
          <w:rPr>
            <w:color w:val="0000FF"/>
            <w:szCs w:val="22"/>
            <w:u w:val="single"/>
          </w:rPr>
          <w:t>michael.caiafa@fcc.gov</w:t>
        </w:r>
      </w:hyperlink>
    </w:p>
    <w:p w:rsidR="00C46062" w:rsidRPr="003A6CB7" w:rsidP="007D1533" w14:paraId="12303835" w14:textId="5B1D3630">
      <w:pPr>
        <w:spacing w:after="120"/>
        <w:contextualSpacing/>
        <w:rPr>
          <w:color w:val="0000FF"/>
          <w:szCs w:val="22"/>
          <w:u w:val="single"/>
        </w:rPr>
      </w:pPr>
      <w:r w:rsidRPr="003A6CB7">
        <w:rPr>
          <w:szCs w:val="22"/>
        </w:rPr>
        <w:t xml:space="preserve">Juan Chapa, (202) 418-0431, </w:t>
      </w:r>
      <w:hyperlink r:id="rId9" w:history="1">
        <w:r w:rsidRPr="003A6CB7">
          <w:rPr>
            <w:color w:val="0000FF"/>
            <w:szCs w:val="22"/>
            <w:u w:val="single"/>
          </w:rPr>
          <w:t>juan.chapa@fcc.gov</w:t>
        </w:r>
      </w:hyperlink>
    </w:p>
    <w:p w:rsidR="001116D3" w:rsidRPr="003A6CB7" w:rsidP="007D1533" w14:paraId="1207C17C" w14:textId="5AB405BC">
      <w:pPr>
        <w:spacing w:after="120"/>
        <w:contextualSpacing/>
        <w:rPr>
          <w:szCs w:val="22"/>
        </w:rPr>
      </w:pPr>
      <w:r w:rsidRPr="003A6CB7">
        <w:rPr>
          <w:szCs w:val="22"/>
        </w:rPr>
        <w:t>John Healy</w:t>
      </w:r>
      <w:r w:rsidR="00384DD3">
        <w:rPr>
          <w:szCs w:val="22"/>
        </w:rPr>
        <w:t>,</w:t>
      </w:r>
      <w:r w:rsidRPr="003A6CB7">
        <w:rPr>
          <w:szCs w:val="22"/>
        </w:rPr>
        <w:t xml:space="preserve"> (215) 847-8094, </w:t>
      </w:r>
      <w:hyperlink r:id="rId10" w:history="1">
        <w:r w:rsidRPr="003A6CB7">
          <w:rPr>
            <w:rStyle w:val="Hyperlink"/>
            <w:szCs w:val="22"/>
          </w:rPr>
          <w:t>john.healy@fcc.gov</w:t>
        </w:r>
      </w:hyperlink>
    </w:p>
    <w:p w:rsidR="00332984" w:rsidRPr="003A6CB7" w:rsidP="007D1533" w14:paraId="33628BCE" w14:textId="474CDB68">
      <w:pPr>
        <w:spacing w:after="120"/>
        <w:contextualSpacing/>
        <w:rPr>
          <w:color w:val="000000" w:themeColor="text1"/>
          <w:szCs w:val="22"/>
          <w:u w:val="single"/>
        </w:rPr>
      </w:pPr>
      <w:r w:rsidRPr="003A6CB7">
        <w:rPr>
          <w:szCs w:val="22"/>
        </w:rPr>
        <w:t>FCC 24/7 Operations Center</w:t>
      </w:r>
      <w:r w:rsidR="00384DD3">
        <w:rPr>
          <w:szCs w:val="22"/>
        </w:rPr>
        <w:t>,</w:t>
      </w:r>
      <w:r w:rsidRPr="003A6CB7">
        <w:rPr>
          <w:szCs w:val="22"/>
        </w:rPr>
        <w:t xml:space="preserve"> (202) 418-1122, </w:t>
      </w:r>
      <w:hyperlink r:id="rId11" w:history="1">
        <w:r w:rsidRPr="003A6CB7">
          <w:rPr>
            <w:rStyle w:val="Hyperlink"/>
            <w:szCs w:val="22"/>
          </w:rPr>
          <w:t>FCCOPS@fcc.gov</w:t>
        </w:r>
      </w:hyperlink>
    </w:p>
    <w:p w:rsidR="00C46062" w:rsidRPr="003A6CB7" w:rsidP="007D1533" w14:paraId="2BA75E6F" w14:textId="77777777">
      <w:pPr>
        <w:spacing w:after="120"/>
        <w:contextualSpacing/>
        <w:rPr>
          <w:color w:val="000000" w:themeColor="text1"/>
          <w:szCs w:val="22"/>
        </w:rPr>
      </w:pPr>
    </w:p>
    <w:p w:rsidR="00C46062" w:rsidRPr="003A6CB7" w:rsidP="007D1533" w14:paraId="4EDE9653" w14:textId="3B6E5251">
      <w:pPr>
        <w:tabs>
          <w:tab w:val="center" w:pos="5184"/>
        </w:tabs>
        <w:spacing w:after="120"/>
        <w:contextualSpacing/>
        <w:rPr>
          <w:szCs w:val="22"/>
        </w:rPr>
      </w:pPr>
      <w:r w:rsidRPr="003A6CB7">
        <w:rPr>
          <w:szCs w:val="22"/>
        </w:rPr>
        <w:t>For further information concerning this MDRI activation, please contact:</w:t>
      </w:r>
    </w:p>
    <w:p w:rsidR="00C46062" w:rsidRPr="003A6CB7" w:rsidP="007D1533" w14:paraId="4C39CB5D" w14:textId="49B502B1">
      <w:pPr>
        <w:tabs>
          <w:tab w:val="center" w:pos="5184"/>
        </w:tabs>
        <w:spacing w:after="120"/>
        <w:contextualSpacing/>
        <w:rPr>
          <w:szCs w:val="22"/>
        </w:rPr>
      </w:pPr>
    </w:p>
    <w:p w:rsidR="00C46062" w:rsidRPr="003A6CB7" w:rsidP="007D1533" w14:paraId="603B8720" w14:textId="58ED149E">
      <w:pPr>
        <w:tabs>
          <w:tab w:val="center" w:pos="5184"/>
        </w:tabs>
        <w:spacing w:after="120"/>
        <w:contextualSpacing/>
        <w:rPr>
          <w:szCs w:val="22"/>
        </w:rPr>
      </w:pPr>
      <w:r w:rsidRPr="003A6CB7">
        <w:rPr>
          <w:szCs w:val="22"/>
        </w:rPr>
        <w:t xml:space="preserve">Justin Cain, (202) 853-7365, (202) 418-2924, </w:t>
      </w:r>
      <w:hyperlink r:id="rId12" w:history="1">
        <w:r w:rsidRPr="003A6CB7">
          <w:rPr>
            <w:color w:val="0000FF"/>
            <w:szCs w:val="22"/>
            <w:u w:val="single"/>
          </w:rPr>
          <w:t>justin.cain@fcc.gov</w:t>
        </w:r>
      </w:hyperlink>
    </w:p>
    <w:p w:rsidR="00C46062" w:rsidRPr="003A6CB7" w:rsidP="007D1533" w14:paraId="66BBB662" w14:textId="1A3CCEFD">
      <w:pPr>
        <w:tabs>
          <w:tab w:val="center" w:pos="5184"/>
        </w:tabs>
        <w:spacing w:after="120"/>
        <w:contextualSpacing/>
        <w:rPr>
          <w:szCs w:val="22"/>
        </w:rPr>
      </w:pPr>
      <w:r w:rsidRPr="003A6CB7">
        <w:rPr>
          <w:szCs w:val="22"/>
        </w:rPr>
        <w:t xml:space="preserve">Logan Bennett, (202) 418-7790, </w:t>
      </w:r>
      <w:hyperlink r:id="rId13" w:history="1">
        <w:r w:rsidRPr="003A6CB7">
          <w:rPr>
            <w:color w:val="0000FF"/>
            <w:szCs w:val="22"/>
            <w:u w:val="single"/>
          </w:rPr>
          <w:t>logan.bennett@fcc.gov</w:t>
        </w:r>
      </w:hyperlink>
    </w:p>
    <w:p w:rsidR="007A170F" w:rsidRPr="003A6CB7" w:rsidP="007D1533" w14:paraId="76828CF4" w14:textId="0BDA940F">
      <w:pPr>
        <w:spacing w:after="120"/>
        <w:contextualSpacing/>
        <w:rPr>
          <w:szCs w:val="22"/>
        </w:rPr>
      </w:pPr>
      <w:r w:rsidRPr="003A6CB7">
        <w:rPr>
          <w:szCs w:val="22"/>
        </w:rPr>
        <w:t xml:space="preserve">FCC 24/7 Operations Center, (202) 418-1122, </w:t>
      </w:r>
      <w:hyperlink r:id="rId11" w:history="1">
        <w:r w:rsidRPr="003A6CB7" w:rsidR="00A657BB">
          <w:rPr>
            <w:rStyle w:val="Hyperlink"/>
            <w:szCs w:val="22"/>
          </w:rPr>
          <w:t>FCCOPS@fcc.gov</w:t>
        </w:r>
      </w:hyperlink>
    </w:p>
    <w:p w:rsidR="00A657BB" w:rsidRPr="003A6CB7" w:rsidP="007D1533" w14:paraId="77707C53" w14:textId="77777777">
      <w:pPr>
        <w:spacing w:after="120"/>
        <w:contextualSpacing/>
        <w:rPr>
          <w:szCs w:val="22"/>
        </w:rPr>
      </w:pPr>
    </w:p>
    <w:p w:rsidR="007D1533" w:rsidP="007D1533" w14:paraId="763254A2" w14:textId="77777777">
      <w:pPr>
        <w:spacing w:after="120"/>
        <w:contextualSpacing/>
        <w:rPr>
          <w:szCs w:val="22"/>
        </w:rPr>
      </w:pPr>
      <w:r w:rsidRPr="003A6CB7">
        <w:rPr>
          <w:szCs w:val="22"/>
        </w:rPr>
        <w:t>For more information on the C</w:t>
      </w:r>
      <w:r w:rsidRPr="003A6CB7" w:rsidR="007862F6">
        <w:rPr>
          <w:szCs w:val="22"/>
        </w:rPr>
        <w:t>ommission</w:t>
      </w:r>
      <w:r w:rsidRPr="003A6CB7">
        <w:rPr>
          <w:szCs w:val="22"/>
        </w:rPr>
        <w:t xml:space="preserve">’s response to </w:t>
      </w:r>
      <w:r w:rsidRPr="003A6CB7" w:rsidR="00B06F12">
        <w:rPr>
          <w:szCs w:val="22"/>
        </w:rPr>
        <w:t>Super Typhoon Sinlaku</w:t>
      </w:r>
      <w:r w:rsidRPr="003A6CB7">
        <w:rPr>
          <w:szCs w:val="22"/>
        </w:rPr>
        <w:t>,</w:t>
      </w:r>
      <w:r w:rsidRPr="003A6CB7">
        <w:rPr>
          <w:color w:val="FF0000"/>
          <w:szCs w:val="22"/>
        </w:rPr>
        <w:t xml:space="preserve"> </w:t>
      </w:r>
      <w:r w:rsidRPr="003A6CB7">
        <w:rPr>
          <w:szCs w:val="22"/>
        </w:rPr>
        <w:t xml:space="preserve">please visit </w:t>
      </w:r>
      <w:hyperlink r:id="rId14" w:history="1">
        <w:r w:rsidRPr="003A6CB7" w:rsidR="00A657BB">
          <w:rPr>
            <w:rStyle w:val="Hyperlink"/>
            <w:szCs w:val="22"/>
          </w:rPr>
          <w:t>https://www.fcc.gov/Sinlaku</w:t>
        </w:r>
      </w:hyperlink>
      <w:r w:rsidRPr="003A6CB7" w:rsidR="00B513F2">
        <w:rPr>
          <w:szCs w:val="22"/>
        </w:rPr>
        <w:t>.</w:t>
      </w:r>
      <w:bookmarkEnd w:id="2"/>
    </w:p>
    <w:sectPr>
      <w:headerReference w:type="even" r:id="rId15"/>
      <w:headerReference w:type="default" r:id="rId16"/>
      <w:footerReference w:type="even" r:id="rId17"/>
      <w:footerReference w:type="default" r:id="rId18"/>
      <w:headerReference w:type="first" r:id="rId19"/>
      <w:footerReference w:type="first" r:id="rId2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931C8" w14:paraId="30C30690" w14:textId="77777777">
      <w:pPr>
        <w:spacing w:line="20" w:lineRule="exact"/>
      </w:pPr>
    </w:p>
  </w:endnote>
  <w:endnote w:type="continuationSeparator" w:id="1">
    <w:p w:rsidR="001931C8" w14:paraId="518D54CE" w14:textId="77777777">
      <w:r>
        <w:t xml:space="preserve"> </w:t>
      </w:r>
    </w:p>
  </w:endnote>
  <w:endnote w:type="continuationNotice" w:id="2">
    <w:p w:rsidR="001931C8" w14:paraId="031141F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3223077"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71AA11F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3A2D937"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E7A2D5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931C8" w14:paraId="0C9F88F1" w14:textId="77777777">
      <w:r>
        <w:separator/>
      </w:r>
    </w:p>
  </w:footnote>
  <w:footnote w:type="continuationSeparator" w:id="1">
    <w:p w:rsidR="001931C8" w14:paraId="667350F1" w14:textId="77777777">
      <w:pPr>
        <w:rPr>
          <w:sz w:val="20"/>
        </w:rPr>
      </w:pPr>
      <w:r>
        <w:rPr>
          <w:sz w:val="20"/>
        </w:rPr>
        <w:t xml:space="preserve">(Continued from previous page)  </w:t>
      </w:r>
      <w:r>
        <w:rPr>
          <w:sz w:val="20"/>
        </w:rPr>
        <w:separator/>
      </w:r>
    </w:p>
  </w:footnote>
  <w:footnote w:type="continuationNotice" w:id="2">
    <w:p w:rsidR="001931C8" w14:paraId="0628D679" w14:textId="77777777">
      <w:pPr>
        <w:jc w:val="right"/>
        <w:rPr>
          <w:sz w:val="20"/>
        </w:rPr>
      </w:pPr>
      <w:r>
        <w:rPr>
          <w:sz w:val="20"/>
        </w:rPr>
        <w:t>(continued….)</w:t>
      </w:r>
    </w:p>
  </w:footnote>
  <w:footnote w:id="3">
    <w:p w:rsidR="00C46062" w:rsidRPr="009C4FC4" w:rsidP="00C46062" w14:paraId="4E265CC8" w14:textId="62848C23">
      <w:pPr>
        <w:pStyle w:val="FootnoteText"/>
        <w:spacing w:before="120"/>
      </w:pPr>
      <w:r w:rsidRPr="00A76F2E">
        <w:rPr>
          <w:rStyle w:val="FootnoteReference"/>
          <w:sz w:val="20"/>
        </w:rPr>
        <w:footnoteRef/>
      </w:r>
      <w:r w:rsidRPr="00A76F2E">
        <w:t xml:space="preserve"> </w:t>
      </w:r>
      <w:r w:rsidRPr="00A76F2E" w:rsidR="00660AC7">
        <w:rPr>
          <w:i/>
          <w:iCs/>
        </w:rPr>
        <w:t>The Federal Communications Commission Activates the Disaster Information Reporting System (DIRS) and the Mandatory Disaster Response Initiative (MDRI) in Response to Super Typhoon Sinlaku</w:t>
      </w:r>
      <w:r w:rsidRPr="00A76F2E" w:rsidR="00660AC7">
        <w:t>, Public Notice, DA 26-359 (PSHSB) (rel. April 13, 2026).</w:t>
      </w:r>
    </w:p>
  </w:footnote>
  <w:footnote w:id="4">
    <w:p w:rsidR="00C46062" w:rsidP="00C46062" w14:paraId="2FBADD82" w14:textId="5C9CEC0C">
      <w:pPr>
        <w:pStyle w:val="FootnoteText"/>
        <w:spacing w:before="120"/>
      </w:pPr>
      <w:r w:rsidRPr="00C46062">
        <w:rPr>
          <w:rStyle w:val="FootnoteReference"/>
          <w:sz w:val="20"/>
        </w:rPr>
        <w:footnoteRef/>
      </w:r>
      <w:r>
        <w:t xml:space="preserve"> </w:t>
      </w:r>
      <w:r>
        <w:rPr>
          <w:i/>
          <w:iCs/>
        </w:rPr>
        <w:t xml:space="preserve">See </w:t>
      </w:r>
      <w:r>
        <w:t>47 CFR § 4.18(b).</w:t>
      </w:r>
    </w:p>
  </w:footnote>
  <w:footnote w:id="5">
    <w:p w:rsidR="00D44FA6" w:rsidRPr="003C7661" w:rsidP="00D44FA6" w14:paraId="5C34CA90" w14:textId="62972322">
      <w:pPr>
        <w:pStyle w:val="FootnoteText"/>
        <w:spacing w:before="120"/>
        <w:rPr>
          <w:color w:val="000000"/>
        </w:rPr>
      </w:pPr>
      <w:r w:rsidRPr="00C46062">
        <w:rPr>
          <w:rStyle w:val="FootnoteReference"/>
          <w:color w:val="000000"/>
          <w:sz w:val="20"/>
        </w:rPr>
        <w:footnoteRef/>
      </w:r>
      <w:r w:rsidRPr="003C7661">
        <w:rPr>
          <w:color w:val="000000"/>
        </w:rPr>
        <w:t xml:space="preserve"> 47 CFR § 4.17(a)(3)(i)-(v); </w:t>
      </w:r>
      <w:r w:rsidRPr="003C7661">
        <w:rPr>
          <w:i/>
          <w:color w:val="000000"/>
        </w:rPr>
        <w:t>see also</w:t>
      </w:r>
      <w:r w:rsidRPr="003C7661">
        <w:rPr>
          <w:color w:val="000000"/>
        </w:rPr>
        <w:t xml:space="preserve"> FCC, </w:t>
      </w:r>
      <w:r w:rsidRPr="003C7661">
        <w:rPr>
          <w:i/>
          <w:color w:val="000000"/>
        </w:rPr>
        <w:t>Wireless Network Resiliency During Disasters</w:t>
      </w:r>
      <w:r w:rsidRPr="003C7661">
        <w:rPr>
          <w:color w:val="000000"/>
        </w:rPr>
        <w:t xml:space="preserve"> (June 4, 2024),</w:t>
      </w:r>
      <w:r w:rsidRPr="001116D3" w:rsidR="001116D3">
        <w:t xml:space="preserve"> </w:t>
      </w:r>
      <w:hyperlink r:id="rId1" w:history="1">
        <w:r w:rsidRPr="007C4223" w:rsidR="001116D3">
          <w:rPr>
            <w:rStyle w:val="Hyperlink"/>
          </w:rPr>
          <w:t>https://www.fcc.gov/wireless-network-resiliency-during-disasters</w:t>
        </w:r>
      </w:hyperlink>
      <w:r w:rsidRPr="003C7661">
        <w:rPr>
          <w:color w:val="000000"/>
        </w:rPr>
        <w:t>.</w:t>
      </w:r>
    </w:p>
  </w:footnote>
  <w:footnote w:id="6">
    <w:p w:rsidR="00F25AD1" w:rsidRPr="005C5DC5" w:rsidP="00F25AD1" w14:paraId="3B37D682" w14:textId="77777777">
      <w:pPr>
        <w:pStyle w:val="FootnoteText"/>
      </w:pPr>
      <w:r w:rsidRPr="003B6BE2">
        <w:rPr>
          <w:rStyle w:val="FootnoteReference"/>
          <w:sz w:val="20"/>
        </w:rPr>
        <w:footnoteRef/>
      </w:r>
      <w:r w:rsidRPr="003B6BE2">
        <w:t xml:space="preserve"> </w:t>
      </w:r>
      <w:r w:rsidRPr="00F76E66">
        <w:t>47 CFR § 4.17</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04608" w14:paraId="63E175DD"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4284B1A" w14:textId="7942BAD4">
    <w:pPr>
      <w:tabs>
        <w:tab w:val="center" w:pos="4680"/>
        <w:tab w:val="right" w:pos="9360"/>
      </w:tabs>
    </w:pPr>
    <w:r>
      <w:rPr>
        <w:b/>
      </w:rPr>
      <w:tab/>
      <w:t>Federal Communications Commission</w:t>
    </w:r>
    <w:r>
      <w:rPr>
        <w:b/>
      </w:rPr>
      <w:tab/>
    </w:r>
    <w:r w:rsidR="00C46062">
      <w:rPr>
        <w:b/>
      </w:rPr>
      <w:t>DA 26-</w:t>
    </w:r>
    <w:r w:rsidR="00504608">
      <w:rPr>
        <w:b/>
      </w:rPr>
      <w:t>371</w:t>
    </w:r>
  </w:p>
  <w:p w:rsidR="00BA3BA8" w14:paraId="28D5F478" w14:textId="60C2FFA5">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33107922"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604B1AB5" w14:textId="00316756">
    <w:pPr>
      <w:pStyle w:val="Header"/>
    </w:pPr>
    <w:r>
      <w:rPr>
        <w:noProof/>
      </w:rPr>
      <w:drawing>
        <wp:inline distT="0" distB="0" distL="0" distR="0">
          <wp:extent cx="5943600" cy="14287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333681490">
    <w:abstractNumId w:val="1"/>
  </w:num>
  <w:num w:numId="2" w16cid:durableId="1689521643">
    <w:abstractNumId w:val="5"/>
  </w:num>
  <w:num w:numId="3" w16cid:durableId="479617981">
    <w:abstractNumId w:val="3"/>
  </w:num>
  <w:num w:numId="4" w16cid:durableId="138038560">
    <w:abstractNumId w:val="4"/>
  </w:num>
  <w:num w:numId="5" w16cid:durableId="335115663">
    <w:abstractNumId w:val="2"/>
  </w:num>
  <w:num w:numId="6" w16cid:durableId="13168328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062"/>
    <w:rsid w:val="00002BA0"/>
    <w:rsid w:val="00004E18"/>
    <w:rsid w:val="00012B2E"/>
    <w:rsid w:val="000553D4"/>
    <w:rsid w:val="00065967"/>
    <w:rsid w:val="0008178A"/>
    <w:rsid w:val="000967FF"/>
    <w:rsid w:val="000A28E4"/>
    <w:rsid w:val="000B1610"/>
    <w:rsid w:val="000B3DAD"/>
    <w:rsid w:val="000C701E"/>
    <w:rsid w:val="000E00F8"/>
    <w:rsid w:val="000F532E"/>
    <w:rsid w:val="00100A1D"/>
    <w:rsid w:val="0010607C"/>
    <w:rsid w:val="001116D3"/>
    <w:rsid w:val="0011795C"/>
    <w:rsid w:val="00132E40"/>
    <w:rsid w:val="001413C0"/>
    <w:rsid w:val="001565BC"/>
    <w:rsid w:val="00173CFF"/>
    <w:rsid w:val="00187D92"/>
    <w:rsid w:val="001931C8"/>
    <w:rsid w:val="00193AD9"/>
    <w:rsid w:val="001973B1"/>
    <w:rsid w:val="001C2D79"/>
    <w:rsid w:val="001C7C82"/>
    <w:rsid w:val="001D1734"/>
    <w:rsid w:val="001D5F2A"/>
    <w:rsid w:val="001D7A69"/>
    <w:rsid w:val="001F3D47"/>
    <w:rsid w:val="00221094"/>
    <w:rsid w:val="00222473"/>
    <w:rsid w:val="00233977"/>
    <w:rsid w:val="002354DB"/>
    <w:rsid w:val="00240178"/>
    <w:rsid w:val="00240F3D"/>
    <w:rsid w:val="002425F6"/>
    <w:rsid w:val="00274D33"/>
    <w:rsid w:val="002A551D"/>
    <w:rsid w:val="002C0E39"/>
    <w:rsid w:val="002C734D"/>
    <w:rsid w:val="002D1EFE"/>
    <w:rsid w:val="002D2893"/>
    <w:rsid w:val="002D30E3"/>
    <w:rsid w:val="002D4B40"/>
    <w:rsid w:val="002D7F53"/>
    <w:rsid w:val="002E1BAE"/>
    <w:rsid w:val="002E62A9"/>
    <w:rsid w:val="002E6670"/>
    <w:rsid w:val="002F5A2D"/>
    <w:rsid w:val="002F5D12"/>
    <w:rsid w:val="00303CC5"/>
    <w:rsid w:val="003271A3"/>
    <w:rsid w:val="003328A2"/>
    <w:rsid w:val="00332984"/>
    <w:rsid w:val="00335F71"/>
    <w:rsid w:val="00344949"/>
    <w:rsid w:val="0035429A"/>
    <w:rsid w:val="00360666"/>
    <w:rsid w:val="00363E40"/>
    <w:rsid w:val="00365088"/>
    <w:rsid w:val="00373238"/>
    <w:rsid w:val="00376DC9"/>
    <w:rsid w:val="00384DD3"/>
    <w:rsid w:val="00397EDB"/>
    <w:rsid w:val="003A6CB7"/>
    <w:rsid w:val="003B41EE"/>
    <w:rsid w:val="003B6BE2"/>
    <w:rsid w:val="003C7661"/>
    <w:rsid w:val="003E3C1A"/>
    <w:rsid w:val="003F3BAC"/>
    <w:rsid w:val="00411A94"/>
    <w:rsid w:val="00424005"/>
    <w:rsid w:val="00430183"/>
    <w:rsid w:val="004423A3"/>
    <w:rsid w:val="004456EF"/>
    <w:rsid w:val="00455597"/>
    <w:rsid w:val="00460F80"/>
    <w:rsid w:val="00472D65"/>
    <w:rsid w:val="00474BAF"/>
    <w:rsid w:val="004C6029"/>
    <w:rsid w:val="004E1297"/>
    <w:rsid w:val="004F0A33"/>
    <w:rsid w:val="004F2FDB"/>
    <w:rsid w:val="004F535F"/>
    <w:rsid w:val="00504608"/>
    <w:rsid w:val="00511CBD"/>
    <w:rsid w:val="0052596E"/>
    <w:rsid w:val="005301BF"/>
    <w:rsid w:val="0053223E"/>
    <w:rsid w:val="00534D6B"/>
    <w:rsid w:val="00561B61"/>
    <w:rsid w:val="005679B2"/>
    <w:rsid w:val="005833F8"/>
    <w:rsid w:val="00587948"/>
    <w:rsid w:val="005902AE"/>
    <w:rsid w:val="005B240A"/>
    <w:rsid w:val="005B58C8"/>
    <w:rsid w:val="005C5DC5"/>
    <w:rsid w:val="005D7AD8"/>
    <w:rsid w:val="005F65F2"/>
    <w:rsid w:val="00604505"/>
    <w:rsid w:val="00633844"/>
    <w:rsid w:val="006340DB"/>
    <w:rsid w:val="00660AC7"/>
    <w:rsid w:val="006821B3"/>
    <w:rsid w:val="00697054"/>
    <w:rsid w:val="006C2465"/>
    <w:rsid w:val="006C48F0"/>
    <w:rsid w:val="006C64D8"/>
    <w:rsid w:val="006D0EAC"/>
    <w:rsid w:val="006E4628"/>
    <w:rsid w:val="00716064"/>
    <w:rsid w:val="00774A6F"/>
    <w:rsid w:val="007862F6"/>
    <w:rsid w:val="007A03CF"/>
    <w:rsid w:val="007A170F"/>
    <w:rsid w:val="007B08C3"/>
    <w:rsid w:val="007C4223"/>
    <w:rsid w:val="007D1533"/>
    <w:rsid w:val="00803E98"/>
    <w:rsid w:val="00863EB4"/>
    <w:rsid w:val="00873214"/>
    <w:rsid w:val="00882F43"/>
    <w:rsid w:val="00895D6C"/>
    <w:rsid w:val="008A10F7"/>
    <w:rsid w:val="008C2A26"/>
    <w:rsid w:val="008C32D3"/>
    <w:rsid w:val="008C4E1B"/>
    <w:rsid w:val="008D1882"/>
    <w:rsid w:val="008D27E4"/>
    <w:rsid w:val="008D2C2E"/>
    <w:rsid w:val="008F7407"/>
    <w:rsid w:val="00906D2C"/>
    <w:rsid w:val="00924CB1"/>
    <w:rsid w:val="00926A43"/>
    <w:rsid w:val="0094185D"/>
    <w:rsid w:val="00947AEB"/>
    <w:rsid w:val="00950E7B"/>
    <w:rsid w:val="009639C6"/>
    <w:rsid w:val="00963E2F"/>
    <w:rsid w:val="009917FA"/>
    <w:rsid w:val="009A0709"/>
    <w:rsid w:val="009B2C9F"/>
    <w:rsid w:val="009C4FC4"/>
    <w:rsid w:val="009E012D"/>
    <w:rsid w:val="009E1ABC"/>
    <w:rsid w:val="009E3074"/>
    <w:rsid w:val="009E614C"/>
    <w:rsid w:val="009F299E"/>
    <w:rsid w:val="00A20679"/>
    <w:rsid w:val="00A24DA3"/>
    <w:rsid w:val="00A253FF"/>
    <w:rsid w:val="00A34316"/>
    <w:rsid w:val="00A357C4"/>
    <w:rsid w:val="00A4100E"/>
    <w:rsid w:val="00A53299"/>
    <w:rsid w:val="00A56D08"/>
    <w:rsid w:val="00A60189"/>
    <w:rsid w:val="00A62C10"/>
    <w:rsid w:val="00A657BB"/>
    <w:rsid w:val="00A74268"/>
    <w:rsid w:val="00A76F2E"/>
    <w:rsid w:val="00A93803"/>
    <w:rsid w:val="00A95223"/>
    <w:rsid w:val="00AA314D"/>
    <w:rsid w:val="00AA5BDF"/>
    <w:rsid w:val="00AE0082"/>
    <w:rsid w:val="00AF2B73"/>
    <w:rsid w:val="00B04F25"/>
    <w:rsid w:val="00B06F12"/>
    <w:rsid w:val="00B12DB7"/>
    <w:rsid w:val="00B147F3"/>
    <w:rsid w:val="00B25F24"/>
    <w:rsid w:val="00B37B83"/>
    <w:rsid w:val="00B513F2"/>
    <w:rsid w:val="00B951A6"/>
    <w:rsid w:val="00BA3BA8"/>
    <w:rsid w:val="00BB6B54"/>
    <w:rsid w:val="00BD21AF"/>
    <w:rsid w:val="00BE2D22"/>
    <w:rsid w:val="00BE4C6A"/>
    <w:rsid w:val="00C2532F"/>
    <w:rsid w:val="00C343CE"/>
    <w:rsid w:val="00C46062"/>
    <w:rsid w:val="00C62C07"/>
    <w:rsid w:val="00C72779"/>
    <w:rsid w:val="00C7674C"/>
    <w:rsid w:val="00C77C16"/>
    <w:rsid w:val="00CA4D00"/>
    <w:rsid w:val="00CB26CB"/>
    <w:rsid w:val="00CB535D"/>
    <w:rsid w:val="00CC2F82"/>
    <w:rsid w:val="00CC50F5"/>
    <w:rsid w:val="00CD6CD9"/>
    <w:rsid w:val="00CE1DB3"/>
    <w:rsid w:val="00D073E9"/>
    <w:rsid w:val="00D07F55"/>
    <w:rsid w:val="00D16FAF"/>
    <w:rsid w:val="00D44FA6"/>
    <w:rsid w:val="00D51B3E"/>
    <w:rsid w:val="00D51BAC"/>
    <w:rsid w:val="00D55F2A"/>
    <w:rsid w:val="00D74AEE"/>
    <w:rsid w:val="00D87DAF"/>
    <w:rsid w:val="00DA13A2"/>
    <w:rsid w:val="00DC2E1E"/>
    <w:rsid w:val="00DE4729"/>
    <w:rsid w:val="00DF121E"/>
    <w:rsid w:val="00DF4DDF"/>
    <w:rsid w:val="00E21387"/>
    <w:rsid w:val="00E445FE"/>
    <w:rsid w:val="00E50765"/>
    <w:rsid w:val="00EA0166"/>
    <w:rsid w:val="00EA11F2"/>
    <w:rsid w:val="00EB0804"/>
    <w:rsid w:val="00EB3150"/>
    <w:rsid w:val="00EC323C"/>
    <w:rsid w:val="00EC4A32"/>
    <w:rsid w:val="00ED44AE"/>
    <w:rsid w:val="00EE1331"/>
    <w:rsid w:val="00EF019B"/>
    <w:rsid w:val="00EF466B"/>
    <w:rsid w:val="00EF4CF5"/>
    <w:rsid w:val="00EF5A12"/>
    <w:rsid w:val="00F03EA1"/>
    <w:rsid w:val="00F0692E"/>
    <w:rsid w:val="00F22328"/>
    <w:rsid w:val="00F25AD1"/>
    <w:rsid w:val="00F34B4F"/>
    <w:rsid w:val="00F35091"/>
    <w:rsid w:val="00F62F94"/>
    <w:rsid w:val="00F76E66"/>
    <w:rsid w:val="00F804EB"/>
    <w:rsid w:val="00F84879"/>
    <w:rsid w:val="00FA72A1"/>
    <w:rsid w:val="00FF21E1"/>
    <w:rsid w:val="00FF427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C8E2492"/>
  <w15:chartTrackingRefBased/>
  <w15:docId w15:val="{980155D7-6365-4077-85AD-2B5B8D5FB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
    <w:link w:val="FootnoteTextChar"/>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link w:val="FootnoteText"/>
    <w:rsid w:val="00C46062"/>
  </w:style>
  <w:style w:type="character" w:styleId="FollowedHyperlink">
    <w:name w:val="FollowedHyperlink"/>
    <w:basedOn w:val="DefaultParagraphFont"/>
    <w:uiPriority w:val="99"/>
    <w:semiHidden/>
    <w:unhideWhenUsed/>
    <w:rsid w:val="00C46062"/>
    <w:rPr>
      <w:color w:val="96607D" w:themeColor="followedHyperlink"/>
      <w:u w:val="single"/>
    </w:rPr>
  </w:style>
  <w:style w:type="paragraph" w:styleId="Revision">
    <w:name w:val="Revision"/>
    <w:hidden/>
    <w:uiPriority w:val="99"/>
    <w:semiHidden/>
    <w:rsid w:val="0008178A"/>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ohn.healy@fcc.gov" TargetMode="External" /><Relationship Id="rId11" Type="http://schemas.openxmlformats.org/officeDocument/2006/relationships/hyperlink" Target="mailto:FCCOPS@fcc.gov" TargetMode="External" /><Relationship Id="rId12" Type="http://schemas.openxmlformats.org/officeDocument/2006/relationships/hyperlink" Target="mailto:justin.cain@fcc.gov" TargetMode="External" /><Relationship Id="rId13" Type="http://schemas.openxmlformats.org/officeDocument/2006/relationships/hyperlink" Target="mailto:logan.bennett@fcc.gov" TargetMode="External" /><Relationship Id="rId14" Type="http://schemas.openxmlformats.org/officeDocument/2006/relationships/hyperlink" Target="https://www.fcc.gov/Sinlaku" TargetMode="External" /><Relationship Id="rId15" Type="http://schemas.openxmlformats.org/officeDocument/2006/relationships/header" Target="header1.xml" /><Relationship Id="rId16" Type="http://schemas.openxmlformats.org/officeDocument/2006/relationships/header" Target="header2.xml" /><Relationship Id="rId17" Type="http://schemas.openxmlformats.org/officeDocument/2006/relationships/footer" Target="footer1.xml" /><Relationship Id="rId18" Type="http://schemas.openxmlformats.org/officeDocument/2006/relationships/footer" Target="footer2.xml" /><Relationship Id="rId19" Type="http://schemas.openxmlformats.org/officeDocument/2006/relationships/header" Target="header3.xml" /><Relationship Id="rId2" Type="http://schemas.openxmlformats.org/officeDocument/2006/relationships/endnotes" Target="endnotes.xml" /><Relationship Id="rId20" Type="http://schemas.openxmlformats.org/officeDocument/2006/relationships/footer" Target="footer3.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dirs.fcc.gov" TargetMode="External" /><Relationship Id="rId7" Type="http://schemas.openxmlformats.org/officeDocument/2006/relationships/hyperlink" Target="https://www.fcc.gov/wireless-network-resiliency-during-disasters" TargetMode="External" /><Relationship Id="rId8" Type="http://schemas.openxmlformats.org/officeDocument/2006/relationships/hyperlink" Target="mailto:michael.caiafa@fcc.gov" TargetMode="External" /><Relationship Id="rId9" Type="http://schemas.openxmlformats.org/officeDocument/2006/relationships/hyperlink" Target="mailto:juan.chapa@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