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572071" w:rsidRPr="00415023" w:rsidP="00572071" w14:paraId="44173AAD" w14:textId="38B05760">
      <w:pPr>
        <w:jc w:val="right"/>
        <w:rPr>
          <w:b/>
          <w:szCs w:val="22"/>
        </w:rPr>
      </w:pPr>
      <w:r w:rsidRPr="00415023">
        <w:rPr>
          <w:b/>
          <w:szCs w:val="22"/>
        </w:rPr>
        <w:t>DA 26</w:t>
      </w:r>
      <w:r w:rsidR="00D25EEA">
        <w:rPr>
          <w:b/>
          <w:szCs w:val="22"/>
        </w:rPr>
        <w:t>-</w:t>
      </w:r>
      <w:r w:rsidR="004F364E">
        <w:rPr>
          <w:b/>
          <w:szCs w:val="22"/>
        </w:rPr>
        <w:t>728</w:t>
      </w:r>
    </w:p>
    <w:p w:rsidR="00572071" w:rsidRPr="00415023" w:rsidP="00572071" w14:paraId="4A32D3D1" w14:textId="208D9C1D">
      <w:pPr>
        <w:spacing w:before="60"/>
        <w:jc w:val="right"/>
        <w:rPr>
          <w:b/>
          <w:szCs w:val="22"/>
        </w:rPr>
      </w:pPr>
      <w:r w:rsidRPr="00415023">
        <w:rPr>
          <w:b/>
          <w:szCs w:val="22"/>
        </w:rPr>
        <w:t xml:space="preserve">Released: </w:t>
      </w:r>
      <w:r w:rsidRPr="00415023" w:rsidR="0084779A">
        <w:rPr>
          <w:b/>
          <w:szCs w:val="22"/>
        </w:rPr>
        <w:t xml:space="preserve">July </w:t>
      </w:r>
      <w:r w:rsidR="004F364E">
        <w:rPr>
          <w:b/>
          <w:szCs w:val="22"/>
        </w:rPr>
        <w:t>13</w:t>
      </w:r>
      <w:r w:rsidRPr="00415023">
        <w:rPr>
          <w:b/>
          <w:szCs w:val="22"/>
        </w:rPr>
        <w:t>, 2026</w:t>
      </w:r>
    </w:p>
    <w:p w:rsidR="00572071" w:rsidRPr="00415023" w:rsidP="00572071" w14:paraId="1AF4D205" w14:textId="77777777">
      <w:pPr>
        <w:jc w:val="right"/>
        <w:rPr>
          <w:szCs w:val="22"/>
        </w:rPr>
      </w:pPr>
    </w:p>
    <w:p w:rsidR="00572071" w:rsidRPr="00415023" w:rsidP="00572071" w14:paraId="3D29BC2B" w14:textId="312143A5">
      <w:pPr>
        <w:ind w:firstLine="720"/>
        <w:jc w:val="center"/>
        <w:rPr>
          <w:b/>
          <w:bCs/>
          <w:iCs/>
          <w:szCs w:val="22"/>
        </w:rPr>
      </w:pPr>
      <w:r w:rsidRPr="00415023">
        <w:rPr>
          <w:b/>
          <w:bCs/>
          <w:iCs/>
          <w:szCs w:val="22"/>
        </w:rPr>
        <w:t xml:space="preserve">EXTENSION OF CONDITIONAL CERTIFICATION OF </w:t>
      </w:r>
      <w:r w:rsidRPr="00415023" w:rsidR="00293436">
        <w:rPr>
          <w:b/>
          <w:bCs/>
          <w:iCs/>
          <w:szCs w:val="22"/>
        </w:rPr>
        <w:t>ROGERVOICE SAS</w:t>
      </w:r>
      <w:r w:rsidRPr="00415023">
        <w:rPr>
          <w:b/>
          <w:bCs/>
          <w:iCs/>
          <w:szCs w:val="22"/>
        </w:rPr>
        <w:t>,</w:t>
      </w:r>
    </w:p>
    <w:p w:rsidR="00572071" w:rsidRPr="00415023" w:rsidP="00572071" w14:paraId="052499DD" w14:textId="77777777">
      <w:pPr>
        <w:ind w:firstLine="720"/>
        <w:jc w:val="center"/>
        <w:rPr>
          <w:b/>
          <w:bCs/>
          <w:iCs/>
          <w:szCs w:val="22"/>
        </w:rPr>
      </w:pPr>
      <w:r w:rsidRPr="00415023">
        <w:rPr>
          <w:b/>
          <w:bCs/>
          <w:iCs/>
          <w:szCs w:val="22"/>
        </w:rPr>
        <w:t>TO PROVIDE INTERNET PROTOCOL CAPTIONED TELEPHONE SERVICE</w:t>
      </w:r>
    </w:p>
    <w:p w:rsidR="00572071" w:rsidRPr="00415023" w:rsidP="00572071" w14:paraId="682F5766" w14:textId="77777777">
      <w:pPr>
        <w:ind w:firstLine="720"/>
        <w:jc w:val="center"/>
        <w:rPr>
          <w:b/>
          <w:bCs/>
          <w:iCs/>
          <w:szCs w:val="22"/>
        </w:rPr>
      </w:pPr>
    </w:p>
    <w:p w:rsidR="00572071" w:rsidRPr="00415023" w:rsidP="00572071" w14:paraId="7B38D305" w14:textId="77777777">
      <w:pPr>
        <w:spacing w:after="240"/>
        <w:jc w:val="center"/>
        <w:rPr>
          <w:b/>
          <w:bCs/>
          <w:iCs/>
          <w:szCs w:val="22"/>
        </w:rPr>
      </w:pPr>
      <w:r w:rsidRPr="00415023">
        <w:rPr>
          <w:b/>
          <w:bCs/>
          <w:iCs/>
          <w:szCs w:val="22"/>
        </w:rPr>
        <w:t>CG Docket No. 03-123</w:t>
      </w:r>
    </w:p>
    <w:p w:rsidR="00572071" w:rsidRPr="00415023" w:rsidP="00572071" w14:paraId="4E046765" w14:textId="77777777">
      <w:pPr>
        <w:spacing w:after="240"/>
        <w:rPr>
          <w:b/>
          <w:bCs/>
          <w:iCs/>
          <w:szCs w:val="22"/>
        </w:rPr>
      </w:pPr>
      <w:r w:rsidRPr="00415023">
        <w:rPr>
          <w:b/>
          <w:bCs/>
          <w:iCs/>
          <w:szCs w:val="22"/>
        </w:rPr>
        <w:t xml:space="preserve">By the Chief, Consumer and Governmental Affairs Bureau: </w:t>
      </w:r>
    </w:p>
    <w:p w:rsidR="00572071" w:rsidRPr="00415023" w:rsidP="00572071" w14:paraId="19FF5BD8" w14:textId="6A3A2D64">
      <w:pPr>
        <w:spacing w:after="120"/>
        <w:ind w:firstLine="720"/>
        <w:rPr>
          <w:szCs w:val="22"/>
        </w:rPr>
      </w:pPr>
      <w:r w:rsidRPr="00415023">
        <w:rPr>
          <w:szCs w:val="22"/>
        </w:rPr>
        <w:t xml:space="preserve">By this Public Notice, the Consumer and Governmental Affairs Bureau (Bureau) extends for </w:t>
      </w:r>
      <w:r w:rsidRPr="00415023" w:rsidR="004345C4">
        <w:rPr>
          <w:szCs w:val="22"/>
        </w:rPr>
        <w:t>six</w:t>
      </w:r>
      <w:r w:rsidRPr="00415023">
        <w:rPr>
          <w:szCs w:val="22"/>
        </w:rPr>
        <w:t xml:space="preserve"> </w:t>
      </w:r>
      <w:r w:rsidRPr="00415023" w:rsidR="004345C4">
        <w:rPr>
          <w:szCs w:val="22"/>
        </w:rPr>
        <w:t>months</w:t>
      </w:r>
      <w:r w:rsidRPr="00415023">
        <w:rPr>
          <w:szCs w:val="22"/>
        </w:rPr>
        <w:t xml:space="preserve">, through </w:t>
      </w:r>
      <w:r w:rsidRPr="00415023" w:rsidR="004345C4">
        <w:rPr>
          <w:szCs w:val="22"/>
        </w:rPr>
        <w:t>January</w:t>
      </w:r>
      <w:r w:rsidRPr="00415023" w:rsidR="0084779A">
        <w:rPr>
          <w:szCs w:val="22"/>
        </w:rPr>
        <w:t xml:space="preserve"> </w:t>
      </w:r>
      <w:r w:rsidR="004F364E">
        <w:rPr>
          <w:szCs w:val="22"/>
        </w:rPr>
        <w:t>13</w:t>
      </w:r>
      <w:r w:rsidRPr="00415023" w:rsidR="007C4DD0">
        <w:rPr>
          <w:szCs w:val="22"/>
        </w:rPr>
        <w:t xml:space="preserve">, </w:t>
      </w:r>
      <w:r w:rsidRPr="00415023">
        <w:rPr>
          <w:szCs w:val="22"/>
        </w:rPr>
        <w:t>202</w:t>
      </w:r>
      <w:r w:rsidRPr="00415023" w:rsidR="00D11B5E">
        <w:rPr>
          <w:szCs w:val="22"/>
        </w:rPr>
        <w:t>7</w:t>
      </w:r>
      <w:r w:rsidRPr="00415023">
        <w:rPr>
          <w:szCs w:val="22"/>
        </w:rPr>
        <w:t xml:space="preserve">, the conditional certification for </w:t>
      </w:r>
      <w:r w:rsidRPr="00415023" w:rsidR="00406956">
        <w:rPr>
          <w:szCs w:val="22"/>
        </w:rPr>
        <w:t>Rogervoice</w:t>
      </w:r>
      <w:r w:rsidRPr="00415023" w:rsidR="00406956">
        <w:rPr>
          <w:szCs w:val="22"/>
        </w:rPr>
        <w:t xml:space="preserve"> SAS</w:t>
      </w:r>
      <w:r w:rsidRPr="00415023">
        <w:rPr>
          <w:szCs w:val="22"/>
        </w:rPr>
        <w:t xml:space="preserve"> to provide Internet Protocol Captioned Telephone Service (IP CTS</w:t>
      </w:r>
      <w:r w:rsidRPr="00415023">
        <w:rPr>
          <w:iCs/>
          <w:szCs w:val="22"/>
        </w:rPr>
        <w:t xml:space="preserve">) </w:t>
      </w:r>
      <w:r w:rsidRPr="00415023">
        <w:rPr>
          <w:szCs w:val="22"/>
        </w:rPr>
        <w:t>supported by the Interstate Telecommunications Relay Services</w:t>
      </w:r>
      <w:r w:rsidRPr="00415023">
        <w:rPr>
          <w:iCs/>
          <w:szCs w:val="22"/>
        </w:rPr>
        <w:t xml:space="preserve"> </w:t>
      </w:r>
      <w:r w:rsidRPr="00415023">
        <w:rPr>
          <w:szCs w:val="22"/>
        </w:rPr>
        <w:t>(TRS) Fund.</w:t>
      </w:r>
      <w:r>
        <w:rPr>
          <w:rStyle w:val="FootnoteReference"/>
          <w:szCs w:val="22"/>
        </w:rPr>
        <w:footnoteReference w:id="3"/>
      </w:r>
    </w:p>
    <w:p w:rsidR="00572071" w:rsidRPr="00415023" w:rsidP="00E70CE9" w14:paraId="74733240" w14:textId="5F3C0B09">
      <w:pPr>
        <w:spacing w:after="120"/>
        <w:ind w:firstLine="720"/>
        <w:rPr>
          <w:bCs/>
          <w:szCs w:val="22"/>
        </w:rPr>
      </w:pPr>
      <w:r w:rsidRPr="00415023">
        <w:rPr>
          <w:bCs/>
          <w:szCs w:val="22"/>
        </w:rPr>
        <w:t xml:space="preserve">On January 17, 2024, the Bureau granted conditional certification to </w:t>
      </w:r>
      <w:r w:rsidRPr="00415023" w:rsidR="00BE6214">
        <w:rPr>
          <w:bCs/>
          <w:szCs w:val="22"/>
        </w:rPr>
        <w:t>Rogervoice</w:t>
      </w:r>
      <w:r w:rsidRPr="00415023" w:rsidR="00BE6214">
        <w:rPr>
          <w:bCs/>
          <w:szCs w:val="22"/>
        </w:rPr>
        <w:t xml:space="preserve"> to </w:t>
      </w:r>
      <w:r w:rsidRPr="00415023">
        <w:rPr>
          <w:bCs/>
          <w:szCs w:val="22"/>
        </w:rPr>
        <w:t>provide IP CTS for a period of two years, through January 20, 2026</w:t>
      </w:r>
      <w:r w:rsidR="00E91DF4">
        <w:rPr>
          <w:bCs/>
          <w:szCs w:val="22"/>
        </w:rPr>
        <w:t>;</w:t>
      </w:r>
      <w:r>
        <w:rPr>
          <w:rStyle w:val="FootnoteReference"/>
          <w:bCs/>
          <w:szCs w:val="22"/>
        </w:rPr>
        <w:footnoteReference w:id="4"/>
      </w:r>
      <w:r w:rsidRPr="00415023" w:rsidR="005310B6">
        <w:rPr>
          <w:bCs/>
          <w:szCs w:val="22"/>
        </w:rPr>
        <w:t xml:space="preserve"> </w:t>
      </w:r>
      <w:r w:rsidRPr="00415023" w:rsidR="00F35E92">
        <w:rPr>
          <w:bCs/>
          <w:szCs w:val="22"/>
        </w:rPr>
        <w:t xml:space="preserve">the conditional certification was </w:t>
      </w:r>
      <w:r w:rsidRPr="00415023">
        <w:rPr>
          <w:bCs/>
          <w:szCs w:val="22"/>
        </w:rPr>
        <w:t>extended t</w:t>
      </w:r>
      <w:r w:rsidRPr="00415023" w:rsidR="00F35E92">
        <w:rPr>
          <w:bCs/>
          <w:szCs w:val="22"/>
        </w:rPr>
        <w:t xml:space="preserve">o </w:t>
      </w:r>
      <w:r w:rsidRPr="00415023">
        <w:rPr>
          <w:bCs/>
          <w:szCs w:val="22"/>
        </w:rPr>
        <w:t>July 16, 2026.</w:t>
      </w:r>
      <w:r>
        <w:rPr>
          <w:rStyle w:val="FootnoteReference"/>
          <w:bCs/>
          <w:szCs w:val="22"/>
        </w:rPr>
        <w:footnoteReference w:id="5"/>
      </w:r>
      <w:r w:rsidRPr="00415023">
        <w:rPr>
          <w:bCs/>
          <w:szCs w:val="22"/>
        </w:rPr>
        <w:t xml:space="preserve">  On November 21, 2025, </w:t>
      </w:r>
      <w:r w:rsidRPr="00415023">
        <w:rPr>
          <w:bCs/>
          <w:szCs w:val="22"/>
        </w:rPr>
        <w:t>Rogervoice</w:t>
      </w:r>
      <w:r w:rsidRPr="00415023">
        <w:rPr>
          <w:bCs/>
          <w:szCs w:val="22"/>
        </w:rPr>
        <w:t xml:space="preserve"> filed an amendment to its application for full certification</w:t>
      </w:r>
      <w:r w:rsidRPr="00415023" w:rsidR="00B61B6D">
        <w:rPr>
          <w:bCs/>
          <w:szCs w:val="22"/>
        </w:rPr>
        <w:t xml:space="preserve"> to provide IP CTS</w:t>
      </w:r>
      <w:r w:rsidRPr="00415023">
        <w:rPr>
          <w:bCs/>
          <w:szCs w:val="22"/>
        </w:rPr>
        <w:t>, updating the information in its initial application.</w:t>
      </w:r>
      <w:r>
        <w:rPr>
          <w:rStyle w:val="FootnoteReference"/>
          <w:bCs/>
          <w:szCs w:val="22"/>
        </w:rPr>
        <w:footnoteReference w:id="6"/>
      </w:r>
      <w:r w:rsidRPr="00415023" w:rsidR="00BC2B05">
        <w:rPr>
          <w:bCs/>
          <w:szCs w:val="22"/>
        </w:rPr>
        <w:t xml:space="preserve">  </w:t>
      </w:r>
    </w:p>
    <w:p w:rsidR="00572071" w:rsidRPr="00415023" w:rsidP="00572071" w14:paraId="025BB7B7" w14:textId="2EBAE574">
      <w:pPr>
        <w:widowControl/>
        <w:spacing w:after="120"/>
        <w:ind w:firstLine="720"/>
        <w:rPr>
          <w:szCs w:val="22"/>
        </w:rPr>
      </w:pPr>
      <w:r w:rsidRPr="00415023">
        <w:rPr>
          <w:szCs w:val="22"/>
        </w:rPr>
        <w:t xml:space="preserve">The Bureau finds that additional time is necessary to complete </w:t>
      </w:r>
      <w:r w:rsidRPr="00415023" w:rsidR="0091141A">
        <w:rPr>
          <w:szCs w:val="22"/>
        </w:rPr>
        <w:t xml:space="preserve">review </w:t>
      </w:r>
      <w:r w:rsidRPr="00415023">
        <w:rPr>
          <w:szCs w:val="22"/>
        </w:rPr>
        <w:t>of</w:t>
      </w:r>
      <w:r w:rsidRPr="00415023" w:rsidR="006441C1">
        <w:rPr>
          <w:szCs w:val="22"/>
        </w:rPr>
        <w:t xml:space="preserve"> </w:t>
      </w:r>
      <w:r w:rsidRPr="00415023" w:rsidR="006441C1">
        <w:rPr>
          <w:szCs w:val="22"/>
        </w:rPr>
        <w:t>Rogervoice</w:t>
      </w:r>
      <w:r w:rsidRPr="00415023">
        <w:rPr>
          <w:szCs w:val="22"/>
        </w:rPr>
        <w:t>’s</w:t>
      </w:r>
      <w:r w:rsidRPr="00415023">
        <w:rPr>
          <w:szCs w:val="22"/>
        </w:rPr>
        <w:t xml:space="preserve"> application for </w:t>
      </w:r>
      <w:r w:rsidRPr="00415023" w:rsidR="00DF5BFD">
        <w:rPr>
          <w:szCs w:val="22"/>
        </w:rPr>
        <w:t xml:space="preserve">full </w:t>
      </w:r>
      <w:r w:rsidRPr="00415023">
        <w:rPr>
          <w:szCs w:val="22"/>
        </w:rPr>
        <w:t xml:space="preserve">certification to provide IP CTS.  To ensure uninterrupted service to consumers </w:t>
      </w:r>
      <w:r w:rsidRPr="00415023" w:rsidR="00F51265">
        <w:rPr>
          <w:szCs w:val="22"/>
        </w:rPr>
        <w:t xml:space="preserve">pending Bureau review, </w:t>
      </w:r>
      <w:r w:rsidRPr="00415023" w:rsidR="006441C1">
        <w:rPr>
          <w:szCs w:val="22"/>
        </w:rPr>
        <w:t>Rogervoice</w:t>
      </w:r>
      <w:r w:rsidRPr="00415023">
        <w:rPr>
          <w:szCs w:val="22"/>
        </w:rPr>
        <w:t>’s</w:t>
      </w:r>
      <w:r w:rsidRPr="00415023">
        <w:rPr>
          <w:szCs w:val="22"/>
        </w:rPr>
        <w:t xml:space="preserve"> current conditional certification</w:t>
      </w:r>
      <w:r w:rsidRPr="00415023" w:rsidR="00AD6367">
        <w:rPr>
          <w:szCs w:val="22"/>
        </w:rPr>
        <w:t xml:space="preserve"> to provide IP CTS</w:t>
      </w:r>
      <w:r w:rsidRPr="00415023">
        <w:rPr>
          <w:szCs w:val="22"/>
        </w:rPr>
        <w:t xml:space="preserve"> is extended for </w:t>
      </w:r>
      <w:r w:rsidRPr="00415023" w:rsidR="004345C4">
        <w:rPr>
          <w:szCs w:val="22"/>
        </w:rPr>
        <w:t>six months</w:t>
      </w:r>
      <w:r w:rsidRPr="00415023" w:rsidR="00F51265">
        <w:rPr>
          <w:szCs w:val="22"/>
        </w:rPr>
        <w:t>,</w:t>
      </w:r>
      <w:r w:rsidRPr="00415023">
        <w:rPr>
          <w:szCs w:val="22"/>
        </w:rPr>
        <w:t xml:space="preserve"> through </w:t>
      </w:r>
      <w:r w:rsidRPr="00415023" w:rsidR="004345C4">
        <w:rPr>
          <w:szCs w:val="22"/>
        </w:rPr>
        <w:t>January</w:t>
      </w:r>
      <w:r w:rsidRPr="00415023" w:rsidR="00AE4EDE">
        <w:rPr>
          <w:szCs w:val="22"/>
        </w:rPr>
        <w:t xml:space="preserve"> </w:t>
      </w:r>
      <w:r w:rsidR="004F364E">
        <w:rPr>
          <w:szCs w:val="22"/>
        </w:rPr>
        <w:t>13</w:t>
      </w:r>
      <w:r w:rsidRPr="00415023">
        <w:rPr>
          <w:szCs w:val="22"/>
        </w:rPr>
        <w:t>, 202</w:t>
      </w:r>
      <w:r w:rsidRPr="00415023" w:rsidR="005A44F1">
        <w:rPr>
          <w:szCs w:val="22"/>
        </w:rPr>
        <w:t>7</w:t>
      </w:r>
      <w:r w:rsidRPr="00415023">
        <w:rPr>
          <w:szCs w:val="22"/>
        </w:rPr>
        <w:t>.  This extension</w:t>
      </w:r>
      <w:r w:rsidRPr="00415023" w:rsidR="00B56990">
        <w:rPr>
          <w:szCs w:val="22"/>
        </w:rPr>
        <w:t xml:space="preserve"> </w:t>
      </w:r>
      <w:r w:rsidRPr="00415023">
        <w:rPr>
          <w:szCs w:val="22"/>
        </w:rPr>
        <w:t xml:space="preserve">is without prejudice to the Commission’s final determination on </w:t>
      </w:r>
      <w:r w:rsidRPr="00415023" w:rsidR="006441C1">
        <w:rPr>
          <w:szCs w:val="22"/>
        </w:rPr>
        <w:t>Rogervoice</w:t>
      </w:r>
      <w:r w:rsidRPr="00415023">
        <w:rPr>
          <w:szCs w:val="22"/>
        </w:rPr>
        <w:t>’s</w:t>
      </w:r>
      <w:r w:rsidRPr="00415023">
        <w:rPr>
          <w:szCs w:val="22"/>
        </w:rPr>
        <w:t xml:space="preserve"> </w:t>
      </w:r>
      <w:r w:rsidRPr="00415023" w:rsidR="009A04D1">
        <w:rPr>
          <w:szCs w:val="22"/>
        </w:rPr>
        <w:t xml:space="preserve">IP CTS </w:t>
      </w:r>
      <w:r w:rsidRPr="00415023">
        <w:rPr>
          <w:szCs w:val="22"/>
        </w:rPr>
        <w:t>application</w:t>
      </w:r>
      <w:r w:rsidRPr="00415023" w:rsidR="00571188">
        <w:rPr>
          <w:szCs w:val="22"/>
        </w:rPr>
        <w:t>,</w:t>
      </w:r>
      <w:r w:rsidRPr="00415023" w:rsidR="00B56990">
        <w:rPr>
          <w:szCs w:val="22"/>
        </w:rPr>
        <w:t xml:space="preserve"> and </w:t>
      </w:r>
      <w:r w:rsidRPr="00415023">
        <w:rPr>
          <w:szCs w:val="22"/>
        </w:rPr>
        <w:t>effective upon release of this Public Notice.</w:t>
      </w:r>
    </w:p>
    <w:p w:rsidR="00572071" w:rsidRPr="00415023" w:rsidP="00572071" w14:paraId="13A3A1B4" w14:textId="77777777">
      <w:pPr>
        <w:spacing w:after="120"/>
        <w:ind w:firstLine="720"/>
        <w:rPr>
          <w:szCs w:val="22"/>
        </w:rPr>
      </w:pPr>
      <w:r w:rsidRPr="00415023">
        <w:rPr>
          <w:i/>
          <w:iCs/>
          <w:szCs w:val="22"/>
        </w:rPr>
        <w:t xml:space="preserve">People with Disabilities.  </w:t>
      </w:r>
      <w:r w:rsidRPr="00415023">
        <w:rPr>
          <w:szCs w:val="22"/>
        </w:rPr>
        <w:t xml:space="preserve">To request materials in accessible formats for people with disabilities (Braille, large print, electronic files, audio format), send an e-mail to </w:t>
      </w:r>
      <w:hyperlink r:id="rId6">
        <w:r w:rsidRPr="00415023">
          <w:rPr>
            <w:color w:val="0000FF"/>
            <w:szCs w:val="22"/>
            <w:u w:val="single"/>
          </w:rPr>
          <w:t>fcc504@fcc.gov</w:t>
        </w:r>
      </w:hyperlink>
      <w:r w:rsidRPr="00415023">
        <w:rPr>
          <w:szCs w:val="22"/>
        </w:rPr>
        <w:t xml:space="preserve"> or call the Bureau at 202-418-0530 (voice).  </w:t>
      </w:r>
    </w:p>
    <w:p w:rsidR="00572071" w:rsidRPr="00415023" w:rsidP="00572071" w14:paraId="077F2F0B" w14:textId="2587F4FF">
      <w:pPr>
        <w:widowControl/>
        <w:spacing w:after="120"/>
        <w:ind w:firstLine="720"/>
        <w:rPr>
          <w:szCs w:val="22"/>
        </w:rPr>
      </w:pPr>
      <w:r w:rsidRPr="00415023">
        <w:rPr>
          <w:i/>
          <w:iCs/>
          <w:szCs w:val="22"/>
        </w:rPr>
        <w:t xml:space="preserve">Additional Information.  </w:t>
      </w:r>
      <w:r w:rsidRPr="00415023">
        <w:rPr>
          <w:szCs w:val="22"/>
        </w:rPr>
        <w:t>For further information regarding this Notice, please contact William Wallace, Disability Rights Office, Consumer and Governmental Affairs Bureau, at 202-418-2716 or by e</w:t>
      </w:r>
      <w:r w:rsidRPr="00415023" w:rsidR="0027530F">
        <w:rPr>
          <w:szCs w:val="22"/>
        </w:rPr>
        <w:noBreakHyphen/>
      </w:r>
      <w:r w:rsidRPr="00415023">
        <w:rPr>
          <w:szCs w:val="22"/>
        </w:rPr>
        <w:t xml:space="preserve">mail to </w:t>
      </w:r>
      <w:hyperlink r:id="rId7">
        <w:r w:rsidRPr="00415023">
          <w:rPr>
            <w:rStyle w:val="Hyperlink"/>
            <w:szCs w:val="22"/>
          </w:rPr>
          <w:t>William.Wallace@fcc.gov</w:t>
        </w:r>
      </w:hyperlink>
      <w:r w:rsidRPr="00415023">
        <w:rPr>
          <w:szCs w:val="22"/>
        </w:rPr>
        <w:t xml:space="preserve">.   </w:t>
      </w:r>
    </w:p>
    <w:p w:rsidR="00572071" w:rsidRPr="003977CD" w:rsidP="00572071" w14:paraId="353C6967" w14:textId="77777777">
      <w:pPr>
        <w:widowControl/>
        <w:spacing w:after="120"/>
        <w:jc w:val="center"/>
        <w:rPr>
          <w:szCs w:val="22"/>
        </w:rPr>
      </w:pPr>
      <w:r w:rsidRPr="004F4975">
        <w:rPr>
          <w:b/>
          <w:szCs w:val="22"/>
        </w:rPr>
        <w:t>– FCC–</w:t>
      </w:r>
    </w:p>
    <w:p w:rsidR="00BA3BA8" w:rsidRPr="00BA6DC7" w14:paraId="3E42F1E8" w14:textId="77777777">
      <w:pPr>
        <w:jc w:val="right"/>
        <w:rPr>
          <w:szCs w:val="22"/>
        </w:rPr>
      </w:pPr>
    </w:p>
    <w:sectPr>
      <w:headerReference w:type="even" r:id="rId8"/>
      <w:headerReference w:type="default" r:id="rId9"/>
      <w:footerReference w:type="even" r:id="rId10"/>
      <w:footerReference w:type="default" r:id="rId11"/>
      <w:headerReference w:type="first" r:id="rId12"/>
      <w:footerReference w:type="first" r:id="rId13"/>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6A52AA" w14:paraId="753C7651" w14:textId="77777777">
      <w:pPr>
        <w:spacing w:line="20" w:lineRule="exact"/>
      </w:pPr>
    </w:p>
  </w:endnote>
  <w:endnote w:type="continuationSeparator" w:id="1">
    <w:p w:rsidR="006A52AA" w14:paraId="687C8A52" w14:textId="77777777">
      <w:r>
        <w:t xml:space="preserve"> </w:t>
      </w:r>
    </w:p>
  </w:endnote>
  <w:endnote w:type="continuationNotice" w:id="2">
    <w:p w:rsidR="006A52AA" w14:paraId="20A45D58"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90A4B48"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5AF6DCA0"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122E162"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6AFB55C2"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6A52AA" w14:paraId="14FE7D61" w14:textId="77777777">
      <w:r>
        <w:separator/>
      </w:r>
    </w:p>
  </w:footnote>
  <w:footnote w:type="continuationSeparator" w:id="1">
    <w:p w:rsidR="006A52AA" w14:paraId="237AE7B6" w14:textId="77777777">
      <w:pPr>
        <w:rPr>
          <w:sz w:val="20"/>
        </w:rPr>
      </w:pPr>
      <w:r>
        <w:rPr>
          <w:sz w:val="20"/>
        </w:rPr>
        <w:t xml:space="preserve">(Continued from previous page)  </w:t>
      </w:r>
      <w:r>
        <w:rPr>
          <w:sz w:val="20"/>
        </w:rPr>
        <w:separator/>
      </w:r>
    </w:p>
  </w:footnote>
  <w:footnote w:type="continuationNotice" w:id="2">
    <w:p w:rsidR="006A52AA" w14:paraId="59F41505" w14:textId="77777777">
      <w:pPr>
        <w:jc w:val="right"/>
        <w:rPr>
          <w:sz w:val="20"/>
        </w:rPr>
      </w:pPr>
      <w:r>
        <w:rPr>
          <w:sz w:val="20"/>
        </w:rPr>
        <w:t>(continued….)</w:t>
      </w:r>
    </w:p>
  </w:footnote>
  <w:footnote w:id="3">
    <w:p w:rsidR="00572071" w:rsidRPr="00415023" w:rsidP="00572071" w14:paraId="755E985A" w14:textId="0BA16EC3">
      <w:pPr>
        <w:pStyle w:val="FootnoteText"/>
      </w:pPr>
      <w:r w:rsidRPr="00415023">
        <w:rPr>
          <w:rStyle w:val="FootnoteReference"/>
          <w:sz w:val="20"/>
        </w:rPr>
        <w:footnoteRef/>
      </w:r>
      <w:r w:rsidRPr="00415023">
        <w:t xml:space="preserve"> </w:t>
      </w:r>
      <w:r w:rsidRPr="00415023">
        <w:rPr>
          <w:i/>
          <w:iCs/>
        </w:rPr>
        <w:t>See Structure and Practices of the Video Relay Service Program</w:t>
      </w:r>
      <w:r w:rsidRPr="00415023">
        <w:t>, CG Docket No. 10-51, Second Report and Order</w:t>
      </w:r>
      <w:r w:rsidR="00677847">
        <w:t xml:space="preserve"> and Order</w:t>
      </w:r>
      <w:r w:rsidRPr="00415023">
        <w:t xml:space="preserve">, 26 FCC </w:t>
      </w:r>
      <w:r w:rsidRPr="00415023">
        <w:t>Rcd</w:t>
      </w:r>
      <w:r w:rsidRPr="00415023">
        <w:t xml:space="preserve"> 10898, 10914-15, para. 37 (2011) (authorizing conditional certification for providers of TRS).  IP CTS “permits an individual who can speak but who has difficulty hearing over the telephone to use a telephone and an [IP]-enabled device via the Internet to simultaneously listen to the other party and read captions of what the other party is saying.”  47 CFR § 64.601</w:t>
      </w:r>
      <w:r w:rsidRPr="00415023" w:rsidR="00911082">
        <w:t>(a)</w:t>
      </w:r>
      <w:r w:rsidRPr="00415023">
        <w:t>(26) (definition of IP CTS).</w:t>
      </w:r>
    </w:p>
  </w:footnote>
  <w:footnote w:id="4">
    <w:p w:rsidR="00E70CE9" w:rsidRPr="00415023" w:rsidP="00E70CE9" w14:paraId="73F37800" w14:textId="55113BFC">
      <w:pPr>
        <w:pStyle w:val="FootnoteText"/>
      </w:pPr>
      <w:r w:rsidRPr="00415023">
        <w:rPr>
          <w:rStyle w:val="FootnoteReference"/>
          <w:sz w:val="20"/>
        </w:rPr>
        <w:footnoteRef/>
      </w:r>
      <w:r w:rsidRPr="00415023">
        <w:t xml:space="preserve"> </w:t>
      </w:r>
      <w:r w:rsidRPr="00415023" w:rsidR="00DC7A0A">
        <w:rPr>
          <w:i/>
          <w:iCs/>
        </w:rPr>
        <w:t>See Telecommunications Relay Services and Speech-to-Speech Services for Individuals with Hearing and Speech Disabilities</w:t>
      </w:r>
      <w:r w:rsidRPr="00415023" w:rsidR="00DC7A0A">
        <w:t xml:space="preserve">, CG Docket No. 03-123, Order, 39 FCC </w:t>
      </w:r>
      <w:r w:rsidRPr="00415023" w:rsidR="00DC7A0A">
        <w:t>Rcd</w:t>
      </w:r>
      <w:r w:rsidRPr="00415023" w:rsidR="00DC7A0A">
        <w:t xml:space="preserve"> 245 (CGB 2024)</w:t>
      </w:r>
      <w:r w:rsidRPr="00415023" w:rsidR="0021052E">
        <w:t>.</w:t>
      </w:r>
    </w:p>
  </w:footnote>
  <w:footnote w:id="5">
    <w:p w:rsidR="00E70CE9" w:rsidRPr="00415023" w:rsidP="00E70CE9" w14:paraId="5E4F82D9" w14:textId="77777777">
      <w:pPr>
        <w:pStyle w:val="FootnoteText"/>
      </w:pPr>
      <w:r w:rsidRPr="00415023">
        <w:rPr>
          <w:rStyle w:val="FootnoteReference"/>
          <w:sz w:val="20"/>
        </w:rPr>
        <w:footnoteRef/>
      </w:r>
      <w:r w:rsidRPr="00415023">
        <w:t xml:space="preserve"> </w:t>
      </w:r>
      <w:r w:rsidRPr="00415023">
        <w:rPr>
          <w:i/>
          <w:iCs/>
        </w:rPr>
        <w:t xml:space="preserve">See Extension of Conditional Certifications of </w:t>
      </w:r>
      <w:r w:rsidRPr="00415023">
        <w:rPr>
          <w:i/>
          <w:iCs/>
        </w:rPr>
        <w:t>Rogervoice</w:t>
      </w:r>
      <w:r w:rsidRPr="00415023">
        <w:rPr>
          <w:i/>
          <w:iCs/>
        </w:rPr>
        <w:t xml:space="preserve"> to Provide Internet Protocol Captioned Telephone Service and </w:t>
      </w:r>
      <w:r w:rsidRPr="00415023">
        <w:rPr>
          <w:i/>
          <w:iCs/>
        </w:rPr>
        <w:t>Tive</w:t>
      </w:r>
      <w:r w:rsidRPr="00415023">
        <w:rPr>
          <w:i/>
          <w:iCs/>
        </w:rPr>
        <w:t>, LLC, to Provide Video Relay Service</w:t>
      </w:r>
      <w:r w:rsidRPr="00415023">
        <w:t>, CG Docket Nos. 03-123 and 10-51, Public Notice, DA 26-59 (Jan. 16, 2026).</w:t>
      </w:r>
    </w:p>
  </w:footnote>
  <w:footnote w:id="6">
    <w:p w:rsidR="00E70CE9" w:rsidRPr="00A61AA8" w:rsidP="00E70CE9" w14:paraId="2B5B9992" w14:textId="3495A3EA">
      <w:pPr>
        <w:pStyle w:val="FootnoteText"/>
      </w:pPr>
      <w:r w:rsidRPr="00415023">
        <w:rPr>
          <w:rStyle w:val="FootnoteReference"/>
          <w:sz w:val="20"/>
        </w:rPr>
        <w:footnoteRef/>
      </w:r>
      <w:r w:rsidRPr="00415023">
        <w:t xml:space="preserve"> </w:t>
      </w:r>
      <w:r w:rsidRPr="00415023">
        <w:rPr>
          <w:i/>
          <w:iCs/>
        </w:rPr>
        <w:t>See</w:t>
      </w:r>
      <w:r w:rsidRPr="00415023" w:rsidR="00B35BA5">
        <w:t xml:space="preserve"> Amendment to Application of </w:t>
      </w:r>
      <w:r w:rsidRPr="00415023" w:rsidR="00B35BA5">
        <w:t>Rogervoice</w:t>
      </w:r>
      <w:r w:rsidRPr="00415023" w:rsidR="00B35BA5">
        <w:t xml:space="preserve"> for Certification to Provide IP Captioned Telephone Service, CG Docket No. 03-123 (filed Nov. 21, 2025),</w:t>
      </w:r>
      <w:r w:rsidRPr="00415023" w:rsidR="00B35BA5">
        <w:rPr>
          <w:i/>
          <w:iCs/>
        </w:rPr>
        <w:t xml:space="preserve"> </w:t>
      </w:r>
      <w:hyperlink r:id="rId1" w:history="1">
        <w:r w:rsidRPr="00415023" w:rsidR="00B35BA5">
          <w:rPr>
            <w:rStyle w:val="Hyperlink"/>
          </w:rPr>
          <w:t>https://www.fcc.gov/ecfs/document/1121491215027/1</w:t>
        </w:r>
      </w:hyperlink>
      <w:r w:rsidRPr="00415023" w:rsidR="00B35BA5">
        <w:t>.</w:t>
      </w:r>
      <w:r w:rsidRPr="00415023">
        <w:t xml:space="preserve">  </w:t>
      </w:r>
      <w:r w:rsidRPr="00415023">
        <w:t>Rogervoice’s</w:t>
      </w:r>
      <w:r w:rsidRPr="00415023">
        <w:t xml:space="preserve"> initial application was filed on March 7, 2022.  </w:t>
      </w:r>
      <w:r w:rsidRPr="00415023">
        <w:rPr>
          <w:i/>
          <w:iCs/>
        </w:rPr>
        <w:t xml:space="preserve">See </w:t>
      </w:r>
      <w:r w:rsidRPr="00415023">
        <w:t xml:space="preserve">Application of </w:t>
      </w:r>
      <w:r w:rsidRPr="00415023">
        <w:t>Rogervoice</w:t>
      </w:r>
      <w:r w:rsidRPr="00415023">
        <w:t xml:space="preserve"> for Certification to Provide IP Captioned Telephone Service and Request for Waiver,</w:t>
      </w:r>
      <w:r w:rsidRPr="00415023">
        <w:rPr>
          <w:i/>
          <w:iCs/>
        </w:rPr>
        <w:t xml:space="preserve"> </w:t>
      </w:r>
      <w:r w:rsidRPr="00415023">
        <w:t xml:space="preserve">CG Docket No. 03-123 (filed Mar. 7, 2022), </w:t>
      </w:r>
      <w:hyperlink r:id="rId2" w:history="1">
        <w:r w:rsidRPr="00415023">
          <w:rPr>
            <w:rStyle w:val="Hyperlink"/>
          </w:rPr>
          <w:t>https://www.fcc.gov/ecfs/document/10308635529430/1</w:t>
        </w:r>
      </w:hyperlink>
      <w:r w:rsidRPr="00415023">
        <w:t xml:space="preserve">; </w:t>
      </w:r>
      <w:r w:rsidRPr="00415023">
        <w:rPr>
          <w:i/>
          <w:iCs/>
        </w:rPr>
        <w:t>see also</w:t>
      </w:r>
      <w:r w:rsidRPr="00415023">
        <w:t xml:space="preserve"> Letter from Carol Simpson, Counsel for </w:t>
      </w:r>
      <w:r w:rsidRPr="00415023">
        <w:t>Rogervoice</w:t>
      </w:r>
      <w:r w:rsidRPr="00415023">
        <w:t xml:space="preserve">, to Marlene H. Dortch, Secretary, FCC, CG Docket No. 03-123, Supplement to Application of </w:t>
      </w:r>
      <w:r w:rsidRPr="00415023">
        <w:t>Rogervoice</w:t>
      </w:r>
      <w:r w:rsidRPr="00415023">
        <w:t xml:space="preserve"> (filed July 28, 2023), </w:t>
      </w:r>
      <w:hyperlink r:id="rId3" w:history="1">
        <w:r w:rsidRPr="00415023">
          <w:rPr>
            <w:rStyle w:val="Hyperlink"/>
          </w:rPr>
          <w:t>https://www.fcc.gov/ecfs/document/10729195451572/1</w:t>
        </w:r>
      </w:hyperlink>
      <w:r w:rsidRPr="00415023">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A1AE8" w14:paraId="640AFC42"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CB22360" w14:textId="4F7B17F1">
    <w:pPr>
      <w:tabs>
        <w:tab w:val="center" w:pos="4680"/>
        <w:tab w:val="right" w:pos="9360"/>
      </w:tabs>
    </w:pPr>
    <w:r>
      <w:rPr>
        <w:b/>
      </w:rPr>
      <w:tab/>
      <w:t>Federal Communications Commission</w:t>
    </w:r>
    <w:r>
      <w:rPr>
        <w:b/>
      </w:rPr>
      <w:tab/>
    </w:r>
    <w:r w:rsidR="00453C1F">
      <w:rPr>
        <w:b/>
      </w:rPr>
      <w:t>DA 26-</w:t>
    </w:r>
    <w:r w:rsidR="006A1AE8">
      <w:rPr>
        <w:b/>
      </w:rPr>
      <w:t>728</w:t>
    </w:r>
  </w:p>
  <w:p w:rsidR="00BA3BA8" w14:paraId="1904016E" w14:textId="77777777">
    <w:pPr>
      <w:tabs>
        <w:tab w:val="left" w:pos="-720"/>
      </w:tabs>
      <w:suppressAutoHyphens/>
      <w:spacing w:line="19" w:lineRule="exact"/>
      <w:rPr>
        <w:spacing w:val="-2"/>
      </w:rPr>
    </w:pPr>
    <w:r>
      <w:rPr>
        <w:noProof/>
      </w:rPr>
      <w:pict>
        <v:rect id="Rectangle 15" o:spid="_x0000_s2049" style="width:468pt;height:0.95pt;margin-top:0;margin-left:0;mso-position-horizontal-relative:margin;position:absolute;visibility:visible;z-index:-251658240" o:allowincell="f" fillcolor="black" stroked="f" strokeweight="0.05pt">
          <w10:wrap anchorx="margin"/>
        </v:rect>
      </w:pict>
    </w:r>
  </w:p>
  <w:p w:rsidR="00BA3BA8" w14:paraId="49B78D7C" w14:textId="77777777">
    <w:pPr>
      <w:spacing w:before="40"/>
      <w:rPr>
        <w:rFonts w:ascii="Arial" w:hAnsi="Arial" w:cs="Arial"/>
        <w:b/>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4D30B784" w14:textId="77777777">
    <w:pPr>
      <w:pStyle w:val="Head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050" type="#_x0000_t75" style="width:469pt;height:112.5pt">
          <v:imagedata r:id="rId1" o:title="PN Portrait pic"/>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1770151053">
    <w:abstractNumId w:val="1"/>
  </w:num>
  <w:num w:numId="2" w16cid:durableId="1149783975">
    <w:abstractNumId w:val="5"/>
  </w:num>
  <w:num w:numId="3" w16cid:durableId="229001125">
    <w:abstractNumId w:val="3"/>
  </w:num>
  <w:num w:numId="4" w16cid:durableId="1157262236">
    <w:abstractNumId w:val="4"/>
  </w:num>
  <w:num w:numId="5" w16cid:durableId="543442495">
    <w:abstractNumId w:val="2"/>
  </w:num>
  <w:num w:numId="6" w16cid:durableId="6656711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bordersDoNotSurroundHeader/>
  <w:bordersDoNotSurroundFooter/>
  <w:proofState w:spelling="clean" w:grammar="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2071"/>
    <w:rsid w:val="00005FCC"/>
    <w:rsid w:val="00007505"/>
    <w:rsid w:val="00020457"/>
    <w:rsid w:val="0004340B"/>
    <w:rsid w:val="000818D9"/>
    <w:rsid w:val="000918AB"/>
    <w:rsid w:val="000C27F4"/>
    <w:rsid w:val="000E2F66"/>
    <w:rsid w:val="00111F6B"/>
    <w:rsid w:val="00125889"/>
    <w:rsid w:val="0015412B"/>
    <w:rsid w:val="00164420"/>
    <w:rsid w:val="001B2C64"/>
    <w:rsid w:val="001D6FE8"/>
    <w:rsid w:val="001F148D"/>
    <w:rsid w:val="001F3AD9"/>
    <w:rsid w:val="0021052E"/>
    <w:rsid w:val="00255055"/>
    <w:rsid w:val="00272695"/>
    <w:rsid w:val="0027530F"/>
    <w:rsid w:val="00293436"/>
    <w:rsid w:val="002C1FBE"/>
    <w:rsid w:val="002D06F3"/>
    <w:rsid w:val="002F6AA9"/>
    <w:rsid w:val="003015FA"/>
    <w:rsid w:val="003220FC"/>
    <w:rsid w:val="0034163D"/>
    <w:rsid w:val="003854AF"/>
    <w:rsid w:val="00396A12"/>
    <w:rsid w:val="003977CD"/>
    <w:rsid w:val="003B2814"/>
    <w:rsid w:val="003B4929"/>
    <w:rsid w:val="003F613A"/>
    <w:rsid w:val="00406956"/>
    <w:rsid w:val="00415023"/>
    <w:rsid w:val="00430183"/>
    <w:rsid w:val="00432C08"/>
    <w:rsid w:val="00433BFF"/>
    <w:rsid w:val="004345C4"/>
    <w:rsid w:val="00434FA0"/>
    <w:rsid w:val="004502B5"/>
    <w:rsid w:val="00453C1F"/>
    <w:rsid w:val="004600C3"/>
    <w:rsid w:val="004621D8"/>
    <w:rsid w:val="004C178A"/>
    <w:rsid w:val="004D1412"/>
    <w:rsid w:val="004D4BCD"/>
    <w:rsid w:val="004F364E"/>
    <w:rsid w:val="004F4975"/>
    <w:rsid w:val="004F5FD3"/>
    <w:rsid w:val="00515F0A"/>
    <w:rsid w:val="005310B6"/>
    <w:rsid w:val="00571188"/>
    <w:rsid w:val="005718AE"/>
    <w:rsid w:val="00572071"/>
    <w:rsid w:val="005A21D6"/>
    <w:rsid w:val="005A44F1"/>
    <w:rsid w:val="005B6641"/>
    <w:rsid w:val="005F429B"/>
    <w:rsid w:val="00611DE8"/>
    <w:rsid w:val="00616CA0"/>
    <w:rsid w:val="00616E21"/>
    <w:rsid w:val="00617658"/>
    <w:rsid w:val="00627470"/>
    <w:rsid w:val="00634641"/>
    <w:rsid w:val="006441C1"/>
    <w:rsid w:val="006705A7"/>
    <w:rsid w:val="006748D8"/>
    <w:rsid w:val="00674C88"/>
    <w:rsid w:val="00677847"/>
    <w:rsid w:val="0069001F"/>
    <w:rsid w:val="00694AAD"/>
    <w:rsid w:val="006A1AE8"/>
    <w:rsid w:val="006A2E72"/>
    <w:rsid w:val="006A52AA"/>
    <w:rsid w:val="006D0FC3"/>
    <w:rsid w:val="006E1990"/>
    <w:rsid w:val="00725982"/>
    <w:rsid w:val="0074720E"/>
    <w:rsid w:val="007522AF"/>
    <w:rsid w:val="007738B6"/>
    <w:rsid w:val="00782877"/>
    <w:rsid w:val="00784426"/>
    <w:rsid w:val="00797784"/>
    <w:rsid w:val="007B5B1B"/>
    <w:rsid w:val="007C4DD0"/>
    <w:rsid w:val="0081707F"/>
    <w:rsid w:val="00837A52"/>
    <w:rsid w:val="0084779A"/>
    <w:rsid w:val="008612A7"/>
    <w:rsid w:val="0088225C"/>
    <w:rsid w:val="00895B33"/>
    <w:rsid w:val="008A71D6"/>
    <w:rsid w:val="008B41B5"/>
    <w:rsid w:val="008C17B2"/>
    <w:rsid w:val="008F07D1"/>
    <w:rsid w:val="008F0963"/>
    <w:rsid w:val="00911082"/>
    <w:rsid w:val="0091141A"/>
    <w:rsid w:val="0091345B"/>
    <w:rsid w:val="00930489"/>
    <w:rsid w:val="0093576D"/>
    <w:rsid w:val="009539A8"/>
    <w:rsid w:val="00956230"/>
    <w:rsid w:val="009579A2"/>
    <w:rsid w:val="00967B5E"/>
    <w:rsid w:val="00981242"/>
    <w:rsid w:val="00985D30"/>
    <w:rsid w:val="009A04D1"/>
    <w:rsid w:val="009B0D76"/>
    <w:rsid w:val="009D2E32"/>
    <w:rsid w:val="00A17C7F"/>
    <w:rsid w:val="00A20679"/>
    <w:rsid w:val="00A43CCB"/>
    <w:rsid w:val="00A61AA8"/>
    <w:rsid w:val="00A938FF"/>
    <w:rsid w:val="00AD20AB"/>
    <w:rsid w:val="00AD6118"/>
    <w:rsid w:val="00AD6367"/>
    <w:rsid w:val="00AE4EDE"/>
    <w:rsid w:val="00AE75F9"/>
    <w:rsid w:val="00B00517"/>
    <w:rsid w:val="00B342DB"/>
    <w:rsid w:val="00B35BA5"/>
    <w:rsid w:val="00B56990"/>
    <w:rsid w:val="00B61B6D"/>
    <w:rsid w:val="00B64DBE"/>
    <w:rsid w:val="00B6646D"/>
    <w:rsid w:val="00B903D4"/>
    <w:rsid w:val="00BA3BA8"/>
    <w:rsid w:val="00BA6DC7"/>
    <w:rsid w:val="00BB17E4"/>
    <w:rsid w:val="00BB2EF5"/>
    <w:rsid w:val="00BB40E0"/>
    <w:rsid w:val="00BC2B05"/>
    <w:rsid w:val="00BD234A"/>
    <w:rsid w:val="00BE6214"/>
    <w:rsid w:val="00BF5821"/>
    <w:rsid w:val="00C60F4C"/>
    <w:rsid w:val="00C663EB"/>
    <w:rsid w:val="00C774D4"/>
    <w:rsid w:val="00C85491"/>
    <w:rsid w:val="00CB7444"/>
    <w:rsid w:val="00CE10BA"/>
    <w:rsid w:val="00D0208C"/>
    <w:rsid w:val="00D1063A"/>
    <w:rsid w:val="00D11B5E"/>
    <w:rsid w:val="00D2297F"/>
    <w:rsid w:val="00D25EEA"/>
    <w:rsid w:val="00D363A4"/>
    <w:rsid w:val="00D64AE3"/>
    <w:rsid w:val="00D6696E"/>
    <w:rsid w:val="00D85071"/>
    <w:rsid w:val="00DB64E4"/>
    <w:rsid w:val="00DC7A0A"/>
    <w:rsid w:val="00DD6A17"/>
    <w:rsid w:val="00DE43D1"/>
    <w:rsid w:val="00DF5BFD"/>
    <w:rsid w:val="00E518EE"/>
    <w:rsid w:val="00E566AE"/>
    <w:rsid w:val="00E70CE9"/>
    <w:rsid w:val="00E91DF4"/>
    <w:rsid w:val="00E95A52"/>
    <w:rsid w:val="00EC7240"/>
    <w:rsid w:val="00ED312B"/>
    <w:rsid w:val="00ED771E"/>
    <w:rsid w:val="00EF466B"/>
    <w:rsid w:val="00F03EA1"/>
    <w:rsid w:val="00F261C9"/>
    <w:rsid w:val="00F35E92"/>
    <w:rsid w:val="00F51265"/>
    <w:rsid w:val="00F911AE"/>
    <w:rsid w:val="00FC3123"/>
    <w:rsid w:val="00FC7B17"/>
    <w:rsid w:val="00FD3577"/>
    <w:rsid w:val="00FD35C1"/>
    <w:rsid w:val="00FE7D5C"/>
    <w:rsid w:val="46BF12EA"/>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6B05B2BD"/>
  <w15:chartTrackingRefBased/>
  <w15:docId w15:val="{B2F9C14B-7484-4573-A80B-5F2FA44EE6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72071"/>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 Char Char Char1,Footnote Text Char Char1 Char Char Char Char,Footnote Text Char1,Footnote Text Char1 Char Char1 Char Char,Footnote Text Char2 Char1 Char,Footnote Text Char3 Char,Footnote Text Char5,fn"/>
    <w:link w:val="FootnoteTextChar"/>
    <w:qFormat/>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qFormat/>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
    <w:name w:val="Footnote Text Char"/>
    <w:aliases w:val="Footnote Text Char Char Char Char1 Char,Footnote Text Char Char1 Char Char Char Char Char,Footnote Text Char1 Char,Footnote Text Char1 Char Char1 Char Char Char,Footnote Text Char2 Char1 Char Char,Footnote Text Char3 Char Char,fn Char"/>
    <w:basedOn w:val="DefaultParagraphFont"/>
    <w:link w:val="FootnoteText"/>
    <w:rsid w:val="00572071"/>
  </w:style>
  <w:style w:type="character" w:styleId="CommentReference">
    <w:name w:val="annotation reference"/>
    <w:uiPriority w:val="99"/>
    <w:semiHidden/>
    <w:unhideWhenUsed/>
    <w:rsid w:val="00572071"/>
    <w:rPr>
      <w:sz w:val="16"/>
      <w:szCs w:val="16"/>
    </w:rPr>
  </w:style>
  <w:style w:type="paragraph" w:styleId="CommentText">
    <w:name w:val="annotation text"/>
    <w:basedOn w:val="Normal"/>
    <w:link w:val="CommentTextChar"/>
    <w:uiPriority w:val="99"/>
    <w:unhideWhenUsed/>
    <w:rsid w:val="00572071"/>
    <w:rPr>
      <w:sz w:val="20"/>
    </w:rPr>
  </w:style>
  <w:style w:type="character" w:customStyle="1" w:styleId="CommentTextChar">
    <w:name w:val="Comment Text Char"/>
    <w:link w:val="CommentText"/>
    <w:uiPriority w:val="99"/>
    <w:rsid w:val="00572071"/>
    <w:rPr>
      <w:snapToGrid w:val="0"/>
      <w:kern w:val="28"/>
    </w:rPr>
  </w:style>
  <w:style w:type="paragraph" w:styleId="Revision">
    <w:name w:val="Revision"/>
    <w:hidden/>
    <w:uiPriority w:val="99"/>
    <w:semiHidden/>
    <w:rsid w:val="00D363A4"/>
    <w:rPr>
      <w:snapToGrid w:val="0"/>
      <w:kern w:val="28"/>
      <w:sz w:val="22"/>
    </w:rPr>
  </w:style>
  <w:style w:type="paragraph" w:styleId="CommentSubject">
    <w:name w:val="annotation subject"/>
    <w:basedOn w:val="CommentText"/>
    <w:next w:val="CommentText"/>
    <w:link w:val="CommentSubjectChar"/>
    <w:uiPriority w:val="99"/>
    <w:semiHidden/>
    <w:unhideWhenUsed/>
    <w:rsid w:val="00FE7D5C"/>
    <w:rPr>
      <w:b/>
      <w:bCs/>
    </w:rPr>
  </w:style>
  <w:style w:type="character" w:customStyle="1" w:styleId="CommentSubjectChar">
    <w:name w:val="Comment Subject Char"/>
    <w:link w:val="CommentSubject"/>
    <w:uiPriority w:val="99"/>
    <w:semiHidden/>
    <w:rsid w:val="00FE7D5C"/>
    <w:rPr>
      <w:b/>
      <w:bCs/>
      <w:snapToGrid w:val="0"/>
      <w:kern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theme" Target="theme/theme1.xml" /><Relationship Id="rId15" Type="http://schemas.openxmlformats.org/officeDocument/2006/relationships/numbering" Target="numbering.xml" /><Relationship Id="rId16"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fcc504@fcc.gov" TargetMode="External" /><Relationship Id="rId7" Type="http://schemas.openxmlformats.org/officeDocument/2006/relationships/hyperlink" Target="mailto:William.Wallace@fcc.gov" TargetMode="External" /><Relationship Id="rId8" Type="http://schemas.openxmlformats.org/officeDocument/2006/relationships/header" Target="header1.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ecfs/document/1121491215027/1" TargetMode="External" /><Relationship Id="rId2" Type="http://schemas.openxmlformats.org/officeDocument/2006/relationships/hyperlink" Target="https://www.fcc.gov/ecfs/document/10308635529430/1" TargetMode="External" /><Relationship Id="rId3" Type="http://schemas.openxmlformats.org/officeDocument/2006/relationships/hyperlink" Target="https://www.fcc.gov/ecfs/document/10729195451572/1" TargetMode="External" /></Relationships>
</file>

<file path=word/_rels/header3.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