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4B1944" w:rsidP="004B1944" w14:paraId="03D92652" w14:textId="77777777">
      <w:pPr>
        <w:spacing w:after="120"/>
        <w:contextualSpacing/>
        <w:jc w:val="right"/>
        <w:rPr>
          <w:szCs w:val="22"/>
        </w:rPr>
      </w:pPr>
    </w:p>
    <w:p w:rsidR="00493902" w:rsidRPr="004B1944" w:rsidP="004B1944" w14:paraId="0E9D0D35" w14:textId="77777777">
      <w:pPr>
        <w:spacing w:after="120"/>
        <w:contextualSpacing/>
        <w:jc w:val="right"/>
        <w:rPr>
          <w:b/>
          <w:szCs w:val="22"/>
        </w:rPr>
      </w:pPr>
      <w:r w:rsidRPr="004B1944">
        <w:rPr>
          <w:b/>
          <w:szCs w:val="22"/>
        </w:rPr>
        <w:t>DA</w:t>
      </w:r>
      <w:r w:rsidRPr="004B1944" w:rsidR="009C6EF3">
        <w:rPr>
          <w:b/>
          <w:szCs w:val="22"/>
        </w:rPr>
        <w:t xml:space="preserve"> 26-</w:t>
      </w:r>
      <w:r w:rsidRPr="004B1944" w:rsidR="003D0B35">
        <w:rPr>
          <w:b/>
          <w:szCs w:val="22"/>
        </w:rPr>
        <w:t>758</w:t>
      </w:r>
    </w:p>
    <w:p w:rsidR="00BA3BA8" w:rsidRPr="004B1944" w:rsidP="004B1944" w14:paraId="219B5A7E" w14:textId="5714EA87">
      <w:pPr>
        <w:spacing w:after="120"/>
        <w:contextualSpacing/>
        <w:jc w:val="right"/>
        <w:rPr>
          <w:b/>
          <w:szCs w:val="22"/>
        </w:rPr>
      </w:pPr>
      <w:r w:rsidRPr="004B1944">
        <w:rPr>
          <w:b/>
          <w:szCs w:val="22"/>
        </w:rPr>
        <w:t xml:space="preserve">Released:  </w:t>
      </w:r>
      <w:r w:rsidRPr="004B1944" w:rsidR="003D0B35">
        <w:rPr>
          <w:b/>
          <w:szCs w:val="22"/>
        </w:rPr>
        <w:t xml:space="preserve">July </w:t>
      </w:r>
      <w:r w:rsidR="006814C0">
        <w:rPr>
          <w:b/>
          <w:szCs w:val="22"/>
        </w:rPr>
        <w:t>21</w:t>
      </w:r>
      <w:r w:rsidRPr="004B1944" w:rsidR="003D0B35">
        <w:rPr>
          <w:b/>
          <w:szCs w:val="22"/>
        </w:rPr>
        <w:t>, 2026</w:t>
      </w:r>
    </w:p>
    <w:p w:rsidR="00BA3BA8" w:rsidRPr="004B1944" w:rsidP="004B1944" w14:paraId="5FEB5170" w14:textId="77777777">
      <w:pPr>
        <w:spacing w:after="120"/>
        <w:contextualSpacing/>
        <w:jc w:val="right"/>
        <w:rPr>
          <w:szCs w:val="22"/>
        </w:rPr>
      </w:pPr>
    </w:p>
    <w:p w:rsidR="00BA3BA8" w:rsidRPr="004B1944" w:rsidP="004B1944" w14:paraId="61A02255" w14:textId="50856A61">
      <w:pPr>
        <w:spacing w:after="120"/>
        <w:contextualSpacing/>
        <w:jc w:val="center"/>
        <w:rPr>
          <w:b/>
          <w:caps/>
          <w:szCs w:val="22"/>
        </w:rPr>
      </w:pPr>
      <w:r w:rsidRPr="004B1944">
        <w:rPr>
          <w:b/>
          <w:caps/>
          <w:szCs w:val="22"/>
        </w:rPr>
        <w:t xml:space="preserve">FCC </w:t>
      </w:r>
      <w:r w:rsidRPr="004B1944" w:rsidR="003F505F">
        <w:rPr>
          <w:b/>
          <w:caps/>
          <w:szCs w:val="22"/>
        </w:rPr>
        <w:t>SEEK</w:t>
      </w:r>
      <w:r w:rsidRPr="004B1944">
        <w:rPr>
          <w:b/>
          <w:caps/>
          <w:szCs w:val="22"/>
        </w:rPr>
        <w:t>s</w:t>
      </w:r>
      <w:r w:rsidRPr="004B1944" w:rsidR="003F505F">
        <w:rPr>
          <w:b/>
          <w:caps/>
          <w:szCs w:val="22"/>
        </w:rPr>
        <w:t xml:space="preserve"> COMMENT ON </w:t>
      </w:r>
      <w:r w:rsidRPr="004B1944" w:rsidR="00EC1E71">
        <w:rPr>
          <w:b/>
          <w:caps/>
          <w:szCs w:val="22"/>
        </w:rPr>
        <w:t xml:space="preserve">prohibiting the </w:t>
      </w:r>
      <w:r w:rsidRPr="004B1944" w:rsidR="00962867">
        <w:rPr>
          <w:b/>
          <w:caps/>
          <w:szCs w:val="22"/>
        </w:rPr>
        <w:t xml:space="preserve">importation and marketing of </w:t>
      </w:r>
      <w:r w:rsidRPr="004B1944">
        <w:rPr>
          <w:b/>
          <w:caps/>
          <w:szCs w:val="22"/>
        </w:rPr>
        <w:t>CERTAIN</w:t>
      </w:r>
      <w:r w:rsidRPr="004B1944" w:rsidR="00DF0F68">
        <w:rPr>
          <w:b/>
          <w:caps/>
          <w:szCs w:val="22"/>
        </w:rPr>
        <w:t xml:space="preserve"> </w:t>
      </w:r>
      <w:r w:rsidRPr="004B1944" w:rsidR="006F6466">
        <w:rPr>
          <w:b/>
          <w:caps/>
          <w:szCs w:val="22"/>
        </w:rPr>
        <w:t xml:space="preserve">FOREIGN-PRODUCED </w:t>
      </w:r>
      <w:r w:rsidRPr="004B1944" w:rsidR="00DF0F68">
        <w:rPr>
          <w:b/>
          <w:caps/>
          <w:szCs w:val="22"/>
        </w:rPr>
        <w:t>MILITARY</w:t>
      </w:r>
      <w:r w:rsidRPr="004B1944" w:rsidR="006E2AA3">
        <w:rPr>
          <w:b/>
          <w:caps/>
          <w:szCs w:val="22"/>
        </w:rPr>
        <w:t>-</w:t>
      </w:r>
      <w:r w:rsidRPr="004B1944" w:rsidR="00DF0F68">
        <w:rPr>
          <w:b/>
          <w:caps/>
          <w:szCs w:val="22"/>
        </w:rPr>
        <w:t>GRADE uNCREWED AIRCRAFT SYSTEMS (uas)</w:t>
      </w:r>
      <w:r w:rsidRPr="004B1944" w:rsidR="003923C6">
        <w:rPr>
          <w:b/>
          <w:caps/>
          <w:szCs w:val="22"/>
        </w:rPr>
        <w:t xml:space="preserve"> and UAS critical components</w:t>
      </w:r>
      <w:r w:rsidRPr="004B1944" w:rsidR="00DF0F68">
        <w:rPr>
          <w:b/>
          <w:caps/>
          <w:szCs w:val="22"/>
        </w:rPr>
        <w:t xml:space="preserve"> </w:t>
      </w:r>
      <w:r w:rsidRPr="004B1944" w:rsidR="00D216AA">
        <w:rPr>
          <w:b/>
          <w:caps/>
          <w:szCs w:val="22"/>
        </w:rPr>
        <w:t>FOR NON-U</w:t>
      </w:r>
      <w:r w:rsidRPr="004B1944" w:rsidR="00292D4F">
        <w:rPr>
          <w:b/>
          <w:caps/>
          <w:szCs w:val="22"/>
        </w:rPr>
        <w:t>.</w:t>
      </w:r>
      <w:r w:rsidRPr="004B1944" w:rsidR="00D216AA">
        <w:rPr>
          <w:b/>
          <w:caps/>
          <w:szCs w:val="22"/>
        </w:rPr>
        <w:t>S</w:t>
      </w:r>
      <w:r w:rsidRPr="004B1944" w:rsidR="00292D4F">
        <w:rPr>
          <w:b/>
          <w:caps/>
          <w:szCs w:val="22"/>
        </w:rPr>
        <w:t>.</w:t>
      </w:r>
      <w:r w:rsidRPr="004B1944" w:rsidR="00D216AA">
        <w:rPr>
          <w:b/>
          <w:caps/>
          <w:szCs w:val="22"/>
        </w:rPr>
        <w:t xml:space="preserve"> GOVERNMENT</w:t>
      </w:r>
      <w:r w:rsidRPr="004B1944">
        <w:rPr>
          <w:b/>
          <w:caps/>
          <w:szCs w:val="22"/>
        </w:rPr>
        <w:t>, including those WITH SWARMING CAPABILITIES</w:t>
      </w:r>
    </w:p>
    <w:p w:rsidR="005F1FF7" w:rsidRPr="00F7259B" w:rsidP="004B1944" w14:paraId="181DA26B" w14:textId="290B9ACC">
      <w:pPr>
        <w:spacing w:after="120"/>
        <w:contextualSpacing/>
        <w:jc w:val="center"/>
        <w:rPr>
          <w:bCs/>
          <w:caps/>
          <w:szCs w:val="22"/>
        </w:rPr>
      </w:pPr>
    </w:p>
    <w:p w:rsidR="00F35108" w:rsidRPr="004B1944" w:rsidP="004B1944" w14:paraId="68F08551" w14:textId="3527EB84">
      <w:pPr>
        <w:spacing w:after="120"/>
        <w:contextualSpacing/>
        <w:jc w:val="center"/>
        <w:rPr>
          <w:b/>
          <w:bCs/>
          <w:szCs w:val="22"/>
        </w:rPr>
      </w:pPr>
      <w:bookmarkStart w:id="0" w:name="TOChere"/>
      <w:r w:rsidRPr="004B1944">
        <w:rPr>
          <w:b/>
          <w:bCs/>
          <w:szCs w:val="22"/>
        </w:rPr>
        <w:t>PS Docket No. 26-</w:t>
      </w:r>
      <w:r w:rsidRPr="004B1944" w:rsidR="00230A84">
        <w:rPr>
          <w:b/>
          <w:bCs/>
          <w:szCs w:val="22"/>
        </w:rPr>
        <w:t>189</w:t>
      </w:r>
    </w:p>
    <w:p w:rsidR="00A57FBD" w:rsidRPr="00F7259B" w:rsidP="004B1944" w14:paraId="6C3A955E" w14:textId="77777777">
      <w:pPr>
        <w:spacing w:after="120"/>
        <w:contextualSpacing/>
        <w:jc w:val="center"/>
        <w:rPr>
          <w:szCs w:val="22"/>
        </w:rPr>
      </w:pPr>
    </w:p>
    <w:p w:rsidR="00EC1E71" w:rsidRPr="004B1944" w:rsidP="004B1944" w14:paraId="029C6B42" w14:textId="5EFF2480">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120"/>
        <w:ind w:left="0" w:right="0"/>
        <w:contextualSpacing/>
        <w:rPr>
          <w:b/>
          <w:i/>
          <w:kern w:val="0"/>
          <w:szCs w:val="22"/>
        </w:rPr>
      </w:pPr>
      <w:r w:rsidRPr="004B1944">
        <w:rPr>
          <w:b/>
          <w:kern w:val="0"/>
          <w:szCs w:val="22"/>
        </w:rPr>
        <w:t>Comments Due:</w:t>
      </w:r>
      <w:r w:rsidRPr="004B1944" w:rsidR="00B505C4">
        <w:rPr>
          <w:b/>
          <w:kern w:val="0"/>
          <w:szCs w:val="22"/>
        </w:rPr>
        <w:t xml:space="preserve">   30 days after publication in the </w:t>
      </w:r>
      <w:r w:rsidRPr="004B1944" w:rsidR="00B505C4">
        <w:rPr>
          <w:b/>
          <w:i/>
          <w:iCs/>
          <w:kern w:val="0"/>
          <w:szCs w:val="22"/>
        </w:rPr>
        <w:t>Federal Register</w:t>
      </w:r>
    </w:p>
    <w:p w:rsidR="006B7C53" w:rsidRPr="00F7259B" w:rsidP="004B1944" w14:paraId="1FFB17B6"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120"/>
        <w:ind w:left="0" w:right="0"/>
        <w:contextualSpacing/>
        <w:rPr>
          <w:bCs/>
          <w:kern w:val="0"/>
          <w:szCs w:val="22"/>
        </w:rPr>
      </w:pPr>
    </w:p>
    <w:p w:rsidR="0005611C" w:rsidRPr="004B1944" w:rsidP="004B1944" w14:paraId="714A781F" w14:textId="20B390C4">
      <w:pPr>
        <w:pStyle w:val="ParaNum"/>
        <w:numPr>
          <w:ilvl w:val="0"/>
          <w:numId w:val="0"/>
        </w:numPr>
        <w:tabs>
          <w:tab w:val="left" w:pos="6150"/>
        </w:tabs>
        <w:contextualSpacing/>
        <w:rPr>
          <w:szCs w:val="22"/>
        </w:rPr>
      </w:pPr>
      <w:r w:rsidRPr="004B1944">
        <w:rPr>
          <w:szCs w:val="22"/>
          <w:u w:val="single"/>
        </w:rPr>
        <w:t>Introduction</w:t>
      </w:r>
    </w:p>
    <w:p w:rsidR="003842DA" w:rsidP="006A3350" w14:paraId="60FAC279" w14:textId="015FA7CD">
      <w:pPr>
        <w:spacing w:after="120"/>
        <w:ind w:firstLine="720"/>
        <w:rPr>
          <w:szCs w:val="22"/>
        </w:rPr>
      </w:pPr>
      <w:r w:rsidRPr="004B1944">
        <w:rPr>
          <w:szCs w:val="22"/>
        </w:rPr>
        <w:t>By</w:t>
      </w:r>
      <w:r w:rsidRPr="004B1944" w:rsidR="00854FCC">
        <w:rPr>
          <w:szCs w:val="22"/>
        </w:rPr>
        <w:t xml:space="preserve"> this Public Notice, the </w:t>
      </w:r>
      <w:r w:rsidRPr="004B1944" w:rsidR="009C15CF">
        <w:rPr>
          <w:szCs w:val="22"/>
        </w:rPr>
        <w:t xml:space="preserve">FCC’s </w:t>
      </w:r>
      <w:r w:rsidRPr="004B1944" w:rsidR="00854FCC">
        <w:rPr>
          <w:szCs w:val="22"/>
        </w:rPr>
        <w:t>Public Safety and Homeland Security Bureau (PSHSB)</w:t>
      </w:r>
      <w:r w:rsidRPr="004B1944" w:rsidR="00A63EF9">
        <w:rPr>
          <w:szCs w:val="22"/>
        </w:rPr>
        <w:t xml:space="preserve"> and Office of Engineering and Technology (OET)</w:t>
      </w:r>
      <w:r w:rsidRPr="004B1944" w:rsidR="00854FCC">
        <w:rPr>
          <w:szCs w:val="22"/>
        </w:rPr>
        <w:t xml:space="preserve"> </w:t>
      </w:r>
      <w:r w:rsidRPr="004B1944" w:rsidR="00ED3613">
        <w:rPr>
          <w:szCs w:val="22"/>
        </w:rPr>
        <w:t xml:space="preserve">propose to </w:t>
      </w:r>
      <w:r w:rsidRPr="004B1944" w:rsidR="00854FCC">
        <w:rPr>
          <w:szCs w:val="22"/>
        </w:rPr>
        <w:t xml:space="preserve">prohibit the continued importation and marketing of </w:t>
      </w:r>
      <w:r w:rsidRPr="004B1944" w:rsidR="00EC7655">
        <w:rPr>
          <w:szCs w:val="22"/>
        </w:rPr>
        <w:t xml:space="preserve">certain </w:t>
      </w:r>
      <w:r w:rsidRPr="004B1944" w:rsidR="00716645">
        <w:rPr>
          <w:szCs w:val="22"/>
        </w:rPr>
        <w:t xml:space="preserve">previously authorized </w:t>
      </w:r>
      <w:r w:rsidRPr="004B1944" w:rsidR="00854FCC">
        <w:rPr>
          <w:szCs w:val="22"/>
        </w:rPr>
        <w:t>equipment that has been determined to “pose an unacceptable risk to the national security of the United States or the security and safety of United States persons” (covered equipment)</w:t>
      </w:r>
      <w:r w:rsidRPr="004B1944" w:rsidR="00BA6500">
        <w:rPr>
          <w:szCs w:val="22"/>
        </w:rPr>
        <w:t>.</w:t>
      </w:r>
      <w:r>
        <w:rPr>
          <w:rStyle w:val="FootnoteReference"/>
          <w:szCs w:val="22"/>
        </w:rPr>
        <w:footnoteReference w:id="3"/>
      </w:r>
      <w:r w:rsidRPr="004B1944" w:rsidR="00854FCC">
        <w:rPr>
          <w:szCs w:val="22"/>
        </w:rPr>
        <w:t xml:space="preserve">  </w:t>
      </w:r>
      <w:r w:rsidRPr="004B1944" w:rsidR="00783BAE">
        <w:rPr>
          <w:szCs w:val="22"/>
        </w:rPr>
        <w:t>In particular</w:t>
      </w:r>
      <w:r w:rsidRPr="004B1944" w:rsidR="00987730">
        <w:rPr>
          <w:szCs w:val="22"/>
        </w:rPr>
        <w:t xml:space="preserve">, we propose to </w:t>
      </w:r>
      <w:r w:rsidRPr="004B1944" w:rsidR="0012586F">
        <w:rPr>
          <w:szCs w:val="22"/>
        </w:rPr>
        <w:t xml:space="preserve">apply such prohibitions to </w:t>
      </w:r>
      <w:r w:rsidRPr="004B1944" w:rsidR="006B61C5">
        <w:rPr>
          <w:szCs w:val="22"/>
        </w:rPr>
        <w:t xml:space="preserve">foreign-produced </w:t>
      </w:r>
      <w:r w:rsidRPr="004B1944" w:rsidR="00716217">
        <w:rPr>
          <w:szCs w:val="22"/>
        </w:rPr>
        <w:t xml:space="preserve">uncrewed aircraft </w:t>
      </w:r>
      <w:r w:rsidRPr="004B1944" w:rsidR="0085141B">
        <w:rPr>
          <w:szCs w:val="22"/>
        </w:rPr>
        <w:t>systems (</w:t>
      </w:r>
      <w:r w:rsidRPr="004B1944" w:rsidR="003923C6">
        <w:rPr>
          <w:szCs w:val="22"/>
        </w:rPr>
        <w:t>UAS</w:t>
      </w:r>
      <w:r w:rsidRPr="004B1944" w:rsidR="0085141B">
        <w:rPr>
          <w:szCs w:val="22"/>
        </w:rPr>
        <w:t>)</w:t>
      </w:r>
      <w:r w:rsidRPr="004B1944" w:rsidR="003923C6">
        <w:rPr>
          <w:szCs w:val="22"/>
        </w:rPr>
        <w:t xml:space="preserve"> and UAS critical components</w:t>
      </w:r>
      <w:r w:rsidRPr="004B1944" w:rsidR="00504836">
        <w:rPr>
          <w:szCs w:val="22"/>
        </w:rPr>
        <w:t xml:space="preserve"> </w:t>
      </w:r>
      <w:r w:rsidRPr="004B1944" w:rsidR="001A60AD">
        <w:rPr>
          <w:szCs w:val="22"/>
        </w:rPr>
        <w:t xml:space="preserve">that are </w:t>
      </w:r>
      <w:r w:rsidRPr="004B1944" w:rsidR="00AB2A25">
        <w:rPr>
          <w:szCs w:val="22"/>
        </w:rPr>
        <w:t xml:space="preserve">both </w:t>
      </w:r>
      <w:r w:rsidRPr="004B1944" w:rsidR="001A60AD">
        <w:rPr>
          <w:szCs w:val="22"/>
        </w:rPr>
        <w:t>on the Covered List</w:t>
      </w:r>
      <w:r>
        <w:rPr>
          <w:rStyle w:val="FootnoteReference"/>
          <w:szCs w:val="22"/>
        </w:rPr>
        <w:footnoteReference w:id="4"/>
      </w:r>
      <w:r w:rsidRPr="004B1944" w:rsidR="001A60AD">
        <w:rPr>
          <w:szCs w:val="22"/>
        </w:rPr>
        <w:t xml:space="preserve"> and are “military-grade” as defined below.</w:t>
      </w:r>
      <w:r>
        <w:rPr>
          <w:rStyle w:val="FootnoteReference"/>
          <w:szCs w:val="22"/>
        </w:rPr>
        <w:footnoteReference w:id="5"/>
      </w:r>
    </w:p>
    <w:p w:rsidR="006A3350" w:rsidRPr="004B1944" w:rsidP="00F7259B" w14:paraId="3738DA76" w14:textId="77777777">
      <w:pPr>
        <w:spacing w:after="120"/>
        <w:rPr>
          <w:szCs w:val="22"/>
        </w:rPr>
      </w:pPr>
    </w:p>
    <w:p w:rsidR="00300D12" w:rsidP="006A3350" w14:paraId="79F63DD0" w14:textId="077D5039">
      <w:pPr>
        <w:spacing w:after="120"/>
        <w:ind w:firstLine="720"/>
        <w:rPr>
          <w:szCs w:val="22"/>
        </w:rPr>
      </w:pPr>
      <w:r w:rsidRPr="004B1944">
        <w:rPr>
          <w:szCs w:val="22"/>
        </w:rPr>
        <w:t xml:space="preserve">These prohibitions would </w:t>
      </w:r>
      <w:r w:rsidRPr="004B1944" w:rsidR="00507C53">
        <w:rPr>
          <w:szCs w:val="22"/>
        </w:rPr>
        <w:t xml:space="preserve">not apply to </w:t>
      </w:r>
      <w:r w:rsidRPr="004B1944" w:rsidR="00CF1292">
        <w:rPr>
          <w:szCs w:val="22"/>
        </w:rPr>
        <w:t xml:space="preserve">any </w:t>
      </w:r>
      <w:r w:rsidRPr="004B1944" w:rsidR="006B61C5">
        <w:rPr>
          <w:szCs w:val="22"/>
        </w:rPr>
        <w:t xml:space="preserve">UAS or UAS critical components </w:t>
      </w:r>
      <w:r w:rsidRPr="004B1944" w:rsidR="008B15C6">
        <w:rPr>
          <w:szCs w:val="22"/>
        </w:rPr>
        <w:t xml:space="preserve">produced </w:t>
      </w:r>
      <w:r w:rsidRPr="004B1944" w:rsidR="006B61C5">
        <w:rPr>
          <w:szCs w:val="22"/>
        </w:rPr>
        <w:t xml:space="preserve">domestically. </w:t>
      </w:r>
      <w:r w:rsidRPr="004B1944" w:rsidR="00897EE0">
        <w:rPr>
          <w:szCs w:val="22"/>
        </w:rPr>
        <w:t xml:space="preserve"> </w:t>
      </w:r>
      <w:r w:rsidRPr="004B1944" w:rsidR="006B61C5">
        <w:rPr>
          <w:szCs w:val="22"/>
        </w:rPr>
        <w:t xml:space="preserve">Additionally, these prohibitions would not apply to any </w:t>
      </w:r>
      <w:r w:rsidRPr="004B1944" w:rsidR="00CF1292">
        <w:rPr>
          <w:szCs w:val="22"/>
        </w:rPr>
        <w:t xml:space="preserve">importation or marketing for the purpose of use by the federal government, nor for the purpose of </w:t>
      </w:r>
      <w:r w:rsidRPr="004B1944" w:rsidR="00F33C97">
        <w:rPr>
          <w:szCs w:val="22"/>
        </w:rPr>
        <w:t xml:space="preserve">commercial </w:t>
      </w:r>
      <w:r w:rsidRPr="004B1944" w:rsidR="00CF1292">
        <w:rPr>
          <w:szCs w:val="22"/>
        </w:rPr>
        <w:t>testing and product development.  Moreover, these prohibitions would not apply to any non-</w:t>
      </w:r>
      <w:r w:rsidRPr="004B1944" w:rsidR="002E3935">
        <w:rPr>
          <w:szCs w:val="22"/>
        </w:rPr>
        <w:t>military-grade</w:t>
      </w:r>
      <w:r w:rsidRPr="004B1944" w:rsidR="00CF1292">
        <w:rPr>
          <w:szCs w:val="22"/>
        </w:rPr>
        <w:t xml:space="preserve"> UAS or UAS critical components.  Finally, while importation and marketing would be prohibited, this prohibition would not affect continued use or operation of already-purchased UAS or UAS critical components.  </w:t>
      </w:r>
      <w:r w:rsidRPr="004B1944" w:rsidR="00854FCC">
        <w:rPr>
          <w:szCs w:val="22"/>
        </w:rPr>
        <w:t xml:space="preserve">We seek comment </w:t>
      </w:r>
      <w:r w:rsidRPr="004B1944" w:rsidR="00421C30">
        <w:rPr>
          <w:szCs w:val="22"/>
        </w:rPr>
        <w:t>on th</w:t>
      </w:r>
      <w:r w:rsidRPr="004B1944" w:rsidR="00ED3613">
        <w:rPr>
          <w:szCs w:val="22"/>
        </w:rPr>
        <w:t>ese</w:t>
      </w:r>
      <w:r w:rsidRPr="004B1944" w:rsidR="00421C30">
        <w:rPr>
          <w:szCs w:val="22"/>
        </w:rPr>
        <w:t xml:space="preserve"> proposal</w:t>
      </w:r>
      <w:r w:rsidRPr="004B1944" w:rsidR="00ED3613">
        <w:rPr>
          <w:szCs w:val="22"/>
        </w:rPr>
        <w:t>s</w:t>
      </w:r>
      <w:r w:rsidRPr="004B1944" w:rsidR="00421C30">
        <w:rPr>
          <w:szCs w:val="22"/>
        </w:rPr>
        <w:t xml:space="preserve"> and the </w:t>
      </w:r>
      <w:r w:rsidRPr="004B1944" w:rsidR="006D7C71">
        <w:rPr>
          <w:szCs w:val="22"/>
        </w:rPr>
        <w:t xml:space="preserve">relevant factors, including </w:t>
      </w:r>
      <w:r w:rsidRPr="004B1944" w:rsidR="00C15496">
        <w:rPr>
          <w:szCs w:val="22"/>
        </w:rPr>
        <w:t>national security</w:t>
      </w:r>
      <w:r w:rsidRPr="004B1944" w:rsidR="007B79A4">
        <w:rPr>
          <w:szCs w:val="22"/>
        </w:rPr>
        <w:t>,</w:t>
      </w:r>
      <w:r w:rsidRPr="004B1944" w:rsidR="00320D87">
        <w:rPr>
          <w:szCs w:val="22"/>
        </w:rPr>
        <w:t xml:space="preserve"> </w:t>
      </w:r>
      <w:r w:rsidRPr="004B1944" w:rsidR="006D7C71">
        <w:rPr>
          <w:szCs w:val="22"/>
        </w:rPr>
        <w:t>economic</w:t>
      </w:r>
      <w:r w:rsidRPr="004B1944" w:rsidR="007B79A4">
        <w:rPr>
          <w:szCs w:val="22"/>
        </w:rPr>
        <w:t>,</w:t>
      </w:r>
      <w:r w:rsidRPr="004B1944" w:rsidR="006D7C71">
        <w:rPr>
          <w:szCs w:val="22"/>
        </w:rPr>
        <w:t xml:space="preserve"> and supply chain considerations, that </w:t>
      </w:r>
      <w:r w:rsidRPr="004B1944" w:rsidR="00854FCC">
        <w:rPr>
          <w:szCs w:val="22"/>
        </w:rPr>
        <w:t xml:space="preserve">would justify </w:t>
      </w:r>
      <w:r w:rsidRPr="004B1944" w:rsidR="002500FC">
        <w:rPr>
          <w:szCs w:val="22"/>
        </w:rPr>
        <w:t>prohibit</w:t>
      </w:r>
      <w:r w:rsidRPr="004B1944" w:rsidR="004A0832">
        <w:rPr>
          <w:szCs w:val="22"/>
        </w:rPr>
        <w:t>ing</w:t>
      </w:r>
      <w:r w:rsidRPr="004B1944" w:rsidR="002500FC">
        <w:rPr>
          <w:szCs w:val="22"/>
        </w:rPr>
        <w:t xml:space="preserve"> the </w:t>
      </w:r>
      <w:r w:rsidRPr="004B1944" w:rsidR="000E7580">
        <w:rPr>
          <w:szCs w:val="22"/>
        </w:rPr>
        <w:t xml:space="preserve">continued </w:t>
      </w:r>
      <w:r w:rsidRPr="004B1944" w:rsidR="002500FC">
        <w:rPr>
          <w:szCs w:val="22"/>
        </w:rPr>
        <w:t>importation and marketing of</w:t>
      </w:r>
      <w:r w:rsidRPr="004B1944" w:rsidR="003B7BF2">
        <w:rPr>
          <w:szCs w:val="22"/>
        </w:rPr>
        <w:t xml:space="preserve"> </w:t>
      </w:r>
      <w:r w:rsidRPr="004B1944" w:rsidR="00C36B30">
        <w:rPr>
          <w:szCs w:val="22"/>
        </w:rPr>
        <w:t xml:space="preserve">such </w:t>
      </w:r>
      <w:r w:rsidRPr="004B1944" w:rsidR="002A721A">
        <w:rPr>
          <w:szCs w:val="22"/>
        </w:rPr>
        <w:t xml:space="preserve">previously authorized </w:t>
      </w:r>
      <w:r w:rsidRPr="004B1944" w:rsidR="003B7BF2">
        <w:rPr>
          <w:szCs w:val="22"/>
        </w:rPr>
        <w:t>covered equipment.</w:t>
      </w:r>
    </w:p>
    <w:p w:rsidR="00F50391" w:rsidRPr="004B1944" w:rsidP="006A3350" w14:paraId="006309B4" w14:textId="59CDCA70">
      <w:pPr>
        <w:spacing w:after="120"/>
        <w:rPr>
          <w:szCs w:val="22"/>
          <w:u w:val="single"/>
        </w:rPr>
      </w:pPr>
      <w:r w:rsidRPr="004B1944">
        <w:rPr>
          <w:szCs w:val="22"/>
          <w:u w:val="single"/>
        </w:rPr>
        <w:t>Background</w:t>
      </w:r>
    </w:p>
    <w:p w:rsidR="00BD536E" w:rsidP="006A3350" w14:paraId="19F507CC" w14:textId="17EFFC39">
      <w:pPr>
        <w:pStyle w:val="ParaNum"/>
        <w:widowControl/>
        <w:numPr>
          <w:ilvl w:val="0"/>
          <w:numId w:val="0"/>
        </w:numPr>
        <w:ind w:firstLine="720"/>
        <w:rPr>
          <w:szCs w:val="22"/>
        </w:rPr>
      </w:pPr>
      <w:r w:rsidRPr="004B1944">
        <w:rPr>
          <w:szCs w:val="22"/>
        </w:rPr>
        <w:t xml:space="preserve">In November 2022, the </w:t>
      </w:r>
      <w:r w:rsidRPr="004B1944" w:rsidR="00D5366B">
        <w:rPr>
          <w:szCs w:val="22"/>
        </w:rPr>
        <w:t xml:space="preserve">Federal Communications Commission (FCC or </w:t>
      </w:r>
      <w:r w:rsidRPr="004B1944">
        <w:rPr>
          <w:szCs w:val="22"/>
        </w:rPr>
        <w:t>Commission</w:t>
      </w:r>
      <w:r w:rsidRPr="004B1944" w:rsidR="00D5366B">
        <w:rPr>
          <w:szCs w:val="22"/>
        </w:rPr>
        <w:t>)</w:t>
      </w:r>
      <w:r w:rsidRPr="004B1944">
        <w:rPr>
          <w:szCs w:val="22"/>
        </w:rPr>
        <w:t xml:space="preserve"> adopted rules to prohibit authorization of equipment identified on the Covered List.</w:t>
      </w:r>
      <w:r>
        <w:rPr>
          <w:szCs w:val="22"/>
          <w:vertAlign w:val="superscript"/>
        </w:rPr>
        <w:footnoteReference w:id="6"/>
      </w:r>
      <w:r w:rsidRPr="004B1944">
        <w:rPr>
          <w:szCs w:val="22"/>
        </w:rPr>
        <w:t xml:space="preserve">  However, the Commission did not revoke previously granted authorizations of covered equipment.</w:t>
      </w:r>
      <w:r>
        <w:rPr>
          <w:szCs w:val="22"/>
          <w:vertAlign w:val="superscript"/>
        </w:rPr>
        <w:footnoteReference w:id="7"/>
      </w:r>
      <w:r w:rsidRPr="004B1944">
        <w:rPr>
          <w:szCs w:val="22"/>
        </w:rPr>
        <w:t xml:space="preserve">  In October 2025, the Commission adopted the </w:t>
      </w:r>
      <w:r w:rsidRPr="004B1944">
        <w:rPr>
          <w:i/>
          <w:iCs/>
          <w:szCs w:val="22"/>
        </w:rPr>
        <w:t xml:space="preserve">EA Security Second R&amp;O </w:t>
      </w:r>
      <w:r w:rsidRPr="004B1944" w:rsidR="00600D06">
        <w:rPr>
          <w:szCs w:val="22"/>
        </w:rPr>
        <w:t>which</w:t>
      </w:r>
      <w:r w:rsidRPr="004B1944">
        <w:rPr>
          <w:szCs w:val="22"/>
        </w:rPr>
        <w:t xml:space="preserve">, among other things, established a procedure to </w:t>
      </w:r>
      <w:r w:rsidRPr="004B1944">
        <w:rPr>
          <w:color w:val="000000"/>
          <w:szCs w:val="22"/>
        </w:rPr>
        <w:t>limit the scope of an existing authorization of covered equipment to prohibit continued importation or marketing</w:t>
      </w:r>
      <w:r w:rsidRPr="004B1944">
        <w:rPr>
          <w:szCs w:val="22"/>
        </w:rPr>
        <w:t xml:space="preserve"> of such equipment, without revoking the underlying authorization.</w:t>
      </w:r>
      <w:r>
        <w:rPr>
          <w:rStyle w:val="FootnoteReference"/>
          <w:szCs w:val="22"/>
        </w:rPr>
        <w:footnoteReference w:id="8"/>
      </w:r>
      <w:r w:rsidRPr="004B1944">
        <w:rPr>
          <w:szCs w:val="22"/>
        </w:rPr>
        <w:t xml:space="preserve">  </w:t>
      </w:r>
      <w:r w:rsidRPr="004B1944" w:rsidR="006834BA">
        <w:rPr>
          <w:szCs w:val="22"/>
        </w:rPr>
        <w:t xml:space="preserve">The Commission noted that its goal </w:t>
      </w:r>
      <w:r w:rsidRPr="004B1944" w:rsidR="00020D68">
        <w:rPr>
          <w:szCs w:val="22"/>
        </w:rPr>
        <w:t>i</w:t>
      </w:r>
      <w:r w:rsidRPr="004B1944" w:rsidR="006834BA">
        <w:rPr>
          <w:szCs w:val="22"/>
        </w:rPr>
        <w:t xml:space="preserve">s to mitigate potential national security risks associated with covered equipment in the nation’s supply chain that was authorized prior to </w:t>
      </w:r>
      <w:r w:rsidRPr="004B1944" w:rsidR="00B175E8">
        <w:rPr>
          <w:szCs w:val="22"/>
        </w:rPr>
        <w:t>a Covered List addition under 47 U</w:t>
      </w:r>
      <w:r w:rsidRPr="004B1944" w:rsidR="00873A26">
        <w:rPr>
          <w:szCs w:val="22"/>
        </w:rPr>
        <w:t>.</w:t>
      </w:r>
      <w:r w:rsidRPr="004B1944" w:rsidR="00B175E8">
        <w:rPr>
          <w:szCs w:val="22"/>
        </w:rPr>
        <w:t>S</w:t>
      </w:r>
      <w:r w:rsidRPr="004B1944" w:rsidR="00873A26">
        <w:rPr>
          <w:szCs w:val="22"/>
        </w:rPr>
        <w:t>.</w:t>
      </w:r>
      <w:r w:rsidRPr="004B1944" w:rsidR="00B175E8">
        <w:rPr>
          <w:szCs w:val="22"/>
        </w:rPr>
        <w:t>C</w:t>
      </w:r>
      <w:r w:rsidRPr="004B1944" w:rsidR="00873A26">
        <w:rPr>
          <w:szCs w:val="22"/>
        </w:rPr>
        <w:t>.</w:t>
      </w:r>
      <w:r w:rsidRPr="004B1944" w:rsidR="00B175E8">
        <w:rPr>
          <w:szCs w:val="22"/>
        </w:rPr>
        <w:t xml:space="preserve"> </w:t>
      </w:r>
      <w:r w:rsidRPr="004B1944" w:rsidR="00873A26">
        <w:rPr>
          <w:szCs w:val="22"/>
        </w:rPr>
        <w:t>§</w:t>
      </w:r>
      <w:r w:rsidRPr="004B1944" w:rsidR="00B175E8">
        <w:rPr>
          <w:szCs w:val="22"/>
        </w:rPr>
        <w:t xml:space="preserve"> 1601(b).</w:t>
      </w:r>
      <w:r>
        <w:rPr>
          <w:rStyle w:val="FootnoteReference"/>
          <w:szCs w:val="22"/>
        </w:rPr>
        <w:footnoteReference w:id="9"/>
      </w:r>
    </w:p>
    <w:p w:rsidR="00CE71C3" w:rsidRPr="004B1944" w:rsidP="006A3350" w14:paraId="595EF575" w14:textId="4AAEA2C1">
      <w:pPr>
        <w:pStyle w:val="ParaNum"/>
        <w:widowControl/>
        <w:numPr>
          <w:ilvl w:val="0"/>
          <w:numId w:val="0"/>
        </w:numPr>
        <w:ind w:firstLine="720"/>
        <w:rPr>
          <w:szCs w:val="22"/>
        </w:rPr>
      </w:pPr>
      <w:r w:rsidRPr="004B1944">
        <w:rPr>
          <w:szCs w:val="22"/>
        </w:rPr>
        <w:t>The Commission directed PSHSB and OET to “institute proceedings to determine whether to apply these prohibitions to some or all of the equipment currently on the Covered List</w:t>
      </w:r>
      <w:r w:rsidRPr="004B1944" w:rsidR="0001244D">
        <w:rPr>
          <w:szCs w:val="22"/>
        </w:rPr>
        <w:t>,</w:t>
      </w:r>
      <w:r w:rsidRPr="004B1944">
        <w:rPr>
          <w:szCs w:val="22"/>
        </w:rPr>
        <w:t xml:space="preserve">” and </w:t>
      </w:r>
      <w:r w:rsidRPr="004B1944" w:rsidR="00471F41">
        <w:rPr>
          <w:szCs w:val="22"/>
        </w:rPr>
        <w:t xml:space="preserve">it </w:t>
      </w:r>
      <w:r w:rsidRPr="004B1944">
        <w:rPr>
          <w:szCs w:val="22"/>
        </w:rPr>
        <w:t xml:space="preserve">delegated authority to PSHSB and </w:t>
      </w:r>
      <w:r w:rsidRPr="004B1944" w:rsidR="006B1DF0">
        <w:rPr>
          <w:szCs w:val="22"/>
        </w:rPr>
        <w:t>OET</w:t>
      </w:r>
      <w:r w:rsidRPr="004B1944">
        <w:rPr>
          <w:szCs w:val="22"/>
        </w:rPr>
        <w:t xml:space="preserve"> to apply such prohibitions pursuant to the framework and process outlined in the </w:t>
      </w:r>
      <w:r w:rsidRPr="004B1944" w:rsidR="00095B1C">
        <w:rPr>
          <w:i/>
          <w:iCs/>
          <w:szCs w:val="22"/>
        </w:rPr>
        <w:t xml:space="preserve">EA Security </w:t>
      </w:r>
      <w:r w:rsidRPr="004B1944">
        <w:rPr>
          <w:i/>
          <w:iCs/>
          <w:szCs w:val="22"/>
        </w:rPr>
        <w:t>Second R&amp;O</w:t>
      </w:r>
      <w:r w:rsidRPr="004B1944">
        <w:rPr>
          <w:szCs w:val="22"/>
        </w:rPr>
        <w:t>.</w:t>
      </w:r>
      <w:r>
        <w:rPr>
          <w:rStyle w:val="FootnoteReference"/>
          <w:szCs w:val="22"/>
        </w:rPr>
        <w:footnoteReference w:id="10"/>
      </w:r>
      <w:r w:rsidRPr="004B1944" w:rsidR="003041B9">
        <w:rPr>
          <w:szCs w:val="22"/>
        </w:rPr>
        <w:t xml:space="preserve"> </w:t>
      </w:r>
      <w:r w:rsidRPr="004B1944">
        <w:rPr>
          <w:szCs w:val="22"/>
        </w:rPr>
        <w:t xml:space="preserve"> </w:t>
      </w:r>
      <w:r w:rsidRPr="004B1944" w:rsidR="005E420A">
        <w:rPr>
          <w:szCs w:val="22"/>
        </w:rPr>
        <w:t xml:space="preserve">The Commission </w:t>
      </w:r>
      <w:r w:rsidRPr="004B1944" w:rsidR="000C16AC">
        <w:rPr>
          <w:szCs w:val="22"/>
        </w:rPr>
        <w:t xml:space="preserve">gave specific </w:t>
      </w:r>
      <w:r w:rsidRPr="004B1944" w:rsidR="007D17DC">
        <w:rPr>
          <w:szCs w:val="22"/>
        </w:rPr>
        <w:t>directives to PSHSB and OE</w:t>
      </w:r>
      <w:r w:rsidRPr="004B1944" w:rsidR="00AB3A93">
        <w:rPr>
          <w:szCs w:val="22"/>
        </w:rPr>
        <w:t>T</w:t>
      </w:r>
      <w:r w:rsidRPr="004B1944" w:rsidR="007D17DC">
        <w:rPr>
          <w:szCs w:val="22"/>
        </w:rPr>
        <w:t xml:space="preserve"> </w:t>
      </w:r>
      <w:r w:rsidRPr="004B1944" w:rsidR="001D4BAA">
        <w:rPr>
          <w:szCs w:val="22"/>
        </w:rPr>
        <w:t>regarding</w:t>
      </w:r>
      <w:r w:rsidRPr="004B1944" w:rsidR="007D17DC">
        <w:rPr>
          <w:szCs w:val="22"/>
        </w:rPr>
        <w:t xml:space="preserve"> how to analyze and implement the </w:t>
      </w:r>
      <w:r w:rsidRPr="004B1944" w:rsidR="00405126">
        <w:rPr>
          <w:szCs w:val="22"/>
        </w:rPr>
        <w:t xml:space="preserve">new </w:t>
      </w:r>
      <w:r w:rsidRPr="004B1944" w:rsidR="007569D3">
        <w:rPr>
          <w:szCs w:val="22"/>
        </w:rPr>
        <w:t>procedures.</w:t>
      </w:r>
      <w:r>
        <w:rPr>
          <w:rStyle w:val="FootnoteReference"/>
          <w:szCs w:val="22"/>
        </w:rPr>
        <w:footnoteReference w:id="11"/>
      </w:r>
    </w:p>
    <w:p w:rsidR="00A13239" w:rsidRPr="004B1944" w:rsidP="006A3350" w14:paraId="55C4ED15" w14:textId="189A3AAB">
      <w:pPr>
        <w:pStyle w:val="BodyText"/>
        <w:spacing w:after="120"/>
        <w:ind w:firstLine="720"/>
      </w:pPr>
      <w:r w:rsidRPr="004B1944">
        <w:t xml:space="preserve"> On December 22, 2025, PSHSB added all UAS and UAS critical components produced in a foreign country to the Covered List.</w:t>
      </w:r>
      <w:r>
        <w:rPr>
          <w:rStyle w:val="FootnoteReference"/>
        </w:rPr>
        <w:footnoteReference w:id="12"/>
      </w:r>
      <w:r w:rsidRPr="004B1944">
        <w:t xml:space="preserve">  This action was based on a National Security Determination from an Executive Branch interagency body, including several appropriate national security agencies, determining (among other things) that UAS produced in a foreign country pose an unacceptable risk to the national security of the United States and to the safety and security of U.S. persons.</w:t>
      </w:r>
      <w:r>
        <w:rPr>
          <w:rStyle w:val="FootnoteReference"/>
        </w:rPr>
        <w:footnoteReference w:id="13"/>
      </w:r>
    </w:p>
    <w:p w:rsidR="00187BA4" w:rsidRPr="00CE65E1" w:rsidP="006A3350" w14:paraId="2E9262CB" w14:textId="6429F1D6">
      <w:pPr>
        <w:spacing w:after="120"/>
        <w:ind w:firstLine="720"/>
        <w:rPr>
          <w:color w:val="000000" w:themeColor="text1"/>
          <w:szCs w:val="22"/>
        </w:rPr>
      </w:pPr>
      <w:r w:rsidRPr="00CE65E1">
        <w:rPr>
          <w:color w:val="000000" w:themeColor="text1"/>
          <w:szCs w:val="22"/>
        </w:rPr>
        <w:t>The</w:t>
      </w:r>
      <w:r w:rsidRPr="00CE65E1">
        <w:rPr>
          <w:color w:val="000000" w:themeColor="text1"/>
          <w:szCs w:val="22"/>
        </w:rPr>
        <w:t xml:space="preserve"> National Security Determination provided that the identified UAS and UAS critical components should be included on the Covered List, unless DoW or the Department of Homeland Security (DHS) makes a specific determination to the FCC that a given UAS or class of UAS, or a specific UAS critical component, does not pose risks to U.S. national security.  The FCC established a process for entities to request individual Conditional Approvals for their covered UAS and UAS critical components by submitting </w:t>
      </w:r>
      <w:hyperlink r:id="rId6" w:history="1">
        <w:r w:rsidRPr="00CE65E1">
          <w:rPr>
            <w:rStyle w:val="Hyperlink"/>
            <w:rFonts w:eastAsiaTheme="majorEastAsia"/>
            <w:color w:val="000000" w:themeColor="text1"/>
            <w:szCs w:val="22"/>
            <w:u w:val="none"/>
          </w:rPr>
          <w:t>the required information</w:t>
        </w:r>
      </w:hyperlink>
      <w:r w:rsidRPr="00CE65E1">
        <w:rPr>
          <w:color w:val="000000" w:themeColor="text1"/>
          <w:szCs w:val="22"/>
        </w:rPr>
        <w:t>, and DoW has granted several such Conditional Approvals.</w:t>
      </w:r>
      <w:r>
        <w:rPr>
          <w:rStyle w:val="FootnoteReference"/>
          <w:color w:val="000000" w:themeColor="text1"/>
          <w:szCs w:val="22"/>
        </w:rPr>
        <w:footnoteReference w:id="14"/>
      </w:r>
    </w:p>
    <w:p w:rsidR="00BD536E" w:rsidRPr="00CE65E1" w:rsidP="006A3350" w14:paraId="3A60AD1B" w14:textId="77777777">
      <w:pPr>
        <w:spacing w:after="120"/>
        <w:ind w:firstLine="720"/>
        <w:rPr>
          <w:color w:val="000000" w:themeColor="text1"/>
          <w:szCs w:val="22"/>
        </w:rPr>
      </w:pPr>
      <w:r w:rsidRPr="00CE65E1">
        <w:rPr>
          <w:color w:val="000000" w:themeColor="text1"/>
          <w:szCs w:val="22"/>
        </w:rPr>
        <w:t xml:space="preserve">On January 7, 2026, the Commission received a subsequent National Security Determination from </w:t>
      </w:r>
      <w:r w:rsidRPr="00CE65E1" w:rsidR="00571DB1">
        <w:rPr>
          <w:color w:val="000000" w:themeColor="text1"/>
          <w:szCs w:val="22"/>
        </w:rPr>
        <w:t>the Department of War (</w:t>
      </w:r>
      <w:r w:rsidRPr="00CE65E1">
        <w:rPr>
          <w:color w:val="000000" w:themeColor="text1"/>
          <w:szCs w:val="22"/>
        </w:rPr>
        <w:t>DoW</w:t>
      </w:r>
      <w:r w:rsidRPr="00CE65E1" w:rsidR="00571DB1">
        <w:rPr>
          <w:color w:val="000000" w:themeColor="text1"/>
          <w:szCs w:val="22"/>
        </w:rPr>
        <w:t>)</w:t>
      </w:r>
      <w:r w:rsidRPr="00CE65E1">
        <w:rPr>
          <w:color w:val="000000" w:themeColor="text1"/>
          <w:szCs w:val="22"/>
        </w:rPr>
        <w:t xml:space="preserve"> stating that certain equipment should be removed from the Covered List because it does not pose an unacceptable risk to the national security of the United States and to the safety and security of U.S. persons.</w:t>
      </w:r>
      <w:r>
        <w:rPr>
          <w:rStyle w:val="FootnoteReference"/>
          <w:color w:val="000000" w:themeColor="text1"/>
          <w:szCs w:val="22"/>
        </w:rPr>
        <w:footnoteReference w:id="15"/>
      </w:r>
      <w:r w:rsidRPr="00CE65E1">
        <w:rPr>
          <w:color w:val="000000" w:themeColor="text1"/>
          <w:szCs w:val="22"/>
        </w:rPr>
        <w:t xml:space="preserve">  Accordingly, PSHSB updated the Covered List to exempt:  </w:t>
      </w:r>
      <w:hyperlink r:id="rId7" w:history="1">
        <w:r w:rsidRPr="00CE65E1">
          <w:rPr>
            <w:rStyle w:val="Hyperlink"/>
            <w:rFonts w:eastAsiaTheme="majorEastAsia"/>
            <w:color w:val="000000" w:themeColor="text1"/>
            <w:szCs w:val="22"/>
            <w:u w:val="none"/>
          </w:rPr>
          <w:t>UAS</w:t>
        </w:r>
      </w:hyperlink>
      <w:r w:rsidRPr="00CE65E1">
        <w:rPr>
          <w:color w:val="000000" w:themeColor="text1"/>
          <w:szCs w:val="22"/>
        </w:rPr>
        <w:t xml:space="preserve"> and </w:t>
      </w:r>
      <w:hyperlink r:id="rId8" w:history="1">
        <w:r w:rsidRPr="00CE65E1">
          <w:rPr>
            <w:rStyle w:val="Hyperlink"/>
            <w:rFonts w:eastAsiaTheme="majorEastAsia"/>
            <w:color w:val="000000" w:themeColor="text1"/>
            <w:szCs w:val="22"/>
            <w:u w:val="none"/>
          </w:rPr>
          <w:t>UAS critical components</w:t>
        </w:r>
      </w:hyperlink>
      <w:r w:rsidRPr="00CE65E1">
        <w:rPr>
          <w:color w:val="000000" w:themeColor="text1"/>
          <w:szCs w:val="22"/>
        </w:rPr>
        <w:t xml:space="preserve"> included on the Defense Contract Management Agency’s (DCMA) Blue UAS Cleared List until January 1, 2027; and UAS and UAS critical components that qualify as “</w:t>
      </w:r>
      <w:hyperlink r:id="rId9" w:history="1">
        <w:r w:rsidRPr="00CE65E1">
          <w:rPr>
            <w:rStyle w:val="Hyperlink"/>
            <w:color w:val="000000" w:themeColor="text1"/>
            <w:szCs w:val="22"/>
            <w:u w:val="none"/>
          </w:rPr>
          <w:t>domestic end products</w:t>
        </w:r>
      </w:hyperlink>
      <w:r w:rsidRPr="00CE65E1">
        <w:rPr>
          <w:color w:val="000000" w:themeColor="text1"/>
          <w:szCs w:val="22"/>
        </w:rPr>
        <w:t xml:space="preserve">” under the Buy American Standard (48 CFR § 25.101(a)), until January 1, 2027.  </w:t>
      </w:r>
      <w:r w:rsidRPr="00CE65E1" w:rsidR="001472F9">
        <w:rPr>
          <w:color w:val="000000" w:themeColor="text1"/>
          <w:szCs w:val="22"/>
        </w:rPr>
        <w:t>Additionally, on June 15, 2026, based on a National Security Determination from DoW, PSHSB updated the Covered List to exempt “Toy Drones” as defined in the National Security Determination and “Toy Drones that contain foreign-produced components.”</w:t>
      </w:r>
      <w:r>
        <w:rPr>
          <w:color w:val="000000" w:themeColor="text1"/>
          <w:szCs w:val="22"/>
          <w:vertAlign w:val="superscript"/>
        </w:rPr>
        <w:footnoteReference w:id="16"/>
      </w:r>
      <w:r w:rsidRPr="00CE65E1">
        <w:rPr>
          <w:color w:val="000000" w:themeColor="text1"/>
          <w:szCs w:val="22"/>
        </w:rPr>
        <w:t xml:space="preserve"> </w:t>
      </w:r>
    </w:p>
    <w:p w:rsidR="00CB60AE" w:rsidP="00CB60AE" w14:paraId="0168AF95" w14:textId="77777777">
      <w:pPr>
        <w:pStyle w:val="ParaNum"/>
        <w:widowControl/>
        <w:numPr>
          <w:ilvl w:val="0"/>
          <w:numId w:val="0"/>
        </w:numPr>
        <w:ind w:firstLine="720"/>
        <w:rPr>
          <w:szCs w:val="22"/>
        </w:rPr>
      </w:pPr>
      <w:r w:rsidRPr="004B1944">
        <w:rPr>
          <w:szCs w:val="22"/>
        </w:rPr>
        <w:t xml:space="preserve">On March 27, 2026, </w:t>
      </w:r>
      <w:r w:rsidRPr="004B1944" w:rsidR="002A5347">
        <w:rPr>
          <w:szCs w:val="22"/>
        </w:rPr>
        <w:t xml:space="preserve">PSHSB and OET released a Public Notice </w:t>
      </w:r>
      <w:r w:rsidRPr="004B1944" w:rsidR="00AD7C9D">
        <w:rPr>
          <w:szCs w:val="22"/>
        </w:rPr>
        <w:t>(</w:t>
      </w:r>
      <w:r w:rsidRPr="004B1944" w:rsidR="00AD7C9D">
        <w:rPr>
          <w:i/>
          <w:iCs/>
          <w:szCs w:val="22"/>
        </w:rPr>
        <w:t>March 27 Public Notice</w:t>
      </w:r>
      <w:r w:rsidRPr="004B1944" w:rsidR="00AD7C9D">
        <w:rPr>
          <w:szCs w:val="22"/>
        </w:rPr>
        <w:t xml:space="preserve">) </w:t>
      </w:r>
      <w:r w:rsidRPr="004B1944" w:rsidR="002A5347">
        <w:rPr>
          <w:szCs w:val="22"/>
        </w:rPr>
        <w:t xml:space="preserve">seeking comment on a proposal to prohibit the continued </w:t>
      </w:r>
      <w:r w:rsidRPr="004B1944" w:rsidR="005001B0">
        <w:rPr>
          <w:szCs w:val="22"/>
        </w:rPr>
        <w:t xml:space="preserve">importation and </w:t>
      </w:r>
      <w:r w:rsidRPr="004B1944" w:rsidR="002A5347">
        <w:rPr>
          <w:szCs w:val="22"/>
        </w:rPr>
        <w:t xml:space="preserve">marketing of </w:t>
      </w:r>
      <w:r w:rsidRPr="004B1944" w:rsidR="00683197">
        <w:rPr>
          <w:szCs w:val="22"/>
        </w:rPr>
        <w:t>equipment that had been</w:t>
      </w:r>
      <w:r w:rsidRPr="004B1944" w:rsidR="00E35BCD">
        <w:rPr>
          <w:szCs w:val="22"/>
        </w:rPr>
        <w:t xml:space="preserve"> placed on the Covered List in 2024 or earlier but was originally authorized prior to the adoption of the Commissions 2022 equipment authorization</w:t>
      </w:r>
      <w:r w:rsidRPr="004B1944" w:rsidR="00887AAD">
        <w:rPr>
          <w:szCs w:val="22"/>
        </w:rPr>
        <w:t xml:space="preserve"> and </w:t>
      </w:r>
      <w:r w:rsidRPr="004B1944" w:rsidR="005B0F58">
        <w:rPr>
          <w:szCs w:val="22"/>
        </w:rPr>
        <w:t>national security rules</w:t>
      </w:r>
      <w:r w:rsidRPr="004B1944" w:rsidR="00CF695F">
        <w:rPr>
          <w:szCs w:val="22"/>
        </w:rPr>
        <w:t>.</w:t>
      </w:r>
      <w:r>
        <w:rPr>
          <w:rStyle w:val="FootnoteReference"/>
          <w:szCs w:val="22"/>
        </w:rPr>
        <w:footnoteReference w:id="17"/>
      </w:r>
      <w:r w:rsidRPr="004B1944" w:rsidR="00916DDF">
        <w:rPr>
          <w:szCs w:val="22"/>
        </w:rPr>
        <w:t xml:space="preserve"> </w:t>
      </w:r>
      <w:r w:rsidRPr="004B1944" w:rsidR="00CF695F">
        <w:rPr>
          <w:szCs w:val="22"/>
        </w:rPr>
        <w:t xml:space="preserve"> The </w:t>
      </w:r>
      <w:r w:rsidRPr="004B1944" w:rsidR="00AD7C9D">
        <w:rPr>
          <w:i/>
          <w:iCs/>
          <w:szCs w:val="22"/>
        </w:rPr>
        <w:t xml:space="preserve">March 27 Public </w:t>
      </w:r>
      <w:r w:rsidRPr="004B1944" w:rsidR="00CF695F">
        <w:rPr>
          <w:i/>
          <w:iCs/>
          <w:szCs w:val="22"/>
        </w:rPr>
        <w:t>Notice</w:t>
      </w:r>
      <w:r w:rsidRPr="004B1944" w:rsidR="00CF695F">
        <w:rPr>
          <w:szCs w:val="22"/>
        </w:rPr>
        <w:t xml:space="preserve"> explained that </w:t>
      </w:r>
      <w:r w:rsidRPr="004B1944" w:rsidR="004951C4">
        <w:rPr>
          <w:szCs w:val="22"/>
        </w:rPr>
        <w:t>th</w:t>
      </w:r>
      <w:r w:rsidRPr="004B1944" w:rsidR="009E1DD9">
        <w:rPr>
          <w:szCs w:val="22"/>
        </w:rPr>
        <w:t>os</w:t>
      </w:r>
      <w:r w:rsidRPr="004B1944" w:rsidR="004951C4">
        <w:rPr>
          <w:szCs w:val="22"/>
        </w:rPr>
        <w:t>e additions to the Covered List</w:t>
      </w:r>
      <w:r w:rsidRPr="004B1944" w:rsidR="00860FB6">
        <w:rPr>
          <w:szCs w:val="22"/>
        </w:rPr>
        <w:t xml:space="preserve"> </w:t>
      </w:r>
      <w:r w:rsidRPr="004B1944" w:rsidR="00250775">
        <w:rPr>
          <w:szCs w:val="22"/>
        </w:rPr>
        <w:t xml:space="preserve">were made pursuant </w:t>
      </w:r>
      <w:r w:rsidRPr="004B1944" w:rsidR="00FE3AF7">
        <w:rPr>
          <w:szCs w:val="22"/>
        </w:rPr>
        <w:t>to</w:t>
      </w:r>
      <w:r w:rsidRPr="004B1944" w:rsidR="00F52FC6">
        <w:rPr>
          <w:szCs w:val="22"/>
        </w:rPr>
        <w:t xml:space="preserve"> a specific national security determination made by Congress</w:t>
      </w:r>
      <w:r w:rsidRPr="004B1944" w:rsidR="00562836">
        <w:rPr>
          <w:szCs w:val="22"/>
        </w:rPr>
        <w:t>, which the Commission found</w:t>
      </w:r>
      <w:r w:rsidRPr="004B1944" w:rsidR="006E1800">
        <w:rPr>
          <w:szCs w:val="22"/>
        </w:rPr>
        <w:t xml:space="preserve"> constituted a “specific determinat</w:t>
      </w:r>
      <w:r w:rsidRPr="004B1944" w:rsidR="00341BC6">
        <w:rPr>
          <w:szCs w:val="22"/>
        </w:rPr>
        <w:t>ion</w:t>
      </w:r>
      <w:r w:rsidRPr="004B1944" w:rsidR="006E1800">
        <w:rPr>
          <w:szCs w:val="22"/>
        </w:rPr>
        <w:t xml:space="preserve"> that such equipment poses an ‘unacceptable risk to the national security of the United States or the security and safety of United States</w:t>
      </w:r>
      <w:r w:rsidRPr="004B1944" w:rsidR="00B96CF1">
        <w:rPr>
          <w:szCs w:val="22"/>
        </w:rPr>
        <w:t xml:space="preserve"> persons.’”</w:t>
      </w:r>
      <w:r>
        <w:rPr>
          <w:rStyle w:val="FootnoteReference"/>
          <w:szCs w:val="22"/>
        </w:rPr>
        <w:footnoteReference w:id="18"/>
      </w:r>
      <w:r w:rsidRPr="004B1944" w:rsidR="00B70697">
        <w:rPr>
          <w:szCs w:val="22"/>
        </w:rPr>
        <w:t xml:space="preserve"> </w:t>
      </w:r>
      <w:r w:rsidRPr="004B1944" w:rsidR="00916DDF">
        <w:rPr>
          <w:szCs w:val="22"/>
        </w:rPr>
        <w:t xml:space="preserve"> </w:t>
      </w:r>
      <w:r w:rsidRPr="004B1944" w:rsidR="007259E4">
        <w:rPr>
          <w:szCs w:val="22"/>
        </w:rPr>
        <w:t xml:space="preserve">PSHSB and OET sought comment on whether </w:t>
      </w:r>
      <w:r w:rsidRPr="004B1944" w:rsidR="008A7A58">
        <w:rPr>
          <w:szCs w:val="22"/>
        </w:rPr>
        <w:t xml:space="preserve">maintaining such authorizations would undermine the Commission’s national security framework and whether </w:t>
      </w:r>
      <w:r w:rsidRPr="004B1944" w:rsidR="001C0487">
        <w:rPr>
          <w:szCs w:val="22"/>
        </w:rPr>
        <w:t>prohibiting</w:t>
      </w:r>
      <w:r w:rsidRPr="004B1944" w:rsidR="008A7A58">
        <w:rPr>
          <w:szCs w:val="22"/>
        </w:rPr>
        <w:t xml:space="preserve"> continued importation and marketing would better serve the </w:t>
      </w:r>
      <w:r w:rsidRPr="004B1944" w:rsidR="00D16659">
        <w:rPr>
          <w:szCs w:val="22"/>
        </w:rPr>
        <w:t>public in</w:t>
      </w:r>
      <w:r w:rsidRPr="004B1944" w:rsidR="001C0487">
        <w:rPr>
          <w:szCs w:val="22"/>
        </w:rPr>
        <w:t>terest.</w:t>
      </w:r>
      <w:r>
        <w:rPr>
          <w:rStyle w:val="FootnoteReference"/>
          <w:szCs w:val="22"/>
        </w:rPr>
        <w:footnoteReference w:id="19"/>
      </w:r>
    </w:p>
    <w:p w:rsidR="009244D8" w:rsidP="00CB60AE" w14:paraId="65E201E9" w14:textId="39475A87">
      <w:pPr>
        <w:pStyle w:val="ParaNum"/>
        <w:widowControl/>
        <w:numPr>
          <w:ilvl w:val="0"/>
          <w:numId w:val="0"/>
        </w:numPr>
        <w:ind w:firstLine="720"/>
        <w:rPr>
          <w:szCs w:val="22"/>
        </w:rPr>
      </w:pPr>
      <w:r w:rsidRPr="004B1944">
        <w:rPr>
          <w:szCs w:val="22"/>
        </w:rPr>
        <w:t>On June 26, 2026, after review of the record, P</w:t>
      </w:r>
      <w:r w:rsidRPr="004B1944" w:rsidR="00443FF3">
        <w:rPr>
          <w:szCs w:val="22"/>
        </w:rPr>
        <w:t xml:space="preserve">SHSB and OET issued a </w:t>
      </w:r>
      <w:r w:rsidRPr="004B1944" w:rsidR="00D005D2">
        <w:rPr>
          <w:szCs w:val="22"/>
        </w:rPr>
        <w:t>s</w:t>
      </w:r>
      <w:r w:rsidRPr="004B1944" w:rsidR="00E11DA4">
        <w:rPr>
          <w:szCs w:val="22"/>
        </w:rPr>
        <w:t>econ</w:t>
      </w:r>
      <w:r w:rsidRPr="004B1944" w:rsidR="007312C3">
        <w:rPr>
          <w:szCs w:val="22"/>
        </w:rPr>
        <w:t>d</w:t>
      </w:r>
      <w:r w:rsidRPr="004B1944" w:rsidR="00E11DA4">
        <w:rPr>
          <w:szCs w:val="22"/>
        </w:rPr>
        <w:t xml:space="preserve"> Public Notice </w:t>
      </w:r>
      <w:r w:rsidRPr="004B1944" w:rsidR="0050077B">
        <w:rPr>
          <w:szCs w:val="22"/>
        </w:rPr>
        <w:t>(</w:t>
      </w:r>
      <w:r w:rsidRPr="004B1944" w:rsidR="0050077B">
        <w:rPr>
          <w:i/>
          <w:iCs/>
          <w:szCs w:val="22"/>
        </w:rPr>
        <w:t xml:space="preserve">June </w:t>
      </w:r>
      <w:r w:rsidRPr="004B1944" w:rsidR="00D005D2">
        <w:rPr>
          <w:i/>
          <w:iCs/>
          <w:szCs w:val="22"/>
        </w:rPr>
        <w:t xml:space="preserve">26 Public </w:t>
      </w:r>
      <w:r w:rsidRPr="004B1944" w:rsidR="00AD7C9D">
        <w:rPr>
          <w:i/>
          <w:iCs/>
          <w:szCs w:val="22"/>
        </w:rPr>
        <w:t>Notice</w:t>
      </w:r>
      <w:r w:rsidRPr="004B1944" w:rsidR="00D005D2">
        <w:rPr>
          <w:szCs w:val="22"/>
        </w:rPr>
        <w:t xml:space="preserve">) </w:t>
      </w:r>
      <w:r w:rsidRPr="004B1944" w:rsidR="00E11DA4">
        <w:rPr>
          <w:szCs w:val="22"/>
        </w:rPr>
        <w:t xml:space="preserve">summarizing the comments received, </w:t>
      </w:r>
      <w:r w:rsidRPr="004B1944" w:rsidR="00C47DB6">
        <w:rPr>
          <w:szCs w:val="22"/>
        </w:rPr>
        <w:t>evaluating the technical, economic, and national security considerations raised by commenters, and assessing the public interest implications of the proposed prohibition.</w:t>
      </w:r>
      <w:r>
        <w:rPr>
          <w:rStyle w:val="FootnoteReference"/>
          <w:szCs w:val="22"/>
        </w:rPr>
        <w:footnoteReference w:id="20"/>
      </w:r>
      <w:r w:rsidRPr="004B1944" w:rsidR="00C47DB6">
        <w:rPr>
          <w:szCs w:val="22"/>
        </w:rPr>
        <w:t xml:space="preserve"> </w:t>
      </w:r>
      <w:r w:rsidRPr="004B1944" w:rsidR="00AD7C9D">
        <w:rPr>
          <w:szCs w:val="22"/>
        </w:rPr>
        <w:t xml:space="preserve"> </w:t>
      </w:r>
      <w:r w:rsidRPr="004B1944" w:rsidR="00C47DB6">
        <w:rPr>
          <w:szCs w:val="22"/>
        </w:rPr>
        <w:t xml:space="preserve">The </w:t>
      </w:r>
      <w:r w:rsidRPr="004B1944" w:rsidR="00AD7C9D">
        <w:rPr>
          <w:i/>
          <w:iCs/>
          <w:szCs w:val="22"/>
        </w:rPr>
        <w:t>June 26 Public Notice</w:t>
      </w:r>
      <w:r w:rsidRPr="004B1944" w:rsidR="00AD7C9D">
        <w:rPr>
          <w:szCs w:val="22"/>
        </w:rPr>
        <w:t xml:space="preserve"> </w:t>
      </w:r>
      <w:r w:rsidRPr="004B1944" w:rsidR="00C47DB6">
        <w:rPr>
          <w:szCs w:val="22"/>
        </w:rPr>
        <w:t xml:space="preserve">concluded </w:t>
      </w:r>
      <w:r w:rsidRPr="004B1944" w:rsidR="008B5A41">
        <w:rPr>
          <w:szCs w:val="22"/>
        </w:rPr>
        <w:t xml:space="preserve">that continued importation and </w:t>
      </w:r>
      <w:r w:rsidRPr="004B1944" w:rsidR="008B5A41">
        <w:rPr>
          <w:szCs w:val="22"/>
        </w:rPr>
        <w:t xml:space="preserve">marketing of equipment authorized </w:t>
      </w:r>
      <w:r w:rsidRPr="004B1944" w:rsidR="000126ED">
        <w:rPr>
          <w:szCs w:val="22"/>
        </w:rPr>
        <w:t xml:space="preserve">before the adoption of </w:t>
      </w:r>
      <w:r w:rsidRPr="004B1944" w:rsidR="006B4DD5">
        <w:rPr>
          <w:szCs w:val="22"/>
        </w:rPr>
        <w:t>the Commission’s</w:t>
      </w:r>
      <w:r w:rsidRPr="004B1944" w:rsidR="000126ED">
        <w:rPr>
          <w:szCs w:val="22"/>
        </w:rPr>
        <w:t xml:space="preserve"> 2022 rules</w:t>
      </w:r>
      <w:r w:rsidRPr="004B1944" w:rsidR="004D44A5">
        <w:rPr>
          <w:szCs w:val="22"/>
        </w:rPr>
        <w:t xml:space="preserve"> posed unacceptable risks </w:t>
      </w:r>
      <w:r w:rsidRPr="004B1944" w:rsidR="008E45E1">
        <w:rPr>
          <w:szCs w:val="22"/>
        </w:rPr>
        <w:t>to national security</w:t>
      </w:r>
      <w:r w:rsidRPr="004B1944" w:rsidR="00CE5CD6">
        <w:rPr>
          <w:szCs w:val="22"/>
        </w:rPr>
        <w:t xml:space="preserve"> when imported or marketed in the United States</w:t>
      </w:r>
      <w:r w:rsidRPr="004B1944" w:rsidR="00D65460">
        <w:rPr>
          <w:szCs w:val="22"/>
        </w:rPr>
        <w:t>.</w:t>
      </w:r>
      <w:r>
        <w:rPr>
          <w:rStyle w:val="FootnoteReference"/>
          <w:szCs w:val="22"/>
        </w:rPr>
        <w:footnoteReference w:id="21"/>
      </w:r>
    </w:p>
    <w:p w:rsidR="009244D8" w:rsidRPr="004B1944" w:rsidP="00CB60AE" w14:paraId="06EE2261" w14:textId="678CFF96">
      <w:pPr>
        <w:pStyle w:val="ParaNum"/>
        <w:widowControl/>
        <w:numPr>
          <w:ilvl w:val="0"/>
          <w:numId w:val="0"/>
        </w:numPr>
        <w:ind w:firstLine="720"/>
        <w:rPr>
          <w:szCs w:val="22"/>
        </w:rPr>
      </w:pPr>
      <w:r w:rsidRPr="004B1944">
        <w:rPr>
          <w:szCs w:val="22"/>
        </w:rPr>
        <w:t>The Commission therefore de</w:t>
      </w:r>
      <w:r w:rsidRPr="004B1944" w:rsidR="009D79F0">
        <w:rPr>
          <w:szCs w:val="22"/>
        </w:rPr>
        <w:t>cided</w:t>
      </w:r>
      <w:r w:rsidRPr="004B1944">
        <w:rPr>
          <w:szCs w:val="22"/>
        </w:rPr>
        <w:t xml:space="preserve"> that adoption of the prohibition was warranted and announ</w:t>
      </w:r>
      <w:r w:rsidRPr="004B1944" w:rsidR="00051CFB">
        <w:rPr>
          <w:szCs w:val="22"/>
        </w:rPr>
        <w:t xml:space="preserve">ced </w:t>
      </w:r>
      <w:r w:rsidRPr="004B1944" w:rsidR="005E4B7C">
        <w:rPr>
          <w:szCs w:val="22"/>
        </w:rPr>
        <w:t xml:space="preserve">that the prohibition would become effective 10 days after publication in the </w:t>
      </w:r>
      <w:r w:rsidRPr="004B1944" w:rsidR="00884211">
        <w:rPr>
          <w:szCs w:val="22"/>
        </w:rPr>
        <w:t>Federal</w:t>
      </w:r>
      <w:r w:rsidRPr="004B1944" w:rsidR="005E4B7C">
        <w:rPr>
          <w:szCs w:val="22"/>
        </w:rPr>
        <w:t xml:space="preserve"> Register. </w:t>
      </w:r>
      <w:r w:rsidRPr="004B1944" w:rsidR="00AD7C9D">
        <w:rPr>
          <w:szCs w:val="22"/>
        </w:rPr>
        <w:t xml:space="preserve"> </w:t>
      </w:r>
      <w:r w:rsidRPr="004B1944" w:rsidR="005E4B7C">
        <w:rPr>
          <w:szCs w:val="22"/>
        </w:rPr>
        <w:t>The</w:t>
      </w:r>
      <w:r w:rsidRPr="004B1944" w:rsidR="00B12764">
        <w:rPr>
          <w:szCs w:val="22"/>
        </w:rPr>
        <w:t xml:space="preserve"> </w:t>
      </w:r>
      <w:r w:rsidRPr="004B1944" w:rsidR="00AD7C9D">
        <w:rPr>
          <w:i/>
          <w:iCs/>
          <w:szCs w:val="22"/>
        </w:rPr>
        <w:t>June 26 Public Notice</w:t>
      </w:r>
      <w:r w:rsidRPr="004B1944" w:rsidR="00AD7C9D">
        <w:rPr>
          <w:szCs w:val="22"/>
        </w:rPr>
        <w:t xml:space="preserve"> </w:t>
      </w:r>
      <w:r w:rsidRPr="004B1944" w:rsidR="00D63F55">
        <w:rPr>
          <w:szCs w:val="22"/>
        </w:rPr>
        <w:t xml:space="preserve">emphasized that expedited action </w:t>
      </w:r>
      <w:r w:rsidRPr="004B1944" w:rsidR="0014195D">
        <w:rPr>
          <w:szCs w:val="22"/>
        </w:rPr>
        <w:t>was</w:t>
      </w:r>
      <w:r w:rsidRPr="004B1944" w:rsidR="00D63F55">
        <w:rPr>
          <w:szCs w:val="22"/>
        </w:rPr>
        <w:t xml:space="preserve"> necessary because a </w:t>
      </w:r>
      <w:r w:rsidRPr="004B1944" w:rsidR="004D0DF3">
        <w:rPr>
          <w:szCs w:val="22"/>
        </w:rPr>
        <w:t>delayed</w:t>
      </w:r>
      <w:r w:rsidRPr="004B1944" w:rsidR="00111DF1">
        <w:rPr>
          <w:szCs w:val="22"/>
        </w:rPr>
        <w:t>,</w:t>
      </w:r>
      <w:r w:rsidRPr="004B1944" w:rsidR="004D0DF3">
        <w:rPr>
          <w:szCs w:val="22"/>
        </w:rPr>
        <w:t xml:space="preserve"> but impending prohibition</w:t>
      </w:r>
      <w:r w:rsidRPr="004B1944" w:rsidR="00111DF1">
        <w:rPr>
          <w:szCs w:val="22"/>
        </w:rPr>
        <w:t>,</w:t>
      </w:r>
      <w:r w:rsidRPr="004B1944" w:rsidR="004D0DF3">
        <w:rPr>
          <w:szCs w:val="22"/>
        </w:rPr>
        <w:t xml:space="preserve"> could incentivize importers and markets to accelerate</w:t>
      </w:r>
      <w:r w:rsidRPr="004B1944" w:rsidR="00AE2484">
        <w:rPr>
          <w:szCs w:val="22"/>
        </w:rPr>
        <w:t xml:space="preserve"> shipm</w:t>
      </w:r>
      <w:r w:rsidRPr="004B1944" w:rsidR="00172FB4">
        <w:rPr>
          <w:szCs w:val="22"/>
        </w:rPr>
        <w:t xml:space="preserve">ents of covered equipment into the U.S market, which is a result that is directly contrary to the purpose of </w:t>
      </w:r>
      <w:r w:rsidRPr="004B1944" w:rsidR="00C1613A">
        <w:rPr>
          <w:szCs w:val="22"/>
        </w:rPr>
        <w:t>the</w:t>
      </w:r>
      <w:r w:rsidRPr="004B1944" w:rsidR="00172FB4">
        <w:rPr>
          <w:szCs w:val="22"/>
        </w:rPr>
        <w:t xml:space="preserve"> Notice.</w:t>
      </w:r>
      <w:r>
        <w:rPr>
          <w:rStyle w:val="FootnoteReference"/>
          <w:szCs w:val="22"/>
        </w:rPr>
        <w:footnoteReference w:id="22"/>
      </w:r>
      <w:r w:rsidRPr="004B1944" w:rsidR="00172FB4">
        <w:rPr>
          <w:szCs w:val="22"/>
        </w:rPr>
        <w:t xml:space="preserve"> </w:t>
      </w:r>
      <w:r w:rsidRPr="004B1944" w:rsidR="00AD7C9D">
        <w:rPr>
          <w:szCs w:val="22"/>
        </w:rPr>
        <w:t xml:space="preserve"> </w:t>
      </w:r>
      <w:r w:rsidRPr="004B1944" w:rsidR="00172FB4">
        <w:rPr>
          <w:szCs w:val="22"/>
        </w:rPr>
        <w:t xml:space="preserve">Following the </w:t>
      </w:r>
      <w:r w:rsidRPr="004B1944" w:rsidR="00B97114">
        <w:rPr>
          <w:szCs w:val="22"/>
        </w:rPr>
        <w:t xml:space="preserve">release of the </w:t>
      </w:r>
      <w:r w:rsidRPr="004B1944" w:rsidR="00AD7C9D">
        <w:rPr>
          <w:i/>
          <w:iCs/>
          <w:szCs w:val="22"/>
        </w:rPr>
        <w:t>June 26 Public Notice</w:t>
      </w:r>
      <w:r w:rsidRPr="004B1944" w:rsidR="00B97114">
        <w:rPr>
          <w:szCs w:val="22"/>
        </w:rPr>
        <w:t>, the Commission updated its website to reflect the newly adopted prohibitions</w:t>
      </w:r>
      <w:r w:rsidRPr="004B1944" w:rsidR="00884211">
        <w:rPr>
          <w:szCs w:val="22"/>
        </w:rPr>
        <w:t>.</w:t>
      </w:r>
      <w:r>
        <w:rPr>
          <w:rStyle w:val="FootnoteReference"/>
          <w:szCs w:val="22"/>
        </w:rPr>
        <w:footnoteReference w:id="23"/>
      </w:r>
      <w:r w:rsidRPr="004B1944" w:rsidR="00217160">
        <w:rPr>
          <w:szCs w:val="22"/>
        </w:rPr>
        <w:t xml:space="preserve">  The Order took effect on July 16, 2026, 10 days after Federal Register publication.</w:t>
      </w:r>
      <w:r>
        <w:rPr>
          <w:rStyle w:val="FootnoteReference"/>
          <w:szCs w:val="22"/>
        </w:rPr>
        <w:footnoteReference w:id="24"/>
      </w:r>
    </w:p>
    <w:p w:rsidR="009244D8" w:rsidRPr="004B1944" w:rsidP="00CB60AE" w14:paraId="54C7B5A3" w14:textId="517C1DDF">
      <w:pPr>
        <w:pStyle w:val="ParaNum"/>
        <w:widowControl/>
        <w:numPr>
          <w:ilvl w:val="0"/>
          <w:numId w:val="0"/>
        </w:numPr>
        <w:ind w:firstLine="720"/>
        <w:rPr>
          <w:szCs w:val="22"/>
        </w:rPr>
      </w:pPr>
      <w:r w:rsidRPr="004B1944">
        <w:rPr>
          <w:szCs w:val="22"/>
        </w:rPr>
        <w:t xml:space="preserve">On July 17, 2026, PSHSB and OET initiated a proceeding to prohibit the continued importation and marketing of certain </w:t>
      </w:r>
      <w:r w:rsidRPr="004B1944" w:rsidR="00F00A0A">
        <w:rPr>
          <w:szCs w:val="22"/>
        </w:rPr>
        <w:t>previously authorized foreign-produced UAS and UAS critical components, and certain communications and video surveillance equipment listed in section 1709 of the Servicemember Quality of Life Improvement and National Defense Authorization Act for Fiscal Year 2025</w:t>
      </w:r>
      <w:r w:rsidRPr="004B1944" w:rsidR="00210C48">
        <w:rPr>
          <w:szCs w:val="22"/>
        </w:rPr>
        <w:t>.</w:t>
      </w:r>
      <w:r>
        <w:rPr>
          <w:rStyle w:val="FootnoteReference"/>
          <w:szCs w:val="22"/>
        </w:rPr>
        <w:footnoteReference w:id="25"/>
      </w:r>
    </w:p>
    <w:p w:rsidR="00F51F73" w:rsidRPr="004B1944" w:rsidP="00CB60AE" w14:paraId="0C1A1717" w14:textId="5F36F84B">
      <w:pPr>
        <w:pStyle w:val="ParaNum"/>
        <w:widowControl/>
        <w:numPr>
          <w:ilvl w:val="0"/>
          <w:numId w:val="0"/>
        </w:numPr>
        <w:ind w:firstLine="720"/>
        <w:rPr>
          <w:szCs w:val="22"/>
        </w:rPr>
      </w:pPr>
      <w:bookmarkStart w:id="1" w:name="_Hlk216172561"/>
      <w:r w:rsidRPr="004B1944">
        <w:rPr>
          <w:szCs w:val="22"/>
        </w:rPr>
        <w:t xml:space="preserve">Today, we </w:t>
      </w:r>
      <w:r w:rsidRPr="004B1944" w:rsidR="00A42103">
        <w:rPr>
          <w:szCs w:val="22"/>
        </w:rPr>
        <w:t xml:space="preserve">initiate </w:t>
      </w:r>
      <w:r w:rsidRPr="004B1944" w:rsidR="008F5268">
        <w:rPr>
          <w:szCs w:val="22"/>
        </w:rPr>
        <w:t>a</w:t>
      </w:r>
      <w:r w:rsidRPr="004B1944" w:rsidR="000D112B">
        <w:rPr>
          <w:szCs w:val="22"/>
        </w:rPr>
        <w:t>nother</w:t>
      </w:r>
      <w:r w:rsidRPr="004B1944" w:rsidR="008F5268">
        <w:rPr>
          <w:szCs w:val="22"/>
        </w:rPr>
        <w:t xml:space="preserve"> </w:t>
      </w:r>
      <w:r w:rsidRPr="004B1944" w:rsidR="00A42103">
        <w:rPr>
          <w:szCs w:val="22"/>
        </w:rPr>
        <w:t>proceeding to</w:t>
      </w:r>
      <w:r w:rsidRPr="004B1944">
        <w:rPr>
          <w:szCs w:val="22"/>
        </w:rPr>
        <w:t xml:space="preserve"> prohibit the continued importation and marketing of</w:t>
      </w:r>
      <w:r w:rsidRPr="004B1944" w:rsidR="009812F6">
        <w:rPr>
          <w:szCs w:val="22"/>
        </w:rPr>
        <w:t xml:space="preserve"> </w:t>
      </w:r>
      <w:r w:rsidRPr="004B1944" w:rsidR="0044195F">
        <w:rPr>
          <w:szCs w:val="22"/>
        </w:rPr>
        <w:t xml:space="preserve">certain </w:t>
      </w:r>
      <w:r w:rsidRPr="004B1944" w:rsidR="009812F6">
        <w:rPr>
          <w:szCs w:val="22"/>
        </w:rPr>
        <w:t>previously authorized equipment:</w:t>
      </w:r>
      <w:r w:rsidRPr="004B1944">
        <w:rPr>
          <w:szCs w:val="22"/>
        </w:rPr>
        <w:t xml:space="preserve"> </w:t>
      </w:r>
      <w:bookmarkEnd w:id="1"/>
      <w:r w:rsidRPr="004B1944" w:rsidR="009056B8">
        <w:rPr>
          <w:szCs w:val="22"/>
        </w:rPr>
        <w:t xml:space="preserve"> </w:t>
      </w:r>
      <w:r w:rsidRPr="004B1944" w:rsidR="006B61C5">
        <w:rPr>
          <w:szCs w:val="22"/>
        </w:rPr>
        <w:t xml:space="preserve">foreign-produced </w:t>
      </w:r>
      <w:r w:rsidRPr="004B1944" w:rsidR="000D112B">
        <w:rPr>
          <w:szCs w:val="22"/>
        </w:rPr>
        <w:t>UAS and UAS c</w:t>
      </w:r>
      <w:r w:rsidRPr="004B1944" w:rsidR="009D13A2">
        <w:rPr>
          <w:szCs w:val="22"/>
        </w:rPr>
        <w:t>ritical components</w:t>
      </w:r>
      <w:r w:rsidRPr="004B1944" w:rsidR="00A14D17">
        <w:rPr>
          <w:szCs w:val="22"/>
        </w:rPr>
        <w:t xml:space="preserve"> on the FCC’s Covered List</w:t>
      </w:r>
      <w:r w:rsidRPr="004B1944" w:rsidR="00FF0838">
        <w:rPr>
          <w:szCs w:val="22"/>
        </w:rPr>
        <w:t xml:space="preserve"> that </w:t>
      </w:r>
      <w:r w:rsidRPr="004B1944" w:rsidR="003C49BD">
        <w:rPr>
          <w:szCs w:val="22"/>
        </w:rPr>
        <w:t>qualify as “military-grade” as defined below</w:t>
      </w:r>
      <w:r w:rsidRPr="004B1944" w:rsidR="009D13A2">
        <w:rPr>
          <w:szCs w:val="22"/>
        </w:rPr>
        <w:t>.</w:t>
      </w:r>
    </w:p>
    <w:p w:rsidR="007557CC" w:rsidRPr="004B1944" w:rsidP="006A3350" w14:paraId="6D75821B" w14:textId="0D88862C">
      <w:pPr>
        <w:pStyle w:val="ParaNum"/>
        <w:widowControl/>
        <w:numPr>
          <w:ilvl w:val="0"/>
          <w:numId w:val="0"/>
        </w:numPr>
        <w:rPr>
          <w:szCs w:val="22"/>
          <w:u w:val="single"/>
        </w:rPr>
      </w:pPr>
      <w:r w:rsidRPr="004B1944">
        <w:rPr>
          <w:szCs w:val="22"/>
          <w:u w:val="single"/>
        </w:rPr>
        <w:t>Discussion</w:t>
      </w:r>
    </w:p>
    <w:p w:rsidR="002A5B87" w:rsidRPr="004B1944" w:rsidP="006A3350" w14:paraId="389B9C3F" w14:textId="6018F361">
      <w:pPr>
        <w:spacing w:after="120"/>
        <w:ind w:firstLine="720"/>
        <w:rPr>
          <w:szCs w:val="22"/>
        </w:rPr>
      </w:pPr>
      <w:r w:rsidRPr="004B1944">
        <w:rPr>
          <w:szCs w:val="22"/>
        </w:rPr>
        <w:t>The Commission has legal authority to review an existing authorization for covered equipment, and to revoke such authorization pursuant to current rules.</w:t>
      </w:r>
      <w:r>
        <w:rPr>
          <w:rStyle w:val="FootnoteReference"/>
          <w:szCs w:val="22"/>
        </w:rPr>
        <w:footnoteReference w:id="26"/>
      </w:r>
      <w:r w:rsidRPr="004B1944">
        <w:rPr>
          <w:szCs w:val="22"/>
        </w:rPr>
        <w:t xml:space="preserve">  Under section 2.939(a), the </w:t>
      </w:r>
      <w:r w:rsidRPr="004B1944" w:rsidR="009C15CF">
        <w:rPr>
          <w:szCs w:val="22"/>
        </w:rPr>
        <w:t xml:space="preserve">FCC </w:t>
      </w:r>
      <w:r w:rsidRPr="004B1944">
        <w:rPr>
          <w:szCs w:val="22"/>
        </w:rPr>
        <w:t>may “revoke . . . any equipment authorization” for various reasons, including “</w:t>
      </w:r>
      <w:r w:rsidRPr="004B1944" w:rsidR="00F51F73">
        <w:rPr>
          <w:szCs w:val="22"/>
        </w:rPr>
        <w:t>c</w:t>
      </w:r>
      <w:r w:rsidRPr="004B1944">
        <w:rPr>
          <w:szCs w:val="22"/>
        </w:rPr>
        <w:t>onditions coming to the attention of the Commission which would warrant it in refusing to grant an original application.”</w:t>
      </w:r>
      <w:r>
        <w:rPr>
          <w:rStyle w:val="FootnoteReference"/>
          <w:szCs w:val="22"/>
        </w:rPr>
        <w:footnoteReference w:id="27"/>
      </w:r>
      <w:r w:rsidRPr="004B1944">
        <w:rPr>
          <w:szCs w:val="22"/>
        </w:rPr>
        <w:t xml:space="preserve">  Likewise, under section 2.939(e), PSHSB and OET “may place limitations on an existing authorization for covered equipment authorizations to prohibit continued importation or marketing” of such equipment.</w:t>
      </w:r>
      <w:r>
        <w:rPr>
          <w:rStyle w:val="FootnoteReference"/>
          <w:szCs w:val="22"/>
        </w:rPr>
        <w:footnoteReference w:id="28"/>
      </w:r>
    </w:p>
    <w:p w:rsidR="00B0754E" w:rsidRPr="004B1944" w:rsidP="006A3350" w14:paraId="6EF05E30" w14:textId="0AA61C8C">
      <w:pPr>
        <w:pStyle w:val="ParaNum"/>
        <w:widowControl/>
        <w:numPr>
          <w:ilvl w:val="0"/>
          <w:numId w:val="0"/>
        </w:numPr>
        <w:ind w:firstLine="720"/>
        <w:rPr>
          <w:szCs w:val="22"/>
        </w:rPr>
      </w:pPr>
      <w:r w:rsidRPr="004B1944">
        <w:rPr>
          <w:i/>
          <w:iCs/>
          <w:szCs w:val="22"/>
        </w:rPr>
        <w:t>Scope</w:t>
      </w:r>
      <w:r w:rsidRPr="004B1944">
        <w:rPr>
          <w:szCs w:val="22"/>
        </w:rPr>
        <w:t xml:space="preserve">.  </w:t>
      </w:r>
      <w:r w:rsidRPr="004B1944" w:rsidR="007E4CE3">
        <w:rPr>
          <w:szCs w:val="22"/>
        </w:rPr>
        <w:t>Pursuant to section 2.939(</w:t>
      </w:r>
      <w:r w:rsidRPr="004B1944" w:rsidR="001A43AF">
        <w:rPr>
          <w:szCs w:val="22"/>
        </w:rPr>
        <w:t>e</w:t>
      </w:r>
      <w:r w:rsidRPr="004B1944" w:rsidR="007E4CE3">
        <w:rPr>
          <w:szCs w:val="22"/>
        </w:rPr>
        <w:t>), we</w:t>
      </w:r>
      <w:r w:rsidRPr="004B1944" w:rsidR="001A43AF">
        <w:rPr>
          <w:szCs w:val="22"/>
        </w:rPr>
        <w:t xml:space="preserve"> propose to prohibit the continued importation and marketing of</w:t>
      </w:r>
      <w:r w:rsidRPr="004B1944" w:rsidR="00340298">
        <w:rPr>
          <w:szCs w:val="22"/>
        </w:rPr>
        <w:t xml:space="preserve"> any</w:t>
      </w:r>
      <w:r w:rsidRPr="004B1944" w:rsidR="001A43AF">
        <w:rPr>
          <w:szCs w:val="22"/>
        </w:rPr>
        <w:t xml:space="preserve"> </w:t>
      </w:r>
      <w:r w:rsidRPr="004B1944" w:rsidR="00BA65F6">
        <w:rPr>
          <w:szCs w:val="22"/>
        </w:rPr>
        <w:t xml:space="preserve">previously-authorized </w:t>
      </w:r>
      <w:r w:rsidRPr="004B1944" w:rsidR="007E4CE3">
        <w:rPr>
          <w:szCs w:val="22"/>
        </w:rPr>
        <w:t>military-grade UAS or UAS critical component that is listed on the Covered List.</w:t>
      </w:r>
      <w:r w:rsidRPr="004B1944" w:rsidR="0054012F">
        <w:rPr>
          <w:szCs w:val="22"/>
        </w:rPr>
        <w:t xml:space="preserve">  We propose to limit the pro</w:t>
      </w:r>
      <w:r w:rsidRPr="004B1944" w:rsidR="004F6F26">
        <w:rPr>
          <w:szCs w:val="22"/>
        </w:rPr>
        <w:t>posed prohibitions to military-grade UAS or UAS critical components</w:t>
      </w:r>
      <w:r w:rsidRPr="004B1944" w:rsidR="00CE71C3">
        <w:rPr>
          <w:szCs w:val="22"/>
        </w:rPr>
        <w:t>, which we define</w:t>
      </w:r>
      <w:r w:rsidRPr="004B1944" w:rsidR="00F5182E">
        <w:rPr>
          <w:szCs w:val="22"/>
        </w:rPr>
        <w:t xml:space="preserve"> on the basis of other agencies’ regulations governing certain high-risk </w:t>
      </w:r>
      <w:r w:rsidRPr="004B1944" w:rsidR="00F5182E">
        <w:rPr>
          <w:szCs w:val="22"/>
        </w:rPr>
        <w:t>UAS</w:t>
      </w:r>
      <w:r w:rsidRPr="004B1944" w:rsidR="007B1B03">
        <w:rPr>
          <w:szCs w:val="22"/>
        </w:rPr>
        <w:t>, and following discussions with our partners in other national security agencies</w:t>
      </w:r>
      <w:r w:rsidRPr="004B1944" w:rsidR="00F5182E">
        <w:rPr>
          <w:szCs w:val="22"/>
        </w:rPr>
        <w:t xml:space="preserve">. </w:t>
      </w:r>
      <w:r w:rsidRPr="004B1944" w:rsidR="00533693">
        <w:rPr>
          <w:szCs w:val="22"/>
        </w:rPr>
        <w:t xml:space="preserve"> Specifically, we consider</w:t>
      </w:r>
      <w:r w:rsidRPr="004B1944" w:rsidR="00CE71C3">
        <w:rPr>
          <w:szCs w:val="22"/>
        </w:rPr>
        <w:t xml:space="preserve"> </w:t>
      </w:r>
      <w:r w:rsidRPr="004B1944" w:rsidR="00E55747">
        <w:rPr>
          <w:szCs w:val="22"/>
        </w:rPr>
        <w:t xml:space="preserve">military-grade </w:t>
      </w:r>
      <w:r w:rsidRPr="004B1944" w:rsidR="00CE71C3">
        <w:rPr>
          <w:szCs w:val="22"/>
        </w:rPr>
        <w:t xml:space="preserve">UAS and UAS critical components </w:t>
      </w:r>
      <w:r w:rsidRPr="004B1944" w:rsidR="00533693">
        <w:rPr>
          <w:szCs w:val="22"/>
        </w:rPr>
        <w:t>to be</w:t>
      </w:r>
      <w:r w:rsidRPr="004B1944" w:rsidR="00CE71C3">
        <w:rPr>
          <w:szCs w:val="22"/>
        </w:rPr>
        <w:t xml:space="preserve"> any of the following:</w:t>
      </w:r>
    </w:p>
    <w:p w:rsidR="000F022B" w:rsidRPr="004B1944" w:rsidP="004B1944" w14:paraId="7172AE7D" w14:textId="77777777">
      <w:pPr>
        <w:pStyle w:val="ListParagraph"/>
        <w:numPr>
          <w:ilvl w:val="0"/>
          <w:numId w:val="15"/>
        </w:numPr>
        <w:spacing w:after="120" w:line="240" w:lineRule="auto"/>
      </w:pPr>
      <w:r w:rsidRPr="004B1944">
        <w:t xml:space="preserve">UAS </w:t>
      </w:r>
      <w:r w:rsidRPr="004B1944" w:rsidR="00B13F55">
        <w:t>that weigh 55 pounds or more on takeoff</w:t>
      </w:r>
      <w:r w:rsidRPr="004B1944" w:rsidR="004E40ED">
        <w:t xml:space="preserve">, i.e. UAS that are not “small unmanned aircraft” pursuant to </w:t>
      </w:r>
      <w:r w:rsidRPr="004B1944" w:rsidR="000263EF">
        <w:t xml:space="preserve">Federal Aviation </w:t>
      </w:r>
      <w:r w:rsidRPr="004B1944" w:rsidR="00B13F55">
        <w:t>Administration</w:t>
      </w:r>
      <w:r w:rsidRPr="004B1944" w:rsidR="004E40ED">
        <w:t xml:space="preserve"> </w:t>
      </w:r>
      <w:r w:rsidRPr="004B1944" w:rsidR="00B13F55">
        <w:t xml:space="preserve">(FAA) </w:t>
      </w:r>
      <w:r w:rsidRPr="004B1944" w:rsidR="004E40ED">
        <w:t>rules</w:t>
      </w:r>
      <w:r w:rsidRPr="004B1944" w:rsidR="00792829">
        <w:t>.</w:t>
      </w:r>
      <w:r>
        <w:rPr>
          <w:rStyle w:val="FootnoteReference"/>
        </w:rPr>
        <w:footnoteReference w:id="29"/>
      </w:r>
      <w:r w:rsidRPr="004B1944" w:rsidR="009866CE">
        <w:t xml:space="preserve">  </w:t>
      </w:r>
    </w:p>
    <w:p w:rsidR="00714468" w:rsidRPr="004B1944" w:rsidP="004B1944" w14:paraId="13A239D9" w14:textId="77777777">
      <w:pPr>
        <w:pStyle w:val="ListParagraph"/>
        <w:numPr>
          <w:ilvl w:val="1"/>
          <w:numId w:val="15"/>
        </w:numPr>
        <w:spacing w:after="120" w:line="240" w:lineRule="auto"/>
      </w:pPr>
      <w:r w:rsidRPr="004B1944">
        <w:t>These</w:t>
      </w:r>
      <w:r w:rsidRPr="004B1944" w:rsidR="009866CE">
        <w:t xml:space="preserve"> UAS are considered “larger platforms” that</w:t>
      </w:r>
      <w:r w:rsidRPr="004B1944" w:rsidR="007670E9">
        <w:t xml:space="preserve"> </w:t>
      </w:r>
      <w:r w:rsidRPr="004B1944" w:rsidR="009866CE">
        <w:t xml:space="preserve">offer greater payload capacity, endurance, and range, which make them suitable for </w:t>
      </w:r>
      <w:r w:rsidRPr="004B1944" w:rsidR="00D42AD6">
        <w:t>military operations</w:t>
      </w:r>
      <w:r w:rsidRPr="004B1944" w:rsidR="009866CE">
        <w:t xml:space="preserve"> requiring heav</w:t>
      </w:r>
      <w:r w:rsidRPr="004B1944" w:rsidR="00D42AD6">
        <w:t>y</w:t>
      </w:r>
      <w:r w:rsidRPr="004B1944" w:rsidR="009866CE">
        <w:t xml:space="preserve"> sensors, communications equipment, or specialized weapons systems</w:t>
      </w:r>
      <w:r w:rsidRPr="004B1944" w:rsidR="008A1DF2">
        <w:t xml:space="preserve"> (i.e., deep-strike operations, persistent wide-area surveillance, electronic warfare, and cargo resupply)</w:t>
      </w:r>
      <w:r w:rsidRPr="004B1944" w:rsidR="009866CE">
        <w:t xml:space="preserve">.  </w:t>
      </w:r>
    </w:p>
    <w:p w:rsidR="006B61C5" w:rsidP="00B01353" w14:paraId="2F83A2A5" w14:textId="77777777">
      <w:pPr>
        <w:pStyle w:val="ListParagraph"/>
        <w:numPr>
          <w:ilvl w:val="1"/>
          <w:numId w:val="15"/>
        </w:numPr>
        <w:spacing w:after="120" w:line="240" w:lineRule="auto"/>
      </w:pPr>
      <w:r w:rsidRPr="004B1944">
        <w:t xml:space="preserve">Their increased power and stability also allow them to operate effectively in more demanding environments, making them highly effective for </w:t>
      </w:r>
      <w:r w:rsidRPr="004B1944" w:rsidR="00A12AE3">
        <w:t>various missions.</w:t>
      </w:r>
    </w:p>
    <w:p w:rsidR="0000643A" w:rsidRPr="004B1944" w:rsidP="00B01353" w14:paraId="28857099" w14:textId="44C42E0A">
      <w:pPr>
        <w:pStyle w:val="ListParagraph"/>
        <w:numPr>
          <w:ilvl w:val="1"/>
          <w:numId w:val="15"/>
        </w:numPr>
        <w:spacing w:after="120" w:line="240" w:lineRule="auto"/>
      </w:pPr>
      <w:r w:rsidRPr="00C14C84">
        <w:t>UAS that weigh over 55 pounds or more operating individually or in a swarm have the capability to carry out a significant attack on the U.S. homeland.</w:t>
      </w:r>
    </w:p>
    <w:p w:rsidR="008D5433" w:rsidRPr="004B1944" w:rsidP="004B1944" w14:paraId="62C2C7A9" w14:textId="38247423">
      <w:pPr>
        <w:pStyle w:val="ListParagraph"/>
        <w:keepNext/>
        <w:numPr>
          <w:ilvl w:val="0"/>
          <w:numId w:val="15"/>
        </w:numPr>
        <w:spacing w:after="120" w:line="240" w:lineRule="auto"/>
      </w:pPr>
      <w:r w:rsidRPr="004B1944">
        <w:t xml:space="preserve">UAS capable of dispensing </w:t>
      </w:r>
      <w:r w:rsidRPr="004B1944" w:rsidR="004C3356">
        <w:t>“</w:t>
      </w:r>
      <w:r w:rsidRPr="004B1944" w:rsidR="009D3880">
        <w:t>economic poison</w:t>
      </w:r>
      <w:r w:rsidRPr="004B1944" w:rsidR="004C3356">
        <w:t>”</w:t>
      </w:r>
      <w:r w:rsidRPr="004B1944" w:rsidR="00566E43">
        <w:t xml:space="preserve"> under FAA rules.</w:t>
      </w:r>
      <w:r>
        <w:rPr>
          <w:rStyle w:val="FootnoteReference"/>
        </w:rPr>
        <w:footnoteReference w:id="30"/>
      </w:r>
    </w:p>
    <w:p w:rsidR="004F0FA3" w:rsidRPr="004B1944" w:rsidP="00B01353" w14:paraId="1618A251" w14:textId="2836262E">
      <w:pPr>
        <w:pStyle w:val="ListParagraph"/>
        <w:numPr>
          <w:ilvl w:val="1"/>
          <w:numId w:val="15"/>
        </w:numPr>
        <w:spacing w:after="120" w:line="240" w:lineRule="auto"/>
      </w:pPr>
      <w:r w:rsidRPr="004B1944">
        <w:t xml:space="preserve">These </w:t>
      </w:r>
      <w:r w:rsidRPr="004B1944" w:rsidR="005E1474">
        <w:t xml:space="preserve">UAS </w:t>
      </w:r>
      <w:r w:rsidRPr="004B1944">
        <w:t>can be used to</w:t>
      </w:r>
      <w:r w:rsidRPr="004B1944" w:rsidR="005E1474">
        <w:t xml:space="preserve"> deliver hazardous substances in ways that bypass traditional defense and detection systems.  Their ability to fly autonomously, reach remote areas, and carry dangerous materials </w:t>
      </w:r>
      <w:r w:rsidRPr="004B1944" w:rsidR="00466012">
        <w:t>make them ideal for military operations.</w:t>
      </w:r>
    </w:p>
    <w:p w:rsidR="006B61C5" w:rsidRPr="004B1944" w:rsidP="00B01353" w14:paraId="227CC7AA" w14:textId="66978FFA">
      <w:pPr>
        <w:pStyle w:val="ListParagraph"/>
        <w:numPr>
          <w:ilvl w:val="1"/>
          <w:numId w:val="15"/>
        </w:numPr>
        <w:spacing w:after="120" w:line="240" w:lineRule="auto"/>
      </w:pPr>
      <w:r w:rsidRPr="004B1944">
        <w:t>Aerosol dispensing platforms operating independently or in a swarm can carry out mass chemical or biological attacks against U.S. persons and our food supply.</w:t>
      </w:r>
    </w:p>
    <w:p w:rsidR="00D14438" w:rsidRPr="004B1944" w:rsidP="004B1944" w14:paraId="699CDA4E" w14:textId="7210BDD3">
      <w:pPr>
        <w:pStyle w:val="ListParagraph"/>
        <w:numPr>
          <w:ilvl w:val="0"/>
          <w:numId w:val="15"/>
        </w:numPr>
        <w:spacing w:after="120" w:line="240" w:lineRule="auto"/>
      </w:pPr>
      <w:r w:rsidRPr="004B1944">
        <w:t xml:space="preserve">UAS that </w:t>
      </w:r>
      <w:r w:rsidRPr="00FF0DB0">
        <w:t xml:space="preserve">contain </w:t>
      </w:r>
      <w:r w:rsidRPr="00FF0DB0" w:rsidR="00A37939">
        <w:t>or</w:t>
      </w:r>
      <w:r w:rsidRPr="00FF0DB0">
        <w:t xml:space="preserve"> integrate sensors </w:t>
      </w:r>
      <w:r w:rsidR="009F4D8F">
        <w:t xml:space="preserve">capable of </w:t>
      </w:r>
      <w:r w:rsidRPr="004B1944">
        <w:t>thermal imaging</w:t>
      </w:r>
      <w:r w:rsidRPr="004B1944" w:rsidR="00C00C67">
        <w:t xml:space="preserve"> (i.e. </w:t>
      </w:r>
      <w:r w:rsidRPr="004B1944" w:rsidR="00276371">
        <w:t xml:space="preserve">the capability to </w:t>
      </w:r>
      <w:r w:rsidR="001965F0">
        <w:t>capture and translate</w:t>
      </w:r>
      <w:r w:rsidRPr="004B1944" w:rsidR="00276371">
        <w:t xml:space="preserve"> the difference in temperature between objects, as well as an object's heat signature and residual heat signature).</w:t>
      </w:r>
      <w:r>
        <w:rPr>
          <w:rStyle w:val="FootnoteReference"/>
        </w:rPr>
        <w:footnoteReference w:id="31"/>
      </w:r>
      <w:r w:rsidRPr="004B1944" w:rsidR="0019289C">
        <w:t xml:space="preserve">  </w:t>
      </w:r>
    </w:p>
    <w:p w:rsidR="00D201DF" w:rsidRPr="004B1944" w:rsidP="004B1944" w14:paraId="6BAECA3C" w14:textId="6E3E2B82">
      <w:pPr>
        <w:pStyle w:val="ListParagraph"/>
        <w:numPr>
          <w:ilvl w:val="1"/>
          <w:numId w:val="15"/>
        </w:numPr>
        <w:spacing w:after="120" w:line="240" w:lineRule="auto"/>
      </w:pPr>
      <w:r w:rsidRPr="004B1944">
        <w:t>UAS</w:t>
      </w:r>
      <w:r w:rsidRPr="004B1944" w:rsidR="00614709">
        <w:t xml:space="preserve"> that feature these sensors are ideal for military use because the</w:t>
      </w:r>
      <w:r w:rsidRPr="004B1944" w:rsidR="009679E8">
        <w:t xml:space="preserve">ir ability to operate </w:t>
      </w:r>
      <w:r w:rsidRPr="004B1944" w:rsidR="00D94ECB">
        <w:t xml:space="preserve">effectively in low visibility environments </w:t>
      </w:r>
      <w:r w:rsidRPr="004B1944" w:rsidR="003E76AA">
        <w:t>enhance</w:t>
      </w:r>
      <w:r w:rsidRPr="004B1944" w:rsidR="00AE1849">
        <w:t>s</w:t>
      </w:r>
      <w:r w:rsidRPr="004B1944" w:rsidR="003E76AA">
        <w:t xml:space="preserve"> </w:t>
      </w:r>
      <w:r w:rsidRPr="004B1944" w:rsidR="0019289C">
        <w:t>night operations, covert surveillance, and targeting capabilities</w:t>
      </w:r>
      <w:r w:rsidRPr="004B1944" w:rsidR="004D6E20">
        <w:t>.</w:t>
      </w:r>
      <w:r w:rsidRPr="004B1944" w:rsidR="004F3CE5">
        <w:t xml:space="preserve"> </w:t>
      </w:r>
    </w:p>
    <w:p w:rsidR="00027BD6" w:rsidRPr="004B1944" w:rsidP="004B1944" w14:paraId="136E4594" w14:textId="22055E1D">
      <w:pPr>
        <w:pStyle w:val="ListParagraph"/>
        <w:numPr>
          <w:ilvl w:val="1"/>
          <w:numId w:val="15"/>
        </w:numPr>
        <w:spacing w:after="120" w:line="240" w:lineRule="auto"/>
      </w:pPr>
      <w:r w:rsidRPr="004B1944">
        <w:t>These capabilities a</w:t>
      </w:r>
      <w:r w:rsidRPr="004B1944" w:rsidR="004F3CE5">
        <w:t xml:space="preserve">llow forces to </w:t>
      </w:r>
      <w:r w:rsidRPr="004B1944" w:rsidR="007F0C48">
        <w:t>bypass camouflage, navigate in total darkness, and identify concealed heat signatures that are entirely invisible to standard optical sensors and the human eye</w:t>
      </w:r>
      <w:r w:rsidRPr="004B1944" w:rsidR="0019289C">
        <w:t xml:space="preserve">.  </w:t>
      </w:r>
    </w:p>
    <w:p w:rsidR="004F0FA3" w:rsidRPr="004B1944" w:rsidP="00B01353" w14:paraId="5D6A81EF" w14:textId="46393516">
      <w:pPr>
        <w:pStyle w:val="ListParagraph"/>
        <w:numPr>
          <w:ilvl w:val="1"/>
          <w:numId w:val="15"/>
        </w:numPr>
        <w:spacing w:after="120" w:line="240" w:lineRule="auto"/>
      </w:pPr>
      <w:r w:rsidRPr="004B1944">
        <w:t>These ca</w:t>
      </w:r>
      <w:r w:rsidRPr="004B1944" w:rsidR="00CF63E1">
        <w:t>p</w:t>
      </w:r>
      <w:r w:rsidRPr="004B1944">
        <w:t xml:space="preserve">abilities </w:t>
      </w:r>
      <w:r w:rsidRPr="004B1944" w:rsidR="00EA4604">
        <w:t xml:space="preserve">also </w:t>
      </w:r>
      <w:r w:rsidRPr="004B1944">
        <w:t>make it more difficult to protect critical infrastructure, maintain operational security, and prevent intelligence collection in sensitive areas.</w:t>
      </w:r>
    </w:p>
    <w:p w:rsidR="00A33830" w:rsidRPr="004B1944" w:rsidP="004B1944" w14:paraId="4B8D427F" w14:textId="44F64FA4">
      <w:pPr>
        <w:pStyle w:val="ListParagraph"/>
        <w:numPr>
          <w:ilvl w:val="0"/>
          <w:numId w:val="15"/>
        </w:numPr>
        <w:spacing w:after="120" w:line="240" w:lineRule="auto"/>
      </w:pPr>
      <w:r w:rsidRPr="004B1944">
        <w:t>UAS that contain or integrate</w:t>
      </w:r>
      <w:r w:rsidRPr="004B1944" w:rsidR="002219DA">
        <w:t xml:space="preserve"> sensors capable of</w:t>
      </w:r>
      <w:r w:rsidRPr="004B1944">
        <w:t xml:space="preserve"> Light Detection and Ranging (LiDAR)</w:t>
      </w:r>
      <w:r w:rsidRPr="004B1944" w:rsidR="002219DA">
        <w:t xml:space="preserve">, a </w:t>
      </w:r>
      <w:r w:rsidRPr="004B1944" w:rsidR="009536DB">
        <w:t>“</w:t>
      </w:r>
      <w:r w:rsidRPr="004B1944" w:rsidR="002219DA">
        <w:t>remote sensing technology that measures distance by illuminating a target with a laser and analyzing the reflected light</w:t>
      </w:r>
      <w:r w:rsidRPr="004B1944">
        <w:t>.</w:t>
      </w:r>
      <w:r w:rsidRPr="004B1944" w:rsidR="009536DB">
        <w:t>”</w:t>
      </w:r>
      <w:r>
        <w:rPr>
          <w:rStyle w:val="FootnoteReference"/>
        </w:rPr>
        <w:footnoteReference w:id="32"/>
      </w:r>
      <w:r w:rsidRPr="004B1944" w:rsidR="007765AE">
        <w:t xml:space="preserve">  </w:t>
      </w:r>
    </w:p>
    <w:p w:rsidR="004F0FA3" w:rsidRPr="004B1944" w:rsidP="00B01353" w14:paraId="08CAEC87" w14:textId="7D8C510A">
      <w:pPr>
        <w:pStyle w:val="ListParagraph"/>
        <w:numPr>
          <w:ilvl w:val="1"/>
          <w:numId w:val="15"/>
        </w:numPr>
        <w:spacing w:after="120" w:line="240" w:lineRule="auto"/>
      </w:pPr>
      <w:r w:rsidRPr="004B1944">
        <w:t xml:space="preserve">These UAS </w:t>
      </w:r>
      <w:r w:rsidRPr="004B1944" w:rsidR="00B92C96">
        <w:t>offer</w:t>
      </w:r>
      <w:r w:rsidRPr="004B1944">
        <w:t xml:space="preserve"> military utility by </w:t>
      </w:r>
      <w:r w:rsidRPr="004B1944" w:rsidR="00B92C96">
        <w:t>providing</w:t>
      </w:r>
      <w:r w:rsidRPr="004B1944">
        <w:t xml:space="preserve"> enhanced capability to conduct detailed three</w:t>
      </w:r>
      <w:r w:rsidRPr="004B1944">
        <w:noBreakHyphen/>
        <w:t xml:space="preserve">dimensional terrain mapping, </w:t>
      </w:r>
      <w:r w:rsidRPr="004B1944" w:rsidR="00814718">
        <w:t>penetrate dense foliage to reveal hidden structures, assist in autonomous navigation in GPS-denied environments, and conduct covert reconnaissance</w:t>
      </w:r>
      <w:r w:rsidRPr="004B1944" w:rsidR="00147B0B">
        <w:t xml:space="preserve"> </w:t>
      </w:r>
      <w:r w:rsidRPr="004B1944">
        <w:t>under a range of environmental conditions.</w:t>
      </w:r>
    </w:p>
    <w:p w:rsidR="00F00127" w:rsidRPr="004B1944" w:rsidP="004B1944" w14:paraId="54E9A915" w14:textId="58CF7F30">
      <w:pPr>
        <w:pStyle w:val="ListParagraph"/>
        <w:numPr>
          <w:ilvl w:val="0"/>
          <w:numId w:val="15"/>
        </w:numPr>
        <w:spacing w:after="120" w:line="240" w:lineRule="auto"/>
      </w:pPr>
      <w:r w:rsidRPr="004B1944">
        <w:t>UAS</w:t>
      </w:r>
      <w:r w:rsidRPr="004B1944" w:rsidR="000A6A69">
        <w:t xml:space="preserve"> docking stations</w:t>
      </w:r>
      <w:r w:rsidRPr="004B1944">
        <w:t>, defined as multipurpose systems that enable UAS to land safely, take off, recharge and/or replace batteries, and transfer data and payload.</w:t>
      </w:r>
      <w:r>
        <w:rPr>
          <w:rStyle w:val="FootnoteReference"/>
        </w:rPr>
        <w:footnoteReference w:id="33"/>
      </w:r>
      <w:r w:rsidRPr="004B1944" w:rsidR="00A36F96">
        <w:t xml:space="preserve">  </w:t>
      </w:r>
    </w:p>
    <w:p w:rsidR="00973A3F" w:rsidRPr="004B1944" w:rsidP="004B1944" w14:paraId="1DC9AD7B" w14:textId="4D3A222E">
      <w:pPr>
        <w:pStyle w:val="ListParagraph"/>
        <w:numPr>
          <w:ilvl w:val="1"/>
          <w:numId w:val="15"/>
        </w:numPr>
        <w:spacing w:after="120" w:line="240" w:lineRule="auto"/>
      </w:pPr>
      <w:r w:rsidRPr="004B1944">
        <w:t xml:space="preserve">UAS docking stations </w:t>
      </w:r>
      <w:r w:rsidRPr="004B1944" w:rsidR="0062483C">
        <w:t>are infrastructure that</w:t>
      </w:r>
      <w:r w:rsidRPr="004B1944">
        <w:t xml:space="preserve"> </w:t>
      </w:r>
      <w:r w:rsidRPr="004B1944" w:rsidR="001B5242">
        <w:t xml:space="preserve">enable </w:t>
      </w:r>
      <w:r w:rsidRPr="004B1944" w:rsidR="00D137C7">
        <w:t xml:space="preserve">persistent, </w:t>
      </w:r>
      <w:r w:rsidRPr="004B1944" w:rsidR="003445A9">
        <w:t xml:space="preserve">24/7 autonomous operations </w:t>
      </w:r>
      <w:r w:rsidRPr="004B1944">
        <w:t>allow</w:t>
      </w:r>
      <w:r w:rsidRPr="004B1944" w:rsidR="0062483C">
        <w:t>ing</w:t>
      </w:r>
      <w:r w:rsidRPr="004B1944">
        <w:t xml:space="preserve"> faster, more continuous intelligence, surveillance, reconnaissance, and other mission workflows.  </w:t>
      </w:r>
    </w:p>
    <w:p w:rsidR="004F0FA3" w:rsidRPr="004B1944" w:rsidP="00B01353" w14:paraId="236DD3D6" w14:textId="1EB39CFF">
      <w:pPr>
        <w:pStyle w:val="ListParagraph"/>
        <w:numPr>
          <w:ilvl w:val="1"/>
          <w:numId w:val="15"/>
        </w:numPr>
        <w:spacing w:after="120" w:line="240" w:lineRule="auto"/>
      </w:pPr>
      <w:r w:rsidRPr="004B1944">
        <w:t>Additionally, by serving as coordinated launch, recovery, and servicing nodes, docking stations facilitate the capability for large-scale drone swarms to support military operations.</w:t>
      </w:r>
    </w:p>
    <w:p w:rsidR="009D6297" w:rsidRPr="004B1944" w:rsidP="004B1944" w14:paraId="2EAC852B" w14:textId="724D4195">
      <w:pPr>
        <w:pStyle w:val="ListParagraph"/>
        <w:numPr>
          <w:ilvl w:val="0"/>
          <w:numId w:val="15"/>
        </w:numPr>
        <w:spacing w:after="120" w:line="240" w:lineRule="auto"/>
      </w:pPr>
      <w:r w:rsidRPr="004B1944">
        <w:t>UAS “specially designed to incorporate a defense article</w:t>
      </w:r>
      <w:r w:rsidRPr="004B1944" w:rsidR="00F5023B">
        <w:t>.</w:t>
      </w:r>
      <w:r w:rsidRPr="004B1944">
        <w:t>”</w:t>
      </w:r>
      <w:r>
        <w:rPr>
          <w:rStyle w:val="FootnoteReference"/>
        </w:rPr>
        <w:footnoteReference w:id="34"/>
      </w:r>
      <w:r w:rsidRPr="004B1944" w:rsidR="003D015D">
        <w:t xml:space="preserve">  </w:t>
      </w:r>
    </w:p>
    <w:p w:rsidR="00930D5A" w:rsidRPr="004B1944" w:rsidP="004B1944" w14:paraId="7520EF05" w14:textId="73BC2D69">
      <w:pPr>
        <w:pStyle w:val="ListParagraph"/>
        <w:numPr>
          <w:ilvl w:val="1"/>
          <w:numId w:val="15"/>
        </w:numPr>
        <w:spacing w:after="120" w:line="240" w:lineRule="auto"/>
      </w:pPr>
      <w:r w:rsidRPr="004B1944">
        <w:t xml:space="preserve">These UAS </w:t>
      </w:r>
      <w:r w:rsidRPr="004B1944" w:rsidR="0032053C">
        <w:t xml:space="preserve">are ideal for military use because </w:t>
      </w:r>
      <w:r w:rsidRPr="004B1944">
        <w:t xml:space="preserve">they can enable </w:t>
      </w:r>
      <w:r w:rsidRPr="004B1944" w:rsidR="00D17641">
        <w:t>combat commanders</w:t>
      </w:r>
      <w:r w:rsidRPr="004B1944">
        <w:t xml:space="preserve"> </w:t>
      </w:r>
      <w:r w:rsidRPr="004B1944" w:rsidR="00A90FC9">
        <w:t>to conduct</w:t>
      </w:r>
      <w:r w:rsidRPr="004B1944" w:rsidR="003B0519">
        <w:t xml:space="preserve"> unparalleled precision strikes, kinetic effect delivery, and electronic warfare capabilities at a significantly lower cost and risk to human life than manned</w:t>
      </w:r>
      <w:r w:rsidRPr="004B1944">
        <w:t xml:space="preserve"> </w:t>
      </w:r>
      <w:r w:rsidRPr="004B1944" w:rsidR="00511F3E">
        <w:t>aircraft</w:t>
      </w:r>
      <w:r w:rsidRPr="004B1944">
        <w:t>.</w:t>
      </w:r>
    </w:p>
    <w:p w:rsidR="004F0FA3" w:rsidRPr="004B1944" w:rsidP="00B01353" w14:paraId="50ECAD34" w14:textId="26AABF68">
      <w:pPr>
        <w:pStyle w:val="ListParagraph"/>
        <w:numPr>
          <w:ilvl w:val="1"/>
          <w:numId w:val="15"/>
        </w:numPr>
        <w:spacing w:after="120" w:line="240" w:lineRule="auto"/>
      </w:pPr>
      <w:r w:rsidRPr="004B1944">
        <w:t xml:space="preserve">They also </w:t>
      </w:r>
      <w:r w:rsidRPr="004B1944" w:rsidR="003D015D">
        <w:t>extend range, persistence, or precision beyond traditional platforms.</w:t>
      </w:r>
    </w:p>
    <w:p w:rsidR="00F85E6F" w:rsidRPr="001445E5" w:rsidP="00B01353" w14:paraId="0D78CC21" w14:textId="0EBA6F63">
      <w:pPr>
        <w:pStyle w:val="ListParagraph"/>
        <w:numPr>
          <w:ilvl w:val="0"/>
          <w:numId w:val="15"/>
        </w:numPr>
        <w:spacing w:after="120" w:line="240" w:lineRule="auto"/>
      </w:pPr>
      <w:r w:rsidRPr="001445E5">
        <w:t xml:space="preserve">Swarming UAS, defined </w:t>
      </w:r>
      <w:r w:rsidRPr="001445E5" w:rsidR="008C1F9D">
        <w:t>as</w:t>
      </w:r>
      <w:r w:rsidRPr="001445E5">
        <w:t>:</w:t>
      </w:r>
    </w:p>
    <w:p w:rsidR="00F85E6F" w:rsidRPr="001445E5" w:rsidP="004843A3" w14:paraId="1B3A0406" w14:textId="1027A55A">
      <w:pPr>
        <w:pStyle w:val="ListParagraph"/>
        <w:numPr>
          <w:ilvl w:val="2"/>
          <w:numId w:val="19"/>
        </w:numPr>
        <w:spacing w:after="120" w:line="240" w:lineRule="auto"/>
      </w:pPr>
      <w:r w:rsidRPr="001445E5">
        <w:t xml:space="preserve">Ground control stations purpose-built for, or UAS integrated with flight control or vehicle management systems </w:t>
      </w:r>
      <w:r w:rsidR="00350D57">
        <w:t>specially</w:t>
      </w:r>
      <w:r w:rsidRPr="001445E5">
        <w:t xml:space="preserve"> designed for, managing drone swarms, consisting of</w:t>
      </w:r>
      <w:r w:rsidRPr="001445E5" w:rsidR="00A378BA">
        <w:t xml:space="preserve"> UAS</w:t>
      </w:r>
      <w:r w:rsidRPr="001445E5" w:rsidR="001D3B65">
        <w:t xml:space="preserve"> </w:t>
      </w:r>
      <w:r w:rsidRPr="001445E5">
        <w:t>that operate autonomously (without human intervention) to coordinate with each other, avoid collisions, maintain formations, and dynamically respond to changes in operational or threat environments, or if weaponized, synchronize targeting activities across multiple drones</w:t>
      </w:r>
      <w:r>
        <w:rPr>
          <w:rStyle w:val="FootnoteReference"/>
        </w:rPr>
        <w:footnoteReference w:id="35"/>
      </w:r>
      <w:r w:rsidRPr="001445E5">
        <w:t>;</w:t>
      </w:r>
      <w:r w:rsidRPr="001445E5" w:rsidR="002C72F7">
        <w:t xml:space="preserve"> or</w:t>
      </w:r>
    </w:p>
    <w:p w:rsidR="00402E7B" w:rsidRPr="004B1944" w:rsidP="004843A3" w14:paraId="77A3F501" w14:textId="1CCB3973">
      <w:pPr>
        <w:pStyle w:val="ListParagraph"/>
        <w:numPr>
          <w:ilvl w:val="2"/>
          <w:numId w:val="19"/>
        </w:numPr>
        <w:spacing w:after="120" w:line="240" w:lineRule="auto"/>
      </w:pPr>
      <w:r w:rsidRPr="004B1944">
        <w:t>UAS purpose-built to perform flights in coordinated and synchronized formations, including applications such as multi-UAS light shows, where numerous illuminated UAS work together to create synchronized aerial displays</w:t>
      </w:r>
      <w:r w:rsidRPr="004B1944" w:rsidR="000A6A69">
        <w:t>.</w:t>
      </w:r>
      <w:r w:rsidRPr="004B1944" w:rsidR="009C5BDA">
        <w:t xml:space="preserve"> </w:t>
      </w:r>
    </w:p>
    <w:p w:rsidR="00667E00" w:rsidRPr="004B1944" w:rsidP="004B1944" w14:paraId="051565BB" w14:textId="160CABE2">
      <w:pPr>
        <w:pStyle w:val="ListParagraph"/>
        <w:numPr>
          <w:ilvl w:val="1"/>
          <w:numId w:val="15"/>
        </w:numPr>
        <w:spacing w:after="120" w:line="240" w:lineRule="auto"/>
      </w:pPr>
      <w:r w:rsidRPr="004B1944">
        <w:t>This capability</w:t>
      </w:r>
      <w:r w:rsidRPr="004B1944" w:rsidR="0043507B">
        <w:t xml:space="preserve"> </w:t>
      </w:r>
      <w:r w:rsidRPr="004B1944" w:rsidR="0006484D">
        <w:t>enabl</w:t>
      </w:r>
      <w:r w:rsidRPr="004B1944">
        <w:t>es</w:t>
      </w:r>
      <w:r w:rsidRPr="004B1944" w:rsidR="009C5BDA">
        <w:t xml:space="preserve"> large numbers of </w:t>
      </w:r>
      <w:r w:rsidRPr="004B1944" w:rsidR="0006484D">
        <w:t>UAS</w:t>
      </w:r>
      <w:r w:rsidRPr="004B1944" w:rsidR="009C5BDA">
        <w:t xml:space="preserve"> to coordinate autonomously, making them harder to detect, track, and counter.  </w:t>
      </w:r>
    </w:p>
    <w:p w:rsidR="003E2E87" w:rsidRPr="004B1944" w:rsidP="003007D2" w14:paraId="71DBDD8A" w14:textId="4412831E">
      <w:pPr>
        <w:pStyle w:val="ListParagraph"/>
        <w:numPr>
          <w:ilvl w:val="0"/>
          <w:numId w:val="9"/>
        </w:numPr>
        <w:spacing w:after="120" w:line="240" w:lineRule="auto"/>
      </w:pPr>
      <w:r w:rsidRPr="004B1944">
        <w:t>Swarm</w:t>
      </w:r>
      <w:r w:rsidRPr="004B1944" w:rsidR="002038A0">
        <w:t>-</w:t>
      </w:r>
      <w:r w:rsidRPr="004B1944">
        <w:t>enabled UAS can overwhelm defenses, provide persistent surveillance, and create complex operational challenges that strain traditional air</w:t>
      </w:r>
      <w:r w:rsidRPr="004B1944" w:rsidR="00A378BA">
        <w:t xml:space="preserve"> </w:t>
      </w:r>
      <w:r w:rsidRPr="004B1944">
        <w:t>defense systems</w:t>
      </w:r>
      <w:r w:rsidRPr="004B1944" w:rsidR="00DF7B93">
        <w:t xml:space="preserve">, which pose significant risks to public safety and national security. </w:t>
      </w:r>
    </w:p>
    <w:p w:rsidR="001B10A2" w:rsidP="00A47676" w14:paraId="32EDF33F" w14:textId="208B31DF">
      <w:pPr>
        <w:pStyle w:val="ParaNum"/>
        <w:widowControl/>
        <w:numPr>
          <w:ilvl w:val="0"/>
          <w:numId w:val="0"/>
        </w:numPr>
        <w:ind w:firstLine="720"/>
        <w:rPr>
          <w:szCs w:val="22"/>
        </w:rPr>
      </w:pPr>
      <w:r w:rsidRPr="004B1944">
        <w:rPr>
          <w:szCs w:val="22"/>
        </w:rPr>
        <w:t xml:space="preserve">This prohibition </w:t>
      </w:r>
      <w:r w:rsidRPr="004B1944" w:rsidR="00201F49">
        <w:rPr>
          <w:szCs w:val="22"/>
        </w:rPr>
        <w:t xml:space="preserve">on importation and marketing </w:t>
      </w:r>
      <w:r w:rsidRPr="004B1944">
        <w:rPr>
          <w:szCs w:val="22"/>
        </w:rPr>
        <w:t xml:space="preserve">would </w:t>
      </w:r>
      <w:r w:rsidRPr="004B1944" w:rsidR="008C3FAE">
        <w:rPr>
          <w:szCs w:val="22"/>
        </w:rPr>
        <w:t>not apply to any non-</w:t>
      </w:r>
      <w:r w:rsidRPr="004B1944" w:rsidR="002E3935">
        <w:rPr>
          <w:szCs w:val="22"/>
        </w:rPr>
        <w:t>military-</w:t>
      </w:r>
      <w:r w:rsidRPr="004B1944" w:rsidR="008C3FAE">
        <w:rPr>
          <w:szCs w:val="22"/>
        </w:rPr>
        <w:t xml:space="preserve">grade </w:t>
      </w:r>
      <w:r w:rsidRPr="004B1944">
        <w:rPr>
          <w:szCs w:val="22"/>
        </w:rPr>
        <w:t xml:space="preserve">UAS or UAS critical components, nor would it apply to any </w:t>
      </w:r>
      <w:r w:rsidRPr="004B1944" w:rsidR="004B08C5">
        <w:rPr>
          <w:szCs w:val="22"/>
        </w:rPr>
        <w:t xml:space="preserve">domestically produced UAS or UAS critical components or to any </w:t>
      </w:r>
      <w:r w:rsidRPr="004B1944">
        <w:rPr>
          <w:szCs w:val="22"/>
        </w:rPr>
        <w:t>other already-authorized covered equipment</w:t>
      </w:r>
      <w:r w:rsidRPr="004B1944">
        <w:rPr>
          <w:szCs w:val="22"/>
        </w:rPr>
        <w:t>.</w:t>
      </w:r>
      <w:r w:rsidRPr="004B1944" w:rsidR="006C59EF">
        <w:rPr>
          <w:szCs w:val="22"/>
        </w:rPr>
        <w:t xml:space="preserve">  It would also</w:t>
      </w:r>
      <w:r w:rsidRPr="004B1944" w:rsidR="00C05BC7">
        <w:rPr>
          <w:szCs w:val="22"/>
        </w:rPr>
        <w:t xml:space="preserve"> only apply to </w:t>
      </w:r>
      <w:r w:rsidRPr="004B1944" w:rsidR="00C05BC7">
        <w:rPr>
          <w:i/>
          <w:iCs/>
          <w:szCs w:val="22"/>
        </w:rPr>
        <w:t>covered</w:t>
      </w:r>
      <w:r w:rsidRPr="004B1944" w:rsidR="00C05BC7">
        <w:rPr>
          <w:szCs w:val="22"/>
        </w:rPr>
        <w:t xml:space="preserve"> UAS and UAS critical components and would therefore</w:t>
      </w:r>
      <w:r w:rsidRPr="004B1944" w:rsidR="006C59EF">
        <w:rPr>
          <w:szCs w:val="22"/>
        </w:rPr>
        <w:t xml:space="preserve"> not apply to any UAS or UAS critical components that are exempt from the Covered List</w:t>
      </w:r>
      <w:r w:rsidRPr="004B1944" w:rsidR="00697985">
        <w:rPr>
          <w:szCs w:val="22"/>
        </w:rPr>
        <w:t>—</w:t>
      </w:r>
      <w:r w:rsidRPr="004B1944" w:rsidR="006C59EF">
        <w:rPr>
          <w:szCs w:val="22"/>
        </w:rPr>
        <w:t xml:space="preserve">including </w:t>
      </w:r>
      <w:r w:rsidRPr="004B1944" w:rsidR="00B77BDF">
        <w:rPr>
          <w:szCs w:val="22"/>
        </w:rPr>
        <w:t xml:space="preserve">UAS and UAS critical components </w:t>
      </w:r>
      <w:r w:rsidRPr="004B1944" w:rsidR="00E140F5">
        <w:rPr>
          <w:szCs w:val="22"/>
        </w:rPr>
        <w:t>identifi</w:t>
      </w:r>
      <w:r w:rsidRPr="004B1944" w:rsidR="00B77BDF">
        <w:rPr>
          <w:szCs w:val="22"/>
        </w:rPr>
        <w:t xml:space="preserve">ed on the Defense Contract Management Agency’s (DCMA’s) Blue UAS Cleared List; </w:t>
      </w:r>
      <w:r w:rsidRPr="004B1944" w:rsidR="00C05BC7">
        <w:rPr>
          <w:szCs w:val="22"/>
        </w:rPr>
        <w:t xml:space="preserve">UAS and UAS critical components that qualify as “domestic end products” under the Buy American Standard, 48 CFR </w:t>
      </w:r>
      <w:r w:rsidRPr="0042382D" w:rsidR="0042382D">
        <w:rPr>
          <w:szCs w:val="22"/>
        </w:rPr>
        <w:t>§</w:t>
      </w:r>
      <w:r w:rsidR="0042382D">
        <w:rPr>
          <w:szCs w:val="22"/>
        </w:rPr>
        <w:t xml:space="preserve"> </w:t>
      </w:r>
      <w:r w:rsidRPr="004B1944" w:rsidR="00C05BC7">
        <w:rPr>
          <w:szCs w:val="22"/>
        </w:rPr>
        <w:t>25.101(a); and UAS and UAS critical components granted a Conditional Approval by DoW or DHS.</w:t>
      </w:r>
      <w:r w:rsidRPr="004B1944" w:rsidR="00CF1292">
        <w:rPr>
          <w:szCs w:val="22"/>
        </w:rPr>
        <w:t xml:space="preserve">  </w:t>
      </w:r>
      <w:r w:rsidRPr="004B1944" w:rsidR="006754EA">
        <w:rPr>
          <w:szCs w:val="22"/>
        </w:rPr>
        <w:t xml:space="preserve">Any UAS or UAS critical component subsequently removed from the Covered List, such as through Conditional Approval, would also be exempt from this prohibition.  </w:t>
      </w:r>
      <w:r w:rsidRPr="004B1944" w:rsidR="00CF1292">
        <w:rPr>
          <w:szCs w:val="22"/>
        </w:rPr>
        <w:t xml:space="preserve">Furthermore, this prohibition would not apply to importation or marketing for the purpose of use by the federal government, nor for the </w:t>
      </w:r>
      <w:r w:rsidRPr="004B1944" w:rsidR="00CF1292">
        <w:rPr>
          <w:szCs w:val="22"/>
        </w:rPr>
        <w:t xml:space="preserve">purpose of </w:t>
      </w:r>
      <w:r w:rsidRPr="004B1944" w:rsidR="00F10213">
        <w:rPr>
          <w:szCs w:val="22"/>
        </w:rPr>
        <w:t xml:space="preserve">commercial </w:t>
      </w:r>
      <w:r w:rsidRPr="004B1944" w:rsidR="00CF1292">
        <w:rPr>
          <w:szCs w:val="22"/>
        </w:rPr>
        <w:t xml:space="preserve">testing and product development.  Finally, while importation and marketing would be prohibited, this prohibition would not affect </w:t>
      </w:r>
      <w:r w:rsidRPr="004B1944" w:rsidR="0054012F">
        <w:rPr>
          <w:szCs w:val="22"/>
        </w:rPr>
        <w:t xml:space="preserve">the </w:t>
      </w:r>
      <w:r w:rsidRPr="004B1944" w:rsidR="00CF1292">
        <w:rPr>
          <w:szCs w:val="22"/>
        </w:rPr>
        <w:t>continued use or operation of already-purchased UAS or UAS critical components.</w:t>
      </w:r>
    </w:p>
    <w:p w:rsidR="00453D76" w:rsidP="00A47676" w14:paraId="4312F979" w14:textId="0FB01FFA">
      <w:pPr>
        <w:pStyle w:val="ParaNum"/>
        <w:widowControl/>
        <w:numPr>
          <w:ilvl w:val="0"/>
          <w:numId w:val="0"/>
        </w:numPr>
        <w:ind w:firstLine="720"/>
        <w:rPr>
          <w:szCs w:val="22"/>
        </w:rPr>
      </w:pPr>
      <w:r w:rsidRPr="004B1944">
        <w:rPr>
          <w:szCs w:val="22"/>
        </w:rPr>
        <w:t>We seek comment on this list</w:t>
      </w:r>
      <w:r w:rsidRPr="004B1944" w:rsidR="00AA4D46">
        <w:rPr>
          <w:szCs w:val="22"/>
        </w:rPr>
        <w:t xml:space="preserve"> of prohibitions</w:t>
      </w:r>
      <w:r w:rsidRPr="004B1944">
        <w:rPr>
          <w:szCs w:val="22"/>
        </w:rPr>
        <w:t xml:space="preserve">.  Does this </w:t>
      </w:r>
      <w:r w:rsidRPr="004B1944" w:rsidR="00AA4D46">
        <w:rPr>
          <w:szCs w:val="22"/>
        </w:rPr>
        <w:t xml:space="preserve">list </w:t>
      </w:r>
      <w:r w:rsidRPr="004B1944">
        <w:rPr>
          <w:szCs w:val="22"/>
        </w:rPr>
        <w:t xml:space="preserve">adequately capture military-grade UAS and UAS critical components?  Are there UAS </w:t>
      </w:r>
      <w:r w:rsidRPr="004B1944" w:rsidR="002F7874">
        <w:rPr>
          <w:szCs w:val="22"/>
        </w:rPr>
        <w:t>and</w:t>
      </w:r>
      <w:r w:rsidRPr="004B1944">
        <w:rPr>
          <w:szCs w:val="22"/>
        </w:rPr>
        <w:t xml:space="preserve"> UAS critical components that </w:t>
      </w:r>
      <w:r w:rsidRPr="004B1944" w:rsidR="00DC4200">
        <w:rPr>
          <w:szCs w:val="22"/>
        </w:rPr>
        <w:t>are listed above</w:t>
      </w:r>
      <w:r w:rsidRPr="004B1944" w:rsidR="00AA4D46">
        <w:rPr>
          <w:szCs w:val="22"/>
        </w:rPr>
        <w:t>,</w:t>
      </w:r>
      <w:r w:rsidRPr="004B1944" w:rsidR="00DC4200">
        <w:rPr>
          <w:szCs w:val="22"/>
        </w:rPr>
        <w:t xml:space="preserve"> but are not military-grade?  Are there UAS </w:t>
      </w:r>
      <w:r w:rsidRPr="004B1944" w:rsidR="002F7874">
        <w:rPr>
          <w:szCs w:val="22"/>
        </w:rPr>
        <w:t>and</w:t>
      </w:r>
      <w:r w:rsidRPr="004B1944" w:rsidR="00DC4200">
        <w:rPr>
          <w:szCs w:val="22"/>
        </w:rPr>
        <w:t xml:space="preserve"> UAS critical components that are </w:t>
      </w:r>
      <w:r w:rsidRPr="004B1944" w:rsidR="009E0B02">
        <w:rPr>
          <w:szCs w:val="22"/>
        </w:rPr>
        <w:t>not</w:t>
      </w:r>
      <w:r w:rsidRPr="004B1944" w:rsidR="00DC4200">
        <w:rPr>
          <w:szCs w:val="22"/>
        </w:rPr>
        <w:t xml:space="preserve"> listed </w:t>
      </w:r>
      <w:r w:rsidRPr="004B1944" w:rsidR="00481DCF">
        <w:rPr>
          <w:szCs w:val="22"/>
        </w:rPr>
        <w:t>above</w:t>
      </w:r>
      <w:r w:rsidRPr="004B1944" w:rsidR="00DC4200">
        <w:rPr>
          <w:szCs w:val="22"/>
        </w:rPr>
        <w:t xml:space="preserve"> that are military-grade?</w:t>
      </w:r>
    </w:p>
    <w:p w:rsidR="00164DDC" w:rsidP="00A47676" w14:paraId="76840AF0" w14:textId="4BBD4A5D">
      <w:pPr>
        <w:pStyle w:val="ParaNum"/>
        <w:widowControl/>
        <w:numPr>
          <w:ilvl w:val="0"/>
          <w:numId w:val="0"/>
        </w:numPr>
        <w:ind w:firstLine="720"/>
        <w:rPr>
          <w:szCs w:val="22"/>
        </w:rPr>
      </w:pPr>
      <w:r w:rsidRPr="004B1944">
        <w:rPr>
          <w:szCs w:val="22"/>
        </w:rPr>
        <w:t xml:space="preserve">Below, we provide a brief analysis of the relevant factors that would justify limitation on the authorization of previously authorized covered equipment and tentatively conclude that prohibiting the </w:t>
      </w:r>
      <w:r w:rsidRPr="004B1944" w:rsidR="00137768">
        <w:rPr>
          <w:szCs w:val="22"/>
        </w:rPr>
        <w:t xml:space="preserve">continued </w:t>
      </w:r>
      <w:r w:rsidRPr="004B1944">
        <w:rPr>
          <w:szCs w:val="22"/>
        </w:rPr>
        <w:t xml:space="preserve">importation and marketing of </w:t>
      </w:r>
      <w:r w:rsidRPr="004B1944" w:rsidR="00263589">
        <w:rPr>
          <w:szCs w:val="22"/>
        </w:rPr>
        <w:t xml:space="preserve">this </w:t>
      </w:r>
      <w:r w:rsidRPr="004B1944" w:rsidR="00B96AEE">
        <w:rPr>
          <w:szCs w:val="22"/>
        </w:rPr>
        <w:t>previously</w:t>
      </w:r>
      <w:r w:rsidRPr="004B1944" w:rsidR="00D5722F">
        <w:rPr>
          <w:szCs w:val="22"/>
        </w:rPr>
        <w:t xml:space="preserve"> </w:t>
      </w:r>
      <w:r w:rsidRPr="004B1944" w:rsidR="00B96AEE">
        <w:rPr>
          <w:szCs w:val="22"/>
        </w:rPr>
        <w:t xml:space="preserve">authorized </w:t>
      </w:r>
      <w:r w:rsidRPr="004B1944" w:rsidR="00893BF2">
        <w:rPr>
          <w:szCs w:val="22"/>
        </w:rPr>
        <w:t>covered</w:t>
      </w:r>
      <w:r w:rsidRPr="004B1944" w:rsidR="000C74A4">
        <w:rPr>
          <w:szCs w:val="22"/>
        </w:rPr>
        <w:t xml:space="preserve"> </w:t>
      </w:r>
      <w:r w:rsidRPr="004B1944">
        <w:rPr>
          <w:szCs w:val="22"/>
        </w:rPr>
        <w:t>equipment serves the public interest.</w:t>
      </w:r>
    </w:p>
    <w:p w:rsidR="00283DF0" w:rsidP="00A47676" w14:paraId="528A053B" w14:textId="5DADAF26">
      <w:pPr>
        <w:pStyle w:val="ParaNum"/>
        <w:numPr>
          <w:ilvl w:val="0"/>
          <w:numId w:val="0"/>
        </w:numPr>
        <w:ind w:firstLine="720"/>
        <w:rPr>
          <w:szCs w:val="22"/>
        </w:rPr>
      </w:pPr>
      <w:r w:rsidRPr="004B1944">
        <w:rPr>
          <w:i/>
          <w:iCs/>
          <w:szCs w:val="22"/>
        </w:rPr>
        <w:t>National security</w:t>
      </w:r>
      <w:r w:rsidRPr="004B1944" w:rsidR="007B277B">
        <w:rPr>
          <w:i/>
          <w:iCs/>
          <w:szCs w:val="22"/>
        </w:rPr>
        <w:t xml:space="preserve"> impacts</w:t>
      </w:r>
      <w:r w:rsidRPr="004B1944">
        <w:rPr>
          <w:szCs w:val="22"/>
        </w:rPr>
        <w:t xml:space="preserve">.  </w:t>
      </w:r>
      <w:r w:rsidRPr="004B1944" w:rsidR="00C475FD">
        <w:rPr>
          <w:szCs w:val="22"/>
        </w:rPr>
        <w:t>We start with national security concerns, because, as</w:t>
      </w:r>
      <w:r w:rsidRPr="004B1944" w:rsidR="00286A17">
        <w:rPr>
          <w:szCs w:val="22"/>
        </w:rPr>
        <w:t xml:space="preserve"> </w:t>
      </w:r>
      <w:r w:rsidRPr="004B1944" w:rsidR="00EB5E18">
        <w:rPr>
          <w:szCs w:val="22"/>
        </w:rPr>
        <w:t>the Commission noted</w:t>
      </w:r>
      <w:r w:rsidRPr="004B1944" w:rsidR="00286A17">
        <w:rPr>
          <w:szCs w:val="22"/>
        </w:rPr>
        <w:t xml:space="preserve"> in the </w:t>
      </w:r>
      <w:r w:rsidRPr="004B1944" w:rsidR="00286A17">
        <w:rPr>
          <w:i/>
          <w:iCs/>
          <w:szCs w:val="22"/>
        </w:rPr>
        <w:t>EA Security Second R&amp;O</w:t>
      </w:r>
      <w:r w:rsidRPr="004B1944" w:rsidR="00286A17">
        <w:rPr>
          <w:szCs w:val="22"/>
        </w:rPr>
        <w:t xml:space="preserve">, </w:t>
      </w:r>
      <w:r w:rsidRPr="004B1944" w:rsidR="00E77A6A">
        <w:rPr>
          <w:szCs w:val="22"/>
        </w:rPr>
        <w:t>“[i]t is obvious and unarguable that no governmental interest is more compelling than the security of the Nation</w:t>
      </w:r>
      <w:r w:rsidRPr="004B1944" w:rsidR="00CB39AC">
        <w:rPr>
          <w:szCs w:val="22"/>
        </w:rPr>
        <w:t>.</w:t>
      </w:r>
      <w:r w:rsidRPr="004B1944" w:rsidR="00E77A6A">
        <w:rPr>
          <w:szCs w:val="22"/>
        </w:rPr>
        <w:t>”</w:t>
      </w:r>
      <w:r>
        <w:rPr>
          <w:rStyle w:val="FootnoteReference"/>
          <w:szCs w:val="22"/>
        </w:rPr>
        <w:footnoteReference w:id="36"/>
      </w:r>
      <w:r w:rsidRPr="004B1944" w:rsidR="003C5D27">
        <w:rPr>
          <w:szCs w:val="22"/>
        </w:rPr>
        <w:t xml:space="preserve">  </w:t>
      </w:r>
      <w:r w:rsidRPr="004B1944">
        <w:rPr>
          <w:szCs w:val="22"/>
        </w:rPr>
        <w:t xml:space="preserve">In the </w:t>
      </w:r>
      <w:r w:rsidRPr="004B1944">
        <w:rPr>
          <w:i/>
          <w:iCs/>
          <w:szCs w:val="22"/>
        </w:rPr>
        <w:t>EA Security Second R&amp;O</w:t>
      </w:r>
      <w:r w:rsidRPr="004B1944">
        <w:rPr>
          <w:szCs w:val="22"/>
        </w:rPr>
        <w:t>, the Commission stated that older models of covered equipment, which are still widely sold in the U.S., pos</w:t>
      </w:r>
      <w:r w:rsidRPr="004B1944" w:rsidR="005A0256">
        <w:rPr>
          <w:szCs w:val="22"/>
        </w:rPr>
        <w:t>e</w:t>
      </w:r>
      <w:r w:rsidRPr="004B1944">
        <w:rPr>
          <w:szCs w:val="22"/>
        </w:rPr>
        <w:t xml:space="preserve"> an unacceptable risk to national security when imported or marketed in the United States, </w:t>
      </w:r>
      <w:r w:rsidRPr="004B1944" w:rsidR="005A0256">
        <w:rPr>
          <w:szCs w:val="22"/>
        </w:rPr>
        <w:t>“</w:t>
      </w:r>
      <w:r w:rsidRPr="004B1944">
        <w:rPr>
          <w:szCs w:val="22"/>
        </w:rPr>
        <w:t>not only when such equipment is new to the market.</w:t>
      </w:r>
      <w:r w:rsidRPr="004B1944" w:rsidR="005A0256">
        <w:rPr>
          <w:szCs w:val="22"/>
        </w:rPr>
        <w:t>”</w:t>
      </w:r>
      <w:r>
        <w:rPr>
          <w:rStyle w:val="FootnoteReference"/>
          <w:szCs w:val="22"/>
        </w:rPr>
        <w:footnoteReference w:id="37"/>
      </w:r>
      <w:r w:rsidRPr="004B1944" w:rsidR="00C859E3">
        <w:rPr>
          <w:szCs w:val="22"/>
        </w:rPr>
        <w:t xml:space="preserve">  </w:t>
      </w:r>
      <w:r w:rsidRPr="004B1944" w:rsidR="00C87122">
        <w:rPr>
          <w:szCs w:val="22"/>
        </w:rPr>
        <w:t xml:space="preserve">The Commission </w:t>
      </w:r>
      <w:r w:rsidRPr="004B1944" w:rsidR="00617784">
        <w:rPr>
          <w:szCs w:val="22"/>
        </w:rPr>
        <w:t xml:space="preserve">agreed with commenters who pointed out that </w:t>
      </w:r>
      <w:r w:rsidRPr="004B1944" w:rsidR="00A40742">
        <w:rPr>
          <w:szCs w:val="22"/>
        </w:rPr>
        <w:t>certain previously</w:t>
      </w:r>
      <w:r w:rsidRPr="004B1944" w:rsidR="009D1539">
        <w:rPr>
          <w:szCs w:val="22"/>
        </w:rPr>
        <w:t xml:space="preserve"> </w:t>
      </w:r>
      <w:r w:rsidRPr="004B1944" w:rsidR="00A40742">
        <w:rPr>
          <w:szCs w:val="22"/>
        </w:rPr>
        <w:t>authorized devices that are now considered covered equipment “likely remain</w:t>
      </w:r>
      <w:r w:rsidRPr="004B1944" w:rsidR="004A4C37">
        <w:rPr>
          <w:szCs w:val="22"/>
        </w:rPr>
        <w:t>[]</w:t>
      </w:r>
      <w:r w:rsidRPr="004B1944" w:rsidR="00A40742">
        <w:rPr>
          <w:szCs w:val="22"/>
        </w:rPr>
        <w:t xml:space="preserve"> marketable in the United States” and “may present continuing national security threats</w:t>
      </w:r>
      <w:r w:rsidRPr="004B1944" w:rsidR="006016F5">
        <w:rPr>
          <w:szCs w:val="22"/>
        </w:rPr>
        <w:t>.</w:t>
      </w:r>
      <w:r w:rsidRPr="004B1944" w:rsidR="003F5A3C">
        <w:rPr>
          <w:szCs w:val="22"/>
        </w:rPr>
        <w:t>”</w:t>
      </w:r>
      <w:r>
        <w:rPr>
          <w:rStyle w:val="FootnoteReference"/>
          <w:szCs w:val="22"/>
        </w:rPr>
        <w:footnoteReference w:id="38"/>
      </w:r>
      <w:r w:rsidRPr="004B1944" w:rsidR="003F5A3C">
        <w:rPr>
          <w:szCs w:val="22"/>
        </w:rPr>
        <w:t xml:space="preserve"> </w:t>
      </w:r>
      <w:r w:rsidRPr="004B1944" w:rsidR="006016F5">
        <w:rPr>
          <w:szCs w:val="22"/>
        </w:rPr>
        <w:t xml:space="preserve"> </w:t>
      </w:r>
      <w:r w:rsidRPr="004B1944" w:rsidR="003D52A8">
        <w:rPr>
          <w:szCs w:val="22"/>
        </w:rPr>
        <w:t xml:space="preserve">The Commission </w:t>
      </w:r>
      <w:r w:rsidRPr="004B1944" w:rsidR="00052967">
        <w:rPr>
          <w:szCs w:val="22"/>
        </w:rPr>
        <w:t xml:space="preserve">also </w:t>
      </w:r>
      <w:r w:rsidRPr="004B1944" w:rsidR="00BB418D">
        <w:rPr>
          <w:szCs w:val="22"/>
        </w:rPr>
        <w:t>directed</w:t>
      </w:r>
      <w:r w:rsidRPr="004B1944" w:rsidR="00052967">
        <w:rPr>
          <w:szCs w:val="22"/>
        </w:rPr>
        <w:t xml:space="preserve"> PSHSB and OET to “give particular weight to the fact tha</w:t>
      </w:r>
      <w:r w:rsidRPr="004B1944" w:rsidR="00773F45">
        <w:rPr>
          <w:szCs w:val="22"/>
        </w:rPr>
        <w:t>t</w:t>
      </w:r>
      <w:r w:rsidRPr="004B1944" w:rsidR="00052967">
        <w:rPr>
          <w:szCs w:val="22"/>
        </w:rPr>
        <w:t xml:space="preserve"> the relevant equipment was determined to pose ‘</w:t>
      </w:r>
      <w:r w:rsidRPr="004B1944" w:rsidR="00773F45">
        <w:rPr>
          <w:szCs w:val="22"/>
        </w:rPr>
        <w:t>an unacceptable risk to the national security of the United States or the safety and security of United States persons.’”</w:t>
      </w:r>
      <w:r>
        <w:rPr>
          <w:rStyle w:val="FootnoteReference"/>
          <w:szCs w:val="22"/>
        </w:rPr>
        <w:footnoteReference w:id="39"/>
      </w:r>
    </w:p>
    <w:p w:rsidR="003C5D27" w:rsidP="00A47676" w14:paraId="16B78C4D" w14:textId="5E9E6F76">
      <w:pPr>
        <w:pStyle w:val="ParaNum"/>
        <w:widowControl/>
        <w:numPr>
          <w:ilvl w:val="0"/>
          <w:numId w:val="0"/>
        </w:numPr>
        <w:ind w:firstLine="720"/>
        <w:rPr>
          <w:szCs w:val="22"/>
        </w:rPr>
      </w:pPr>
      <w:r w:rsidRPr="004B1944">
        <w:rPr>
          <w:szCs w:val="22"/>
        </w:rPr>
        <w:t>Subject to exceptions,</w:t>
      </w:r>
      <w:r>
        <w:rPr>
          <w:rStyle w:val="FootnoteReference"/>
          <w:szCs w:val="22"/>
        </w:rPr>
        <w:footnoteReference w:id="40"/>
      </w:r>
      <w:r w:rsidRPr="004B1944">
        <w:rPr>
          <w:szCs w:val="22"/>
        </w:rPr>
        <w:t xml:space="preserve"> </w:t>
      </w:r>
      <w:r w:rsidRPr="004B1944" w:rsidR="00D94002">
        <w:rPr>
          <w:szCs w:val="22"/>
        </w:rPr>
        <w:t>an</w:t>
      </w:r>
      <w:r w:rsidRPr="004B1944" w:rsidR="00A94F49">
        <w:rPr>
          <w:szCs w:val="22"/>
        </w:rPr>
        <w:t xml:space="preserve"> Executive Branch</w:t>
      </w:r>
      <w:r w:rsidRPr="004B1944" w:rsidR="00D94002">
        <w:rPr>
          <w:szCs w:val="22"/>
        </w:rPr>
        <w:t xml:space="preserve"> interagency body with appropriate national security expertise, including </w:t>
      </w:r>
      <w:r w:rsidRPr="004B1944" w:rsidR="009211B4">
        <w:rPr>
          <w:szCs w:val="22"/>
        </w:rPr>
        <w:t xml:space="preserve">appropriate national security agencies, one of whom was the </w:t>
      </w:r>
      <w:r w:rsidRPr="004B1944" w:rsidR="00505233">
        <w:rPr>
          <w:szCs w:val="22"/>
        </w:rPr>
        <w:t>DoW</w:t>
      </w:r>
      <w:r w:rsidRPr="004B1944" w:rsidR="009211B4">
        <w:rPr>
          <w:szCs w:val="22"/>
        </w:rPr>
        <w:t>,</w:t>
      </w:r>
      <w:r>
        <w:rPr>
          <w:rStyle w:val="FootnoteReference"/>
          <w:szCs w:val="22"/>
        </w:rPr>
        <w:footnoteReference w:id="41"/>
      </w:r>
      <w:r w:rsidRPr="004B1944" w:rsidR="009211B4">
        <w:rPr>
          <w:szCs w:val="22"/>
        </w:rPr>
        <w:t xml:space="preserve"> </w:t>
      </w:r>
      <w:r w:rsidRPr="004B1944" w:rsidR="00FB25AD">
        <w:rPr>
          <w:szCs w:val="22"/>
        </w:rPr>
        <w:t>specifically determined that UAS and UAS critical components produced in foreign countries “pose unacceptable risks to the national security of the United States or the safety and security of United States persons.”</w:t>
      </w:r>
      <w:r>
        <w:rPr>
          <w:rStyle w:val="FootnoteReference"/>
          <w:szCs w:val="22"/>
        </w:rPr>
        <w:footnoteReference w:id="42"/>
      </w:r>
      <w:r w:rsidRPr="004B1944" w:rsidR="003D52A8">
        <w:rPr>
          <w:szCs w:val="22"/>
        </w:rPr>
        <w:t xml:space="preserve">  </w:t>
      </w:r>
      <w:r w:rsidRPr="004B1944" w:rsidR="00754812">
        <w:rPr>
          <w:szCs w:val="22"/>
        </w:rPr>
        <w:t>This determination</w:t>
      </w:r>
      <w:r w:rsidRPr="004B1944" w:rsidR="00534E88">
        <w:rPr>
          <w:szCs w:val="22"/>
        </w:rPr>
        <w:t xml:space="preserve"> of “unacceptable risks”</w:t>
      </w:r>
      <w:r w:rsidRPr="004B1944" w:rsidR="00754812">
        <w:rPr>
          <w:szCs w:val="22"/>
        </w:rPr>
        <w:t xml:space="preserve"> was based on</w:t>
      </w:r>
      <w:r w:rsidRPr="004B1944" w:rsidR="00EE3CEC">
        <w:rPr>
          <w:szCs w:val="22"/>
        </w:rPr>
        <w:t xml:space="preserve"> </w:t>
      </w:r>
      <w:r w:rsidRPr="004B1944" w:rsidR="00AC73A2">
        <w:rPr>
          <w:szCs w:val="22"/>
        </w:rPr>
        <w:t>an assessment of “threats from unauthorized surveillance, sensitive data exfiltration, supply chain vulnerabilities, and other potential threats to the homeland.”</w:t>
      </w:r>
      <w:r>
        <w:rPr>
          <w:rStyle w:val="FootnoteReference"/>
          <w:szCs w:val="22"/>
        </w:rPr>
        <w:footnoteReference w:id="43"/>
      </w:r>
      <w:r w:rsidRPr="004B1944" w:rsidR="00AC73A2">
        <w:rPr>
          <w:szCs w:val="22"/>
        </w:rPr>
        <w:t xml:space="preserve"> </w:t>
      </w:r>
      <w:r w:rsidRPr="004B1944" w:rsidR="00754812">
        <w:rPr>
          <w:szCs w:val="22"/>
        </w:rPr>
        <w:t xml:space="preserve"> </w:t>
      </w:r>
      <w:r w:rsidRPr="004B1944" w:rsidR="00602D02">
        <w:rPr>
          <w:szCs w:val="22"/>
        </w:rPr>
        <w:t xml:space="preserve">We </w:t>
      </w:r>
      <w:r w:rsidRPr="004B1944" w:rsidR="009B5FF3">
        <w:rPr>
          <w:szCs w:val="22"/>
        </w:rPr>
        <w:t xml:space="preserve">tentatively </w:t>
      </w:r>
      <w:r w:rsidRPr="004B1944" w:rsidR="00A63146">
        <w:rPr>
          <w:szCs w:val="22"/>
        </w:rPr>
        <w:t>accept this determination</w:t>
      </w:r>
      <w:r w:rsidRPr="004B1944" w:rsidR="00CE37C4">
        <w:rPr>
          <w:szCs w:val="22"/>
        </w:rPr>
        <w:t xml:space="preserve"> </w:t>
      </w:r>
      <w:r w:rsidRPr="004B1944" w:rsidR="00A63146">
        <w:rPr>
          <w:szCs w:val="22"/>
        </w:rPr>
        <w:t xml:space="preserve">and </w:t>
      </w:r>
      <w:r w:rsidRPr="004B1944" w:rsidR="00602D02">
        <w:rPr>
          <w:szCs w:val="22"/>
        </w:rPr>
        <w:t>“give</w:t>
      </w:r>
      <w:r w:rsidRPr="004B1944" w:rsidR="00754812">
        <w:rPr>
          <w:szCs w:val="22"/>
        </w:rPr>
        <w:t xml:space="preserve"> [it]</w:t>
      </w:r>
      <w:r w:rsidRPr="004B1944" w:rsidR="00602D02">
        <w:rPr>
          <w:szCs w:val="22"/>
        </w:rPr>
        <w:t xml:space="preserve"> particular </w:t>
      </w:r>
      <w:r w:rsidRPr="004B1944" w:rsidR="00A63146">
        <w:rPr>
          <w:szCs w:val="22"/>
        </w:rPr>
        <w:t>weight</w:t>
      </w:r>
      <w:r w:rsidRPr="004B1944" w:rsidR="00754812">
        <w:rPr>
          <w:szCs w:val="22"/>
        </w:rPr>
        <w:t>,</w:t>
      </w:r>
      <w:r w:rsidRPr="004B1944" w:rsidR="00A63146">
        <w:rPr>
          <w:szCs w:val="22"/>
        </w:rPr>
        <w:t>”</w:t>
      </w:r>
      <w:r w:rsidRPr="004B1944" w:rsidR="00754812">
        <w:rPr>
          <w:szCs w:val="22"/>
        </w:rPr>
        <w:t xml:space="preserve"> as the Commission directed.</w:t>
      </w:r>
      <w:r>
        <w:rPr>
          <w:rStyle w:val="FootnoteReference"/>
          <w:szCs w:val="22"/>
        </w:rPr>
        <w:footnoteReference w:id="44"/>
      </w:r>
      <w:r w:rsidRPr="004B1944" w:rsidR="00CE37C4">
        <w:rPr>
          <w:szCs w:val="22"/>
        </w:rPr>
        <w:t xml:space="preserve">  This determination</w:t>
      </w:r>
      <w:r w:rsidRPr="004B1944" w:rsidR="007232C2">
        <w:rPr>
          <w:szCs w:val="22"/>
        </w:rPr>
        <w:t>, which covered foreign-produced UAS and UAS critical components generally,</w:t>
      </w:r>
      <w:r w:rsidRPr="004B1944" w:rsidR="00CE37C4">
        <w:rPr>
          <w:szCs w:val="22"/>
        </w:rPr>
        <w:t xml:space="preserve"> </w:t>
      </w:r>
      <w:r w:rsidRPr="004B1944" w:rsidR="0029033C">
        <w:rPr>
          <w:szCs w:val="22"/>
        </w:rPr>
        <w:t>necessarily</w:t>
      </w:r>
      <w:r w:rsidRPr="004B1944" w:rsidR="00CE37C4">
        <w:rPr>
          <w:szCs w:val="22"/>
        </w:rPr>
        <w:t xml:space="preserve"> includes already-authorized foreign-produced military-grade UAS and UAS critical components</w:t>
      </w:r>
      <w:r w:rsidRPr="004B1944" w:rsidR="007232C2">
        <w:rPr>
          <w:szCs w:val="22"/>
        </w:rPr>
        <w:t>.</w:t>
      </w:r>
    </w:p>
    <w:p w:rsidR="00960B89" w:rsidP="00A47676" w14:paraId="5F53A349" w14:textId="1474430A">
      <w:pPr>
        <w:pStyle w:val="ParaNum"/>
        <w:widowControl/>
        <w:numPr>
          <w:ilvl w:val="0"/>
          <w:numId w:val="0"/>
        </w:numPr>
        <w:ind w:firstLine="720"/>
        <w:rPr>
          <w:szCs w:val="22"/>
        </w:rPr>
      </w:pPr>
      <w:r w:rsidRPr="004B1944">
        <w:rPr>
          <w:szCs w:val="22"/>
        </w:rPr>
        <w:t xml:space="preserve">Therefore, based on the </w:t>
      </w:r>
      <w:r w:rsidRPr="004B1944">
        <w:rPr>
          <w:i/>
          <w:szCs w:val="22"/>
        </w:rPr>
        <w:t>EA Security Second R&amp;</w:t>
      </w:r>
      <w:r w:rsidRPr="004B1944" w:rsidR="004F3A60">
        <w:rPr>
          <w:i/>
          <w:szCs w:val="22"/>
        </w:rPr>
        <w:t>O</w:t>
      </w:r>
      <w:r w:rsidRPr="004B1944" w:rsidR="00CE37C4">
        <w:rPr>
          <w:szCs w:val="22"/>
        </w:rPr>
        <w:t xml:space="preserve"> </w:t>
      </w:r>
      <w:r w:rsidRPr="004B1944" w:rsidR="007232C2">
        <w:rPr>
          <w:szCs w:val="22"/>
        </w:rPr>
        <w:t xml:space="preserve">and </w:t>
      </w:r>
      <w:r w:rsidRPr="004B1944" w:rsidR="003215FD">
        <w:rPr>
          <w:szCs w:val="22"/>
        </w:rPr>
        <w:t xml:space="preserve">the </w:t>
      </w:r>
      <w:r w:rsidRPr="004B1944" w:rsidR="007232C2">
        <w:rPr>
          <w:szCs w:val="22"/>
        </w:rPr>
        <w:t>UAS and UAS critical component National Security Determination, we</w:t>
      </w:r>
      <w:r w:rsidRPr="004B1944" w:rsidR="004F3A60">
        <w:rPr>
          <w:szCs w:val="22"/>
        </w:rPr>
        <w:t xml:space="preserve"> </w:t>
      </w:r>
      <w:r w:rsidRPr="004B1944" w:rsidR="00534E88">
        <w:rPr>
          <w:szCs w:val="22"/>
        </w:rPr>
        <w:t>tentatively conclude that</w:t>
      </w:r>
      <w:r w:rsidRPr="004B1944" w:rsidR="00612E90">
        <w:rPr>
          <w:szCs w:val="22"/>
        </w:rPr>
        <w:t xml:space="preserve"> </w:t>
      </w:r>
      <w:r w:rsidRPr="004B1944" w:rsidR="006E6796">
        <w:rPr>
          <w:szCs w:val="22"/>
        </w:rPr>
        <w:t xml:space="preserve">prohibiting the continued importation and </w:t>
      </w:r>
      <w:r w:rsidRPr="004B1944" w:rsidR="006E6796">
        <w:rPr>
          <w:szCs w:val="22"/>
        </w:rPr>
        <w:t xml:space="preserve">marketing of previously authorized </w:t>
      </w:r>
      <w:r w:rsidRPr="004B1944" w:rsidR="005925DD">
        <w:rPr>
          <w:szCs w:val="22"/>
        </w:rPr>
        <w:t xml:space="preserve">covered </w:t>
      </w:r>
      <w:r w:rsidRPr="004B1944" w:rsidR="00451E5A">
        <w:rPr>
          <w:szCs w:val="22"/>
        </w:rPr>
        <w:t>military-grade UAS and UAS critical components</w:t>
      </w:r>
      <w:r w:rsidRPr="004B1944" w:rsidR="00534E88">
        <w:rPr>
          <w:szCs w:val="22"/>
        </w:rPr>
        <w:t xml:space="preserve"> </w:t>
      </w:r>
      <w:r w:rsidRPr="004B1944" w:rsidR="00451E5A">
        <w:rPr>
          <w:szCs w:val="22"/>
        </w:rPr>
        <w:t>as described above</w:t>
      </w:r>
      <w:r w:rsidRPr="004B1944" w:rsidR="00B36F23">
        <w:rPr>
          <w:szCs w:val="22"/>
        </w:rPr>
        <w:t xml:space="preserve"> is necessary to protect national security by mitigating risks to the U.S. communications sector.</w:t>
      </w:r>
    </w:p>
    <w:p w:rsidR="00A47676" w:rsidP="00A47676" w14:paraId="4C37FF4A" w14:textId="77777777">
      <w:pPr>
        <w:pStyle w:val="ParaNum"/>
        <w:widowControl/>
        <w:numPr>
          <w:ilvl w:val="0"/>
          <w:numId w:val="0"/>
        </w:numPr>
        <w:ind w:firstLine="720"/>
        <w:rPr>
          <w:szCs w:val="22"/>
        </w:rPr>
      </w:pPr>
      <w:r w:rsidRPr="004B1944">
        <w:rPr>
          <w:szCs w:val="22"/>
        </w:rPr>
        <w:t xml:space="preserve">We also </w:t>
      </w:r>
      <w:r w:rsidRPr="004B1944" w:rsidR="006707EB">
        <w:rPr>
          <w:szCs w:val="22"/>
        </w:rPr>
        <w:t xml:space="preserve">believe that </w:t>
      </w:r>
      <w:r w:rsidRPr="004B1944" w:rsidR="002E3935">
        <w:rPr>
          <w:szCs w:val="22"/>
        </w:rPr>
        <w:t>military-grade</w:t>
      </w:r>
      <w:r w:rsidRPr="004B1944" w:rsidR="004B08C5">
        <w:rPr>
          <w:szCs w:val="22"/>
        </w:rPr>
        <w:t xml:space="preserve"> foreign-produced</w:t>
      </w:r>
      <w:r w:rsidRPr="004B1944" w:rsidR="006707EB">
        <w:rPr>
          <w:szCs w:val="22"/>
        </w:rPr>
        <w:t xml:space="preserve"> UAS and UAS critical components might pose even </w:t>
      </w:r>
      <w:r w:rsidRPr="004B1944" w:rsidR="00F3063B">
        <w:rPr>
          <w:szCs w:val="22"/>
        </w:rPr>
        <w:t>particularly</w:t>
      </w:r>
      <w:r w:rsidRPr="004B1944" w:rsidR="006707EB">
        <w:rPr>
          <w:szCs w:val="22"/>
        </w:rPr>
        <w:t xml:space="preserve"> acute national security or related risks, given their </w:t>
      </w:r>
      <w:r w:rsidRPr="004B1944" w:rsidR="002E3935">
        <w:rPr>
          <w:szCs w:val="22"/>
        </w:rPr>
        <w:t>military-grade</w:t>
      </w:r>
      <w:r w:rsidRPr="004B1944" w:rsidR="005C7723">
        <w:rPr>
          <w:szCs w:val="22"/>
        </w:rPr>
        <w:t xml:space="preserve"> capabilities.  We </w:t>
      </w:r>
      <w:r w:rsidRPr="004B1944" w:rsidR="0074104E">
        <w:rPr>
          <w:szCs w:val="22"/>
        </w:rPr>
        <w:t>invite</w:t>
      </w:r>
      <w:r w:rsidRPr="004B1944" w:rsidR="005C7723">
        <w:rPr>
          <w:szCs w:val="22"/>
        </w:rPr>
        <w:t xml:space="preserve"> comment on whether </w:t>
      </w:r>
      <w:r w:rsidRPr="004B1944" w:rsidR="002E3935">
        <w:rPr>
          <w:szCs w:val="22"/>
        </w:rPr>
        <w:t>military-grade</w:t>
      </w:r>
      <w:r w:rsidRPr="004B1944" w:rsidR="005C7723">
        <w:rPr>
          <w:szCs w:val="22"/>
        </w:rPr>
        <w:t xml:space="preserve"> UAS and UAS critical components, as described above, pose particularly acute national security risks</w:t>
      </w:r>
      <w:r w:rsidRPr="004B1944" w:rsidR="0074104E">
        <w:rPr>
          <w:szCs w:val="22"/>
        </w:rPr>
        <w:t xml:space="preserve"> of the sort described in the National Security Determination.</w:t>
      </w:r>
    </w:p>
    <w:p w:rsidR="00746A2D" w:rsidP="00A47676" w14:paraId="13B17B6C" w14:textId="13BB503B">
      <w:pPr>
        <w:pStyle w:val="ParaNum"/>
        <w:widowControl/>
        <w:numPr>
          <w:ilvl w:val="0"/>
          <w:numId w:val="0"/>
        </w:numPr>
        <w:ind w:firstLine="720"/>
        <w:rPr>
          <w:szCs w:val="22"/>
        </w:rPr>
      </w:pPr>
      <w:r w:rsidRPr="004B1944">
        <w:rPr>
          <w:i/>
          <w:szCs w:val="22"/>
        </w:rPr>
        <w:t>Economic and supply chain impacts</w:t>
      </w:r>
      <w:r w:rsidRPr="004B1944" w:rsidR="00B602D9">
        <w:rPr>
          <w:szCs w:val="22"/>
        </w:rPr>
        <w:t>.</w:t>
      </w:r>
      <w:r w:rsidRPr="004B1944" w:rsidR="00A61741">
        <w:rPr>
          <w:szCs w:val="22"/>
        </w:rPr>
        <w:t xml:space="preserve"> </w:t>
      </w:r>
      <w:r w:rsidRPr="004B1944" w:rsidR="00FD1364">
        <w:rPr>
          <w:szCs w:val="22"/>
        </w:rPr>
        <w:t xml:space="preserve"> We seek comment on the potential economic and supply chain impacts of </w:t>
      </w:r>
      <w:r w:rsidRPr="004B1944" w:rsidR="00045CDD">
        <w:rPr>
          <w:szCs w:val="22"/>
        </w:rPr>
        <w:t xml:space="preserve">prohibiting the continued importation and marketing </w:t>
      </w:r>
      <w:r w:rsidRPr="004B1944" w:rsidR="00253E03">
        <w:rPr>
          <w:szCs w:val="22"/>
        </w:rPr>
        <w:t xml:space="preserve">of </w:t>
      </w:r>
      <w:r w:rsidRPr="004B1944" w:rsidR="00AC29EF">
        <w:rPr>
          <w:szCs w:val="22"/>
        </w:rPr>
        <w:t>already-authorized</w:t>
      </w:r>
      <w:r w:rsidRPr="004B1944" w:rsidR="00FE33AA">
        <w:rPr>
          <w:szCs w:val="22"/>
        </w:rPr>
        <w:t xml:space="preserve"> covered</w:t>
      </w:r>
      <w:r w:rsidRPr="004B1944" w:rsidR="00AC29EF">
        <w:rPr>
          <w:szCs w:val="22"/>
        </w:rPr>
        <w:t xml:space="preserve"> </w:t>
      </w:r>
      <w:r w:rsidRPr="004B1944" w:rsidR="002E3935">
        <w:rPr>
          <w:szCs w:val="22"/>
        </w:rPr>
        <w:t>military-grade</w:t>
      </w:r>
      <w:r w:rsidRPr="004B1944" w:rsidR="00B36F23">
        <w:rPr>
          <w:szCs w:val="22"/>
        </w:rPr>
        <w:t xml:space="preserve"> UAS and UAS critical components</w:t>
      </w:r>
      <w:r w:rsidRPr="004B1944" w:rsidR="00045CDD">
        <w:rPr>
          <w:szCs w:val="22"/>
        </w:rPr>
        <w:t xml:space="preserve">.  </w:t>
      </w:r>
      <w:r w:rsidRPr="004B1944" w:rsidR="00AF6499">
        <w:rPr>
          <w:szCs w:val="22"/>
        </w:rPr>
        <w:t>How w</w:t>
      </w:r>
      <w:r w:rsidRPr="004B1944" w:rsidR="009F6987">
        <w:rPr>
          <w:szCs w:val="22"/>
        </w:rPr>
        <w:t>ould</w:t>
      </w:r>
      <w:r w:rsidRPr="004B1944" w:rsidR="00AF6499">
        <w:rPr>
          <w:szCs w:val="22"/>
        </w:rPr>
        <w:t xml:space="preserve"> this proposed action affect </w:t>
      </w:r>
      <w:r w:rsidRPr="004B1944" w:rsidR="009E2CEF">
        <w:rPr>
          <w:szCs w:val="22"/>
        </w:rPr>
        <w:t xml:space="preserve">the financial </w:t>
      </w:r>
      <w:r w:rsidRPr="004B1944" w:rsidR="004B6D9E">
        <w:rPr>
          <w:szCs w:val="22"/>
        </w:rPr>
        <w:t xml:space="preserve">interests </w:t>
      </w:r>
      <w:r w:rsidRPr="004B1944" w:rsidR="009E2CEF">
        <w:rPr>
          <w:szCs w:val="22"/>
        </w:rPr>
        <w:t xml:space="preserve">of </w:t>
      </w:r>
      <w:r w:rsidRPr="004B1944" w:rsidR="00646639">
        <w:rPr>
          <w:szCs w:val="22"/>
        </w:rPr>
        <w:t xml:space="preserve">consumers, providers, </w:t>
      </w:r>
      <w:r w:rsidRPr="004B1944" w:rsidR="00511855">
        <w:rPr>
          <w:szCs w:val="22"/>
        </w:rPr>
        <w:t xml:space="preserve">and manufacturers in </w:t>
      </w:r>
      <w:r w:rsidRPr="004B1944" w:rsidR="00E843D6">
        <w:rPr>
          <w:szCs w:val="22"/>
        </w:rPr>
        <w:t xml:space="preserve">the communications sector?  </w:t>
      </w:r>
      <w:r w:rsidRPr="004B1944" w:rsidR="00030837">
        <w:rPr>
          <w:szCs w:val="22"/>
        </w:rPr>
        <w:t xml:space="preserve">As </w:t>
      </w:r>
      <w:r w:rsidRPr="004B1944" w:rsidR="00EA284D">
        <w:rPr>
          <w:szCs w:val="22"/>
        </w:rPr>
        <w:t>the Commission</w:t>
      </w:r>
      <w:r w:rsidRPr="004B1944" w:rsidR="00030837">
        <w:rPr>
          <w:szCs w:val="22"/>
        </w:rPr>
        <w:t xml:space="preserve"> noted in the </w:t>
      </w:r>
      <w:r w:rsidRPr="004B1944" w:rsidR="00030837">
        <w:rPr>
          <w:i/>
          <w:iCs/>
          <w:szCs w:val="22"/>
        </w:rPr>
        <w:t>EA Security Second R&amp;O</w:t>
      </w:r>
      <w:r w:rsidRPr="004B1944" w:rsidR="00030837">
        <w:rPr>
          <w:szCs w:val="22"/>
        </w:rPr>
        <w:t xml:space="preserve">, </w:t>
      </w:r>
      <w:r w:rsidRPr="004B1944" w:rsidR="00EA284D">
        <w:rPr>
          <w:szCs w:val="22"/>
        </w:rPr>
        <w:t>it</w:t>
      </w:r>
      <w:r w:rsidRPr="004B1944" w:rsidR="00030837">
        <w:rPr>
          <w:szCs w:val="22"/>
        </w:rPr>
        <w:t xml:space="preserve"> may consider “countervailing economic concerns when implementing the prohibitions for already-authorized devices.”</w:t>
      </w:r>
      <w:r>
        <w:rPr>
          <w:rStyle w:val="FootnoteReference"/>
          <w:szCs w:val="22"/>
        </w:rPr>
        <w:footnoteReference w:id="45"/>
      </w:r>
      <w:r w:rsidRPr="004B1944" w:rsidR="00030837">
        <w:rPr>
          <w:szCs w:val="22"/>
        </w:rPr>
        <w:t xml:space="preserve">  </w:t>
      </w:r>
      <w:r w:rsidRPr="004B1944" w:rsidR="00C37790">
        <w:rPr>
          <w:szCs w:val="22"/>
        </w:rPr>
        <w:t xml:space="preserve">What are </w:t>
      </w:r>
      <w:r w:rsidRPr="004B1944" w:rsidR="00F540B2">
        <w:rPr>
          <w:szCs w:val="22"/>
        </w:rPr>
        <w:t xml:space="preserve">the economic or supply chain </w:t>
      </w:r>
      <w:r w:rsidRPr="004B1944" w:rsidR="005E6F8C">
        <w:rPr>
          <w:szCs w:val="22"/>
        </w:rPr>
        <w:t xml:space="preserve">considerations that </w:t>
      </w:r>
      <w:r w:rsidRPr="004B1944" w:rsidR="00C37790">
        <w:rPr>
          <w:iCs/>
          <w:szCs w:val="22"/>
        </w:rPr>
        <w:t xml:space="preserve">weigh </w:t>
      </w:r>
      <w:r w:rsidRPr="004B1944" w:rsidR="00102512">
        <w:rPr>
          <w:iCs/>
          <w:szCs w:val="22"/>
        </w:rPr>
        <w:t>either</w:t>
      </w:r>
      <w:r w:rsidRPr="004B1944" w:rsidR="00C37790">
        <w:rPr>
          <w:iCs/>
          <w:szCs w:val="22"/>
        </w:rPr>
        <w:t xml:space="preserve"> in favor or against taking this proposed action?</w:t>
      </w:r>
      <w:r w:rsidRPr="004B1944" w:rsidR="00C37790">
        <w:rPr>
          <w:szCs w:val="22"/>
        </w:rPr>
        <w:t xml:space="preserve">  </w:t>
      </w:r>
      <w:r w:rsidRPr="004B1944" w:rsidR="00EB255C">
        <w:rPr>
          <w:szCs w:val="22"/>
        </w:rPr>
        <w:t xml:space="preserve">We invite commenters to provide </w:t>
      </w:r>
      <w:r w:rsidRPr="004B1944" w:rsidR="008D1AD3">
        <w:rPr>
          <w:szCs w:val="22"/>
        </w:rPr>
        <w:t>data that we should consider in our analysis.</w:t>
      </w:r>
    </w:p>
    <w:p w:rsidR="00DE2671" w:rsidP="00A47676" w14:paraId="4E954361" w14:textId="2FC91655">
      <w:pPr>
        <w:pStyle w:val="ParaNum"/>
        <w:widowControl/>
        <w:numPr>
          <w:ilvl w:val="0"/>
          <w:numId w:val="0"/>
        </w:numPr>
        <w:ind w:firstLine="720"/>
        <w:rPr>
          <w:szCs w:val="22"/>
        </w:rPr>
      </w:pPr>
      <w:r w:rsidRPr="004B1944">
        <w:rPr>
          <w:szCs w:val="22"/>
        </w:rPr>
        <w:t xml:space="preserve">We </w:t>
      </w:r>
      <w:r w:rsidRPr="004B1944" w:rsidR="00224E3C">
        <w:rPr>
          <w:szCs w:val="22"/>
        </w:rPr>
        <w:t>tentatively conclude</w:t>
      </w:r>
      <w:r w:rsidRPr="004B1944">
        <w:rPr>
          <w:szCs w:val="22"/>
        </w:rPr>
        <w:t xml:space="preserve"> that </w:t>
      </w:r>
      <w:r w:rsidRPr="004B1944" w:rsidR="009E0DF0">
        <w:rPr>
          <w:szCs w:val="22"/>
        </w:rPr>
        <w:t xml:space="preserve">our proposed action would </w:t>
      </w:r>
      <w:r w:rsidRPr="004B1944" w:rsidR="00224E3C">
        <w:rPr>
          <w:szCs w:val="22"/>
        </w:rPr>
        <w:t xml:space="preserve">not </w:t>
      </w:r>
      <w:r w:rsidRPr="004B1944" w:rsidR="009E0DF0">
        <w:rPr>
          <w:szCs w:val="22"/>
        </w:rPr>
        <w:t xml:space="preserve">have </w:t>
      </w:r>
      <w:r w:rsidRPr="004B1944" w:rsidR="00224E3C">
        <w:rPr>
          <w:szCs w:val="22"/>
        </w:rPr>
        <w:t xml:space="preserve">substantial </w:t>
      </w:r>
      <w:r w:rsidRPr="004B1944">
        <w:rPr>
          <w:szCs w:val="22"/>
        </w:rPr>
        <w:t>economic and supply chain impacts</w:t>
      </w:r>
      <w:r w:rsidRPr="004B1944" w:rsidR="00224E3C">
        <w:rPr>
          <w:szCs w:val="22"/>
        </w:rPr>
        <w:t>.</w:t>
      </w:r>
      <w:r w:rsidRPr="004B1944" w:rsidR="00B817AA">
        <w:rPr>
          <w:szCs w:val="22"/>
        </w:rPr>
        <w:t xml:space="preserve"> </w:t>
      </w:r>
      <w:r w:rsidRPr="004B1944" w:rsidR="00BA4B72">
        <w:rPr>
          <w:szCs w:val="22"/>
        </w:rPr>
        <w:t xml:space="preserve"> </w:t>
      </w:r>
      <w:r w:rsidRPr="004B1944" w:rsidR="00C92008">
        <w:rPr>
          <w:szCs w:val="22"/>
        </w:rPr>
        <w:t>Outside of importation, marketing, and sales to the U.S. government, which are excluded from the scope of this proposed action, military</w:t>
      </w:r>
      <w:r w:rsidRPr="004B1944" w:rsidR="00D6749B">
        <w:rPr>
          <w:szCs w:val="22"/>
        </w:rPr>
        <w:t>-</w:t>
      </w:r>
      <w:r w:rsidRPr="004B1944" w:rsidR="005561CC">
        <w:rPr>
          <w:szCs w:val="22"/>
        </w:rPr>
        <w:t xml:space="preserve">grade UAS and UAS critical components </w:t>
      </w:r>
      <w:r w:rsidRPr="004B1944" w:rsidR="00C92008">
        <w:rPr>
          <w:szCs w:val="22"/>
        </w:rPr>
        <w:t xml:space="preserve">represent a minority of the </w:t>
      </w:r>
      <w:r w:rsidRPr="004B1944" w:rsidR="005E112B">
        <w:rPr>
          <w:szCs w:val="22"/>
        </w:rPr>
        <w:t>remaining</w:t>
      </w:r>
      <w:r w:rsidRPr="004B1944" w:rsidR="00C92008">
        <w:rPr>
          <w:szCs w:val="22"/>
        </w:rPr>
        <w:t xml:space="preserve"> UAS and UAS critical component market.</w:t>
      </w:r>
      <w:r>
        <w:rPr>
          <w:rStyle w:val="FootnoteReference"/>
          <w:szCs w:val="22"/>
        </w:rPr>
        <w:footnoteReference w:id="46"/>
      </w:r>
      <w:r w:rsidRPr="004B1944" w:rsidR="0074104E">
        <w:rPr>
          <w:szCs w:val="22"/>
        </w:rPr>
        <w:t xml:space="preserve">  </w:t>
      </w:r>
      <w:r w:rsidRPr="004B1944" w:rsidR="005E112B">
        <w:rPr>
          <w:szCs w:val="22"/>
        </w:rPr>
        <w:t>R</w:t>
      </w:r>
      <w:r w:rsidRPr="004B1944" w:rsidR="0015379A">
        <w:rPr>
          <w:szCs w:val="22"/>
        </w:rPr>
        <w:t xml:space="preserve">ecreational consumers comprise the majority of </w:t>
      </w:r>
      <w:r w:rsidRPr="004B1944" w:rsidR="005E112B">
        <w:rPr>
          <w:szCs w:val="22"/>
        </w:rPr>
        <w:t xml:space="preserve">individual </w:t>
      </w:r>
      <w:r w:rsidRPr="004B1944" w:rsidR="0015379A">
        <w:rPr>
          <w:szCs w:val="22"/>
        </w:rPr>
        <w:t>drone operators and</w:t>
      </w:r>
      <w:r w:rsidRPr="004B1944" w:rsidR="00BA51A6">
        <w:rPr>
          <w:szCs w:val="22"/>
        </w:rPr>
        <w:t xml:space="preserve"> </w:t>
      </w:r>
      <w:r w:rsidRPr="004B1944" w:rsidR="0015379A">
        <w:rPr>
          <w:szCs w:val="22"/>
        </w:rPr>
        <w:t xml:space="preserve">are unlikely to fly </w:t>
      </w:r>
      <w:r w:rsidRPr="004B1944" w:rsidR="002E3935">
        <w:rPr>
          <w:szCs w:val="22"/>
        </w:rPr>
        <w:t>military-grade</w:t>
      </w:r>
      <w:r w:rsidRPr="004B1944" w:rsidR="0015379A">
        <w:rPr>
          <w:szCs w:val="22"/>
        </w:rPr>
        <w:t xml:space="preserve"> UAS.</w:t>
      </w:r>
      <w:r>
        <w:rPr>
          <w:rStyle w:val="FootnoteReference"/>
          <w:szCs w:val="22"/>
        </w:rPr>
        <w:footnoteReference w:id="47"/>
      </w:r>
      <w:r w:rsidRPr="004B1944" w:rsidR="0015379A">
        <w:rPr>
          <w:szCs w:val="22"/>
        </w:rPr>
        <w:t xml:space="preserve"> </w:t>
      </w:r>
      <w:r w:rsidRPr="004B1944" w:rsidR="007374A5">
        <w:rPr>
          <w:szCs w:val="22"/>
        </w:rPr>
        <w:t xml:space="preserve"> </w:t>
      </w:r>
      <w:r w:rsidRPr="004B1944" w:rsidR="006F54A1">
        <w:rPr>
          <w:szCs w:val="22"/>
        </w:rPr>
        <w:t>While foreign-produced UAS and UAS critical components dominate the recreational market, domestic production of UAS and UAS critical components in the higher-end, military-grade subsectors is more prevalent.</w:t>
      </w:r>
      <w:r>
        <w:rPr>
          <w:rStyle w:val="FootnoteReference"/>
          <w:szCs w:val="22"/>
        </w:rPr>
        <w:footnoteReference w:id="48"/>
      </w:r>
      <w:r w:rsidRPr="004B1944" w:rsidR="00992D86">
        <w:rPr>
          <w:szCs w:val="22"/>
        </w:rPr>
        <w:t xml:space="preserve"> </w:t>
      </w:r>
      <w:r w:rsidR="009F4D8F">
        <w:rPr>
          <w:szCs w:val="22"/>
        </w:rPr>
        <w:t xml:space="preserve"> </w:t>
      </w:r>
      <w:r w:rsidRPr="004B1944" w:rsidR="007374A5">
        <w:rPr>
          <w:szCs w:val="22"/>
        </w:rPr>
        <w:t xml:space="preserve">Moreover, several of the categories of UAS and UAS critical components are subject to </w:t>
      </w:r>
      <w:r w:rsidRPr="004B1944" w:rsidR="0086218B">
        <w:rPr>
          <w:szCs w:val="22"/>
        </w:rPr>
        <w:t xml:space="preserve">U.S. </w:t>
      </w:r>
      <w:r w:rsidRPr="004B1944" w:rsidR="007374A5">
        <w:rPr>
          <w:szCs w:val="22"/>
        </w:rPr>
        <w:t>export controls or other regulatory restrictions and likely comprise a small market within the United States.</w:t>
      </w:r>
    </w:p>
    <w:p w:rsidR="00A40B47" w:rsidP="00082B2B" w14:paraId="53C73766" w14:textId="7112B321">
      <w:pPr>
        <w:pStyle w:val="ParaNum"/>
        <w:widowControl/>
        <w:numPr>
          <w:ilvl w:val="0"/>
          <w:numId w:val="0"/>
        </w:numPr>
        <w:ind w:firstLine="720"/>
        <w:rPr>
          <w:szCs w:val="22"/>
        </w:rPr>
      </w:pPr>
      <w:r w:rsidRPr="004B1944">
        <w:rPr>
          <w:szCs w:val="22"/>
        </w:rPr>
        <w:t xml:space="preserve">Do commenters agree that </w:t>
      </w:r>
      <w:r w:rsidRPr="004B1944" w:rsidR="00FB0C62">
        <w:rPr>
          <w:szCs w:val="22"/>
        </w:rPr>
        <w:t>economic and supply chain impacts are relatively minor</w:t>
      </w:r>
      <w:r w:rsidRPr="004B1944" w:rsidR="007374A5">
        <w:rPr>
          <w:szCs w:val="22"/>
        </w:rPr>
        <w:t xml:space="preserve"> and contained?</w:t>
      </w:r>
      <w:r w:rsidRPr="004B1944" w:rsidR="00613B93">
        <w:rPr>
          <w:szCs w:val="22"/>
        </w:rPr>
        <w:t xml:space="preserve"> </w:t>
      </w:r>
      <w:r w:rsidRPr="004B1944" w:rsidR="00E93CB6">
        <w:rPr>
          <w:szCs w:val="22"/>
        </w:rPr>
        <w:t xml:space="preserve"> </w:t>
      </w:r>
      <w:r w:rsidRPr="004B1944" w:rsidR="00521383">
        <w:rPr>
          <w:szCs w:val="22"/>
        </w:rPr>
        <w:t xml:space="preserve">Are there domestically-produced alternatives </w:t>
      </w:r>
      <w:r w:rsidRPr="004B1944" w:rsidR="00461ACC">
        <w:rPr>
          <w:szCs w:val="22"/>
        </w:rPr>
        <w:t xml:space="preserve">for </w:t>
      </w:r>
      <w:r w:rsidRPr="004B1944" w:rsidR="003C6AA0">
        <w:rPr>
          <w:szCs w:val="22"/>
        </w:rPr>
        <w:t>military-grade</w:t>
      </w:r>
      <w:r w:rsidRPr="004B1944" w:rsidR="00461ACC">
        <w:rPr>
          <w:szCs w:val="22"/>
        </w:rPr>
        <w:t xml:space="preserve"> UAS </w:t>
      </w:r>
      <w:r w:rsidRPr="004B1944" w:rsidR="00BB20FD">
        <w:rPr>
          <w:szCs w:val="22"/>
        </w:rPr>
        <w:t>and</w:t>
      </w:r>
      <w:r w:rsidRPr="004B1944" w:rsidR="00461ACC">
        <w:rPr>
          <w:szCs w:val="22"/>
        </w:rPr>
        <w:t xml:space="preserve"> UAS critical components</w:t>
      </w:r>
      <w:r w:rsidRPr="004B1944" w:rsidR="00E44F29">
        <w:rPr>
          <w:szCs w:val="22"/>
        </w:rPr>
        <w:t xml:space="preserve">? </w:t>
      </w:r>
      <w:r w:rsidRPr="004B1944" w:rsidR="00FE33AA">
        <w:rPr>
          <w:szCs w:val="22"/>
        </w:rPr>
        <w:t xml:space="preserve"> </w:t>
      </w:r>
      <w:r w:rsidRPr="004B1944" w:rsidR="007936B1">
        <w:rPr>
          <w:szCs w:val="22"/>
        </w:rPr>
        <w:t xml:space="preserve">Would </w:t>
      </w:r>
      <w:r w:rsidRPr="004B1944" w:rsidR="00A41600">
        <w:rPr>
          <w:szCs w:val="22"/>
        </w:rPr>
        <w:t xml:space="preserve">this </w:t>
      </w:r>
      <w:r w:rsidRPr="004B1944" w:rsidR="007936B1">
        <w:rPr>
          <w:szCs w:val="22"/>
        </w:rPr>
        <w:t>propos</w:t>
      </w:r>
      <w:r w:rsidRPr="004B1944" w:rsidR="00612D49">
        <w:rPr>
          <w:szCs w:val="22"/>
        </w:rPr>
        <w:t>al</w:t>
      </w:r>
      <w:r w:rsidRPr="004B1944" w:rsidR="00A41600">
        <w:rPr>
          <w:szCs w:val="22"/>
        </w:rPr>
        <w:t xml:space="preserve"> be cost-effective for the public in terms of </w:t>
      </w:r>
      <w:r w:rsidRPr="004B1944" w:rsidR="007936B1">
        <w:rPr>
          <w:szCs w:val="22"/>
        </w:rPr>
        <w:t xml:space="preserve">obtaining </w:t>
      </w:r>
      <w:r w:rsidRPr="004B1944" w:rsidR="00A41600">
        <w:rPr>
          <w:szCs w:val="22"/>
        </w:rPr>
        <w:t>t</w:t>
      </w:r>
      <w:r w:rsidRPr="004B1944" w:rsidR="00D42F61">
        <w:rPr>
          <w:szCs w:val="22"/>
        </w:rPr>
        <w:t>rust</w:t>
      </w:r>
      <w:r w:rsidRPr="004B1944" w:rsidR="00A41600">
        <w:rPr>
          <w:szCs w:val="22"/>
        </w:rPr>
        <w:t>e</w:t>
      </w:r>
      <w:r w:rsidRPr="004B1944" w:rsidR="00D42F61">
        <w:rPr>
          <w:szCs w:val="22"/>
        </w:rPr>
        <w:t>d</w:t>
      </w:r>
      <w:r w:rsidRPr="004B1944" w:rsidR="00A41600">
        <w:rPr>
          <w:szCs w:val="22"/>
        </w:rPr>
        <w:t xml:space="preserve"> equipment?</w:t>
      </w:r>
      <w:r w:rsidRPr="004B1944" w:rsidR="00070B5A">
        <w:rPr>
          <w:szCs w:val="22"/>
        </w:rPr>
        <w:t xml:space="preserve">  </w:t>
      </w:r>
      <w:r w:rsidRPr="004B1944" w:rsidR="008E4171">
        <w:rPr>
          <w:szCs w:val="22"/>
        </w:rPr>
        <w:t>W</w:t>
      </w:r>
      <w:r w:rsidRPr="004B1944" w:rsidR="007936B1">
        <w:rPr>
          <w:szCs w:val="22"/>
        </w:rPr>
        <w:t>ould</w:t>
      </w:r>
      <w:r w:rsidRPr="004B1944" w:rsidR="008E4171">
        <w:rPr>
          <w:szCs w:val="22"/>
        </w:rPr>
        <w:t xml:space="preserve"> provider</w:t>
      </w:r>
      <w:r w:rsidRPr="004B1944" w:rsidR="007936B1">
        <w:rPr>
          <w:szCs w:val="22"/>
        </w:rPr>
        <w:t>s</w:t>
      </w:r>
      <w:r w:rsidRPr="004B1944" w:rsidR="008E4171">
        <w:rPr>
          <w:szCs w:val="22"/>
        </w:rPr>
        <w:t xml:space="preserve">’ compliance costs decrease as they </w:t>
      </w:r>
      <w:r w:rsidRPr="004B1944" w:rsidR="004B6519">
        <w:rPr>
          <w:szCs w:val="22"/>
        </w:rPr>
        <w:t>replace</w:t>
      </w:r>
      <w:r w:rsidRPr="004B1944" w:rsidR="008E4171">
        <w:rPr>
          <w:szCs w:val="22"/>
        </w:rPr>
        <w:t xml:space="preserve"> covered equipment</w:t>
      </w:r>
      <w:r w:rsidRPr="004B1944" w:rsidR="00B8331B">
        <w:rPr>
          <w:szCs w:val="22"/>
        </w:rPr>
        <w:t xml:space="preserve"> with trusted equipment</w:t>
      </w:r>
      <w:r w:rsidRPr="004B1944" w:rsidR="008E4171">
        <w:rPr>
          <w:szCs w:val="22"/>
        </w:rPr>
        <w:t>?</w:t>
      </w:r>
      <w:r w:rsidRPr="004B1944" w:rsidR="00BD7FE6">
        <w:rPr>
          <w:szCs w:val="22"/>
        </w:rPr>
        <w:t xml:space="preserve">  </w:t>
      </w:r>
      <w:r w:rsidRPr="004B1944" w:rsidR="00E44F29">
        <w:rPr>
          <w:szCs w:val="22"/>
        </w:rPr>
        <w:t xml:space="preserve">We strongly encourage commenters to supply data and </w:t>
      </w:r>
      <w:r w:rsidRPr="004B1944">
        <w:rPr>
          <w:szCs w:val="22"/>
        </w:rPr>
        <w:t>other specific evidence of economic costs to this prohibition.</w:t>
      </w:r>
    </w:p>
    <w:p w:rsidR="002915F2" w:rsidP="00A47676" w14:paraId="3415E173" w14:textId="134592E2">
      <w:pPr>
        <w:pStyle w:val="ParaNum"/>
        <w:widowControl/>
        <w:numPr>
          <w:ilvl w:val="0"/>
          <w:numId w:val="0"/>
        </w:numPr>
        <w:ind w:firstLine="720"/>
        <w:rPr>
          <w:szCs w:val="22"/>
        </w:rPr>
      </w:pPr>
      <w:r w:rsidRPr="004B1944">
        <w:rPr>
          <w:szCs w:val="22"/>
        </w:rPr>
        <w:t xml:space="preserve">On the other hand, we seek comment on any economic benefits that might arise as a result of these prohibitions.  We note that after the initial update to the Covered List, </w:t>
      </w:r>
      <w:r w:rsidRPr="004B1944" w:rsidR="00045D84">
        <w:rPr>
          <w:szCs w:val="22"/>
        </w:rPr>
        <w:t>billions of dollars</w:t>
      </w:r>
      <w:r w:rsidRPr="004B1944" w:rsidR="00DA4FCA">
        <w:rPr>
          <w:szCs w:val="22"/>
        </w:rPr>
        <w:t xml:space="preserve"> have already been </w:t>
      </w:r>
      <w:r w:rsidRPr="004B1944" w:rsidR="00045D84">
        <w:rPr>
          <w:szCs w:val="22"/>
        </w:rPr>
        <w:t xml:space="preserve">raised by domestic </w:t>
      </w:r>
      <w:r w:rsidRPr="004B1944" w:rsidR="009A679E">
        <w:rPr>
          <w:szCs w:val="22"/>
        </w:rPr>
        <w:t>UAS producers</w:t>
      </w:r>
      <w:r w:rsidRPr="004B1944" w:rsidR="00045D84">
        <w:rPr>
          <w:szCs w:val="22"/>
        </w:rPr>
        <w:t>,</w:t>
      </w:r>
      <w:r w:rsidRPr="004B1944" w:rsidR="00E146FC">
        <w:rPr>
          <w:szCs w:val="22"/>
        </w:rPr>
        <w:t xml:space="preserve"> creating thousands of U.S. manufacturing jobs.</w:t>
      </w:r>
      <w:r>
        <w:rPr>
          <w:rStyle w:val="FootnoteReference"/>
          <w:szCs w:val="22"/>
        </w:rPr>
        <w:footnoteReference w:id="49"/>
      </w:r>
      <w:r w:rsidRPr="004B1944">
        <w:rPr>
          <w:szCs w:val="22"/>
        </w:rPr>
        <w:t xml:space="preserve"> </w:t>
      </w:r>
      <w:r w:rsidRPr="004B1944" w:rsidR="00E146FC">
        <w:rPr>
          <w:szCs w:val="22"/>
        </w:rPr>
        <w:t>Additionally</w:t>
      </w:r>
      <w:r w:rsidRPr="004B1944" w:rsidR="00045D84">
        <w:rPr>
          <w:szCs w:val="22"/>
        </w:rPr>
        <w:t>,</w:t>
      </w:r>
      <w:r w:rsidRPr="004B1944">
        <w:rPr>
          <w:szCs w:val="22"/>
        </w:rPr>
        <w:t xml:space="preserve"> billions </w:t>
      </w:r>
      <w:r w:rsidRPr="004B1944" w:rsidR="00E146FC">
        <w:rPr>
          <w:szCs w:val="22"/>
        </w:rPr>
        <w:t>more have been committ</w:t>
      </w:r>
      <w:r w:rsidRPr="004B1944" w:rsidR="00CA1C65">
        <w:rPr>
          <w:szCs w:val="22"/>
        </w:rPr>
        <w:t>ed for</w:t>
      </w:r>
      <w:r w:rsidRPr="004B1944">
        <w:rPr>
          <w:szCs w:val="22"/>
        </w:rPr>
        <w:t xml:space="preserve"> domestic production of </w:t>
      </w:r>
      <w:r w:rsidRPr="004B1944" w:rsidR="00701281">
        <w:rPr>
          <w:szCs w:val="22"/>
        </w:rPr>
        <w:t xml:space="preserve">UAS and UAS critical components, </w:t>
      </w:r>
      <w:r w:rsidRPr="004B1944" w:rsidR="00CA1C65">
        <w:rPr>
          <w:szCs w:val="22"/>
        </w:rPr>
        <w:t>which are expected to generate additional jobs</w:t>
      </w:r>
      <w:r w:rsidRPr="004B1944" w:rsidR="00701281">
        <w:rPr>
          <w:szCs w:val="22"/>
        </w:rPr>
        <w:t>.</w:t>
      </w:r>
      <w:r>
        <w:rPr>
          <w:rStyle w:val="FootnoteReference"/>
          <w:szCs w:val="22"/>
        </w:rPr>
        <w:footnoteReference w:id="50"/>
      </w:r>
      <w:r w:rsidRPr="004B1944" w:rsidR="00CA1C65">
        <w:rPr>
          <w:szCs w:val="22"/>
        </w:rPr>
        <w:t xml:space="preserve"> </w:t>
      </w:r>
      <w:r w:rsidR="009F4D8F">
        <w:rPr>
          <w:szCs w:val="22"/>
        </w:rPr>
        <w:t xml:space="preserve"> </w:t>
      </w:r>
      <w:r w:rsidRPr="004B1944" w:rsidR="00CA1C65">
        <w:rPr>
          <w:szCs w:val="22"/>
        </w:rPr>
        <w:t>These investments include capital from domestic investors as well as foreign investors supporting U.S. manufacturing</w:t>
      </w:r>
      <w:r w:rsidRPr="004B1944" w:rsidR="00701281">
        <w:rPr>
          <w:szCs w:val="22"/>
        </w:rPr>
        <w:t>.</w:t>
      </w:r>
      <w:r>
        <w:rPr>
          <w:rStyle w:val="FootnoteReference"/>
          <w:szCs w:val="22"/>
        </w:rPr>
        <w:footnoteReference w:id="51"/>
      </w:r>
      <w:r w:rsidRPr="004B1944" w:rsidR="00701281">
        <w:rPr>
          <w:szCs w:val="22"/>
        </w:rPr>
        <w:t xml:space="preserve">  We tentatively conclude that the proposed prohibitions </w:t>
      </w:r>
      <w:r w:rsidRPr="004B1944" w:rsidR="00F216A6">
        <w:rPr>
          <w:szCs w:val="22"/>
        </w:rPr>
        <w:t xml:space="preserve">of military-grade UAS and UAS critical components </w:t>
      </w:r>
      <w:r w:rsidRPr="004B1944" w:rsidR="00701281">
        <w:rPr>
          <w:szCs w:val="22"/>
        </w:rPr>
        <w:t>would similarly generate substantial investment in domestic production, given th</w:t>
      </w:r>
      <w:r w:rsidRPr="004B1944" w:rsidR="002F2EB9">
        <w:rPr>
          <w:szCs w:val="22"/>
        </w:rPr>
        <w:t>e loss of</w:t>
      </w:r>
      <w:r w:rsidRPr="004B1944" w:rsidR="00B246AC">
        <w:rPr>
          <w:szCs w:val="22"/>
        </w:rPr>
        <w:t xml:space="preserve"> foreign-produced</w:t>
      </w:r>
      <w:r w:rsidRPr="004B1944" w:rsidR="002F2EB9">
        <w:rPr>
          <w:szCs w:val="22"/>
        </w:rPr>
        <w:t xml:space="preserve"> supply. </w:t>
      </w:r>
      <w:r w:rsidRPr="004B1944" w:rsidR="00CF1F5B">
        <w:rPr>
          <w:szCs w:val="22"/>
        </w:rPr>
        <w:t xml:space="preserve"> Do commenters agree?  We seek comment on the economic effects of the likely investment in U.S. production that this proposed prohibition would yield.</w:t>
      </w:r>
    </w:p>
    <w:p w:rsidR="005B429F" w:rsidP="00A47676" w14:paraId="07F5A33E" w14:textId="77777777">
      <w:pPr>
        <w:pStyle w:val="ParaNum"/>
        <w:widowControl/>
        <w:numPr>
          <w:ilvl w:val="0"/>
          <w:numId w:val="0"/>
        </w:numPr>
        <w:ind w:firstLine="720"/>
        <w:rPr>
          <w:szCs w:val="22"/>
        </w:rPr>
      </w:pPr>
      <w:r w:rsidRPr="004B1944">
        <w:rPr>
          <w:i/>
          <w:szCs w:val="22"/>
        </w:rPr>
        <w:t>Public interest analysis</w:t>
      </w:r>
      <w:r w:rsidRPr="004B1944">
        <w:rPr>
          <w:iCs/>
          <w:szCs w:val="22"/>
        </w:rPr>
        <w:t xml:space="preserve">.  We </w:t>
      </w:r>
      <w:r w:rsidRPr="004B1944">
        <w:rPr>
          <w:szCs w:val="22"/>
        </w:rPr>
        <w:t>t</w:t>
      </w:r>
      <w:r w:rsidRPr="004B1944" w:rsidR="004812E5">
        <w:rPr>
          <w:szCs w:val="22"/>
        </w:rPr>
        <w:t xml:space="preserve">entatively conclude that </w:t>
      </w:r>
      <w:r w:rsidRPr="004B1944" w:rsidR="00314216">
        <w:rPr>
          <w:szCs w:val="22"/>
        </w:rPr>
        <w:t>prohibiting the import</w:t>
      </w:r>
      <w:r w:rsidRPr="004B1944" w:rsidR="0086623C">
        <w:rPr>
          <w:szCs w:val="22"/>
        </w:rPr>
        <w:t>ation</w:t>
      </w:r>
      <w:r w:rsidRPr="004B1944" w:rsidR="00314216">
        <w:rPr>
          <w:szCs w:val="22"/>
        </w:rPr>
        <w:t xml:space="preserve"> and marketing</w:t>
      </w:r>
      <w:r w:rsidRPr="004B1944" w:rsidR="00F56D38">
        <w:rPr>
          <w:szCs w:val="22"/>
        </w:rPr>
        <w:t xml:space="preserve"> </w:t>
      </w:r>
      <w:r w:rsidRPr="004B1944" w:rsidR="00314216">
        <w:rPr>
          <w:szCs w:val="22"/>
        </w:rPr>
        <w:t>of</w:t>
      </w:r>
      <w:r w:rsidRPr="004B1944" w:rsidR="00F56D38">
        <w:rPr>
          <w:szCs w:val="22"/>
        </w:rPr>
        <w:t xml:space="preserve"> previously</w:t>
      </w:r>
      <w:r w:rsidRPr="004B1944" w:rsidR="0086623C">
        <w:rPr>
          <w:szCs w:val="22"/>
        </w:rPr>
        <w:t xml:space="preserve"> </w:t>
      </w:r>
      <w:r w:rsidRPr="004B1944" w:rsidR="00F56D38">
        <w:rPr>
          <w:szCs w:val="22"/>
        </w:rPr>
        <w:t xml:space="preserve">authorized covered </w:t>
      </w:r>
      <w:r w:rsidRPr="004B1944" w:rsidR="00150715">
        <w:rPr>
          <w:szCs w:val="22"/>
        </w:rPr>
        <w:t>military</w:t>
      </w:r>
      <w:r w:rsidRPr="004B1944" w:rsidR="00CD3F66">
        <w:rPr>
          <w:szCs w:val="22"/>
        </w:rPr>
        <w:t>-</w:t>
      </w:r>
      <w:r w:rsidRPr="004B1944" w:rsidR="00CF1F5B">
        <w:rPr>
          <w:szCs w:val="22"/>
        </w:rPr>
        <w:t>grade</w:t>
      </w:r>
      <w:r w:rsidRPr="004B1944" w:rsidR="004B08C5">
        <w:rPr>
          <w:szCs w:val="22"/>
        </w:rPr>
        <w:t xml:space="preserve"> foreign-produced</w:t>
      </w:r>
      <w:r w:rsidRPr="004B1944" w:rsidR="00CF1F5B">
        <w:rPr>
          <w:szCs w:val="22"/>
        </w:rPr>
        <w:t xml:space="preserve"> UAS and UAS critical components</w:t>
      </w:r>
      <w:r w:rsidRPr="004B1944" w:rsidR="000E1078">
        <w:rPr>
          <w:szCs w:val="22"/>
        </w:rPr>
        <w:t xml:space="preserve"> </w:t>
      </w:r>
      <w:r w:rsidRPr="004B1944" w:rsidR="004812E5">
        <w:rPr>
          <w:szCs w:val="22"/>
        </w:rPr>
        <w:t>is consistent with the public interest</w:t>
      </w:r>
      <w:r w:rsidRPr="004B1944" w:rsidR="00DD7412">
        <w:rPr>
          <w:szCs w:val="22"/>
        </w:rPr>
        <w:t>,</w:t>
      </w:r>
      <w:r w:rsidRPr="004B1944" w:rsidR="004812E5">
        <w:rPr>
          <w:szCs w:val="22"/>
        </w:rPr>
        <w:t xml:space="preserve"> </w:t>
      </w:r>
      <w:r w:rsidRPr="004B1944" w:rsidR="00314216">
        <w:rPr>
          <w:szCs w:val="22"/>
        </w:rPr>
        <w:t>because</w:t>
      </w:r>
      <w:r w:rsidRPr="004B1944" w:rsidR="004812E5">
        <w:rPr>
          <w:szCs w:val="22"/>
        </w:rPr>
        <w:t xml:space="preserve"> it protects American communications networks from devices specifically determined </w:t>
      </w:r>
      <w:r w:rsidRPr="004B1944" w:rsidR="00843FC2">
        <w:rPr>
          <w:szCs w:val="22"/>
        </w:rPr>
        <w:t xml:space="preserve">by </w:t>
      </w:r>
      <w:r w:rsidRPr="004B1944" w:rsidR="00CF1F5B">
        <w:rPr>
          <w:szCs w:val="22"/>
        </w:rPr>
        <w:t>an Executive Branch</w:t>
      </w:r>
      <w:r w:rsidRPr="004B1944" w:rsidR="00A94F49">
        <w:rPr>
          <w:szCs w:val="22"/>
        </w:rPr>
        <w:t xml:space="preserve"> interagency body to</w:t>
      </w:r>
      <w:r w:rsidRPr="004B1944" w:rsidR="004812E5">
        <w:rPr>
          <w:color w:val="000000"/>
          <w:szCs w:val="22"/>
        </w:rPr>
        <w:t xml:space="preserve"> “pose an unacceptable risk to the national security of the United States or the security and safety of United States</w:t>
      </w:r>
      <w:r w:rsidRPr="004B1944" w:rsidR="00843FC2">
        <w:rPr>
          <w:color w:val="000000"/>
          <w:szCs w:val="22"/>
        </w:rPr>
        <w:t xml:space="preserve"> </w:t>
      </w:r>
      <w:r w:rsidRPr="004B1944" w:rsidR="004812E5">
        <w:rPr>
          <w:szCs w:val="22"/>
        </w:rPr>
        <w:t>persons.</w:t>
      </w:r>
      <w:r w:rsidRPr="004B1944" w:rsidR="004812E5">
        <w:rPr>
          <w:color w:val="000000"/>
          <w:szCs w:val="22"/>
        </w:rPr>
        <w:t>”</w:t>
      </w:r>
      <w:r>
        <w:rPr>
          <w:rStyle w:val="FootnoteReference"/>
          <w:szCs w:val="22"/>
        </w:rPr>
        <w:footnoteReference w:id="52"/>
      </w:r>
    </w:p>
    <w:p w:rsidR="005B429F" w:rsidP="00A47676" w14:paraId="070ECE1D" w14:textId="1C3FFA2E">
      <w:pPr>
        <w:pStyle w:val="ParaNum"/>
        <w:widowControl/>
        <w:numPr>
          <w:ilvl w:val="0"/>
          <w:numId w:val="0"/>
        </w:numPr>
        <w:ind w:firstLine="720"/>
        <w:rPr>
          <w:iCs/>
          <w:szCs w:val="22"/>
        </w:rPr>
      </w:pPr>
      <w:r w:rsidRPr="004B1944">
        <w:rPr>
          <w:szCs w:val="22"/>
        </w:rPr>
        <w:t>We also tentatively conclude that</w:t>
      </w:r>
      <w:r w:rsidRPr="004B1944" w:rsidR="00FE13DD">
        <w:rPr>
          <w:szCs w:val="22"/>
        </w:rPr>
        <w:t xml:space="preserve"> there are no public interest factors that outweigh</w:t>
      </w:r>
      <w:r w:rsidRPr="004B1944">
        <w:rPr>
          <w:szCs w:val="22"/>
        </w:rPr>
        <w:t xml:space="preserve"> </w:t>
      </w:r>
      <w:r w:rsidRPr="004B1944" w:rsidR="00CC7400">
        <w:rPr>
          <w:szCs w:val="22"/>
        </w:rPr>
        <w:t xml:space="preserve">our tentative conclusion </w:t>
      </w:r>
      <w:r w:rsidRPr="004B1944">
        <w:rPr>
          <w:szCs w:val="22"/>
        </w:rPr>
        <w:t xml:space="preserve">regarding the proposed ban on import and marketing of </w:t>
      </w:r>
      <w:r w:rsidRPr="004B1944" w:rsidR="007E5571">
        <w:rPr>
          <w:szCs w:val="22"/>
        </w:rPr>
        <w:t>this previously</w:t>
      </w:r>
      <w:r w:rsidRPr="004B1944" w:rsidR="00A255FC">
        <w:rPr>
          <w:szCs w:val="22"/>
        </w:rPr>
        <w:t xml:space="preserve"> </w:t>
      </w:r>
      <w:r w:rsidRPr="004B1944" w:rsidR="009945F0">
        <w:rPr>
          <w:szCs w:val="22"/>
        </w:rPr>
        <w:t xml:space="preserve">authorized </w:t>
      </w:r>
      <w:r w:rsidRPr="004B1944">
        <w:rPr>
          <w:szCs w:val="22"/>
        </w:rPr>
        <w:t>equipment.</w:t>
      </w:r>
      <w:r w:rsidRPr="004B1944" w:rsidR="00A94F49">
        <w:rPr>
          <w:szCs w:val="22"/>
        </w:rPr>
        <w:t xml:space="preserve">  After all, as the Commission noted in the </w:t>
      </w:r>
      <w:r w:rsidRPr="004B1944" w:rsidR="00A94F49">
        <w:rPr>
          <w:i/>
          <w:iCs/>
          <w:szCs w:val="22"/>
        </w:rPr>
        <w:t>EA Security Second R&amp;O</w:t>
      </w:r>
      <w:r w:rsidRPr="004B1944" w:rsidR="00A94F49">
        <w:rPr>
          <w:szCs w:val="22"/>
        </w:rPr>
        <w:t xml:space="preserve">, “[i]t is obvious and unarguable that </w:t>
      </w:r>
      <w:r w:rsidRPr="004B1944" w:rsidR="00A94F49">
        <w:rPr>
          <w:szCs w:val="22"/>
        </w:rPr>
        <w:t>no governmental interest is more compelling than the security of the Nation.”</w:t>
      </w:r>
      <w:r>
        <w:rPr>
          <w:rStyle w:val="FootnoteReference"/>
          <w:szCs w:val="22"/>
        </w:rPr>
        <w:footnoteReference w:id="53"/>
      </w:r>
      <w:r w:rsidRPr="004B1944">
        <w:rPr>
          <w:szCs w:val="22"/>
        </w:rPr>
        <w:t xml:space="preserve">  </w:t>
      </w:r>
      <w:r w:rsidRPr="004B1944" w:rsidR="000A78F8">
        <w:rPr>
          <w:szCs w:val="22"/>
        </w:rPr>
        <w:t>We seek comment on</w:t>
      </w:r>
      <w:r w:rsidRPr="004B1944" w:rsidR="00095B1C">
        <w:rPr>
          <w:szCs w:val="22"/>
        </w:rPr>
        <w:t xml:space="preserve"> this public interest analysis</w:t>
      </w:r>
      <w:r w:rsidRPr="004B1944" w:rsidR="00DC3474">
        <w:rPr>
          <w:szCs w:val="22"/>
        </w:rPr>
        <w:t>.  Do commenters agree that the national security benefits outweigh any negative economic or supply chain factors?</w:t>
      </w:r>
      <w:r w:rsidRPr="004B1944" w:rsidR="000637E0">
        <w:rPr>
          <w:szCs w:val="22"/>
        </w:rPr>
        <w:t xml:space="preserve">  </w:t>
      </w:r>
      <w:r w:rsidRPr="004B1944" w:rsidR="00095B1C">
        <w:rPr>
          <w:iCs/>
          <w:szCs w:val="22"/>
        </w:rPr>
        <w:t>Are there any other public interest consid</w:t>
      </w:r>
      <w:r w:rsidRPr="004B1944" w:rsidR="00393ECD">
        <w:rPr>
          <w:iCs/>
          <w:szCs w:val="22"/>
        </w:rPr>
        <w:t>e</w:t>
      </w:r>
      <w:r w:rsidRPr="004B1944" w:rsidR="00095B1C">
        <w:rPr>
          <w:iCs/>
          <w:szCs w:val="22"/>
        </w:rPr>
        <w:t>rations that weigh in favor or against taking this proposed action?</w:t>
      </w:r>
    </w:p>
    <w:p w:rsidR="00F73E80" w:rsidP="00A47676" w14:paraId="08C8141D" w14:textId="5D6D7187">
      <w:pPr>
        <w:pStyle w:val="ParaNum"/>
        <w:widowControl/>
        <w:numPr>
          <w:ilvl w:val="0"/>
          <w:numId w:val="0"/>
        </w:numPr>
        <w:ind w:firstLine="720"/>
        <w:rPr>
          <w:szCs w:val="22"/>
        </w:rPr>
      </w:pPr>
      <w:r w:rsidRPr="004B1944">
        <w:rPr>
          <w:iCs/>
          <w:szCs w:val="22"/>
        </w:rPr>
        <w:t xml:space="preserve">We invite commenters to provide </w:t>
      </w:r>
      <w:r w:rsidRPr="004B1944" w:rsidR="00D250B7">
        <w:rPr>
          <w:iCs/>
          <w:szCs w:val="22"/>
        </w:rPr>
        <w:t xml:space="preserve">any information that would assist the Commission in </w:t>
      </w:r>
      <w:r w:rsidRPr="004B1944" w:rsidR="005C1BD9">
        <w:rPr>
          <w:iCs/>
          <w:szCs w:val="22"/>
        </w:rPr>
        <w:t>its</w:t>
      </w:r>
      <w:r w:rsidRPr="004B1944" w:rsidR="00D250B7">
        <w:rPr>
          <w:iCs/>
          <w:szCs w:val="22"/>
        </w:rPr>
        <w:t xml:space="preserve"> </w:t>
      </w:r>
      <w:r w:rsidRPr="004B1944" w:rsidR="001F0332">
        <w:rPr>
          <w:szCs w:val="22"/>
        </w:rPr>
        <w:t>balancing of the need to address th</w:t>
      </w:r>
      <w:r w:rsidRPr="004B1944" w:rsidR="00D250B7">
        <w:rPr>
          <w:szCs w:val="22"/>
        </w:rPr>
        <w:t>e national security</w:t>
      </w:r>
      <w:r w:rsidRPr="004B1944" w:rsidR="001F0332">
        <w:rPr>
          <w:szCs w:val="22"/>
        </w:rPr>
        <w:t xml:space="preserve"> risk</w:t>
      </w:r>
      <w:r w:rsidRPr="004B1944" w:rsidR="00D250B7">
        <w:rPr>
          <w:szCs w:val="22"/>
        </w:rPr>
        <w:t>s</w:t>
      </w:r>
      <w:r w:rsidRPr="004B1944" w:rsidR="001F0332">
        <w:rPr>
          <w:szCs w:val="22"/>
        </w:rPr>
        <w:t xml:space="preserve"> posed by </w:t>
      </w:r>
      <w:r w:rsidRPr="004B1944" w:rsidR="00D250B7">
        <w:rPr>
          <w:szCs w:val="22"/>
        </w:rPr>
        <w:t xml:space="preserve">the continued </w:t>
      </w:r>
      <w:r w:rsidRPr="004B1944" w:rsidR="003377AC">
        <w:rPr>
          <w:szCs w:val="22"/>
        </w:rPr>
        <w:t>importation</w:t>
      </w:r>
      <w:r w:rsidRPr="004B1944" w:rsidR="00D250B7">
        <w:rPr>
          <w:szCs w:val="22"/>
        </w:rPr>
        <w:t xml:space="preserve"> </w:t>
      </w:r>
      <w:r w:rsidRPr="004B1944" w:rsidR="000F2ECE">
        <w:rPr>
          <w:szCs w:val="22"/>
        </w:rPr>
        <w:t>and marketing</w:t>
      </w:r>
      <w:r w:rsidRPr="004B1944" w:rsidR="00D250B7">
        <w:rPr>
          <w:szCs w:val="22"/>
        </w:rPr>
        <w:t xml:space="preserve"> of </w:t>
      </w:r>
      <w:r w:rsidRPr="004B1944" w:rsidR="003377AC">
        <w:rPr>
          <w:szCs w:val="22"/>
        </w:rPr>
        <w:t>previously-authorized</w:t>
      </w:r>
      <w:r w:rsidRPr="004B1944" w:rsidR="00D250B7">
        <w:rPr>
          <w:szCs w:val="22"/>
        </w:rPr>
        <w:t xml:space="preserve"> </w:t>
      </w:r>
      <w:r w:rsidRPr="004B1944" w:rsidR="004410AE">
        <w:rPr>
          <w:szCs w:val="22"/>
        </w:rPr>
        <w:t>covered equipment that</w:t>
      </w:r>
      <w:r w:rsidRPr="004B1944" w:rsidR="00D250B7">
        <w:rPr>
          <w:szCs w:val="22"/>
        </w:rPr>
        <w:t xml:space="preserve"> </w:t>
      </w:r>
      <w:r w:rsidRPr="004B1944" w:rsidR="00546671">
        <w:rPr>
          <w:szCs w:val="22"/>
        </w:rPr>
        <w:t>are</w:t>
      </w:r>
      <w:r w:rsidRPr="004B1944" w:rsidR="00D250B7">
        <w:rPr>
          <w:szCs w:val="22"/>
        </w:rPr>
        <w:t xml:space="preserve"> </w:t>
      </w:r>
      <w:r w:rsidRPr="004B1944" w:rsidR="000F2ECE">
        <w:rPr>
          <w:szCs w:val="22"/>
        </w:rPr>
        <w:t xml:space="preserve">military-grade UAS and UAS critical components </w:t>
      </w:r>
      <w:r w:rsidRPr="004B1944" w:rsidR="00D250B7">
        <w:rPr>
          <w:szCs w:val="22"/>
        </w:rPr>
        <w:t xml:space="preserve">in </w:t>
      </w:r>
      <w:r w:rsidRPr="004B1944" w:rsidR="006864EB">
        <w:rPr>
          <w:szCs w:val="22"/>
        </w:rPr>
        <w:t>communications networks with</w:t>
      </w:r>
      <w:r w:rsidRPr="004B1944" w:rsidR="001F0332">
        <w:rPr>
          <w:szCs w:val="22"/>
        </w:rPr>
        <w:t xml:space="preserve"> the impact </w:t>
      </w:r>
      <w:r w:rsidRPr="004B1944" w:rsidR="006864EB">
        <w:rPr>
          <w:szCs w:val="22"/>
        </w:rPr>
        <w:t xml:space="preserve">of the </w:t>
      </w:r>
      <w:r w:rsidRPr="004B1944" w:rsidR="00AE3FC0">
        <w:rPr>
          <w:szCs w:val="22"/>
        </w:rPr>
        <w:t xml:space="preserve">proposed </w:t>
      </w:r>
      <w:r w:rsidRPr="004B1944" w:rsidR="006864EB">
        <w:rPr>
          <w:szCs w:val="22"/>
        </w:rPr>
        <w:t>prohibitions on</w:t>
      </w:r>
      <w:r w:rsidRPr="004B1944" w:rsidR="001F0332">
        <w:rPr>
          <w:szCs w:val="22"/>
        </w:rPr>
        <w:t xml:space="preserve"> </w:t>
      </w:r>
      <w:r w:rsidRPr="004B1944" w:rsidR="0030114A">
        <w:rPr>
          <w:szCs w:val="22"/>
        </w:rPr>
        <w:t xml:space="preserve">government partners, </w:t>
      </w:r>
      <w:r w:rsidRPr="004B1944" w:rsidR="006864EB">
        <w:rPr>
          <w:szCs w:val="22"/>
        </w:rPr>
        <w:t>consu</w:t>
      </w:r>
      <w:r w:rsidRPr="004B1944" w:rsidR="0094786F">
        <w:rPr>
          <w:szCs w:val="22"/>
        </w:rPr>
        <w:t>mers</w:t>
      </w:r>
      <w:r w:rsidRPr="004B1944" w:rsidR="00AE3FC0">
        <w:rPr>
          <w:szCs w:val="22"/>
        </w:rPr>
        <w:t>, industry,</w:t>
      </w:r>
      <w:r w:rsidRPr="004B1944" w:rsidR="0094786F">
        <w:rPr>
          <w:szCs w:val="22"/>
        </w:rPr>
        <w:t xml:space="preserve"> and the public at large.</w:t>
      </w:r>
    </w:p>
    <w:p w:rsidR="003F56AE" w:rsidRPr="004B1944" w:rsidP="00A47676" w14:paraId="673A17BF" w14:textId="478B45B2">
      <w:pPr>
        <w:pStyle w:val="ParaNum"/>
        <w:widowControl/>
        <w:numPr>
          <w:ilvl w:val="0"/>
          <w:numId w:val="0"/>
        </w:numPr>
        <w:rPr>
          <w:szCs w:val="22"/>
          <w:u w:val="single"/>
        </w:rPr>
      </w:pPr>
      <w:r w:rsidRPr="004B1944">
        <w:rPr>
          <w:szCs w:val="22"/>
          <w:u w:val="single"/>
        </w:rPr>
        <w:t>Implementation</w:t>
      </w:r>
    </w:p>
    <w:p w:rsidR="005B5AAE" w:rsidRPr="004B1944" w:rsidP="00A47676" w14:paraId="3314A0AC" w14:textId="56FFC34D">
      <w:pPr>
        <w:spacing w:after="120"/>
        <w:ind w:firstLine="720"/>
        <w:contextualSpacing/>
        <w:rPr>
          <w:szCs w:val="22"/>
        </w:rPr>
      </w:pPr>
      <w:r w:rsidRPr="004B1944">
        <w:rPr>
          <w:i/>
          <w:szCs w:val="22"/>
        </w:rPr>
        <w:t>Existing authorizations</w:t>
      </w:r>
      <w:r w:rsidRPr="004B1944">
        <w:rPr>
          <w:szCs w:val="22"/>
        </w:rPr>
        <w:t xml:space="preserve">.  We </w:t>
      </w:r>
      <w:r w:rsidRPr="004B1944" w:rsidR="00F948B7">
        <w:rPr>
          <w:szCs w:val="22"/>
        </w:rPr>
        <w:t>clarify that</w:t>
      </w:r>
      <w:r w:rsidRPr="004B1944" w:rsidR="004B4548">
        <w:rPr>
          <w:szCs w:val="22"/>
        </w:rPr>
        <w:t>, if this prohibition is adopted,</w:t>
      </w:r>
      <w:r w:rsidRPr="004B1944" w:rsidR="00F948B7">
        <w:rPr>
          <w:szCs w:val="22"/>
        </w:rPr>
        <w:t xml:space="preserve"> </w:t>
      </w:r>
      <w:r w:rsidRPr="004B1944">
        <w:rPr>
          <w:szCs w:val="22"/>
        </w:rPr>
        <w:t xml:space="preserve">the continued </w:t>
      </w:r>
      <w:r w:rsidRPr="004B1944" w:rsidR="00EA59BA">
        <w:rPr>
          <w:szCs w:val="22"/>
        </w:rPr>
        <w:t xml:space="preserve">use or </w:t>
      </w:r>
      <w:r w:rsidRPr="004B1944" w:rsidR="00685A2F">
        <w:rPr>
          <w:szCs w:val="22"/>
        </w:rPr>
        <w:t xml:space="preserve">operation </w:t>
      </w:r>
      <w:r w:rsidRPr="004B1944">
        <w:rPr>
          <w:szCs w:val="22"/>
        </w:rPr>
        <w:t xml:space="preserve">of </w:t>
      </w:r>
      <w:r w:rsidRPr="004B1944" w:rsidR="0037087F">
        <w:rPr>
          <w:szCs w:val="22"/>
        </w:rPr>
        <w:t xml:space="preserve">previously-authorized military-grade UAS and UAS critical components </w:t>
      </w:r>
      <w:r w:rsidRPr="004B1944">
        <w:rPr>
          <w:szCs w:val="22"/>
        </w:rPr>
        <w:t xml:space="preserve">that </w:t>
      </w:r>
      <w:r w:rsidRPr="004B1944" w:rsidR="005177B5">
        <w:rPr>
          <w:szCs w:val="22"/>
        </w:rPr>
        <w:t>are</w:t>
      </w:r>
      <w:r w:rsidRPr="004B1944">
        <w:rPr>
          <w:szCs w:val="22"/>
        </w:rPr>
        <w:t xml:space="preserve"> already in the hands of users would remain authorized.  </w:t>
      </w:r>
      <w:r w:rsidRPr="004B1944" w:rsidR="00C04116">
        <w:rPr>
          <w:szCs w:val="22"/>
        </w:rPr>
        <w:t xml:space="preserve">This is consistent with the approach that the Commission adopted in the </w:t>
      </w:r>
      <w:r w:rsidRPr="004B1944" w:rsidR="00C04116">
        <w:rPr>
          <w:i/>
          <w:iCs/>
          <w:szCs w:val="22"/>
        </w:rPr>
        <w:t>EA Security Second R&amp;O</w:t>
      </w:r>
      <w:r w:rsidRPr="004B1944" w:rsidR="00F948B7">
        <w:rPr>
          <w:szCs w:val="22"/>
        </w:rPr>
        <w:t xml:space="preserve">.  </w:t>
      </w:r>
      <w:r w:rsidRPr="004B1944" w:rsidR="00CB32BA">
        <w:rPr>
          <w:szCs w:val="22"/>
        </w:rPr>
        <w:t>The</w:t>
      </w:r>
      <w:r w:rsidRPr="004B1944" w:rsidR="00F948B7">
        <w:rPr>
          <w:szCs w:val="22"/>
        </w:rPr>
        <w:t xml:space="preserve"> limitation on existing authorizations would not result in the revocation of an existing authorization of covered equipment</w:t>
      </w:r>
      <w:r w:rsidRPr="004B1944" w:rsidR="009A7021">
        <w:rPr>
          <w:szCs w:val="22"/>
        </w:rPr>
        <w:t xml:space="preserve"> and, </w:t>
      </w:r>
      <w:r w:rsidRPr="004B1944" w:rsidR="00B06403">
        <w:rPr>
          <w:szCs w:val="22"/>
        </w:rPr>
        <w:t>therefore</w:t>
      </w:r>
      <w:r w:rsidRPr="004B1944" w:rsidR="009A7021">
        <w:rPr>
          <w:szCs w:val="22"/>
        </w:rPr>
        <w:t xml:space="preserve">, would not affect </w:t>
      </w:r>
      <w:r w:rsidRPr="004B1944" w:rsidR="00B06403">
        <w:rPr>
          <w:szCs w:val="22"/>
        </w:rPr>
        <w:t>the</w:t>
      </w:r>
      <w:r w:rsidRPr="004B1944" w:rsidR="009A7021">
        <w:rPr>
          <w:szCs w:val="22"/>
        </w:rPr>
        <w:t xml:space="preserve"> continued use or operation of devices th</w:t>
      </w:r>
      <w:r w:rsidRPr="004B1944" w:rsidR="00B06403">
        <w:rPr>
          <w:szCs w:val="22"/>
        </w:rPr>
        <w:t>at consumers</w:t>
      </w:r>
      <w:r w:rsidRPr="004B1944" w:rsidR="009A7021">
        <w:rPr>
          <w:szCs w:val="22"/>
        </w:rPr>
        <w:t xml:space="preserve"> already possess</w:t>
      </w:r>
      <w:r w:rsidRPr="004B1944" w:rsidR="00B06403">
        <w:rPr>
          <w:szCs w:val="22"/>
        </w:rPr>
        <w:t>.</w:t>
      </w:r>
    </w:p>
    <w:p w:rsidR="00F23796" w:rsidP="00A47676" w14:paraId="7F0F7729" w14:textId="77777777">
      <w:pPr>
        <w:pStyle w:val="ParaNum"/>
        <w:widowControl/>
        <w:numPr>
          <w:ilvl w:val="0"/>
          <w:numId w:val="0"/>
        </w:numPr>
        <w:ind w:firstLine="720"/>
        <w:rPr>
          <w:szCs w:val="22"/>
        </w:rPr>
      </w:pPr>
      <w:r w:rsidRPr="004B1944">
        <w:rPr>
          <w:i/>
          <w:iCs/>
          <w:szCs w:val="22"/>
        </w:rPr>
        <w:t>Implementation t</w:t>
      </w:r>
      <w:r w:rsidRPr="004B1944" w:rsidR="007F68ED">
        <w:rPr>
          <w:i/>
          <w:iCs/>
          <w:szCs w:val="22"/>
        </w:rPr>
        <w:t>imeline</w:t>
      </w:r>
      <w:r w:rsidRPr="004B1944">
        <w:rPr>
          <w:szCs w:val="22"/>
        </w:rPr>
        <w:t>.</w:t>
      </w:r>
      <w:r w:rsidRPr="004B1944" w:rsidR="007F68ED">
        <w:rPr>
          <w:szCs w:val="22"/>
        </w:rPr>
        <w:t xml:space="preserve">  We propose </w:t>
      </w:r>
      <w:r w:rsidRPr="004B1944" w:rsidR="005B5AAE">
        <w:rPr>
          <w:szCs w:val="22"/>
        </w:rPr>
        <w:t>that</w:t>
      </w:r>
      <w:r w:rsidRPr="004B1944" w:rsidR="007F68ED">
        <w:rPr>
          <w:szCs w:val="22"/>
        </w:rPr>
        <w:t xml:space="preserve"> </w:t>
      </w:r>
      <w:r w:rsidRPr="004B1944" w:rsidR="00B175E8">
        <w:rPr>
          <w:szCs w:val="22"/>
        </w:rPr>
        <w:t>all</w:t>
      </w:r>
      <w:r w:rsidRPr="004B1944" w:rsidR="0088246B">
        <w:rPr>
          <w:szCs w:val="22"/>
        </w:rPr>
        <w:t xml:space="preserve"> parties must cease all importation and marketing activities</w:t>
      </w:r>
      <w:r w:rsidRPr="004B1944" w:rsidR="001674BB">
        <w:rPr>
          <w:szCs w:val="22"/>
        </w:rPr>
        <w:t xml:space="preserve"> </w:t>
      </w:r>
      <w:r w:rsidRPr="004B1944" w:rsidR="006E5B05">
        <w:rPr>
          <w:szCs w:val="22"/>
        </w:rPr>
        <w:t xml:space="preserve">regarding such previously-authorized military-grade UAS and UAS critical components </w:t>
      </w:r>
      <w:r w:rsidRPr="004B1944" w:rsidR="0044292E">
        <w:rPr>
          <w:szCs w:val="22"/>
        </w:rPr>
        <w:t>180</w:t>
      </w:r>
      <w:r w:rsidRPr="004B1944" w:rsidR="001674BB">
        <w:rPr>
          <w:szCs w:val="22"/>
        </w:rPr>
        <w:t xml:space="preserve"> days </w:t>
      </w:r>
      <w:r w:rsidRPr="004B1944" w:rsidR="00361218">
        <w:rPr>
          <w:szCs w:val="22"/>
        </w:rPr>
        <w:t>after publication in the Federal Register</w:t>
      </w:r>
      <w:r w:rsidRPr="004B1944" w:rsidR="000C6C30">
        <w:rPr>
          <w:szCs w:val="22"/>
        </w:rPr>
        <w:t xml:space="preserve">.  </w:t>
      </w:r>
      <w:r w:rsidRPr="004B1944" w:rsidR="0026114F">
        <w:rPr>
          <w:szCs w:val="22"/>
        </w:rPr>
        <w:t xml:space="preserve">We believe that </w:t>
      </w:r>
      <w:r w:rsidRPr="004B1944" w:rsidR="0082316A">
        <w:rPr>
          <w:szCs w:val="22"/>
        </w:rPr>
        <w:t xml:space="preserve">this timeline </w:t>
      </w:r>
      <w:r w:rsidRPr="004B1944" w:rsidR="00FD52BD">
        <w:rPr>
          <w:szCs w:val="22"/>
        </w:rPr>
        <w:t xml:space="preserve">is </w:t>
      </w:r>
      <w:r w:rsidRPr="004B1944" w:rsidR="000B6682">
        <w:rPr>
          <w:szCs w:val="22"/>
        </w:rPr>
        <w:t xml:space="preserve">reasonable and </w:t>
      </w:r>
      <w:r w:rsidRPr="004B1944" w:rsidR="000409E4">
        <w:rPr>
          <w:szCs w:val="22"/>
        </w:rPr>
        <w:t xml:space="preserve">strikes the </w:t>
      </w:r>
      <w:r w:rsidRPr="004B1944" w:rsidR="00FD52BD">
        <w:rPr>
          <w:szCs w:val="22"/>
        </w:rPr>
        <w:t>appropriate</w:t>
      </w:r>
      <w:r w:rsidRPr="004B1944" w:rsidR="00D42C2D">
        <w:rPr>
          <w:szCs w:val="22"/>
        </w:rPr>
        <w:t xml:space="preserve"> </w:t>
      </w:r>
      <w:r w:rsidRPr="004B1944" w:rsidR="000409E4">
        <w:rPr>
          <w:szCs w:val="22"/>
        </w:rPr>
        <w:t>balance between</w:t>
      </w:r>
      <w:r w:rsidRPr="004B1944" w:rsidR="00D42C2D">
        <w:rPr>
          <w:szCs w:val="22"/>
        </w:rPr>
        <w:t xml:space="preserve"> address</w:t>
      </w:r>
      <w:r w:rsidRPr="004B1944" w:rsidR="000409E4">
        <w:rPr>
          <w:szCs w:val="22"/>
        </w:rPr>
        <w:t>ing</w:t>
      </w:r>
      <w:r w:rsidRPr="004B1944" w:rsidR="00D42C2D">
        <w:rPr>
          <w:szCs w:val="22"/>
        </w:rPr>
        <w:t xml:space="preserve"> </w:t>
      </w:r>
      <w:r w:rsidRPr="004B1944" w:rsidR="00803F39">
        <w:rPr>
          <w:szCs w:val="22"/>
        </w:rPr>
        <w:t>the</w:t>
      </w:r>
      <w:r w:rsidRPr="004B1944" w:rsidR="000409E4">
        <w:rPr>
          <w:szCs w:val="22"/>
        </w:rPr>
        <w:t xml:space="preserve"> </w:t>
      </w:r>
      <w:r w:rsidRPr="004B1944" w:rsidR="00803F39">
        <w:rPr>
          <w:szCs w:val="22"/>
        </w:rPr>
        <w:t xml:space="preserve">national security </w:t>
      </w:r>
      <w:r w:rsidRPr="004B1944" w:rsidR="00FD52BD">
        <w:rPr>
          <w:szCs w:val="22"/>
        </w:rPr>
        <w:t xml:space="preserve">concerns </w:t>
      </w:r>
      <w:r w:rsidRPr="004B1944" w:rsidR="007F76B3">
        <w:rPr>
          <w:szCs w:val="22"/>
        </w:rPr>
        <w:t>and</w:t>
      </w:r>
      <w:r w:rsidRPr="004B1944" w:rsidR="000409E4">
        <w:rPr>
          <w:szCs w:val="22"/>
        </w:rPr>
        <w:t xml:space="preserve"> </w:t>
      </w:r>
      <w:r w:rsidRPr="004B1944" w:rsidR="00D42C2D">
        <w:rPr>
          <w:szCs w:val="22"/>
        </w:rPr>
        <w:t>minimiz</w:t>
      </w:r>
      <w:r w:rsidRPr="004B1944" w:rsidR="000409E4">
        <w:rPr>
          <w:szCs w:val="22"/>
        </w:rPr>
        <w:t>ing</w:t>
      </w:r>
      <w:r w:rsidRPr="004B1944" w:rsidR="00D42C2D">
        <w:rPr>
          <w:szCs w:val="22"/>
        </w:rPr>
        <w:t xml:space="preserve"> any</w:t>
      </w:r>
      <w:r w:rsidRPr="004B1944" w:rsidR="00B95ECD">
        <w:rPr>
          <w:szCs w:val="22"/>
        </w:rPr>
        <w:t xml:space="preserve"> potential </w:t>
      </w:r>
      <w:r w:rsidRPr="004B1944" w:rsidR="00D42C2D">
        <w:rPr>
          <w:szCs w:val="22"/>
        </w:rPr>
        <w:t xml:space="preserve">adverse </w:t>
      </w:r>
      <w:r w:rsidRPr="004B1944" w:rsidR="00B95ECD">
        <w:rPr>
          <w:szCs w:val="22"/>
        </w:rPr>
        <w:t xml:space="preserve">economic </w:t>
      </w:r>
      <w:r w:rsidRPr="004B1944" w:rsidR="00D42C2D">
        <w:rPr>
          <w:szCs w:val="22"/>
        </w:rPr>
        <w:t>or</w:t>
      </w:r>
      <w:r w:rsidRPr="004B1944" w:rsidR="00B95ECD">
        <w:rPr>
          <w:szCs w:val="22"/>
        </w:rPr>
        <w:t xml:space="preserve"> supply chain impacts.</w:t>
      </w:r>
      <w:r w:rsidRPr="004B1944" w:rsidR="006116F4">
        <w:rPr>
          <w:szCs w:val="22"/>
        </w:rPr>
        <w:t xml:space="preserve">  Although the Commission’s prohibition with respect to covered equipment added to the Covered List in 2024 or earlier took effect within 10 days of publication in the Federal Register, given the </w:t>
      </w:r>
      <w:r w:rsidRPr="004B1944" w:rsidR="00D64269">
        <w:rPr>
          <w:szCs w:val="22"/>
        </w:rPr>
        <w:t xml:space="preserve">expected </w:t>
      </w:r>
      <w:r w:rsidRPr="004B1944" w:rsidR="006116F4">
        <w:rPr>
          <w:szCs w:val="22"/>
        </w:rPr>
        <w:t xml:space="preserve">large scope of </w:t>
      </w:r>
      <w:r w:rsidRPr="004B1944" w:rsidR="00361218">
        <w:rPr>
          <w:szCs w:val="22"/>
        </w:rPr>
        <w:t xml:space="preserve">equipment at issue in this proposed prohibition, as well as the shorter time that such foreign produced </w:t>
      </w:r>
      <w:r w:rsidRPr="004B1944" w:rsidR="002E3935">
        <w:rPr>
          <w:szCs w:val="22"/>
        </w:rPr>
        <w:t>military-grade</w:t>
      </w:r>
      <w:r w:rsidRPr="004B1944" w:rsidR="00361218">
        <w:rPr>
          <w:szCs w:val="22"/>
        </w:rPr>
        <w:t xml:space="preserve"> UAS and UAS critical components </w:t>
      </w:r>
      <w:r w:rsidRPr="004B1944" w:rsidR="00F93BB5">
        <w:rPr>
          <w:szCs w:val="22"/>
        </w:rPr>
        <w:t>have been listed on the Covered List, we believe that a more extended time period to permit an orderly transition is appropriate.</w:t>
      </w:r>
    </w:p>
    <w:p w:rsidR="005223BD" w:rsidP="00A47676" w14:paraId="42724CC3" w14:textId="58E6E5D8">
      <w:pPr>
        <w:pStyle w:val="ParaNum"/>
        <w:widowControl/>
        <w:numPr>
          <w:ilvl w:val="0"/>
          <w:numId w:val="0"/>
        </w:numPr>
        <w:ind w:firstLine="720"/>
        <w:rPr>
          <w:szCs w:val="22"/>
        </w:rPr>
      </w:pPr>
      <w:r w:rsidRPr="004B1944">
        <w:rPr>
          <w:szCs w:val="22"/>
        </w:rPr>
        <w:t xml:space="preserve">We </w:t>
      </w:r>
      <w:r w:rsidRPr="004B1944" w:rsidR="008A010B">
        <w:rPr>
          <w:szCs w:val="22"/>
        </w:rPr>
        <w:t xml:space="preserve">seek comment on </w:t>
      </w:r>
      <w:r w:rsidRPr="004B1944" w:rsidR="000E04C2">
        <w:rPr>
          <w:szCs w:val="22"/>
        </w:rPr>
        <w:t xml:space="preserve">the proposed timeline and </w:t>
      </w:r>
      <w:r w:rsidRPr="004B1944" w:rsidR="00A7038C">
        <w:rPr>
          <w:szCs w:val="22"/>
        </w:rPr>
        <w:t>invite</w:t>
      </w:r>
      <w:r w:rsidRPr="004B1944" w:rsidR="000E04C2">
        <w:rPr>
          <w:szCs w:val="22"/>
        </w:rPr>
        <w:t xml:space="preserve"> input from </w:t>
      </w:r>
      <w:r w:rsidRPr="004B1944" w:rsidR="008A010B">
        <w:rPr>
          <w:szCs w:val="22"/>
        </w:rPr>
        <w:t xml:space="preserve">responsible parties </w:t>
      </w:r>
      <w:r w:rsidRPr="004B1944" w:rsidR="009E44E7">
        <w:rPr>
          <w:szCs w:val="22"/>
        </w:rPr>
        <w:t>and</w:t>
      </w:r>
      <w:r w:rsidRPr="004B1944" w:rsidR="008A010B">
        <w:rPr>
          <w:szCs w:val="22"/>
        </w:rPr>
        <w:t xml:space="preserve"> relevant manufacturers, importers, distributors, retailers, and other interested entities. </w:t>
      </w:r>
      <w:r w:rsidRPr="004B1944" w:rsidR="000E04C2">
        <w:rPr>
          <w:szCs w:val="22"/>
        </w:rPr>
        <w:t xml:space="preserve"> </w:t>
      </w:r>
      <w:r w:rsidRPr="004B1944" w:rsidR="007D5614">
        <w:rPr>
          <w:szCs w:val="22"/>
        </w:rPr>
        <w:t xml:space="preserve">Specifically, we request that commenters address </w:t>
      </w:r>
      <w:r w:rsidRPr="004B1944" w:rsidR="00E96340">
        <w:rPr>
          <w:szCs w:val="22"/>
        </w:rPr>
        <w:t>implementation</w:t>
      </w:r>
      <w:r w:rsidRPr="004B1944" w:rsidR="007D5614">
        <w:rPr>
          <w:szCs w:val="22"/>
        </w:rPr>
        <w:t xml:space="preserve"> considerations including the quantity of devices that have already been imported into the U.S. and are available for or being held for marketing or sale, new or recently updated device models that are en route to the U.S. or pending shipment, and devices that are subject to executed distribution, marketing, or sales agreements</w:t>
      </w:r>
      <w:r w:rsidRPr="004B1944" w:rsidR="00442E18">
        <w:rPr>
          <w:szCs w:val="22"/>
        </w:rPr>
        <w:t>,</w:t>
      </w:r>
      <w:r w:rsidRPr="004B1944" w:rsidR="007D5614">
        <w:rPr>
          <w:szCs w:val="22"/>
        </w:rPr>
        <w:t xml:space="preserve"> but have not yet entered the supply chain.</w:t>
      </w:r>
      <w:bookmarkEnd w:id="0"/>
    </w:p>
    <w:p w:rsidR="00567E47" w:rsidRPr="004B1944" w:rsidP="00367274" w14:paraId="5210387D" w14:textId="7195B96D">
      <w:pPr>
        <w:keepNext/>
        <w:keepLines/>
        <w:widowControl/>
        <w:autoSpaceDE w:val="0"/>
        <w:autoSpaceDN w:val="0"/>
        <w:adjustRightInd w:val="0"/>
        <w:spacing w:after="120"/>
        <w:outlineLvl w:val="0"/>
        <w:rPr>
          <w:bCs/>
          <w:color w:val="000000"/>
          <w:szCs w:val="22"/>
          <w:u w:val="single" w:color="000000"/>
        </w:rPr>
      </w:pPr>
      <w:r w:rsidRPr="004B1944">
        <w:rPr>
          <w:bCs/>
          <w:color w:val="000000"/>
          <w:szCs w:val="22"/>
          <w:u w:val="single" w:color="000000"/>
        </w:rPr>
        <w:t>Procedural Matters</w:t>
      </w:r>
    </w:p>
    <w:p w:rsidR="00A3216B" w:rsidRPr="004B1944" w:rsidP="00367274" w14:paraId="7989DA4C" w14:textId="5110748F">
      <w:pPr>
        <w:spacing w:after="120"/>
        <w:ind w:firstLine="720"/>
        <w:rPr>
          <w:szCs w:val="22"/>
        </w:rPr>
      </w:pPr>
      <w:r w:rsidRPr="004B1944">
        <w:rPr>
          <w:szCs w:val="22"/>
        </w:rPr>
        <w:t xml:space="preserve">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  </w:t>
      </w:r>
    </w:p>
    <w:p w:rsidR="00A3216B" w:rsidRPr="004B1944" w:rsidP="00A47676" w14:paraId="38888ED8" w14:textId="6950DA50">
      <w:pPr>
        <w:pStyle w:val="ListParagraph"/>
        <w:numPr>
          <w:ilvl w:val="0"/>
          <w:numId w:val="14"/>
        </w:numPr>
        <w:spacing w:after="120" w:line="240" w:lineRule="auto"/>
        <w:rPr>
          <w:rFonts w:eastAsia="Times New Roman"/>
        </w:rPr>
      </w:pPr>
      <w:r w:rsidRPr="004B1944">
        <w:rPr>
          <w:rFonts w:eastAsia="Times New Roman"/>
          <w:i/>
          <w:iCs/>
        </w:rPr>
        <w:t>Electronic Filers</w:t>
      </w:r>
      <w:r w:rsidRPr="004B1944">
        <w:rPr>
          <w:rFonts w:eastAsia="Times New Roman"/>
        </w:rPr>
        <w:t xml:space="preserve">:  Comments may be filed electronically using the Internet by accessing the ECFS:  </w:t>
      </w:r>
      <w:hyperlink r:id="rId10" w:history="1">
        <w:r w:rsidRPr="004B1944">
          <w:rPr>
            <w:rStyle w:val="Hyperlink"/>
            <w:rFonts w:eastAsia="Times New Roman"/>
          </w:rPr>
          <w:t>https://www.fcc.gov/ecfs</w:t>
        </w:r>
      </w:hyperlink>
      <w:r w:rsidRPr="004B1944">
        <w:rPr>
          <w:rFonts w:eastAsia="Times New Roman"/>
        </w:rPr>
        <w:t xml:space="preserve">.  </w:t>
      </w:r>
    </w:p>
    <w:p w:rsidR="00A3216B" w:rsidRPr="004B1944" w:rsidP="004B1944" w14:paraId="69DCCA69" w14:textId="77777777">
      <w:pPr>
        <w:pStyle w:val="ListParagraph"/>
        <w:numPr>
          <w:ilvl w:val="0"/>
          <w:numId w:val="14"/>
        </w:numPr>
        <w:spacing w:after="120" w:line="240" w:lineRule="auto"/>
        <w:rPr>
          <w:rFonts w:eastAsia="Times New Roman"/>
        </w:rPr>
      </w:pPr>
      <w:r w:rsidRPr="004B1944">
        <w:rPr>
          <w:rFonts w:eastAsia="Times New Roman"/>
          <w:i/>
          <w:iCs/>
        </w:rPr>
        <w:t>Paper Filers</w:t>
      </w:r>
      <w:r w:rsidRPr="004B1944">
        <w:rPr>
          <w:rFonts w:eastAsia="Times New Roman"/>
        </w:rPr>
        <w:t xml:space="preserve">:  Parties who choose to file by paper must file an original and one copy of each filing.  </w:t>
      </w:r>
    </w:p>
    <w:p w:rsidR="00A3216B" w:rsidRPr="004B1944" w:rsidP="004B1944" w14:paraId="564E0518" w14:textId="77777777">
      <w:pPr>
        <w:pStyle w:val="ListParagraph"/>
        <w:numPr>
          <w:ilvl w:val="0"/>
          <w:numId w:val="14"/>
        </w:numPr>
        <w:spacing w:after="120" w:line="240" w:lineRule="auto"/>
        <w:ind w:left="1440"/>
        <w:rPr>
          <w:rFonts w:eastAsia="Times New Roman"/>
          <w:b/>
          <w:bCs/>
        </w:rPr>
      </w:pPr>
      <w:r w:rsidRPr="004B1944">
        <w:rPr>
          <w:rFonts w:eastAsia="Times New Roman"/>
        </w:rPr>
        <w:t xml:space="preserve">Filings can be sent by hand or messenger delivery, by commercial courier, or by the U.S. Postal Service.  </w:t>
      </w:r>
      <w:r w:rsidRPr="004B1944">
        <w:rPr>
          <w:rFonts w:eastAsia="Times New Roman"/>
          <w:b/>
          <w:bCs/>
        </w:rPr>
        <w:t>All filings must be addressed to the Secretary, Federal Communications Commission.</w:t>
      </w:r>
    </w:p>
    <w:p w:rsidR="00A3216B" w:rsidRPr="004B1944" w:rsidP="004B1944" w14:paraId="0A265997" w14:textId="77777777">
      <w:pPr>
        <w:pStyle w:val="ListParagraph"/>
        <w:numPr>
          <w:ilvl w:val="0"/>
          <w:numId w:val="14"/>
        </w:numPr>
        <w:spacing w:after="120" w:line="240" w:lineRule="auto"/>
        <w:ind w:left="1440"/>
      </w:pPr>
      <w:r w:rsidRPr="004B1944">
        <w:t xml:space="preserve">Hand-delivered or messenger-delivered paper filings for the Commission’s Secretary are accepted between 8:00 a.m. and 4:00 p.m. by the FCC’s mailing contractor at 9050 </w:t>
      </w:r>
      <w:r w:rsidRPr="004B1944">
        <w:t xml:space="preserve">Junction Drive, Annapolis Junction, MD 20701.  All hand deliveries must be held together with rubber bands or fasteners.  Any envelopes and boxes must be disposed of before entering the building.  </w:t>
      </w:r>
    </w:p>
    <w:p w:rsidR="00A3216B" w:rsidRPr="004B1944" w:rsidP="004B1944" w14:paraId="7C47B099" w14:textId="77777777">
      <w:pPr>
        <w:pStyle w:val="ListParagraph"/>
        <w:numPr>
          <w:ilvl w:val="0"/>
          <w:numId w:val="14"/>
        </w:numPr>
        <w:spacing w:after="120" w:line="240" w:lineRule="auto"/>
        <w:ind w:left="1440"/>
      </w:pPr>
      <w:r w:rsidRPr="004B1944">
        <w:t>Commercial courier deliveries (any deliveries not by the U.S. Postal Service) must be sent to 9050 Junction Drive, Annapolis Junction, MD 20701.</w:t>
      </w:r>
    </w:p>
    <w:p w:rsidR="00E7203C" w:rsidRPr="004B1944" w:rsidP="00F23796" w14:paraId="2FA12C79" w14:textId="12C26891">
      <w:pPr>
        <w:pStyle w:val="ListParagraph"/>
        <w:numPr>
          <w:ilvl w:val="0"/>
          <w:numId w:val="14"/>
        </w:numPr>
        <w:spacing w:after="120" w:line="240" w:lineRule="auto"/>
        <w:ind w:left="1440"/>
        <w:rPr>
          <w:rFonts w:eastAsia="Times New Roman"/>
        </w:rPr>
      </w:pPr>
      <w:r w:rsidRPr="004B1944">
        <w:t xml:space="preserve">Filings sent by U.S. Postal Service First-Class Mail, Priority Mail, and Priority Mail Express must be sent to 45 L Street NE, </w:t>
      </w:r>
      <w:r w:rsidRPr="004B1944">
        <w:rPr>
          <w:rFonts w:eastAsia="Times New Roman"/>
        </w:rPr>
        <w:t>Washington, DC 20554.</w:t>
      </w:r>
    </w:p>
    <w:p w:rsidR="00A3216B" w:rsidRPr="004B1944" w:rsidP="004B1944" w14:paraId="6B777812" w14:textId="2FA0A16E">
      <w:pPr>
        <w:pStyle w:val="ListParagraph"/>
        <w:numPr>
          <w:ilvl w:val="0"/>
          <w:numId w:val="14"/>
        </w:numPr>
        <w:spacing w:after="120" w:line="240" w:lineRule="auto"/>
        <w:rPr>
          <w:rFonts w:eastAsia="Times New Roman"/>
        </w:rPr>
      </w:pPr>
      <w:r w:rsidRPr="004B1944">
        <w:rPr>
          <w:rFonts w:eastAsia="Times New Roman"/>
          <w:i/>
          <w:iCs/>
        </w:rPr>
        <w:t>People with Disabilities</w:t>
      </w:r>
      <w:r w:rsidRPr="004B1944">
        <w:rPr>
          <w:rFonts w:eastAsia="Times New Roman"/>
        </w:rPr>
        <w:t xml:space="preserve">:  To request materials in accessible formats for people with disabilities (braille, large print, electronic files, audio format), send an e-mail to </w:t>
      </w:r>
      <w:hyperlink r:id="rId11" w:history="1">
        <w:r w:rsidRPr="004B1944">
          <w:rPr>
            <w:rFonts w:eastAsia="Times New Roman"/>
            <w:color w:val="0000FF"/>
            <w:u w:val="single"/>
          </w:rPr>
          <w:t>fcc504@fcc.gov</w:t>
        </w:r>
      </w:hyperlink>
      <w:r w:rsidRPr="004B1944">
        <w:rPr>
          <w:rFonts w:eastAsia="Times New Roman"/>
        </w:rPr>
        <w:t xml:space="preserve"> or call the Consumer &amp; Governmental Affairs Bureau at 202-418-0530. </w:t>
      </w:r>
    </w:p>
    <w:p w:rsidR="00F5705A" w:rsidP="00F23796" w14:paraId="7DD975C6" w14:textId="77777777">
      <w:pPr>
        <w:keepNext/>
        <w:widowControl/>
        <w:spacing w:after="120"/>
        <w:ind w:firstLine="691"/>
        <w:rPr>
          <w:szCs w:val="22"/>
        </w:rPr>
      </w:pPr>
      <w:r w:rsidRPr="004B1944">
        <w:rPr>
          <w:szCs w:val="22"/>
        </w:rPr>
        <w:t xml:space="preserve">The proceeding this Public Notice initiates shall be treated as a “permit-but-disclose” proceeding in accordance with the Commission’s </w:t>
      </w:r>
      <w:r w:rsidRPr="004B1944">
        <w:rPr>
          <w:i/>
          <w:szCs w:val="22"/>
        </w:rPr>
        <w:t xml:space="preserve">ex parte </w:t>
      </w:r>
      <w:r w:rsidRPr="004B1944">
        <w:rPr>
          <w:szCs w:val="22"/>
        </w:rPr>
        <w:t>rules.</w:t>
      </w:r>
      <w:r>
        <w:rPr>
          <w:szCs w:val="22"/>
          <w:vertAlign w:val="superscript"/>
        </w:rPr>
        <w:footnoteReference w:id="54"/>
      </w:r>
      <w:r w:rsidRPr="004B1944">
        <w:rPr>
          <w:szCs w:val="22"/>
        </w:rPr>
        <w:t xml:space="preserve">  Persons making </w:t>
      </w:r>
      <w:r w:rsidRPr="004B1944">
        <w:rPr>
          <w:i/>
          <w:szCs w:val="22"/>
        </w:rPr>
        <w:t xml:space="preserve">ex parte </w:t>
      </w:r>
      <w:r w:rsidRPr="004B1944">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4B1944">
        <w:rPr>
          <w:i/>
          <w:szCs w:val="22"/>
        </w:rPr>
        <w:t xml:space="preserve">ex parte </w:t>
      </w:r>
      <w:r w:rsidRPr="004B1944">
        <w:rPr>
          <w:szCs w:val="22"/>
        </w:rPr>
        <w:t xml:space="preserve">presentations are reminded that memoranda summarizing the presentation must (1) list all persons attending or otherwise participating in the meeting at which the </w:t>
      </w:r>
      <w:r w:rsidRPr="004B1944">
        <w:rPr>
          <w:i/>
          <w:szCs w:val="22"/>
        </w:rPr>
        <w:t xml:space="preserve">ex parte </w:t>
      </w:r>
      <w:r w:rsidRPr="004B1944">
        <w:rPr>
          <w:szCs w:val="22"/>
        </w:rPr>
        <w:t>presentation was made, and (2) summarize all data presented and arguments made during the presentation.</w:t>
      </w:r>
    </w:p>
    <w:p w:rsidR="00FA1DEF" w:rsidP="00F23796" w14:paraId="7D32CBEC" w14:textId="2D0C8269">
      <w:pPr>
        <w:keepNext/>
        <w:widowControl/>
        <w:spacing w:after="120"/>
        <w:ind w:firstLine="691"/>
        <w:rPr>
          <w:szCs w:val="22"/>
        </w:rPr>
      </w:pPr>
      <w:r w:rsidRPr="004B1944">
        <w:rPr>
          <w:szCs w:val="22"/>
        </w:rPr>
        <w:t>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w:t>
      </w:r>
    </w:p>
    <w:p w:rsidR="005223BD" w:rsidP="00F23796" w14:paraId="23FCAECD" w14:textId="53F3C20C">
      <w:pPr>
        <w:keepNext/>
        <w:widowControl/>
        <w:spacing w:after="120"/>
        <w:ind w:firstLine="691"/>
        <w:rPr>
          <w:szCs w:val="22"/>
        </w:rPr>
      </w:pPr>
      <w:r w:rsidRPr="004B1944">
        <w:rPr>
          <w:szCs w:val="22"/>
        </w:rPr>
        <w:t xml:space="preserve">Documents shown or given to Commission staff during </w:t>
      </w:r>
      <w:r w:rsidRPr="004B1944">
        <w:rPr>
          <w:i/>
          <w:szCs w:val="22"/>
        </w:rPr>
        <w:t xml:space="preserve">ex parte </w:t>
      </w:r>
      <w:r w:rsidRPr="004B1944">
        <w:rPr>
          <w:szCs w:val="22"/>
        </w:rPr>
        <w:t xml:space="preserve">meetings are deemed to be written </w:t>
      </w:r>
      <w:r w:rsidRPr="004B1944">
        <w:rPr>
          <w:i/>
          <w:szCs w:val="22"/>
        </w:rPr>
        <w:t>ex parte</w:t>
      </w:r>
      <w:r w:rsidRPr="004B1944">
        <w:rPr>
          <w:szCs w:val="22"/>
        </w:rPr>
        <w:t xml:space="preserve"> presentations and must be filed consistent with rule 1.1206(b).  In proceedings governed by rule 1.49(f) or for which the Commission has made available a method of electronic filing, written </w:t>
      </w:r>
      <w:r w:rsidRPr="004B1944">
        <w:rPr>
          <w:i/>
          <w:szCs w:val="22"/>
        </w:rPr>
        <w:t xml:space="preserve">ex parte </w:t>
      </w:r>
      <w:r w:rsidRPr="004B1944">
        <w:rPr>
          <w:szCs w:val="22"/>
        </w:rPr>
        <w:t xml:space="preserve">presentations and memoranda summarizing oral </w:t>
      </w:r>
      <w:r w:rsidRPr="004B1944">
        <w:rPr>
          <w:i/>
          <w:szCs w:val="22"/>
        </w:rPr>
        <w:t xml:space="preserve">ex parte </w:t>
      </w:r>
      <w:r w:rsidRPr="004B1944">
        <w:rPr>
          <w:szCs w:val="22"/>
        </w:rPr>
        <w:t>presentations, and all attachments thereto, must be filed through the electronic comment filing system available for that proceeding, and must be filed in their native format (</w:t>
      </w:r>
      <w:r w:rsidRPr="004B1944">
        <w:rPr>
          <w:i/>
          <w:szCs w:val="22"/>
        </w:rPr>
        <w:t>e.g.</w:t>
      </w:r>
      <w:r w:rsidRPr="004B1944">
        <w:rPr>
          <w:szCs w:val="22"/>
        </w:rPr>
        <w:t xml:space="preserve">, .doc, .xml, .ppt, searchable .pdf).  Participants in this proceeding should familiarize themselves with the Commission’s </w:t>
      </w:r>
      <w:r w:rsidRPr="004B1944">
        <w:rPr>
          <w:i/>
          <w:szCs w:val="22"/>
        </w:rPr>
        <w:t xml:space="preserve">ex parte </w:t>
      </w:r>
      <w:r w:rsidRPr="004B1944">
        <w:rPr>
          <w:szCs w:val="22"/>
        </w:rPr>
        <w:t>rules.</w:t>
      </w:r>
    </w:p>
    <w:p w:rsidR="005223BD" w:rsidRPr="004B1944" w:rsidP="00F23796" w14:paraId="2E886AB4" w14:textId="2E8F9616">
      <w:pPr>
        <w:spacing w:after="120"/>
        <w:ind w:firstLine="695"/>
        <w:rPr>
          <w:szCs w:val="22"/>
        </w:rPr>
      </w:pPr>
      <w:r w:rsidRPr="004B1944">
        <w:rPr>
          <w:szCs w:val="22"/>
        </w:rPr>
        <w:t xml:space="preserve">For further information, contact </w:t>
      </w:r>
      <w:r w:rsidRPr="004B1944" w:rsidR="00340CCE">
        <w:rPr>
          <w:szCs w:val="22"/>
        </w:rPr>
        <w:t>Chris Smeenk</w:t>
      </w:r>
      <w:r w:rsidRPr="004B1944">
        <w:rPr>
          <w:szCs w:val="22"/>
        </w:rPr>
        <w:t>, Attorney Advisor, Operations and Emergency Management Division, Public Safety and Homeland Security Bureau, (202) 418-</w:t>
      </w:r>
      <w:r w:rsidRPr="004B1944" w:rsidR="0086325A">
        <w:rPr>
          <w:szCs w:val="22"/>
        </w:rPr>
        <w:t>1630</w:t>
      </w:r>
      <w:r w:rsidRPr="004B1944">
        <w:rPr>
          <w:szCs w:val="22"/>
        </w:rPr>
        <w:t xml:space="preserve"> </w:t>
      </w:r>
      <w:r w:rsidRPr="004B1944" w:rsidR="0086325A">
        <w:rPr>
          <w:szCs w:val="22"/>
        </w:rPr>
        <w:t>or</w:t>
      </w:r>
      <w:r w:rsidRPr="004B1944" w:rsidR="00117EAB">
        <w:rPr>
          <w:szCs w:val="22"/>
        </w:rPr>
        <w:t xml:space="preserve"> </w:t>
      </w:r>
      <w:hyperlink r:id="rId12" w:history="1">
        <w:r w:rsidRPr="004B1944" w:rsidR="00E255C3">
          <w:rPr>
            <w:rStyle w:val="Hyperlink"/>
            <w:szCs w:val="22"/>
          </w:rPr>
          <w:t>Chris.Smeenk@fcc.gov</w:t>
        </w:r>
      </w:hyperlink>
      <w:r w:rsidRPr="004B1944" w:rsidR="0086325A">
        <w:rPr>
          <w:szCs w:val="22"/>
        </w:rPr>
        <w:t>.</w:t>
      </w:r>
    </w:p>
    <w:sectPr>
      <w:headerReference w:type="default" r:id="rId13"/>
      <w:footerReference w:type="even" r:id="rId14"/>
      <w:footerReference w:type="default" r:id="rId15"/>
      <w:headerReference w:type="first" r:id="rId16"/>
      <w:footerReference w:type="first" r:id="rId17"/>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847CC" w14:paraId="6BC33E8C" w14:textId="77777777">
      <w:pPr>
        <w:spacing w:line="20" w:lineRule="exact"/>
      </w:pPr>
    </w:p>
  </w:endnote>
  <w:endnote w:type="continuationSeparator" w:id="1">
    <w:p w:rsidR="00D847CC" w14:paraId="03E93E14" w14:textId="77777777">
      <w:r>
        <w:t xml:space="preserve"> </w:t>
      </w:r>
    </w:p>
  </w:endnote>
  <w:endnote w:type="continuationNotice" w:id="2">
    <w:p w:rsidR="00D847CC" w14:paraId="4C4D35E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Bold">
    <w:altName w:val="OPTIMA EXTRABLACK"/>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A583BF2"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60069F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D8CA02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AE64F6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847CC" w14:paraId="1FC3F5F2" w14:textId="77777777">
      <w:r>
        <w:separator/>
      </w:r>
    </w:p>
  </w:footnote>
  <w:footnote w:type="continuationSeparator" w:id="1">
    <w:p w:rsidR="00D847CC" w14:paraId="2BE69C7D" w14:textId="77777777">
      <w:pPr>
        <w:rPr>
          <w:sz w:val="20"/>
        </w:rPr>
      </w:pPr>
      <w:r>
        <w:rPr>
          <w:sz w:val="20"/>
        </w:rPr>
        <w:t xml:space="preserve">(Continued from previous page)  </w:t>
      </w:r>
      <w:r>
        <w:rPr>
          <w:sz w:val="20"/>
        </w:rPr>
        <w:separator/>
      </w:r>
    </w:p>
  </w:footnote>
  <w:footnote w:type="continuationNotice" w:id="2">
    <w:p w:rsidR="00D847CC" w14:paraId="4012C6A4" w14:textId="77777777">
      <w:pPr>
        <w:jc w:val="right"/>
        <w:rPr>
          <w:sz w:val="20"/>
        </w:rPr>
      </w:pPr>
      <w:r>
        <w:rPr>
          <w:sz w:val="20"/>
        </w:rPr>
        <w:t>(continued….)</w:t>
      </w:r>
    </w:p>
  </w:footnote>
  <w:footnote w:id="3">
    <w:p w:rsidR="00854FCC" w:rsidRPr="00BE52D8" w:rsidP="00854FCC" w14:paraId="2A61F9CA" w14:textId="3AAAF612">
      <w:pPr>
        <w:pStyle w:val="FootnoteText"/>
        <w:rPr>
          <w:color w:val="FF0000"/>
        </w:rPr>
      </w:pPr>
      <w:r w:rsidRPr="00BE52D8">
        <w:rPr>
          <w:rStyle w:val="FootnoteReference"/>
          <w:sz w:val="20"/>
        </w:rPr>
        <w:footnoteRef/>
      </w:r>
      <w:r w:rsidRPr="00BE52D8">
        <w:t xml:space="preserve"> Pursuant to sections 2(a) and (d) of the Secure and Trusted Communications Networks Act of 2019, and sections 1.50002 and 1.50003 of the Commission’s rules, the Federal Communications Commission’s Public Safety and Homeland Security Bureau (PSHSB) publishes a list of communications equipment and services that have been determined by one of the sources specified in that statute to pose an unacceptable risk to the national security of the United States or the security and safety of United States persons (covered equipment).  Secure and Trusted Communications Networks Act of 2019, Pub. L. No. 116-124, 133 Stat. 158 (2020) (codified as amended at 47 U.S.C. §§ 1601-1609</w:t>
      </w:r>
      <w:r w:rsidRPr="00BE52D8" w:rsidR="00A56EBD">
        <w:t>)</w:t>
      </w:r>
      <w:r w:rsidRPr="00BE52D8">
        <w:t xml:space="preserve"> (Secure Networks Act); 47 CFR §§ 1.50002, 1.50003.  For the current version of the Covered List, </w:t>
      </w:r>
      <w:r w:rsidRPr="00BE52D8">
        <w:rPr>
          <w:i/>
          <w:iCs/>
        </w:rPr>
        <w:t>see</w:t>
      </w:r>
      <w:r w:rsidRPr="00BE52D8">
        <w:t xml:space="preserve"> Federal Communications Commission, </w:t>
      </w:r>
      <w:r w:rsidRPr="00BE52D8">
        <w:rPr>
          <w:i/>
          <w:iCs/>
        </w:rPr>
        <w:t>List of Equipment and Services Covered By Section 2 of The Secure Networks Act</w:t>
      </w:r>
      <w:r w:rsidRPr="00BE52D8">
        <w:t xml:space="preserve">, </w:t>
      </w:r>
      <w:hyperlink r:id="rId1" w:tgtFrame="_blank" w:history="1">
        <w:r w:rsidRPr="00BE52D8">
          <w:rPr>
            <w:rStyle w:val="Hyperlink"/>
          </w:rPr>
          <w:t>https://www.fcc.gov/supplychain/coveredlist</w:t>
        </w:r>
      </w:hyperlink>
      <w:r w:rsidRPr="00BE52D8">
        <w:t xml:space="preserve"> (last updated </w:t>
      </w:r>
      <w:r w:rsidRPr="00BE52D8" w:rsidR="001C4600">
        <w:t>January 7, 2026)</w:t>
      </w:r>
      <w:r w:rsidRPr="00BE52D8" w:rsidR="002A721A">
        <w:t xml:space="preserve"> (FCC Covered List)</w:t>
      </w:r>
      <w:r w:rsidRPr="00BE52D8" w:rsidR="001C4600">
        <w:t>.</w:t>
      </w:r>
      <w:r w:rsidRPr="00BE52D8" w:rsidR="0000283B">
        <w:t xml:space="preserve">  The process by which the Commission would exercise this authority was established in the </w:t>
      </w:r>
      <w:r w:rsidRPr="00BE52D8" w:rsidR="0000283B">
        <w:rPr>
          <w:i/>
          <w:iCs/>
        </w:rPr>
        <w:t xml:space="preserve">Equipment Authorization Security Second Report and Order (EA Security </w:t>
      </w:r>
      <w:r w:rsidRPr="00BE52D8" w:rsidR="00C64F92">
        <w:rPr>
          <w:i/>
          <w:iCs/>
        </w:rPr>
        <w:t xml:space="preserve">2d </w:t>
      </w:r>
      <w:r w:rsidRPr="00BE52D8" w:rsidR="0000283B">
        <w:rPr>
          <w:i/>
          <w:iCs/>
        </w:rPr>
        <w:t>R&amp;O)</w:t>
      </w:r>
      <w:r w:rsidRPr="00BE52D8" w:rsidR="0000283B">
        <w:t xml:space="preserve">. </w:t>
      </w:r>
      <w:r w:rsidRPr="00BE52D8" w:rsidR="00F07525">
        <w:t xml:space="preserve"> </w:t>
      </w:r>
      <w:r w:rsidRPr="00BE52D8" w:rsidR="0000283B">
        <w:rPr>
          <w:i/>
          <w:iCs/>
        </w:rPr>
        <w:t>Protecting Against National Security Threats to the Communications Supply Chain through the Equipment Authorization Program</w:t>
      </w:r>
      <w:r w:rsidRPr="00BE52D8" w:rsidR="0000283B">
        <w:t>, Second Report and Order and Second Further Notice of Proposed Rulemaking, ET Docket No. 232, FCC 25-71, paras. 40-50 (2025) (</w:t>
      </w:r>
      <w:r w:rsidRPr="00BE52D8" w:rsidR="0000283B">
        <w:rPr>
          <w:i/>
          <w:iCs/>
        </w:rPr>
        <w:t>EA Security 2d R&amp;O</w:t>
      </w:r>
      <w:r w:rsidRPr="00BE52D8" w:rsidR="0000283B">
        <w:t xml:space="preserve">); 47 CFR § 2.939(e).  </w:t>
      </w:r>
    </w:p>
  </w:footnote>
  <w:footnote w:id="4">
    <w:p w:rsidR="001A60AD" w:rsidRPr="00CC1C51" w:rsidP="001A60AD" w14:paraId="4AFFF0BD" w14:textId="55FB28A5">
      <w:pPr>
        <w:pStyle w:val="FootnoteText"/>
        <w:rPr>
          <w:color w:val="000000" w:themeColor="text1"/>
        </w:rPr>
      </w:pPr>
      <w:r w:rsidRPr="00BE52D8">
        <w:rPr>
          <w:rStyle w:val="FootnoteReference"/>
          <w:sz w:val="20"/>
        </w:rPr>
        <w:footnoteRef/>
      </w:r>
      <w:r w:rsidRPr="00BE52D8">
        <w:t xml:space="preserve"> </w:t>
      </w:r>
      <w:r w:rsidRPr="00CC1C51">
        <w:rPr>
          <w:color w:val="000000" w:themeColor="text1"/>
        </w:rPr>
        <w:t xml:space="preserve">The FCC’s Covered list currently includes:  Uncrewed aircraft systems (UAS) and UAS critical components produced in a foreign country†† —except: (a) </w:t>
      </w:r>
      <w:hyperlink r:id="rId2" w:history="1">
        <w:r w:rsidRPr="00CC1C51">
          <w:rPr>
            <w:rStyle w:val="Hyperlink"/>
            <w:color w:val="000000" w:themeColor="text1"/>
            <w:u w:val="none"/>
          </w:rPr>
          <w:t>UAS</w:t>
        </w:r>
      </w:hyperlink>
      <w:r w:rsidRPr="00CC1C51">
        <w:rPr>
          <w:color w:val="000000" w:themeColor="text1"/>
        </w:rPr>
        <w:t xml:space="preserve"> and </w:t>
      </w:r>
      <w:hyperlink r:id="rId3" w:history="1">
        <w:r w:rsidRPr="00CC1C51">
          <w:rPr>
            <w:rStyle w:val="Hyperlink"/>
            <w:color w:val="000000" w:themeColor="text1"/>
            <w:u w:val="none"/>
          </w:rPr>
          <w:t>UAS critical components</w:t>
        </w:r>
      </w:hyperlink>
      <w:r w:rsidRPr="00CC1C51">
        <w:rPr>
          <w:color w:val="000000" w:themeColor="text1"/>
        </w:rPr>
        <w:t xml:space="preserve"> included on the Defense Contract Management Agency’s (DCMA’s) Blue UAS Cleared List, until January 1, 2027,</w:t>
      </w:r>
      <w:r w:rsidRPr="00CC1C51">
        <w:rPr>
          <w:color w:val="000000" w:themeColor="text1"/>
          <w:vertAlign w:val="superscript"/>
        </w:rPr>
        <w:t>#</w:t>
      </w:r>
      <w:r w:rsidRPr="00CC1C51">
        <w:rPr>
          <w:color w:val="000000" w:themeColor="text1"/>
        </w:rPr>
        <w:t xml:space="preserve"> (b) UAS and UAS critical components that qualify as “domestic end products” under the Buy American Standard, </w:t>
      </w:r>
      <w:hyperlink r:id="rId4" w:history="1">
        <w:r w:rsidRPr="00CC1C51">
          <w:rPr>
            <w:rStyle w:val="Hyperlink"/>
            <w:color w:val="000000" w:themeColor="text1"/>
            <w:u w:val="none"/>
          </w:rPr>
          <w:t xml:space="preserve">48 CFR </w:t>
        </w:r>
        <w:r w:rsidRPr="004B1A93" w:rsidR="004B1A93">
          <w:rPr>
            <w:rStyle w:val="Hyperlink"/>
            <w:color w:val="000000" w:themeColor="text1"/>
            <w:u w:val="none"/>
          </w:rPr>
          <w:t>§</w:t>
        </w:r>
        <w:r w:rsidR="004B1A93">
          <w:rPr>
            <w:rStyle w:val="Hyperlink"/>
            <w:color w:val="000000" w:themeColor="text1"/>
            <w:u w:val="none"/>
          </w:rPr>
          <w:t xml:space="preserve"> </w:t>
        </w:r>
        <w:r w:rsidRPr="00CC1C51">
          <w:rPr>
            <w:rStyle w:val="Hyperlink"/>
            <w:color w:val="000000" w:themeColor="text1"/>
            <w:u w:val="none"/>
          </w:rPr>
          <w:t>25.101(a)</w:t>
        </w:r>
      </w:hyperlink>
      <w:r w:rsidRPr="00CC1C51">
        <w:rPr>
          <w:color w:val="000000" w:themeColor="text1"/>
        </w:rPr>
        <w:t xml:space="preserve">, until January 1, 2027; (c) </w:t>
      </w:r>
      <w:hyperlink r:id="rId1" w:anchor="conditional-approvals" w:history="1">
        <w:r w:rsidRPr="00CC1C51">
          <w:rPr>
            <w:rStyle w:val="Hyperlink"/>
            <w:color w:val="000000" w:themeColor="text1"/>
            <w:u w:val="none"/>
          </w:rPr>
          <w:t>devices which have been granted a Conditional Approval by DoW or DHS</w:t>
        </w:r>
      </w:hyperlink>
      <w:r w:rsidRPr="00CC1C51">
        <w:rPr>
          <w:color w:val="000000" w:themeColor="text1"/>
        </w:rPr>
        <w:t>; and</w:t>
      </w:r>
      <w:r w:rsidRPr="00CC1C51">
        <w:rPr>
          <w:color w:val="000000" w:themeColor="text1"/>
        </w:rPr>
        <w:br/>
        <w:t xml:space="preserve">(d) foreign-produced “Toy Drones,” as defined in the </w:t>
      </w:r>
      <w:hyperlink r:id="rId5" w:history="1">
        <w:r w:rsidRPr="00CC1C51">
          <w:rPr>
            <w:rStyle w:val="Hyperlink"/>
            <w:color w:val="000000" w:themeColor="text1"/>
            <w:u w:val="none"/>
          </w:rPr>
          <w:t>National Security Determination</w:t>
        </w:r>
      </w:hyperlink>
      <w:r w:rsidRPr="00CC1C51">
        <w:rPr>
          <w:color w:val="000000" w:themeColor="text1"/>
        </w:rPr>
        <w:t>, and “Toy Drones that contain foreign-produced components.”</w:t>
      </w:r>
    </w:p>
  </w:footnote>
  <w:footnote w:id="5">
    <w:p w:rsidR="001A60AD" w:rsidRPr="00BE52D8" w14:paraId="77C823A9" w14:textId="61CBF4B4">
      <w:pPr>
        <w:pStyle w:val="FootnoteText"/>
      </w:pPr>
      <w:r w:rsidRPr="00BE52D8">
        <w:rPr>
          <w:rStyle w:val="FootnoteReference"/>
          <w:sz w:val="20"/>
        </w:rPr>
        <w:footnoteRef/>
      </w:r>
      <w:r w:rsidRPr="00BE52D8">
        <w:t xml:space="preserve"> </w:t>
      </w:r>
      <w:r w:rsidRPr="00BE52D8">
        <w:rPr>
          <w:i/>
          <w:iCs/>
        </w:rPr>
        <w:t xml:space="preserve">See </w:t>
      </w:r>
      <w:r w:rsidRPr="00BE52D8" w:rsidR="00B64932">
        <w:rPr>
          <w:i/>
          <w:iCs/>
        </w:rPr>
        <w:t xml:space="preserve">infra </w:t>
      </w:r>
      <w:r w:rsidRPr="00BE52D8">
        <w:t xml:space="preserve">at </w:t>
      </w:r>
      <w:r w:rsidRPr="00BE52D8" w:rsidR="00B64932">
        <w:t>4-6</w:t>
      </w:r>
      <w:r w:rsidRPr="00BE52D8">
        <w:t>.</w:t>
      </w:r>
    </w:p>
  </w:footnote>
  <w:footnote w:id="6">
    <w:p w:rsidR="00FE78FE" w:rsidRPr="00BE52D8" w:rsidP="00FE78FE" w14:paraId="566F640E" w14:textId="25DCDB1A">
      <w:pPr>
        <w:pStyle w:val="FootnoteText"/>
      </w:pPr>
      <w:r w:rsidRPr="00BE52D8">
        <w:rPr>
          <w:rStyle w:val="FootnoteReference"/>
          <w:sz w:val="20"/>
        </w:rPr>
        <w:footnoteRef/>
      </w:r>
      <w:r w:rsidRPr="00BE52D8">
        <w:t xml:space="preserve"> </w:t>
      </w:r>
      <w:r w:rsidRPr="00BE52D8">
        <w:rPr>
          <w:i/>
          <w:iCs/>
        </w:rPr>
        <w:t xml:space="preserve">See generally </w:t>
      </w:r>
      <w:r w:rsidRPr="00BE52D8" w:rsidR="00D32A1A">
        <w:rPr>
          <w:i/>
          <w:iCs/>
        </w:rPr>
        <w:t>Protecting Against National Security Threats to the Communications Supply Chain through the Equipment Authorization Program; Protecting Against National Security Threats to the Communications Supply Chain through the Competitive Bidding Program</w:t>
      </w:r>
      <w:r w:rsidRPr="00BE52D8" w:rsidR="00D32A1A">
        <w:t>,</w:t>
      </w:r>
      <w:r w:rsidRPr="00BE52D8">
        <w:t xml:space="preserve"> </w:t>
      </w:r>
      <w:r w:rsidRPr="00BE52D8" w:rsidR="00DE7FF2">
        <w:t>Report and Order</w:t>
      </w:r>
      <w:r w:rsidRPr="00BE52D8" w:rsidR="00015A37">
        <w:t>, Order,</w:t>
      </w:r>
      <w:r w:rsidRPr="00BE52D8" w:rsidR="00DE7FF2">
        <w:t xml:space="preserve"> and FNPRM, </w:t>
      </w:r>
      <w:r w:rsidRPr="00BE52D8">
        <w:t>37 FCC Rcd</w:t>
      </w:r>
      <w:r w:rsidRPr="00BE52D8" w:rsidR="00D32A1A">
        <w:t xml:space="preserve"> 13493,</w:t>
      </w:r>
      <w:r w:rsidRPr="00BE52D8">
        <w:t xml:space="preserve"> </w:t>
      </w:r>
      <w:r w:rsidRPr="00BE52D8">
        <w:t>13509-98, paras. 32-263</w:t>
      </w:r>
      <w:r w:rsidRPr="00BE52D8" w:rsidR="00D32A1A">
        <w:t xml:space="preserve"> (2022) (</w:t>
      </w:r>
      <w:r w:rsidRPr="00BE52D8" w:rsidR="00D32A1A">
        <w:rPr>
          <w:i/>
          <w:iCs/>
        </w:rPr>
        <w:t>EA Security R&amp;O and FNPRM</w:t>
      </w:r>
      <w:r w:rsidRPr="00BE52D8" w:rsidR="00D32A1A">
        <w:t>)</w:t>
      </w:r>
      <w:r w:rsidRPr="00BE52D8">
        <w:t>.  The Commission explained that this proceeding builds upon the important ongoing efforts by the Commission, Congress, and the Executive Branch to take further action to protect the security of America’s critical communications networks and equipment supply chain</w:t>
      </w:r>
      <w:r w:rsidRPr="00BE52D8" w:rsidR="00A23620">
        <w:t>s</w:t>
      </w:r>
      <w:r w:rsidRPr="00BE52D8">
        <w:t xml:space="preserve">.  </w:t>
      </w:r>
      <w:r w:rsidRPr="00BE52D8">
        <w:rPr>
          <w:i/>
          <w:iCs/>
        </w:rPr>
        <w:t xml:space="preserve">Id. </w:t>
      </w:r>
      <w:r w:rsidRPr="00BE52D8">
        <w:t xml:space="preserve">at 13494-95, para. 1; </w:t>
      </w:r>
      <w:r w:rsidRPr="00BE52D8">
        <w:rPr>
          <w:i/>
          <w:iCs/>
        </w:rPr>
        <w:t xml:space="preserve">see also id. </w:t>
      </w:r>
      <w:r w:rsidRPr="00BE52D8">
        <w:t>at 13497-505, 13507-08, paras. 5-23, 31.</w:t>
      </w:r>
      <w:r w:rsidRPr="00BE52D8">
        <w:rPr>
          <w:snapToGrid w:val="0"/>
          <w:kern w:val="28"/>
        </w:rPr>
        <w:t xml:space="preserve">  </w:t>
      </w:r>
    </w:p>
  </w:footnote>
  <w:footnote w:id="7">
    <w:p w:rsidR="00FE78FE" w:rsidRPr="00BE52D8" w:rsidP="00FE78FE" w14:paraId="5D246BA8" w14:textId="77777777">
      <w:pPr>
        <w:pStyle w:val="FootnoteText"/>
        <w:rPr>
          <w:lang w:val="pt-BR"/>
        </w:rPr>
      </w:pPr>
      <w:r w:rsidRPr="00BE52D8">
        <w:rPr>
          <w:rStyle w:val="FootnoteReference"/>
          <w:sz w:val="20"/>
        </w:rPr>
        <w:footnoteRef/>
      </w:r>
      <w:r w:rsidRPr="00BE52D8">
        <w:t xml:space="preserve"> </w:t>
      </w:r>
      <w:r w:rsidRPr="00BE52D8">
        <w:rPr>
          <w:i/>
          <w:iCs/>
        </w:rPr>
        <w:t>Id.</w:t>
      </w:r>
      <w:r w:rsidRPr="00BE52D8">
        <w:t xml:space="preserve"> at 13535, para. </w:t>
      </w:r>
      <w:r w:rsidRPr="00BE52D8">
        <w:rPr>
          <w:lang w:val="pt-BR"/>
        </w:rPr>
        <w:t xml:space="preserve">107.  </w:t>
      </w:r>
    </w:p>
  </w:footnote>
  <w:footnote w:id="8">
    <w:p w:rsidR="00FE78FE" w:rsidRPr="00BE52D8" w:rsidP="00FE78FE" w14:paraId="50B36955" w14:textId="08ADEE70">
      <w:pPr>
        <w:pStyle w:val="FootnoteText"/>
      </w:pPr>
      <w:r w:rsidRPr="00BE52D8">
        <w:rPr>
          <w:rStyle w:val="FootnoteReference"/>
          <w:sz w:val="20"/>
        </w:rPr>
        <w:footnoteRef/>
      </w:r>
      <w:r w:rsidRPr="00BE52D8">
        <w:rPr>
          <w:lang w:val="pt-BR"/>
        </w:rPr>
        <w:t xml:space="preserve"> </w:t>
      </w:r>
      <w:r w:rsidRPr="00BE52D8" w:rsidR="00582D86">
        <w:rPr>
          <w:i/>
          <w:iCs/>
          <w:lang w:val="pt-BR"/>
        </w:rPr>
        <w:t>EA Security 2d R&amp;O</w:t>
      </w:r>
      <w:r w:rsidRPr="00BE52D8" w:rsidR="00582D86">
        <w:rPr>
          <w:lang w:val="pt-BR"/>
        </w:rPr>
        <w:t xml:space="preserve">, FCC 25-71, paras. </w:t>
      </w:r>
      <w:r w:rsidRPr="00BE52D8" w:rsidR="00582D86">
        <w:t xml:space="preserve">40-50; 47 CFR </w:t>
      </w:r>
      <w:r w:rsidRPr="00BE52D8" w:rsidR="00E32979">
        <w:t>§§</w:t>
      </w:r>
      <w:r w:rsidRPr="00BE52D8" w:rsidR="00582D86">
        <w:t xml:space="preserve"> 2.939(e), 2.803, 2.1204.  </w:t>
      </w:r>
      <w:r w:rsidRPr="00BE52D8">
        <w:t xml:space="preserve"> </w:t>
      </w:r>
    </w:p>
  </w:footnote>
  <w:footnote w:id="9">
    <w:p w:rsidR="006834BA" w:rsidRPr="00BE52D8" w:rsidP="006834BA" w14:paraId="38B8E196" w14:textId="77777777">
      <w:pPr>
        <w:pStyle w:val="FootnoteText"/>
      </w:pPr>
      <w:r w:rsidRPr="00BE52D8">
        <w:rPr>
          <w:rStyle w:val="FootnoteReference"/>
          <w:sz w:val="20"/>
        </w:rPr>
        <w:footnoteRef/>
      </w:r>
      <w:r w:rsidRPr="00BE52D8">
        <w:t xml:space="preserve"> </w:t>
      </w:r>
      <w:r w:rsidRPr="00BE52D8">
        <w:rPr>
          <w:i/>
          <w:iCs/>
        </w:rPr>
        <w:t>Id.</w:t>
      </w:r>
      <w:r w:rsidRPr="00BE52D8">
        <w:t xml:space="preserve"> at paras. 32, 40. </w:t>
      </w:r>
    </w:p>
  </w:footnote>
  <w:footnote w:id="10">
    <w:p w:rsidR="00FE78FE" w:rsidRPr="00BE52D8" w:rsidP="00FE78FE" w14:paraId="0DDCB760" w14:textId="68F6211C">
      <w:pPr>
        <w:pStyle w:val="FootnoteText"/>
      </w:pPr>
      <w:r w:rsidRPr="00BE52D8">
        <w:rPr>
          <w:rStyle w:val="FootnoteReference"/>
          <w:sz w:val="20"/>
        </w:rPr>
        <w:footnoteRef/>
      </w:r>
      <w:r w:rsidRPr="00BE52D8">
        <w:t xml:space="preserve"> </w:t>
      </w:r>
      <w:r w:rsidRPr="00BE52D8" w:rsidR="00360973">
        <w:rPr>
          <w:i/>
          <w:iCs/>
        </w:rPr>
        <w:t>Id.</w:t>
      </w:r>
      <w:r w:rsidRPr="00BE52D8" w:rsidR="00360973">
        <w:t xml:space="preserve"> at paras. 45, 48.  </w:t>
      </w:r>
    </w:p>
  </w:footnote>
  <w:footnote w:id="11">
    <w:p w:rsidR="00B8421F" w:rsidRPr="00BE52D8" w14:paraId="12D35BDC" w14:textId="6C4B6B03">
      <w:pPr>
        <w:pStyle w:val="FootnoteText"/>
      </w:pPr>
      <w:r w:rsidRPr="00BE52D8">
        <w:rPr>
          <w:rStyle w:val="FootnoteReference"/>
          <w:sz w:val="20"/>
        </w:rPr>
        <w:footnoteRef/>
      </w:r>
      <w:r w:rsidRPr="00BE52D8">
        <w:t xml:space="preserve"> </w:t>
      </w:r>
      <w:r w:rsidRPr="00BE52D8" w:rsidR="003D4030">
        <w:rPr>
          <w:i/>
          <w:iCs/>
        </w:rPr>
        <w:t>Id</w:t>
      </w:r>
      <w:r w:rsidRPr="00BE52D8" w:rsidR="003D4030">
        <w:t xml:space="preserve">. at paras. </w:t>
      </w:r>
      <w:r w:rsidRPr="00BE52D8" w:rsidR="002C4BBA">
        <w:t>42-</w:t>
      </w:r>
      <w:r w:rsidRPr="00BE52D8" w:rsidR="00AA7FA0">
        <w:t xml:space="preserve">50. </w:t>
      </w:r>
    </w:p>
  </w:footnote>
  <w:footnote w:id="12">
    <w:p w:rsidR="002E4F17" w:rsidRPr="00BE52D8" w:rsidP="002E4F17" w14:paraId="5BCD40C5" w14:textId="3D3A514D">
      <w:pPr>
        <w:pStyle w:val="FootnoteText"/>
      </w:pPr>
      <w:r w:rsidRPr="00BE52D8">
        <w:rPr>
          <w:rStyle w:val="FootnoteReference"/>
          <w:sz w:val="20"/>
        </w:rPr>
        <w:footnoteRef/>
      </w:r>
      <w:r w:rsidRPr="00BE52D8">
        <w:t xml:space="preserve"> </w:t>
      </w:r>
      <w:r w:rsidRPr="00BE52D8">
        <w:rPr>
          <w:i/>
          <w:iCs/>
        </w:rPr>
        <w:t>Public Safety and Homeland Security Bureau Announces Addition of Uncrewed Aircraft Systems (UAS) and UAS Critical Components Produced Abroad, and Equipment and Services Listed In Section 1709 of the FY2025 NDAA, to FCC Covered List</w:t>
      </w:r>
      <w:r w:rsidRPr="00BE52D8">
        <w:t>, WC Docket No. 18-89, Public Notice, DA 25-1086 (Dec. 22, 2025) (</w:t>
      </w:r>
      <w:r w:rsidRPr="00BE52D8" w:rsidR="006B47B3">
        <w:rPr>
          <w:i/>
          <w:iCs/>
        </w:rPr>
        <w:t>December 22</w:t>
      </w:r>
      <w:r w:rsidRPr="00BE52D8">
        <w:rPr>
          <w:i/>
          <w:iCs/>
        </w:rPr>
        <w:t xml:space="preserve"> Public Notice</w:t>
      </w:r>
      <w:r w:rsidRPr="00BE52D8">
        <w:t xml:space="preserve">).  </w:t>
      </w:r>
    </w:p>
  </w:footnote>
  <w:footnote w:id="13">
    <w:p w:rsidR="002E4F17" w:rsidRPr="00BE52D8" w:rsidP="002E4F17" w14:paraId="6C3A9AD5" w14:textId="49B3D74E">
      <w:pPr>
        <w:pStyle w:val="FootnoteText"/>
      </w:pPr>
      <w:r w:rsidRPr="00BE52D8">
        <w:rPr>
          <w:rStyle w:val="FootnoteReference"/>
          <w:sz w:val="20"/>
        </w:rPr>
        <w:footnoteRef/>
      </w:r>
      <w:r w:rsidRPr="00BE52D8">
        <w:t xml:space="preserve"> </w:t>
      </w:r>
      <w:r w:rsidRPr="00BE52D8">
        <w:rPr>
          <w:i/>
          <w:iCs/>
        </w:rPr>
        <w:t>See</w:t>
      </w:r>
      <w:r w:rsidRPr="00BE52D8">
        <w:t xml:space="preserve"> </w:t>
      </w:r>
      <w:r w:rsidRPr="00BE52D8" w:rsidR="006B47B3">
        <w:rPr>
          <w:i/>
          <w:iCs/>
        </w:rPr>
        <w:t>December</w:t>
      </w:r>
      <w:r w:rsidRPr="00BE52D8" w:rsidR="008D6C85">
        <w:rPr>
          <w:i/>
          <w:iCs/>
        </w:rPr>
        <w:t xml:space="preserve"> 22</w:t>
      </w:r>
      <w:r w:rsidRPr="00BE52D8">
        <w:rPr>
          <w:i/>
          <w:iCs/>
        </w:rPr>
        <w:t xml:space="preserve"> Public Notice</w:t>
      </w:r>
      <w:r w:rsidRPr="00BE52D8">
        <w:t xml:space="preserve">.  Separately, the National Security Determination found similar “unacceptable risks” were posed by “all communications and video surveillance equipment and services listed in Section 1709(a)(1) of the FY25 National Defense Authorization Act.”  </w:t>
      </w:r>
      <w:r w:rsidRPr="00BE52D8">
        <w:rPr>
          <w:i/>
          <w:iCs/>
        </w:rPr>
        <w:t>Id</w:t>
      </w:r>
      <w:r w:rsidRPr="00BE52D8">
        <w:t>. at 2.</w:t>
      </w:r>
    </w:p>
  </w:footnote>
  <w:footnote w:id="14">
    <w:p w:rsidR="00187BA4" w:rsidRPr="00BE52D8" w:rsidP="00187BA4" w14:paraId="11D614DE" w14:textId="77777777">
      <w:pPr>
        <w:pStyle w:val="FootnoteText"/>
      </w:pPr>
      <w:r w:rsidRPr="00BE52D8">
        <w:rPr>
          <w:rStyle w:val="FootnoteReference"/>
          <w:sz w:val="20"/>
        </w:rPr>
        <w:footnoteRef/>
      </w:r>
      <w:r w:rsidRPr="00BE52D8">
        <w:t xml:space="preserve"> The UAS and UAS critical components that have been granted Conditional Approval are listed on the Commission’s Covered List webpage: </w:t>
      </w:r>
      <w:hyperlink r:id="rId1" w:history="1">
        <w:r w:rsidRPr="00BE52D8">
          <w:rPr>
            <w:rStyle w:val="Hyperlink"/>
          </w:rPr>
          <w:t>https://www.fcc.gov/supplychain/coveredlist</w:t>
        </w:r>
      </w:hyperlink>
      <w:r w:rsidRPr="00BE52D8">
        <w:t xml:space="preserve">.  </w:t>
      </w:r>
    </w:p>
  </w:footnote>
  <w:footnote w:id="15">
    <w:p w:rsidR="002E4F17" w:rsidRPr="00BE52D8" w:rsidP="002E4F17" w14:paraId="475C4246" w14:textId="4FDBEEB0">
      <w:pPr>
        <w:pStyle w:val="FootnoteText"/>
      </w:pPr>
      <w:r w:rsidRPr="00BE52D8">
        <w:rPr>
          <w:rStyle w:val="FootnoteReference"/>
          <w:sz w:val="20"/>
        </w:rPr>
        <w:footnoteRef/>
      </w:r>
      <w:r w:rsidRPr="00BE52D8">
        <w:t xml:space="preserve"> </w:t>
      </w:r>
      <w:r w:rsidRPr="00BE52D8">
        <w:rPr>
          <w:i/>
          <w:iCs/>
        </w:rPr>
        <w:t>Public Safety and Homeland Security Bureau Announces Exemption of Uncrewed Aircraft Systems (UAS) and UAS Critical Components from FCC Covered List,</w:t>
      </w:r>
      <w:r w:rsidRPr="00BE52D8">
        <w:t xml:space="preserve"> WC Docket No. 18-89, Public Notice, DA 26-22 (Jan. 7, 2026) (</w:t>
      </w:r>
      <w:r w:rsidRPr="00BE52D8" w:rsidR="00A63AEE">
        <w:rPr>
          <w:i/>
          <w:iCs/>
        </w:rPr>
        <w:t>January 7</w:t>
      </w:r>
      <w:r w:rsidRPr="00BE52D8">
        <w:rPr>
          <w:i/>
          <w:iCs/>
        </w:rPr>
        <w:t xml:space="preserve"> Public Notice</w:t>
      </w:r>
      <w:r w:rsidRPr="00BE52D8">
        <w:t xml:space="preserve">).  </w:t>
      </w:r>
    </w:p>
  </w:footnote>
  <w:footnote w:id="16">
    <w:p w:rsidR="001472F9" w:rsidRPr="00BE52D8" w:rsidP="001472F9" w14:paraId="04E8D6C3" w14:textId="77777777">
      <w:pPr>
        <w:pStyle w:val="FootnoteText"/>
      </w:pPr>
      <w:r w:rsidRPr="00BE52D8">
        <w:rPr>
          <w:rStyle w:val="FootnoteReference"/>
          <w:sz w:val="20"/>
        </w:rPr>
        <w:footnoteRef/>
      </w:r>
      <w:r w:rsidRPr="00BE52D8">
        <w:t xml:space="preserve"> </w:t>
      </w:r>
      <w:r w:rsidRPr="00BE52D8">
        <w:rPr>
          <w:i/>
          <w:iCs/>
        </w:rPr>
        <w:t>FCC’s Public Safety and Homeland Security Bureau Announces that “Toy Drones” and “Toy Drones that Contain Foreign-Produced Components” are Removed from the FCC Covered List</w:t>
      </w:r>
      <w:r w:rsidRPr="00BE52D8">
        <w:t>, WC Docket 18-89, Public Notice, DA 26-588 (Jun. 15, 2026) (</w:t>
      </w:r>
      <w:r w:rsidRPr="00BE52D8">
        <w:rPr>
          <w:i/>
          <w:iCs/>
        </w:rPr>
        <w:t>Toy Drones Public Notice</w:t>
      </w:r>
      <w:r w:rsidRPr="00BE52D8">
        <w:t>).</w:t>
      </w:r>
    </w:p>
  </w:footnote>
  <w:footnote w:id="17">
    <w:p w:rsidR="00FE67BD" w:rsidRPr="00BE52D8" w14:paraId="54974157" w14:textId="79C1214E">
      <w:pPr>
        <w:pStyle w:val="FootnoteText"/>
      </w:pPr>
      <w:r w:rsidRPr="00BE52D8">
        <w:rPr>
          <w:rStyle w:val="FootnoteReference"/>
          <w:sz w:val="20"/>
        </w:rPr>
        <w:footnoteRef/>
      </w:r>
      <w:r w:rsidRPr="00BE52D8">
        <w:t xml:space="preserve"> </w:t>
      </w:r>
      <w:r w:rsidRPr="00BE52D8" w:rsidR="00C31D0D">
        <w:rPr>
          <w:i/>
          <w:iCs/>
        </w:rPr>
        <w:t>Public Safety and Homeland Security Bureau and Office of Engineering and Technology Seek Comment on Prohibiting the Importation and Marketing of Previously Authorized Covered Communications Equipment Added to the Covered List in 2024 or Earlier</w:t>
      </w:r>
      <w:r w:rsidRPr="00BE52D8" w:rsidR="00C31D0D">
        <w:t xml:space="preserve">, PS Docket No. 26-72, </w:t>
      </w:r>
      <w:r w:rsidRPr="00BE52D8" w:rsidR="004631AB">
        <w:t>Public Notice</w:t>
      </w:r>
      <w:r w:rsidRPr="00BE52D8" w:rsidR="00C31D0D">
        <w:t>, DA 26-294 (PSHSB/OET Mar. 27, 2026), 91 F</w:t>
      </w:r>
      <w:r w:rsidRPr="00BE52D8" w:rsidR="001867B2">
        <w:t xml:space="preserve">ed. </w:t>
      </w:r>
      <w:r w:rsidRPr="00BE52D8" w:rsidR="00C31D0D">
        <w:t>R</w:t>
      </w:r>
      <w:r w:rsidRPr="00BE52D8" w:rsidR="001867B2">
        <w:t>eg.</w:t>
      </w:r>
      <w:r w:rsidRPr="00BE52D8" w:rsidR="00C31D0D">
        <w:t xml:space="preserve"> 17275 (Apr. 6, 2026) (</w:t>
      </w:r>
      <w:r w:rsidRPr="00BE52D8" w:rsidR="00C31D0D">
        <w:rPr>
          <w:i/>
          <w:iCs/>
        </w:rPr>
        <w:t>March 27 Public Notice</w:t>
      </w:r>
      <w:r w:rsidRPr="00BE52D8" w:rsidR="00C31D0D">
        <w:t>).</w:t>
      </w:r>
    </w:p>
  </w:footnote>
  <w:footnote w:id="18">
    <w:p w:rsidR="00B96CF1" w:rsidRPr="00BE52D8" w14:paraId="68C3953E" w14:textId="3815A465">
      <w:pPr>
        <w:pStyle w:val="FootnoteText"/>
      </w:pPr>
      <w:r w:rsidRPr="00BE52D8">
        <w:rPr>
          <w:rStyle w:val="FootnoteReference"/>
          <w:sz w:val="20"/>
        </w:rPr>
        <w:footnoteRef/>
      </w:r>
      <w:r w:rsidRPr="00BE52D8">
        <w:t xml:space="preserve"> </w:t>
      </w:r>
      <w:r w:rsidRPr="00BE52D8" w:rsidR="001F2713">
        <w:rPr>
          <w:i/>
          <w:iCs/>
        </w:rPr>
        <w:t>S</w:t>
      </w:r>
      <w:r w:rsidRPr="00BE52D8" w:rsidR="00234F17">
        <w:rPr>
          <w:i/>
          <w:iCs/>
        </w:rPr>
        <w:t>ee</w:t>
      </w:r>
      <w:r w:rsidRPr="00BE52D8">
        <w:t xml:space="preserve"> </w:t>
      </w:r>
      <w:r w:rsidRPr="00BE52D8" w:rsidR="00C31D0D">
        <w:rPr>
          <w:i/>
          <w:iCs/>
        </w:rPr>
        <w:t>March 27 Public Notice</w:t>
      </w:r>
      <w:r w:rsidRPr="00BE52D8" w:rsidR="00C31D0D">
        <w:t>.</w:t>
      </w:r>
    </w:p>
  </w:footnote>
  <w:footnote w:id="19">
    <w:p w:rsidR="00884211" w:rsidRPr="00BE52D8" w14:paraId="464CFB80" w14:textId="6691D387">
      <w:pPr>
        <w:pStyle w:val="FootnoteText"/>
      </w:pPr>
      <w:r w:rsidRPr="00BE52D8">
        <w:rPr>
          <w:rStyle w:val="FootnoteReference"/>
          <w:sz w:val="20"/>
        </w:rPr>
        <w:footnoteRef/>
      </w:r>
      <w:r w:rsidRPr="00BE52D8">
        <w:t xml:space="preserve"> </w:t>
      </w:r>
      <w:r w:rsidRPr="00BE52D8" w:rsidR="00367AB6">
        <w:rPr>
          <w:i/>
          <w:iCs/>
        </w:rPr>
        <w:t>March 27 Public Notice</w:t>
      </w:r>
      <w:r w:rsidRPr="00BE52D8" w:rsidR="00500327">
        <w:t xml:space="preserve"> at </w:t>
      </w:r>
      <w:r w:rsidRPr="00BE52D8" w:rsidR="00390071">
        <w:t>3-5.</w:t>
      </w:r>
    </w:p>
  </w:footnote>
  <w:footnote w:id="20">
    <w:p w:rsidR="00202BBD" w:rsidRPr="00BE52D8" w14:paraId="56D1DD89" w14:textId="72162D85">
      <w:pPr>
        <w:pStyle w:val="FootnoteText"/>
      </w:pPr>
      <w:r w:rsidRPr="00BE52D8">
        <w:rPr>
          <w:rStyle w:val="FootnoteReference"/>
          <w:sz w:val="20"/>
        </w:rPr>
        <w:footnoteRef/>
      </w:r>
      <w:r w:rsidRPr="00BE52D8">
        <w:t xml:space="preserve"> </w:t>
      </w:r>
      <w:r w:rsidRPr="00BE52D8" w:rsidR="008A6E42">
        <w:rPr>
          <w:i/>
          <w:iCs/>
        </w:rPr>
        <w:t xml:space="preserve">Public Safety and Homeland Security Bureau and Office of Engineering and Technology Prohibit </w:t>
      </w:r>
      <w:r w:rsidRPr="00BE52D8" w:rsidR="00BC5F09">
        <w:rPr>
          <w:i/>
          <w:iCs/>
        </w:rPr>
        <w:t>t</w:t>
      </w:r>
      <w:r w:rsidRPr="00BE52D8" w:rsidR="008A6E42">
        <w:rPr>
          <w:i/>
          <w:iCs/>
        </w:rPr>
        <w:t xml:space="preserve">he Importation </w:t>
      </w:r>
      <w:r w:rsidRPr="00BE52D8" w:rsidR="003D3DE2">
        <w:rPr>
          <w:i/>
          <w:iCs/>
        </w:rPr>
        <w:t>a</w:t>
      </w:r>
      <w:r w:rsidRPr="00BE52D8" w:rsidR="008A6E42">
        <w:rPr>
          <w:i/>
          <w:iCs/>
        </w:rPr>
        <w:t xml:space="preserve">nd Marketing </w:t>
      </w:r>
      <w:r w:rsidRPr="00BE52D8" w:rsidR="003D3DE2">
        <w:rPr>
          <w:i/>
          <w:iCs/>
        </w:rPr>
        <w:t>o</w:t>
      </w:r>
      <w:r w:rsidRPr="00BE52D8" w:rsidR="008A6E42">
        <w:rPr>
          <w:i/>
          <w:iCs/>
        </w:rPr>
        <w:t xml:space="preserve">f Previously Authorized Covered Communications Equipment Added </w:t>
      </w:r>
      <w:r w:rsidRPr="00BE52D8" w:rsidR="005F6A13">
        <w:rPr>
          <w:i/>
          <w:iCs/>
        </w:rPr>
        <w:t>t</w:t>
      </w:r>
      <w:r w:rsidRPr="00BE52D8" w:rsidR="008A6E42">
        <w:rPr>
          <w:i/>
          <w:iCs/>
        </w:rPr>
        <w:t xml:space="preserve">o </w:t>
      </w:r>
      <w:r w:rsidRPr="00BE52D8" w:rsidR="00BC5F09">
        <w:rPr>
          <w:i/>
          <w:iCs/>
        </w:rPr>
        <w:t>t</w:t>
      </w:r>
      <w:r w:rsidRPr="00BE52D8" w:rsidR="008A6E42">
        <w:rPr>
          <w:i/>
          <w:iCs/>
        </w:rPr>
        <w:t xml:space="preserve">he Covered List </w:t>
      </w:r>
      <w:r w:rsidRPr="00BE52D8" w:rsidR="005F6A13">
        <w:rPr>
          <w:i/>
          <w:iCs/>
        </w:rPr>
        <w:t>i</w:t>
      </w:r>
      <w:r w:rsidRPr="00BE52D8" w:rsidR="008A6E42">
        <w:rPr>
          <w:i/>
          <w:iCs/>
        </w:rPr>
        <w:t xml:space="preserve">n 2024 </w:t>
      </w:r>
      <w:r w:rsidRPr="00BE52D8" w:rsidR="005F6A13">
        <w:rPr>
          <w:i/>
          <w:iCs/>
        </w:rPr>
        <w:t>o</w:t>
      </w:r>
      <w:r w:rsidRPr="00BE52D8" w:rsidR="008A6E42">
        <w:rPr>
          <w:i/>
          <w:iCs/>
        </w:rPr>
        <w:t>r Earlier</w:t>
      </w:r>
      <w:r w:rsidRPr="00BE52D8" w:rsidR="004367C3">
        <w:t xml:space="preserve">, </w:t>
      </w:r>
      <w:r w:rsidRPr="00BE52D8" w:rsidR="006A4161">
        <w:t xml:space="preserve">PS Docket No. </w:t>
      </w:r>
      <w:r w:rsidRPr="00BE52D8" w:rsidR="00040BE7">
        <w:t>26-72, Public Notice, DA 26-635 (</w:t>
      </w:r>
      <w:r w:rsidRPr="00BE52D8" w:rsidR="0094255B">
        <w:t>Jun. 26, 2026)</w:t>
      </w:r>
      <w:r w:rsidRPr="00BE52D8" w:rsidR="009006B8">
        <w:t xml:space="preserve"> </w:t>
      </w:r>
      <w:r w:rsidRPr="00BE52D8" w:rsidR="00F00F18">
        <w:t>(</w:t>
      </w:r>
      <w:r w:rsidRPr="00BE52D8" w:rsidR="00367AB6">
        <w:rPr>
          <w:i/>
          <w:iCs/>
        </w:rPr>
        <w:t>June 26</w:t>
      </w:r>
      <w:r w:rsidRPr="00BE52D8" w:rsidR="00F00F18">
        <w:rPr>
          <w:i/>
          <w:iCs/>
        </w:rPr>
        <w:t xml:space="preserve"> Public Notice</w:t>
      </w:r>
      <w:r w:rsidRPr="00BE52D8" w:rsidR="00F00F18">
        <w:t>)</w:t>
      </w:r>
      <w:r w:rsidRPr="00BE52D8" w:rsidR="0069263B">
        <w:t>.</w:t>
      </w:r>
    </w:p>
  </w:footnote>
  <w:footnote w:id="21">
    <w:p w:rsidR="00DA71E4" w:rsidRPr="00BE52D8" w14:paraId="27CCAF10" w14:textId="3EE0E024">
      <w:pPr>
        <w:pStyle w:val="FootnoteText"/>
      </w:pPr>
      <w:r w:rsidRPr="00BE52D8">
        <w:rPr>
          <w:rStyle w:val="FootnoteReference"/>
          <w:sz w:val="20"/>
        </w:rPr>
        <w:footnoteRef/>
      </w:r>
      <w:r w:rsidRPr="00BE52D8">
        <w:t xml:space="preserve"> </w:t>
      </w:r>
      <w:r w:rsidRPr="00BE52D8">
        <w:rPr>
          <w:i/>
          <w:iCs/>
        </w:rPr>
        <w:t>June 26 Public Notice</w:t>
      </w:r>
      <w:r w:rsidRPr="00BE52D8" w:rsidR="006B4717">
        <w:rPr>
          <w:i/>
          <w:iCs/>
        </w:rPr>
        <w:t xml:space="preserve"> </w:t>
      </w:r>
      <w:r w:rsidRPr="00BE52D8" w:rsidR="006B4717">
        <w:t xml:space="preserve">at </w:t>
      </w:r>
      <w:r w:rsidRPr="00BE52D8" w:rsidR="00702EDF">
        <w:t>3</w:t>
      </w:r>
      <w:r w:rsidRPr="00BE52D8" w:rsidR="00636E50">
        <w:t>.</w:t>
      </w:r>
    </w:p>
  </w:footnote>
  <w:footnote w:id="22">
    <w:p w:rsidR="003B59E2" w:rsidRPr="00BE52D8" w14:paraId="5E04E732" w14:textId="62FFD057">
      <w:pPr>
        <w:pStyle w:val="FootnoteText"/>
      </w:pPr>
      <w:r w:rsidRPr="00BE52D8">
        <w:rPr>
          <w:rStyle w:val="FootnoteReference"/>
          <w:sz w:val="20"/>
        </w:rPr>
        <w:footnoteRef/>
      </w:r>
      <w:r w:rsidRPr="00BE52D8">
        <w:t xml:space="preserve"> </w:t>
      </w:r>
      <w:r w:rsidRPr="00BE52D8">
        <w:rPr>
          <w:i/>
          <w:iCs/>
        </w:rPr>
        <w:t>June 26 Public Notice</w:t>
      </w:r>
      <w:r w:rsidRPr="00BE52D8">
        <w:t xml:space="preserve"> at</w:t>
      </w:r>
      <w:r w:rsidRPr="00BE52D8" w:rsidR="00D61324">
        <w:t xml:space="preserve"> 8</w:t>
      </w:r>
      <w:r w:rsidRPr="00BE52D8" w:rsidR="00636E50">
        <w:t>.</w:t>
      </w:r>
    </w:p>
  </w:footnote>
  <w:footnote w:id="23">
    <w:p w:rsidR="006B4717" w:rsidRPr="00BE52D8" w14:paraId="2B25F4C6" w14:textId="6AC9F24B">
      <w:pPr>
        <w:pStyle w:val="FootnoteText"/>
      </w:pPr>
      <w:r w:rsidRPr="00BE52D8">
        <w:rPr>
          <w:rStyle w:val="FootnoteReference"/>
          <w:sz w:val="20"/>
        </w:rPr>
        <w:footnoteRef/>
      </w:r>
      <w:r w:rsidRPr="00BE52D8" w:rsidR="000A6BDC">
        <w:t xml:space="preserve"> </w:t>
      </w:r>
      <w:r w:rsidRPr="00BE52D8" w:rsidR="004F00AF">
        <w:rPr>
          <w:i/>
          <w:iCs/>
        </w:rPr>
        <w:t xml:space="preserve">See </w:t>
      </w:r>
      <w:hyperlink r:id="rId1" w:history="1">
        <w:r w:rsidRPr="00BE52D8" w:rsidR="00636E50">
          <w:rPr>
            <w:rStyle w:val="Hyperlink"/>
          </w:rPr>
          <w:t>https://www.fcc.gov/supplychain/coveredlist</w:t>
        </w:r>
      </w:hyperlink>
      <w:r w:rsidRPr="00BE52D8" w:rsidR="000A6BDC">
        <w:t>.</w:t>
      </w:r>
    </w:p>
  </w:footnote>
  <w:footnote w:id="24">
    <w:p w:rsidR="004F00AF" w:rsidRPr="00BE52D8" w14:paraId="3D875AD7" w14:textId="6275591F">
      <w:pPr>
        <w:pStyle w:val="FootnoteText"/>
      </w:pPr>
      <w:r w:rsidRPr="009244D8">
        <w:rPr>
          <w:rStyle w:val="FootnoteReference"/>
          <w:sz w:val="20"/>
        </w:rPr>
        <w:footnoteRef/>
      </w:r>
      <w:r w:rsidRPr="00BE52D8">
        <w:t xml:space="preserve"> </w:t>
      </w:r>
      <w:r w:rsidRPr="00BE52D8">
        <w:rPr>
          <w:i/>
          <w:iCs/>
        </w:rPr>
        <w:t xml:space="preserve">See </w:t>
      </w:r>
      <w:r w:rsidRPr="00BE52D8">
        <w:t>Federal Communications Commission, Prohibiting Importation and Marketing of Previously Authorized Covered Communications Equipment Added to the Covered List in 2024 or Earlier, 91 Fed. Reg. 41023 (July 6,</w:t>
      </w:r>
      <w:r w:rsidRPr="00BE52D8">
        <w:rPr>
          <w:b/>
        </w:rPr>
        <w:t xml:space="preserve"> </w:t>
      </w:r>
      <w:r w:rsidRPr="00BE52D8">
        <w:t>2026).</w:t>
      </w:r>
    </w:p>
  </w:footnote>
  <w:footnote w:id="25">
    <w:p w:rsidR="00210C48" w:rsidRPr="00BE52D8" w14:paraId="12632027" w14:textId="78BD087C">
      <w:pPr>
        <w:pStyle w:val="FootnoteText"/>
      </w:pPr>
      <w:r w:rsidRPr="009244D8">
        <w:rPr>
          <w:rStyle w:val="FootnoteReference"/>
          <w:sz w:val="20"/>
        </w:rPr>
        <w:footnoteRef/>
      </w:r>
      <w:r w:rsidRPr="00BE52D8">
        <w:t xml:space="preserve"> </w:t>
      </w:r>
      <w:r w:rsidRPr="00BE52D8" w:rsidR="007321C7">
        <w:rPr>
          <w:i/>
          <w:iCs/>
        </w:rPr>
        <w:t>Public Safety and Homeland Security Bureau and Office of Engineering and Technology Seek Comment on Prohibiting the Importation and Marketing of Certain Covered UAS and UAS Critical Components and Equipment Listed in Section 1709 of FY2025 NDAA</w:t>
      </w:r>
      <w:r w:rsidRPr="00BE52D8" w:rsidR="007321C7">
        <w:t xml:space="preserve">, PS Docket No. 26-184, </w:t>
      </w:r>
      <w:r w:rsidRPr="00BE52D8" w:rsidR="00F41B00">
        <w:t>Public Notice, DA 26-742 (</w:t>
      </w:r>
      <w:r w:rsidRPr="00BE52D8" w:rsidR="00340F07">
        <w:t>Jul. 17, 2026).</w:t>
      </w:r>
    </w:p>
  </w:footnote>
  <w:footnote w:id="26">
    <w:p w:rsidR="002A5B87" w:rsidRPr="00BE52D8" w:rsidP="002A5B87" w14:paraId="3F3580D5" w14:textId="5B12812F">
      <w:pPr>
        <w:pStyle w:val="FootnoteText"/>
      </w:pPr>
      <w:r w:rsidRPr="00BE52D8">
        <w:rPr>
          <w:rStyle w:val="FootnoteReference"/>
          <w:sz w:val="20"/>
        </w:rPr>
        <w:footnoteRef/>
      </w:r>
      <w:r w:rsidRPr="00BE52D8">
        <w:t xml:space="preserve"> </w:t>
      </w:r>
      <w:r w:rsidRPr="00BE52D8">
        <w:rPr>
          <w:i/>
          <w:iCs/>
        </w:rPr>
        <w:t>EA Security R&amp;O and FNPRM</w:t>
      </w:r>
      <w:r w:rsidRPr="00BE52D8">
        <w:t>, 37 FCC Rcd at</w:t>
      </w:r>
      <w:r w:rsidRPr="00BE52D8">
        <w:t xml:space="preserve"> </w:t>
      </w:r>
      <w:r w:rsidRPr="00BE52D8">
        <w:t xml:space="preserve">13537, para. 114. </w:t>
      </w:r>
    </w:p>
  </w:footnote>
  <w:footnote w:id="27">
    <w:p w:rsidR="002A5B87" w:rsidRPr="00BE52D8" w:rsidP="002A5B87" w14:paraId="029C3723" w14:textId="77777777">
      <w:pPr>
        <w:pStyle w:val="FootnoteText"/>
      </w:pPr>
      <w:r w:rsidRPr="00BE52D8">
        <w:rPr>
          <w:rStyle w:val="FootnoteReference"/>
          <w:sz w:val="20"/>
        </w:rPr>
        <w:footnoteRef/>
      </w:r>
      <w:r w:rsidRPr="00BE52D8">
        <w:t xml:space="preserve"> 47 CFR § 2.939(a).</w:t>
      </w:r>
    </w:p>
  </w:footnote>
  <w:footnote w:id="28">
    <w:p w:rsidR="002A5B87" w:rsidRPr="00BE52D8" w:rsidP="002A5B87" w14:paraId="3DFBDF54" w14:textId="77777777">
      <w:pPr>
        <w:pStyle w:val="FootnoteText"/>
      </w:pPr>
      <w:r w:rsidRPr="00BE52D8">
        <w:rPr>
          <w:rStyle w:val="FootnoteReference"/>
          <w:sz w:val="20"/>
        </w:rPr>
        <w:footnoteRef/>
      </w:r>
      <w:r w:rsidRPr="00BE52D8">
        <w:t xml:space="preserve"> 47 CFR § 2.939(e).  “OET and PSHSB will issue a public notice announcing the intent to limit the scope of equipment authorizations to prohibit the further importation or marketing of specified devices identified by class, type, or other description sufficient to identify the devices.”  47 CFR § 2.939(e)(1).  “The public notice will include an assessment of the impact of the proposed prohibition with consideration of public interest factors, including: the unacceptable risks the equipment was found to pose, the economic and supply chain impacts, and any other criteria as specified by the Commission. The public notice should give particular weight to the specific determination(s), and any accompanying rules or analyses, through which the relevant equipment was added to the Covered List.  47 CFR § 2.939(e)(2). </w:t>
      </w:r>
    </w:p>
  </w:footnote>
  <w:footnote w:id="29">
    <w:p w:rsidR="00792829" w:rsidRPr="00BE52D8" w14:paraId="18BEAF0F" w14:textId="0B4A0847">
      <w:pPr>
        <w:pStyle w:val="FootnoteText"/>
        <w:rPr>
          <w:b/>
          <w:bCs/>
        </w:rPr>
      </w:pPr>
      <w:r w:rsidRPr="00BE52D8">
        <w:rPr>
          <w:rStyle w:val="FootnoteReference"/>
          <w:sz w:val="20"/>
        </w:rPr>
        <w:footnoteRef/>
      </w:r>
      <w:r w:rsidRPr="00BE52D8">
        <w:t xml:space="preserve"> </w:t>
      </w:r>
      <w:r w:rsidRPr="00BE52D8">
        <w:rPr>
          <w:i/>
          <w:iCs/>
        </w:rPr>
        <w:t xml:space="preserve">See </w:t>
      </w:r>
      <w:r w:rsidRPr="00BE52D8">
        <w:t>14 CFR § 107.3.</w:t>
      </w:r>
      <w:r w:rsidRPr="00BE52D8" w:rsidR="00D9634C">
        <w:t xml:space="preserve">  FAA rules governing the operation of such UAS are contained at 14 CFR Part 107. </w:t>
      </w:r>
      <w:r w:rsidRPr="00BE52D8" w:rsidR="000D7E2D">
        <w:t xml:space="preserve"> </w:t>
      </w:r>
    </w:p>
  </w:footnote>
  <w:footnote w:id="30">
    <w:p w:rsidR="00566E43" w:rsidRPr="00BE52D8" w14:paraId="1EA07A89" w14:textId="5B945E5F">
      <w:pPr>
        <w:pStyle w:val="FootnoteText"/>
      </w:pPr>
      <w:r w:rsidRPr="00BE52D8">
        <w:rPr>
          <w:rStyle w:val="FootnoteReference"/>
          <w:sz w:val="20"/>
        </w:rPr>
        <w:footnoteRef/>
      </w:r>
      <w:r w:rsidRPr="00BE52D8">
        <w:t xml:space="preserve"> </w:t>
      </w:r>
      <w:r w:rsidRPr="00BE52D8">
        <w:rPr>
          <w:i/>
          <w:iCs/>
        </w:rPr>
        <w:t xml:space="preserve">See </w:t>
      </w:r>
      <w:r w:rsidRPr="00BE52D8">
        <w:t xml:space="preserve">14 CFR § 137.3.  </w:t>
      </w:r>
      <w:r w:rsidRPr="00BE52D8" w:rsidR="000169A3">
        <w:t xml:space="preserve">The FAA defines an “economic poison” as any substance intended for preventing, destroying, repelling, or mitigating pests (insects, rodents, nematodes, fungi, weeds), viruses, or intended for use as a plant </w:t>
      </w:r>
      <w:r w:rsidRPr="00BE52D8" w:rsidR="00781AFE">
        <w:t>d</w:t>
      </w:r>
      <w:r w:rsidRPr="00BE52D8" w:rsidR="000169A3">
        <w:t xml:space="preserve">efoliant, or </w:t>
      </w:r>
      <w:r w:rsidRPr="00BE52D8" w:rsidR="00781AFE">
        <w:t>drying age</w:t>
      </w:r>
      <w:r w:rsidRPr="00BE52D8" w:rsidR="000169A3">
        <w:t xml:space="preserve">nt. </w:t>
      </w:r>
      <w:r w:rsidRPr="00BE52D8" w:rsidR="005A4E75">
        <w:t xml:space="preserve"> </w:t>
      </w:r>
    </w:p>
  </w:footnote>
  <w:footnote w:id="31">
    <w:p w:rsidR="00276371" w:rsidRPr="00BE52D8" w14:paraId="534B9026" w14:textId="23ABCB8C">
      <w:pPr>
        <w:pStyle w:val="FootnoteText"/>
      </w:pPr>
      <w:r w:rsidRPr="00BE52D8">
        <w:rPr>
          <w:rStyle w:val="FootnoteReference"/>
          <w:sz w:val="20"/>
        </w:rPr>
        <w:footnoteRef/>
      </w:r>
      <w:r w:rsidRPr="00BE52D8">
        <w:t xml:space="preserve"> </w:t>
      </w:r>
      <w:r w:rsidRPr="00BE52D8">
        <w:rPr>
          <w:i/>
          <w:iCs/>
        </w:rPr>
        <w:t>See</w:t>
      </w:r>
      <w:r w:rsidRPr="00BE52D8">
        <w:t xml:space="preserve"> “Thermal Imagers,” Department of Homeland Security </w:t>
      </w:r>
      <w:r w:rsidRPr="00BE52D8" w:rsidR="007B083E">
        <w:t xml:space="preserve">Science and Technology Directorate </w:t>
      </w:r>
      <w:r w:rsidRPr="00BE52D8" w:rsidR="00BF4F35">
        <w:t xml:space="preserve">(last updated April 10, 2025), </w:t>
      </w:r>
      <w:hyperlink r:id="rId6" w:history="1">
        <w:r w:rsidRPr="00BE52D8" w:rsidR="00BF4F35">
          <w:rPr>
            <w:rStyle w:val="Hyperlink"/>
          </w:rPr>
          <w:t>https://www.dhs.gov/publication/thermal-imagers</w:t>
        </w:r>
      </w:hyperlink>
      <w:r w:rsidRPr="00BE52D8" w:rsidR="00BF4F35">
        <w:t xml:space="preserve"> (last accessed June 26, 2026). </w:t>
      </w:r>
      <w:r w:rsidRPr="00BE52D8" w:rsidR="003A3376">
        <w:t xml:space="preserve"> </w:t>
      </w:r>
    </w:p>
  </w:footnote>
  <w:footnote w:id="32">
    <w:p w:rsidR="00BF4F35" w:rsidRPr="00BE52D8" w14:paraId="2D55829F" w14:textId="68732C21">
      <w:pPr>
        <w:pStyle w:val="FootnoteText"/>
      </w:pPr>
      <w:r w:rsidRPr="00BE52D8">
        <w:rPr>
          <w:rStyle w:val="FootnoteReference"/>
          <w:sz w:val="20"/>
        </w:rPr>
        <w:footnoteRef/>
      </w:r>
      <w:r w:rsidRPr="00BE52D8" w:rsidR="009536DB">
        <w:t xml:space="preserve"> “Guidelines for the Use of Terrestrial LiDAR Scanners in Criminal Justice Applications,” Department of Justice </w:t>
      </w:r>
      <w:r w:rsidRPr="00BE52D8" w:rsidR="008F3B25">
        <w:t xml:space="preserve">Office of Justice Programs at 3 (March 2022), </w:t>
      </w:r>
      <w:hyperlink r:id="rId7" w:history="1">
        <w:r w:rsidRPr="00BE52D8" w:rsidR="008F3B25">
          <w:rPr>
            <w:rStyle w:val="Hyperlink"/>
          </w:rPr>
          <w:t>https://www.ojp.gov/pdffiles1/nij/grants/304452.pdf</w:t>
        </w:r>
      </w:hyperlink>
      <w:r w:rsidRPr="00BE52D8" w:rsidR="008F3B25">
        <w:t xml:space="preserve"> (last accessed June 26, 2026). </w:t>
      </w:r>
      <w:r w:rsidRPr="00BE52D8" w:rsidR="00AB28E1">
        <w:t xml:space="preserve"> </w:t>
      </w:r>
    </w:p>
  </w:footnote>
  <w:footnote w:id="33">
    <w:p w:rsidR="00FD368F" w:rsidRPr="00BE52D8" w14:paraId="6486DB90" w14:textId="593AD677">
      <w:pPr>
        <w:pStyle w:val="FootnoteText"/>
      </w:pPr>
      <w:r w:rsidRPr="00BE52D8">
        <w:rPr>
          <w:rStyle w:val="FootnoteReference"/>
          <w:sz w:val="20"/>
        </w:rPr>
        <w:footnoteRef/>
      </w:r>
      <w:r w:rsidRPr="00BE52D8">
        <w:t xml:space="preserve"> </w:t>
      </w:r>
      <w:r w:rsidRPr="00BE52D8" w:rsidR="00C4626D">
        <w:t>C</w:t>
      </w:r>
      <w:r w:rsidRPr="00BE52D8" w:rsidR="003C4C8A">
        <w:t xml:space="preserve">arlo Giorgio Grlj, Nino Krznar, and Marko Pranjic, “A </w:t>
      </w:r>
      <w:r w:rsidRPr="00BE52D8" w:rsidR="00FE4B87">
        <w:t xml:space="preserve">Decade of UAV Docking Stations: A Brief Overview of Mobile and Fixed Landing Platforms,” </w:t>
      </w:r>
      <w:r w:rsidRPr="00BE52D8" w:rsidR="00FE4B87">
        <w:rPr>
          <w:i/>
          <w:iCs/>
        </w:rPr>
        <w:t>Dones</w:t>
      </w:r>
      <w:r w:rsidRPr="00BE52D8" w:rsidR="00306761">
        <w:t xml:space="preserve">, at 2 (Jan. 10, 2022), </w:t>
      </w:r>
      <w:hyperlink r:id="rId8" w:history="1">
        <w:r w:rsidRPr="00BE52D8" w:rsidR="00143FA8">
          <w:rPr>
            <w:rStyle w:val="Hyperlink"/>
          </w:rPr>
          <w:t>https://www.mdpi.com/2504-446X/6/1/17</w:t>
        </w:r>
      </w:hyperlink>
      <w:r w:rsidRPr="00BE52D8" w:rsidR="00143FA8">
        <w:t xml:space="preserve"> (las accessed June 26, 2026). </w:t>
      </w:r>
      <w:r w:rsidRPr="00BE52D8" w:rsidR="005D410B">
        <w:t xml:space="preserve"> </w:t>
      </w:r>
      <w:r w:rsidRPr="00BE52D8" w:rsidR="00D604D6">
        <w:t>A</w:t>
      </w:r>
      <w:r w:rsidRPr="00BE52D8" w:rsidR="00390D00">
        <w:t xml:space="preserve"> docking station </w:t>
      </w:r>
      <w:r w:rsidRPr="00BE52D8" w:rsidR="00D604D6">
        <w:t>is a</w:t>
      </w:r>
      <w:r w:rsidRPr="00BE52D8" w:rsidR="00390D00">
        <w:t xml:space="preserve"> “UAS</w:t>
      </w:r>
      <w:r w:rsidRPr="00BE52D8" w:rsidR="00813B1E">
        <w:t xml:space="preserve">” and “UAS critical components” under the definitions in the National Security Determination, because </w:t>
      </w:r>
      <w:r w:rsidRPr="00BE52D8" w:rsidR="00D604D6">
        <w:t>it is an</w:t>
      </w:r>
      <w:r w:rsidRPr="00BE52D8" w:rsidR="00813B1E">
        <w:t xml:space="preserve"> “uncrewed aircraft station</w:t>
      </w:r>
      <w:r w:rsidRPr="00BE52D8" w:rsidR="00D604D6">
        <w:t xml:space="preserve">” and/or a “ground control station.”  </w:t>
      </w:r>
      <w:r w:rsidRPr="00BE52D8" w:rsidR="00137B32">
        <w:rPr>
          <w:i/>
          <w:iCs/>
        </w:rPr>
        <w:t>See December 22 Public Notice</w:t>
      </w:r>
      <w:r w:rsidRPr="00BE52D8" w:rsidR="00137B32">
        <w:t xml:space="preserve"> at </w:t>
      </w:r>
      <w:r w:rsidRPr="00BE52D8" w:rsidR="00690AE8">
        <w:t>8, 9.</w:t>
      </w:r>
    </w:p>
  </w:footnote>
  <w:footnote w:id="34">
    <w:p w:rsidR="00E339DE" w:rsidRPr="00BE52D8" w14:paraId="7A98EF3A" w14:textId="775AFCF7">
      <w:pPr>
        <w:pStyle w:val="FootnoteText"/>
      </w:pPr>
      <w:r w:rsidRPr="00BE52D8">
        <w:rPr>
          <w:rStyle w:val="FootnoteReference"/>
          <w:sz w:val="20"/>
        </w:rPr>
        <w:footnoteRef/>
      </w:r>
      <w:r w:rsidRPr="00BE52D8">
        <w:t xml:space="preserve"> </w:t>
      </w:r>
      <w:r w:rsidRPr="00BE52D8" w:rsidR="00B24C6C">
        <w:rPr>
          <w:i/>
          <w:iCs/>
        </w:rPr>
        <w:t xml:space="preserve">See </w:t>
      </w:r>
      <w:r w:rsidRPr="00BE52D8" w:rsidR="00115744">
        <w:t>22 CFR § 121.1, Category VIII(a)(5)</w:t>
      </w:r>
      <w:r w:rsidRPr="00BE52D8" w:rsidR="00F5023B">
        <w:t>.  “Defense article” is defined at 22 CFR § 120.31.</w:t>
      </w:r>
    </w:p>
  </w:footnote>
  <w:footnote w:id="35">
    <w:p w:rsidR="007078CF" w:rsidRPr="00BE52D8" w:rsidP="007078CF" w14:paraId="6EA33BB4" w14:textId="77777777">
      <w:pPr>
        <w:pStyle w:val="FootnoteText"/>
      </w:pPr>
      <w:r w:rsidRPr="00BE52D8">
        <w:rPr>
          <w:rStyle w:val="FootnoteReference"/>
          <w:sz w:val="20"/>
        </w:rPr>
        <w:footnoteRef/>
      </w:r>
      <w:r w:rsidRPr="00BE52D8">
        <w:t xml:space="preserve"> </w:t>
      </w:r>
      <w:r w:rsidRPr="00BE52D8">
        <w:rPr>
          <w:i/>
          <w:iCs/>
        </w:rPr>
        <w:t xml:space="preserve">See </w:t>
      </w:r>
      <w:r w:rsidRPr="00BE52D8">
        <w:t xml:space="preserve">22 CFR § 121.1, Category VIII(h)(12).   Such systems are “UAS critical components,” because they are “flight controllers,” “UAS controllers,” “communications systems,” and or “navigation systems.”  </w:t>
      </w:r>
      <w:r w:rsidRPr="00BE52D8">
        <w:rPr>
          <w:i/>
          <w:iCs/>
        </w:rPr>
        <w:t>See December 22 Public Notice</w:t>
      </w:r>
      <w:r w:rsidRPr="00BE52D8">
        <w:t xml:space="preserve"> at 9.</w:t>
      </w:r>
    </w:p>
  </w:footnote>
  <w:footnote w:id="36">
    <w:p w:rsidR="000735C4" w:rsidRPr="00BE52D8" w14:paraId="72973A0A" w14:textId="037976E1">
      <w:pPr>
        <w:pStyle w:val="FootnoteText"/>
      </w:pPr>
      <w:r w:rsidRPr="00BE52D8">
        <w:rPr>
          <w:rStyle w:val="FootnoteReference"/>
          <w:sz w:val="20"/>
        </w:rPr>
        <w:footnoteRef/>
      </w:r>
      <w:r w:rsidRPr="00BE52D8">
        <w:t xml:space="preserve"> </w:t>
      </w:r>
      <w:r w:rsidRPr="00BE52D8">
        <w:rPr>
          <w:i/>
          <w:iCs/>
        </w:rPr>
        <w:t>EA Security 2d R&amp;O</w:t>
      </w:r>
      <w:r w:rsidRPr="00BE52D8">
        <w:t xml:space="preserve">, FCC 25-71, para. 45 (quoting </w:t>
      </w:r>
      <w:r w:rsidRPr="00BE52D8" w:rsidR="00C475FD">
        <w:rPr>
          <w:i/>
          <w:iCs/>
        </w:rPr>
        <w:t xml:space="preserve">Haig v. Agee, </w:t>
      </w:r>
      <w:r w:rsidRPr="00BE52D8" w:rsidR="00C475FD">
        <w:t xml:space="preserve">453 U.S. 280, 307 (1981)). </w:t>
      </w:r>
    </w:p>
  </w:footnote>
  <w:footnote w:id="37">
    <w:p w:rsidR="00C859E3" w:rsidRPr="00BE52D8" w:rsidP="00D91E79" w14:paraId="3F9A5FB3" w14:textId="43DFA195">
      <w:pPr>
        <w:pStyle w:val="FootnoteText"/>
        <w:tabs>
          <w:tab w:val="center" w:pos="4680"/>
        </w:tabs>
        <w:rPr>
          <w:lang w:val="pt-BR"/>
        </w:rPr>
      </w:pPr>
      <w:r w:rsidRPr="00BE52D8">
        <w:rPr>
          <w:rStyle w:val="FootnoteReference"/>
          <w:sz w:val="20"/>
        </w:rPr>
        <w:footnoteRef/>
      </w:r>
      <w:r w:rsidRPr="00BE52D8">
        <w:rPr>
          <w:lang w:val="pt-BR"/>
        </w:rPr>
        <w:t xml:space="preserve"> </w:t>
      </w:r>
      <w:r w:rsidRPr="00BE52D8" w:rsidR="00522807">
        <w:rPr>
          <w:i/>
          <w:iCs/>
          <w:lang w:val="pt-BR"/>
        </w:rPr>
        <w:t>EA Security 2d R&amp;O</w:t>
      </w:r>
      <w:r w:rsidRPr="00BE52D8" w:rsidR="00522807">
        <w:rPr>
          <w:lang w:val="pt-BR"/>
        </w:rPr>
        <w:t>, FCC 25-71, para</w:t>
      </w:r>
      <w:r w:rsidRPr="00BE52D8" w:rsidR="00D91E79">
        <w:rPr>
          <w:lang w:val="pt-BR"/>
        </w:rPr>
        <w:t xml:space="preserve">. 40. </w:t>
      </w:r>
    </w:p>
  </w:footnote>
  <w:footnote w:id="38">
    <w:p w:rsidR="001E5608" w:rsidRPr="00BE52D8" w14:paraId="544D08F2" w14:textId="7EA2BD5A">
      <w:pPr>
        <w:pStyle w:val="FootnoteText"/>
        <w:rPr>
          <w:lang w:val="pt-BR"/>
        </w:rPr>
      </w:pPr>
      <w:r w:rsidRPr="00BE52D8">
        <w:rPr>
          <w:rStyle w:val="FootnoteReference"/>
          <w:sz w:val="20"/>
        </w:rPr>
        <w:footnoteRef/>
      </w:r>
      <w:r w:rsidRPr="00BE52D8">
        <w:rPr>
          <w:lang w:val="pt-BR"/>
        </w:rPr>
        <w:t xml:space="preserve"> </w:t>
      </w:r>
      <w:r w:rsidRPr="00BE52D8" w:rsidR="009A4F77">
        <w:rPr>
          <w:i/>
          <w:iCs/>
          <w:lang w:val="pt-BR"/>
        </w:rPr>
        <w:t>Id</w:t>
      </w:r>
      <w:r w:rsidRPr="00BE52D8" w:rsidR="009A4F77">
        <w:rPr>
          <w:lang w:val="pt-BR"/>
        </w:rPr>
        <w:t xml:space="preserve">. </w:t>
      </w:r>
    </w:p>
  </w:footnote>
  <w:footnote w:id="39">
    <w:p w:rsidR="00773F45" w:rsidRPr="00BE52D8" w14:paraId="35491BF1" w14:textId="7F7AFF24">
      <w:pPr>
        <w:pStyle w:val="FootnoteText"/>
      </w:pPr>
      <w:r w:rsidRPr="00BE52D8">
        <w:rPr>
          <w:rStyle w:val="FootnoteReference"/>
          <w:sz w:val="20"/>
        </w:rPr>
        <w:footnoteRef/>
      </w:r>
      <w:r w:rsidRPr="00BE52D8">
        <w:rPr>
          <w:lang w:val="pt-BR"/>
        </w:rPr>
        <w:t xml:space="preserve"> </w:t>
      </w:r>
      <w:r w:rsidRPr="00BE52D8">
        <w:rPr>
          <w:i/>
          <w:iCs/>
          <w:lang w:val="pt-BR"/>
        </w:rPr>
        <w:t>EA Security 2d R&amp;O</w:t>
      </w:r>
      <w:r w:rsidRPr="00BE52D8">
        <w:rPr>
          <w:lang w:val="pt-BR"/>
        </w:rPr>
        <w:t xml:space="preserve">, FCC 25-71, para. </w:t>
      </w:r>
      <w:r w:rsidRPr="00BE52D8">
        <w:t>4</w:t>
      </w:r>
      <w:r w:rsidRPr="00BE52D8" w:rsidR="00602D02">
        <w:t>5</w:t>
      </w:r>
      <w:r w:rsidRPr="00BE52D8">
        <w:t>.</w:t>
      </w:r>
      <w:r w:rsidRPr="00BE52D8" w:rsidR="006772F1">
        <w:t xml:space="preserve">  PSHSB’s and OET’s adjudication with respect to the 2024-or-earlier relied primarily on national security considerations arising from the relevant specific determinations.  </w:t>
      </w:r>
      <w:r w:rsidRPr="00BE52D8" w:rsidR="006772F1">
        <w:rPr>
          <w:i/>
          <w:iCs/>
        </w:rPr>
        <w:t>See</w:t>
      </w:r>
      <w:r w:rsidRPr="00BE52D8" w:rsidR="006772F1">
        <w:t xml:space="preserve"> </w:t>
      </w:r>
      <w:r w:rsidRPr="00BE52D8" w:rsidR="009D15FA">
        <w:rPr>
          <w:i/>
          <w:iCs/>
        </w:rPr>
        <w:t>December 22 Public Notice</w:t>
      </w:r>
      <w:r w:rsidRPr="00BE52D8" w:rsidR="001B7187">
        <w:t xml:space="preserve">; </w:t>
      </w:r>
      <w:r w:rsidRPr="00BE52D8" w:rsidR="001B7187">
        <w:rPr>
          <w:i/>
          <w:iCs/>
        </w:rPr>
        <w:t>see also</w:t>
      </w:r>
      <w:r w:rsidRPr="00BE52D8" w:rsidR="00093BE3">
        <w:t xml:space="preserve"> </w:t>
      </w:r>
      <w:r w:rsidRPr="00BE52D8" w:rsidR="00093BE3">
        <w:rPr>
          <w:i/>
          <w:iCs/>
        </w:rPr>
        <w:t>January 7 Public Notice</w:t>
      </w:r>
      <w:r w:rsidRPr="00BE52D8" w:rsidR="00093BE3">
        <w:t>.</w:t>
      </w:r>
    </w:p>
  </w:footnote>
  <w:footnote w:id="40">
    <w:p w:rsidR="009E7537" w:rsidRPr="00E7012B" w14:paraId="5FE9E024" w14:textId="56039399">
      <w:pPr>
        <w:pStyle w:val="FootnoteText"/>
        <w:rPr>
          <w:highlight w:val="yellow"/>
        </w:rPr>
      </w:pPr>
      <w:r w:rsidRPr="00BE52D8">
        <w:rPr>
          <w:rStyle w:val="FootnoteReference"/>
          <w:sz w:val="20"/>
        </w:rPr>
        <w:footnoteRef/>
      </w:r>
      <w:r w:rsidRPr="00BE52D8">
        <w:t xml:space="preserve"> </w:t>
      </w:r>
      <w:r w:rsidRPr="00BE52D8" w:rsidR="008F0C3C">
        <w:rPr>
          <w:i/>
          <w:iCs/>
        </w:rPr>
        <w:t>See</w:t>
      </w:r>
      <w:r w:rsidRPr="00BE52D8">
        <w:rPr>
          <w:i/>
        </w:rPr>
        <w:t xml:space="preserve"> </w:t>
      </w:r>
      <w:r w:rsidRPr="00BE52D8" w:rsidR="001D0A77">
        <w:rPr>
          <w:i/>
          <w:iCs/>
        </w:rPr>
        <w:t>January 7 Public Notice</w:t>
      </w:r>
      <w:r w:rsidRPr="00BE52D8" w:rsidR="004B4E25">
        <w:t xml:space="preserve"> at </w:t>
      </w:r>
      <w:r w:rsidRPr="00BE52D8" w:rsidR="00EE661C">
        <w:t>2</w:t>
      </w:r>
      <w:r w:rsidRPr="00E7012B">
        <w:t xml:space="preserve">; </w:t>
      </w:r>
      <w:r w:rsidRPr="00E7012B" w:rsidR="008F0C3C">
        <w:rPr>
          <w:i/>
          <w:iCs/>
        </w:rPr>
        <w:t xml:space="preserve">Toy Drones </w:t>
      </w:r>
      <w:r w:rsidRPr="00E7012B" w:rsidR="00F84048">
        <w:rPr>
          <w:i/>
        </w:rPr>
        <w:t>Public Notice</w:t>
      </w:r>
      <w:r w:rsidRPr="00E7012B" w:rsidR="008F0C3C">
        <w:t xml:space="preserve"> at</w:t>
      </w:r>
      <w:r w:rsidRPr="00E7012B" w:rsidR="0033065A">
        <w:t xml:space="preserve"> 3</w:t>
      </w:r>
      <w:r w:rsidRPr="00E7012B" w:rsidR="00F84048">
        <w:t>.</w:t>
      </w:r>
    </w:p>
  </w:footnote>
  <w:footnote w:id="41">
    <w:p w:rsidR="009211B4" w:rsidRPr="00BE52D8" w:rsidP="00A33D36" w14:paraId="73334DF5" w14:textId="6972F23A">
      <w:pPr>
        <w:pStyle w:val="FootnoteText"/>
      </w:pPr>
      <w:r w:rsidRPr="00BE52D8">
        <w:rPr>
          <w:rStyle w:val="FootnoteReference"/>
          <w:sz w:val="20"/>
        </w:rPr>
        <w:footnoteRef/>
      </w:r>
      <w:r w:rsidRPr="00BE52D8">
        <w:t xml:space="preserve"> </w:t>
      </w:r>
      <w:r w:rsidRPr="00BE52D8" w:rsidR="00923052">
        <w:rPr>
          <w:i/>
          <w:iCs/>
        </w:rPr>
        <w:t>See</w:t>
      </w:r>
      <w:r w:rsidRPr="00BE52D8" w:rsidR="00923052">
        <w:t xml:space="preserve"> Opposition of Department of War to Petition for Recons</w:t>
      </w:r>
      <w:r w:rsidRPr="00BE52D8" w:rsidR="00F238E0">
        <w:t>ideration, E</w:t>
      </w:r>
      <w:r w:rsidRPr="00BE52D8" w:rsidR="00594AE9">
        <w:t xml:space="preserve">T Docket </w:t>
      </w:r>
      <w:r w:rsidRPr="00BE52D8" w:rsidR="00C34065">
        <w:t>No</w:t>
      </w:r>
      <w:r w:rsidRPr="00BE52D8" w:rsidR="00547B44">
        <w:t>s</w:t>
      </w:r>
      <w:r w:rsidRPr="00BE52D8" w:rsidR="00C34065">
        <w:t>. 26-22</w:t>
      </w:r>
      <w:r w:rsidRPr="00BE52D8" w:rsidR="009F0CE9">
        <w:t xml:space="preserve"> and</w:t>
      </w:r>
      <w:r w:rsidRPr="00BE52D8" w:rsidR="00547B44">
        <w:t xml:space="preserve"> 26-23</w:t>
      </w:r>
      <w:r w:rsidRPr="00BE52D8" w:rsidR="000C7434">
        <w:t xml:space="preserve"> (filed Apr. </w:t>
      </w:r>
      <w:r w:rsidRPr="00BE52D8" w:rsidR="00A33D36">
        <w:t>6, 2026).</w:t>
      </w:r>
      <w:r w:rsidRPr="00BE52D8" w:rsidR="00923052">
        <w:t xml:space="preserve"> </w:t>
      </w:r>
    </w:p>
  </w:footnote>
  <w:footnote w:id="42">
    <w:p w:rsidR="00FB25AD" w:rsidRPr="00BE52D8" w14:paraId="68972FE6" w14:textId="79C3883D">
      <w:pPr>
        <w:pStyle w:val="FootnoteText"/>
      </w:pPr>
      <w:r w:rsidRPr="00BE52D8">
        <w:rPr>
          <w:rStyle w:val="FootnoteReference"/>
          <w:sz w:val="20"/>
        </w:rPr>
        <w:footnoteRef/>
      </w:r>
      <w:r w:rsidRPr="00BE52D8">
        <w:t xml:space="preserve"> UAS/UAS </w:t>
      </w:r>
      <w:r w:rsidRPr="00BE52D8" w:rsidR="00194A9D">
        <w:t>C</w:t>
      </w:r>
      <w:r w:rsidRPr="00BE52D8">
        <w:t xml:space="preserve">ritical </w:t>
      </w:r>
      <w:r w:rsidRPr="00BE52D8" w:rsidR="00194A9D">
        <w:t>C</w:t>
      </w:r>
      <w:r w:rsidRPr="00BE52D8">
        <w:t>omponent National Security Determination</w:t>
      </w:r>
      <w:r w:rsidRPr="00BE52D8" w:rsidR="00EE3CEC">
        <w:t xml:space="preserve"> at 2, 4. </w:t>
      </w:r>
    </w:p>
  </w:footnote>
  <w:footnote w:id="43">
    <w:p w:rsidR="00AC73A2" w:rsidRPr="00BE52D8" w14:paraId="65178D2A" w14:textId="5D4E7EF3">
      <w:pPr>
        <w:pStyle w:val="FootnoteText"/>
      </w:pPr>
      <w:r w:rsidRPr="00BE52D8">
        <w:rPr>
          <w:rStyle w:val="FootnoteReference"/>
          <w:sz w:val="20"/>
        </w:rPr>
        <w:footnoteRef/>
      </w:r>
      <w:r w:rsidRPr="00BE52D8">
        <w:t xml:space="preserve"> UAS/UAS </w:t>
      </w:r>
      <w:r w:rsidRPr="00BE52D8" w:rsidR="00194A9D">
        <w:t>C</w:t>
      </w:r>
      <w:r w:rsidRPr="00BE52D8">
        <w:t xml:space="preserve">ritical </w:t>
      </w:r>
      <w:r w:rsidRPr="00BE52D8" w:rsidR="00194A9D">
        <w:t>C</w:t>
      </w:r>
      <w:r w:rsidRPr="00BE52D8">
        <w:t>omponent National Security Determination at 2.</w:t>
      </w:r>
    </w:p>
  </w:footnote>
  <w:footnote w:id="44">
    <w:p w:rsidR="00A63146" w:rsidRPr="00BE52D8" w14:paraId="4BC6B15E" w14:textId="0C885131">
      <w:pPr>
        <w:pStyle w:val="FootnoteText"/>
        <w:rPr>
          <w:lang w:val="pt-BR"/>
        </w:rPr>
      </w:pPr>
      <w:r w:rsidRPr="00BE52D8">
        <w:rPr>
          <w:rStyle w:val="FootnoteReference"/>
          <w:sz w:val="20"/>
        </w:rPr>
        <w:footnoteRef/>
      </w:r>
      <w:r w:rsidRPr="00BE52D8">
        <w:rPr>
          <w:lang w:val="pt-BR"/>
        </w:rPr>
        <w:t xml:space="preserve"> </w:t>
      </w:r>
      <w:r w:rsidRPr="00BE52D8">
        <w:rPr>
          <w:i/>
          <w:iCs/>
          <w:lang w:val="pt-BR"/>
        </w:rPr>
        <w:t>EA Security 2d R&amp;O</w:t>
      </w:r>
      <w:r w:rsidRPr="00BE52D8">
        <w:rPr>
          <w:lang w:val="pt-BR"/>
        </w:rPr>
        <w:t>, FCC 25-71, para. 45.</w:t>
      </w:r>
    </w:p>
  </w:footnote>
  <w:footnote w:id="45">
    <w:p w:rsidR="00030837" w:rsidRPr="00BE52D8" w14:paraId="39EE352F" w14:textId="5495D746">
      <w:pPr>
        <w:pStyle w:val="FootnoteText"/>
      </w:pPr>
      <w:r w:rsidRPr="00BE52D8">
        <w:rPr>
          <w:rStyle w:val="FootnoteReference"/>
          <w:sz w:val="20"/>
        </w:rPr>
        <w:footnoteRef/>
      </w:r>
      <w:r w:rsidRPr="00BE52D8">
        <w:rPr>
          <w:lang w:val="pt-BR"/>
        </w:rPr>
        <w:t xml:space="preserve"> </w:t>
      </w:r>
      <w:r w:rsidRPr="00BE52D8" w:rsidR="007F52C6">
        <w:rPr>
          <w:i/>
          <w:iCs/>
          <w:lang w:val="pt-BR"/>
        </w:rPr>
        <w:t>EA Security 2d R&amp;O</w:t>
      </w:r>
      <w:r w:rsidRPr="00BE52D8" w:rsidR="007F52C6">
        <w:rPr>
          <w:lang w:val="pt-BR"/>
        </w:rPr>
        <w:t xml:space="preserve">, FCC 25-71, para. </w:t>
      </w:r>
      <w:r w:rsidRPr="00BE52D8" w:rsidR="000D2DDF">
        <w:t xml:space="preserve">46. </w:t>
      </w:r>
    </w:p>
  </w:footnote>
  <w:footnote w:id="46">
    <w:p w:rsidR="00965D44" w:rsidRPr="00BE52D8" w14:paraId="2DC5FA75" w14:textId="44A1A780">
      <w:pPr>
        <w:pStyle w:val="FootnoteText"/>
      </w:pPr>
      <w:r w:rsidRPr="00BE52D8">
        <w:rPr>
          <w:rStyle w:val="FootnoteReference"/>
          <w:sz w:val="20"/>
        </w:rPr>
        <w:footnoteRef/>
      </w:r>
      <w:r w:rsidRPr="00BE52D8">
        <w:t xml:space="preserve"> </w:t>
      </w:r>
      <w:r w:rsidRPr="00BE52D8">
        <w:rPr>
          <w:i/>
          <w:iCs/>
        </w:rPr>
        <w:t xml:space="preserve">See </w:t>
      </w:r>
      <w:r w:rsidRPr="00BE52D8">
        <w:t xml:space="preserve">U.S. Department of Commerce, International Trade Administration, </w:t>
      </w:r>
      <w:r w:rsidRPr="00BE52D8">
        <w:rPr>
          <w:i/>
          <w:iCs/>
        </w:rPr>
        <w:t>Unmanned Aircraft Systems (UAS)</w:t>
      </w:r>
      <w:r w:rsidRPr="00BE52D8">
        <w:t xml:space="preserve">, </w:t>
      </w:r>
      <w:hyperlink r:id="rId9" w:history="1">
        <w:r w:rsidRPr="00BE52D8">
          <w:rPr>
            <w:rStyle w:val="Hyperlink"/>
          </w:rPr>
          <w:t>https://www.trade.gov/unmanned-aircraft-systems</w:t>
        </w:r>
      </w:hyperlink>
      <w:r w:rsidRPr="00BE52D8">
        <w:t xml:space="preserve"> (June 30, 2026).</w:t>
      </w:r>
    </w:p>
  </w:footnote>
  <w:footnote w:id="47">
    <w:p w:rsidR="00965D44" w:rsidRPr="00BE52D8" w14:paraId="08440363" w14:textId="70FBF412">
      <w:pPr>
        <w:pStyle w:val="FootnoteText"/>
      </w:pPr>
      <w:r w:rsidRPr="00BE52D8">
        <w:rPr>
          <w:rStyle w:val="FootnoteReference"/>
          <w:sz w:val="20"/>
        </w:rPr>
        <w:footnoteRef/>
      </w:r>
      <w:r w:rsidRPr="00BE52D8">
        <w:t xml:space="preserve"> </w:t>
      </w:r>
      <w:r w:rsidRPr="00BE52D8">
        <w:rPr>
          <w:i/>
          <w:iCs/>
        </w:rPr>
        <w:t>Id</w:t>
      </w:r>
      <w:r w:rsidRPr="00BE52D8">
        <w:t>.</w:t>
      </w:r>
    </w:p>
  </w:footnote>
  <w:footnote w:id="48">
    <w:p w:rsidR="009C6D24" w:rsidRPr="00BE52D8" w14:paraId="7975B4E2" w14:textId="34C1F704">
      <w:pPr>
        <w:pStyle w:val="FootnoteText"/>
      </w:pPr>
      <w:r w:rsidRPr="00BE52D8">
        <w:rPr>
          <w:rStyle w:val="FootnoteReference"/>
          <w:sz w:val="20"/>
        </w:rPr>
        <w:footnoteRef/>
      </w:r>
      <w:r w:rsidRPr="00BE52D8">
        <w:t xml:space="preserve"> </w:t>
      </w:r>
      <w:r w:rsidRPr="00BE52D8">
        <w:rPr>
          <w:i/>
          <w:iCs/>
        </w:rPr>
        <w:t>Id</w:t>
      </w:r>
      <w:r w:rsidRPr="00BE52D8">
        <w:t xml:space="preserve">. </w:t>
      </w:r>
    </w:p>
  </w:footnote>
  <w:footnote w:id="49">
    <w:p w:rsidR="00CA1C65" w:rsidRPr="00BE52D8" w14:paraId="4894408B" w14:textId="594A9C96">
      <w:pPr>
        <w:pStyle w:val="FootnoteText"/>
      </w:pPr>
      <w:r w:rsidRPr="00BE52D8">
        <w:rPr>
          <w:rStyle w:val="FootnoteReference"/>
          <w:sz w:val="20"/>
        </w:rPr>
        <w:footnoteRef/>
      </w:r>
      <w:r w:rsidRPr="00BE52D8">
        <w:t xml:space="preserve"> </w:t>
      </w:r>
      <w:r w:rsidRPr="00FF0DB0" w:rsidR="009721DF">
        <w:rPr>
          <w:i/>
          <w:iCs/>
          <w:snapToGrid w:val="0"/>
          <w:kern w:val="28"/>
        </w:rPr>
        <w:t>See, e.g.,</w:t>
      </w:r>
      <w:r w:rsidRPr="00BE52D8" w:rsidR="009721DF">
        <w:rPr>
          <w:snapToGrid w:val="0"/>
          <w:kern w:val="28"/>
        </w:rPr>
        <w:t xml:space="preserve"> </w:t>
      </w:r>
      <w:r w:rsidRPr="00BE52D8" w:rsidR="009721DF">
        <w:rPr>
          <w:i/>
          <w:iCs/>
          <w:snapToGrid w:val="0"/>
          <w:kern w:val="28"/>
        </w:rPr>
        <w:t>Zipline Charts Drone Delivery Expansion with $600M in New Funding</w:t>
      </w:r>
      <w:r w:rsidRPr="00BE52D8" w:rsidR="009721DF">
        <w:rPr>
          <w:snapToGrid w:val="0"/>
          <w:kern w:val="28"/>
        </w:rPr>
        <w:t xml:space="preserve">, TechCrunch (Jan. 21, 2026), </w:t>
      </w:r>
      <w:hyperlink r:id="rId10" w:history="1">
        <w:r w:rsidRPr="00BE52D8" w:rsidR="009721DF">
          <w:rPr>
            <w:snapToGrid w:val="0"/>
            <w:color w:val="0000FF"/>
            <w:kern w:val="28"/>
            <w:u w:val="single"/>
          </w:rPr>
          <w:t>https://techcrunch.com/2026/01/21/zipline-charts-drone-delivery-expansion-with-600m-in-new-funding/</w:t>
        </w:r>
        <w:r w:rsidRPr="00BE52D8" w:rsidR="009721DF">
          <w:rPr>
            <w:snapToGrid w:val="0"/>
            <w:color w:val="0000FF"/>
            <w:kern w:val="28"/>
          </w:rPr>
          <w:t>;</w:t>
        </w:r>
      </w:hyperlink>
      <w:r w:rsidRPr="00BE52D8" w:rsidR="009721DF">
        <w:rPr>
          <w:snapToGrid w:val="0"/>
          <w:kern w:val="28"/>
        </w:rPr>
        <w:t xml:space="preserve"> </w:t>
      </w:r>
      <w:r w:rsidRPr="00BE52D8" w:rsidR="009721DF">
        <w:rPr>
          <w:i/>
          <w:iCs/>
          <w:snapToGrid w:val="0"/>
          <w:kern w:val="28"/>
        </w:rPr>
        <w:t>BRINC Announces New Seattle Factory and Launch of Next</w:t>
      </w:r>
      <w:r w:rsidRPr="00BE52D8" w:rsidR="009721DF">
        <w:rPr>
          <w:i/>
          <w:iCs/>
          <w:snapToGrid w:val="0"/>
          <w:kern w:val="28"/>
        </w:rPr>
        <w:noBreakHyphen/>
        <w:t>Generation 911 Response Drone</w:t>
      </w:r>
      <w:r w:rsidRPr="00BE52D8" w:rsidR="009721DF">
        <w:rPr>
          <w:snapToGrid w:val="0"/>
          <w:kern w:val="28"/>
        </w:rPr>
        <w:t xml:space="preserve">, BRINC, </w:t>
      </w:r>
      <w:hyperlink r:id="rId11" w:history="1">
        <w:r w:rsidRPr="00BE52D8" w:rsidR="009721DF">
          <w:rPr>
            <w:snapToGrid w:val="0"/>
            <w:color w:val="0000FF"/>
            <w:kern w:val="28"/>
            <w:u w:val="single"/>
          </w:rPr>
          <w:t>https://brincdrones.com/news/brinc-announces-new-seattle-factory-and-launch-of-next-generation-911-response-drone/</w:t>
        </w:r>
        <w:r w:rsidRPr="00BE52D8" w:rsidR="009721DF">
          <w:rPr>
            <w:snapToGrid w:val="0"/>
            <w:color w:val="0000FF"/>
            <w:kern w:val="28"/>
          </w:rPr>
          <w:t>;</w:t>
        </w:r>
      </w:hyperlink>
      <w:r w:rsidRPr="00BE52D8" w:rsidR="009721DF">
        <w:rPr>
          <w:snapToGrid w:val="0"/>
          <w:kern w:val="28"/>
        </w:rPr>
        <w:t xml:space="preserve"> </w:t>
      </w:r>
      <w:r w:rsidRPr="00BE52D8" w:rsidR="009721DF">
        <w:rPr>
          <w:i/>
          <w:iCs/>
          <w:snapToGrid w:val="0"/>
          <w:kern w:val="28"/>
        </w:rPr>
        <w:t>Flytrex to Open U.S. Factory</w:t>
      </w:r>
      <w:r w:rsidRPr="00BE52D8" w:rsidR="009721DF">
        <w:rPr>
          <w:snapToGrid w:val="0"/>
          <w:kern w:val="28"/>
        </w:rPr>
        <w:t xml:space="preserve">, UAV Coach, </w:t>
      </w:r>
      <w:hyperlink r:id="rId12" w:history="1">
        <w:r w:rsidRPr="00BE52D8" w:rsidR="009721DF">
          <w:rPr>
            <w:snapToGrid w:val="0"/>
            <w:color w:val="0000FF"/>
            <w:kern w:val="28"/>
            <w:u w:val="single"/>
          </w:rPr>
          <w:t>https://uavcoach.com/flytrex-us-factory/;</w:t>
        </w:r>
      </w:hyperlink>
      <w:r w:rsidRPr="00BE52D8" w:rsidR="009721DF">
        <w:rPr>
          <w:snapToGrid w:val="0"/>
          <w:kern w:val="28"/>
        </w:rPr>
        <w:t xml:space="preserve"> </w:t>
      </w:r>
      <w:r w:rsidRPr="00BE52D8" w:rsidR="009721DF">
        <w:rPr>
          <w:i/>
          <w:iCs/>
          <w:snapToGrid w:val="0"/>
          <w:kern w:val="28"/>
        </w:rPr>
        <w:t>DMR Technologies to Launch Full</w:t>
      </w:r>
      <w:r w:rsidRPr="00BE52D8" w:rsidR="009721DF">
        <w:rPr>
          <w:i/>
          <w:iCs/>
          <w:snapToGrid w:val="0"/>
          <w:kern w:val="28"/>
        </w:rPr>
        <w:noBreakHyphen/>
        <w:t>Scale U.S. Drone Manufacturing Facility in Lafayette</w:t>
      </w:r>
      <w:r w:rsidRPr="00BE52D8" w:rsidR="009721DF">
        <w:rPr>
          <w:snapToGrid w:val="0"/>
          <w:kern w:val="28"/>
        </w:rPr>
        <w:t xml:space="preserve">, Opportunity Louisiana, </w:t>
      </w:r>
      <w:hyperlink r:id="rId13" w:history="1">
        <w:r w:rsidRPr="00BE52D8" w:rsidR="009721DF">
          <w:rPr>
            <w:snapToGrid w:val="0"/>
            <w:color w:val="0000FF"/>
            <w:kern w:val="28"/>
            <w:u w:val="single"/>
          </w:rPr>
          <w:t>https://www.opportunitylouisiana.gov/news/dmr-technologies-to-launch-full-scale-u-s-drone-manufacturing-facility-in-lafayette</w:t>
        </w:r>
        <w:r w:rsidRPr="00BE52D8" w:rsidR="009721DF">
          <w:rPr>
            <w:snapToGrid w:val="0"/>
            <w:color w:val="0000FF"/>
            <w:kern w:val="28"/>
          </w:rPr>
          <w:t>;</w:t>
        </w:r>
      </w:hyperlink>
      <w:r w:rsidRPr="00BE52D8" w:rsidR="009721DF">
        <w:rPr>
          <w:snapToGrid w:val="0"/>
          <w:kern w:val="28"/>
        </w:rPr>
        <w:t xml:space="preserve"> </w:t>
      </w:r>
      <w:r w:rsidRPr="00BE52D8" w:rsidR="009721DF">
        <w:rPr>
          <w:i/>
          <w:iCs/>
          <w:snapToGrid w:val="0"/>
          <w:kern w:val="28"/>
        </w:rPr>
        <w:t>High</w:t>
      </w:r>
      <w:r w:rsidRPr="00BE52D8" w:rsidR="009721DF">
        <w:rPr>
          <w:i/>
          <w:iCs/>
          <w:snapToGrid w:val="0"/>
          <w:kern w:val="28"/>
        </w:rPr>
        <w:noBreakHyphen/>
        <w:t>Speed Combat Drone Production Starts at New U.S. Anduril Plant in Days</w:t>
      </w:r>
      <w:r w:rsidRPr="00BE52D8" w:rsidR="009721DF">
        <w:rPr>
          <w:snapToGrid w:val="0"/>
          <w:kern w:val="28"/>
        </w:rPr>
        <w:t xml:space="preserve">, Defense News (Mar. 19, 2026), </w:t>
      </w:r>
      <w:hyperlink r:id="rId14" w:history="1">
        <w:r w:rsidRPr="00BE52D8" w:rsidR="009721DF">
          <w:rPr>
            <w:snapToGrid w:val="0"/>
            <w:color w:val="0000FF"/>
            <w:kern w:val="28"/>
            <w:u w:val="single"/>
          </w:rPr>
          <w:t>https://www.defensenews.com/unmanned/2026/03/19/high-speed-combat-drone-production-starts-at-new-us-anduril-plant-in-days/</w:t>
        </w:r>
        <w:r w:rsidRPr="00BE52D8" w:rsidR="009721DF">
          <w:rPr>
            <w:snapToGrid w:val="0"/>
            <w:color w:val="0000FF"/>
            <w:kern w:val="28"/>
          </w:rPr>
          <w:t>;</w:t>
        </w:r>
      </w:hyperlink>
      <w:r w:rsidRPr="00BE52D8" w:rsidR="009721DF">
        <w:rPr>
          <w:snapToGrid w:val="0"/>
          <w:kern w:val="28"/>
        </w:rPr>
        <w:t xml:space="preserve"> </w:t>
      </w:r>
      <w:r w:rsidRPr="00BE52D8" w:rsidR="009721DF">
        <w:rPr>
          <w:i/>
          <w:iCs/>
          <w:snapToGrid w:val="0"/>
          <w:kern w:val="28"/>
        </w:rPr>
        <w:t>Unusual Machines Expands Orlando Manufacturing Footprint to Support Battery Operations</w:t>
      </w:r>
      <w:r w:rsidRPr="00BE52D8" w:rsidR="009721DF">
        <w:rPr>
          <w:snapToGrid w:val="0"/>
          <w:kern w:val="28"/>
        </w:rPr>
        <w:t xml:space="preserve">, Morningstar, </w:t>
      </w:r>
      <w:hyperlink r:id="rId15" w:history="1">
        <w:r w:rsidRPr="00BE52D8" w:rsidR="00315E81">
          <w:rPr>
            <w:snapToGrid w:val="0"/>
            <w:color w:val="0000FF"/>
            <w:kern w:val="28"/>
            <w:u w:val="single"/>
          </w:rPr>
          <w:t>https://www.morningstar.com/news/accesswire/1182163msn/unusual-machines-expands-orlando-manufacturing-footprint-to-support-battery-operations</w:t>
        </w:r>
      </w:hyperlink>
      <w:r w:rsidRPr="00BE52D8" w:rsidR="00315E81">
        <w:t>;</w:t>
      </w:r>
      <w:r w:rsidRPr="00BE52D8" w:rsidR="009721DF">
        <w:rPr>
          <w:snapToGrid w:val="0"/>
          <w:kern w:val="28"/>
        </w:rPr>
        <w:t xml:space="preserve"> </w:t>
      </w:r>
      <w:r w:rsidRPr="00BE52D8" w:rsidR="009721DF">
        <w:rPr>
          <w:i/>
          <w:iCs/>
          <w:snapToGrid w:val="0"/>
          <w:kern w:val="28"/>
        </w:rPr>
        <w:t>Swarm Aero Raises Series A, Plans Drone Factory</w:t>
      </w:r>
      <w:r w:rsidRPr="00BE52D8" w:rsidR="009721DF">
        <w:rPr>
          <w:snapToGrid w:val="0"/>
          <w:kern w:val="28"/>
        </w:rPr>
        <w:t xml:space="preserve">, Axios (Mar. 11, 2026), </w:t>
      </w:r>
      <w:hyperlink r:id="rId16" w:history="1">
        <w:r w:rsidRPr="00BE52D8" w:rsidR="009721DF">
          <w:rPr>
            <w:snapToGrid w:val="0"/>
            <w:color w:val="0000FF"/>
            <w:kern w:val="28"/>
            <w:u w:val="single"/>
          </w:rPr>
          <w:t>https://www.axios.com/2026/03/11/swarm-aero-seriesa-drone-factory;</w:t>
        </w:r>
      </w:hyperlink>
      <w:r w:rsidRPr="00BE52D8" w:rsidR="009721DF">
        <w:rPr>
          <w:snapToGrid w:val="0"/>
          <w:kern w:val="28"/>
        </w:rPr>
        <w:t xml:space="preserve"> </w:t>
      </w:r>
      <w:r w:rsidRPr="00BE52D8" w:rsidR="009721DF">
        <w:rPr>
          <w:i/>
          <w:iCs/>
          <w:snapToGrid w:val="0"/>
          <w:kern w:val="28"/>
        </w:rPr>
        <w:t>Tekever Expands into Americas with First U.S. Office</w:t>
      </w:r>
      <w:r w:rsidRPr="00BE52D8" w:rsidR="009721DF">
        <w:rPr>
          <w:snapToGrid w:val="0"/>
          <w:kern w:val="28"/>
        </w:rPr>
        <w:t xml:space="preserve">, FlightGlobal (May 2026), </w:t>
      </w:r>
      <w:hyperlink r:id="rId17" w:history="1">
        <w:r w:rsidRPr="00BE52D8" w:rsidR="009721DF">
          <w:rPr>
            <w:snapToGrid w:val="0"/>
            <w:color w:val="0000FF"/>
            <w:kern w:val="28"/>
            <w:u w:val="single"/>
          </w:rPr>
          <w:t>https://www.flightglobal.com/archive/2026/05/tekever-expands-into-americas-with-first-us-office/</w:t>
        </w:r>
        <w:r w:rsidRPr="00BE52D8" w:rsidR="009721DF">
          <w:rPr>
            <w:snapToGrid w:val="0"/>
            <w:color w:val="0000FF"/>
            <w:kern w:val="28"/>
          </w:rPr>
          <w:t>;</w:t>
        </w:r>
      </w:hyperlink>
      <w:r w:rsidRPr="00BE52D8" w:rsidR="009721DF">
        <w:rPr>
          <w:snapToGrid w:val="0"/>
          <w:kern w:val="28"/>
        </w:rPr>
        <w:t xml:space="preserve"> </w:t>
      </w:r>
      <w:r w:rsidRPr="00BE52D8" w:rsidR="009721DF">
        <w:rPr>
          <w:i/>
          <w:iCs/>
          <w:snapToGrid w:val="0"/>
          <w:kern w:val="28"/>
        </w:rPr>
        <w:t>Echodyne Expands Public Safety Radar Applications Through Partnership with Axon</w:t>
      </w:r>
      <w:r w:rsidRPr="00BE52D8" w:rsidR="009721DF">
        <w:rPr>
          <w:snapToGrid w:val="0"/>
          <w:kern w:val="28"/>
        </w:rPr>
        <w:t xml:space="preserve">, Echodyne, </w:t>
      </w:r>
      <w:r w:rsidRPr="00BE52D8" w:rsidR="009721DF">
        <w:rPr>
          <w:snapToGrid w:val="0"/>
          <w:color w:val="0000FF"/>
          <w:kern w:val="28"/>
          <w:u w:val="single"/>
        </w:rPr>
        <w:t>https://www.echodyne.com/newsroom/echodyne-expands-public-safety-radar-applications-through-partnership-with-axon</w:t>
      </w:r>
      <w:r w:rsidRPr="00BE52D8" w:rsidR="009721DF">
        <w:rPr>
          <w:snapToGrid w:val="0"/>
          <w:kern w:val="28"/>
        </w:rPr>
        <w:t xml:space="preserve">; </w:t>
      </w:r>
      <w:hyperlink r:id="rId18" w:history="1">
        <w:r w:rsidRPr="00BE52D8" w:rsidR="009721DF">
          <w:rPr>
            <w:snapToGrid w:val="0"/>
            <w:color w:val="0000FF"/>
            <w:kern w:val="28"/>
            <w:u w:val="single"/>
          </w:rPr>
          <w:t>(echodyne.com in Bing)</w:t>
        </w:r>
      </w:hyperlink>
      <w:r w:rsidRPr="00BE52D8" w:rsidR="009721DF">
        <w:rPr>
          <w:snapToGrid w:val="0"/>
          <w:kern w:val="28"/>
        </w:rPr>
        <w:t xml:space="preserve"> </w:t>
      </w:r>
      <w:r w:rsidRPr="00BE52D8" w:rsidR="009721DF">
        <w:rPr>
          <w:i/>
          <w:iCs/>
          <w:snapToGrid w:val="0"/>
          <w:kern w:val="28"/>
        </w:rPr>
        <w:t>Zipline Soars to $7.6 Billion Valuation as U.S. Drone Delivery Bets Grow</w:t>
      </w:r>
      <w:r w:rsidRPr="00BE52D8" w:rsidR="009721DF">
        <w:rPr>
          <w:snapToGrid w:val="0"/>
          <w:kern w:val="28"/>
        </w:rPr>
        <w:t xml:space="preserve">, Reuters (Jan. 20, 2026), </w:t>
      </w:r>
      <w:hyperlink r:id="rId19" w:history="1">
        <w:r w:rsidRPr="00BE52D8" w:rsidR="009721DF">
          <w:rPr>
            <w:snapToGrid w:val="0"/>
            <w:color w:val="0000FF"/>
            <w:kern w:val="28"/>
            <w:u w:val="single"/>
          </w:rPr>
          <w:t>https://www.reuters.com/business/zipline-soars-76-billion-valuation-us-drone-delivery-bets-2026-01-20/</w:t>
        </w:r>
        <w:r w:rsidRPr="00BE52D8" w:rsidR="009721DF">
          <w:rPr>
            <w:snapToGrid w:val="0"/>
            <w:color w:val="0000FF"/>
            <w:kern w:val="28"/>
          </w:rPr>
          <w:t>;</w:t>
        </w:r>
      </w:hyperlink>
      <w:r w:rsidRPr="00BE52D8" w:rsidR="009721DF">
        <w:rPr>
          <w:snapToGrid w:val="0"/>
          <w:kern w:val="28"/>
        </w:rPr>
        <w:t xml:space="preserve"> </w:t>
      </w:r>
      <w:r w:rsidRPr="00BE52D8" w:rsidR="009721DF">
        <w:rPr>
          <w:i/>
          <w:iCs/>
          <w:snapToGrid w:val="0"/>
          <w:kern w:val="28"/>
        </w:rPr>
        <w:t>Skydio Series F</w:t>
      </w:r>
      <w:r w:rsidRPr="00BE52D8" w:rsidR="009721DF">
        <w:rPr>
          <w:snapToGrid w:val="0"/>
          <w:kern w:val="28"/>
        </w:rPr>
        <w:t xml:space="preserve">, Skydio, </w:t>
      </w:r>
      <w:hyperlink r:id="rId20" w:history="1">
        <w:r w:rsidRPr="00BE52D8" w:rsidR="00C46211">
          <w:rPr>
            <w:snapToGrid w:val="0"/>
            <w:color w:val="0000FF"/>
            <w:kern w:val="28"/>
            <w:u w:val="single"/>
          </w:rPr>
          <w:t>https://www.skydio.com/blog/skydio-series-f</w:t>
        </w:r>
      </w:hyperlink>
      <w:r w:rsidRPr="00BE52D8" w:rsidR="00C46211">
        <w:t>;</w:t>
      </w:r>
      <w:r w:rsidRPr="00BE52D8" w:rsidR="009721DF">
        <w:rPr>
          <w:snapToGrid w:val="0"/>
          <w:kern w:val="28"/>
        </w:rPr>
        <w:t xml:space="preserve"> </w:t>
      </w:r>
      <w:r w:rsidRPr="00BE52D8" w:rsidR="009721DF">
        <w:rPr>
          <w:i/>
          <w:iCs/>
          <w:snapToGrid w:val="0"/>
          <w:kern w:val="28"/>
        </w:rPr>
        <w:t>Flytrex Drone Delivery Texas Factory</w:t>
      </w:r>
      <w:r w:rsidRPr="00BE52D8" w:rsidR="009721DF">
        <w:rPr>
          <w:snapToGrid w:val="0"/>
          <w:kern w:val="28"/>
        </w:rPr>
        <w:t xml:space="preserve">, DroneDJ (May 21, 2026), </w:t>
      </w:r>
      <w:hyperlink r:id="rId21" w:history="1">
        <w:r w:rsidRPr="00BE52D8" w:rsidR="00C46211">
          <w:rPr>
            <w:snapToGrid w:val="0"/>
            <w:color w:val="0000FF"/>
            <w:kern w:val="28"/>
            <w:u w:val="single"/>
          </w:rPr>
          <w:t>https://dronedj.com/2026/05/21/flytrex-drone-delivery-texas-</w:t>
        </w:r>
        <w:bookmarkStart w:id="2" w:name="_Hlt233878047"/>
        <w:bookmarkStart w:id="3" w:name="_Hlt233878048"/>
        <w:r w:rsidRPr="00BE52D8" w:rsidR="00C46211">
          <w:rPr>
            <w:snapToGrid w:val="0"/>
            <w:color w:val="0000FF"/>
            <w:kern w:val="28"/>
            <w:u w:val="single"/>
          </w:rPr>
          <w:t>f</w:t>
        </w:r>
        <w:bookmarkEnd w:id="2"/>
        <w:bookmarkEnd w:id="3"/>
        <w:r w:rsidRPr="00BE52D8" w:rsidR="00C46211">
          <w:rPr>
            <w:snapToGrid w:val="0"/>
            <w:color w:val="0000FF"/>
            <w:kern w:val="28"/>
            <w:u w:val="single"/>
          </w:rPr>
          <w:t>actory/</w:t>
        </w:r>
      </w:hyperlink>
      <w:r w:rsidRPr="00BE52D8" w:rsidR="00C46211">
        <w:t>;</w:t>
      </w:r>
      <w:r w:rsidRPr="00BE52D8" w:rsidR="009721DF">
        <w:rPr>
          <w:snapToGrid w:val="0"/>
          <w:kern w:val="28"/>
        </w:rPr>
        <w:t xml:space="preserve"> </w:t>
      </w:r>
      <w:r w:rsidRPr="00BE52D8" w:rsidR="009721DF">
        <w:rPr>
          <w:i/>
          <w:iCs/>
          <w:snapToGrid w:val="0"/>
          <w:kern w:val="28"/>
        </w:rPr>
        <w:t>Drone Home: BRINC Moving to Massive New HQ and Factory in Seattle Amid Rapid Growth</w:t>
      </w:r>
      <w:r w:rsidRPr="00BE52D8" w:rsidR="009721DF">
        <w:rPr>
          <w:snapToGrid w:val="0"/>
          <w:kern w:val="28"/>
        </w:rPr>
        <w:t>, GeekWire (</w:t>
      </w:r>
      <w:r w:rsidRPr="00BE52D8" w:rsidR="001D7E7E">
        <w:rPr>
          <w:snapToGrid w:val="0"/>
          <w:kern w:val="28"/>
        </w:rPr>
        <w:t xml:space="preserve">Mar. 24, </w:t>
      </w:r>
      <w:r w:rsidRPr="00BE52D8" w:rsidR="009721DF">
        <w:rPr>
          <w:snapToGrid w:val="0"/>
          <w:kern w:val="28"/>
        </w:rPr>
        <w:t xml:space="preserve">2026), </w:t>
      </w:r>
      <w:hyperlink r:id="rId22" w:history="1">
        <w:r w:rsidRPr="00BE52D8" w:rsidR="009721DF">
          <w:rPr>
            <w:snapToGrid w:val="0"/>
            <w:color w:val="0000FF"/>
            <w:kern w:val="28"/>
            <w:u w:val="single"/>
          </w:rPr>
          <w:t>https://www.geekwire.com/2026/drone-home-brinc-moving-to-massive-new-hq-and-</w:t>
        </w:r>
        <w:bookmarkStart w:id="4" w:name="_Hlt233878024"/>
        <w:bookmarkStart w:id="5" w:name="_Hlt233878025"/>
        <w:r w:rsidRPr="00BE52D8" w:rsidR="009721DF">
          <w:rPr>
            <w:snapToGrid w:val="0"/>
            <w:color w:val="0000FF"/>
            <w:kern w:val="28"/>
            <w:u w:val="single"/>
          </w:rPr>
          <w:t>f</w:t>
        </w:r>
        <w:bookmarkEnd w:id="4"/>
        <w:bookmarkEnd w:id="5"/>
        <w:r w:rsidRPr="00BE52D8" w:rsidR="009721DF">
          <w:rPr>
            <w:snapToGrid w:val="0"/>
            <w:color w:val="0000FF"/>
            <w:kern w:val="28"/>
            <w:u w:val="single"/>
          </w:rPr>
          <w:t>actory-in-seattle-amid-startups-rapid-growth/</w:t>
        </w:r>
      </w:hyperlink>
      <w:r w:rsidRPr="00BE52D8" w:rsidR="009721DF">
        <w:rPr>
          <w:snapToGrid w:val="0"/>
          <w:kern w:val="28"/>
        </w:rPr>
        <w:t>.</w:t>
      </w:r>
    </w:p>
  </w:footnote>
  <w:footnote w:id="50">
    <w:p w:rsidR="009B26FF" w:rsidRPr="00BE52D8" w14:paraId="3BCF2A55" w14:textId="77777777">
      <w:pPr>
        <w:pStyle w:val="FootnoteText"/>
      </w:pPr>
      <w:r w:rsidRPr="00BE52D8">
        <w:rPr>
          <w:rStyle w:val="FootnoteReference"/>
          <w:sz w:val="20"/>
        </w:rPr>
        <w:footnoteRef/>
      </w:r>
      <w:r w:rsidRPr="00BE52D8">
        <w:t xml:space="preserve"> </w:t>
      </w:r>
      <w:r w:rsidRPr="00FF0DB0" w:rsidR="009721DF">
        <w:rPr>
          <w:i/>
          <w:iCs/>
          <w:snapToGrid w:val="0"/>
          <w:kern w:val="28"/>
        </w:rPr>
        <w:t>See, e.g.</w:t>
      </w:r>
      <w:r w:rsidRPr="00BE52D8" w:rsidR="009721DF">
        <w:rPr>
          <w:snapToGrid w:val="0"/>
          <w:kern w:val="28"/>
        </w:rPr>
        <w:t xml:space="preserve">, </w:t>
      </w:r>
      <w:r w:rsidRPr="00BE52D8" w:rsidR="009721DF">
        <w:rPr>
          <w:i/>
          <w:iCs/>
          <w:snapToGrid w:val="0"/>
          <w:kern w:val="28"/>
        </w:rPr>
        <w:t>Skydio Commits $3.5 Billion to Expand U.S. Manufacturing and Secure American Drone Leadership</w:t>
      </w:r>
      <w:r w:rsidRPr="00BE52D8" w:rsidR="009721DF">
        <w:rPr>
          <w:snapToGrid w:val="0"/>
          <w:kern w:val="28"/>
        </w:rPr>
        <w:t xml:space="preserve">, Skydio (Apr. 24, 2026), </w:t>
      </w:r>
      <w:hyperlink r:id="rId23" w:history="1">
        <w:r w:rsidRPr="00BE52D8" w:rsidR="009721DF">
          <w:rPr>
            <w:snapToGrid w:val="0"/>
            <w:color w:val="0000FF"/>
            <w:kern w:val="28"/>
            <w:u w:val="single"/>
          </w:rPr>
          <w:t>https://www.skydio.com/blog/skydio-commits-usd3-5-billion-to-expand-u-s-manufacturing-and-secure-american-drone-leadership</w:t>
        </w:r>
        <w:r w:rsidRPr="00BE52D8" w:rsidR="009721DF">
          <w:rPr>
            <w:snapToGrid w:val="0"/>
            <w:color w:val="0000FF"/>
            <w:kern w:val="28"/>
          </w:rPr>
          <w:t>;</w:t>
        </w:r>
      </w:hyperlink>
      <w:r w:rsidRPr="00BE52D8" w:rsidR="009721DF">
        <w:t xml:space="preserve"> </w:t>
      </w:r>
      <w:r w:rsidRPr="00BE52D8" w:rsidR="009721DF">
        <w:rPr>
          <w:i/>
          <w:iCs/>
          <w:snapToGrid w:val="0"/>
          <w:kern w:val="28"/>
        </w:rPr>
        <w:t>Project Millennium</w:t>
      </w:r>
      <w:r w:rsidRPr="00BE52D8" w:rsidR="009721DF">
        <w:rPr>
          <w:snapToGrid w:val="0"/>
          <w:kern w:val="28"/>
        </w:rPr>
        <w:t xml:space="preserve">, Neros (Feb. 19, 2026). </w:t>
      </w:r>
      <w:hyperlink r:id="rId24" w:history="1">
        <w:r w:rsidRPr="00BE52D8" w:rsidR="009721DF">
          <w:rPr>
            <w:rStyle w:val="Hyperlink"/>
            <w:snapToGrid w:val="0"/>
            <w:kern w:val="28"/>
          </w:rPr>
          <w:t>https://www.neros.tech/articles/project-millennium</w:t>
        </w:r>
      </w:hyperlink>
      <w:r w:rsidRPr="00BE52D8" w:rsidR="009721DF">
        <w:t xml:space="preserve">; </w:t>
      </w:r>
      <w:r w:rsidRPr="00BE52D8" w:rsidR="009721DF">
        <w:rPr>
          <w:i/>
          <w:iCs/>
          <w:snapToGrid w:val="0"/>
          <w:kern w:val="28"/>
        </w:rPr>
        <w:t>AV Partners with City of Albuquerque and State of New Mexico in Defense Manufacturing Expansion</w:t>
      </w:r>
      <w:r w:rsidRPr="00BE52D8" w:rsidR="009721DF">
        <w:rPr>
          <w:snapToGrid w:val="0"/>
          <w:kern w:val="28"/>
        </w:rPr>
        <w:t xml:space="preserve">, AeroVironment (Mar. 3, 2026), </w:t>
      </w:r>
      <w:hyperlink r:id="rId25" w:history="1">
        <w:r w:rsidRPr="00BE52D8" w:rsidR="009A4F9D">
          <w:rPr>
            <w:snapToGrid w:val="0"/>
            <w:color w:val="0000FF"/>
            <w:kern w:val="28"/>
            <w:u w:val="single"/>
          </w:rPr>
          <w:t>https://www.avinc.com/2026/03/03/av-partners-with-city-of-albuquerque-and-state-of-new-mexico-in-defense-manufacturing-expansion/</w:t>
        </w:r>
      </w:hyperlink>
      <w:r w:rsidRPr="00BE52D8" w:rsidR="009A4F9D">
        <w:t>;</w:t>
      </w:r>
      <w:r w:rsidRPr="00BE52D8" w:rsidR="009721DF">
        <w:t xml:space="preserve"> </w:t>
      </w:r>
      <w:r w:rsidRPr="00BE52D8" w:rsidR="009721DF">
        <w:rPr>
          <w:i/>
          <w:iCs/>
          <w:snapToGrid w:val="0"/>
          <w:kern w:val="28"/>
        </w:rPr>
        <w:t>Denton City Council Seals $870K Incentive Deal for Drone Factory in 4–3 Vote</w:t>
      </w:r>
      <w:r w:rsidRPr="00BE52D8" w:rsidR="009721DF">
        <w:rPr>
          <w:snapToGrid w:val="0"/>
          <w:kern w:val="28"/>
        </w:rPr>
        <w:t xml:space="preserve">, Community Impact (Apr. 22, 2026), </w:t>
      </w:r>
      <w:hyperlink r:id="rId26" w:history="1">
        <w:r w:rsidRPr="00BE52D8" w:rsidR="009721DF">
          <w:rPr>
            <w:snapToGrid w:val="0"/>
            <w:color w:val="0000FF"/>
            <w:kern w:val="28"/>
            <w:u w:val="single"/>
          </w:rPr>
          <w:t>https://communityimpact.com/dallas-fort-worth/denton/business/2026/04/22/denton-city-council-seals-870k-incentive-deal-for-drone-factory-in-4-3-vote/</w:t>
        </w:r>
      </w:hyperlink>
      <w:r w:rsidRPr="00BE52D8" w:rsidR="009721DF">
        <w:t xml:space="preserve">; </w:t>
      </w:r>
      <w:r w:rsidRPr="00BE52D8" w:rsidR="009721DF">
        <w:rPr>
          <w:i/>
          <w:iCs/>
          <w:snapToGrid w:val="0"/>
          <w:kern w:val="28"/>
        </w:rPr>
        <w:t>Quantum Cyber Signs LOI to Acquire U.S. Manufacturing Facility to Support Mass</w:t>
      </w:r>
      <w:r w:rsidRPr="00BE52D8" w:rsidR="009721DF">
        <w:rPr>
          <w:i/>
          <w:iCs/>
          <w:snapToGrid w:val="0"/>
          <w:kern w:val="28"/>
        </w:rPr>
        <w:noBreakHyphen/>
        <w:t>Scale Autonomous Drone Production</w:t>
      </w:r>
      <w:r w:rsidRPr="00BE52D8" w:rsidR="009721DF">
        <w:rPr>
          <w:snapToGrid w:val="0"/>
          <w:kern w:val="28"/>
        </w:rPr>
        <w:t xml:space="preserve">, GlobeNewswire (June 8, 2026), </w:t>
      </w:r>
      <w:hyperlink r:id="rId27" w:history="1">
        <w:r w:rsidRPr="00BE52D8" w:rsidR="009721DF">
          <w:rPr>
            <w:snapToGrid w:val="0"/>
            <w:color w:val="0000FF"/>
            <w:kern w:val="28"/>
            <w:u w:val="single"/>
          </w:rPr>
          <w:t>https://www.globenewswire.com/news-release/2026/06/08/3307956/0/en/quantum-cyber-signs-loi-to-acquire-an-estimated-43-000-square-foot-u-s-based-manufacturing-facility-to-support-mass-scale-autonomous-drone-production.html</w:t>
        </w:r>
      </w:hyperlink>
      <w:r w:rsidRPr="00BE52D8" w:rsidR="009721DF">
        <w:t>.</w:t>
      </w:r>
    </w:p>
  </w:footnote>
  <w:footnote w:id="51">
    <w:p w:rsidR="009B26FF" w:rsidRPr="00BE52D8" w14:paraId="11FEE9FA" w14:textId="7F1343DD">
      <w:pPr>
        <w:pStyle w:val="FootnoteText"/>
      </w:pPr>
      <w:r w:rsidRPr="00BE52D8">
        <w:rPr>
          <w:rStyle w:val="FootnoteReference"/>
          <w:sz w:val="20"/>
        </w:rPr>
        <w:footnoteRef/>
      </w:r>
      <w:r w:rsidRPr="00BE52D8" w:rsidR="00BD3331">
        <w:t xml:space="preserve"> </w:t>
      </w:r>
      <w:r w:rsidRPr="00BE52D8" w:rsidR="00BD3331">
        <w:rPr>
          <w:snapToGrid w:val="0"/>
          <w:kern w:val="28"/>
        </w:rPr>
        <w:t>See, e.g.,</w:t>
      </w:r>
      <w:r w:rsidRPr="00BE52D8" w:rsidR="00C6398B">
        <w:rPr>
          <w:snapToGrid w:val="0"/>
          <w:kern w:val="28"/>
        </w:rPr>
        <w:t xml:space="preserve"> </w:t>
      </w:r>
      <w:r w:rsidRPr="00BE52D8" w:rsidR="00BD3331">
        <w:rPr>
          <w:i/>
          <w:iCs/>
          <w:snapToGrid w:val="0"/>
          <w:kern w:val="28"/>
        </w:rPr>
        <w:t>Red Cat Holdings Completes Upsized Public Equity Offering</w:t>
      </w:r>
      <w:r w:rsidRPr="00BE52D8" w:rsidR="00BD3331">
        <w:rPr>
          <w:snapToGrid w:val="0"/>
          <w:kern w:val="28"/>
        </w:rPr>
        <w:t xml:space="preserve">, Globe and Mail, </w:t>
      </w:r>
      <w:r w:rsidRPr="00BE52D8" w:rsidR="00BD12B8">
        <w:rPr>
          <w:snapToGrid w:val="0"/>
          <w:kern w:val="28"/>
        </w:rPr>
        <w:t xml:space="preserve">(May 19, 2026), </w:t>
      </w:r>
      <w:hyperlink r:id="rId28" w:history="1">
        <w:r w:rsidRPr="00BE52D8" w:rsidR="009A4F9D">
          <w:rPr>
            <w:rStyle w:val="Hyperlink"/>
            <w:snapToGrid w:val="0"/>
            <w:kern w:val="28"/>
          </w:rPr>
          <w:t>https://www.theglobeandmail.com/investing/markets/stocks/RCAT/pressreleases/2027276/red-cat-holdings-completes-upsized-public-equity-offering/</w:t>
        </w:r>
      </w:hyperlink>
      <w:r w:rsidRPr="00BE52D8" w:rsidR="00097AFA">
        <w:t>;</w:t>
      </w:r>
      <w:r w:rsidRPr="00BE52D8" w:rsidR="009A4F9D">
        <w:t xml:space="preserve"> </w:t>
      </w:r>
      <w:r w:rsidRPr="00BE52D8" w:rsidR="002A05C1">
        <w:rPr>
          <w:i/>
          <w:iCs/>
          <w:snapToGrid w:val="0"/>
          <w:kern w:val="28"/>
        </w:rPr>
        <w:t>Exclusive: ORQA Launches Independent U.S. Company</w:t>
      </w:r>
      <w:r w:rsidRPr="00BE52D8" w:rsidR="002A05C1">
        <w:rPr>
          <w:snapToGrid w:val="0"/>
          <w:kern w:val="28"/>
        </w:rPr>
        <w:t xml:space="preserve">, Tectonic Defense, </w:t>
      </w:r>
      <w:r w:rsidRPr="00BE52D8" w:rsidR="00CB064C">
        <w:rPr>
          <w:snapToGrid w:val="0"/>
          <w:kern w:val="28"/>
        </w:rPr>
        <w:t>(May 5, 2026)</w:t>
      </w:r>
      <w:r w:rsidRPr="00BE52D8" w:rsidR="001E0942">
        <w:rPr>
          <w:snapToGrid w:val="0"/>
          <w:kern w:val="28"/>
        </w:rPr>
        <w:t xml:space="preserve">, </w:t>
      </w:r>
      <w:hyperlink r:id="rId29" w:history="1">
        <w:r w:rsidRPr="00BE52D8" w:rsidR="001E0942">
          <w:rPr>
            <w:rStyle w:val="Hyperlink"/>
            <w:snapToGrid w:val="0"/>
            <w:kern w:val="28"/>
          </w:rPr>
          <w:t>https://www.tectonicdefense.com/exclusive-orqa-launches-independent-us-company/</w:t>
        </w:r>
      </w:hyperlink>
      <w:r w:rsidRPr="00BE52D8" w:rsidR="002A05C1">
        <w:t>;</w:t>
      </w:r>
      <w:r w:rsidRPr="00BE52D8" w:rsidR="002A05C1">
        <w:rPr>
          <w:snapToGrid w:val="0"/>
          <w:kern w:val="28"/>
        </w:rPr>
        <w:t xml:space="preserve"> </w:t>
      </w:r>
      <w:r w:rsidRPr="00BE52D8" w:rsidR="009A4F9D">
        <w:rPr>
          <w:i/>
          <w:iCs/>
          <w:snapToGrid w:val="0"/>
          <w:kern w:val="28"/>
        </w:rPr>
        <w:t>PDW Raises Over $110M in Series B Financing to Expand Product Offerings, Strengthen Engineering Capabilities, and Scale Production of Modular Military Drones</w:t>
      </w:r>
      <w:r w:rsidRPr="00BE52D8" w:rsidR="009A4F9D">
        <w:rPr>
          <w:snapToGrid w:val="0"/>
          <w:kern w:val="28"/>
        </w:rPr>
        <w:t xml:space="preserve">, PR Newswire, </w:t>
      </w:r>
      <w:r w:rsidRPr="00BE52D8" w:rsidR="001E0942">
        <w:rPr>
          <w:snapToGrid w:val="0"/>
          <w:kern w:val="28"/>
        </w:rPr>
        <w:t xml:space="preserve">(May 25, 2026), </w:t>
      </w:r>
      <w:hyperlink r:id="rId30" w:history="1">
        <w:r w:rsidRPr="00BE52D8" w:rsidR="001E0942">
          <w:rPr>
            <w:rStyle w:val="Hyperlink"/>
            <w:snapToGrid w:val="0"/>
            <w:kern w:val="28"/>
          </w:rPr>
          <w:t>https://www.prnewswire.com/news-releases/pdw-raises-over-110m-in-series-b-financing-to-expand-product-offerings-strengthen-engineering-capabilities-and-scale-production-of-modular-military-drones-302724165.html</w:t>
        </w:r>
      </w:hyperlink>
      <w:r w:rsidRPr="00BE52D8" w:rsidR="009A4F9D">
        <w:t>.</w:t>
      </w:r>
    </w:p>
  </w:footnote>
  <w:footnote w:id="52">
    <w:p w:rsidR="004812E5" w:rsidRPr="00BE52D8" w:rsidP="004812E5" w14:paraId="190BA5C3" w14:textId="6F1B18A9">
      <w:pPr>
        <w:pStyle w:val="FootnoteText"/>
      </w:pPr>
      <w:r w:rsidRPr="00BE52D8">
        <w:rPr>
          <w:rStyle w:val="FootnoteReference"/>
          <w:sz w:val="20"/>
        </w:rPr>
        <w:footnoteRef/>
      </w:r>
      <w:r w:rsidRPr="00BE52D8">
        <w:t xml:space="preserve"> 47 U.S.C. § 1601(b); </w:t>
      </w:r>
      <w:r w:rsidRPr="00BE52D8">
        <w:rPr>
          <w:i/>
          <w:iCs/>
        </w:rPr>
        <w:t>see also</w:t>
      </w:r>
      <w:r w:rsidRPr="00BE52D8">
        <w:t xml:space="preserve"> </w:t>
      </w:r>
      <w:r w:rsidRPr="00BE52D8">
        <w:rPr>
          <w:i/>
          <w:iCs/>
        </w:rPr>
        <w:t>EA Security R&amp;O and FNPRM</w:t>
      </w:r>
      <w:r w:rsidRPr="00BE52D8">
        <w:t>, 37 FCC Rcd</w:t>
      </w:r>
      <w:r w:rsidRPr="00BE52D8">
        <w:rPr>
          <w:i/>
          <w:iCs/>
        </w:rPr>
        <w:t xml:space="preserve"> </w:t>
      </w:r>
      <w:r w:rsidRPr="00BE52D8">
        <w:t>at 13511-13513, paras. 40-43</w:t>
      </w:r>
      <w:r w:rsidRPr="00BE52D8" w:rsidR="009B2A60">
        <w:t xml:space="preserve">. </w:t>
      </w:r>
    </w:p>
  </w:footnote>
  <w:footnote w:id="53">
    <w:p w:rsidR="00A94F49" w:rsidRPr="00BE52D8" w:rsidP="00A94F49" w14:paraId="44FCF2A4" w14:textId="267A992C">
      <w:pPr>
        <w:pStyle w:val="FootnoteText"/>
      </w:pPr>
      <w:r w:rsidRPr="00BE52D8">
        <w:rPr>
          <w:rStyle w:val="FootnoteReference"/>
          <w:sz w:val="20"/>
        </w:rPr>
        <w:footnoteRef/>
      </w:r>
      <w:r w:rsidRPr="00BE52D8">
        <w:t xml:space="preserve"> </w:t>
      </w:r>
      <w:r w:rsidRPr="00BE52D8">
        <w:rPr>
          <w:i/>
          <w:iCs/>
        </w:rPr>
        <w:t>EA Security 2d R&amp;O</w:t>
      </w:r>
      <w:r w:rsidRPr="00BE52D8">
        <w:t xml:space="preserve">, FCC 25-71, para. 45 (quoting </w:t>
      </w:r>
      <w:r w:rsidRPr="00BE52D8">
        <w:rPr>
          <w:i/>
          <w:iCs/>
        </w:rPr>
        <w:t xml:space="preserve">Haig, </w:t>
      </w:r>
      <w:r w:rsidRPr="00BE52D8">
        <w:t xml:space="preserve">453 U.S. at 307). </w:t>
      </w:r>
    </w:p>
  </w:footnote>
  <w:footnote w:id="54">
    <w:p w:rsidR="00A3216B" w:rsidRPr="0086218B" w:rsidP="00A3216B" w14:paraId="74C1F199" w14:textId="6A2FA71F">
      <w:pPr>
        <w:pStyle w:val="FootnoteText"/>
        <w:rPr>
          <w:i/>
          <w:iCs/>
        </w:rPr>
      </w:pPr>
      <w:r w:rsidRPr="00BE52D8">
        <w:rPr>
          <w:rStyle w:val="FootnoteReference"/>
          <w:sz w:val="20"/>
        </w:rPr>
        <w:footnoteRef/>
      </w:r>
      <w:r w:rsidRPr="00BE52D8">
        <w:t xml:space="preserve"> 47 C.F.R. §§ 1.1200 </w:t>
      </w:r>
      <w:r w:rsidRPr="00BE52D8">
        <w:rPr>
          <w:i/>
          <w:iCs/>
        </w:rPr>
        <w:t>et seq.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BA576E" w14:paraId="44351ABA" w14:textId="49682046">
    <w:pPr>
      <w:tabs>
        <w:tab w:val="center" w:pos="4680"/>
        <w:tab w:val="right" w:pos="9360"/>
      </w:tabs>
      <w:rPr>
        <w:szCs w:val="22"/>
      </w:rPr>
    </w:pPr>
    <w:r>
      <w:rPr>
        <w:b/>
      </w:rPr>
      <w:tab/>
    </w:r>
    <w:r w:rsidRPr="00BA576E">
      <w:rPr>
        <w:b/>
        <w:szCs w:val="22"/>
      </w:rPr>
      <w:t>Federal Communications Commission</w:t>
    </w:r>
    <w:r w:rsidRPr="00BA576E">
      <w:rPr>
        <w:b/>
        <w:szCs w:val="22"/>
      </w:rPr>
      <w:tab/>
    </w:r>
    <w:r w:rsidRPr="00BA576E" w:rsidR="00F35108">
      <w:rPr>
        <w:b/>
        <w:szCs w:val="22"/>
      </w:rPr>
      <w:t xml:space="preserve">DA </w:t>
    </w:r>
    <w:r w:rsidRPr="00BA576E" w:rsidR="0053658B">
      <w:rPr>
        <w:b/>
        <w:szCs w:val="22"/>
      </w:rPr>
      <w:t>26-758</w:t>
    </w:r>
  </w:p>
  <w:p w:rsidR="00BA3BA8" w:rsidRPr="00BA576E" w14:paraId="444F3261" w14:textId="314640BE">
    <w:pPr>
      <w:tabs>
        <w:tab w:val="left" w:pos="-720"/>
      </w:tabs>
      <w:suppressAutoHyphens/>
      <w:spacing w:line="19" w:lineRule="exact"/>
      <w:rPr>
        <w:spacing w:val="-2"/>
        <w:szCs w:val="22"/>
      </w:rPr>
    </w:pPr>
    <w:r w:rsidRPr="00BA576E">
      <w:rPr>
        <w:noProof/>
        <w:szCs w:val="22"/>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rsidRPr="00BA576E" w14:paraId="2D4C97CB" w14:textId="77777777">
    <w:pPr>
      <w:spacing w:before="40"/>
      <w:rPr>
        <w:rFonts w:ascii="Arial" w:hAnsi="Arial" w:cs="Arial"/>
        <w:b/>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F0DB0" w:rsidP="00F03EA1" w14:paraId="5C82840C" w14:textId="1A25C504">
    <w:pPr>
      <w:pStyle w:val="Header"/>
      <w:rPr>
        <w:rFonts w:ascii="Times New Roman" w:hAnsi="Times New Roman" w:cs="Times New Roman"/>
        <w:sz w:val="22"/>
        <w:szCs w:val="22"/>
      </w:rP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047570"/>
    <w:multiLevelType w:val="hybridMultilevel"/>
    <w:tmpl w:val="AF8053EA"/>
    <w:lvl w:ilvl="0">
      <w:start w:val="1"/>
      <w:numFmt w:val="decimal"/>
      <w:lvlText w:val="(%1)"/>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Symbol" w:hAnsi="Symbol" w:hint="default"/>
      </w:rPr>
    </w:lvl>
    <w:lvl w:ilvl="3">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2250"/>
        </w:tabs>
        <w:ind w:left="1170" w:firstLine="720"/>
      </w:pPr>
    </w:lvl>
  </w:abstractNum>
  <w:abstractNum w:abstractNumId="2">
    <w:nsid w:val="0C65425E"/>
    <w:multiLevelType w:val="hybridMultilevel"/>
    <w:tmpl w:val="A6220D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DA22151"/>
    <w:multiLevelType w:val="hybridMultilevel"/>
    <w:tmpl w:val="B8228B1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0E586CB9"/>
    <w:multiLevelType w:val="hybridMultilevel"/>
    <w:tmpl w:val="D7B27648"/>
    <w:lvl w:ilvl="0">
      <w:start w:val="0"/>
      <w:numFmt w:val="bullet"/>
      <w:lvlText w:val="-"/>
      <w:lvlJc w:val="left"/>
      <w:pPr>
        <w:ind w:left="1080" w:hanging="360"/>
      </w:pPr>
      <w:rPr>
        <w:rFonts w:ascii="Times New Roman" w:eastAsia="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5">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63D1AA5"/>
    <w:multiLevelType w:val="hybridMultilevel"/>
    <w:tmpl w:val="A4F8309E"/>
    <w:lvl w:ilvl="0">
      <w:start w:val="1"/>
      <w:numFmt w:val="decimal"/>
      <w:lvlText w:val="(%1)"/>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3FA1377B"/>
    <w:multiLevelType w:val="hybridMultilevel"/>
    <w:tmpl w:val="9516D702"/>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
    <w:nsid w:val="4E2538BD"/>
    <w:multiLevelType w:val="hybridMultilevel"/>
    <w:tmpl w:val="A1C81858"/>
    <w:lvl w:ilvl="0">
      <w:start w:val="0"/>
      <w:numFmt w:val="bullet"/>
      <w:lvlText w:val="-"/>
      <w:lvlJc w:val="left"/>
      <w:pPr>
        <w:ind w:left="720" w:hanging="360"/>
      </w:pPr>
      <w:rPr>
        <w:rFonts w:ascii="Aptos" w:hAnsi="Aptos" w:eastAsiaTheme="minorHAnsi" w:cstheme="minorBid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nsid w:val="50A50DB0"/>
    <w:multiLevelType w:val="hybridMultilevel"/>
    <w:tmpl w:val="7AE890D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53B918AC"/>
    <w:multiLevelType w:val="hybridMultilevel"/>
    <w:tmpl w:val="137AA2DA"/>
    <w:lvl w:ilvl="0">
      <w:start w:val="1"/>
      <w:numFmt w:val="decimal"/>
      <w:lvlText w:val="(%1)"/>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hAnsi="Courier New" w:cs="Courier New" w:hint="default"/>
      </w:rPr>
    </w:lvl>
    <w:lvl w:ilvl="2">
      <w:start w:val="1"/>
      <w:numFmt w:val="bullet"/>
      <w:lvlText w:val="o"/>
      <w:lvlJc w:val="left"/>
      <w:pPr>
        <w:ind w:left="2520" w:hanging="360"/>
      </w:pPr>
      <w:rPr>
        <w:rFonts w:ascii="Courier New" w:hAnsi="Courier New" w:cs="Courier New" w:hint="default"/>
      </w:rPr>
    </w:lvl>
    <w:lvl w:ilvl="3">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4">
    <w:nsid w:val="54D4183A"/>
    <w:multiLevelType w:val="hybridMultilevel"/>
    <w:tmpl w:val="52AAB15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nsid w:val="55BA7C23"/>
    <w:multiLevelType w:val="hybridMultilevel"/>
    <w:tmpl w:val="220A3BEA"/>
    <w:lvl w:ilvl="0">
      <w:start w:val="2"/>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7">
    <w:nsid w:val="71F93CA2"/>
    <w:multiLevelType w:val="hybridMultilevel"/>
    <w:tmpl w:val="53320362"/>
    <w:lvl w:ilvl="0">
      <w:start w:val="1"/>
      <w:numFmt w:val="bullet"/>
      <w:lvlText w:val="o"/>
      <w:lvlJc w:val="left"/>
      <w:pPr>
        <w:ind w:left="1800" w:hanging="360"/>
      </w:pPr>
      <w:rPr>
        <w:rFonts w:ascii="Courier New" w:hAnsi="Courier New" w:cs="Courier New" w:hint="default"/>
      </w:rPr>
    </w:lvl>
    <w:lvl w:ilvl="1">
      <w:start w:val="1"/>
      <w:numFmt w:val="bullet"/>
      <w:lvlText w:val="o"/>
      <w:lvlJc w:val="left"/>
      <w:pPr>
        <w:ind w:left="2520" w:hanging="360"/>
      </w:pPr>
      <w:rPr>
        <w:rFonts w:ascii="Courier New" w:hAnsi="Courier New" w:cs="Courier New" w:hint="default"/>
      </w:rPr>
    </w:lvl>
    <w:lvl w:ilvl="2" w:tentative="1">
      <w:start w:val="1"/>
      <w:numFmt w:val="bullet"/>
      <w:lvlText w:val=""/>
      <w:lvlJc w:val="left"/>
      <w:pPr>
        <w:ind w:left="3240" w:hanging="360"/>
      </w:pPr>
      <w:rPr>
        <w:rFonts w:ascii="Wingdings" w:hAnsi="Wingdings" w:hint="default"/>
      </w:rPr>
    </w:lvl>
    <w:lvl w:ilvl="3" w:tentative="1">
      <w:start w:val="1"/>
      <w:numFmt w:val="bullet"/>
      <w:lvlText w:val=""/>
      <w:lvlJc w:val="left"/>
      <w:pPr>
        <w:ind w:left="3960" w:hanging="360"/>
      </w:pPr>
      <w:rPr>
        <w:rFonts w:ascii="Symbol" w:hAnsi="Symbol" w:hint="default"/>
      </w:rPr>
    </w:lvl>
    <w:lvl w:ilvl="4" w:tentative="1">
      <w:start w:val="1"/>
      <w:numFmt w:val="bullet"/>
      <w:lvlText w:val="o"/>
      <w:lvlJc w:val="left"/>
      <w:pPr>
        <w:ind w:left="4680" w:hanging="360"/>
      </w:pPr>
      <w:rPr>
        <w:rFonts w:ascii="Courier New" w:hAnsi="Courier New" w:cs="Courier New" w:hint="default"/>
      </w:rPr>
    </w:lvl>
    <w:lvl w:ilvl="5" w:tentative="1">
      <w:start w:val="1"/>
      <w:numFmt w:val="bullet"/>
      <w:lvlText w:val=""/>
      <w:lvlJc w:val="left"/>
      <w:pPr>
        <w:ind w:left="5400" w:hanging="360"/>
      </w:pPr>
      <w:rPr>
        <w:rFonts w:ascii="Wingdings" w:hAnsi="Wingdings" w:hint="default"/>
      </w:rPr>
    </w:lvl>
    <w:lvl w:ilvl="6" w:tentative="1">
      <w:start w:val="1"/>
      <w:numFmt w:val="bullet"/>
      <w:lvlText w:val=""/>
      <w:lvlJc w:val="left"/>
      <w:pPr>
        <w:ind w:left="6120" w:hanging="360"/>
      </w:pPr>
      <w:rPr>
        <w:rFonts w:ascii="Symbol" w:hAnsi="Symbol" w:hint="default"/>
      </w:rPr>
    </w:lvl>
    <w:lvl w:ilvl="7" w:tentative="1">
      <w:start w:val="1"/>
      <w:numFmt w:val="bullet"/>
      <w:lvlText w:val="o"/>
      <w:lvlJc w:val="left"/>
      <w:pPr>
        <w:ind w:left="6840" w:hanging="360"/>
      </w:pPr>
      <w:rPr>
        <w:rFonts w:ascii="Courier New" w:hAnsi="Courier New" w:cs="Courier New" w:hint="default"/>
      </w:rPr>
    </w:lvl>
    <w:lvl w:ilvl="8" w:tentative="1">
      <w:start w:val="1"/>
      <w:numFmt w:val="bullet"/>
      <w:lvlText w:val=""/>
      <w:lvlJc w:val="left"/>
      <w:pPr>
        <w:ind w:left="7560" w:hanging="360"/>
      </w:pPr>
      <w:rPr>
        <w:rFonts w:ascii="Wingdings" w:hAnsi="Wingdings" w:hint="default"/>
      </w:rPr>
    </w:lvl>
  </w:abstractNum>
  <w:num w:numId="1" w16cid:durableId="307521034">
    <w:abstractNumId w:val="5"/>
  </w:num>
  <w:num w:numId="2" w16cid:durableId="1815220673">
    <w:abstractNumId w:val="16"/>
  </w:num>
  <w:num w:numId="3" w16cid:durableId="1445999858">
    <w:abstractNumId w:val="8"/>
  </w:num>
  <w:num w:numId="4" w16cid:durableId="1949385756">
    <w:abstractNumId w:val="10"/>
  </w:num>
  <w:num w:numId="5" w16cid:durableId="878711800">
    <w:abstractNumId w:val="6"/>
  </w:num>
  <w:num w:numId="6" w16cid:durableId="1353652504">
    <w:abstractNumId w:val="1"/>
  </w:num>
  <w:num w:numId="7" w16cid:durableId="1147284245">
    <w:abstractNumId w:val="9"/>
  </w:num>
  <w:num w:numId="8" w16cid:durableId="1752004366">
    <w:abstractNumId w:val="3"/>
  </w:num>
  <w:num w:numId="9" w16cid:durableId="323972065">
    <w:abstractNumId w:val="17"/>
  </w:num>
  <w:num w:numId="10" w16cid:durableId="2140175691">
    <w:abstractNumId w:val="15"/>
  </w:num>
  <w:num w:numId="11" w16cid:durableId="273099262">
    <w:abstractNumId w:val="4"/>
  </w:num>
  <w:num w:numId="12" w16cid:durableId="1064066929">
    <w:abstractNumId w:val="11"/>
  </w:num>
  <w:num w:numId="13" w16cid:durableId="2050296538">
    <w:abstractNumId w:val="14"/>
  </w:num>
  <w:num w:numId="14" w16cid:durableId="1660229359">
    <w:abstractNumId w:val="2"/>
  </w:num>
  <w:num w:numId="15" w16cid:durableId="1222061286">
    <w:abstractNumId w:val="7"/>
  </w:num>
  <w:num w:numId="16" w16cid:durableId="464592145">
    <w:abstractNumId w:val="12"/>
  </w:num>
  <w:num w:numId="17" w16cid:durableId="808938808">
    <w:abstractNumId w:val="17"/>
  </w:num>
  <w:num w:numId="18" w16cid:durableId="1131754342">
    <w:abstractNumId w:val="13"/>
  </w:num>
  <w:num w:numId="19" w16cid:durableId="577401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108"/>
    <w:rsid w:val="000015CF"/>
    <w:rsid w:val="0000283B"/>
    <w:rsid w:val="00003017"/>
    <w:rsid w:val="0000325C"/>
    <w:rsid w:val="00003614"/>
    <w:rsid w:val="00003A83"/>
    <w:rsid w:val="00003BA9"/>
    <w:rsid w:val="00004B19"/>
    <w:rsid w:val="00004B90"/>
    <w:rsid w:val="00005C55"/>
    <w:rsid w:val="0000621C"/>
    <w:rsid w:val="000063A4"/>
    <w:rsid w:val="0000643A"/>
    <w:rsid w:val="00006658"/>
    <w:rsid w:val="00006F57"/>
    <w:rsid w:val="00007296"/>
    <w:rsid w:val="000072A4"/>
    <w:rsid w:val="000079C3"/>
    <w:rsid w:val="00007DC0"/>
    <w:rsid w:val="00011A59"/>
    <w:rsid w:val="0001244D"/>
    <w:rsid w:val="000124DB"/>
    <w:rsid w:val="000126ED"/>
    <w:rsid w:val="00013591"/>
    <w:rsid w:val="0001369F"/>
    <w:rsid w:val="00013744"/>
    <w:rsid w:val="00013E95"/>
    <w:rsid w:val="0001499D"/>
    <w:rsid w:val="00014C00"/>
    <w:rsid w:val="000150F3"/>
    <w:rsid w:val="00015A2F"/>
    <w:rsid w:val="00015A37"/>
    <w:rsid w:val="00015E5B"/>
    <w:rsid w:val="00015F4A"/>
    <w:rsid w:val="00016368"/>
    <w:rsid w:val="000167C4"/>
    <w:rsid w:val="000169A3"/>
    <w:rsid w:val="00016C1F"/>
    <w:rsid w:val="00016FEA"/>
    <w:rsid w:val="000170A9"/>
    <w:rsid w:val="000207BA"/>
    <w:rsid w:val="00020B3B"/>
    <w:rsid w:val="00020D68"/>
    <w:rsid w:val="00021142"/>
    <w:rsid w:val="00021A57"/>
    <w:rsid w:val="00021C19"/>
    <w:rsid w:val="0002230F"/>
    <w:rsid w:val="00023209"/>
    <w:rsid w:val="00023B30"/>
    <w:rsid w:val="00024019"/>
    <w:rsid w:val="00025088"/>
    <w:rsid w:val="00025587"/>
    <w:rsid w:val="000263EF"/>
    <w:rsid w:val="000265EC"/>
    <w:rsid w:val="00026A00"/>
    <w:rsid w:val="00027BD6"/>
    <w:rsid w:val="000300CA"/>
    <w:rsid w:val="00030837"/>
    <w:rsid w:val="00030ECD"/>
    <w:rsid w:val="0003274B"/>
    <w:rsid w:val="0003285E"/>
    <w:rsid w:val="00033DD1"/>
    <w:rsid w:val="00034651"/>
    <w:rsid w:val="00035771"/>
    <w:rsid w:val="00035A15"/>
    <w:rsid w:val="00035DF2"/>
    <w:rsid w:val="00036941"/>
    <w:rsid w:val="00036FC0"/>
    <w:rsid w:val="00037021"/>
    <w:rsid w:val="00037B90"/>
    <w:rsid w:val="00037CC1"/>
    <w:rsid w:val="0004010D"/>
    <w:rsid w:val="00040197"/>
    <w:rsid w:val="00040254"/>
    <w:rsid w:val="000409E4"/>
    <w:rsid w:val="00040B00"/>
    <w:rsid w:val="00040BE7"/>
    <w:rsid w:val="0004333B"/>
    <w:rsid w:val="00043FF8"/>
    <w:rsid w:val="000440F7"/>
    <w:rsid w:val="00044ADB"/>
    <w:rsid w:val="00044D90"/>
    <w:rsid w:val="00045CDD"/>
    <w:rsid w:val="00045D84"/>
    <w:rsid w:val="00046661"/>
    <w:rsid w:val="00046DE4"/>
    <w:rsid w:val="00047B9B"/>
    <w:rsid w:val="00047C40"/>
    <w:rsid w:val="0005022C"/>
    <w:rsid w:val="00051953"/>
    <w:rsid w:val="00051CFB"/>
    <w:rsid w:val="00052590"/>
    <w:rsid w:val="0005291C"/>
    <w:rsid w:val="00052967"/>
    <w:rsid w:val="0005312D"/>
    <w:rsid w:val="000539EA"/>
    <w:rsid w:val="00053DE3"/>
    <w:rsid w:val="00054149"/>
    <w:rsid w:val="00054C9D"/>
    <w:rsid w:val="00054CEC"/>
    <w:rsid w:val="0005611C"/>
    <w:rsid w:val="0005689B"/>
    <w:rsid w:val="00056A59"/>
    <w:rsid w:val="00056A6D"/>
    <w:rsid w:val="00056D77"/>
    <w:rsid w:val="00056FF5"/>
    <w:rsid w:val="00057652"/>
    <w:rsid w:val="00057938"/>
    <w:rsid w:val="00060937"/>
    <w:rsid w:val="00060B08"/>
    <w:rsid w:val="000617C5"/>
    <w:rsid w:val="00061892"/>
    <w:rsid w:val="00061A88"/>
    <w:rsid w:val="000623B0"/>
    <w:rsid w:val="00062D60"/>
    <w:rsid w:val="000633D3"/>
    <w:rsid w:val="000637E0"/>
    <w:rsid w:val="00064121"/>
    <w:rsid w:val="0006484D"/>
    <w:rsid w:val="0006493A"/>
    <w:rsid w:val="0006563E"/>
    <w:rsid w:val="00065B02"/>
    <w:rsid w:val="000667E1"/>
    <w:rsid w:val="00066D98"/>
    <w:rsid w:val="00067AEE"/>
    <w:rsid w:val="00067C46"/>
    <w:rsid w:val="00070918"/>
    <w:rsid w:val="00070919"/>
    <w:rsid w:val="00070B5A"/>
    <w:rsid w:val="00070FD3"/>
    <w:rsid w:val="000716DA"/>
    <w:rsid w:val="000719D2"/>
    <w:rsid w:val="000719E3"/>
    <w:rsid w:val="00071DA3"/>
    <w:rsid w:val="00071EDE"/>
    <w:rsid w:val="0007222C"/>
    <w:rsid w:val="00072D31"/>
    <w:rsid w:val="00072D53"/>
    <w:rsid w:val="0007310D"/>
    <w:rsid w:val="00073458"/>
    <w:rsid w:val="000735C4"/>
    <w:rsid w:val="000744AF"/>
    <w:rsid w:val="00074989"/>
    <w:rsid w:val="00074E71"/>
    <w:rsid w:val="00075F4E"/>
    <w:rsid w:val="00075F96"/>
    <w:rsid w:val="00076122"/>
    <w:rsid w:val="00076A85"/>
    <w:rsid w:val="00076E23"/>
    <w:rsid w:val="0007725E"/>
    <w:rsid w:val="0007777B"/>
    <w:rsid w:val="000779BC"/>
    <w:rsid w:val="0008034C"/>
    <w:rsid w:val="00080512"/>
    <w:rsid w:val="0008075F"/>
    <w:rsid w:val="00080797"/>
    <w:rsid w:val="000813DA"/>
    <w:rsid w:val="00081931"/>
    <w:rsid w:val="00081A77"/>
    <w:rsid w:val="0008251C"/>
    <w:rsid w:val="00082B2B"/>
    <w:rsid w:val="00082C09"/>
    <w:rsid w:val="00083423"/>
    <w:rsid w:val="00083F73"/>
    <w:rsid w:val="00084188"/>
    <w:rsid w:val="000852E3"/>
    <w:rsid w:val="00087518"/>
    <w:rsid w:val="00087542"/>
    <w:rsid w:val="00087D7A"/>
    <w:rsid w:val="00087ED5"/>
    <w:rsid w:val="0009031E"/>
    <w:rsid w:val="00090735"/>
    <w:rsid w:val="00091791"/>
    <w:rsid w:val="00091DA9"/>
    <w:rsid w:val="00093377"/>
    <w:rsid w:val="00093BE3"/>
    <w:rsid w:val="0009484C"/>
    <w:rsid w:val="00094B67"/>
    <w:rsid w:val="00095261"/>
    <w:rsid w:val="000952F1"/>
    <w:rsid w:val="00095645"/>
    <w:rsid w:val="00095657"/>
    <w:rsid w:val="00095AB9"/>
    <w:rsid w:val="00095B1C"/>
    <w:rsid w:val="00096B54"/>
    <w:rsid w:val="00096F81"/>
    <w:rsid w:val="00097AFA"/>
    <w:rsid w:val="000A163C"/>
    <w:rsid w:val="000A1CBB"/>
    <w:rsid w:val="000A1E56"/>
    <w:rsid w:val="000A1F17"/>
    <w:rsid w:val="000A31CF"/>
    <w:rsid w:val="000A32AB"/>
    <w:rsid w:val="000A3B01"/>
    <w:rsid w:val="000A4A7B"/>
    <w:rsid w:val="000A566D"/>
    <w:rsid w:val="000A6151"/>
    <w:rsid w:val="000A6A69"/>
    <w:rsid w:val="000A6BDC"/>
    <w:rsid w:val="000A6D83"/>
    <w:rsid w:val="000A76A9"/>
    <w:rsid w:val="000A76C6"/>
    <w:rsid w:val="000A78F8"/>
    <w:rsid w:val="000A7BEB"/>
    <w:rsid w:val="000B005B"/>
    <w:rsid w:val="000B04A7"/>
    <w:rsid w:val="000B2581"/>
    <w:rsid w:val="000B273F"/>
    <w:rsid w:val="000B28F7"/>
    <w:rsid w:val="000B316C"/>
    <w:rsid w:val="000B35A6"/>
    <w:rsid w:val="000B37AC"/>
    <w:rsid w:val="000B391B"/>
    <w:rsid w:val="000B3E72"/>
    <w:rsid w:val="000B408D"/>
    <w:rsid w:val="000B478B"/>
    <w:rsid w:val="000B4866"/>
    <w:rsid w:val="000B53DA"/>
    <w:rsid w:val="000B5929"/>
    <w:rsid w:val="000B6432"/>
    <w:rsid w:val="000B6682"/>
    <w:rsid w:val="000B6AE0"/>
    <w:rsid w:val="000B6BA9"/>
    <w:rsid w:val="000B70AD"/>
    <w:rsid w:val="000B77BC"/>
    <w:rsid w:val="000C0C56"/>
    <w:rsid w:val="000C16AC"/>
    <w:rsid w:val="000C1834"/>
    <w:rsid w:val="000C1E13"/>
    <w:rsid w:val="000C2C2A"/>
    <w:rsid w:val="000C3486"/>
    <w:rsid w:val="000C41DD"/>
    <w:rsid w:val="000C4F46"/>
    <w:rsid w:val="000C558C"/>
    <w:rsid w:val="000C569D"/>
    <w:rsid w:val="000C57D7"/>
    <w:rsid w:val="000C587B"/>
    <w:rsid w:val="000C64A3"/>
    <w:rsid w:val="000C6AF0"/>
    <w:rsid w:val="000C6C30"/>
    <w:rsid w:val="000C718A"/>
    <w:rsid w:val="000C73CB"/>
    <w:rsid w:val="000C7434"/>
    <w:rsid w:val="000C74A4"/>
    <w:rsid w:val="000C796E"/>
    <w:rsid w:val="000C7F3D"/>
    <w:rsid w:val="000D112B"/>
    <w:rsid w:val="000D1844"/>
    <w:rsid w:val="000D1F9F"/>
    <w:rsid w:val="000D2694"/>
    <w:rsid w:val="000D277A"/>
    <w:rsid w:val="000D2DDF"/>
    <w:rsid w:val="000D3865"/>
    <w:rsid w:val="000D3F3D"/>
    <w:rsid w:val="000D40B7"/>
    <w:rsid w:val="000D57ED"/>
    <w:rsid w:val="000D5F1D"/>
    <w:rsid w:val="000D6B02"/>
    <w:rsid w:val="000D79F3"/>
    <w:rsid w:val="000D7E2D"/>
    <w:rsid w:val="000E009B"/>
    <w:rsid w:val="000E04C2"/>
    <w:rsid w:val="000E1078"/>
    <w:rsid w:val="000E1753"/>
    <w:rsid w:val="000E1757"/>
    <w:rsid w:val="000E1D1C"/>
    <w:rsid w:val="000E2943"/>
    <w:rsid w:val="000E2EC8"/>
    <w:rsid w:val="000E38A3"/>
    <w:rsid w:val="000E4342"/>
    <w:rsid w:val="000E57A6"/>
    <w:rsid w:val="000E5BCA"/>
    <w:rsid w:val="000E7288"/>
    <w:rsid w:val="000E7580"/>
    <w:rsid w:val="000E790C"/>
    <w:rsid w:val="000E7B35"/>
    <w:rsid w:val="000E7D22"/>
    <w:rsid w:val="000F0187"/>
    <w:rsid w:val="000F022B"/>
    <w:rsid w:val="000F03F8"/>
    <w:rsid w:val="000F0DFC"/>
    <w:rsid w:val="000F20F4"/>
    <w:rsid w:val="000F22FA"/>
    <w:rsid w:val="000F298A"/>
    <w:rsid w:val="000F2ECE"/>
    <w:rsid w:val="000F348A"/>
    <w:rsid w:val="000F3CFD"/>
    <w:rsid w:val="000F4137"/>
    <w:rsid w:val="000F5DB8"/>
    <w:rsid w:val="000F5F12"/>
    <w:rsid w:val="000F5F13"/>
    <w:rsid w:val="000F698A"/>
    <w:rsid w:val="000F6B34"/>
    <w:rsid w:val="000F6BE1"/>
    <w:rsid w:val="000F7526"/>
    <w:rsid w:val="000F79D5"/>
    <w:rsid w:val="000F7B59"/>
    <w:rsid w:val="00100079"/>
    <w:rsid w:val="00100F05"/>
    <w:rsid w:val="00101189"/>
    <w:rsid w:val="001016A5"/>
    <w:rsid w:val="00101968"/>
    <w:rsid w:val="00102512"/>
    <w:rsid w:val="0010279C"/>
    <w:rsid w:val="001029EC"/>
    <w:rsid w:val="00103800"/>
    <w:rsid w:val="001045CF"/>
    <w:rsid w:val="001048FC"/>
    <w:rsid w:val="0010571C"/>
    <w:rsid w:val="001057BA"/>
    <w:rsid w:val="00105C51"/>
    <w:rsid w:val="0010650B"/>
    <w:rsid w:val="00106AEF"/>
    <w:rsid w:val="00107140"/>
    <w:rsid w:val="00110B9A"/>
    <w:rsid w:val="00111DF1"/>
    <w:rsid w:val="00112785"/>
    <w:rsid w:val="0011296D"/>
    <w:rsid w:val="001136E7"/>
    <w:rsid w:val="001138B2"/>
    <w:rsid w:val="00113B96"/>
    <w:rsid w:val="00114D58"/>
    <w:rsid w:val="00115744"/>
    <w:rsid w:val="001157C8"/>
    <w:rsid w:val="0011613F"/>
    <w:rsid w:val="0011621A"/>
    <w:rsid w:val="0011630E"/>
    <w:rsid w:val="00116494"/>
    <w:rsid w:val="00116921"/>
    <w:rsid w:val="00117AC3"/>
    <w:rsid w:val="00117E6A"/>
    <w:rsid w:val="00117EAB"/>
    <w:rsid w:val="00117F0D"/>
    <w:rsid w:val="00120A52"/>
    <w:rsid w:val="001218E8"/>
    <w:rsid w:val="00122469"/>
    <w:rsid w:val="00122C05"/>
    <w:rsid w:val="00123340"/>
    <w:rsid w:val="00123B15"/>
    <w:rsid w:val="00123C73"/>
    <w:rsid w:val="00123ECB"/>
    <w:rsid w:val="001247B3"/>
    <w:rsid w:val="00124B69"/>
    <w:rsid w:val="0012586F"/>
    <w:rsid w:val="00125AE3"/>
    <w:rsid w:val="001261B4"/>
    <w:rsid w:val="00130B9A"/>
    <w:rsid w:val="00131754"/>
    <w:rsid w:val="00131FF3"/>
    <w:rsid w:val="00133687"/>
    <w:rsid w:val="00133E6A"/>
    <w:rsid w:val="001345A8"/>
    <w:rsid w:val="001347CB"/>
    <w:rsid w:val="00135F43"/>
    <w:rsid w:val="00136CFF"/>
    <w:rsid w:val="00137768"/>
    <w:rsid w:val="00137B32"/>
    <w:rsid w:val="00140FE9"/>
    <w:rsid w:val="00141037"/>
    <w:rsid w:val="0014146A"/>
    <w:rsid w:val="0014195D"/>
    <w:rsid w:val="00142102"/>
    <w:rsid w:val="001428EE"/>
    <w:rsid w:val="00142D2C"/>
    <w:rsid w:val="00142E7E"/>
    <w:rsid w:val="0014319A"/>
    <w:rsid w:val="00143D14"/>
    <w:rsid w:val="00143DE3"/>
    <w:rsid w:val="00143FA8"/>
    <w:rsid w:val="001442AB"/>
    <w:rsid w:val="00144399"/>
    <w:rsid w:val="001445E5"/>
    <w:rsid w:val="001451BE"/>
    <w:rsid w:val="001455B6"/>
    <w:rsid w:val="001456AF"/>
    <w:rsid w:val="00145BC8"/>
    <w:rsid w:val="00146FD1"/>
    <w:rsid w:val="001472F9"/>
    <w:rsid w:val="00147B0B"/>
    <w:rsid w:val="00147EC1"/>
    <w:rsid w:val="00150715"/>
    <w:rsid w:val="001513FB"/>
    <w:rsid w:val="0015165E"/>
    <w:rsid w:val="0015197A"/>
    <w:rsid w:val="00152BFA"/>
    <w:rsid w:val="00152C95"/>
    <w:rsid w:val="00152E81"/>
    <w:rsid w:val="00153123"/>
    <w:rsid w:val="0015379A"/>
    <w:rsid w:val="0015384A"/>
    <w:rsid w:val="00153896"/>
    <w:rsid w:val="001548DD"/>
    <w:rsid w:val="00154F3E"/>
    <w:rsid w:val="00154FAB"/>
    <w:rsid w:val="001559FA"/>
    <w:rsid w:val="00155C3A"/>
    <w:rsid w:val="00157261"/>
    <w:rsid w:val="00157C35"/>
    <w:rsid w:val="0016091F"/>
    <w:rsid w:val="00160AE0"/>
    <w:rsid w:val="00160CBC"/>
    <w:rsid w:val="00160D21"/>
    <w:rsid w:val="001611A6"/>
    <w:rsid w:val="00161D32"/>
    <w:rsid w:val="001623FB"/>
    <w:rsid w:val="001624C1"/>
    <w:rsid w:val="0016323B"/>
    <w:rsid w:val="00163513"/>
    <w:rsid w:val="00164098"/>
    <w:rsid w:val="0016429D"/>
    <w:rsid w:val="001645DB"/>
    <w:rsid w:val="0016479B"/>
    <w:rsid w:val="001648F4"/>
    <w:rsid w:val="00164AA1"/>
    <w:rsid w:val="00164DDC"/>
    <w:rsid w:val="00164F30"/>
    <w:rsid w:val="00165656"/>
    <w:rsid w:val="001659AA"/>
    <w:rsid w:val="00165AD3"/>
    <w:rsid w:val="00165BCB"/>
    <w:rsid w:val="001672CF"/>
    <w:rsid w:val="001674BB"/>
    <w:rsid w:val="0017058F"/>
    <w:rsid w:val="00170A2D"/>
    <w:rsid w:val="00170EEE"/>
    <w:rsid w:val="00172598"/>
    <w:rsid w:val="00172634"/>
    <w:rsid w:val="00172FB4"/>
    <w:rsid w:val="001738CD"/>
    <w:rsid w:val="00173943"/>
    <w:rsid w:val="00173E42"/>
    <w:rsid w:val="0017404A"/>
    <w:rsid w:val="00174D6C"/>
    <w:rsid w:val="001752E8"/>
    <w:rsid w:val="00175F6B"/>
    <w:rsid w:val="001764A6"/>
    <w:rsid w:val="00176C24"/>
    <w:rsid w:val="00176EB0"/>
    <w:rsid w:val="00176EE6"/>
    <w:rsid w:val="0017709D"/>
    <w:rsid w:val="00177405"/>
    <w:rsid w:val="0017740A"/>
    <w:rsid w:val="00180125"/>
    <w:rsid w:val="00180200"/>
    <w:rsid w:val="0018078F"/>
    <w:rsid w:val="00180EB9"/>
    <w:rsid w:val="00183742"/>
    <w:rsid w:val="0018390C"/>
    <w:rsid w:val="00183AAD"/>
    <w:rsid w:val="001844BE"/>
    <w:rsid w:val="0018468D"/>
    <w:rsid w:val="00184A38"/>
    <w:rsid w:val="0018570C"/>
    <w:rsid w:val="001867B2"/>
    <w:rsid w:val="00186974"/>
    <w:rsid w:val="00187965"/>
    <w:rsid w:val="00187AFF"/>
    <w:rsid w:val="00187BA4"/>
    <w:rsid w:val="00187BF8"/>
    <w:rsid w:val="001905F5"/>
    <w:rsid w:val="0019071D"/>
    <w:rsid w:val="0019223A"/>
    <w:rsid w:val="001926EA"/>
    <w:rsid w:val="0019289C"/>
    <w:rsid w:val="00193103"/>
    <w:rsid w:val="001936F8"/>
    <w:rsid w:val="00194A9D"/>
    <w:rsid w:val="00194C15"/>
    <w:rsid w:val="00194C79"/>
    <w:rsid w:val="00195300"/>
    <w:rsid w:val="0019550D"/>
    <w:rsid w:val="00195740"/>
    <w:rsid w:val="00195B1C"/>
    <w:rsid w:val="00195D30"/>
    <w:rsid w:val="00195F05"/>
    <w:rsid w:val="001965F0"/>
    <w:rsid w:val="0019776E"/>
    <w:rsid w:val="00197F3F"/>
    <w:rsid w:val="001A03B8"/>
    <w:rsid w:val="001A0E45"/>
    <w:rsid w:val="001A125B"/>
    <w:rsid w:val="001A20F4"/>
    <w:rsid w:val="001A26B4"/>
    <w:rsid w:val="001A34D5"/>
    <w:rsid w:val="001A43AF"/>
    <w:rsid w:val="001A45BE"/>
    <w:rsid w:val="001A476B"/>
    <w:rsid w:val="001A4CCD"/>
    <w:rsid w:val="001A5C3A"/>
    <w:rsid w:val="001A5E6E"/>
    <w:rsid w:val="001A60AD"/>
    <w:rsid w:val="001A72AC"/>
    <w:rsid w:val="001A74A1"/>
    <w:rsid w:val="001A7C77"/>
    <w:rsid w:val="001B05EF"/>
    <w:rsid w:val="001B0A71"/>
    <w:rsid w:val="001B0B97"/>
    <w:rsid w:val="001B0CA2"/>
    <w:rsid w:val="001B1045"/>
    <w:rsid w:val="001B10A2"/>
    <w:rsid w:val="001B140F"/>
    <w:rsid w:val="001B1CFE"/>
    <w:rsid w:val="001B1E4E"/>
    <w:rsid w:val="001B2E04"/>
    <w:rsid w:val="001B2ED9"/>
    <w:rsid w:val="001B35ED"/>
    <w:rsid w:val="001B3973"/>
    <w:rsid w:val="001B39B5"/>
    <w:rsid w:val="001B5075"/>
    <w:rsid w:val="001B5242"/>
    <w:rsid w:val="001B52AA"/>
    <w:rsid w:val="001B52F1"/>
    <w:rsid w:val="001B578F"/>
    <w:rsid w:val="001B5B74"/>
    <w:rsid w:val="001B5C40"/>
    <w:rsid w:val="001B63F4"/>
    <w:rsid w:val="001B6483"/>
    <w:rsid w:val="001B6651"/>
    <w:rsid w:val="001B68D8"/>
    <w:rsid w:val="001B6B55"/>
    <w:rsid w:val="001B6D56"/>
    <w:rsid w:val="001B7187"/>
    <w:rsid w:val="001B7768"/>
    <w:rsid w:val="001B785C"/>
    <w:rsid w:val="001B7D2D"/>
    <w:rsid w:val="001B7E8D"/>
    <w:rsid w:val="001C0487"/>
    <w:rsid w:val="001C0AE5"/>
    <w:rsid w:val="001C3188"/>
    <w:rsid w:val="001C372F"/>
    <w:rsid w:val="001C3816"/>
    <w:rsid w:val="001C3AF5"/>
    <w:rsid w:val="001C3FC4"/>
    <w:rsid w:val="001C454E"/>
    <w:rsid w:val="001C4600"/>
    <w:rsid w:val="001C49F4"/>
    <w:rsid w:val="001C51A8"/>
    <w:rsid w:val="001C6B45"/>
    <w:rsid w:val="001C6CBA"/>
    <w:rsid w:val="001C75A1"/>
    <w:rsid w:val="001C7C7F"/>
    <w:rsid w:val="001D040C"/>
    <w:rsid w:val="001D0A67"/>
    <w:rsid w:val="001D0A77"/>
    <w:rsid w:val="001D1A96"/>
    <w:rsid w:val="001D22B4"/>
    <w:rsid w:val="001D2C68"/>
    <w:rsid w:val="001D3566"/>
    <w:rsid w:val="001D3A96"/>
    <w:rsid w:val="001D3B65"/>
    <w:rsid w:val="001D3D6F"/>
    <w:rsid w:val="001D4BAA"/>
    <w:rsid w:val="001D4F47"/>
    <w:rsid w:val="001D57BA"/>
    <w:rsid w:val="001D5B01"/>
    <w:rsid w:val="001D6451"/>
    <w:rsid w:val="001D7E7E"/>
    <w:rsid w:val="001E0942"/>
    <w:rsid w:val="001E1680"/>
    <w:rsid w:val="001E1A49"/>
    <w:rsid w:val="001E2593"/>
    <w:rsid w:val="001E2B10"/>
    <w:rsid w:val="001E2C27"/>
    <w:rsid w:val="001E377F"/>
    <w:rsid w:val="001E39B1"/>
    <w:rsid w:val="001E46A9"/>
    <w:rsid w:val="001E5608"/>
    <w:rsid w:val="001E5E49"/>
    <w:rsid w:val="001E5F9C"/>
    <w:rsid w:val="001E6679"/>
    <w:rsid w:val="001E6D3E"/>
    <w:rsid w:val="001E7371"/>
    <w:rsid w:val="001F00A3"/>
    <w:rsid w:val="001F0332"/>
    <w:rsid w:val="001F0486"/>
    <w:rsid w:val="001F10E7"/>
    <w:rsid w:val="001F1B2E"/>
    <w:rsid w:val="001F2103"/>
    <w:rsid w:val="001F2713"/>
    <w:rsid w:val="001F2D6C"/>
    <w:rsid w:val="001F2FA4"/>
    <w:rsid w:val="001F3A51"/>
    <w:rsid w:val="001F5572"/>
    <w:rsid w:val="001F5668"/>
    <w:rsid w:val="001F56A1"/>
    <w:rsid w:val="001F58A2"/>
    <w:rsid w:val="001F5F3D"/>
    <w:rsid w:val="001F5F7C"/>
    <w:rsid w:val="001F604F"/>
    <w:rsid w:val="001F6681"/>
    <w:rsid w:val="001F7634"/>
    <w:rsid w:val="001F78B1"/>
    <w:rsid w:val="001F7CE8"/>
    <w:rsid w:val="001F7F71"/>
    <w:rsid w:val="00200193"/>
    <w:rsid w:val="0020055F"/>
    <w:rsid w:val="00201F49"/>
    <w:rsid w:val="00202BBD"/>
    <w:rsid w:val="00202BE9"/>
    <w:rsid w:val="002032E8"/>
    <w:rsid w:val="00203325"/>
    <w:rsid w:val="002033E0"/>
    <w:rsid w:val="002038A0"/>
    <w:rsid w:val="002038BE"/>
    <w:rsid w:val="00203B51"/>
    <w:rsid w:val="00203CD4"/>
    <w:rsid w:val="00203F5E"/>
    <w:rsid w:val="002040C9"/>
    <w:rsid w:val="00205247"/>
    <w:rsid w:val="002052F6"/>
    <w:rsid w:val="002056A4"/>
    <w:rsid w:val="002059B4"/>
    <w:rsid w:val="00206614"/>
    <w:rsid w:val="00207DF3"/>
    <w:rsid w:val="00210289"/>
    <w:rsid w:val="00210C48"/>
    <w:rsid w:val="00211247"/>
    <w:rsid w:val="00211615"/>
    <w:rsid w:val="00211FFB"/>
    <w:rsid w:val="00212537"/>
    <w:rsid w:val="0021258F"/>
    <w:rsid w:val="00212B77"/>
    <w:rsid w:val="002139D5"/>
    <w:rsid w:val="00214A90"/>
    <w:rsid w:val="00214EFC"/>
    <w:rsid w:val="002152C1"/>
    <w:rsid w:val="002163B4"/>
    <w:rsid w:val="002163B6"/>
    <w:rsid w:val="002166C2"/>
    <w:rsid w:val="00217160"/>
    <w:rsid w:val="00217FCC"/>
    <w:rsid w:val="00220262"/>
    <w:rsid w:val="0022033D"/>
    <w:rsid w:val="00221560"/>
    <w:rsid w:val="002219DA"/>
    <w:rsid w:val="00221E75"/>
    <w:rsid w:val="00222A5F"/>
    <w:rsid w:val="00222D07"/>
    <w:rsid w:val="00222E20"/>
    <w:rsid w:val="0022317A"/>
    <w:rsid w:val="002245DB"/>
    <w:rsid w:val="002246EC"/>
    <w:rsid w:val="00224C95"/>
    <w:rsid w:val="00224E3C"/>
    <w:rsid w:val="00224F41"/>
    <w:rsid w:val="00225480"/>
    <w:rsid w:val="00225A8F"/>
    <w:rsid w:val="00226BDB"/>
    <w:rsid w:val="00227B63"/>
    <w:rsid w:val="00230A84"/>
    <w:rsid w:val="00230B84"/>
    <w:rsid w:val="00231BB9"/>
    <w:rsid w:val="00231C46"/>
    <w:rsid w:val="0023276D"/>
    <w:rsid w:val="00233095"/>
    <w:rsid w:val="00233FF3"/>
    <w:rsid w:val="00234264"/>
    <w:rsid w:val="0023443A"/>
    <w:rsid w:val="00234F17"/>
    <w:rsid w:val="00234F6D"/>
    <w:rsid w:val="00234F7B"/>
    <w:rsid w:val="002363E0"/>
    <w:rsid w:val="00236EB4"/>
    <w:rsid w:val="00237FF8"/>
    <w:rsid w:val="00240DB8"/>
    <w:rsid w:val="002410F2"/>
    <w:rsid w:val="00243511"/>
    <w:rsid w:val="00243686"/>
    <w:rsid w:val="00243AA7"/>
    <w:rsid w:val="00243BC0"/>
    <w:rsid w:val="00244232"/>
    <w:rsid w:val="00245B68"/>
    <w:rsid w:val="00245E0E"/>
    <w:rsid w:val="0024709A"/>
    <w:rsid w:val="002472CA"/>
    <w:rsid w:val="0024785F"/>
    <w:rsid w:val="002478B3"/>
    <w:rsid w:val="002500FC"/>
    <w:rsid w:val="00250775"/>
    <w:rsid w:val="00250F61"/>
    <w:rsid w:val="00251833"/>
    <w:rsid w:val="00251D33"/>
    <w:rsid w:val="002521D7"/>
    <w:rsid w:val="00252452"/>
    <w:rsid w:val="00252D82"/>
    <w:rsid w:val="002531BC"/>
    <w:rsid w:val="002537C2"/>
    <w:rsid w:val="00253E03"/>
    <w:rsid w:val="00254518"/>
    <w:rsid w:val="002545A1"/>
    <w:rsid w:val="00254A1F"/>
    <w:rsid w:val="00255241"/>
    <w:rsid w:val="00255CEB"/>
    <w:rsid w:val="00255E9E"/>
    <w:rsid w:val="0025655A"/>
    <w:rsid w:val="00256964"/>
    <w:rsid w:val="00256AFE"/>
    <w:rsid w:val="00257EE2"/>
    <w:rsid w:val="002604D1"/>
    <w:rsid w:val="002605C7"/>
    <w:rsid w:val="0026060F"/>
    <w:rsid w:val="00260615"/>
    <w:rsid w:val="002606DE"/>
    <w:rsid w:val="00260FD4"/>
    <w:rsid w:val="0026114F"/>
    <w:rsid w:val="00262109"/>
    <w:rsid w:val="002626F8"/>
    <w:rsid w:val="002629CB"/>
    <w:rsid w:val="00263078"/>
    <w:rsid w:val="00263589"/>
    <w:rsid w:val="00263C64"/>
    <w:rsid w:val="00263ED8"/>
    <w:rsid w:val="0026437B"/>
    <w:rsid w:val="002647C5"/>
    <w:rsid w:val="00264827"/>
    <w:rsid w:val="002656D6"/>
    <w:rsid w:val="00266C6E"/>
    <w:rsid w:val="00266D66"/>
    <w:rsid w:val="002671F6"/>
    <w:rsid w:val="00267622"/>
    <w:rsid w:val="00270853"/>
    <w:rsid w:val="00270C4C"/>
    <w:rsid w:val="00271194"/>
    <w:rsid w:val="00271412"/>
    <w:rsid w:val="002717DA"/>
    <w:rsid w:val="00271DD3"/>
    <w:rsid w:val="00271F99"/>
    <w:rsid w:val="00272EC3"/>
    <w:rsid w:val="00273294"/>
    <w:rsid w:val="00273605"/>
    <w:rsid w:val="00273F68"/>
    <w:rsid w:val="00276371"/>
    <w:rsid w:val="00276B0B"/>
    <w:rsid w:val="00276EE4"/>
    <w:rsid w:val="00277923"/>
    <w:rsid w:val="002808ED"/>
    <w:rsid w:val="00280DBB"/>
    <w:rsid w:val="00281AC3"/>
    <w:rsid w:val="00282213"/>
    <w:rsid w:val="00282515"/>
    <w:rsid w:val="002827AE"/>
    <w:rsid w:val="002828CC"/>
    <w:rsid w:val="0028296C"/>
    <w:rsid w:val="002836B6"/>
    <w:rsid w:val="00283705"/>
    <w:rsid w:val="00283DF0"/>
    <w:rsid w:val="0028456E"/>
    <w:rsid w:val="002854DF"/>
    <w:rsid w:val="00286673"/>
    <w:rsid w:val="00286A17"/>
    <w:rsid w:val="00286D19"/>
    <w:rsid w:val="002873F4"/>
    <w:rsid w:val="002875AA"/>
    <w:rsid w:val="0028779F"/>
    <w:rsid w:val="002878DD"/>
    <w:rsid w:val="0029033C"/>
    <w:rsid w:val="0029047F"/>
    <w:rsid w:val="002915F2"/>
    <w:rsid w:val="002925FC"/>
    <w:rsid w:val="002928D9"/>
    <w:rsid w:val="00292D4F"/>
    <w:rsid w:val="00292EDC"/>
    <w:rsid w:val="002933EB"/>
    <w:rsid w:val="0029356C"/>
    <w:rsid w:val="002936DE"/>
    <w:rsid w:val="00293B56"/>
    <w:rsid w:val="002946C9"/>
    <w:rsid w:val="00294E00"/>
    <w:rsid w:val="00295077"/>
    <w:rsid w:val="00295CAD"/>
    <w:rsid w:val="00296824"/>
    <w:rsid w:val="00297B66"/>
    <w:rsid w:val="00297D4A"/>
    <w:rsid w:val="00297E8F"/>
    <w:rsid w:val="002A05C1"/>
    <w:rsid w:val="002A0F17"/>
    <w:rsid w:val="002A13FD"/>
    <w:rsid w:val="002A144F"/>
    <w:rsid w:val="002A26AA"/>
    <w:rsid w:val="002A2EFB"/>
    <w:rsid w:val="002A3C7F"/>
    <w:rsid w:val="002A50AE"/>
    <w:rsid w:val="002A5347"/>
    <w:rsid w:val="002A5769"/>
    <w:rsid w:val="002A5B87"/>
    <w:rsid w:val="002A5DDD"/>
    <w:rsid w:val="002A5F47"/>
    <w:rsid w:val="002A721A"/>
    <w:rsid w:val="002A733C"/>
    <w:rsid w:val="002A75A7"/>
    <w:rsid w:val="002A7888"/>
    <w:rsid w:val="002B015B"/>
    <w:rsid w:val="002B09C5"/>
    <w:rsid w:val="002B0DD8"/>
    <w:rsid w:val="002B1C3C"/>
    <w:rsid w:val="002B2028"/>
    <w:rsid w:val="002B2172"/>
    <w:rsid w:val="002B2211"/>
    <w:rsid w:val="002B30C4"/>
    <w:rsid w:val="002B35FA"/>
    <w:rsid w:val="002B415B"/>
    <w:rsid w:val="002B432A"/>
    <w:rsid w:val="002B445B"/>
    <w:rsid w:val="002B5F11"/>
    <w:rsid w:val="002B61CE"/>
    <w:rsid w:val="002B6826"/>
    <w:rsid w:val="002B6CB5"/>
    <w:rsid w:val="002C0B57"/>
    <w:rsid w:val="002C10A4"/>
    <w:rsid w:val="002C1789"/>
    <w:rsid w:val="002C1891"/>
    <w:rsid w:val="002C18E0"/>
    <w:rsid w:val="002C2108"/>
    <w:rsid w:val="002C21F8"/>
    <w:rsid w:val="002C2C83"/>
    <w:rsid w:val="002C3E89"/>
    <w:rsid w:val="002C4790"/>
    <w:rsid w:val="002C47ED"/>
    <w:rsid w:val="002C4BBA"/>
    <w:rsid w:val="002C60A2"/>
    <w:rsid w:val="002C6DEE"/>
    <w:rsid w:val="002C6E89"/>
    <w:rsid w:val="002C705D"/>
    <w:rsid w:val="002C7072"/>
    <w:rsid w:val="002C72F7"/>
    <w:rsid w:val="002C7BF8"/>
    <w:rsid w:val="002C7CE6"/>
    <w:rsid w:val="002D0059"/>
    <w:rsid w:val="002D1179"/>
    <w:rsid w:val="002D14B1"/>
    <w:rsid w:val="002D1898"/>
    <w:rsid w:val="002D195F"/>
    <w:rsid w:val="002D2FE9"/>
    <w:rsid w:val="002D331C"/>
    <w:rsid w:val="002D40F5"/>
    <w:rsid w:val="002D456E"/>
    <w:rsid w:val="002D4D45"/>
    <w:rsid w:val="002D6B89"/>
    <w:rsid w:val="002D6CBA"/>
    <w:rsid w:val="002D75FA"/>
    <w:rsid w:val="002D78C4"/>
    <w:rsid w:val="002D78FF"/>
    <w:rsid w:val="002E0035"/>
    <w:rsid w:val="002E1334"/>
    <w:rsid w:val="002E1555"/>
    <w:rsid w:val="002E241B"/>
    <w:rsid w:val="002E2D64"/>
    <w:rsid w:val="002E3935"/>
    <w:rsid w:val="002E47A2"/>
    <w:rsid w:val="002E4E78"/>
    <w:rsid w:val="002E4F17"/>
    <w:rsid w:val="002E532B"/>
    <w:rsid w:val="002E5414"/>
    <w:rsid w:val="002E6332"/>
    <w:rsid w:val="002E63B6"/>
    <w:rsid w:val="002E6993"/>
    <w:rsid w:val="002E76F1"/>
    <w:rsid w:val="002E7AC7"/>
    <w:rsid w:val="002F02D3"/>
    <w:rsid w:val="002F0548"/>
    <w:rsid w:val="002F0D82"/>
    <w:rsid w:val="002F1DD8"/>
    <w:rsid w:val="002F2EB9"/>
    <w:rsid w:val="002F2FC0"/>
    <w:rsid w:val="002F3112"/>
    <w:rsid w:val="002F3FDE"/>
    <w:rsid w:val="002F41D5"/>
    <w:rsid w:val="002F47E3"/>
    <w:rsid w:val="002F49ED"/>
    <w:rsid w:val="002F4A70"/>
    <w:rsid w:val="002F54CA"/>
    <w:rsid w:val="002F5ABF"/>
    <w:rsid w:val="002F636B"/>
    <w:rsid w:val="002F6B68"/>
    <w:rsid w:val="002F6D9B"/>
    <w:rsid w:val="002F7874"/>
    <w:rsid w:val="002F7A17"/>
    <w:rsid w:val="002F7F28"/>
    <w:rsid w:val="003007D2"/>
    <w:rsid w:val="00300D12"/>
    <w:rsid w:val="0030114A"/>
    <w:rsid w:val="00301E3F"/>
    <w:rsid w:val="0030227A"/>
    <w:rsid w:val="00302286"/>
    <w:rsid w:val="00303563"/>
    <w:rsid w:val="00303983"/>
    <w:rsid w:val="003041B9"/>
    <w:rsid w:val="00304255"/>
    <w:rsid w:val="00304645"/>
    <w:rsid w:val="00304C15"/>
    <w:rsid w:val="00304D4F"/>
    <w:rsid w:val="0030501E"/>
    <w:rsid w:val="0030599E"/>
    <w:rsid w:val="00305C46"/>
    <w:rsid w:val="00305DF9"/>
    <w:rsid w:val="00305E3E"/>
    <w:rsid w:val="00306761"/>
    <w:rsid w:val="00307F24"/>
    <w:rsid w:val="00310B09"/>
    <w:rsid w:val="00310E3E"/>
    <w:rsid w:val="003115F1"/>
    <w:rsid w:val="00313AA6"/>
    <w:rsid w:val="003140BC"/>
    <w:rsid w:val="00314216"/>
    <w:rsid w:val="003147F9"/>
    <w:rsid w:val="0031489D"/>
    <w:rsid w:val="0031491C"/>
    <w:rsid w:val="003150C3"/>
    <w:rsid w:val="003151EC"/>
    <w:rsid w:val="003152C4"/>
    <w:rsid w:val="00315373"/>
    <w:rsid w:val="0031569A"/>
    <w:rsid w:val="00315AE3"/>
    <w:rsid w:val="00315E81"/>
    <w:rsid w:val="003160BC"/>
    <w:rsid w:val="00316A61"/>
    <w:rsid w:val="0032053C"/>
    <w:rsid w:val="00320D87"/>
    <w:rsid w:val="003215FD"/>
    <w:rsid w:val="003220F1"/>
    <w:rsid w:val="0032249D"/>
    <w:rsid w:val="003224F8"/>
    <w:rsid w:val="003227B7"/>
    <w:rsid w:val="00323402"/>
    <w:rsid w:val="0032369A"/>
    <w:rsid w:val="00323D9E"/>
    <w:rsid w:val="00323DD7"/>
    <w:rsid w:val="00324B29"/>
    <w:rsid w:val="00324FD6"/>
    <w:rsid w:val="00325B64"/>
    <w:rsid w:val="00327FC8"/>
    <w:rsid w:val="0033065A"/>
    <w:rsid w:val="00330B70"/>
    <w:rsid w:val="0033103F"/>
    <w:rsid w:val="003315E8"/>
    <w:rsid w:val="00331680"/>
    <w:rsid w:val="00331C9E"/>
    <w:rsid w:val="00332F29"/>
    <w:rsid w:val="00333215"/>
    <w:rsid w:val="0033323C"/>
    <w:rsid w:val="0033442E"/>
    <w:rsid w:val="003356EA"/>
    <w:rsid w:val="00335F27"/>
    <w:rsid w:val="00336FC1"/>
    <w:rsid w:val="00337113"/>
    <w:rsid w:val="00337634"/>
    <w:rsid w:val="003377AC"/>
    <w:rsid w:val="00340298"/>
    <w:rsid w:val="00340CCE"/>
    <w:rsid w:val="00340F07"/>
    <w:rsid w:val="0034169A"/>
    <w:rsid w:val="00341BC6"/>
    <w:rsid w:val="003426BB"/>
    <w:rsid w:val="00342736"/>
    <w:rsid w:val="003427AD"/>
    <w:rsid w:val="00342E68"/>
    <w:rsid w:val="0034327F"/>
    <w:rsid w:val="00343BD3"/>
    <w:rsid w:val="00343C52"/>
    <w:rsid w:val="003445A9"/>
    <w:rsid w:val="00344A74"/>
    <w:rsid w:val="003451FE"/>
    <w:rsid w:val="00345695"/>
    <w:rsid w:val="00345B26"/>
    <w:rsid w:val="00346567"/>
    <w:rsid w:val="00347BC4"/>
    <w:rsid w:val="00347FF5"/>
    <w:rsid w:val="003509F4"/>
    <w:rsid w:val="00350BD7"/>
    <w:rsid w:val="00350D57"/>
    <w:rsid w:val="00351FC4"/>
    <w:rsid w:val="00351FDD"/>
    <w:rsid w:val="0035230A"/>
    <w:rsid w:val="00352E03"/>
    <w:rsid w:val="003531AC"/>
    <w:rsid w:val="003534C6"/>
    <w:rsid w:val="00353CA8"/>
    <w:rsid w:val="00353ECE"/>
    <w:rsid w:val="00354419"/>
    <w:rsid w:val="00354FF3"/>
    <w:rsid w:val="00355225"/>
    <w:rsid w:val="00355538"/>
    <w:rsid w:val="0035644A"/>
    <w:rsid w:val="003578C1"/>
    <w:rsid w:val="00357C91"/>
    <w:rsid w:val="00357D9A"/>
    <w:rsid w:val="00360973"/>
    <w:rsid w:val="00360D4B"/>
    <w:rsid w:val="00360F63"/>
    <w:rsid w:val="00361218"/>
    <w:rsid w:val="00361245"/>
    <w:rsid w:val="003613A4"/>
    <w:rsid w:val="00361405"/>
    <w:rsid w:val="00361774"/>
    <w:rsid w:val="00361819"/>
    <w:rsid w:val="003624C0"/>
    <w:rsid w:val="00362691"/>
    <w:rsid w:val="00363366"/>
    <w:rsid w:val="00363C8E"/>
    <w:rsid w:val="00364435"/>
    <w:rsid w:val="00366980"/>
    <w:rsid w:val="00366ADC"/>
    <w:rsid w:val="00367274"/>
    <w:rsid w:val="00367AB6"/>
    <w:rsid w:val="00367C0A"/>
    <w:rsid w:val="00367DA4"/>
    <w:rsid w:val="0037053C"/>
    <w:rsid w:val="0037087F"/>
    <w:rsid w:val="00371233"/>
    <w:rsid w:val="003715FE"/>
    <w:rsid w:val="00373B93"/>
    <w:rsid w:val="00373EBA"/>
    <w:rsid w:val="00374013"/>
    <w:rsid w:val="003741A5"/>
    <w:rsid w:val="003741FE"/>
    <w:rsid w:val="00375412"/>
    <w:rsid w:val="0037593B"/>
    <w:rsid w:val="0037683F"/>
    <w:rsid w:val="00377273"/>
    <w:rsid w:val="003779C5"/>
    <w:rsid w:val="003802B8"/>
    <w:rsid w:val="00382B69"/>
    <w:rsid w:val="0038337C"/>
    <w:rsid w:val="003842DA"/>
    <w:rsid w:val="00384B60"/>
    <w:rsid w:val="00384CF0"/>
    <w:rsid w:val="003858F4"/>
    <w:rsid w:val="0038634D"/>
    <w:rsid w:val="00386664"/>
    <w:rsid w:val="00386B34"/>
    <w:rsid w:val="003876B6"/>
    <w:rsid w:val="00387C6A"/>
    <w:rsid w:val="00387F38"/>
    <w:rsid w:val="00390071"/>
    <w:rsid w:val="00390511"/>
    <w:rsid w:val="003909B9"/>
    <w:rsid w:val="00390D00"/>
    <w:rsid w:val="00390D58"/>
    <w:rsid w:val="003912F7"/>
    <w:rsid w:val="00391D38"/>
    <w:rsid w:val="00391DFE"/>
    <w:rsid w:val="003923C6"/>
    <w:rsid w:val="003923DB"/>
    <w:rsid w:val="00392741"/>
    <w:rsid w:val="003930C6"/>
    <w:rsid w:val="003937BB"/>
    <w:rsid w:val="00393D2F"/>
    <w:rsid w:val="00393ECD"/>
    <w:rsid w:val="003955EE"/>
    <w:rsid w:val="00396200"/>
    <w:rsid w:val="0039654C"/>
    <w:rsid w:val="00396DF6"/>
    <w:rsid w:val="0039766C"/>
    <w:rsid w:val="00397D13"/>
    <w:rsid w:val="003A025C"/>
    <w:rsid w:val="003A052B"/>
    <w:rsid w:val="003A1AAE"/>
    <w:rsid w:val="003A3376"/>
    <w:rsid w:val="003A3B73"/>
    <w:rsid w:val="003A3D04"/>
    <w:rsid w:val="003A4B8B"/>
    <w:rsid w:val="003A5121"/>
    <w:rsid w:val="003A53E3"/>
    <w:rsid w:val="003A595F"/>
    <w:rsid w:val="003A5A50"/>
    <w:rsid w:val="003A5E42"/>
    <w:rsid w:val="003A6B87"/>
    <w:rsid w:val="003B004E"/>
    <w:rsid w:val="003B0519"/>
    <w:rsid w:val="003B1BF3"/>
    <w:rsid w:val="003B1F4D"/>
    <w:rsid w:val="003B350C"/>
    <w:rsid w:val="003B3738"/>
    <w:rsid w:val="003B392A"/>
    <w:rsid w:val="003B45D2"/>
    <w:rsid w:val="003B4C26"/>
    <w:rsid w:val="003B4C2E"/>
    <w:rsid w:val="003B59E2"/>
    <w:rsid w:val="003B69C1"/>
    <w:rsid w:val="003B6A82"/>
    <w:rsid w:val="003B6E0B"/>
    <w:rsid w:val="003B6F4C"/>
    <w:rsid w:val="003B6FAC"/>
    <w:rsid w:val="003B7ABD"/>
    <w:rsid w:val="003B7BF2"/>
    <w:rsid w:val="003C12EE"/>
    <w:rsid w:val="003C1356"/>
    <w:rsid w:val="003C1768"/>
    <w:rsid w:val="003C39E7"/>
    <w:rsid w:val="003C3B63"/>
    <w:rsid w:val="003C49BD"/>
    <w:rsid w:val="003C4C8A"/>
    <w:rsid w:val="003C58E3"/>
    <w:rsid w:val="003C5D27"/>
    <w:rsid w:val="003C6AA0"/>
    <w:rsid w:val="003C74C3"/>
    <w:rsid w:val="003C78A4"/>
    <w:rsid w:val="003C7A40"/>
    <w:rsid w:val="003C7D1B"/>
    <w:rsid w:val="003D015D"/>
    <w:rsid w:val="003D0B35"/>
    <w:rsid w:val="003D0D19"/>
    <w:rsid w:val="003D2F30"/>
    <w:rsid w:val="003D3DE2"/>
    <w:rsid w:val="003D4030"/>
    <w:rsid w:val="003D52A8"/>
    <w:rsid w:val="003D54A8"/>
    <w:rsid w:val="003D59C5"/>
    <w:rsid w:val="003D6154"/>
    <w:rsid w:val="003D77B0"/>
    <w:rsid w:val="003D7AE2"/>
    <w:rsid w:val="003E098B"/>
    <w:rsid w:val="003E15EB"/>
    <w:rsid w:val="003E1B78"/>
    <w:rsid w:val="003E2479"/>
    <w:rsid w:val="003E2923"/>
    <w:rsid w:val="003E2E87"/>
    <w:rsid w:val="003E35CD"/>
    <w:rsid w:val="003E3E59"/>
    <w:rsid w:val="003E4AF9"/>
    <w:rsid w:val="003E5C0C"/>
    <w:rsid w:val="003E5E80"/>
    <w:rsid w:val="003E647C"/>
    <w:rsid w:val="003E68CB"/>
    <w:rsid w:val="003E6F84"/>
    <w:rsid w:val="003E76AA"/>
    <w:rsid w:val="003F01AA"/>
    <w:rsid w:val="003F0401"/>
    <w:rsid w:val="003F13ED"/>
    <w:rsid w:val="003F2305"/>
    <w:rsid w:val="003F25E6"/>
    <w:rsid w:val="003F2B7A"/>
    <w:rsid w:val="003F2E21"/>
    <w:rsid w:val="003F34F4"/>
    <w:rsid w:val="003F4606"/>
    <w:rsid w:val="003F4E74"/>
    <w:rsid w:val="003F505F"/>
    <w:rsid w:val="003F56AE"/>
    <w:rsid w:val="003F577E"/>
    <w:rsid w:val="003F5A3C"/>
    <w:rsid w:val="003F5CF5"/>
    <w:rsid w:val="003F5F69"/>
    <w:rsid w:val="003F645B"/>
    <w:rsid w:val="003F7453"/>
    <w:rsid w:val="003F7B04"/>
    <w:rsid w:val="003F7D0E"/>
    <w:rsid w:val="004005EF"/>
    <w:rsid w:val="00400CD1"/>
    <w:rsid w:val="00401BCF"/>
    <w:rsid w:val="00401EB3"/>
    <w:rsid w:val="00402505"/>
    <w:rsid w:val="00402647"/>
    <w:rsid w:val="004026EC"/>
    <w:rsid w:val="004028DB"/>
    <w:rsid w:val="004028ED"/>
    <w:rsid w:val="00402E7B"/>
    <w:rsid w:val="0040452A"/>
    <w:rsid w:val="00405126"/>
    <w:rsid w:val="00405846"/>
    <w:rsid w:val="00405FB1"/>
    <w:rsid w:val="004064BC"/>
    <w:rsid w:val="0040708B"/>
    <w:rsid w:val="00407493"/>
    <w:rsid w:val="00410989"/>
    <w:rsid w:val="004110D6"/>
    <w:rsid w:val="00411652"/>
    <w:rsid w:val="00411FE2"/>
    <w:rsid w:val="0041210C"/>
    <w:rsid w:val="004126D8"/>
    <w:rsid w:val="00412784"/>
    <w:rsid w:val="00413534"/>
    <w:rsid w:val="0041424B"/>
    <w:rsid w:val="004143C2"/>
    <w:rsid w:val="00414DA1"/>
    <w:rsid w:val="00415083"/>
    <w:rsid w:val="00415ED9"/>
    <w:rsid w:val="0041643F"/>
    <w:rsid w:val="0041661A"/>
    <w:rsid w:val="004168B3"/>
    <w:rsid w:val="00416AFC"/>
    <w:rsid w:val="00416B1F"/>
    <w:rsid w:val="00416D99"/>
    <w:rsid w:val="00420489"/>
    <w:rsid w:val="0042084E"/>
    <w:rsid w:val="0042115F"/>
    <w:rsid w:val="00421583"/>
    <w:rsid w:val="00421C30"/>
    <w:rsid w:val="00421FF2"/>
    <w:rsid w:val="0042241F"/>
    <w:rsid w:val="00422725"/>
    <w:rsid w:val="00422947"/>
    <w:rsid w:val="00422C47"/>
    <w:rsid w:val="00423361"/>
    <w:rsid w:val="0042382D"/>
    <w:rsid w:val="00424D5C"/>
    <w:rsid w:val="004260B4"/>
    <w:rsid w:val="00426C52"/>
    <w:rsid w:val="00426FB5"/>
    <w:rsid w:val="004273D3"/>
    <w:rsid w:val="004275AB"/>
    <w:rsid w:val="00427F19"/>
    <w:rsid w:val="00430183"/>
    <w:rsid w:val="00430966"/>
    <w:rsid w:val="00430B34"/>
    <w:rsid w:val="00430D39"/>
    <w:rsid w:val="00431DB9"/>
    <w:rsid w:val="004320EE"/>
    <w:rsid w:val="00432EF9"/>
    <w:rsid w:val="00433092"/>
    <w:rsid w:val="00433168"/>
    <w:rsid w:val="004337A6"/>
    <w:rsid w:val="00433FC2"/>
    <w:rsid w:val="00434071"/>
    <w:rsid w:val="0043443E"/>
    <w:rsid w:val="00434D26"/>
    <w:rsid w:val="0043507B"/>
    <w:rsid w:val="00435D20"/>
    <w:rsid w:val="004364F5"/>
    <w:rsid w:val="004367C3"/>
    <w:rsid w:val="00436D6C"/>
    <w:rsid w:val="004376F3"/>
    <w:rsid w:val="0044028C"/>
    <w:rsid w:val="004402ED"/>
    <w:rsid w:val="004405A5"/>
    <w:rsid w:val="004408D5"/>
    <w:rsid w:val="00440C8F"/>
    <w:rsid w:val="004410AE"/>
    <w:rsid w:val="0044130B"/>
    <w:rsid w:val="0044165D"/>
    <w:rsid w:val="0044171A"/>
    <w:rsid w:val="0044195F"/>
    <w:rsid w:val="004428B2"/>
    <w:rsid w:val="0044292E"/>
    <w:rsid w:val="00442949"/>
    <w:rsid w:val="00442E18"/>
    <w:rsid w:val="004438B1"/>
    <w:rsid w:val="00443D2A"/>
    <w:rsid w:val="00443FF3"/>
    <w:rsid w:val="00445609"/>
    <w:rsid w:val="004456CF"/>
    <w:rsid w:val="00445931"/>
    <w:rsid w:val="00445AC2"/>
    <w:rsid w:val="00446BC4"/>
    <w:rsid w:val="004479FE"/>
    <w:rsid w:val="00447BB3"/>
    <w:rsid w:val="004500B3"/>
    <w:rsid w:val="00450596"/>
    <w:rsid w:val="004518DD"/>
    <w:rsid w:val="00451E5A"/>
    <w:rsid w:val="00451F6B"/>
    <w:rsid w:val="004524E5"/>
    <w:rsid w:val="0045270E"/>
    <w:rsid w:val="00453734"/>
    <w:rsid w:val="00453D76"/>
    <w:rsid w:val="00453DA2"/>
    <w:rsid w:val="0045413A"/>
    <w:rsid w:val="004545EA"/>
    <w:rsid w:val="00454AD6"/>
    <w:rsid w:val="00454DBF"/>
    <w:rsid w:val="0045505C"/>
    <w:rsid w:val="00455347"/>
    <w:rsid w:val="00455526"/>
    <w:rsid w:val="0045643A"/>
    <w:rsid w:val="004566F9"/>
    <w:rsid w:val="00456791"/>
    <w:rsid w:val="00456EB7"/>
    <w:rsid w:val="00457307"/>
    <w:rsid w:val="00460385"/>
    <w:rsid w:val="004611FF"/>
    <w:rsid w:val="00461ACC"/>
    <w:rsid w:val="00462806"/>
    <w:rsid w:val="004631AB"/>
    <w:rsid w:val="004631B7"/>
    <w:rsid w:val="004631C4"/>
    <w:rsid w:val="0046378B"/>
    <w:rsid w:val="00464833"/>
    <w:rsid w:val="00466012"/>
    <w:rsid w:val="00466C47"/>
    <w:rsid w:val="004677F6"/>
    <w:rsid w:val="004712A2"/>
    <w:rsid w:val="00471462"/>
    <w:rsid w:val="00471BF5"/>
    <w:rsid w:val="00471F41"/>
    <w:rsid w:val="004723E5"/>
    <w:rsid w:val="00472548"/>
    <w:rsid w:val="00472EA9"/>
    <w:rsid w:val="00474210"/>
    <w:rsid w:val="00475B8B"/>
    <w:rsid w:val="0047630A"/>
    <w:rsid w:val="00476781"/>
    <w:rsid w:val="00476926"/>
    <w:rsid w:val="00476D61"/>
    <w:rsid w:val="0048007B"/>
    <w:rsid w:val="00480871"/>
    <w:rsid w:val="00480970"/>
    <w:rsid w:val="004812E5"/>
    <w:rsid w:val="0048140B"/>
    <w:rsid w:val="00481B3C"/>
    <w:rsid w:val="00481DCF"/>
    <w:rsid w:val="004823BD"/>
    <w:rsid w:val="0048283A"/>
    <w:rsid w:val="00482A87"/>
    <w:rsid w:val="0048385E"/>
    <w:rsid w:val="00483BDB"/>
    <w:rsid w:val="00483E17"/>
    <w:rsid w:val="004843A3"/>
    <w:rsid w:val="00484B75"/>
    <w:rsid w:val="00485B70"/>
    <w:rsid w:val="00485BE9"/>
    <w:rsid w:val="0048678A"/>
    <w:rsid w:val="00487A12"/>
    <w:rsid w:val="00490112"/>
    <w:rsid w:val="00490E3E"/>
    <w:rsid w:val="00491170"/>
    <w:rsid w:val="00491686"/>
    <w:rsid w:val="00491ACC"/>
    <w:rsid w:val="00491E06"/>
    <w:rsid w:val="00491F59"/>
    <w:rsid w:val="00492063"/>
    <w:rsid w:val="00492F06"/>
    <w:rsid w:val="00493902"/>
    <w:rsid w:val="004951C4"/>
    <w:rsid w:val="004952B9"/>
    <w:rsid w:val="004957E0"/>
    <w:rsid w:val="00495D2D"/>
    <w:rsid w:val="00495FAA"/>
    <w:rsid w:val="0049621C"/>
    <w:rsid w:val="00496400"/>
    <w:rsid w:val="00496BD8"/>
    <w:rsid w:val="004A053E"/>
    <w:rsid w:val="004A0832"/>
    <w:rsid w:val="004A09F9"/>
    <w:rsid w:val="004A0A44"/>
    <w:rsid w:val="004A19F1"/>
    <w:rsid w:val="004A22A2"/>
    <w:rsid w:val="004A3237"/>
    <w:rsid w:val="004A3863"/>
    <w:rsid w:val="004A3BE5"/>
    <w:rsid w:val="004A47D0"/>
    <w:rsid w:val="004A4C37"/>
    <w:rsid w:val="004A4FF3"/>
    <w:rsid w:val="004A54AC"/>
    <w:rsid w:val="004A5E84"/>
    <w:rsid w:val="004A6179"/>
    <w:rsid w:val="004A68DC"/>
    <w:rsid w:val="004A7079"/>
    <w:rsid w:val="004B08C5"/>
    <w:rsid w:val="004B0C0E"/>
    <w:rsid w:val="004B1944"/>
    <w:rsid w:val="004B1A93"/>
    <w:rsid w:val="004B1AA9"/>
    <w:rsid w:val="004B204E"/>
    <w:rsid w:val="004B20DB"/>
    <w:rsid w:val="004B242D"/>
    <w:rsid w:val="004B26B6"/>
    <w:rsid w:val="004B2EDB"/>
    <w:rsid w:val="004B3072"/>
    <w:rsid w:val="004B31AF"/>
    <w:rsid w:val="004B39F7"/>
    <w:rsid w:val="004B4548"/>
    <w:rsid w:val="004B4E25"/>
    <w:rsid w:val="004B4E37"/>
    <w:rsid w:val="004B5762"/>
    <w:rsid w:val="004B59C6"/>
    <w:rsid w:val="004B5E32"/>
    <w:rsid w:val="004B6519"/>
    <w:rsid w:val="004B6D9E"/>
    <w:rsid w:val="004B77F0"/>
    <w:rsid w:val="004C0906"/>
    <w:rsid w:val="004C0ED4"/>
    <w:rsid w:val="004C3356"/>
    <w:rsid w:val="004C341F"/>
    <w:rsid w:val="004C45CC"/>
    <w:rsid w:val="004C60A5"/>
    <w:rsid w:val="004C67AA"/>
    <w:rsid w:val="004C710F"/>
    <w:rsid w:val="004C7E63"/>
    <w:rsid w:val="004D06BF"/>
    <w:rsid w:val="004D0DF3"/>
    <w:rsid w:val="004D1CE9"/>
    <w:rsid w:val="004D270F"/>
    <w:rsid w:val="004D2F96"/>
    <w:rsid w:val="004D32B5"/>
    <w:rsid w:val="004D3F55"/>
    <w:rsid w:val="004D44A5"/>
    <w:rsid w:val="004D4743"/>
    <w:rsid w:val="004D537E"/>
    <w:rsid w:val="004D642A"/>
    <w:rsid w:val="004D6E20"/>
    <w:rsid w:val="004D77D0"/>
    <w:rsid w:val="004D7A3D"/>
    <w:rsid w:val="004E041A"/>
    <w:rsid w:val="004E08C9"/>
    <w:rsid w:val="004E1114"/>
    <w:rsid w:val="004E232C"/>
    <w:rsid w:val="004E252E"/>
    <w:rsid w:val="004E2612"/>
    <w:rsid w:val="004E29B7"/>
    <w:rsid w:val="004E309B"/>
    <w:rsid w:val="004E40ED"/>
    <w:rsid w:val="004E458F"/>
    <w:rsid w:val="004E5D39"/>
    <w:rsid w:val="004E5E6F"/>
    <w:rsid w:val="004E6A4C"/>
    <w:rsid w:val="004E6AB4"/>
    <w:rsid w:val="004E7BDA"/>
    <w:rsid w:val="004E7E9A"/>
    <w:rsid w:val="004E7F92"/>
    <w:rsid w:val="004F00AF"/>
    <w:rsid w:val="004F0FA3"/>
    <w:rsid w:val="004F104D"/>
    <w:rsid w:val="004F222E"/>
    <w:rsid w:val="004F26C7"/>
    <w:rsid w:val="004F3A60"/>
    <w:rsid w:val="004F3CE5"/>
    <w:rsid w:val="004F40AD"/>
    <w:rsid w:val="004F50EA"/>
    <w:rsid w:val="004F5360"/>
    <w:rsid w:val="004F57A5"/>
    <w:rsid w:val="004F58E1"/>
    <w:rsid w:val="004F6022"/>
    <w:rsid w:val="004F6A67"/>
    <w:rsid w:val="004F6D33"/>
    <w:rsid w:val="004F6F03"/>
    <w:rsid w:val="004F6F26"/>
    <w:rsid w:val="004F7AD4"/>
    <w:rsid w:val="005001B0"/>
    <w:rsid w:val="00500327"/>
    <w:rsid w:val="0050048F"/>
    <w:rsid w:val="0050077B"/>
    <w:rsid w:val="00501633"/>
    <w:rsid w:val="00503038"/>
    <w:rsid w:val="00503F02"/>
    <w:rsid w:val="00504836"/>
    <w:rsid w:val="005048E7"/>
    <w:rsid w:val="00505233"/>
    <w:rsid w:val="00505276"/>
    <w:rsid w:val="00505494"/>
    <w:rsid w:val="00506AE7"/>
    <w:rsid w:val="00506FA4"/>
    <w:rsid w:val="00507B55"/>
    <w:rsid w:val="00507BD2"/>
    <w:rsid w:val="00507C53"/>
    <w:rsid w:val="00507F56"/>
    <w:rsid w:val="00510398"/>
    <w:rsid w:val="0051176D"/>
    <w:rsid w:val="00511855"/>
    <w:rsid w:val="00511A2B"/>
    <w:rsid w:val="00511F3E"/>
    <w:rsid w:val="0051288B"/>
    <w:rsid w:val="0051295E"/>
    <w:rsid w:val="00512ABE"/>
    <w:rsid w:val="0051355B"/>
    <w:rsid w:val="00514EA7"/>
    <w:rsid w:val="005158A7"/>
    <w:rsid w:val="005158CA"/>
    <w:rsid w:val="00516392"/>
    <w:rsid w:val="005165C1"/>
    <w:rsid w:val="00516FA3"/>
    <w:rsid w:val="00517332"/>
    <w:rsid w:val="00517586"/>
    <w:rsid w:val="005177B5"/>
    <w:rsid w:val="00521383"/>
    <w:rsid w:val="00521F2B"/>
    <w:rsid w:val="005221DF"/>
    <w:rsid w:val="005223BD"/>
    <w:rsid w:val="0052248A"/>
    <w:rsid w:val="005227D0"/>
    <w:rsid w:val="00522807"/>
    <w:rsid w:val="005229EB"/>
    <w:rsid w:val="00522D32"/>
    <w:rsid w:val="005232A7"/>
    <w:rsid w:val="00523A03"/>
    <w:rsid w:val="0052463D"/>
    <w:rsid w:val="00524A86"/>
    <w:rsid w:val="00524E7D"/>
    <w:rsid w:val="00524F15"/>
    <w:rsid w:val="00525D5B"/>
    <w:rsid w:val="0052624F"/>
    <w:rsid w:val="00530498"/>
    <w:rsid w:val="00530AC6"/>
    <w:rsid w:val="0053149C"/>
    <w:rsid w:val="00531525"/>
    <w:rsid w:val="00531FD8"/>
    <w:rsid w:val="00532556"/>
    <w:rsid w:val="005335B3"/>
    <w:rsid w:val="00533693"/>
    <w:rsid w:val="005348EA"/>
    <w:rsid w:val="00534E07"/>
    <w:rsid w:val="00534E88"/>
    <w:rsid w:val="00535FF9"/>
    <w:rsid w:val="0053658B"/>
    <w:rsid w:val="00536A88"/>
    <w:rsid w:val="0054012F"/>
    <w:rsid w:val="0054058C"/>
    <w:rsid w:val="00540D79"/>
    <w:rsid w:val="0054196E"/>
    <w:rsid w:val="005419E5"/>
    <w:rsid w:val="005441AD"/>
    <w:rsid w:val="00544229"/>
    <w:rsid w:val="00544944"/>
    <w:rsid w:val="00544C31"/>
    <w:rsid w:val="00544D73"/>
    <w:rsid w:val="0054567F"/>
    <w:rsid w:val="00546447"/>
    <w:rsid w:val="0054644E"/>
    <w:rsid w:val="00546671"/>
    <w:rsid w:val="00547B44"/>
    <w:rsid w:val="00550124"/>
    <w:rsid w:val="005512E6"/>
    <w:rsid w:val="00551638"/>
    <w:rsid w:val="00551ABB"/>
    <w:rsid w:val="00552A29"/>
    <w:rsid w:val="00552F6E"/>
    <w:rsid w:val="005536D7"/>
    <w:rsid w:val="00553820"/>
    <w:rsid w:val="00553ACA"/>
    <w:rsid w:val="005551C1"/>
    <w:rsid w:val="005554FD"/>
    <w:rsid w:val="0055562D"/>
    <w:rsid w:val="0055574A"/>
    <w:rsid w:val="00555A82"/>
    <w:rsid w:val="00555D3C"/>
    <w:rsid w:val="005561CC"/>
    <w:rsid w:val="00556E54"/>
    <w:rsid w:val="0055712A"/>
    <w:rsid w:val="00557ECE"/>
    <w:rsid w:val="00560078"/>
    <w:rsid w:val="00560974"/>
    <w:rsid w:val="00560BDB"/>
    <w:rsid w:val="0056124C"/>
    <w:rsid w:val="00561309"/>
    <w:rsid w:val="00561442"/>
    <w:rsid w:val="0056149C"/>
    <w:rsid w:val="00561EDE"/>
    <w:rsid w:val="00561EFD"/>
    <w:rsid w:val="00562836"/>
    <w:rsid w:val="00562E42"/>
    <w:rsid w:val="00563214"/>
    <w:rsid w:val="00563444"/>
    <w:rsid w:val="00565C80"/>
    <w:rsid w:val="00566216"/>
    <w:rsid w:val="00566E43"/>
    <w:rsid w:val="00566F08"/>
    <w:rsid w:val="00567E47"/>
    <w:rsid w:val="00570D42"/>
    <w:rsid w:val="00571131"/>
    <w:rsid w:val="00571DB1"/>
    <w:rsid w:val="00572035"/>
    <w:rsid w:val="00572326"/>
    <w:rsid w:val="00572FB2"/>
    <w:rsid w:val="00573392"/>
    <w:rsid w:val="0057372B"/>
    <w:rsid w:val="00574A1E"/>
    <w:rsid w:val="00575039"/>
    <w:rsid w:val="00575493"/>
    <w:rsid w:val="005756EF"/>
    <w:rsid w:val="00576580"/>
    <w:rsid w:val="0057678D"/>
    <w:rsid w:val="00576B67"/>
    <w:rsid w:val="00577C64"/>
    <w:rsid w:val="00577C86"/>
    <w:rsid w:val="00577E55"/>
    <w:rsid w:val="00580BBD"/>
    <w:rsid w:val="005820D2"/>
    <w:rsid w:val="00582D86"/>
    <w:rsid w:val="00583C8A"/>
    <w:rsid w:val="00584D3D"/>
    <w:rsid w:val="0058536D"/>
    <w:rsid w:val="00585D8C"/>
    <w:rsid w:val="00585F1F"/>
    <w:rsid w:val="00585FD5"/>
    <w:rsid w:val="005868CE"/>
    <w:rsid w:val="00586943"/>
    <w:rsid w:val="005873D7"/>
    <w:rsid w:val="0058747B"/>
    <w:rsid w:val="005876F7"/>
    <w:rsid w:val="005877F1"/>
    <w:rsid w:val="005906C6"/>
    <w:rsid w:val="00590A6A"/>
    <w:rsid w:val="00590F1F"/>
    <w:rsid w:val="00591076"/>
    <w:rsid w:val="005923C3"/>
    <w:rsid w:val="005925DD"/>
    <w:rsid w:val="005925DF"/>
    <w:rsid w:val="00592650"/>
    <w:rsid w:val="0059284C"/>
    <w:rsid w:val="005928A3"/>
    <w:rsid w:val="00593167"/>
    <w:rsid w:val="00594193"/>
    <w:rsid w:val="005942FA"/>
    <w:rsid w:val="005949FE"/>
    <w:rsid w:val="00594AE9"/>
    <w:rsid w:val="00594BB7"/>
    <w:rsid w:val="00596060"/>
    <w:rsid w:val="00596A84"/>
    <w:rsid w:val="00596CB1"/>
    <w:rsid w:val="00597618"/>
    <w:rsid w:val="00597D3F"/>
    <w:rsid w:val="00597F4A"/>
    <w:rsid w:val="00597F91"/>
    <w:rsid w:val="005A0256"/>
    <w:rsid w:val="005A0260"/>
    <w:rsid w:val="005A0C8A"/>
    <w:rsid w:val="005A13D9"/>
    <w:rsid w:val="005A173D"/>
    <w:rsid w:val="005A18D8"/>
    <w:rsid w:val="005A22B0"/>
    <w:rsid w:val="005A2B45"/>
    <w:rsid w:val="005A33C2"/>
    <w:rsid w:val="005A3C61"/>
    <w:rsid w:val="005A3F88"/>
    <w:rsid w:val="005A438C"/>
    <w:rsid w:val="005A4D32"/>
    <w:rsid w:val="005A4E75"/>
    <w:rsid w:val="005A50D4"/>
    <w:rsid w:val="005A53E1"/>
    <w:rsid w:val="005A548F"/>
    <w:rsid w:val="005A5975"/>
    <w:rsid w:val="005A5D4D"/>
    <w:rsid w:val="005A72FA"/>
    <w:rsid w:val="005B0B74"/>
    <w:rsid w:val="005B0F58"/>
    <w:rsid w:val="005B17FB"/>
    <w:rsid w:val="005B1EBE"/>
    <w:rsid w:val="005B1FBC"/>
    <w:rsid w:val="005B294F"/>
    <w:rsid w:val="005B30A8"/>
    <w:rsid w:val="005B32DB"/>
    <w:rsid w:val="005B36D3"/>
    <w:rsid w:val="005B429F"/>
    <w:rsid w:val="005B4DBB"/>
    <w:rsid w:val="005B5234"/>
    <w:rsid w:val="005B5400"/>
    <w:rsid w:val="005B5622"/>
    <w:rsid w:val="005B58DB"/>
    <w:rsid w:val="005B5AAE"/>
    <w:rsid w:val="005B64C0"/>
    <w:rsid w:val="005B73E3"/>
    <w:rsid w:val="005B7867"/>
    <w:rsid w:val="005B7DBB"/>
    <w:rsid w:val="005C052F"/>
    <w:rsid w:val="005C1797"/>
    <w:rsid w:val="005C1BD9"/>
    <w:rsid w:val="005C4064"/>
    <w:rsid w:val="005C64C7"/>
    <w:rsid w:val="005C67E7"/>
    <w:rsid w:val="005C7723"/>
    <w:rsid w:val="005C7DAE"/>
    <w:rsid w:val="005D0E8D"/>
    <w:rsid w:val="005D1631"/>
    <w:rsid w:val="005D186F"/>
    <w:rsid w:val="005D1923"/>
    <w:rsid w:val="005D1B60"/>
    <w:rsid w:val="005D21CA"/>
    <w:rsid w:val="005D27AB"/>
    <w:rsid w:val="005D35F0"/>
    <w:rsid w:val="005D410B"/>
    <w:rsid w:val="005D43D2"/>
    <w:rsid w:val="005D4EA5"/>
    <w:rsid w:val="005D4EE4"/>
    <w:rsid w:val="005D552D"/>
    <w:rsid w:val="005D6457"/>
    <w:rsid w:val="005D79FB"/>
    <w:rsid w:val="005E08A1"/>
    <w:rsid w:val="005E08E3"/>
    <w:rsid w:val="005E095F"/>
    <w:rsid w:val="005E112B"/>
    <w:rsid w:val="005E1474"/>
    <w:rsid w:val="005E1C02"/>
    <w:rsid w:val="005E220D"/>
    <w:rsid w:val="005E2B12"/>
    <w:rsid w:val="005E2BB2"/>
    <w:rsid w:val="005E2E61"/>
    <w:rsid w:val="005E2EE6"/>
    <w:rsid w:val="005E3077"/>
    <w:rsid w:val="005E3318"/>
    <w:rsid w:val="005E420A"/>
    <w:rsid w:val="005E4283"/>
    <w:rsid w:val="005E4B7C"/>
    <w:rsid w:val="005E5458"/>
    <w:rsid w:val="005E5996"/>
    <w:rsid w:val="005E5F09"/>
    <w:rsid w:val="005E68DC"/>
    <w:rsid w:val="005E6E44"/>
    <w:rsid w:val="005E6F1A"/>
    <w:rsid w:val="005E6F8C"/>
    <w:rsid w:val="005F052D"/>
    <w:rsid w:val="005F086D"/>
    <w:rsid w:val="005F0BFA"/>
    <w:rsid w:val="005F13A2"/>
    <w:rsid w:val="005F19A7"/>
    <w:rsid w:val="005F1E15"/>
    <w:rsid w:val="005F1FF7"/>
    <w:rsid w:val="005F2176"/>
    <w:rsid w:val="005F345C"/>
    <w:rsid w:val="005F3463"/>
    <w:rsid w:val="005F59EF"/>
    <w:rsid w:val="005F6A13"/>
    <w:rsid w:val="005F6DD5"/>
    <w:rsid w:val="005F7025"/>
    <w:rsid w:val="005F72F9"/>
    <w:rsid w:val="005F7314"/>
    <w:rsid w:val="00600D06"/>
    <w:rsid w:val="00600DBE"/>
    <w:rsid w:val="00601218"/>
    <w:rsid w:val="006013D3"/>
    <w:rsid w:val="00601402"/>
    <w:rsid w:val="00601544"/>
    <w:rsid w:val="006016F5"/>
    <w:rsid w:val="006019DA"/>
    <w:rsid w:val="00602D02"/>
    <w:rsid w:val="00603CD6"/>
    <w:rsid w:val="0060414E"/>
    <w:rsid w:val="006053E5"/>
    <w:rsid w:val="00605E02"/>
    <w:rsid w:val="00606214"/>
    <w:rsid w:val="00606EB7"/>
    <w:rsid w:val="006071BF"/>
    <w:rsid w:val="0060765F"/>
    <w:rsid w:val="006106F9"/>
    <w:rsid w:val="00610757"/>
    <w:rsid w:val="00610812"/>
    <w:rsid w:val="006108C6"/>
    <w:rsid w:val="00610A5E"/>
    <w:rsid w:val="0061100E"/>
    <w:rsid w:val="00611537"/>
    <w:rsid w:val="006116F4"/>
    <w:rsid w:val="00612834"/>
    <w:rsid w:val="00612D49"/>
    <w:rsid w:val="00612E90"/>
    <w:rsid w:val="006131AB"/>
    <w:rsid w:val="00613367"/>
    <w:rsid w:val="00613A8B"/>
    <w:rsid w:val="00613B48"/>
    <w:rsid w:val="00613B93"/>
    <w:rsid w:val="00614709"/>
    <w:rsid w:val="00614AD0"/>
    <w:rsid w:val="00615106"/>
    <w:rsid w:val="00615661"/>
    <w:rsid w:val="00615ADF"/>
    <w:rsid w:val="006164A6"/>
    <w:rsid w:val="006169C5"/>
    <w:rsid w:val="00617784"/>
    <w:rsid w:val="00617B18"/>
    <w:rsid w:val="00617B9E"/>
    <w:rsid w:val="00617EFB"/>
    <w:rsid w:val="006202C3"/>
    <w:rsid w:val="00620450"/>
    <w:rsid w:val="006206A7"/>
    <w:rsid w:val="006217C0"/>
    <w:rsid w:val="00621F2D"/>
    <w:rsid w:val="00622B61"/>
    <w:rsid w:val="00622D17"/>
    <w:rsid w:val="00622EFF"/>
    <w:rsid w:val="00623770"/>
    <w:rsid w:val="00623A74"/>
    <w:rsid w:val="00624050"/>
    <w:rsid w:val="0062483C"/>
    <w:rsid w:val="00624B30"/>
    <w:rsid w:val="006252C1"/>
    <w:rsid w:val="00625898"/>
    <w:rsid w:val="00625C9A"/>
    <w:rsid w:val="00625D99"/>
    <w:rsid w:val="00625E77"/>
    <w:rsid w:val="00626066"/>
    <w:rsid w:val="00626371"/>
    <w:rsid w:val="00626972"/>
    <w:rsid w:val="00626AC7"/>
    <w:rsid w:val="00626AE6"/>
    <w:rsid w:val="00627222"/>
    <w:rsid w:val="00627ABD"/>
    <w:rsid w:val="006302C1"/>
    <w:rsid w:val="006313A4"/>
    <w:rsid w:val="0063190A"/>
    <w:rsid w:val="006320A2"/>
    <w:rsid w:val="00632B5A"/>
    <w:rsid w:val="00632E9B"/>
    <w:rsid w:val="0063310B"/>
    <w:rsid w:val="0063391E"/>
    <w:rsid w:val="00634AB4"/>
    <w:rsid w:val="00635190"/>
    <w:rsid w:val="006353BF"/>
    <w:rsid w:val="006360AD"/>
    <w:rsid w:val="00636E16"/>
    <w:rsid w:val="00636E50"/>
    <w:rsid w:val="006376C0"/>
    <w:rsid w:val="006379DC"/>
    <w:rsid w:val="00640215"/>
    <w:rsid w:val="00640688"/>
    <w:rsid w:val="00641AB2"/>
    <w:rsid w:val="006426E8"/>
    <w:rsid w:val="00642CD5"/>
    <w:rsid w:val="00642D68"/>
    <w:rsid w:val="00643597"/>
    <w:rsid w:val="00643AAC"/>
    <w:rsid w:val="00643C50"/>
    <w:rsid w:val="0064402A"/>
    <w:rsid w:val="006446C8"/>
    <w:rsid w:val="00644B44"/>
    <w:rsid w:val="00644D18"/>
    <w:rsid w:val="00646639"/>
    <w:rsid w:val="00646925"/>
    <w:rsid w:val="00646BD4"/>
    <w:rsid w:val="00646D6E"/>
    <w:rsid w:val="00646D8A"/>
    <w:rsid w:val="00647506"/>
    <w:rsid w:val="006475A9"/>
    <w:rsid w:val="006476B3"/>
    <w:rsid w:val="00647739"/>
    <w:rsid w:val="0065060A"/>
    <w:rsid w:val="00650D50"/>
    <w:rsid w:val="0065125A"/>
    <w:rsid w:val="0065153D"/>
    <w:rsid w:val="00652785"/>
    <w:rsid w:val="00652A67"/>
    <w:rsid w:val="0065396E"/>
    <w:rsid w:val="006539AA"/>
    <w:rsid w:val="00654752"/>
    <w:rsid w:val="00654E33"/>
    <w:rsid w:val="006551D0"/>
    <w:rsid w:val="0065533E"/>
    <w:rsid w:val="006557DC"/>
    <w:rsid w:val="0065651F"/>
    <w:rsid w:val="00656600"/>
    <w:rsid w:val="00656937"/>
    <w:rsid w:val="00656B8A"/>
    <w:rsid w:val="0066035D"/>
    <w:rsid w:val="00660D6F"/>
    <w:rsid w:val="00661792"/>
    <w:rsid w:val="00662CE5"/>
    <w:rsid w:val="00662E57"/>
    <w:rsid w:val="0066309F"/>
    <w:rsid w:val="006637F2"/>
    <w:rsid w:val="00663A26"/>
    <w:rsid w:val="0066485F"/>
    <w:rsid w:val="006653CA"/>
    <w:rsid w:val="00665E25"/>
    <w:rsid w:val="0066649D"/>
    <w:rsid w:val="00666935"/>
    <w:rsid w:val="006677FE"/>
    <w:rsid w:val="00667E00"/>
    <w:rsid w:val="00670131"/>
    <w:rsid w:val="00670574"/>
    <w:rsid w:val="006707EB"/>
    <w:rsid w:val="00671544"/>
    <w:rsid w:val="00671B2E"/>
    <w:rsid w:val="00672B1C"/>
    <w:rsid w:val="00673CF2"/>
    <w:rsid w:val="006743E1"/>
    <w:rsid w:val="006754EA"/>
    <w:rsid w:val="00675AEA"/>
    <w:rsid w:val="00676C72"/>
    <w:rsid w:val="00676EA2"/>
    <w:rsid w:val="006772F1"/>
    <w:rsid w:val="006779BE"/>
    <w:rsid w:val="006809D7"/>
    <w:rsid w:val="00680A05"/>
    <w:rsid w:val="00680ED8"/>
    <w:rsid w:val="006814C0"/>
    <w:rsid w:val="006822E8"/>
    <w:rsid w:val="00683197"/>
    <w:rsid w:val="006833A1"/>
    <w:rsid w:val="006834BA"/>
    <w:rsid w:val="006836B9"/>
    <w:rsid w:val="00683817"/>
    <w:rsid w:val="006838CF"/>
    <w:rsid w:val="00683989"/>
    <w:rsid w:val="00683ED2"/>
    <w:rsid w:val="00683F68"/>
    <w:rsid w:val="00684642"/>
    <w:rsid w:val="006846B1"/>
    <w:rsid w:val="006849D1"/>
    <w:rsid w:val="00685A2F"/>
    <w:rsid w:val="00686125"/>
    <w:rsid w:val="0068648B"/>
    <w:rsid w:val="006864EB"/>
    <w:rsid w:val="006869CA"/>
    <w:rsid w:val="00686AB5"/>
    <w:rsid w:val="0068764B"/>
    <w:rsid w:val="0068790C"/>
    <w:rsid w:val="006879CA"/>
    <w:rsid w:val="00687A21"/>
    <w:rsid w:val="00687A3C"/>
    <w:rsid w:val="00687C74"/>
    <w:rsid w:val="00690AE8"/>
    <w:rsid w:val="006912D1"/>
    <w:rsid w:val="00691CFB"/>
    <w:rsid w:val="0069263B"/>
    <w:rsid w:val="00692B04"/>
    <w:rsid w:val="0069380B"/>
    <w:rsid w:val="00693C67"/>
    <w:rsid w:val="00693F84"/>
    <w:rsid w:val="00694079"/>
    <w:rsid w:val="0069535F"/>
    <w:rsid w:val="006960C8"/>
    <w:rsid w:val="0069679E"/>
    <w:rsid w:val="006967F2"/>
    <w:rsid w:val="0069729F"/>
    <w:rsid w:val="0069794D"/>
    <w:rsid w:val="00697985"/>
    <w:rsid w:val="00697C1E"/>
    <w:rsid w:val="006A09D7"/>
    <w:rsid w:val="006A1AF1"/>
    <w:rsid w:val="006A2EDB"/>
    <w:rsid w:val="006A306D"/>
    <w:rsid w:val="006A3350"/>
    <w:rsid w:val="006A3FA3"/>
    <w:rsid w:val="006A4161"/>
    <w:rsid w:val="006A4DB2"/>
    <w:rsid w:val="006A5506"/>
    <w:rsid w:val="006A5D9D"/>
    <w:rsid w:val="006A70A2"/>
    <w:rsid w:val="006A7111"/>
    <w:rsid w:val="006A761E"/>
    <w:rsid w:val="006A7AC7"/>
    <w:rsid w:val="006B0C4A"/>
    <w:rsid w:val="006B1DF0"/>
    <w:rsid w:val="006B284B"/>
    <w:rsid w:val="006B28C4"/>
    <w:rsid w:val="006B3270"/>
    <w:rsid w:val="006B3AAC"/>
    <w:rsid w:val="006B3F6B"/>
    <w:rsid w:val="006B4130"/>
    <w:rsid w:val="006B4551"/>
    <w:rsid w:val="006B4717"/>
    <w:rsid w:val="006B47B3"/>
    <w:rsid w:val="006B4888"/>
    <w:rsid w:val="006B4D51"/>
    <w:rsid w:val="006B4DD5"/>
    <w:rsid w:val="006B5BC9"/>
    <w:rsid w:val="006B61C5"/>
    <w:rsid w:val="006B62B3"/>
    <w:rsid w:val="006B6346"/>
    <w:rsid w:val="006B766A"/>
    <w:rsid w:val="006B77ED"/>
    <w:rsid w:val="006B7C53"/>
    <w:rsid w:val="006C104E"/>
    <w:rsid w:val="006C10A6"/>
    <w:rsid w:val="006C4414"/>
    <w:rsid w:val="006C4499"/>
    <w:rsid w:val="006C46D9"/>
    <w:rsid w:val="006C5201"/>
    <w:rsid w:val="006C5728"/>
    <w:rsid w:val="006C59EF"/>
    <w:rsid w:val="006C728C"/>
    <w:rsid w:val="006D061F"/>
    <w:rsid w:val="006D0899"/>
    <w:rsid w:val="006D0AE2"/>
    <w:rsid w:val="006D0B3C"/>
    <w:rsid w:val="006D15D6"/>
    <w:rsid w:val="006D1A74"/>
    <w:rsid w:val="006D299D"/>
    <w:rsid w:val="006D4429"/>
    <w:rsid w:val="006D4DA5"/>
    <w:rsid w:val="006D5302"/>
    <w:rsid w:val="006D53DF"/>
    <w:rsid w:val="006D5CEC"/>
    <w:rsid w:val="006D5DBA"/>
    <w:rsid w:val="006D7AA8"/>
    <w:rsid w:val="006D7C71"/>
    <w:rsid w:val="006E1800"/>
    <w:rsid w:val="006E24F7"/>
    <w:rsid w:val="006E25C4"/>
    <w:rsid w:val="006E2AA3"/>
    <w:rsid w:val="006E2E31"/>
    <w:rsid w:val="006E3E54"/>
    <w:rsid w:val="006E5B05"/>
    <w:rsid w:val="006E5DC5"/>
    <w:rsid w:val="006E6159"/>
    <w:rsid w:val="006E6796"/>
    <w:rsid w:val="006E6981"/>
    <w:rsid w:val="006E70AE"/>
    <w:rsid w:val="006F050B"/>
    <w:rsid w:val="006F0899"/>
    <w:rsid w:val="006F102D"/>
    <w:rsid w:val="006F1B79"/>
    <w:rsid w:val="006F1FBD"/>
    <w:rsid w:val="006F2AE0"/>
    <w:rsid w:val="006F2D7B"/>
    <w:rsid w:val="006F35D6"/>
    <w:rsid w:val="006F38E7"/>
    <w:rsid w:val="006F488D"/>
    <w:rsid w:val="006F54A1"/>
    <w:rsid w:val="006F6466"/>
    <w:rsid w:val="006F64FA"/>
    <w:rsid w:val="006F6B58"/>
    <w:rsid w:val="006F710F"/>
    <w:rsid w:val="006F73FF"/>
    <w:rsid w:val="00700C35"/>
    <w:rsid w:val="00700F56"/>
    <w:rsid w:val="00700FC9"/>
    <w:rsid w:val="00701144"/>
    <w:rsid w:val="00701281"/>
    <w:rsid w:val="00701348"/>
    <w:rsid w:val="00702B03"/>
    <w:rsid w:val="00702EDF"/>
    <w:rsid w:val="00703B92"/>
    <w:rsid w:val="00704B3B"/>
    <w:rsid w:val="00705115"/>
    <w:rsid w:val="00705608"/>
    <w:rsid w:val="0070584D"/>
    <w:rsid w:val="00705895"/>
    <w:rsid w:val="00705BF6"/>
    <w:rsid w:val="00706266"/>
    <w:rsid w:val="007069CB"/>
    <w:rsid w:val="00706AC9"/>
    <w:rsid w:val="00707728"/>
    <w:rsid w:val="007078CF"/>
    <w:rsid w:val="00707A99"/>
    <w:rsid w:val="00707D5C"/>
    <w:rsid w:val="0071030B"/>
    <w:rsid w:val="007103FB"/>
    <w:rsid w:val="007109C6"/>
    <w:rsid w:val="00710E3A"/>
    <w:rsid w:val="00711B9D"/>
    <w:rsid w:val="00712626"/>
    <w:rsid w:val="007130B7"/>
    <w:rsid w:val="0071358E"/>
    <w:rsid w:val="0071361E"/>
    <w:rsid w:val="00714131"/>
    <w:rsid w:val="00714468"/>
    <w:rsid w:val="00714DC8"/>
    <w:rsid w:val="00714F0E"/>
    <w:rsid w:val="00715152"/>
    <w:rsid w:val="00715CE6"/>
    <w:rsid w:val="00716047"/>
    <w:rsid w:val="00716217"/>
    <w:rsid w:val="00716645"/>
    <w:rsid w:val="007168E9"/>
    <w:rsid w:val="00717565"/>
    <w:rsid w:val="0071798B"/>
    <w:rsid w:val="007179D5"/>
    <w:rsid w:val="00717C5F"/>
    <w:rsid w:val="007222F0"/>
    <w:rsid w:val="0072270C"/>
    <w:rsid w:val="007227B9"/>
    <w:rsid w:val="00722FE2"/>
    <w:rsid w:val="00723164"/>
    <w:rsid w:val="007232C2"/>
    <w:rsid w:val="0072378A"/>
    <w:rsid w:val="00724706"/>
    <w:rsid w:val="00724864"/>
    <w:rsid w:val="007259E4"/>
    <w:rsid w:val="00726B43"/>
    <w:rsid w:val="007278D1"/>
    <w:rsid w:val="00730810"/>
    <w:rsid w:val="00730BAA"/>
    <w:rsid w:val="00730F9B"/>
    <w:rsid w:val="00731225"/>
    <w:rsid w:val="007312C3"/>
    <w:rsid w:val="007315AE"/>
    <w:rsid w:val="007318DB"/>
    <w:rsid w:val="007321C7"/>
    <w:rsid w:val="007339A9"/>
    <w:rsid w:val="00734F6F"/>
    <w:rsid w:val="00735556"/>
    <w:rsid w:val="007363F4"/>
    <w:rsid w:val="00736FF6"/>
    <w:rsid w:val="00737119"/>
    <w:rsid w:val="007374A5"/>
    <w:rsid w:val="00737B9D"/>
    <w:rsid w:val="00737D21"/>
    <w:rsid w:val="0074019B"/>
    <w:rsid w:val="0074049E"/>
    <w:rsid w:val="00740850"/>
    <w:rsid w:val="00740B1F"/>
    <w:rsid w:val="00740E73"/>
    <w:rsid w:val="0074104E"/>
    <w:rsid w:val="00741511"/>
    <w:rsid w:val="00742555"/>
    <w:rsid w:val="00742E8D"/>
    <w:rsid w:val="00743F16"/>
    <w:rsid w:val="00744039"/>
    <w:rsid w:val="00744952"/>
    <w:rsid w:val="00744A91"/>
    <w:rsid w:val="00745213"/>
    <w:rsid w:val="00745991"/>
    <w:rsid w:val="0074612C"/>
    <w:rsid w:val="00746484"/>
    <w:rsid w:val="00746A2D"/>
    <w:rsid w:val="00746DA1"/>
    <w:rsid w:val="0074704F"/>
    <w:rsid w:val="00747713"/>
    <w:rsid w:val="00747B04"/>
    <w:rsid w:val="00747DE6"/>
    <w:rsid w:val="00747DEF"/>
    <w:rsid w:val="00747F10"/>
    <w:rsid w:val="00750377"/>
    <w:rsid w:val="00751010"/>
    <w:rsid w:val="007510EF"/>
    <w:rsid w:val="00751D99"/>
    <w:rsid w:val="007526F6"/>
    <w:rsid w:val="00753284"/>
    <w:rsid w:val="007533D6"/>
    <w:rsid w:val="00753698"/>
    <w:rsid w:val="00753CC2"/>
    <w:rsid w:val="0075410E"/>
    <w:rsid w:val="00754812"/>
    <w:rsid w:val="00754E52"/>
    <w:rsid w:val="007557CC"/>
    <w:rsid w:val="00756335"/>
    <w:rsid w:val="0075697C"/>
    <w:rsid w:val="007569D3"/>
    <w:rsid w:val="00756ADD"/>
    <w:rsid w:val="007579F7"/>
    <w:rsid w:val="00757E1D"/>
    <w:rsid w:val="00760188"/>
    <w:rsid w:val="0076018A"/>
    <w:rsid w:val="0076046A"/>
    <w:rsid w:val="00761219"/>
    <w:rsid w:val="00761423"/>
    <w:rsid w:val="00761798"/>
    <w:rsid w:val="007626FD"/>
    <w:rsid w:val="00762B6A"/>
    <w:rsid w:val="00762CBC"/>
    <w:rsid w:val="0076325C"/>
    <w:rsid w:val="00763ABB"/>
    <w:rsid w:val="00764A43"/>
    <w:rsid w:val="00766D31"/>
    <w:rsid w:val="007670E9"/>
    <w:rsid w:val="00767AB3"/>
    <w:rsid w:val="00767C76"/>
    <w:rsid w:val="00767E9D"/>
    <w:rsid w:val="00767FE6"/>
    <w:rsid w:val="007711C1"/>
    <w:rsid w:val="0077126F"/>
    <w:rsid w:val="007715FA"/>
    <w:rsid w:val="00771F4A"/>
    <w:rsid w:val="007721AD"/>
    <w:rsid w:val="00772938"/>
    <w:rsid w:val="00773AA8"/>
    <w:rsid w:val="00773C59"/>
    <w:rsid w:val="00773E21"/>
    <w:rsid w:val="00773F45"/>
    <w:rsid w:val="007748F9"/>
    <w:rsid w:val="00775563"/>
    <w:rsid w:val="007761A5"/>
    <w:rsid w:val="007765AE"/>
    <w:rsid w:val="00776BFE"/>
    <w:rsid w:val="00777F5E"/>
    <w:rsid w:val="00781AFE"/>
    <w:rsid w:val="0078258F"/>
    <w:rsid w:val="00782993"/>
    <w:rsid w:val="00782B51"/>
    <w:rsid w:val="00782FBE"/>
    <w:rsid w:val="00783BAE"/>
    <w:rsid w:val="007842BD"/>
    <w:rsid w:val="0078476F"/>
    <w:rsid w:val="007850FC"/>
    <w:rsid w:val="007851AF"/>
    <w:rsid w:val="00787A93"/>
    <w:rsid w:val="007901AE"/>
    <w:rsid w:val="00790CAF"/>
    <w:rsid w:val="00790E16"/>
    <w:rsid w:val="00791832"/>
    <w:rsid w:val="00791BC4"/>
    <w:rsid w:val="00791CED"/>
    <w:rsid w:val="00792193"/>
    <w:rsid w:val="00792829"/>
    <w:rsid w:val="007936B1"/>
    <w:rsid w:val="00793E20"/>
    <w:rsid w:val="00793FD4"/>
    <w:rsid w:val="00795778"/>
    <w:rsid w:val="00795979"/>
    <w:rsid w:val="00796604"/>
    <w:rsid w:val="00797D8F"/>
    <w:rsid w:val="007A0B8F"/>
    <w:rsid w:val="007A212F"/>
    <w:rsid w:val="007A2287"/>
    <w:rsid w:val="007A230F"/>
    <w:rsid w:val="007A2948"/>
    <w:rsid w:val="007A3F30"/>
    <w:rsid w:val="007A4DF7"/>
    <w:rsid w:val="007A4FD2"/>
    <w:rsid w:val="007A593A"/>
    <w:rsid w:val="007A5BDE"/>
    <w:rsid w:val="007A5F92"/>
    <w:rsid w:val="007A6CA6"/>
    <w:rsid w:val="007A7818"/>
    <w:rsid w:val="007A7DC8"/>
    <w:rsid w:val="007A7FDF"/>
    <w:rsid w:val="007B0491"/>
    <w:rsid w:val="007B059A"/>
    <w:rsid w:val="007B0724"/>
    <w:rsid w:val="007B083E"/>
    <w:rsid w:val="007B0976"/>
    <w:rsid w:val="007B10FC"/>
    <w:rsid w:val="007B12E9"/>
    <w:rsid w:val="007B1B03"/>
    <w:rsid w:val="007B277B"/>
    <w:rsid w:val="007B2B56"/>
    <w:rsid w:val="007B2F39"/>
    <w:rsid w:val="007B4BE2"/>
    <w:rsid w:val="007B548A"/>
    <w:rsid w:val="007B6098"/>
    <w:rsid w:val="007B6936"/>
    <w:rsid w:val="007B6CA0"/>
    <w:rsid w:val="007B6DE7"/>
    <w:rsid w:val="007B79A4"/>
    <w:rsid w:val="007B7A88"/>
    <w:rsid w:val="007B7ACD"/>
    <w:rsid w:val="007B7C0B"/>
    <w:rsid w:val="007C0C4C"/>
    <w:rsid w:val="007C0CD6"/>
    <w:rsid w:val="007C13A7"/>
    <w:rsid w:val="007C19CE"/>
    <w:rsid w:val="007C2EDF"/>
    <w:rsid w:val="007C4876"/>
    <w:rsid w:val="007C611F"/>
    <w:rsid w:val="007C6153"/>
    <w:rsid w:val="007C70B2"/>
    <w:rsid w:val="007C77B9"/>
    <w:rsid w:val="007D17DC"/>
    <w:rsid w:val="007D180A"/>
    <w:rsid w:val="007D39CE"/>
    <w:rsid w:val="007D42A8"/>
    <w:rsid w:val="007D43A9"/>
    <w:rsid w:val="007D46F5"/>
    <w:rsid w:val="007D492D"/>
    <w:rsid w:val="007D4C4C"/>
    <w:rsid w:val="007D5614"/>
    <w:rsid w:val="007D5A75"/>
    <w:rsid w:val="007D5F67"/>
    <w:rsid w:val="007D60DA"/>
    <w:rsid w:val="007D6ECA"/>
    <w:rsid w:val="007D722B"/>
    <w:rsid w:val="007D7A7C"/>
    <w:rsid w:val="007D7B8D"/>
    <w:rsid w:val="007E00D4"/>
    <w:rsid w:val="007E026A"/>
    <w:rsid w:val="007E08B0"/>
    <w:rsid w:val="007E0A3F"/>
    <w:rsid w:val="007E101A"/>
    <w:rsid w:val="007E10D0"/>
    <w:rsid w:val="007E1AFE"/>
    <w:rsid w:val="007E20F5"/>
    <w:rsid w:val="007E2624"/>
    <w:rsid w:val="007E34A9"/>
    <w:rsid w:val="007E34BC"/>
    <w:rsid w:val="007E35F3"/>
    <w:rsid w:val="007E369F"/>
    <w:rsid w:val="007E3954"/>
    <w:rsid w:val="007E416C"/>
    <w:rsid w:val="007E431F"/>
    <w:rsid w:val="007E45BB"/>
    <w:rsid w:val="007E45DE"/>
    <w:rsid w:val="007E48F0"/>
    <w:rsid w:val="007E4A21"/>
    <w:rsid w:val="007E4C00"/>
    <w:rsid w:val="007E4CE3"/>
    <w:rsid w:val="007E5125"/>
    <w:rsid w:val="007E5571"/>
    <w:rsid w:val="007E5BAF"/>
    <w:rsid w:val="007E604A"/>
    <w:rsid w:val="007E6995"/>
    <w:rsid w:val="007E745B"/>
    <w:rsid w:val="007E74E3"/>
    <w:rsid w:val="007E7E59"/>
    <w:rsid w:val="007F0C48"/>
    <w:rsid w:val="007F0F42"/>
    <w:rsid w:val="007F129E"/>
    <w:rsid w:val="007F21B4"/>
    <w:rsid w:val="007F2856"/>
    <w:rsid w:val="007F2954"/>
    <w:rsid w:val="007F2A95"/>
    <w:rsid w:val="007F2ECC"/>
    <w:rsid w:val="007F3A84"/>
    <w:rsid w:val="007F5073"/>
    <w:rsid w:val="007F52C6"/>
    <w:rsid w:val="007F5670"/>
    <w:rsid w:val="007F5D71"/>
    <w:rsid w:val="007F68ED"/>
    <w:rsid w:val="007F6D3E"/>
    <w:rsid w:val="007F71D5"/>
    <w:rsid w:val="007F76B3"/>
    <w:rsid w:val="007F7A75"/>
    <w:rsid w:val="00800436"/>
    <w:rsid w:val="00800589"/>
    <w:rsid w:val="008006D4"/>
    <w:rsid w:val="008007B4"/>
    <w:rsid w:val="00801932"/>
    <w:rsid w:val="00801C2E"/>
    <w:rsid w:val="0080211A"/>
    <w:rsid w:val="00802141"/>
    <w:rsid w:val="00802368"/>
    <w:rsid w:val="0080284A"/>
    <w:rsid w:val="00802E6F"/>
    <w:rsid w:val="008038D0"/>
    <w:rsid w:val="00803F39"/>
    <w:rsid w:val="00804671"/>
    <w:rsid w:val="00805044"/>
    <w:rsid w:val="00805479"/>
    <w:rsid w:val="008055AC"/>
    <w:rsid w:val="00805937"/>
    <w:rsid w:val="0080607F"/>
    <w:rsid w:val="00806153"/>
    <w:rsid w:val="0080656A"/>
    <w:rsid w:val="00806D56"/>
    <w:rsid w:val="00806F7F"/>
    <w:rsid w:val="00810B98"/>
    <w:rsid w:val="00810D05"/>
    <w:rsid w:val="00811670"/>
    <w:rsid w:val="00811E8B"/>
    <w:rsid w:val="00812E27"/>
    <w:rsid w:val="00813897"/>
    <w:rsid w:val="00813B1E"/>
    <w:rsid w:val="00814178"/>
    <w:rsid w:val="00814718"/>
    <w:rsid w:val="008159BA"/>
    <w:rsid w:val="00815DF5"/>
    <w:rsid w:val="008162BF"/>
    <w:rsid w:val="00816AA7"/>
    <w:rsid w:val="00817043"/>
    <w:rsid w:val="008172B4"/>
    <w:rsid w:val="008177DE"/>
    <w:rsid w:val="0081797B"/>
    <w:rsid w:val="0082003A"/>
    <w:rsid w:val="008200D3"/>
    <w:rsid w:val="008201D1"/>
    <w:rsid w:val="008203DC"/>
    <w:rsid w:val="00820D80"/>
    <w:rsid w:val="00821A0A"/>
    <w:rsid w:val="00822E68"/>
    <w:rsid w:val="00822F87"/>
    <w:rsid w:val="0082316A"/>
    <w:rsid w:val="008237CB"/>
    <w:rsid w:val="008240B2"/>
    <w:rsid w:val="00824C6D"/>
    <w:rsid w:val="00825249"/>
    <w:rsid w:val="0082658B"/>
    <w:rsid w:val="00826D3E"/>
    <w:rsid w:val="00826F60"/>
    <w:rsid w:val="00830E9B"/>
    <w:rsid w:val="00830F8A"/>
    <w:rsid w:val="00831CB6"/>
    <w:rsid w:val="0083249C"/>
    <w:rsid w:val="008325AA"/>
    <w:rsid w:val="008331E1"/>
    <w:rsid w:val="0083331D"/>
    <w:rsid w:val="00833AC0"/>
    <w:rsid w:val="00833B13"/>
    <w:rsid w:val="00833B57"/>
    <w:rsid w:val="00833B96"/>
    <w:rsid w:val="00833FAA"/>
    <w:rsid w:val="008341DB"/>
    <w:rsid w:val="008353EA"/>
    <w:rsid w:val="00835C01"/>
    <w:rsid w:val="00835C5D"/>
    <w:rsid w:val="00835CA8"/>
    <w:rsid w:val="00835E64"/>
    <w:rsid w:val="00836785"/>
    <w:rsid w:val="00836D8C"/>
    <w:rsid w:val="00836EF8"/>
    <w:rsid w:val="00837033"/>
    <w:rsid w:val="00837EE7"/>
    <w:rsid w:val="00840087"/>
    <w:rsid w:val="00840A34"/>
    <w:rsid w:val="00840BF5"/>
    <w:rsid w:val="00842CC9"/>
    <w:rsid w:val="00843EE1"/>
    <w:rsid w:val="00843FC2"/>
    <w:rsid w:val="0084410C"/>
    <w:rsid w:val="0084451E"/>
    <w:rsid w:val="00844606"/>
    <w:rsid w:val="00844B5B"/>
    <w:rsid w:val="00845068"/>
    <w:rsid w:val="008457D2"/>
    <w:rsid w:val="0084606B"/>
    <w:rsid w:val="00846651"/>
    <w:rsid w:val="00846691"/>
    <w:rsid w:val="00846972"/>
    <w:rsid w:val="0084697F"/>
    <w:rsid w:val="00846FC4"/>
    <w:rsid w:val="0084758D"/>
    <w:rsid w:val="008509BD"/>
    <w:rsid w:val="0085141B"/>
    <w:rsid w:val="0085152C"/>
    <w:rsid w:val="008527AF"/>
    <w:rsid w:val="00852997"/>
    <w:rsid w:val="00852E86"/>
    <w:rsid w:val="00853730"/>
    <w:rsid w:val="00853D04"/>
    <w:rsid w:val="00854EBF"/>
    <w:rsid w:val="00854FCC"/>
    <w:rsid w:val="0085520D"/>
    <w:rsid w:val="00855B28"/>
    <w:rsid w:val="00856459"/>
    <w:rsid w:val="0085666F"/>
    <w:rsid w:val="00856E52"/>
    <w:rsid w:val="00857254"/>
    <w:rsid w:val="00857498"/>
    <w:rsid w:val="0085751B"/>
    <w:rsid w:val="00857A8F"/>
    <w:rsid w:val="00857BA4"/>
    <w:rsid w:val="00857BB0"/>
    <w:rsid w:val="008601B6"/>
    <w:rsid w:val="00860271"/>
    <w:rsid w:val="008608F1"/>
    <w:rsid w:val="00860DE7"/>
    <w:rsid w:val="00860FB6"/>
    <w:rsid w:val="00861087"/>
    <w:rsid w:val="008618ED"/>
    <w:rsid w:val="00861F94"/>
    <w:rsid w:val="0086218B"/>
    <w:rsid w:val="008623E0"/>
    <w:rsid w:val="00862681"/>
    <w:rsid w:val="008626DB"/>
    <w:rsid w:val="00862854"/>
    <w:rsid w:val="00862CB3"/>
    <w:rsid w:val="0086305C"/>
    <w:rsid w:val="0086325A"/>
    <w:rsid w:val="008638A5"/>
    <w:rsid w:val="00863FCB"/>
    <w:rsid w:val="00864266"/>
    <w:rsid w:val="008643CE"/>
    <w:rsid w:val="00864C1F"/>
    <w:rsid w:val="008659C1"/>
    <w:rsid w:val="0086623C"/>
    <w:rsid w:val="008667FA"/>
    <w:rsid w:val="0086692C"/>
    <w:rsid w:val="00867100"/>
    <w:rsid w:val="00867919"/>
    <w:rsid w:val="0087006D"/>
    <w:rsid w:val="008700AE"/>
    <w:rsid w:val="0087040B"/>
    <w:rsid w:val="00870E01"/>
    <w:rsid w:val="0087178B"/>
    <w:rsid w:val="00871E9C"/>
    <w:rsid w:val="0087294A"/>
    <w:rsid w:val="008730FE"/>
    <w:rsid w:val="00873775"/>
    <w:rsid w:val="00873A26"/>
    <w:rsid w:val="00873E3B"/>
    <w:rsid w:val="008758A4"/>
    <w:rsid w:val="00875EBB"/>
    <w:rsid w:val="00876888"/>
    <w:rsid w:val="00877B6C"/>
    <w:rsid w:val="00877D62"/>
    <w:rsid w:val="00880515"/>
    <w:rsid w:val="00881961"/>
    <w:rsid w:val="0088246B"/>
    <w:rsid w:val="00882A25"/>
    <w:rsid w:val="00882EC7"/>
    <w:rsid w:val="008830AC"/>
    <w:rsid w:val="00883100"/>
    <w:rsid w:val="008833EB"/>
    <w:rsid w:val="0088355C"/>
    <w:rsid w:val="00883DC5"/>
    <w:rsid w:val="00884211"/>
    <w:rsid w:val="0088442F"/>
    <w:rsid w:val="008853E2"/>
    <w:rsid w:val="00885DC9"/>
    <w:rsid w:val="00885DDD"/>
    <w:rsid w:val="008866F8"/>
    <w:rsid w:val="00886FEA"/>
    <w:rsid w:val="008875CD"/>
    <w:rsid w:val="00887AAD"/>
    <w:rsid w:val="00890737"/>
    <w:rsid w:val="00891AE5"/>
    <w:rsid w:val="0089305B"/>
    <w:rsid w:val="00893609"/>
    <w:rsid w:val="00893772"/>
    <w:rsid w:val="00893BF2"/>
    <w:rsid w:val="0089458F"/>
    <w:rsid w:val="0089511F"/>
    <w:rsid w:val="008952E2"/>
    <w:rsid w:val="00895CF7"/>
    <w:rsid w:val="0089616C"/>
    <w:rsid w:val="008964AD"/>
    <w:rsid w:val="00897643"/>
    <w:rsid w:val="00897733"/>
    <w:rsid w:val="00897EE0"/>
    <w:rsid w:val="008A010B"/>
    <w:rsid w:val="008A0D95"/>
    <w:rsid w:val="008A11C5"/>
    <w:rsid w:val="008A19CB"/>
    <w:rsid w:val="008A1DF2"/>
    <w:rsid w:val="008A1FE5"/>
    <w:rsid w:val="008A20DA"/>
    <w:rsid w:val="008A3975"/>
    <w:rsid w:val="008A48DA"/>
    <w:rsid w:val="008A49F3"/>
    <w:rsid w:val="008A4B51"/>
    <w:rsid w:val="008A4C89"/>
    <w:rsid w:val="008A57EF"/>
    <w:rsid w:val="008A58B3"/>
    <w:rsid w:val="008A654F"/>
    <w:rsid w:val="008A6592"/>
    <w:rsid w:val="008A6638"/>
    <w:rsid w:val="008A6E42"/>
    <w:rsid w:val="008A6EB8"/>
    <w:rsid w:val="008A72C1"/>
    <w:rsid w:val="008A78C7"/>
    <w:rsid w:val="008A7A58"/>
    <w:rsid w:val="008B0F94"/>
    <w:rsid w:val="008B15C6"/>
    <w:rsid w:val="008B1BFA"/>
    <w:rsid w:val="008B2124"/>
    <w:rsid w:val="008B2762"/>
    <w:rsid w:val="008B287D"/>
    <w:rsid w:val="008B3053"/>
    <w:rsid w:val="008B32A3"/>
    <w:rsid w:val="008B45FD"/>
    <w:rsid w:val="008B46B9"/>
    <w:rsid w:val="008B5A3A"/>
    <w:rsid w:val="008B5A41"/>
    <w:rsid w:val="008B5C32"/>
    <w:rsid w:val="008B5E30"/>
    <w:rsid w:val="008B75D5"/>
    <w:rsid w:val="008B78CC"/>
    <w:rsid w:val="008B7A53"/>
    <w:rsid w:val="008C04D2"/>
    <w:rsid w:val="008C10B6"/>
    <w:rsid w:val="008C1702"/>
    <w:rsid w:val="008C1F9D"/>
    <w:rsid w:val="008C214F"/>
    <w:rsid w:val="008C28B5"/>
    <w:rsid w:val="008C2C14"/>
    <w:rsid w:val="008C35FC"/>
    <w:rsid w:val="008C3FAE"/>
    <w:rsid w:val="008C54D6"/>
    <w:rsid w:val="008C57F6"/>
    <w:rsid w:val="008C5939"/>
    <w:rsid w:val="008C61AF"/>
    <w:rsid w:val="008C61EE"/>
    <w:rsid w:val="008C7338"/>
    <w:rsid w:val="008C7E0B"/>
    <w:rsid w:val="008D0EBF"/>
    <w:rsid w:val="008D1201"/>
    <w:rsid w:val="008D1414"/>
    <w:rsid w:val="008D1576"/>
    <w:rsid w:val="008D1AD3"/>
    <w:rsid w:val="008D1D35"/>
    <w:rsid w:val="008D446C"/>
    <w:rsid w:val="008D4720"/>
    <w:rsid w:val="008D5089"/>
    <w:rsid w:val="008D5433"/>
    <w:rsid w:val="008D5ADD"/>
    <w:rsid w:val="008D624C"/>
    <w:rsid w:val="008D6B8E"/>
    <w:rsid w:val="008D6C85"/>
    <w:rsid w:val="008D7627"/>
    <w:rsid w:val="008D7E88"/>
    <w:rsid w:val="008E17AD"/>
    <w:rsid w:val="008E1879"/>
    <w:rsid w:val="008E1E4D"/>
    <w:rsid w:val="008E36B8"/>
    <w:rsid w:val="008E386C"/>
    <w:rsid w:val="008E4140"/>
    <w:rsid w:val="008E4171"/>
    <w:rsid w:val="008E45E1"/>
    <w:rsid w:val="008E585F"/>
    <w:rsid w:val="008E593B"/>
    <w:rsid w:val="008E5A8A"/>
    <w:rsid w:val="008E5BBE"/>
    <w:rsid w:val="008E6F0E"/>
    <w:rsid w:val="008E7008"/>
    <w:rsid w:val="008F0C3C"/>
    <w:rsid w:val="008F18C9"/>
    <w:rsid w:val="008F2431"/>
    <w:rsid w:val="008F2BDA"/>
    <w:rsid w:val="008F3A40"/>
    <w:rsid w:val="008F3B25"/>
    <w:rsid w:val="008F4247"/>
    <w:rsid w:val="008F5268"/>
    <w:rsid w:val="008F5AEA"/>
    <w:rsid w:val="008F5BB5"/>
    <w:rsid w:val="008F5CE1"/>
    <w:rsid w:val="008F6F83"/>
    <w:rsid w:val="008F71BF"/>
    <w:rsid w:val="008F71C2"/>
    <w:rsid w:val="008F7609"/>
    <w:rsid w:val="008F76B9"/>
    <w:rsid w:val="009004C8"/>
    <w:rsid w:val="009006B8"/>
    <w:rsid w:val="00901146"/>
    <w:rsid w:val="00901A54"/>
    <w:rsid w:val="009029FB"/>
    <w:rsid w:val="00902CAB"/>
    <w:rsid w:val="00903627"/>
    <w:rsid w:val="00904204"/>
    <w:rsid w:val="009042C4"/>
    <w:rsid w:val="009056B8"/>
    <w:rsid w:val="00905864"/>
    <w:rsid w:val="009067FC"/>
    <w:rsid w:val="00906858"/>
    <w:rsid w:val="00906AF2"/>
    <w:rsid w:val="00906B15"/>
    <w:rsid w:val="009077E4"/>
    <w:rsid w:val="00907832"/>
    <w:rsid w:val="0091055F"/>
    <w:rsid w:val="00910B1A"/>
    <w:rsid w:val="0091154B"/>
    <w:rsid w:val="00911650"/>
    <w:rsid w:val="0091191B"/>
    <w:rsid w:val="00911B45"/>
    <w:rsid w:val="00911B93"/>
    <w:rsid w:val="00912745"/>
    <w:rsid w:val="00913DB9"/>
    <w:rsid w:val="00914BD1"/>
    <w:rsid w:val="00914D0B"/>
    <w:rsid w:val="00914EC0"/>
    <w:rsid w:val="00915874"/>
    <w:rsid w:val="00915DD0"/>
    <w:rsid w:val="00916DDF"/>
    <w:rsid w:val="0091701C"/>
    <w:rsid w:val="00917112"/>
    <w:rsid w:val="009175C5"/>
    <w:rsid w:val="0092065C"/>
    <w:rsid w:val="009211B4"/>
    <w:rsid w:val="00921E6A"/>
    <w:rsid w:val="0092240A"/>
    <w:rsid w:val="00922846"/>
    <w:rsid w:val="009229D1"/>
    <w:rsid w:val="00922CFC"/>
    <w:rsid w:val="00923052"/>
    <w:rsid w:val="0092415B"/>
    <w:rsid w:val="0092416C"/>
    <w:rsid w:val="009241BA"/>
    <w:rsid w:val="009244D8"/>
    <w:rsid w:val="00924C8A"/>
    <w:rsid w:val="00924FF7"/>
    <w:rsid w:val="009251B3"/>
    <w:rsid w:val="00925A19"/>
    <w:rsid w:val="00926BCE"/>
    <w:rsid w:val="00927748"/>
    <w:rsid w:val="009277BB"/>
    <w:rsid w:val="00927E8E"/>
    <w:rsid w:val="0093016A"/>
    <w:rsid w:val="00930BEE"/>
    <w:rsid w:val="00930D5A"/>
    <w:rsid w:val="009311A0"/>
    <w:rsid w:val="00931309"/>
    <w:rsid w:val="009316B6"/>
    <w:rsid w:val="00931D93"/>
    <w:rsid w:val="00932382"/>
    <w:rsid w:val="00933C0C"/>
    <w:rsid w:val="00933E6D"/>
    <w:rsid w:val="00934430"/>
    <w:rsid w:val="0093566C"/>
    <w:rsid w:val="0093567E"/>
    <w:rsid w:val="0093569F"/>
    <w:rsid w:val="00936774"/>
    <w:rsid w:val="00936942"/>
    <w:rsid w:val="00937351"/>
    <w:rsid w:val="00937674"/>
    <w:rsid w:val="0094030F"/>
    <w:rsid w:val="00940370"/>
    <w:rsid w:val="00940841"/>
    <w:rsid w:val="00942421"/>
    <w:rsid w:val="0094255B"/>
    <w:rsid w:val="00942770"/>
    <w:rsid w:val="00944087"/>
    <w:rsid w:val="0094416C"/>
    <w:rsid w:val="00944176"/>
    <w:rsid w:val="00944D25"/>
    <w:rsid w:val="009451B4"/>
    <w:rsid w:val="009452EA"/>
    <w:rsid w:val="00945896"/>
    <w:rsid w:val="00945FFE"/>
    <w:rsid w:val="00946726"/>
    <w:rsid w:val="00946D1F"/>
    <w:rsid w:val="00947014"/>
    <w:rsid w:val="00947598"/>
    <w:rsid w:val="0094786F"/>
    <w:rsid w:val="009478A7"/>
    <w:rsid w:val="00950B6C"/>
    <w:rsid w:val="0095176C"/>
    <w:rsid w:val="009519F9"/>
    <w:rsid w:val="00951EFE"/>
    <w:rsid w:val="00952521"/>
    <w:rsid w:val="0095297C"/>
    <w:rsid w:val="009536DB"/>
    <w:rsid w:val="009539E8"/>
    <w:rsid w:val="0095523A"/>
    <w:rsid w:val="00955773"/>
    <w:rsid w:val="009561B7"/>
    <w:rsid w:val="00956DA6"/>
    <w:rsid w:val="00960B89"/>
    <w:rsid w:val="00960E2A"/>
    <w:rsid w:val="00961081"/>
    <w:rsid w:val="00961A63"/>
    <w:rsid w:val="00961B6E"/>
    <w:rsid w:val="0096233F"/>
    <w:rsid w:val="0096241C"/>
    <w:rsid w:val="00962421"/>
    <w:rsid w:val="00962867"/>
    <w:rsid w:val="009628F5"/>
    <w:rsid w:val="00963833"/>
    <w:rsid w:val="00963AFD"/>
    <w:rsid w:val="00963B09"/>
    <w:rsid w:val="00964364"/>
    <w:rsid w:val="0096446E"/>
    <w:rsid w:val="0096486D"/>
    <w:rsid w:val="00964FAB"/>
    <w:rsid w:val="00965931"/>
    <w:rsid w:val="00965D44"/>
    <w:rsid w:val="00966210"/>
    <w:rsid w:val="0096657A"/>
    <w:rsid w:val="009670F3"/>
    <w:rsid w:val="00967342"/>
    <w:rsid w:val="0096734E"/>
    <w:rsid w:val="009676FD"/>
    <w:rsid w:val="009679E8"/>
    <w:rsid w:val="009700C4"/>
    <w:rsid w:val="00970C69"/>
    <w:rsid w:val="00970DFB"/>
    <w:rsid w:val="009721DF"/>
    <w:rsid w:val="009722AF"/>
    <w:rsid w:val="009724A3"/>
    <w:rsid w:val="00972A3B"/>
    <w:rsid w:val="0097360C"/>
    <w:rsid w:val="00973A3F"/>
    <w:rsid w:val="00973B6C"/>
    <w:rsid w:val="00973B77"/>
    <w:rsid w:val="00973D2B"/>
    <w:rsid w:val="00973D3D"/>
    <w:rsid w:val="00974179"/>
    <w:rsid w:val="009744D1"/>
    <w:rsid w:val="009745F8"/>
    <w:rsid w:val="00975FC8"/>
    <w:rsid w:val="00976178"/>
    <w:rsid w:val="00976523"/>
    <w:rsid w:val="00976D5A"/>
    <w:rsid w:val="00976E8F"/>
    <w:rsid w:val="00977185"/>
    <w:rsid w:val="00977ED7"/>
    <w:rsid w:val="009804C0"/>
    <w:rsid w:val="009807B5"/>
    <w:rsid w:val="009812F6"/>
    <w:rsid w:val="0098139C"/>
    <w:rsid w:val="009818C7"/>
    <w:rsid w:val="0098223B"/>
    <w:rsid w:val="00983C9F"/>
    <w:rsid w:val="00983D3D"/>
    <w:rsid w:val="00984BA4"/>
    <w:rsid w:val="00984C6F"/>
    <w:rsid w:val="009859E4"/>
    <w:rsid w:val="009865E8"/>
    <w:rsid w:val="009866CE"/>
    <w:rsid w:val="00986FFE"/>
    <w:rsid w:val="00987465"/>
    <w:rsid w:val="00987730"/>
    <w:rsid w:val="00990472"/>
    <w:rsid w:val="00990561"/>
    <w:rsid w:val="009909A1"/>
    <w:rsid w:val="00990AE8"/>
    <w:rsid w:val="009912ED"/>
    <w:rsid w:val="00991DDC"/>
    <w:rsid w:val="00991F10"/>
    <w:rsid w:val="00992737"/>
    <w:rsid w:val="00992AA1"/>
    <w:rsid w:val="00992D86"/>
    <w:rsid w:val="00992E39"/>
    <w:rsid w:val="0099365F"/>
    <w:rsid w:val="00993ECF"/>
    <w:rsid w:val="009940B2"/>
    <w:rsid w:val="009945F0"/>
    <w:rsid w:val="0099509E"/>
    <w:rsid w:val="0099521B"/>
    <w:rsid w:val="00995241"/>
    <w:rsid w:val="00995551"/>
    <w:rsid w:val="0099569B"/>
    <w:rsid w:val="009961AA"/>
    <w:rsid w:val="0099638B"/>
    <w:rsid w:val="00997418"/>
    <w:rsid w:val="00997B6C"/>
    <w:rsid w:val="009A0070"/>
    <w:rsid w:val="009A1E89"/>
    <w:rsid w:val="009A2B5D"/>
    <w:rsid w:val="009A2B79"/>
    <w:rsid w:val="009A30A8"/>
    <w:rsid w:val="009A3BD1"/>
    <w:rsid w:val="009A46D7"/>
    <w:rsid w:val="009A4F77"/>
    <w:rsid w:val="009A4F9D"/>
    <w:rsid w:val="009A52A7"/>
    <w:rsid w:val="009A58C0"/>
    <w:rsid w:val="009A5AA5"/>
    <w:rsid w:val="009A5B09"/>
    <w:rsid w:val="009A679E"/>
    <w:rsid w:val="009A7021"/>
    <w:rsid w:val="009A7371"/>
    <w:rsid w:val="009A7389"/>
    <w:rsid w:val="009B0307"/>
    <w:rsid w:val="009B200D"/>
    <w:rsid w:val="009B2109"/>
    <w:rsid w:val="009B26FF"/>
    <w:rsid w:val="009B2A60"/>
    <w:rsid w:val="009B388C"/>
    <w:rsid w:val="009B3F85"/>
    <w:rsid w:val="009B4C7A"/>
    <w:rsid w:val="009B56B4"/>
    <w:rsid w:val="009B5B88"/>
    <w:rsid w:val="009B5FF3"/>
    <w:rsid w:val="009B64C6"/>
    <w:rsid w:val="009B6593"/>
    <w:rsid w:val="009B65C0"/>
    <w:rsid w:val="009B79F9"/>
    <w:rsid w:val="009C15CF"/>
    <w:rsid w:val="009C1D64"/>
    <w:rsid w:val="009C2794"/>
    <w:rsid w:val="009C29E5"/>
    <w:rsid w:val="009C2A10"/>
    <w:rsid w:val="009C34A9"/>
    <w:rsid w:val="009C42D4"/>
    <w:rsid w:val="009C463C"/>
    <w:rsid w:val="009C4BAB"/>
    <w:rsid w:val="009C4F0F"/>
    <w:rsid w:val="009C5A29"/>
    <w:rsid w:val="009C5BDA"/>
    <w:rsid w:val="009C65AB"/>
    <w:rsid w:val="009C6D24"/>
    <w:rsid w:val="009C6EF3"/>
    <w:rsid w:val="009C7A5E"/>
    <w:rsid w:val="009D005C"/>
    <w:rsid w:val="009D0BBF"/>
    <w:rsid w:val="009D13A2"/>
    <w:rsid w:val="009D1539"/>
    <w:rsid w:val="009D15FA"/>
    <w:rsid w:val="009D1F3B"/>
    <w:rsid w:val="009D1FAE"/>
    <w:rsid w:val="009D2BDF"/>
    <w:rsid w:val="009D2ED6"/>
    <w:rsid w:val="009D2F8E"/>
    <w:rsid w:val="009D3092"/>
    <w:rsid w:val="009D3880"/>
    <w:rsid w:val="009D443D"/>
    <w:rsid w:val="009D4942"/>
    <w:rsid w:val="009D5B35"/>
    <w:rsid w:val="009D6297"/>
    <w:rsid w:val="009D66C7"/>
    <w:rsid w:val="009D79F0"/>
    <w:rsid w:val="009E0728"/>
    <w:rsid w:val="009E09BD"/>
    <w:rsid w:val="009E0B02"/>
    <w:rsid w:val="009E0DF0"/>
    <w:rsid w:val="009E16E8"/>
    <w:rsid w:val="009E1782"/>
    <w:rsid w:val="009E1DD9"/>
    <w:rsid w:val="009E2CEF"/>
    <w:rsid w:val="009E3264"/>
    <w:rsid w:val="009E44E7"/>
    <w:rsid w:val="009E5119"/>
    <w:rsid w:val="009E7537"/>
    <w:rsid w:val="009F0799"/>
    <w:rsid w:val="009F07BE"/>
    <w:rsid w:val="009F0C7D"/>
    <w:rsid w:val="009F0CE9"/>
    <w:rsid w:val="009F190E"/>
    <w:rsid w:val="009F268E"/>
    <w:rsid w:val="009F2A18"/>
    <w:rsid w:val="009F3047"/>
    <w:rsid w:val="009F49C2"/>
    <w:rsid w:val="009F4D8F"/>
    <w:rsid w:val="009F4FFA"/>
    <w:rsid w:val="009F6987"/>
    <w:rsid w:val="009F6A79"/>
    <w:rsid w:val="009F725C"/>
    <w:rsid w:val="009F76CB"/>
    <w:rsid w:val="009F77EE"/>
    <w:rsid w:val="009F78BE"/>
    <w:rsid w:val="009F793D"/>
    <w:rsid w:val="009F7B97"/>
    <w:rsid w:val="00A00341"/>
    <w:rsid w:val="00A0038E"/>
    <w:rsid w:val="00A0043C"/>
    <w:rsid w:val="00A00797"/>
    <w:rsid w:val="00A009F4"/>
    <w:rsid w:val="00A00DC3"/>
    <w:rsid w:val="00A00E53"/>
    <w:rsid w:val="00A02CC1"/>
    <w:rsid w:val="00A03247"/>
    <w:rsid w:val="00A03994"/>
    <w:rsid w:val="00A03ABE"/>
    <w:rsid w:val="00A04A4C"/>
    <w:rsid w:val="00A0528E"/>
    <w:rsid w:val="00A05536"/>
    <w:rsid w:val="00A057AB"/>
    <w:rsid w:val="00A05DA5"/>
    <w:rsid w:val="00A066F1"/>
    <w:rsid w:val="00A06AEC"/>
    <w:rsid w:val="00A07207"/>
    <w:rsid w:val="00A114C7"/>
    <w:rsid w:val="00A1244D"/>
    <w:rsid w:val="00A12743"/>
    <w:rsid w:val="00A12778"/>
    <w:rsid w:val="00A12AE3"/>
    <w:rsid w:val="00A13239"/>
    <w:rsid w:val="00A138BE"/>
    <w:rsid w:val="00A13BCC"/>
    <w:rsid w:val="00A13D6B"/>
    <w:rsid w:val="00A13FB9"/>
    <w:rsid w:val="00A143FA"/>
    <w:rsid w:val="00A145B0"/>
    <w:rsid w:val="00A14D17"/>
    <w:rsid w:val="00A15043"/>
    <w:rsid w:val="00A15C54"/>
    <w:rsid w:val="00A16350"/>
    <w:rsid w:val="00A16CA1"/>
    <w:rsid w:val="00A16E0F"/>
    <w:rsid w:val="00A1798E"/>
    <w:rsid w:val="00A17BE7"/>
    <w:rsid w:val="00A20679"/>
    <w:rsid w:val="00A20FEA"/>
    <w:rsid w:val="00A21578"/>
    <w:rsid w:val="00A21F4E"/>
    <w:rsid w:val="00A22035"/>
    <w:rsid w:val="00A2343F"/>
    <w:rsid w:val="00A23620"/>
    <w:rsid w:val="00A236DC"/>
    <w:rsid w:val="00A2408A"/>
    <w:rsid w:val="00A24870"/>
    <w:rsid w:val="00A249C6"/>
    <w:rsid w:val="00A24BD3"/>
    <w:rsid w:val="00A25478"/>
    <w:rsid w:val="00A255FC"/>
    <w:rsid w:val="00A25BDC"/>
    <w:rsid w:val="00A2609B"/>
    <w:rsid w:val="00A26461"/>
    <w:rsid w:val="00A264B7"/>
    <w:rsid w:val="00A26C38"/>
    <w:rsid w:val="00A2726E"/>
    <w:rsid w:val="00A27C0A"/>
    <w:rsid w:val="00A27EA7"/>
    <w:rsid w:val="00A3025D"/>
    <w:rsid w:val="00A30822"/>
    <w:rsid w:val="00A3216B"/>
    <w:rsid w:val="00A32541"/>
    <w:rsid w:val="00A32CF4"/>
    <w:rsid w:val="00A3301E"/>
    <w:rsid w:val="00A33830"/>
    <w:rsid w:val="00A33D36"/>
    <w:rsid w:val="00A33DC1"/>
    <w:rsid w:val="00A35D53"/>
    <w:rsid w:val="00A361CD"/>
    <w:rsid w:val="00A36793"/>
    <w:rsid w:val="00A36F96"/>
    <w:rsid w:val="00A3700A"/>
    <w:rsid w:val="00A3703E"/>
    <w:rsid w:val="00A3760E"/>
    <w:rsid w:val="00A378BA"/>
    <w:rsid w:val="00A37939"/>
    <w:rsid w:val="00A37F7E"/>
    <w:rsid w:val="00A40742"/>
    <w:rsid w:val="00A40B47"/>
    <w:rsid w:val="00A41600"/>
    <w:rsid w:val="00A41694"/>
    <w:rsid w:val="00A41DB4"/>
    <w:rsid w:val="00A42103"/>
    <w:rsid w:val="00A43570"/>
    <w:rsid w:val="00A43C0A"/>
    <w:rsid w:val="00A44A9A"/>
    <w:rsid w:val="00A45A58"/>
    <w:rsid w:val="00A45EFD"/>
    <w:rsid w:val="00A46262"/>
    <w:rsid w:val="00A47676"/>
    <w:rsid w:val="00A50132"/>
    <w:rsid w:val="00A504C4"/>
    <w:rsid w:val="00A508E3"/>
    <w:rsid w:val="00A5129F"/>
    <w:rsid w:val="00A5264A"/>
    <w:rsid w:val="00A53343"/>
    <w:rsid w:val="00A5338C"/>
    <w:rsid w:val="00A53A94"/>
    <w:rsid w:val="00A53D95"/>
    <w:rsid w:val="00A547A9"/>
    <w:rsid w:val="00A548A3"/>
    <w:rsid w:val="00A558DA"/>
    <w:rsid w:val="00A559A4"/>
    <w:rsid w:val="00A55B1B"/>
    <w:rsid w:val="00A56B06"/>
    <w:rsid w:val="00A56CA5"/>
    <w:rsid w:val="00A56EBD"/>
    <w:rsid w:val="00A5771B"/>
    <w:rsid w:val="00A57FBD"/>
    <w:rsid w:val="00A6140C"/>
    <w:rsid w:val="00A61741"/>
    <w:rsid w:val="00A63146"/>
    <w:rsid w:val="00A63AEE"/>
    <w:rsid w:val="00A63EF9"/>
    <w:rsid w:val="00A640D6"/>
    <w:rsid w:val="00A642D0"/>
    <w:rsid w:val="00A6431C"/>
    <w:rsid w:val="00A643E0"/>
    <w:rsid w:val="00A64561"/>
    <w:rsid w:val="00A647EF"/>
    <w:rsid w:val="00A65057"/>
    <w:rsid w:val="00A659E2"/>
    <w:rsid w:val="00A66672"/>
    <w:rsid w:val="00A66C9F"/>
    <w:rsid w:val="00A6703E"/>
    <w:rsid w:val="00A67C39"/>
    <w:rsid w:val="00A7038C"/>
    <w:rsid w:val="00A7072C"/>
    <w:rsid w:val="00A70818"/>
    <w:rsid w:val="00A70D98"/>
    <w:rsid w:val="00A723D8"/>
    <w:rsid w:val="00A72692"/>
    <w:rsid w:val="00A734DE"/>
    <w:rsid w:val="00A73FA2"/>
    <w:rsid w:val="00A7413A"/>
    <w:rsid w:val="00A741B1"/>
    <w:rsid w:val="00A74377"/>
    <w:rsid w:val="00A74790"/>
    <w:rsid w:val="00A74FE7"/>
    <w:rsid w:val="00A75A51"/>
    <w:rsid w:val="00A761B9"/>
    <w:rsid w:val="00A763C5"/>
    <w:rsid w:val="00A76D51"/>
    <w:rsid w:val="00A76F1C"/>
    <w:rsid w:val="00A771BC"/>
    <w:rsid w:val="00A7740B"/>
    <w:rsid w:val="00A775AC"/>
    <w:rsid w:val="00A80381"/>
    <w:rsid w:val="00A8080F"/>
    <w:rsid w:val="00A80C0D"/>
    <w:rsid w:val="00A811F3"/>
    <w:rsid w:val="00A81585"/>
    <w:rsid w:val="00A81CD9"/>
    <w:rsid w:val="00A82938"/>
    <w:rsid w:val="00A83C0C"/>
    <w:rsid w:val="00A83E2B"/>
    <w:rsid w:val="00A83E50"/>
    <w:rsid w:val="00A83FA8"/>
    <w:rsid w:val="00A83FAA"/>
    <w:rsid w:val="00A84E49"/>
    <w:rsid w:val="00A859C4"/>
    <w:rsid w:val="00A85C56"/>
    <w:rsid w:val="00A8724A"/>
    <w:rsid w:val="00A900C7"/>
    <w:rsid w:val="00A90FC9"/>
    <w:rsid w:val="00A9261B"/>
    <w:rsid w:val="00A92D16"/>
    <w:rsid w:val="00A93553"/>
    <w:rsid w:val="00A93E8E"/>
    <w:rsid w:val="00A94F49"/>
    <w:rsid w:val="00A9589C"/>
    <w:rsid w:val="00A961F4"/>
    <w:rsid w:val="00A9656E"/>
    <w:rsid w:val="00AA052B"/>
    <w:rsid w:val="00AA059B"/>
    <w:rsid w:val="00AA061C"/>
    <w:rsid w:val="00AA0662"/>
    <w:rsid w:val="00AA1E79"/>
    <w:rsid w:val="00AA25B3"/>
    <w:rsid w:val="00AA2B7B"/>
    <w:rsid w:val="00AA39EC"/>
    <w:rsid w:val="00AA4D46"/>
    <w:rsid w:val="00AA6906"/>
    <w:rsid w:val="00AA7168"/>
    <w:rsid w:val="00AA75C5"/>
    <w:rsid w:val="00AA7601"/>
    <w:rsid w:val="00AA7FA0"/>
    <w:rsid w:val="00AB0293"/>
    <w:rsid w:val="00AB095C"/>
    <w:rsid w:val="00AB0ED4"/>
    <w:rsid w:val="00AB11C5"/>
    <w:rsid w:val="00AB1713"/>
    <w:rsid w:val="00AB22FA"/>
    <w:rsid w:val="00AB2462"/>
    <w:rsid w:val="00AB28C5"/>
    <w:rsid w:val="00AB28E1"/>
    <w:rsid w:val="00AB2A25"/>
    <w:rsid w:val="00AB30DE"/>
    <w:rsid w:val="00AB31D2"/>
    <w:rsid w:val="00AB360C"/>
    <w:rsid w:val="00AB3918"/>
    <w:rsid w:val="00AB3A93"/>
    <w:rsid w:val="00AB48FC"/>
    <w:rsid w:val="00AB5617"/>
    <w:rsid w:val="00AB59E9"/>
    <w:rsid w:val="00AB6447"/>
    <w:rsid w:val="00AB6A7A"/>
    <w:rsid w:val="00AB7055"/>
    <w:rsid w:val="00AB78AB"/>
    <w:rsid w:val="00AB7AEA"/>
    <w:rsid w:val="00AC135F"/>
    <w:rsid w:val="00AC1381"/>
    <w:rsid w:val="00AC185D"/>
    <w:rsid w:val="00AC18AE"/>
    <w:rsid w:val="00AC29EF"/>
    <w:rsid w:val="00AC4D4A"/>
    <w:rsid w:val="00AC53F6"/>
    <w:rsid w:val="00AC5700"/>
    <w:rsid w:val="00AC5F86"/>
    <w:rsid w:val="00AC69E7"/>
    <w:rsid w:val="00AC7130"/>
    <w:rsid w:val="00AC73A2"/>
    <w:rsid w:val="00AD010A"/>
    <w:rsid w:val="00AD0229"/>
    <w:rsid w:val="00AD1365"/>
    <w:rsid w:val="00AD1C10"/>
    <w:rsid w:val="00AD21B5"/>
    <w:rsid w:val="00AD24FB"/>
    <w:rsid w:val="00AD2E1B"/>
    <w:rsid w:val="00AD3768"/>
    <w:rsid w:val="00AD3878"/>
    <w:rsid w:val="00AD3EEB"/>
    <w:rsid w:val="00AD4475"/>
    <w:rsid w:val="00AD487B"/>
    <w:rsid w:val="00AD4BE2"/>
    <w:rsid w:val="00AD51FA"/>
    <w:rsid w:val="00AD5EB9"/>
    <w:rsid w:val="00AD6468"/>
    <w:rsid w:val="00AD77CE"/>
    <w:rsid w:val="00AD7A32"/>
    <w:rsid w:val="00AD7A36"/>
    <w:rsid w:val="00AD7C9D"/>
    <w:rsid w:val="00AE0477"/>
    <w:rsid w:val="00AE0D19"/>
    <w:rsid w:val="00AE1126"/>
    <w:rsid w:val="00AE13F6"/>
    <w:rsid w:val="00AE1468"/>
    <w:rsid w:val="00AE1554"/>
    <w:rsid w:val="00AE173A"/>
    <w:rsid w:val="00AE1849"/>
    <w:rsid w:val="00AE1C42"/>
    <w:rsid w:val="00AE2484"/>
    <w:rsid w:val="00AE2582"/>
    <w:rsid w:val="00AE2B19"/>
    <w:rsid w:val="00AE3566"/>
    <w:rsid w:val="00AE385B"/>
    <w:rsid w:val="00AE3890"/>
    <w:rsid w:val="00AE3DB4"/>
    <w:rsid w:val="00AE3F07"/>
    <w:rsid w:val="00AE3FC0"/>
    <w:rsid w:val="00AE4361"/>
    <w:rsid w:val="00AE472A"/>
    <w:rsid w:val="00AE48E2"/>
    <w:rsid w:val="00AE4E43"/>
    <w:rsid w:val="00AE5361"/>
    <w:rsid w:val="00AE5CA3"/>
    <w:rsid w:val="00AE5D07"/>
    <w:rsid w:val="00AE69EF"/>
    <w:rsid w:val="00AE6A11"/>
    <w:rsid w:val="00AE7493"/>
    <w:rsid w:val="00AE7513"/>
    <w:rsid w:val="00AE7A57"/>
    <w:rsid w:val="00AF0166"/>
    <w:rsid w:val="00AF0D65"/>
    <w:rsid w:val="00AF1414"/>
    <w:rsid w:val="00AF1FFC"/>
    <w:rsid w:val="00AF29F8"/>
    <w:rsid w:val="00AF2B76"/>
    <w:rsid w:val="00AF2B89"/>
    <w:rsid w:val="00AF3571"/>
    <w:rsid w:val="00AF361B"/>
    <w:rsid w:val="00AF4781"/>
    <w:rsid w:val="00AF6499"/>
    <w:rsid w:val="00AF6538"/>
    <w:rsid w:val="00AF6789"/>
    <w:rsid w:val="00AF6B7F"/>
    <w:rsid w:val="00AF6CCE"/>
    <w:rsid w:val="00B002F2"/>
    <w:rsid w:val="00B00323"/>
    <w:rsid w:val="00B0053C"/>
    <w:rsid w:val="00B00CCD"/>
    <w:rsid w:val="00B0116C"/>
    <w:rsid w:val="00B01353"/>
    <w:rsid w:val="00B01480"/>
    <w:rsid w:val="00B01A42"/>
    <w:rsid w:val="00B02132"/>
    <w:rsid w:val="00B02520"/>
    <w:rsid w:val="00B029EF"/>
    <w:rsid w:val="00B030E3"/>
    <w:rsid w:val="00B0320A"/>
    <w:rsid w:val="00B03501"/>
    <w:rsid w:val="00B03986"/>
    <w:rsid w:val="00B0532A"/>
    <w:rsid w:val="00B055B8"/>
    <w:rsid w:val="00B060FD"/>
    <w:rsid w:val="00B06403"/>
    <w:rsid w:val="00B06926"/>
    <w:rsid w:val="00B0696D"/>
    <w:rsid w:val="00B0745A"/>
    <w:rsid w:val="00B0754E"/>
    <w:rsid w:val="00B10C93"/>
    <w:rsid w:val="00B1196C"/>
    <w:rsid w:val="00B123A7"/>
    <w:rsid w:val="00B12764"/>
    <w:rsid w:val="00B12C3D"/>
    <w:rsid w:val="00B12F96"/>
    <w:rsid w:val="00B1387B"/>
    <w:rsid w:val="00B13DD1"/>
    <w:rsid w:val="00B13F55"/>
    <w:rsid w:val="00B14120"/>
    <w:rsid w:val="00B151C6"/>
    <w:rsid w:val="00B15939"/>
    <w:rsid w:val="00B15A2B"/>
    <w:rsid w:val="00B165E4"/>
    <w:rsid w:val="00B16647"/>
    <w:rsid w:val="00B16AFB"/>
    <w:rsid w:val="00B16CA1"/>
    <w:rsid w:val="00B16EDC"/>
    <w:rsid w:val="00B1701F"/>
    <w:rsid w:val="00B175E8"/>
    <w:rsid w:val="00B201C7"/>
    <w:rsid w:val="00B20375"/>
    <w:rsid w:val="00B214E7"/>
    <w:rsid w:val="00B226EF"/>
    <w:rsid w:val="00B22782"/>
    <w:rsid w:val="00B2404B"/>
    <w:rsid w:val="00B24387"/>
    <w:rsid w:val="00B24508"/>
    <w:rsid w:val="00B246AC"/>
    <w:rsid w:val="00B24AFC"/>
    <w:rsid w:val="00B24C6C"/>
    <w:rsid w:val="00B24D40"/>
    <w:rsid w:val="00B250F9"/>
    <w:rsid w:val="00B25561"/>
    <w:rsid w:val="00B25755"/>
    <w:rsid w:val="00B257C5"/>
    <w:rsid w:val="00B25B0B"/>
    <w:rsid w:val="00B260B3"/>
    <w:rsid w:val="00B262EF"/>
    <w:rsid w:val="00B2696B"/>
    <w:rsid w:val="00B276AA"/>
    <w:rsid w:val="00B27CF6"/>
    <w:rsid w:val="00B30A1E"/>
    <w:rsid w:val="00B31EE8"/>
    <w:rsid w:val="00B322E1"/>
    <w:rsid w:val="00B328B1"/>
    <w:rsid w:val="00B3445D"/>
    <w:rsid w:val="00B34750"/>
    <w:rsid w:val="00B34CD8"/>
    <w:rsid w:val="00B34EA7"/>
    <w:rsid w:val="00B34F91"/>
    <w:rsid w:val="00B356CF"/>
    <w:rsid w:val="00B3696E"/>
    <w:rsid w:val="00B36D54"/>
    <w:rsid w:val="00B36F23"/>
    <w:rsid w:val="00B3703B"/>
    <w:rsid w:val="00B3767A"/>
    <w:rsid w:val="00B379F6"/>
    <w:rsid w:val="00B40002"/>
    <w:rsid w:val="00B40BE7"/>
    <w:rsid w:val="00B41425"/>
    <w:rsid w:val="00B41492"/>
    <w:rsid w:val="00B41749"/>
    <w:rsid w:val="00B42A47"/>
    <w:rsid w:val="00B436BB"/>
    <w:rsid w:val="00B43A63"/>
    <w:rsid w:val="00B43CDB"/>
    <w:rsid w:val="00B43F04"/>
    <w:rsid w:val="00B445A6"/>
    <w:rsid w:val="00B4468F"/>
    <w:rsid w:val="00B4607F"/>
    <w:rsid w:val="00B46FB8"/>
    <w:rsid w:val="00B475B0"/>
    <w:rsid w:val="00B505C4"/>
    <w:rsid w:val="00B50BBB"/>
    <w:rsid w:val="00B50F87"/>
    <w:rsid w:val="00B5158A"/>
    <w:rsid w:val="00B515C9"/>
    <w:rsid w:val="00B528D6"/>
    <w:rsid w:val="00B52BC0"/>
    <w:rsid w:val="00B52D13"/>
    <w:rsid w:val="00B52F97"/>
    <w:rsid w:val="00B535CE"/>
    <w:rsid w:val="00B54A3E"/>
    <w:rsid w:val="00B5571F"/>
    <w:rsid w:val="00B56607"/>
    <w:rsid w:val="00B56927"/>
    <w:rsid w:val="00B56EC5"/>
    <w:rsid w:val="00B57630"/>
    <w:rsid w:val="00B60011"/>
    <w:rsid w:val="00B60072"/>
    <w:rsid w:val="00B6018C"/>
    <w:rsid w:val="00B601B7"/>
    <w:rsid w:val="00B602D9"/>
    <w:rsid w:val="00B605CF"/>
    <w:rsid w:val="00B60BA7"/>
    <w:rsid w:val="00B60DBC"/>
    <w:rsid w:val="00B6313E"/>
    <w:rsid w:val="00B6356D"/>
    <w:rsid w:val="00B63F4F"/>
    <w:rsid w:val="00B648A3"/>
    <w:rsid w:val="00B64932"/>
    <w:rsid w:val="00B65465"/>
    <w:rsid w:val="00B656AC"/>
    <w:rsid w:val="00B659E9"/>
    <w:rsid w:val="00B65B8B"/>
    <w:rsid w:val="00B65C24"/>
    <w:rsid w:val="00B65D88"/>
    <w:rsid w:val="00B66414"/>
    <w:rsid w:val="00B6676F"/>
    <w:rsid w:val="00B66DFF"/>
    <w:rsid w:val="00B70697"/>
    <w:rsid w:val="00B706E8"/>
    <w:rsid w:val="00B7072F"/>
    <w:rsid w:val="00B70B54"/>
    <w:rsid w:val="00B7240F"/>
    <w:rsid w:val="00B7333A"/>
    <w:rsid w:val="00B73350"/>
    <w:rsid w:val="00B73527"/>
    <w:rsid w:val="00B73EE5"/>
    <w:rsid w:val="00B74312"/>
    <w:rsid w:val="00B744D3"/>
    <w:rsid w:val="00B74732"/>
    <w:rsid w:val="00B74B93"/>
    <w:rsid w:val="00B75295"/>
    <w:rsid w:val="00B75C1D"/>
    <w:rsid w:val="00B75C7E"/>
    <w:rsid w:val="00B760E8"/>
    <w:rsid w:val="00B765A3"/>
    <w:rsid w:val="00B76748"/>
    <w:rsid w:val="00B775D3"/>
    <w:rsid w:val="00B77A2D"/>
    <w:rsid w:val="00B77BDF"/>
    <w:rsid w:val="00B8029C"/>
    <w:rsid w:val="00B803BD"/>
    <w:rsid w:val="00B808A9"/>
    <w:rsid w:val="00B80955"/>
    <w:rsid w:val="00B80AAC"/>
    <w:rsid w:val="00B811ED"/>
    <w:rsid w:val="00B817AA"/>
    <w:rsid w:val="00B817B0"/>
    <w:rsid w:val="00B8219B"/>
    <w:rsid w:val="00B8227D"/>
    <w:rsid w:val="00B8331B"/>
    <w:rsid w:val="00B8335F"/>
    <w:rsid w:val="00B8354D"/>
    <w:rsid w:val="00B839E3"/>
    <w:rsid w:val="00B83B27"/>
    <w:rsid w:val="00B8421F"/>
    <w:rsid w:val="00B85334"/>
    <w:rsid w:val="00B8547B"/>
    <w:rsid w:val="00B859D7"/>
    <w:rsid w:val="00B85DCC"/>
    <w:rsid w:val="00B86113"/>
    <w:rsid w:val="00B87C2E"/>
    <w:rsid w:val="00B87C32"/>
    <w:rsid w:val="00B9066E"/>
    <w:rsid w:val="00B92C96"/>
    <w:rsid w:val="00B936DD"/>
    <w:rsid w:val="00B93883"/>
    <w:rsid w:val="00B93993"/>
    <w:rsid w:val="00B93E32"/>
    <w:rsid w:val="00B949D3"/>
    <w:rsid w:val="00B949D4"/>
    <w:rsid w:val="00B94FCA"/>
    <w:rsid w:val="00B9528F"/>
    <w:rsid w:val="00B95475"/>
    <w:rsid w:val="00B957A7"/>
    <w:rsid w:val="00B95DB8"/>
    <w:rsid w:val="00B95ECD"/>
    <w:rsid w:val="00B96AEE"/>
    <w:rsid w:val="00B96CF1"/>
    <w:rsid w:val="00B96D18"/>
    <w:rsid w:val="00B96F31"/>
    <w:rsid w:val="00B96FD5"/>
    <w:rsid w:val="00B970F8"/>
    <w:rsid w:val="00B97114"/>
    <w:rsid w:val="00B9761A"/>
    <w:rsid w:val="00B97D5A"/>
    <w:rsid w:val="00BA0D40"/>
    <w:rsid w:val="00BA193C"/>
    <w:rsid w:val="00BA199B"/>
    <w:rsid w:val="00BA22BF"/>
    <w:rsid w:val="00BA2D0B"/>
    <w:rsid w:val="00BA362A"/>
    <w:rsid w:val="00BA3BA8"/>
    <w:rsid w:val="00BA4A15"/>
    <w:rsid w:val="00BA4B72"/>
    <w:rsid w:val="00BA506B"/>
    <w:rsid w:val="00BA51A6"/>
    <w:rsid w:val="00BA55F5"/>
    <w:rsid w:val="00BA576E"/>
    <w:rsid w:val="00BA638A"/>
    <w:rsid w:val="00BA64F4"/>
    <w:rsid w:val="00BA6500"/>
    <w:rsid w:val="00BA65F6"/>
    <w:rsid w:val="00BA6C57"/>
    <w:rsid w:val="00BA707D"/>
    <w:rsid w:val="00BA74C8"/>
    <w:rsid w:val="00BA75A7"/>
    <w:rsid w:val="00BA75F8"/>
    <w:rsid w:val="00BA7801"/>
    <w:rsid w:val="00BA788E"/>
    <w:rsid w:val="00BA78C1"/>
    <w:rsid w:val="00BA7996"/>
    <w:rsid w:val="00BA7A45"/>
    <w:rsid w:val="00BB0095"/>
    <w:rsid w:val="00BB1145"/>
    <w:rsid w:val="00BB1570"/>
    <w:rsid w:val="00BB1905"/>
    <w:rsid w:val="00BB20FD"/>
    <w:rsid w:val="00BB22DB"/>
    <w:rsid w:val="00BB2370"/>
    <w:rsid w:val="00BB2676"/>
    <w:rsid w:val="00BB2D31"/>
    <w:rsid w:val="00BB3425"/>
    <w:rsid w:val="00BB3800"/>
    <w:rsid w:val="00BB3966"/>
    <w:rsid w:val="00BB3C0A"/>
    <w:rsid w:val="00BB418D"/>
    <w:rsid w:val="00BB4F6E"/>
    <w:rsid w:val="00BB5612"/>
    <w:rsid w:val="00BB56BD"/>
    <w:rsid w:val="00BB5D6B"/>
    <w:rsid w:val="00BB5E02"/>
    <w:rsid w:val="00BB6262"/>
    <w:rsid w:val="00BB635C"/>
    <w:rsid w:val="00BB6562"/>
    <w:rsid w:val="00BB6F50"/>
    <w:rsid w:val="00BB7D45"/>
    <w:rsid w:val="00BC062C"/>
    <w:rsid w:val="00BC08D9"/>
    <w:rsid w:val="00BC0F41"/>
    <w:rsid w:val="00BC10E9"/>
    <w:rsid w:val="00BC1185"/>
    <w:rsid w:val="00BC16C6"/>
    <w:rsid w:val="00BC1B8A"/>
    <w:rsid w:val="00BC1F7A"/>
    <w:rsid w:val="00BC2766"/>
    <w:rsid w:val="00BC3F64"/>
    <w:rsid w:val="00BC4B23"/>
    <w:rsid w:val="00BC4D12"/>
    <w:rsid w:val="00BC5731"/>
    <w:rsid w:val="00BC57A9"/>
    <w:rsid w:val="00BC5F09"/>
    <w:rsid w:val="00BC677D"/>
    <w:rsid w:val="00BC77E6"/>
    <w:rsid w:val="00BC7843"/>
    <w:rsid w:val="00BD0E93"/>
    <w:rsid w:val="00BD0F5A"/>
    <w:rsid w:val="00BD11C2"/>
    <w:rsid w:val="00BD12B8"/>
    <w:rsid w:val="00BD16AC"/>
    <w:rsid w:val="00BD1C10"/>
    <w:rsid w:val="00BD1DA0"/>
    <w:rsid w:val="00BD2F32"/>
    <w:rsid w:val="00BD3331"/>
    <w:rsid w:val="00BD3BA6"/>
    <w:rsid w:val="00BD42B9"/>
    <w:rsid w:val="00BD4D13"/>
    <w:rsid w:val="00BD536E"/>
    <w:rsid w:val="00BD5BE8"/>
    <w:rsid w:val="00BD62BB"/>
    <w:rsid w:val="00BD6D6E"/>
    <w:rsid w:val="00BD7D86"/>
    <w:rsid w:val="00BD7FE6"/>
    <w:rsid w:val="00BE0826"/>
    <w:rsid w:val="00BE0851"/>
    <w:rsid w:val="00BE15E8"/>
    <w:rsid w:val="00BE2F13"/>
    <w:rsid w:val="00BE302E"/>
    <w:rsid w:val="00BE3674"/>
    <w:rsid w:val="00BE3D74"/>
    <w:rsid w:val="00BE4414"/>
    <w:rsid w:val="00BE4A02"/>
    <w:rsid w:val="00BE4FC4"/>
    <w:rsid w:val="00BE5040"/>
    <w:rsid w:val="00BE52A8"/>
    <w:rsid w:val="00BE52D8"/>
    <w:rsid w:val="00BE5965"/>
    <w:rsid w:val="00BE601F"/>
    <w:rsid w:val="00BE65B4"/>
    <w:rsid w:val="00BE6908"/>
    <w:rsid w:val="00BE6DD2"/>
    <w:rsid w:val="00BE711F"/>
    <w:rsid w:val="00BE7380"/>
    <w:rsid w:val="00BE777F"/>
    <w:rsid w:val="00BE7B48"/>
    <w:rsid w:val="00BE7C56"/>
    <w:rsid w:val="00BF1343"/>
    <w:rsid w:val="00BF13C8"/>
    <w:rsid w:val="00BF17AC"/>
    <w:rsid w:val="00BF2D33"/>
    <w:rsid w:val="00BF3807"/>
    <w:rsid w:val="00BF45AC"/>
    <w:rsid w:val="00BF4EB1"/>
    <w:rsid w:val="00BF4F35"/>
    <w:rsid w:val="00BF576A"/>
    <w:rsid w:val="00BF5FC2"/>
    <w:rsid w:val="00BF62D9"/>
    <w:rsid w:val="00BF66DB"/>
    <w:rsid w:val="00BF6A14"/>
    <w:rsid w:val="00BF6B4D"/>
    <w:rsid w:val="00BF7166"/>
    <w:rsid w:val="00BF76F7"/>
    <w:rsid w:val="00C0077C"/>
    <w:rsid w:val="00C00816"/>
    <w:rsid w:val="00C008A9"/>
    <w:rsid w:val="00C00C67"/>
    <w:rsid w:val="00C011B2"/>
    <w:rsid w:val="00C02569"/>
    <w:rsid w:val="00C02777"/>
    <w:rsid w:val="00C03243"/>
    <w:rsid w:val="00C03722"/>
    <w:rsid w:val="00C03DEC"/>
    <w:rsid w:val="00C04116"/>
    <w:rsid w:val="00C04644"/>
    <w:rsid w:val="00C04B36"/>
    <w:rsid w:val="00C04BAD"/>
    <w:rsid w:val="00C05BC7"/>
    <w:rsid w:val="00C06494"/>
    <w:rsid w:val="00C07271"/>
    <w:rsid w:val="00C0745A"/>
    <w:rsid w:val="00C07479"/>
    <w:rsid w:val="00C07DCE"/>
    <w:rsid w:val="00C07DD3"/>
    <w:rsid w:val="00C07E73"/>
    <w:rsid w:val="00C10B64"/>
    <w:rsid w:val="00C1147E"/>
    <w:rsid w:val="00C11555"/>
    <w:rsid w:val="00C12190"/>
    <w:rsid w:val="00C12575"/>
    <w:rsid w:val="00C12A93"/>
    <w:rsid w:val="00C135CA"/>
    <w:rsid w:val="00C138D2"/>
    <w:rsid w:val="00C13953"/>
    <w:rsid w:val="00C14057"/>
    <w:rsid w:val="00C142B6"/>
    <w:rsid w:val="00C1448B"/>
    <w:rsid w:val="00C14AAD"/>
    <w:rsid w:val="00C14C84"/>
    <w:rsid w:val="00C14CC8"/>
    <w:rsid w:val="00C153F6"/>
    <w:rsid w:val="00C15496"/>
    <w:rsid w:val="00C15589"/>
    <w:rsid w:val="00C15BB8"/>
    <w:rsid w:val="00C15CEA"/>
    <w:rsid w:val="00C1613A"/>
    <w:rsid w:val="00C1668A"/>
    <w:rsid w:val="00C17325"/>
    <w:rsid w:val="00C17574"/>
    <w:rsid w:val="00C20F32"/>
    <w:rsid w:val="00C21175"/>
    <w:rsid w:val="00C218C8"/>
    <w:rsid w:val="00C2202B"/>
    <w:rsid w:val="00C23B1A"/>
    <w:rsid w:val="00C243A8"/>
    <w:rsid w:val="00C249DB"/>
    <w:rsid w:val="00C24EE7"/>
    <w:rsid w:val="00C25906"/>
    <w:rsid w:val="00C25F2F"/>
    <w:rsid w:val="00C26491"/>
    <w:rsid w:val="00C26DAB"/>
    <w:rsid w:val="00C27158"/>
    <w:rsid w:val="00C273BC"/>
    <w:rsid w:val="00C27A1E"/>
    <w:rsid w:val="00C27B05"/>
    <w:rsid w:val="00C27C11"/>
    <w:rsid w:val="00C30396"/>
    <w:rsid w:val="00C3092B"/>
    <w:rsid w:val="00C31D0D"/>
    <w:rsid w:val="00C32009"/>
    <w:rsid w:val="00C32AF5"/>
    <w:rsid w:val="00C337B6"/>
    <w:rsid w:val="00C34065"/>
    <w:rsid w:val="00C342AD"/>
    <w:rsid w:val="00C34AF5"/>
    <w:rsid w:val="00C34C2F"/>
    <w:rsid w:val="00C3508F"/>
    <w:rsid w:val="00C35E57"/>
    <w:rsid w:val="00C362EA"/>
    <w:rsid w:val="00C36B30"/>
    <w:rsid w:val="00C36D3B"/>
    <w:rsid w:val="00C3700C"/>
    <w:rsid w:val="00C371CC"/>
    <w:rsid w:val="00C3741B"/>
    <w:rsid w:val="00C37790"/>
    <w:rsid w:val="00C37982"/>
    <w:rsid w:val="00C37AF9"/>
    <w:rsid w:val="00C40D8D"/>
    <w:rsid w:val="00C42A9C"/>
    <w:rsid w:val="00C42CD6"/>
    <w:rsid w:val="00C42E5A"/>
    <w:rsid w:val="00C42FDD"/>
    <w:rsid w:val="00C43384"/>
    <w:rsid w:val="00C44734"/>
    <w:rsid w:val="00C45C00"/>
    <w:rsid w:val="00C46211"/>
    <w:rsid w:val="00C4626D"/>
    <w:rsid w:val="00C4658A"/>
    <w:rsid w:val="00C4678F"/>
    <w:rsid w:val="00C468AB"/>
    <w:rsid w:val="00C475FD"/>
    <w:rsid w:val="00C47DB6"/>
    <w:rsid w:val="00C500EC"/>
    <w:rsid w:val="00C5084E"/>
    <w:rsid w:val="00C5180F"/>
    <w:rsid w:val="00C518C8"/>
    <w:rsid w:val="00C518CD"/>
    <w:rsid w:val="00C519D0"/>
    <w:rsid w:val="00C51A13"/>
    <w:rsid w:val="00C51C5E"/>
    <w:rsid w:val="00C52F2E"/>
    <w:rsid w:val="00C5410B"/>
    <w:rsid w:val="00C54112"/>
    <w:rsid w:val="00C544E9"/>
    <w:rsid w:val="00C54751"/>
    <w:rsid w:val="00C54A04"/>
    <w:rsid w:val="00C54B9D"/>
    <w:rsid w:val="00C55220"/>
    <w:rsid w:val="00C55292"/>
    <w:rsid w:val="00C56A0E"/>
    <w:rsid w:val="00C5737F"/>
    <w:rsid w:val="00C57784"/>
    <w:rsid w:val="00C60122"/>
    <w:rsid w:val="00C61037"/>
    <w:rsid w:val="00C61218"/>
    <w:rsid w:val="00C62CBB"/>
    <w:rsid w:val="00C6360E"/>
    <w:rsid w:val="00C63818"/>
    <w:rsid w:val="00C6398B"/>
    <w:rsid w:val="00C63B7B"/>
    <w:rsid w:val="00C64385"/>
    <w:rsid w:val="00C646E8"/>
    <w:rsid w:val="00C64B79"/>
    <w:rsid w:val="00C64F92"/>
    <w:rsid w:val="00C6500E"/>
    <w:rsid w:val="00C6552A"/>
    <w:rsid w:val="00C655ED"/>
    <w:rsid w:val="00C6592F"/>
    <w:rsid w:val="00C660A2"/>
    <w:rsid w:val="00C66AEE"/>
    <w:rsid w:val="00C66EE5"/>
    <w:rsid w:val="00C67499"/>
    <w:rsid w:val="00C67745"/>
    <w:rsid w:val="00C703CC"/>
    <w:rsid w:val="00C70CA6"/>
    <w:rsid w:val="00C70FCA"/>
    <w:rsid w:val="00C7184B"/>
    <w:rsid w:val="00C7194F"/>
    <w:rsid w:val="00C73120"/>
    <w:rsid w:val="00C73BA8"/>
    <w:rsid w:val="00C743B2"/>
    <w:rsid w:val="00C7465C"/>
    <w:rsid w:val="00C756F8"/>
    <w:rsid w:val="00C767AB"/>
    <w:rsid w:val="00C76D62"/>
    <w:rsid w:val="00C76E1F"/>
    <w:rsid w:val="00C775AB"/>
    <w:rsid w:val="00C77775"/>
    <w:rsid w:val="00C80383"/>
    <w:rsid w:val="00C806C1"/>
    <w:rsid w:val="00C81201"/>
    <w:rsid w:val="00C81496"/>
    <w:rsid w:val="00C8166B"/>
    <w:rsid w:val="00C81D2E"/>
    <w:rsid w:val="00C8237C"/>
    <w:rsid w:val="00C82607"/>
    <w:rsid w:val="00C82CC6"/>
    <w:rsid w:val="00C82E8C"/>
    <w:rsid w:val="00C84EEB"/>
    <w:rsid w:val="00C855E2"/>
    <w:rsid w:val="00C859E3"/>
    <w:rsid w:val="00C86F3B"/>
    <w:rsid w:val="00C87122"/>
    <w:rsid w:val="00C872C3"/>
    <w:rsid w:val="00C902ED"/>
    <w:rsid w:val="00C903E6"/>
    <w:rsid w:val="00C90F3F"/>
    <w:rsid w:val="00C9125B"/>
    <w:rsid w:val="00C91864"/>
    <w:rsid w:val="00C91BFA"/>
    <w:rsid w:val="00C92008"/>
    <w:rsid w:val="00C924B1"/>
    <w:rsid w:val="00C9260B"/>
    <w:rsid w:val="00C92736"/>
    <w:rsid w:val="00C927A0"/>
    <w:rsid w:val="00C930E6"/>
    <w:rsid w:val="00C93650"/>
    <w:rsid w:val="00C94A7B"/>
    <w:rsid w:val="00C94BA5"/>
    <w:rsid w:val="00C94D66"/>
    <w:rsid w:val="00C95520"/>
    <w:rsid w:val="00C95834"/>
    <w:rsid w:val="00C96356"/>
    <w:rsid w:val="00C96C0F"/>
    <w:rsid w:val="00C97903"/>
    <w:rsid w:val="00CA030D"/>
    <w:rsid w:val="00CA03DE"/>
    <w:rsid w:val="00CA1C03"/>
    <w:rsid w:val="00CA1C65"/>
    <w:rsid w:val="00CA2752"/>
    <w:rsid w:val="00CA2EA4"/>
    <w:rsid w:val="00CA38C3"/>
    <w:rsid w:val="00CA3E9A"/>
    <w:rsid w:val="00CA48B1"/>
    <w:rsid w:val="00CA53D9"/>
    <w:rsid w:val="00CA565D"/>
    <w:rsid w:val="00CA569A"/>
    <w:rsid w:val="00CA575B"/>
    <w:rsid w:val="00CA5850"/>
    <w:rsid w:val="00CA5ABE"/>
    <w:rsid w:val="00CA5E52"/>
    <w:rsid w:val="00CA6925"/>
    <w:rsid w:val="00CA719F"/>
    <w:rsid w:val="00CA7425"/>
    <w:rsid w:val="00CA7F23"/>
    <w:rsid w:val="00CB0555"/>
    <w:rsid w:val="00CB05D3"/>
    <w:rsid w:val="00CB064C"/>
    <w:rsid w:val="00CB1341"/>
    <w:rsid w:val="00CB1DBB"/>
    <w:rsid w:val="00CB24FC"/>
    <w:rsid w:val="00CB2B86"/>
    <w:rsid w:val="00CB3272"/>
    <w:rsid w:val="00CB32BA"/>
    <w:rsid w:val="00CB39AC"/>
    <w:rsid w:val="00CB4521"/>
    <w:rsid w:val="00CB5568"/>
    <w:rsid w:val="00CB5E1C"/>
    <w:rsid w:val="00CB60AE"/>
    <w:rsid w:val="00CB65DE"/>
    <w:rsid w:val="00CB6FD7"/>
    <w:rsid w:val="00CB781E"/>
    <w:rsid w:val="00CB7BC7"/>
    <w:rsid w:val="00CC1C51"/>
    <w:rsid w:val="00CC1F93"/>
    <w:rsid w:val="00CC2142"/>
    <w:rsid w:val="00CC2156"/>
    <w:rsid w:val="00CC24A6"/>
    <w:rsid w:val="00CC36B2"/>
    <w:rsid w:val="00CC3756"/>
    <w:rsid w:val="00CC4217"/>
    <w:rsid w:val="00CC427A"/>
    <w:rsid w:val="00CC4892"/>
    <w:rsid w:val="00CC4F61"/>
    <w:rsid w:val="00CC59DF"/>
    <w:rsid w:val="00CC5D7C"/>
    <w:rsid w:val="00CC6651"/>
    <w:rsid w:val="00CC6EC5"/>
    <w:rsid w:val="00CC6EF5"/>
    <w:rsid w:val="00CC72B2"/>
    <w:rsid w:val="00CC7400"/>
    <w:rsid w:val="00CC7515"/>
    <w:rsid w:val="00CC77F5"/>
    <w:rsid w:val="00CC78B1"/>
    <w:rsid w:val="00CC7BF8"/>
    <w:rsid w:val="00CD0722"/>
    <w:rsid w:val="00CD0E39"/>
    <w:rsid w:val="00CD12B1"/>
    <w:rsid w:val="00CD15FF"/>
    <w:rsid w:val="00CD23D1"/>
    <w:rsid w:val="00CD26B8"/>
    <w:rsid w:val="00CD27DC"/>
    <w:rsid w:val="00CD2E6B"/>
    <w:rsid w:val="00CD3F66"/>
    <w:rsid w:val="00CD46E0"/>
    <w:rsid w:val="00CD500B"/>
    <w:rsid w:val="00CD60EB"/>
    <w:rsid w:val="00CD63B4"/>
    <w:rsid w:val="00CD76F2"/>
    <w:rsid w:val="00CD7FA6"/>
    <w:rsid w:val="00CE01D4"/>
    <w:rsid w:val="00CE0341"/>
    <w:rsid w:val="00CE0F70"/>
    <w:rsid w:val="00CE13BB"/>
    <w:rsid w:val="00CE223A"/>
    <w:rsid w:val="00CE2A1A"/>
    <w:rsid w:val="00CE327A"/>
    <w:rsid w:val="00CE37C4"/>
    <w:rsid w:val="00CE3FE4"/>
    <w:rsid w:val="00CE479F"/>
    <w:rsid w:val="00CE4F25"/>
    <w:rsid w:val="00CE4F76"/>
    <w:rsid w:val="00CE5428"/>
    <w:rsid w:val="00CE5CD6"/>
    <w:rsid w:val="00CE5ED0"/>
    <w:rsid w:val="00CE5FE0"/>
    <w:rsid w:val="00CE65E1"/>
    <w:rsid w:val="00CE670D"/>
    <w:rsid w:val="00CE71C3"/>
    <w:rsid w:val="00CE7558"/>
    <w:rsid w:val="00CE7975"/>
    <w:rsid w:val="00CE7C18"/>
    <w:rsid w:val="00CE7FEB"/>
    <w:rsid w:val="00CF09D1"/>
    <w:rsid w:val="00CF0DE6"/>
    <w:rsid w:val="00CF1292"/>
    <w:rsid w:val="00CF1B0B"/>
    <w:rsid w:val="00CF1B95"/>
    <w:rsid w:val="00CF1DC2"/>
    <w:rsid w:val="00CF1F5B"/>
    <w:rsid w:val="00CF2073"/>
    <w:rsid w:val="00CF2B07"/>
    <w:rsid w:val="00CF2D8A"/>
    <w:rsid w:val="00CF2E06"/>
    <w:rsid w:val="00CF35C6"/>
    <w:rsid w:val="00CF3B5B"/>
    <w:rsid w:val="00CF44B8"/>
    <w:rsid w:val="00CF4A91"/>
    <w:rsid w:val="00CF4D58"/>
    <w:rsid w:val="00CF501E"/>
    <w:rsid w:val="00CF51C7"/>
    <w:rsid w:val="00CF63E1"/>
    <w:rsid w:val="00CF6694"/>
    <w:rsid w:val="00CF6797"/>
    <w:rsid w:val="00CF695F"/>
    <w:rsid w:val="00CF7123"/>
    <w:rsid w:val="00CF7253"/>
    <w:rsid w:val="00D005D2"/>
    <w:rsid w:val="00D00BDA"/>
    <w:rsid w:val="00D01283"/>
    <w:rsid w:val="00D01B95"/>
    <w:rsid w:val="00D02658"/>
    <w:rsid w:val="00D026FA"/>
    <w:rsid w:val="00D02B8A"/>
    <w:rsid w:val="00D042C5"/>
    <w:rsid w:val="00D05737"/>
    <w:rsid w:val="00D061A8"/>
    <w:rsid w:val="00D064A0"/>
    <w:rsid w:val="00D06B5C"/>
    <w:rsid w:val="00D078A5"/>
    <w:rsid w:val="00D07BA6"/>
    <w:rsid w:val="00D1052D"/>
    <w:rsid w:val="00D10EA9"/>
    <w:rsid w:val="00D11E06"/>
    <w:rsid w:val="00D12E53"/>
    <w:rsid w:val="00D13642"/>
    <w:rsid w:val="00D137C7"/>
    <w:rsid w:val="00D1382A"/>
    <w:rsid w:val="00D138E7"/>
    <w:rsid w:val="00D14438"/>
    <w:rsid w:val="00D16659"/>
    <w:rsid w:val="00D17088"/>
    <w:rsid w:val="00D17274"/>
    <w:rsid w:val="00D17641"/>
    <w:rsid w:val="00D176D2"/>
    <w:rsid w:val="00D17B18"/>
    <w:rsid w:val="00D17C9F"/>
    <w:rsid w:val="00D201DF"/>
    <w:rsid w:val="00D202D8"/>
    <w:rsid w:val="00D20A2F"/>
    <w:rsid w:val="00D20E50"/>
    <w:rsid w:val="00D20F31"/>
    <w:rsid w:val="00D216AA"/>
    <w:rsid w:val="00D21EE7"/>
    <w:rsid w:val="00D231CC"/>
    <w:rsid w:val="00D243FD"/>
    <w:rsid w:val="00D250B7"/>
    <w:rsid w:val="00D25BC6"/>
    <w:rsid w:val="00D2626B"/>
    <w:rsid w:val="00D267BD"/>
    <w:rsid w:val="00D30DC9"/>
    <w:rsid w:val="00D31E5E"/>
    <w:rsid w:val="00D326F3"/>
    <w:rsid w:val="00D32A1A"/>
    <w:rsid w:val="00D32C72"/>
    <w:rsid w:val="00D330E7"/>
    <w:rsid w:val="00D33280"/>
    <w:rsid w:val="00D33427"/>
    <w:rsid w:val="00D33DE4"/>
    <w:rsid w:val="00D34031"/>
    <w:rsid w:val="00D356EF"/>
    <w:rsid w:val="00D35C25"/>
    <w:rsid w:val="00D35DF0"/>
    <w:rsid w:val="00D363AF"/>
    <w:rsid w:val="00D36625"/>
    <w:rsid w:val="00D3665A"/>
    <w:rsid w:val="00D367DE"/>
    <w:rsid w:val="00D36C52"/>
    <w:rsid w:val="00D3720D"/>
    <w:rsid w:val="00D37387"/>
    <w:rsid w:val="00D373F3"/>
    <w:rsid w:val="00D37C7D"/>
    <w:rsid w:val="00D40C17"/>
    <w:rsid w:val="00D4125B"/>
    <w:rsid w:val="00D4130B"/>
    <w:rsid w:val="00D41BA6"/>
    <w:rsid w:val="00D42AD6"/>
    <w:rsid w:val="00D42C2D"/>
    <w:rsid w:val="00D42EDC"/>
    <w:rsid w:val="00D42F61"/>
    <w:rsid w:val="00D4376E"/>
    <w:rsid w:val="00D44D7F"/>
    <w:rsid w:val="00D46412"/>
    <w:rsid w:val="00D47216"/>
    <w:rsid w:val="00D472B2"/>
    <w:rsid w:val="00D50BE7"/>
    <w:rsid w:val="00D50DDF"/>
    <w:rsid w:val="00D511F7"/>
    <w:rsid w:val="00D51C9E"/>
    <w:rsid w:val="00D52918"/>
    <w:rsid w:val="00D53292"/>
    <w:rsid w:val="00D5346D"/>
    <w:rsid w:val="00D5366B"/>
    <w:rsid w:val="00D536EE"/>
    <w:rsid w:val="00D53A85"/>
    <w:rsid w:val="00D53C2C"/>
    <w:rsid w:val="00D5501B"/>
    <w:rsid w:val="00D556A2"/>
    <w:rsid w:val="00D55879"/>
    <w:rsid w:val="00D55B59"/>
    <w:rsid w:val="00D55EFA"/>
    <w:rsid w:val="00D5647A"/>
    <w:rsid w:val="00D56534"/>
    <w:rsid w:val="00D56948"/>
    <w:rsid w:val="00D570D2"/>
    <w:rsid w:val="00D5722F"/>
    <w:rsid w:val="00D57A3D"/>
    <w:rsid w:val="00D57E2B"/>
    <w:rsid w:val="00D600C7"/>
    <w:rsid w:val="00D604D6"/>
    <w:rsid w:val="00D60CE0"/>
    <w:rsid w:val="00D61026"/>
    <w:rsid w:val="00D61324"/>
    <w:rsid w:val="00D624DF"/>
    <w:rsid w:val="00D627A7"/>
    <w:rsid w:val="00D62865"/>
    <w:rsid w:val="00D63875"/>
    <w:rsid w:val="00D63AD5"/>
    <w:rsid w:val="00D63F55"/>
    <w:rsid w:val="00D64269"/>
    <w:rsid w:val="00D64EAD"/>
    <w:rsid w:val="00D65460"/>
    <w:rsid w:val="00D6557C"/>
    <w:rsid w:val="00D66547"/>
    <w:rsid w:val="00D673B9"/>
    <w:rsid w:val="00D6749B"/>
    <w:rsid w:val="00D6789F"/>
    <w:rsid w:val="00D7021D"/>
    <w:rsid w:val="00D70429"/>
    <w:rsid w:val="00D71553"/>
    <w:rsid w:val="00D7264A"/>
    <w:rsid w:val="00D728B2"/>
    <w:rsid w:val="00D73BDA"/>
    <w:rsid w:val="00D73C9B"/>
    <w:rsid w:val="00D7409B"/>
    <w:rsid w:val="00D74477"/>
    <w:rsid w:val="00D754FA"/>
    <w:rsid w:val="00D75C3E"/>
    <w:rsid w:val="00D76449"/>
    <w:rsid w:val="00D80495"/>
    <w:rsid w:val="00D80F6C"/>
    <w:rsid w:val="00D82FB5"/>
    <w:rsid w:val="00D838F6"/>
    <w:rsid w:val="00D83EA8"/>
    <w:rsid w:val="00D84711"/>
    <w:rsid w:val="00D847CC"/>
    <w:rsid w:val="00D84ACC"/>
    <w:rsid w:val="00D85069"/>
    <w:rsid w:val="00D85320"/>
    <w:rsid w:val="00D8586E"/>
    <w:rsid w:val="00D85BB7"/>
    <w:rsid w:val="00D85DDD"/>
    <w:rsid w:val="00D86399"/>
    <w:rsid w:val="00D86F08"/>
    <w:rsid w:val="00D86F5E"/>
    <w:rsid w:val="00D873A9"/>
    <w:rsid w:val="00D87CC6"/>
    <w:rsid w:val="00D906CE"/>
    <w:rsid w:val="00D906EA"/>
    <w:rsid w:val="00D91E79"/>
    <w:rsid w:val="00D920FE"/>
    <w:rsid w:val="00D925C9"/>
    <w:rsid w:val="00D92ABF"/>
    <w:rsid w:val="00D92C9A"/>
    <w:rsid w:val="00D92CA6"/>
    <w:rsid w:val="00D932C4"/>
    <w:rsid w:val="00D94002"/>
    <w:rsid w:val="00D944A8"/>
    <w:rsid w:val="00D94A5E"/>
    <w:rsid w:val="00D94ECB"/>
    <w:rsid w:val="00D9562D"/>
    <w:rsid w:val="00D9634C"/>
    <w:rsid w:val="00D9755F"/>
    <w:rsid w:val="00D97E3C"/>
    <w:rsid w:val="00D97EB3"/>
    <w:rsid w:val="00DA0FEE"/>
    <w:rsid w:val="00DA125F"/>
    <w:rsid w:val="00DA130F"/>
    <w:rsid w:val="00DA1489"/>
    <w:rsid w:val="00DA1BD0"/>
    <w:rsid w:val="00DA2102"/>
    <w:rsid w:val="00DA2A1A"/>
    <w:rsid w:val="00DA4780"/>
    <w:rsid w:val="00DA4FCA"/>
    <w:rsid w:val="00DA5C18"/>
    <w:rsid w:val="00DA71E4"/>
    <w:rsid w:val="00DA77D7"/>
    <w:rsid w:val="00DA7AA6"/>
    <w:rsid w:val="00DB0A0C"/>
    <w:rsid w:val="00DB1150"/>
    <w:rsid w:val="00DB126D"/>
    <w:rsid w:val="00DB1B43"/>
    <w:rsid w:val="00DB1CAD"/>
    <w:rsid w:val="00DB2183"/>
    <w:rsid w:val="00DB297F"/>
    <w:rsid w:val="00DB2DD9"/>
    <w:rsid w:val="00DB383B"/>
    <w:rsid w:val="00DB3958"/>
    <w:rsid w:val="00DB4296"/>
    <w:rsid w:val="00DB51E7"/>
    <w:rsid w:val="00DB5E07"/>
    <w:rsid w:val="00DB64C1"/>
    <w:rsid w:val="00DB6637"/>
    <w:rsid w:val="00DB68E9"/>
    <w:rsid w:val="00DB6F11"/>
    <w:rsid w:val="00DB79BB"/>
    <w:rsid w:val="00DC016D"/>
    <w:rsid w:val="00DC04F2"/>
    <w:rsid w:val="00DC248C"/>
    <w:rsid w:val="00DC3474"/>
    <w:rsid w:val="00DC3761"/>
    <w:rsid w:val="00DC3C87"/>
    <w:rsid w:val="00DC4200"/>
    <w:rsid w:val="00DC462B"/>
    <w:rsid w:val="00DC49F7"/>
    <w:rsid w:val="00DC599B"/>
    <w:rsid w:val="00DC68D5"/>
    <w:rsid w:val="00DC71DD"/>
    <w:rsid w:val="00DC7EF7"/>
    <w:rsid w:val="00DC7F8A"/>
    <w:rsid w:val="00DD08C5"/>
    <w:rsid w:val="00DD09FC"/>
    <w:rsid w:val="00DD0C54"/>
    <w:rsid w:val="00DD163D"/>
    <w:rsid w:val="00DD243F"/>
    <w:rsid w:val="00DD274F"/>
    <w:rsid w:val="00DD333F"/>
    <w:rsid w:val="00DD3600"/>
    <w:rsid w:val="00DD419A"/>
    <w:rsid w:val="00DD42E4"/>
    <w:rsid w:val="00DD43C8"/>
    <w:rsid w:val="00DD48C4"/>
    <w:rsid w:val="00DD4E27"/>
    <w:rsid w:val="00DD506F"/>
    <w:rsid w:val="00DD52C7"/>
    <w:rsid w:val="00DD55F2"/>
    <w:rsid w:val="00DD6821"/>
    <w:rsid w:val="00DD68F8"/>
    <w:rsid w:val="00DD7412"/>
    <w:rsid w:val="00DD7452"/>
    <w:rsid w:val="00DD7BFC"/>
    <w:rsid w:val="00DD7F5A"/>
    <w:rsid w:val="00DE079F"/>
    <w:rsid w:val="00DE0B37"/>
    <w:rsid w:val="00DE0C84"/>
    <w:rsid w:val="00DE0F60"/>
    <w:rsid w:val="00DE2671"/>
    <w:rsid w:val="00DE35FB"/>
    <w:rsid w:val="00DE3604"/>
    <w:rsid w:val="00DE49AD"/>
    <w:rsid w:val="00DE4E69"/>
    <w:rsid w:val="00DE4ECE"/>
    <w:rsid w:val="00DE53E1"/>
    <w:rsid w:val="00DE6152"/>
    <w:rsid w:val="00DE6747"/>
    <w:rsid w:val="00DE6AD9"/>
    <w:rsid w:val="00DE7048"/>
    <w:rsid w:val="00DE70A5"/>
    <w:rsid w:val="00DE79E6"/>
    <w:rsid w:val="00DE7B9E"/>
    <w:rsid w:val="00DE7FF2"/>
    <w:rsid w:val="00DF019D"/>
    <w:rsid w:val="00DF0F68"/>
    <w:rsid w:val="00DF24FC"/>
    <w:rsid w:val="00DF2908"/>
    <w:rsid w:val="00DF2DE6"/>
    <w:rsid w:val="00DF3669"/>
    <w:rsid w:val="00DF40F4"/>
    <w:rsid w:val="00DF4829"/>
    <w:rsid w:val="00DF51AB"/>
    <w:rsid w:val="00DF51DD"/>
    <w:rsid w:val="00DF5352"/>
    <w:rsid w:val="00DF54DA"/>
    <w:rsid w:val="00DF6212"/>
    <w:rsid w:val="00DF62A5"/>
    <w:rsid w:val="00DF6BFE"/>
    <w:rsid w:val="00DF709C"/>
    <w:rsid w:val="00DF7B93"/>
    <w:rsid w:val="00DF7CCF"/>
    <w:rsid w:val="00E025E7"/>
    <w:rsid w:val="00E02A03"/>
    <w:rsid w:val="00E02CE3"/>
    <w:rsid w:val="00E02E88"/>
    <w:rsid w:val="00E03804"/>
    <w:rsid w:val="00E03CDF"/>
    <w:rsid w:val="00E03E35"/>
    <w:rsid w:val="00E04017"/>
    <w:rsid w:val="00E04544"/>
    <w:rsid w:val="00E04A3F"/>
    <w:rsid w:val="00E05A6B"/>
    <w:rsid w:val="00E0615D"/>
    <w:rsid w:val="00E06C1D"/>
    <w:rsid w:val="00E06DF5"/>
    <w:rsid w:val="00E07063"/>
    <w:rsid w:val="00E07290"/>
    <w:rsid w:val="00E07CFE"/>
    <w:rsid w:val="00E1007E"/>
    <w:rsid w:val="00E1058A"/>
    <w:rsid w:val="00E105A5"/>
    <w:rsid w:val="00E10D54"/>
    <w:rsid w:val="00E1141D"/>
    <w:rsid w:val="00E11BF5"/>
    <w:rsid w:val="00E11DA4"/>
    <w:rsid w:val="00E135F1"/>
    <w:rsid w:val="00E13D9A"/>
    <w:rsid w:val="00E140F5"/>
    <w:rsid w:val="00E146FC"/>
    <w:rsid w:val="00E14D54"/>
    <w:rsid w:val="00E157DA"/>
    <w:rsid w:val="00E15F9B"/>
    <w:rsid w:val="00E16D23"/>
    <w:rsid w:val="00E16EFC"/>
    <w:rsid w:val="00E171D6"/>
    <w:rsid w:val="00E172E0"/>
    <w:rsid w:val="00E17A85"/>
    <w:rsid w:val="00E2007F"/>
    <w:rsid w:val="00E20B76"/>
    <w:rsid w:val="00E20C76"/>
    <w:rsid w:val="00E20EE0"/>
    <w:rsid w:val="00E21291"/>
    <w:rsid w:val="00E213DB"/>
    <w:rsid w:val="00E221A0"/>
    <w:rsid w:val="00E22B69"/>
    <w:rsid w:val="00E23318"/>
    <w:rsid w:val="00E23DF8"/>
    <w:rsid w:val="00E23FAB"/>
    <w:rsid w:val="00E24444"/>
    <w:rsid w:val="00E24627"/>
    <w:rsid w:val="00E24C31"/>
    <w:rsid w:val="00E255C3"/>
    <w:rsid w:val="00E25A6B"/>
    <w:rsid w:val="00E262ED"/>
    <w:rsid w:val="00E278B5"/>
    <w:rsid w:val="00E27A42"/>
    <w:rsid w:val="00E305D5"/>
    <w:rsid w:val="00E3096C"/>
    <w:rsid w:val="00E3186C"/>
    <w:rsid w:val="00E31E34"/>
    <w:rsid w:val="00E31F03"/>
    <w:rsid w:val="00E328AD"/>
    <w:rsid w:val="00E32979"/>
    <w:rsid w:val="00E32F91"/>
    <w:rsid w:val="00E33025"/>
    <w:rsid w:val="00E333D3"/>
    <w:rsid w:val="00E33836"/>
    <w:rsid w:val="00E339DE"/>
    <w:rsid w:val="00E33AAE"/>
    <w:rsid w:val="00E34530"/>
    <w:rsid w:val="00E34716"/>
    <w:rsid w:val="00E34A4B"/>
    <w:rsid w:val="00E3593F"/>
    <w:rsid w:val="00E35BCD"/>
    <w:rsid w:val="00E35FD5"/>
    <w:rsid w:val="00E36D1B"/>
    <w:rsid w:val="00E37450"/>
    <w:rsid w:val="00E37A39"/>
    <w:rsid w:val="00E41ADE"/>
    <w:rsid w:val="00E42242"/>
    <w:rsid w:val="00E42F70"/>
    <w:rsid w:val="00E43701"/>
    <w:rsid w:val="00E43E3E"/>
    <w:rsid w:val="00E441D1"/>
    <w:rsid w:val="00E44F29"/>
    <w:rsid w:val="00E45599"/>
    <w:rsid w:val="00E46114"/>
    <w:rsid w:val="00E47112"/>
    <w:rsid w:val="00E47353"/>
    <w:rsid w:val="00E47D56"/>
    <w:rsid w:val="00E47EBB"/>
    <w:rsid w:val="00E50498"/>
    <w:rsid w:val="00E5091D"/>
    <w:rsid w:val="00E511A3"/>
    <w:rsid w:val="00E51716"/>
    <w:rsid w:val="00E51929"/>
    <w:rsid w:val="00E51CBD"/>
    <w:rsid w:val="00E521DE"/>
    <w:rsid w:val="00E52905"/>
    <w:rsid w:val="00E53919"/>
    <w:rsid w:val="00E54B06"/>
    <w:rsid w:val="00E550FF"/>
    <w:rsid w:val="00E556D5"/>
    <w:rsid w:val="00E55747"/>
    <w:rsid w:val="00E55A66"/>
    <w:rsid w:val="00E55ED7"/>
    <w:rsid w:val="00E56383"/>
    <w:rsid w:val="00E568D8"/>
    <w:rsid w:val="00E5725E"/>
    <w:rsid w:val="00E60988"/>
    <w:rsid w:val="00E613A6"/>
    <w:rsid w:val="00E628C4"/>
    <w:rsid w:val="00E62935"/>
    <w:rsid w:val="00E62A5C"/>
    <w:rsid w:val="00E62CC1"/>
    <w:rsid w:val="00E64581"/>
    <w:rsid w:val="00E648A1"/>
    <w:rsid w:val="00E65A02"/>
    <w:rsid w:val="00E65F41"/>
    <w:rsid w:val="00E65FBB"/>
    <w:rsid w:val="00E66123"/>
    <w:rsid w:val="00E667CB"/>
    <w:rsid w:val="00E66B00"/>
    <w:rsid w:val="00E66CAF"/>
    <w:rsid w:val="00E66F6D"/>
    <w:rsid w:val="00E67ABF"/>
    <w:rsid w:val="00E7012B"/>
    <w:rsid w:val="00E705F4"/>
    <w:rsid w:val="00E7081F"/>
    <w:rsid w:val="00E71440"/>
    <w:rsid w:val="00E71460"/>
    <w:rsid w:val="00E715AA"/>
    <w:rsid w:val="00E71F62"/>
    <w:rsid w:val="00E7203C"/>
    <w:rsid w:val="00E7329A"/>
    <w:rsid w:val="00E73C7D"/>
    <w:rsid w:val="00E73F04"/>
    <w:rsid w:val="00E7435C"/>
    <w:rsid w:val="00E74945"/>
    <w:rsid w:val="00E75907"/>
    <w:rsid w:val="00E76681"/>
    <w:rsid w:val="00E766F0"/>
    <w:rsid w:val="00E76CBF"/>
    <w:rsid w:val="00E77A6A"/>
    <w:rsid w:val="00E77CC7"/>
    <w:rsid w:val="00E803E3"/>
    <w:rsid w:val="00E807E8"/>
    <w:rsid w:val="00E80A6E"/>
    <w:rsid w:val="00E811D6"/>
    <w:rsid w:val="00E81BFA"/>
    <w:rsid w:val="00E82614"/>
    <w:rsid w:val="00E82688"/>
    <w:rsid w:val="00E82B79"/>
    <w:rsid w:val="00E83BA6"/>
    <w:rsid w:val="00E841F0"/>
    <w:rsid w:val="00E843D6"/>
    <w:rsid w:val="00E84748"/>
    <w:rsid w:val="00E847D1"/>
    <w:rsid w:val="00E84C2D"/>
    <w:rsid w:val="00E84F94"/>
    <w:rsid w:val="00E85D41"/>
    <w:rsid w:val="00E863ED"/>
    <w:rsid w:val="00E869F7"/>
    <w:rsid w:val="00E86C6E"/>
    <w:rsid w:val="00E87869"/>
    <w:rsid w:val="00E87AE0"/>
    <w:rsid w:val="00E87BB0"/>
    <w:rsid w:val="00E90499"/>
    <w:rsid w:val="00E90747"/>
    <w:rsid w:val="00E90C36"/>
    <w:rsid w:val="00E912D6"/>
    <w:rsid w:val="00E91323"/>
    <w:rsid w:val="00E9214B"/>
    <w:rsid w:val="00E9229E"/>
    <w:rsid w:val="00E92DBA"/>
    <w:rsid w:val="00E93B29"/>
    <w:rsid w:val="00E93CB6"/>
    <w:rsid w:val="00E942FE"/>
    <w:rsid w:val="00E94827"/>
    <w:rsid w:val="00E95004"/>
    <w:rsid w:val="00E96096"/>
    <w:rsid w:val="00E96340"/>
    <w:rsid w:val="00E96553"/>
    <w:rsid w:val="00E97027"/>
    <w:rsid w:val="00E97F62"/>
    <w:rsid w:val="00EA0026"/>
    <w:rsid w:val="00EA1772"/>
    <w:rsid w:val="00EA17E8"/>
    <w:rsid w:val="00EA1D78"/>
    <w:rsid w:val="00EA1F44"/>
    <w:rsid w:val="00EA20E7"/>
    <w:rsid w:val="00EA284D"/>
    <w:rsid w:val="00EA2862"/>
    <w:rsid w:val="00EA38E0"/>
    <w:rsid w:val="00EA3C3C"/>
    <w:rsid w:val="00EA4604"/>
    <w:rsid w:val="00EA477C"/>
    <w:rsid w:val="00EA556B"/>
    <w:rsid w:val="00EA55D2"/>
    <w:rsid w:val="00EA59BA"/>
    <w:rsid w:val="00EA6077"/>
    <w:rsid w:val="00EA6625"/>
    <w:rsid w:val="00EA6A13"/>
    <w:rsid w:val="00EA75D2"/>
    <w:rsid w:val="00EA75D4"/>
    <w:rsid w:val="00EB117E"/>
    <w:rsid w:val="00EB118B"/>
    <w:rsid w:val="00EB1B12"/>
    <w:rsid w:val="00EB22D8"/>
    <w:rsid w:val="00EB255C"/>
    <w:rsid w:val="00EB2CE1"/>
    <w:rsid w:val="00EB2EE8"/>
    <w:rsid w:val="00EB322A"/>
    <w:rsid w:val="00EB3D93"/>
    <w:rsid w:val="00EB4B0A"/>
    <w:rsid w:val="00EB4B29"/>
    <w:rsid w:val="00EB550B"/>
    <w:rsid w:val="00EB5A40"/>
    <w:rsid w:val="00EB5E18"/>
    <w:rsid w:val="00EB6405"/>
    <w:rsid w:val="00EB6C34"/>
    <w:rsid w:val="00EB6CD4"/>
    <w:rsid w:val="00EB6D43"/>
    <w:rsid w:val="00EB73DB"/>
    <w:rsid w:val="00EB75E9"/>
    <w:rsid w:val="00EB79A8"/>
    <w:rsid w:val="00EB7A73"/>
    <w:rsid w:val="00EC03AE"/>
    <w:rsid w:val="00EC04D4"/>
    <w:rsid w:val="00EC07C8"/>
    <w:rsid w:val="00EC08A4"/>
    <w:rsid w:val="00EC0AD5"/>
    <w:rsid w:val="00EC1419"/>
    <w:rsid w:val="00EC1B75"/>
    <w:rsid w:val="00EC1E71"/>
    <w:rsid w:val="00EC23BE"/>
    <w:rsid w:val="00EC268A"/>
    <w:rsid w:val="00EC2EF6"/>
    <w:rsid w:val="00EC391C"/>
    <w:rsid w:val="00EC4837"/>
    <w:rsid w:val="00EC60EB"/>
    <w:rsid w:val="00EC70C7"/>
    <w:rsid w:val="00EC7655"/>
    <w:rsid w:val="00EC76E2"/>
    <w:rsid w:val="00EC79EB"/>
    <w:rsid w:val="00ED0100"/>
    <w:rsid w:val="00ED028F"/>
    <w:rsid w:val="00ED0CF8"/>
    <w:rsid w:val="00ED0D2B"/>
    <w:rsid w:val="00ED1A83"/>
    <w:rsid w:val="00ED1D89"/>
    <w:rsid w:val="00ED26AD"/>
    <w:rsid w:val="00ED3613"/>
    <w:rsid w:val="00ED3817"/>
    <w:rsid w:val="00ED39D7"/>
    <w:rsid w:val="00ED434D"/>
    <w:rsid w:val="00ED43AE"/>
    <w:rsid w:val="00ED464B"/>
    <w:rsid w:val="00ED50E3"/>
    <w:rsid w:val="00ED69BF"/>
    <w:rsid w:val="00ED73BE"/>
    <w:rsid w:val="00ED7D6E"/>
    <w:rsid w:val="00EE0B94"/>
    <w:rsid w:val="00EE0C7B"/>
    <w:rsid w:val="00EE1964"/>
    <w:rsid w:val="00EE2185"/>
    <w:rsid w:val="00EE3810"/>
    <w:rsid w:val="00EE39A4"/>
    <w:rsid w:val="00EE3A55"/>
    <w:rsid w:val="00EE3CEC"/>
    <w:rsid w:val="00EE5A92"/>
    <w:rsid w:val="00EE5B73"/>
    <w:rsid w:val="00EE661C"/>
    <w:rsid w:val="00EE6B88"/>
    <w:rsid w:val="00EE7EBC"/>
    <w:rsid w:val="00EF03AF"/>
    <w:rsid w:val="00EF227C"/>
    <w:rsid w:val="00EF25FE"/>
    <w:rsid w:val="00EF2C48"/>
    <w:rsid w:val="00EF2C66"/>
    <w:rsid w:val="00EF3141"/>
    <w:rsid w:val="00EF377E"/>
    <w:rsid w:val="00EF37A4"/>
    <w:rsid w:val="00EF3BC3"/>
    <w:rsid w:val="00EF3D26"/>
    <w:rsid w:val="00EF466B"/>
    <w:rsid w:val="00EF486D"/>
    <w:rsid w:val="00EF51D3"/>
    <w:rsid w:val="00EF57A1"/>
    <w:rsid w:val="00EF58D3"/>
    <w:rsid w:val="00EF6E3A"/>
    <w:rsid w:val="00EF7AA4"/>
    <w:rsid w:val="00F00127"/>
    <w:rsid w:val="00F00538"/>
    <w:rsid w:val="00F008BC"/>
    <w:rsid w:val="00F00A0A"/>
    <w:rsid w:val="00F00E43"/>
    <w:rsid w:val="00F00F18"/>
    <w:rsid w:val="00F010D4"/>
    <w:rsid w:val="00F013D8"/>
    <w:rsid w:val="00F0213A"/>
    <w:rsid w:val="00F0300F"/>
    <w:rsid w:val="00F034C0"/>
    <w:rsid w:val="00F0383A"/>
    <w:rsid w:val="00F0395C"/>
    <w:rsid w:val="00F03EA1"/>
    <w:rsid w:val="00F04156"/>
    <w:rsid w:val="00F0542D"/>
    <w:rsid w:val="00F05B6F"/>
    <w:rsid w:val="00F0627F"/>
    <w:rsid w:val="00F06E26"/>
    <w:rsid w:val="00F0726B"/>
    <w:rsid w:val="00F07525"/>
    <w:rsid w:val="00F07726"/>
    <w:rsid w:val="00F07F2C"/>
    <w:rsid w:val="00F10213"/>
    <w:rsid w:val="00F11223"/>
    <w:rsid w:val="00F1161B"/>
    <w:rsid w:val="00F11AEE"/>
    <w:rsid w:val="00F126BF"/>
    <w:rsid w:val="00F127B0"/>
    <w:rsid w:val="00F13306"/>
    <w:rsid w:val="00F136D6"/>
    <w:rsid w:val="00F13D3E"/>
    <w:rsid w:val="00F13F80"/>
    <w:rsid w:val="00F13FE3"/>
    <w:rsid w:val="00F1414F"/>
    <w:rsid w:val="00F1455C"/>
    <w:rsid w:val="00F14AD2"/>
    <w:rsid w:val="00F15350"/>
    <w:rsid w:val="00F154F7"/>
    <w:rsid w:val="00F15600"/>
    <w:rsid w:val="00F1590D"/>
    <w:rsid w:val="00F15BA8"/>
    <w:rsid w:val="00F15D4D"/>
    <w:rsid w:val="00F1681A"/>
    <w:rsid w:val="00F16F1F"/>
    <w:rsid w:val="00F17BE1"/>
    <w:rsid w:val="00F17DAC"/>
    <w:rsid w:val="00F20BBF"/>
    <w:rsid w:val="00F20F85"/>
    <w:rsid w:val="00F216A6"/>
    <w:rsid w:val="00F21AA0"/>
    <w:rsid w:val="00F22492"/>
    <w:rsid w:val="00F22E95"/>
    <w:rsid w:val="00F23282"/>
    <w:rsid w:val="00F23796"/>
    <w:rsid w:val="00F238E0"/>
    <w:rsid w:val="00F23B9D"/>
    <w:rsid w:val="00F23D51"/>
    <w:rsid w:val="00F25FBD"/>
    <w:rsid w:val="00F264D6"/>
    <w:rsid w:val="00F2690C"/>
    <w:rsid w:val="00F2704F"/>
    <w:rsid w:val="00F27324"/>
    <w:rsid w:val="00F3063B"/>
    <w:rsid w:val="00F30CDF"/>
    <w:rsid w:val="00F3173C"/>
    <w:rsid w:val="00F322DF"/>
    <w:rsid w:val="00F324F4"/>
    <w:rsid w:val="00F325DC"/>
    <w:rsid w:val="00F33639"/>
    <w:rsid w:val="00F3376A"/>
    <w:rsid w:val="00F33A96"/>
    <w:rsid w:val="00F33BE3"/>
    <w:rsid w:val="00F33C97"/>
    <w:rsid w:val="00F3464F"/>
    <w:rsid w:val="00F34668"/>
    <w:rsid w:val="00F34F2F"/>
    <w:rsid w:val="00F35108"/>
    <w:rsid w:val="00F35370"/>
    <w:rsid w:val="00F35384"/>
    <w:rsid w:val="00F353AD"/>
    <w:rsid w:val="00F35B59"/>
    <w:rsid w:val="00F35FFC"/>
    <w:rsid w:val="00F36215"/>
    <w:rsid w:val="00F37336"/>
    <w:rsid w:val="00F40508"/>
    <w:rsid w:val="00F41248"/>
    <w:rsid w:val="00F41681"/>
    <w:rsid w:val="00F41B00"/>
    <w:rsid w:val="00F41F91"/>
    <w:rsid w:val="00F425D9"/>
    <w:rsid w:val="00F429EF"/>
    <w:rsid w:val="00F43ADA"/>
    <w:rsid w:val="00F43EE2"/>
    <w:rsid w:val="00F44730"/>
    <w:rsid w:val="00F45B26"/>
    <w:rsid w:val="00F45C14"/>
    <w:rsid w:val="00F45D65"/>
    <w:rsid w:val="00F45FFC"/>
    <w:rsid w:val="00F463B5"/>
    <w:rsid w:val="00F46CC2"/>
    <w:rsid w:val="00F46DC1"/>
    <w:rsid w:val="00F47366"/>
    <w:rsid w:val="00F5023B"/>
    <w:rsid w:val="00F50391"/>
    <w:rsid w:val="00F5182E"/>
    <w:rsid w:val="00F51D3D"/>
    <w:rsid w:val="00F51F73"/>
    <w:rsid w:val="00F52269"/>
    <w:rsid w:val="00F52D5C"/>
    <w:rsid w:val="00F52FC6"/>
    <w:rsid w:val="00F53EBB"/>
    <w:rsid w:val="00F540B2"/>
    <w:rsid w:val="00F54C61"/>
    <w:rsid w:val="00F550B4"/>
    <w:rsid w:val="00F555E8"/>
    <w:rsid w:val="00F55610"/>
    <w:rsid w:val="00F55AFB"/>
    <w:rsid w:val="00F5660C"/>
    <w:rsid w:val="00F56854"/>
    <w:rsid w:val="00F568D7"/>
    <w:rsid w:val="00F56D38"/>
    <w:rsid w:val="00F5705A"/>
    <w:rsid w:val="00F57F06"/>
    <w:rsid w:val="00F60164"/>
    <w:rsid w:val="00F6096C"/>
    <w:rsid w:val="00F629A9"/>
    <w:rsid w:val="00F62F3F"/>
    <w:rsid w:val="00F6335E"/>
    <w:rsid w:val="00F635EA"/>
    <w:rsid w:val="00F63D0A"/>
    <w:rsid w:val="00F64D6C"/>
    <w:rsid w:val="00F655EC"/>
    <w:rsid w:val="00F65AEA"/>
    <w:rsid w:val="00F6636D"/>
    <w:rsid w:val="00F66BAF"/>
    <w:rsid w:val="00F66EDF"/>
    <w:rsid w:val="00F670B1"/>
    <w:rsid w:val="00F672B5"/>
    <w:rsid w:val="00F674DF"/>
    <w:rsid w:val="00F67815"/>
    <w:rsid w:val="00F67AE5"/>
    <w:rsid w:val="00F67C0A"/>
    <w:rsid w:val="00F67E50"/>
    <w:rsid w:val="00F70726"/>
    <w:rsid w:val="00F72150"/>
    <w:rsid w:val="00F72565"/>
    <w:rsid w:val="00F7259B"/>
    <w:rsid w:val="00F73678"/>
    <w:rsid w:val="00F73865"/>
    <w:rsid w:val="00F73E3A"/>
    <w:rsid w:val="00F73E80"/>
    <w:rsid w:val="00F7423F"/>
    <w:rsid w:val="00F749E4"/>
    <w:rsid w:val="00F74A7A"/>
    <w:rsid w:val="00F74DBC"/>
    <w:rsid w:val="00F74EEF"/>
    <w:rsid w:val="00F758CF"/>
    <w:rsid w:val="00F76E09"/>
    <w:rsid w:val="00F771F1"/>
    <w:rsid w:val="00F7780D"/>
    <w:rsid w:val="00F80359"/>
    <w:rsid w:val="00F80509"/>
    <w:rsid w:val="00F809CC"/>
    <w:rsid w:val="00F80D10"/>
    <w:rsid w:val="00F80FD3"/>
    <w:rsid w:val="00F811F2"/>
    <w:rsid w:val="00F8172F"/>
    <w:rsid w:val="00F81EED"/>
    <w:rsid w:val="00F82F94"/>
    <w:rsid w:val="00F8359A"/>
    <w:rsid w:val="00F84048"/>
    <w:rsid w:val="00F84E5D"/>
    <w:rsid w:val="00F85674"/>
    <w:rsid w:val="00F85DFB"/>
    <w:rsid w:val="00F85E6F"/>
    <w:rsid w:val="00F86078"/>
    <w:rsid w:val="00F8627E"/>
    <w:rsid w:val="00F86817"/>
    <w:rsid w:val="00F86AC2"/>
    <w:rsid w:val="00F873CE"/>
    <w:rsid w:val="00F87DC8"/>
    <w:rsid w:val="00F92FF1"/>
    <w:rsid w:val="00F938C3"/>
    <w:rsid w:val="00F93BB5"/>
    <w:rsid w:val="00F942C6"/>
    <w:rsid w:val="00F94809"/>
    <w:rsid w:val="00F948B7"/>
    <w:rsid w:val="00F9518F"/>
    <w:rsid w:val="00F96BC1"/>
    <w:rsid w:val="00F96F75"/>
    <w:rsid w:val="00F97672"/>
    <w:rsid w:val="00F9768E"/>
    <w:rsid w:val="00F97C21"/>
    <w:rsid w:val="00FA00FB"/>
    <w:rsid w:val="00FA01BF"/>
    <w:rsid w:val="00FA04F9"/>
    <w:rsid w:val="00FA08A2"/>
    <w:rsid w:val="00FA0D33"/>
    <w:rsid w:val="00FA0EDF"/>
    <w:rsid w:val="00FA1211"/>
    <w:rsid w:val="00FA163A"/>
    <w:rsid w:val="00FA1DEF"/>
    <w:rsid w:val="00FA2619"/>
    <w:rsid w:val="00FA2A46"/>
    <w:rsid w:val="00FA2AC9"/>
    <w:rsid w:val="00FA2ADE"/>
    <w:rsid w:val="00FA2CBD"/>
    <w:rsid w:val="00FA2EF1"/>
    <w:rsid w:val="00FA33AA"/>
    <w:rsid w:val="00FA37F9"/>
    <w:rsid w:val="00FA3A9F"/>
    <w:rsid w:val="00FA4137"/>
    <w:rsid w:val="00FA44B8"/>
    <w:rsid w:val="00FA46AC"/>
    <w:rsid w:val="00FA4930"/>
    <w:rsid w:val="00FA4CF6"/>
    <w:rsid w:val="00FA554F"/>
    <w:rsid w:val="00FA5B0A"/>
    <w:rsid w:val="00FA5B38"/>
    <w:rsid w:val="00FA65F5"/>
    <w:rsid w:val="00FA66B6"/>
    <w:rsid w:val="00FA6C1C"/>
    <w:rsid w:val="00FA6CDA"/>
    <w:rsid w:val="00FA7B40"/>
    <w:rsid w:val="00FB09EE"/>
    <w:rsid w:val="00FB0C62"/>
    <w:rsid w:val="00FB25AD"/>
    <w:rsid w:val="00FB2D1F"/>
    <w:rsid w:val="00FB3BE0"/>
    <w:rsid w:val="00FB3D2B"/>
    <w:rsid w:val="00FB43B8"/>
    <w:rsid w:val="00FB4C27"/>
    <w:rsid w:val="00FB6529"/>
    <w:rsid w:val="00FC1420"/>
    <w:rsid w:val="00FC16A6"/>
    <w:rsid w:val="00FC2A50"/>
    <w:rsid w:val="00FC320E"/>
    <w:rsid w:val="00FC3390"/>
    <w:rsid w:val="00FC480F"/>
    <w:rsid w:val="00FC4A81"/>
    <w:rsid w:val="00FC5543"/>
    <w:rsid w:val="00FC5DB1"/>
    <w:rsid w:val="00FC5FCB"/>
    <w:rsid w:val="00FC687A"/>
    <w:rsid w:val="00FC6A93"/>
    <w:rsid w:val="00FC6B11"/>
    <w:rsid w:val="00FC717C"/>
    <w:rsid w:val="00FC747D"/>
    <w:rsid w:val="00FC7EF9"/>
    <w:rsid w:val="00FD1364"/>
    <w:rsid w:val="00FD14D2"/>
    <w:rsid w:val="00FD2400"/>
    <w:rsid w:val="00FD2E0D"/>
    <w:rsid w:val="00FD3365"/>
    <w:rsid w:val="00FD368F"/>
    <w:rsid w:val="00FD52BD"/>
    <w:rsid w:val="00FD66C9"/>
    <w:rsid w:val="00FD67F8"/>
    <w:rsid w:val="00FD752E"/>
    <w:rsid w:val="00FE012B"/>
    <w:rsid w:val="00FE0798"/>
    <w:rsid w:val="00FE13DD"/>
    <w:rsid w:val="00FE1DCA"/>
    <w:rsid w:val="00FE279C"/>
    <w:rsid w:val="00FE2C82"/>
    <w:rsid w:val="00FE3121"/>
    <w:rsid w:val="00FE33AA"/>
    <w:rsid w:val="00FE3990"/>
    <w:rsid w:val="00FE3AF7"/>
    <w:rsid w:val="00FE3C01"/>
    <w:rsid w:val="00FE41ED"/>
    <w:rsid w:val="00FE4B87"/>
    <w:rsid w:val="00FE4C77"/>
    <w:rsid w:val="00FE500F"/>
    <w:rsid w:val="00FE53CC"/>
    <w:rsid w:val="00FE5CCB"/>
    <w:rsid w:val="00FE65DB"/>
    <w:rsid w:val="00FE67BD"/>
    <w:rsid w:val="00FE6D8E"/>
    <w:rsid w:val="00FE70D9"/>
    <w:rsid w:val="00FE7660"/>
    <w:rsid w:val="00FE78FE"/>
    <w:rsid w:val="00FE7C26"/>
    <w:rsid w:val="00FF0838"/>
    <w:rsid w:val="00FF0C28"/>
    <w:rsid w:val="00FF0DB0"/>
    <w:rsid w:val="00FF0FDC"/>
    <w:rsid w:val="00FF209F"/>
    <w:rsid w:val="00FF2D14"/>
    <w:rsid w:val="00FF2F45"/>
    <w:rsid w:val="00FF3BC6"/>
    <w:rsid w:val="00FF4075"/>
    <w:rsid w:val="00FF4C08"/>
    <w:rsid w:val="00FF4D1F"/>
    <w:rsid w:val="00FF4D8B"/>
    <w:rsid w:val="00FF58EC"/>
    <w:rsid w:val="00FF6953"/>
    <w:rsid w:val="00FF72BC"/>
    <w:rsid w:val="00FF75BE"/>
    <w:rsid w:val="00FF787F"/>
    <w:rsid w:val="00FF7DB5"/>
    <w:rsid w:val="0345DF9D"/>
    <w:rsid w:val="0362EB28"/>
    <w:rsid w:val="0C66C632"/>
    <w:rsid w:val="10F2B0B7"/>
    <w:rsid w:val="11FA85BB"/>
    <w:rsid w:val="1427E857"/>
    <w:rsid w:val="1A264E9A"/>
    <w:rsid w:val="1D406501"/>
    <w:rsid w:val="271648C2"/>
    <w:rsid w:val="2A9B6807"/>
    <w:rsid w:val="39EFF90E"/>
    <w:rsid w:val="3A8A410C"/>
    <w:rsid w:val="431D1B54"/>
    <w:rsid w:val="492E7212"/>
    <w:rsid w:val="4C825AB1"/>
    <w:rsid w:val="56804B32"/>
    <w:rsid w:val="5B00F810"/>
    <w:rsid w:val="6009900A"/>
    <w:rsid w:val="691A8BB1"/>
    <w:rsid w:val="6E334807"/>
    <w:rsid w:val="72BBA630"/>
    <w:rsid w:val="7DDA28EB"/>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454419D5"/>
  <w15:chartTrackingRefBased/>
  <w15:docId w15:val="{77F8A355-4BD5-41D0-913E-B0DE2EE3D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1,Footnote Text Char Char,Footnote Text Char1,Footnote Text Char2,Footnote Text Char2 Char Char,Footnote Text Char2 Char1 Char1 Char Char,Footnote Text Char3 Char1 Char Char,Footnote Text... + Italic,f,fn,f "/>
    <w:link w:val="FootnoteTextChar"/>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1 Char,Footnote Text Char Char Char,Footnote Text Char1 Char,Footnote Text Char2 Char,Footnote Text Char2 Char Char Char,Footnote Text Char2 Char1 Char1 Char Char Char,f Char,fn Char,f  Char"/>
    <w:basedOn w:val="DefaultParagraphFont"/>
    <w:link w:val="FootnoteText"/>
    <w:locked/>
    <w:rsid w:val="00F35108"/>
  </w:style>
  <w:style w:type="character" w:customStyle="1" w:styleId="ParaNumChar">
    <w:name w:val="ParaNum Char"/>
    <w:link w:val="ParaNum"/>
    <w:locked/>
    <w:rsid w:val="00F35108"/>
    <w:rPr>
      <w:snapToGrid w:val="0"/>
      <w:kern w:val="28"/>
      <w:sz w:val="22"/>
    </w:rPr>
  </w:style>
  <w:style w:type="character" w:styleId="CommentReference">
    <w:name w:val="annotation reference"/>
    <w:basedOn w:val="DefaultParagraphFont"/>
    <w:uiPriority w:val="99"/>
    <w:semiHidden/>
    <w:unhideWhenUsed/>
    <w:rsid w:val="00F35108"/>
    <w:rPr>
      <w:sz w:val="16"/>
      <w:szCs w:val="16"/>
    </w:rPr>
  </w:style>
  <w:style w:type="paragraph" w:styleId="CommentText">
    <w:name w:val="annotation text"/>
    <w:basedOn w:val="Normal"/>
    <w:link w:val="CommentTextChar"/>
    <w:uiPriority w:val="99"/>
    <w:unhideWhenUsed/>
    <w:rsid w:val="00F35108"/>
    <w:rPr>
      <w:sz w:val="20"/>
    </w:rPr>
  </w:style>
  <w:style w:type="character" w:customStyle="1" w:styleId="CommentTextChar">
    <w:name w:val="Comment Text Char"/>
    <w:basedOn w:val="DefaultParagraphFont"/>
    <w:link w:val="CommentText"/>
    <w:uiPriority w:val="99"/>
    <w:rsid w:val="00F35108"/>
    <w:rPr>
      <w:snapToGrid w:val="0"/>
      <w:kern w:val="28"/>
    </w:rPr>
  </w:style>
  <w:style w:type="paragraph" w:styleId="CommentSubject">
    <w:name w:val="annotation subject"/>
    <w:basedOn w:val="CommentText"/>
    <w:next w:val="CommentText"/>
    <w:link w:val="CommentSubjectChar"/>
    <w:uiPriority w:val="99"/>
    <w:semiHidden/>
    <w:unhideWhenUsed/>
    <w:rsid w:val="00F35108"/>
    <w:rPr>
      <w:b/>
      <w:bCs/>
    </w:rPr>
  </w:style>
  <w:style w:type="character" w:customStyle="1" w:styleId="CommentSubjectChar">
    <w:name w:val="Comment Subject Char"/>
    <w:basedOn w:val="CommentTextChar"/>
    <w:link w:val="CommentSubject"/>
    <w:uiPriority w:val="99"/>
    <w:semiHidden/>
    <w:rsid w:val="00F35108"/>
    <w:rPr>
      <w:b/>
      <w:bCs/>
      <w:snapToGrid w:val="0"/>
      <w:kern w:val="28"/>
    </w:rPr>
  </w:style>
  <w:style w:type="paragraph" w:styleId="Revision">
    <w:name w:val="Revision"/>
    <w:hidden/>
    <w:uiPriority w:val="99"/>
    <w:semiHidden/>
    <w:rsid w:val="00391DFE"/>
    <w:rPr>
      <w:snapToGrid w:val="0"/>
      <w:kern w:val="28"/>
      <w:sz w:val="22"/>
    </w:rPr>
  </w:style>
  <w:style w:type="character" w:styleId="FollowedHyperlink">
    <w:name w:val="FollowedHyperlink"/>
    <w:basedOn w:val="DefaultParagraphFont"/>
    <w:uiPriority w:val="99"/>
    <w:semiHidden/>
    <w:unhideWhenUsed/>
    <w:rsid w:val="00846972"/>
    <w:rPr>
      <w:color w:val="96607D" w:themeColor="followedHyperlink"/>
      <w:u w:val="single"/>
    </w:rPr>
  </w:style>
  <w:style w:type="paragraph" w:styleId="ListParagraph">
    <w:name w:val="List Paragraph"/>
    <w:basedOn w:val="Normal"/>
    <w:link w:val="ListParagraphChar"/>
    <w:uiPriority w:val="34"/>
    <w:qFormat/>
    <w:rsid w:val="00962421"/>
    <w:pPr>
      <w:widowControl/>
      <w:spacing w:after="160" w:line="259" w:lineRule="auto"/>
      <w:contextualSpacing/>
    </w:pPr>
    <w:rPr>
      <w:rFonts w:eastAsia="Calibri"/>
      <w:snapToGrid/>
      <w:kern w:val="0"/>
      <w:szCs w:val="22"/>
    </w:rPr>
  </w:style>
  <w:style w:type="character" w:customStyle="1" w:styleId="ListParagraphChar">
    <w:name w:val="List Paragraph Char"/>
    <w:link w:val="ListParagraph"/>
    <w:uiPriority w:val="34"/>
    <w:rsid w:val="00962421"/>
    <w:rPr>
      <w:rFonts w:eastAsia="Calibri"/>
      <w:sz w:val="22"/>
      <w:szCs w:val="22"/>
    </w:rPr>
  </w:style>
  <w:style w:type="character" w:customStyle="1" w:styleId="normaltextrun">
    <w:name w:val="normaltextrun"/>
    <w:basedOn w:val="DefaultParagraphFont"/>
    <w:rsid w:val="00BA362A"/>
  </w:style>
  <w:style w:type="paragraph" w:customStyle="1" w:styleId="pf0">
    <w:name w:val="pf0"/>
    <w:basedOn w:val="Normal"/>
    <w:rsid w:val="00B0532A"/>
    <w:pPr>
      <w:widowControl/>
      <w:spacing w:before="100" w:beforeAutospacing="1" w:after="100" w:afterAutospacing="1"/>
    </w:pPr>
    <w:rPr>
      <w:snapToGrid/>
      <w:kern w:val="0"/>
      <w:sz w:val="24"/>
      <w:szCs w:val="24"/>
    </w:rPr>
  </w:style>
  <w:style w:type="character" w:customStyle="1" w:styleId="cf01">
    <w:name w:val="cf01"/>
    <w:basedOn w:val="DefaultParagraphFont"/>
    <w:rsid w:val="00B0532A"/>
    <w:rPr>
      <w:rFonts w:ascii="Segoe UI" w:hAnsi="Segoe UI" w:cs="Segoe UI" w:hint="default"/>
      <w:sz w:val="18"/>
      <w:szCs w:val="18"/>
    </w:rPr>
  </w:style>
  <w:style w:type="character" w:customStyle="1" w:styleId="ParaNumChar2">
    <w:name w:val="ParaNum Char2"/>
    <w:rsid w:val="00D3665A"/>
    <w:rPr>
      <w:snapToGrid w:val="0"/>
      <w:kern w:val="28"/>
      <w:sz w:val="22"/>
    </w:rPr>
  </w:style>
  <w:style w:type="paragraph" w:customStyle="1" w:styleId="footnotedescription">
    <w:name w:val="footnote description"/>
    <w:next w:val="Normal"/>
    <w:link w:val="footnotedescriptionChar"/>
    <w:hidden/>
    <w:rsid w:val="005223BD"/>
    <w:pPr>
      <w:spacing w:after="51" w:line="254" w:lineRule="auto"/>
      <w:ind w:right="37"/>
    </w:pPr>
    <w:rPr>
      <w:color w:val="000000"/>
      <w:szCs w:val="22"/>
    </w:rPr>
  </w:style>
  <w:style w:type="character" w:customStyle="1" w:styleId="footnotedescriptionChar">
    <w:name w:val="footnote description Char"/>
    <w:link w:val="footnotedescription"/>
    <w:rsid w:val="005223BD"/>
    <w:rPr>
      <w:color w:val="000000"/>
      <w:szCs w:val="22"/>
    </w:rPr>
  </w:style>
  <w:style w:type="character" w:customStyle="1" w:styleId="footnotemark">
    <w:name w:val="footnote mark"/>
    <w:hidden/>
    <w:rsid w:val="005223BD"/>
    <w:rPr>
      <w:rFonts w:ascii="Times New Roman" w:eastAsia="Times New Roman" w:hAnsi="Times New Roman" w:cs="Times New Roman"/>
      <w:color w:val="000000"/>
      <w:sz w:val="20"/>
      <w:vertAlign w:val="superscript"/>
    </w:rPr>
  </w:style>
  <w:style w:type="character" w:styleId="Mention">
    <w:name w:val="Mention"/>
    <w:basedOn w:val="DefaultParagraphFont"/>
    <w:uiPriority w:val="99"/>
    <w:unhideWhenUsed/>
    <w:rsid w:val="00142E7E"/>
    <w:rPr>
      <w:color w:val="2B579A"/>
      <w:shd w:val="clear" w:color="auto" w:fill="E1DFDD"/>
    </w:rPr>
  </w:style>
  <w:style w:type="paragraph" w:styleId="BodyText">
    <w:name w:val="Body Text"/>
    <w:basedOn w:val="Normal"/>
    <w:link w:val="BodyTextChar"/>
    <w:uiPriority w:val="1"/>
    <w:qFormat/>
    <w:rsid w:val="002E4F17"/>
    <w:pPr>
      <w:autoSpaceDE w:val="0"/>
      <w:autoSpaceDN w:val="0"/>
    </w:pPr>
    <w:rPr>
      <w:snapToGrid/>
      <w:kern w:val="0"/>
      <w:szCs w:val="22"/>
    </w:rPr>
  </w:style>
  <w:style w:type="character" w:customStyle="1" w:styleId="BodyTextChar">
    <w:name w:val="Body Text Char"/>
    <w:basedOn w:val="DefaultParagraphFont"/>
    <w:link w:val="BodyText"/>
    <w:uiPriority w:val="1"/>
    <w:rsid w:val="002E4F17"/>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cc.gov/ecfs" TargetMode="External" /><Relationship Id="rId11" Type="http://schemas.openxmlformats.org/officeDocument/2006/relationships/hyperlink" Target="mailto:fcc504@fcc.gov" TargetMode="External" /><Relationship Id="rId12" Type="http://schemas.openxmlformats.org/officeDocument/2006/relationships/hyperlink" Target="mailto:Chris.Smeenk@fcc.gov" TargetMode="External" /><Relationship Id="rId13" Type="http://schemas.openxmlformats.org/officeDocument/2006/relationships/header" Target="header1.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2.xml" /><Relationship Id="rId17" Type="http://schemas.openxmlformats.org/officeDocument/2006/relationships/footer" Target="footer3.xml" /><Relationship Id="rId18" Type="http://schemas.openxmlformats.org/officeDocument/2006/relationships/theme" Target="theme/theme1.xml" /><Relationship Id="rId19" Type="http://schemas.openxmlformats.org/officeDocument/2006/relationships/numbering" Target="numbering.xml" /><Relationship Id="rId2" Type="http://schemas.openxmlformats.org/officeDocument/2006/relationships/endnotes" Target="endnotes.xml" /><Relationship Id="rId20"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files/guidance-submissions-conditional-approvals0126" TargetMode="External" /><Relationship Id="rId7" Type="http://schemas.openxmlformats.org/officeDocument/2006/relationships/hyperlink" Target="https://bluelist.appsplatformportals.us/Cleared-List/" TargetMode="External" /><Relationship Id="rId8" Type="http://schemas.openxmlformats.org/officeDocument/2006/relationships/hyperlink" Target="https://bluelist.appsplatformportals.us/Framework/" TargetMode="External" /><Relationship Id="rId9" Type="http://schemas.openxmlformats.org/officeDocument/2006/relationships/hyperlink" Target="https://www.ecfr.gov/current/title-48/chapter-1/subchapter-D/part-25/subpart-25.1/section-25.101"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 Id="rId10" Type="http://schemas.openxmlformats.org/officeDocument/2006/relationships/hyperlink" Target="https://techcrunch.com/2026/01/21/zipline-charts-drone-delivery-expansion-with-600m-in-new-funding/;" TargetMode="External" /><Relationship Id="rId11" Type="http://schemas.openxmlformats.org/officeDocument/2006/relationships/hyperlink" Target="https://brincdrones.com/news/brinc-announces-new-seattle-factory-and-launch-of-next-generation-911-response-drone/;" TargetMode="External" /><Relationship Id="rId12" Type="http://schemas.openxmlformats.org/officeDocument/2006/relationships/hyperlink" Target="https://uavcoach.com/flytrex-us-factory/;" TargetMode="External" /><Relationship Id="rId13" Type="http://schemas.openxmlformats.org/officeDocument/2006/relationships/hyperlink" Target="https://www.opportunitylouisiana.gov/news/dmr-technologies-to-launch-full-scale-u-s-drone-manufacturing-facility-in-lafayette;" TargetMode="External" /><Relationship Id="rId14" Type="http://schemas.openxmlformats.org/officeDocument/2006/relationships/hyperlink" Target="https://www.defensenews.com/unmanned/2026/03/19/high-speed-combat-drone-production-starts-at-new-us-anduril-plant-in-days/;" TargetMode="External" /><Relationship Id="rId15" Type="http://schemas.openxmlformats.org/officeDocument/2006/relationships/hyperlink" Target="https://www.morningstar.com/news/accesswire/1182163msn/unusual-machines-expands-orlando-manufacturing-footprint-to-support-battery-operations" TargetMode="External" /><Relationship Id="rId16" Type="http://schemas.openxmlformats.org/officeDocument/2006/relationships/hyperlink" Target="https://www.axios.com/2026/03/11/swarm-aero-seriesa-drone-factory;" TargetMode="External" /><Relationship Id="rId17" Type="http://schemas.openxmlformats.org/officeDocument/2006/relationships/hyperlink" Target="https://www.flightglobal.com/archive/2026/05/tekever-expands-into-americas-with-first-us-office/;" TargetMode="External" /><Relationship Id="rId18" Type="http://schemas.openxmlformats.org/officeDocument/2006/relationships/hyperlink" Target="https://www.bing.com/search?q=%22https%3A%2F%2Fwww.echodyne.com%2Fnewsroom%2Fechodyne-expands-public-safety-radar-applications-through-partnership-with-axon%3B%22" TargetMode="External" /><Relationship Id="rId19" Type="http://schemas.openxmlformats.org/officeDocument/2006/relationships/hyperlink" Target="https://www.reuters.com/business/zipline-soars-76-billion-valuation-us-drone-delivery-bets-2026-01-20/;" TargetMode="External" /><Relationship Id="rId2" Type="http://schemas.openxmlformats.org/officeDocument/2006/relationships/hyperlink" Target="https://bluelist.appsplatformportals.us/Cleared-List/" TargetMode="External" /><Relationship Id="rId20" Type="http://schemas.openxmlformats.org/officeDocument/2006/relationships/hyperlink" Target="https://www.skydio.com/blog/skydio-series-f" TargetMode="External" /><Relationship Id="rId21" Type="http://schemas.openxmlformats.org/officeDocument/2006/relationships/hyperlink" Target="https://dronedj.com/2026/05/21/flytrex-drone-delivery-texas-factory/" TargetMode="External" /><Relationship Id="rId22" Type="http://schemas.openxmlformats.org/officeDocument/2006/relationships/hyperlink" Target="https://www.geekwire.com/2026/drone-home-brinc-moving-to-massive-new-hq-and-factory-in-seattle-amid-startups-rapid-growth/" TargetMode="External" /><Relationship Id="rId23" Type="http://schemas.openxmlformats.org/officeDocument/2006/relationships/hyperlink" Target="https://www.skydio.com/blog/skydio-commits-usd3-5-billion-to-expand-u-s-manufacturing-and-secure-american-drone-leadership;" TargetMode="External" /><Relationship Id="rId24" Type="http://schemas.openxmlformats.org/officeDocument/2006/relationships/hyperlink" Target="https://www.neros.tech/articles/project-millennium" TargetMode="External" /><Relationship Id="rId25" Type="http://schemas.openxmlformats.org/officeDocument/2006/relationships/hyperlink" Target="https://www.avinc.com/2026/03/03/av-partners-with-city-of-albuquerque-and-state-of-new-mexico-in-defense-manufacturing-expansion/" TargetMode="External" /><Relationship Id="rId26" Type="http://schemas.openxmlformats.org/officeDocument/2006/relationships/hyperlink" Target="https://communityimpact.com/dallas-fort-worth/denton/business/2026/04/22/denton-city-council-seals-870k-incentive-deal-for-drone-factory-in-4-3-vote/" TargetMode="External" /><Relationship Id="rId27" Type="http://schemas.openxmlformats.org/officeDocument/2006/relationships/hyperlink" Target="https://www.globenewswire.com/news-release/2026/06/08/3307956/0/en/quantum-cyber-signs-loi-to-acquire-an-estimated-43-000-square-foot-u-s-based-manufacturing-facility-to-support-mass-scale-autonomous-drone-production.html" TargetMode="External" /><Relationship Id="rId28" Type="http://schemas.openxmlformats.org/officeDocument/2006/relationships/hyperlink" Target="https://www.theglobeandmail.com/investing/markets/stocks/RCAT/pressreleases/2027276/red-cat-holdings-completes-upsized-public-equity-offering/" TargetMode="External" /><Relationship Id="rId29" Type="http://schemas.openxmlformats.org/officeDocument/2006/relationships/hyperlink" Target="https://www.tectonicdefense.com/exclusive-orqa-launches-independent-us-company/" TargetMode="External" /><Relationship Id="rId3" Type="http://schemas.openxmlformats.org/officeDocument/2006/relationships/hyperlink" Target="https://bluelist.appsplatformportals.us/Framework/" TargetMode="External" /><Relationship Id="rId30" Type="http://schemas.openxmlformats.org/officeDocument/2006/relationships/hyperlink" Target="https://www.prnewswire.com/news-releases/pdw-raises-over-110m-in-series-b-financing-to-expand-product-offerings-strengthen-engineering-capabilities-and-scale-production-of-modular-military-drones-302724165.html" TargetMode="External" /><Relationship Id="rId4" Type="http://schemas.openxmlformats.org/officeDocument/2006/relationships/hyperlink" Target="https://www.ecfr.gov/current/title-48/chapter-1/subchapter-D/part-25/subpart-25.1/section-25.101" TargetMode="External" /><Relationship Id="rId5" Type="http://schemas.openxmlformats.org/officeDocument/2006/relationships/hyperlink" Target="https://www.fcc.gov/sites/default/files/NSD-Toy-Drones-0626.pdf" TargetMode="External" /><Relationship Id="rId6" Type="http://schemas.openxmlformats.org/officeDocument/2006/relationships/hyperlink" Target="https://www.dhs.gov/publication/thermal-imagers" TargetMode="External" /><Relationship Id="rId7" Type="http://schemas.openxmlformats.org/officeDocument/2006/relationships/hyperlink" Target="https://www.ojp.gov/pdffiles1/nij/grants/304452.pdf" TargetMode="External" /><Relationship Id="rId8" Type="http://schemas.openxmlformats.org/officeDocument/2006/relationships/hyperlink" Target="https://www.mdpi.com/2504-446X/6/1/17" TargetMode="External" /><Relationship Id="rId9" Type="http://schemas.openxmlformats.org/officeDocument/2006/relationships/hyperlink" Target="https://gcc02.safelinks.protection.outlook.com/?url=https%3A%2F%2Fwww.trade.gov%2Funmanned-aircraft-systems&amp;data=05%7C02%7CChris.Smeenk%40fcc.gov%7Cad53928967df4027e1c208ded6f347da%7C72970aed36694ca8b960dd016bc72973%7C0%7C0%7C639184537575039182%7CUnknown%7CTWFpbGZsb3d8eyJFbXB0eU1hcGkiOnRydWUsIlYiOiIwLjAuMDAwMCIsIlAiOiJXaW4zMiIsIkFOIjoiTWFpbCIsIldUIjoyfQ%3D%3D%7C0%7C%7C%7C&amp;sdata=g9XG1BVb9IGhMIE5zpRm3aP2%2B8ub1TxYQqelVb4%2Bt9s%3D&amp;reserved=0"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