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4C2EE3" w:rsidRPr="000B6958" w:rsidP="002420EA" w14:paraId="53C3856A" w14:textId="77777777">
      <w:pPr>
        <w:jc w:val="center"/>
        <w:rPr>
          <w:b/>
        </w:rPr>
      </w:pPr>
      <w:r w:rsidRPr="000B6958">
        <w:rPr>
          <w:rFonts w:ascii="Times New Roman Bold" w:hAnsi="Times New Roman Bold"/>
          <w:b/>
          <w:kern w:val="0"/>
          <w:szCs w:val="22"/>
        </w:rPr>
        <w:t>Before</w:t>
      </w:r>
      <w:r w:rsidRPr="000B6958">
        <w:rPr>
          <w:b/>
        </w:rPr>
        <w:t xml:space="preserve"> the</w:t>
      </w:r>
    </w:p>
    <w:p w:rsidR="00921803" w:rsidRPr="000B6958" w:rsidP="002420EA" w14:paraId="0EE20DE0" w14:textId="77777777">
      <w:pPr>
        <w:pStyle w:val="StyleBoldCentered"/>
      </w:pPr>
      <w:r w:rsidRPr="000B6958">
        <w:t>F</w:t>
      </w:r>
      <w:r w:rsidRPr="000B6958">
        <w:rPr>
          <w:caps w:val="0"/>
        </w:rPr>
        <w:t>ederal Communications Commission</w:t>
      </w:r>
    </w:p>
    <w:p w:rsidR="004C2EE3" w:rsidRPr="00DE319E" w:rsidP="002420EA" w14:paraId="113B001A" w14:textId="77777777">
      <w:pPr>
        <w:pStyle w:val="StyleBoldCentered"/>
      </w:pPr>
      <w:r w:rsidRPr="000B6958">
        <w:rPr>
          <w:caps w:val="0"/>
        </w:rPr>
        <w:t>Washington, D.C. 20554</w:t>
      </w:r>
    </w:p>
    <w:p w:rsidR="004C2EE3" w:rsidRPr="00DE319E" w:rsidP="002420EA" w14:paraId="1F7FA1FD" w14:textId="77777777"/>
    <w:tbl>
      <w:tblPr>
        <w:tblW w:w="0" w:type="auto"/>
        <w:tblLayout w:type="fixed"/>
        <w:tblLook w:val="0000"/>
      </w:tblPr>
      <w:tblGrid>
        <w:gridCol w:w="4698"/>
        <w:gridCol w:w="630"/>
        <w:gridCol w:w="4248"/>
      </w:tblGrid>
      <w:tr w14:paraId="167AF796" w14:textId="77777777">
        <w:tblPrEx>
          <w:tblW w:w="0" w:type="auto"/>
          <w:tblLayout w:type="fixed"/>
          <w:tblLook w:val="0000"/>
        </w:tblPrEx>
        <w:tc>
          <w:tcPr>
            <w:tcW w:w="4698" w:type="dxa"/>
          </w:tcPr>
          <w:p w:rsidR="004C2EE3" w:rsidRPr="000B6958" w:rsidP="002420EA" w14:paraId="7E7637C1" w14:textId="77777777">
            <w:pPr>
              <w:tabs>
                <w:tab w:val="center" w:pos="4680"/>
              </w:tabs>
              <w:rPr>
                <w:spacing w:val="-2"/>
                <w:szCs w:val="22"/>
              </w:rPr>
            </w:pPr>
            <w:r w:rsidRPr="000B6958">
              <w:rPr>
                <w:spacing w:val="-2"/>
                <w:szCs w:val="22"/>
              </w:rPr>
              <w:t>In the Matter of</w:t>
            </w:r>
          </w:p>
          <w:p w:rsidR="004C2EE3" w:rsidRPr="000B6958" w:rsidP="002420EA" w14:paraId="1845E6F2" w14:textId="77777777">
            <w:pPr>
              <w:tabs>
                <w:tab w:val="center" w:pos="4680"/>
              </w:tabs>
              <w:rPr>
                <w:spacing w:val="-2"/>
                <w:szCs w:val="22"/>
              </w:rPr>
            </w:pPr>
          </w:p>
          <w:p w:rsidR="00774FB7" w:rsidRPr="000B6958" w:rsidP="002420EA" w14:paraId="4CB980E5" w14:textId="67654EC8">
            <w:pPr>
              <w:tabs>
                <w:tab w:val="center" w:pos="4680"/>
              </w:tabs>
              <w:rPr>
                <w:spacing w:val="-2"/>
                <w:szCs w:val="22"/>
              </w:rPr>
            </w:pPr>
            <w:r w:rsidRPr="000B6958">
              <w:rPr>
                <w:spacing w:val="-2"/>
                <w:szCs w:val="22"/>
              </w:rPr>
              <w:t xml:space="preserve">Amendment of Section 73.622(j), Table of </w:t>
            </w:r>
            <w:r w:rsidRPr="000B6958" w:rsidR="003A36B6">
              <w:rPr>
                <w:spacing w:val="-2"/>
                <w:szCs w:val="22"/>
              </w:rPr>
              <w:t xml:space="preserve">TV </w:t>
            </w:r>
            <w:r w:rsidRPr="000B6958">
              <w:rPr>
                <w:spacing w:val="-2"/>
                <w:szCs w:val="22"/>
              </w:rPr>
              <w:t>Allotments, Television Broadcast Stations</w:t>
            </w:r>
          </w:p>
          <w:p w:rsidR="004C2EE3" w:rsidRPr="00DE319E" w:rsidP="002420EA" w14:paraId="0392A6C3" w14:textId="27C53EE3">
            <w:pPr>
              <w:tabs>
                <w:tab w:val="center" w:pos="4680"/>
              </w:tabs>
              <w:rPr>
                <w:spacing w:val="-2"/>
                <w:szCs w:val="22"/>
              </w:rPr>
            </w:pPr>
            <w:r w:rsidRPr="000B6958">
              <w:rPr>
                <w:spacing w:val="-2"/>
                <w:szCs w:val="22"/>
              </w:rPr>
              <w:t>(</w:t>
            </w:r>
            <w:r w:rsidRPr="000B6958" w:rsidR="00AF675E">
              <w:rPr>
                <w:spacing w:val="-2"/>
                <w:szCs w:val="22"/>
              </w:rPr>
              <w:t>Colusa</w:t>
            </w:r>
            <w:r w:rsidRPr="000B6958" w:rsidR="008F4825">
              <w:rPr>
                <w:spacing w:val="-2"/>
                <w:szCs w:val="22"/>
              </w:rPr>
              <w:t xml:space="preserve">, </w:t>
            </w:r>
            <w:r w:rsidRPr="000B6958" w:rsidR="00AF675E">
              <w:rPr>
                <w:spacing w:val="-2"/>
                <w:szCs w:val="22"/>
              </w:rPr>
              <w:t>California</w:t>
            </w:r>
            <w:r w:rsidRPr="000B6958">
              <w:rPr>
                <w:spacing w:val="-2"/>
                <w:szCs w:val="22"/>
              </w:rPr>
              <w:t>)</w:t>
            </w:r>
            <w:r w:rsidR="00F24BA1">
              <w:rPr>
                <w:spacing w:val="-2"/>
                <w:szCs w:val="22"/>
              </w:rPr>
              <w:t xml:space="preserve"> </w:t>
            </w:r>
          </w:p>
        </w:tc>
        <w:tc>
          <w:tcPr>
            <w:tcW w:w="630" w:type="dxa"/>
          </w:tcPr>
          <w:p w:rsidR="004C2EE3" w:rsidRPr="00DE319E" w:rsidP="002420EA" w14:paraId="2C144AF4" w14:textId="77777777">
            <w:pPr>
              <w:tabs>
                <w:tab w:val="center" w:pos="4680"/>
              </w:tabs>
              <w:rPr>
                <w:b/>
                <w:spacing w:val="-2"/>
                <w:szCs w:val="22"/>
              </w:rPr>
            </w:pPr>
            <w:r w:rsidRPr="00DE319E">
              <w:rPr>
                <w:b/>
                <w:spacing w:val="-2"/>
                <w:szCs w:val="22"/>
              </w:rPr>
              <w:t>)</w:t>
            </w:r>
          </w:p>
          <w:p w:rsidR="004C2EE3" w:rsidRPr="00DE319E" w:rsidP="002420EA" w14:paraId="218C2A64" w14:textId="77777777">
            <w:pPr>
              <w:tabs>
                <w:tab w:val="center" w:pos="4680"/>
              </w:tabs>
              <w:rPr>
                <w:b/>
                <w:spacing w:val="-2"/>
                <w:szCs w:val="22"/>
              </w:rPr>
            </w:pPr>
            <w:r w:rsidRPr="00DE319E">
              <w:rPr>
                <w:b/>
                <w:spacing w:val="-2"/>
                <w:szCs w:val="22"/>
              </w:rPr>
              <w:t>)</w:t>
            </w:r>
          </w:p>
          <w:p w:rsidR="004C2EE3" w:rsidRPr="00DE319E" w:rsidP="002420EA" w14:paraId="1942F734" w14:textId="77777777">
            <w:pPr>
              <w:tabs>
                <w:tab w:val="center" w:pos="4680"/>
              </w:tabs>
              <w:rPr>
                <w:b/>
                <w:spacing w:val="-2"/>
                <w:szCs w:val="22"/>
              </w:rPr>
            </w:pPr>
            <w:r w:rsidRPr="00DE319E">
              <w:rPr>
                <w:b/>
                <w:spacing w:val="-2"/>
                <w:szCs w:val="22"/>
              </w:rPr>
              <w:t>)</w:t>
            </w:r>
          </w:p>
          <w:p w:rsidR="004C2EE3" w:rsidRPr="00DE319E" w:rsidP="002420EA" w14:paraId="39123432" w14:textId="77777777">
            <w:pPr>
              <w:tabs>
                <w:tab w:val="center" w:pos="4680"/>
              </w:tabs>
              <w:rPr>
                <w:b/>
                <w:spacing w:val="-2"/>
                <w:szCs w:val="22"/>
              </w:rPr>
            </w:pPr>
            <w:r w:rsidRPr="00DE319E">
              <w:rPr>
                <w:b/>
                <w:spacing w:val="-2"/>
                <w:szCs w:val="22"/>
              </w:rPr>
              <w:t>)</w:t>
            </w:r>
          </w:p>
          <w:p w:rsidR="004C2EE3" w:rsidRPr="00DE319E" w:rsidP="002420EA" w14:paraId="0A6945BF" w14:textId="77777777">
            <w:pPr>
              <w:tabs>
                <w:tab w:val="center" w:pos="4680"/>
              </w:tabs>
              <w:rPr>
                <w:b/>
                <w:spacing w:val="-2"/>
                <w:szCs w:val="22"/>
              </w:rPr>
            </w:pPr>
            <w:r w:rsidRPr="00DE319E">
              <w:rPr>
                <w:b/>
                <w:spacing w:val="-2"/>
                <w:szCs w:val="22"/>
              </w:rPr>
              <w:t>)</w:t>
            </w:r>
          </w:p>
        </w:tc>
        <w:tc>
          <w:tcPr>
            <w:tcW w:w="4248" w:type="dxa"/>
          </w:tcPr>
          <w:p w:rsidR="004C2EE3" w:rsidRPr="00DE319E" w:rsidP="002420EA" w14:paraId="03A5733A" w14:textId="77777777">
            <w:pPr>
              <w:tabs>
                <w:tab w:val="center" w:pos="4680"/>
              </w:tabs>
              <w:rPr>
                <w:spacing w:val="-2"/>
                <w:szCs w:val="22"/>
              </w:rPr>
            </w:pPr>
          </w:p>
          <w:p w:rsidR="004C2EE3" w:rsidRPr="00DE319E" w:rsidP="002420EA" w14:paraId="7D422C71" w14:textId="77777777">
            <w:pPr>
              <w:pStyle w:val="TOAHeading"/>
              <w:tabs>
                <w:tab w:val="center" w:pos="4680"/>
                <w:tab w:val="clear" w:pos="9360"/>
              </w:tabs>
              <w:suppressAutoHyphens w:val="0"/>
              <w:rPr>
                <w:spacing w:val="-2"/>
                <w:szCs w:val="22"/>
              </w:rPr>
            </w:pPr>
          </w:p>
          <w:p w:rsidR="00774FB7" w:rsidRPr="00DE319E" w:rsidP="002420EA" w14:paraId="6EAFE9FA" w14:textId="723B48FD">
            <w:pPr>
              <w:pStyle w:val="TOAHeading"/>
              <w:tabs>
                <w:tab w:val="center" w:pos="4680"/>
              </w:tabs>
              <w:suppressAutoHyphens w:val="0"/>
              <w:rPr>
                <w:spacing w:val="-2"/>
                <w:szCs w:val="22"/>
              </w:rPr>
            </w:pPr>
            <w:r w:rsidRPr="000B6958">
              <w:rPr>
                <w:spacing w:val="-2"/>
                <w:szCs w:val="22"/>
              </w:rPr>
              <w:t xml:space="preserve">MB Docket No. </w:t>
            </w:r>
            <w:r w:rsidRPr="000B6958" w:rsidR="00E93B67">
              <w:rPr>
                <w:spacing w:val="-2"/>
                <w:szCs w:val="22"/>
              </w:rPr>
              <w:t>2</w:t>
            </w:r>
            <w:r w:rsidRPr="000B6958" w:rsidR="008D3BB2">
              <w:rPr>
                <w:spacing w:val="-2"/>
                <w:szCs w:val="22"/>
              </w:rPr>
              <w:t>6</w:t>
            </w:r>
            <w:r w:rsidRPr="00DE319E" w:rsidR="00777699">
              <w:rPr>
                <w:spacing w:val="-2"/>
                <w:szCs w:val="22"/>
              </w:rPr>
              <w:t>-</w:t>
            </w:r>
            <w:r w:rsidR="0074073A">
              <w:rPr>
                <w:spacing w:val="-2"/>
                <w:szCs w:val="22"/>
              </w:rPr>
              <w:t>234</w:t>
            </w:r>
          </w:p>
          <w:p w:rsidR="004C2EE3" w:rsidRPr="00DE319E" w:rsidP="002420EA" w14:paraId="6DB010A2" w14:textId="03D23531">
            <w:pPr>
              <w:tabs>
                <w:tab w:val="center" w:pos="4680"/>
              </w:tabs>
              <w:rPr>
                <w:spacing w:val="-2"/>
                <w:szCs w:val="22"/>
              </w:rPr>
            </w:pPr>
            <w:r w:rsidRPr="000B6958">
              <w:rPr>
                <w:spacing w:val="-2"/>
                <w:szCs w:val="22"/>
              </w:rPr>
              <w:t>RM-</w:t>
            </w:r>
            <w:r w:rsidRPr="000B6958" w:rsidR="007176E6">
              <w:rPr>
                <w:spacing w:val="-2"/>
                <w:szCs w:val="22"/>
              </w:rPr>
              <w:t>12</w:t>
            </w:r>
            <w:r w:rsidR="0074073A">
              <w:rPr>
                <w:spacing w:val="-2"/>
                <w:szCs w:val="22"/>
              </w:rPr>
              <w:t>026</w:t>
            </w:r>
          </w:p>
        </w:tc>
      </w:tr>
    </w:tbl>
    <w:p w:rsidR="004C2EE3" w:rsidRPr="00DE319E" w:rsidP="002420EA" w14:paraId="0678FC27" w14:textId="77777777">
      <w:pPr>
        <w:rPr>
          <w:szCs w:val="22"/>
        </w:rPr>
      </w:pPr>
    </w:p>
    <w:p w:rsidR="00841AB1" w:rsidRPr="00DE319E" w:rsidP="002420EA" w14:paraId="6A6E22A8" w14:textId="3BE00459">
      <w:pPr>
        <w:pStyle w:val="StyleBoldCentered"/>
        <w:rPr>
          <w:rFonts w:ascii="Times New Roman" w:hAnsi="Times New Roman"/>
        </w:rPr>
      </w:pPr>
      <w:r w:rsidRPr="000B6958">
        <w:rPr>
          <w:rFonts w:ascii="Times New Roman" w:hAnsi="Times New Roman"/>
        </w:rPr>
        <w:t>notice of proposed rulemaking</w:t>
      </w:r>
      <w:r w:rsidR="00053B21">
        <w:rPr>
          <w:rFonts w:ascii="Times New Roman" w:hAnsi="Times New Roman"/>
        </w:rPr>
        <w:t xml:space="preserve"> </w:t>
      </w:r>
      <w:r w:rsidR="00911C1D">
        <w:rPr>
          <w:rFonts w:ascii="Times New Roman" w:hAnsi="Times New Roman"/>
        </w:rPr>
        <w:t xml:space="preserve"> </w:t>
      </w:r>
    </w:p>
    <w:p w:rsidR="004C2EE3" w:rsidRPr="00DE319E" w:rsidP="002420EA" w14:paraId="1E34739B" w14:textId="77777777">
      <w:pPr>
        <w:tabs>
          <w:tab w:val="left" w:pos="-720"/>
        </w:tabs>
        <w:spacing w:line="227" w:lineRule="auto"/>
        <w:rPr>
          <w:spacing w:val="-2"/>
          <w:szCs w:val="22"/>
        </w:rPr>
      </w:pPr>
    </w:p>
    <w:p w:rsidR="004C2EE3" w:rsidRPr="00DE319E" w:rsidP="002420EA" w14:paraId="5D43BC5A" w14:textId="47357C5F">
      <w:pPr>
        <w:tabs>
          <w:tab w:val="left" w:pos="720"/>
          <w:tab w:val="right" w:pos="9360"/>
        </w:tabs>
        <w:spacing w:line="227" w:lineRule="auto"/>
        <w:rPr>
          <w:spacing w:val="-2"/>
          <w:szCs w:val="22"/>
        </w:rPr>
      </w:pPr>
      <w:r w:rsidRPr="000B6958">
        <w:rPr>
          <w:b/>
          <w:spacing w:val="-2"/>
          <w:szCs w:val="22"/>
        </w:rPr>
        <w:t xml:space="preserve">Adopted:  </w:t>
      </w:r>
      <w:r w:rsidRPr="000B6958" w:rsidR="00F12CF1">
        <w:rPr>
          <w:b/>
          <w:spacing w:val="-2"/>
          <w:szCs w:val="22"/>
        </w:rPr>
        <w:t>August</w:t>
      </w:r>
      <w:r w:rsidRPr="00DE319E" w:rsidR="008D3BB2">
        <w:rPr>
          <w:b/>
          <w:spacing w:val="-2"/>
          <w:szCs w:val="22"/>
        </w:rPr>
        <w:t xml:space="preserve"> </w:t>
      </w:r>
      <w:r w:rsidR="0074073A">
        <w:rPr>
          <w:b/>
          <w:spacing w:val="-2"/>
          <w:szCs w:val="22"/>
        </w:rPr>
        <w:t>27</w:t>
      </w:r>
      <w:r w:rsidRPr="00DE319E" w:rsidR="003641E4">
        <w:rPr>
          <w:b/>
          <w:spacing w:val="-2"/>
          <w:szCs w:val="22"/>
        </w:rPr>
        <w:t xml:space="preserve">, </w:t>
      </w:r>
      <w:r w:rsidRPr="000B6958" w:rsidR="003641E4">
        <w:rPr>
          <w:b/>
          <w:spacing w:val="-2"/>
          <w:szCs w:val="22"/>
        </w:rPr>
        <w:t>202</w:t>
      </w:r>
      <w:r w:rsidRPr="000B6958" w:rsidR="008D3BB2">
        <w:rPr>
          <w:b/>
          <w:spacing w:val="-2"/>
          <w:szCs w:val="22"/>
        </w:rPr>
        <w:t>6</w:t>
      </w:r>
      <w:r w:rsidRPr="00DE319E">
        <w:rPr>
          <w:b/>
          <w:spacing w:val="-2"/>
          <w:szCs w:val="22"/>
        </w:rPr>
        <w:tab/>
      </w:r>
      <w:r w:rsidRPr="000B6958" w:rsidR="00822CE0">
        <w:rPr>
          <w:b/>
          <w:spacing w:val="-2"/>
          <w:szCs w:val="22"/>
        </w:rPr>
        <w:t>Released</w:t>
      </w:r>
      <w:r w:rsidRPr="000B6958">
        <w:rPr>
          <w:b/>
          <w:spacing w:val="-2"/>
          <w:szCs w:val="22"/>
        </w:rPr>
        <w:t>:</w:t>
      </w:r>
      <w:r w:rsidRPr="000B6958" w:rsidR="00822CE0">
        <w:rPr>
          <w:b/>
          <w:spacing w:val="-2"/>
          <w:szCs w:val="22"/>
        </w:rPr>
        <w:t xml:space="preserve"> </w:t>
      </w:r>
      <w:r w:rsidRPr="000B6958">
        <w:rPr>
          <w:b/>
          <w:spacing w:val="-2"/>
          <w:szCs w:val="22"/>
        </w:rPr>
        <w:t xml:space="preserve"> </w:t>
      </w:r>
      <w:r w:rsidRPr="000B6958" w:rsidR="00F12CF1">
        <w:rPr>
          <w:b/>
          <w:spacing w:val="-2"/>
          <w:szCs w:val="22"/>
        </w:rPr>
        <w:t>August</w:t>
      </w:r>
      <w:r w:rsidRPr="00DE319E" w:rsidR="008D3BB2">
        <w:rPr>
          <w:b/>
          <w:spacing w:val="-2"/>
          <w:szCs w:val="22"/>
        </w:rPr>
        <w:t xml:space="preserve"> </w:t>
      </w:r>
      <w:r w:rsidR="0074073A">
        <w:rPr>
          <w:b/>
          <w:spacing w:val="-2"/>
          <w:szCs w:val="22"/>
        </w:rPr>
        <w:t>27</w:t>
      </w:r>
      <w:r w:rsidRPr="00DE319E" w:rsidR="003641E4">
        <w:rPr>
          <w:b/>
          <w:spacing w:val="-2"/>
          <w:szCs w:val="22"/>
        </w:rPr>
        <w:t xml:space="preserve">, </w:t>
      </w:r>
      <w:r w:rsidRPr="000B6958" w:rsidR="003641E4">
        <w:rPr>
          <w:b/>
          <w:spacing w:val="-2"/>
          <w:szCs w:val="22"/>
        </w:rPr>
        <w:t>202</w:t>
      </w:r>
      <w:r w:rsidRPr="000B6958" w:rsidR="008D3BB2">
        <w:rPr>
          <w:b/>
          <w:spacing w:val="-2"/>
          <w:szCs w:val="22"/>
        </w:rPr>
        <w:t>6</w:t>
      </w:r>
    </w:p>
    <w:p w:rsidR="00822CE0" w:rsidRPr="00DE319E" w:rsidP="002420EA" w14:paraId="0A9DA7A2" w14:textId="77777777">
      <w:pPr>
        <w:rPr>
          <w:szCs w:val="22"/>
        </w:rPr>
      </w:pPr>
    </w:p>
    <w:p w:rsidR="00416E43" w:rsidRPr="000B6958" w:rsidP="002420EA" w14:paraId="5D34AAA5" w14:textId="77777777">
      <w:pPr>
        <w:tabs>
          <w:tab w:val="left" w:pos="720"/>
          <w:tab w:val="left" w:pos="5760"/>
        </w:tabs>
        <w:spacing w:after="120"/>
        <w:jc w:val="both"/>
        <w:rPr>
          <w:b/>
          <w:spacing w:val="-3"/>
          <w:kern w:val="0"/>
          <w:szCs w:val="22"/>
        </w:rPr>
      </w:pPr>
      <w:r w:rsidRPr="000B6958">
        <w:rPr>
          <w:b/>
          <w:spacing w:val="-3"/>
          <w:kern w:val="0"/>
          <w:szCs w:val="22"/>
        </w:rPr>
        <w:t>Comment Date:  [30 days after date of publication in the Federal Register]</w:t>
      </w:r>
    </w:p>
    <w:p w:rsidR="00416E43" w:rsidRPr="000B6958" w:rsidP="002420EA" w14:paraId="48837001" w14:textId="06AA982A">
      <w:pPr>
        <w:tabs>
          <w:tab w:val="left" w:pos="720"/>
          <w:tab w:val="left" w:pos="5760"/>
        </w:tabs>
        <w:jc w:val="both"/>
        <w:rPr>
          <w:szCs w:val="22"/>
        </w:rPr>
      </w:pPr>
      <w:r w:rsidRPr="000B6958">
        <w:rPr>
          <w:b/>
          <w:spacing w:val="-3"/>
          <w:kern w:val="0"/>
          <w:szCs w:val="22"/>
        </w:rPr>
        <w:t>Reply Comment Date:  [45 days after date of publication in the Federal Register]</w:t>
      </w:r>
      <w:r w:rsidRPr="000B6958" w:rsidR="00ED3B4F">
        <w:rPr>
          <w:b/>
          <w:spacing w:val="-3"/>
          <w:kern w:val="0"/>
          <w:szCs w:val="22"/>
        </w:rPr>
        <w:t xml:space="preserve"> </w:t>
      </w:r>
    </w:p>
    <w:p w:rsidR="00416E43" w:rsidRPr="000B6958" w:rsidP="002420EA" w14:paraId="756CBE10" w14:textId="77777777">
      <w:pPr>
        <w:tabs>
          <w:tab w:val="left" w:pos="720"/>
          <w:tab w:val="left" w:pos="5760"/>
        </w:tabs>
        <w:jc w:val="both"/>
        <w:rPr>
          <w:szCs w:val="22"/>
        </w:rPr>
      </w:pPr>
    </w:p>
    <w:p w:rsidR="004C2EE3" w:rsidRPr="000B6958" w:rsidP="002420EA" w14:paraId="67C454A3" w14:textId="6C491BFD">
      <w:pPr>
        <w:rPr>
          <w:spacing w:val="-2"/>
          <w:szCs w:val="22"/>
        </w:rPr>
      </w:pPr>
      <w:r w:rsidRPr="000B6958">
        <w:rPr>
          <w:szCs w:val="22"/>
        </w:rPr>
        <w:t xml:space="preserve">By </w:t>
      </w:r>
      <w:r w:rsidRPr="000B6958" w:rsidR="004E4A22">
        <w:rPr>
          <w:szCs w:val="22"/>
        </w:rPr>
        <w:t>the</w:t>
      </w:r>
      <w:r w:rsidRPr="000B6958" w:rsidR="002A2D2E">
        <w:rPr>
          <w:szCs w:val="22"/>
        </w:rPr>
        <w:t xml:space="preserve"> </w:t>
      </w:r>
      <w:r w:rsidRPr="000B6958" w:rsidR="00774FB7">
        <w:rPr>
          <w:spacing w:val="-2"/>
          <w:szCs w:val="22"/>
        </w:rPr>
        <w:t>Chief, Video Division, Media Bureau:</w:t>
      </w:r>
      <w:r w:rsidRPr="000B6958" w:rsidR="002F062F">
        <w:rPr>
          <w:spacing w:val="-2"/>
          <w:szCs w:val="22"/>
        </w:rPr>
        <w:t xml:space="preserve"> </w:t>
      </w:r>
    </w:p>
    <w:p w:rsidR="00774FB7" w:rsidRPr="000B6958" w:rsidP="002420EA" w14:paraId="71EFCF8C" w14:textId="77777777">
      <w:pPr>
        <w:rPr>
          <w:spacing w:val="-2"/>
          <w:szCs w:val="22"/>
        </w:rPr>
      </w:pPr>
    </w:p>
    <w:p w:rsidR="00774FB7" w:rsidRPr="000B6958" w:rsidP="002420EA" w14:paraId="17FA2200" w14:textId="77777777">
      <w:pPr>
        <w:pStyle w:val="Heading1"/>
        <w:keepNext w:val="0"/>
        <w:suppressAutoHyphens w:val="0"/>
        <w:rPr>
          <w:rFonts w:ascii="Times New Roman" w:hAnsi="Times New Roman"/>
          <w:szCs w:val="22"/>
        </w:rPr>
      </w:pPr>
      <w:r w:rsidRPr="000B6958">
        <w:rPr>
          <w:rFonts w:ascii="Times New Roman" w:hAnsi="Times New Roman"/>
          <w:szCs w:val="22"/>
        </w:rPr>
        <w:t>Introduction</w:t>
      </w:r>
    </w:p>
    <w:p w:rsidR="00204C85" w:rsidRPr="000B6958" w:rsidP="00204C85" w14:paraId="58998EC4" w14:textId="2FB1B975">
      <w:pPr>
        <w:pStyle w:val="ParaNum"/>
        <w:rPr>
          <w:szCs w:val="22"/>
        </w:rPr>
      </w:pPr>
      <w:r w:rsidRPr="000B6958">
        <w:rPr>
          <w:szCs w:val="22"/>
        </w:rPr>
        <w:t>The Video Division, Media Bureau (Bureau), has before it a petition for rulemaking (Petition)</w:t>
      </w:r>
      <w:r>
        <w:rPr>
          <w:szCs w:val="22"/>
          <w:vertAlign w:val="superscript"/>
        </w:rPr>
        <w:footnoteReference w:id="3"/>
      </w:r>
      <w:r w:rsidRPr="000B6958">
        <w:rPr>
          <w:szCs w:val="22"/>
        </w:rPr>
        <w:t xml:space="preserve"> </w:t>
      </w:r>
      <w:r w:rsidR="00D92FC4">
        <w:rPr>
          <w:szCs w:val="22"/>
        </w:rPr>
        <w:t xml:space="preserve">filed </w:t>
      </w:r>
      <w:r w:rsidRPr="000B6958">
        <w:rPr>
          <w:szCs w:val="22"/>
        </w:rPr>
        <w:t xml:space="preserve">by </w:t>
      </w:r>
      <w:r w:rsidRPr="000B6958" w:rsidR="00A31D78">
        <w:rPr>
          <w:szCs w:val="22"/>
        </w:rPr>
        <w:t>One Ministries</w:t>
      </w:r>
      <w:r w:rsidRPr="000B6958" w:rsidR="00A45ED1">
        <w:rPr>
          <w:szCs w:val="22"/>
        </w:rPr>
        <w:t>, Inc.</w:t>
      </w:r>
      <w:r w:rsidRPr="000B6958">
        <w:rPr>
          <w:szCs w:val="22"/>
        </w:rPr>
        <w:t xml:space="preserve"> (Petitioner), the </w:t>
      </w:r>
      <w:r w:rsidRPr="000B6958" w:rsidR="00A45ED1">
        <w:rPr>
          <w:szCs w:val="22"/>
        </w:rPr>
        <w:t>licensee</w:t>
      </w:r>
      <w:r w:rsidRPr="000B6958">
        <w:rPr>
          <w:szCs w:val="22"/>
        </w:rPr>
        <w:t xml:space="preserve"> of NCE television station K</w:t>
      </w:r>
      <w:r w:rsidRPr="000B6958" w:rsidR="00A45ED1">
        <w:rPr>
          <w:szCs w:val="22"/>
        </w:rPr>
        <w:t>EDS</w:t>
      </w:r>
      <w:r w:rsidRPr="000B6958">
        <w:rPr>
          <w:szCs w:val="22"/>
        </w:rPr>
        <w:t>(TV) (</w:t>
      </w:r>
      <w:r w:rsidRPr="000B6958" w:rsidR="00A45ED1">
        <w:rPr>
          <w:szCs w:val="22"/>
        </w:rPr>
        <w:t>KEDS</w:t>
      </w:r>
      <w:r w:rsidRPr="000B6958">
        <w:rPr>
          <w:szCs w:val="22"/>
        </w:rPr>
        <w:t xml:space="preserve"> or Station) (Facility ID No. </w:t>
      </w:r>
      <w:r w:rsidRPr="000B6958" w:rsidR="003124BC">
        <w:rPr>
          <w:szCs w:val="22"/>
        </w:rPr>
        <w:t>791702</w:t>
      </w:r>
      <w:r w:rsidRPr="000B6958">
        <w:rPr>
          <w:szCs w:val="22"/>
        </w:rPr>
        <w:t xml:space="preserve">), </w:t>
      </w:r>
      <w:r w:rsidRPr="000B6958" w:rsidR="003124BC">
        <w:rPr>
          <w:szCs w:val="22"/>
        </w:rPr>
        <w:t>Colusa, California</w:t>
      </w:r>
      <w:r w:rsidRPr="000B6958">
        <w:rPr>
          <w:szCs w:val="22"/>
        </w:rPr>
        <w:t xml:space="preserve"> (</w:t>
      </w:r>
      <w:r w:rsidRPr="000B6958" w:rsidR="003124BC">
        <w:rPr>
          <w:szCs w:val="22"/>
        </w:rPr>
        <w:t>Colusa</w:t>
      </w:r>
      <w:r w:rsidRPr="000B6958">
        <w:rPr>
          <w:szCs w:val="22"/>
        </w:rPr>
        <w:t>).</w:t>
      </w:r>
      <w:r>
        <w:rPr>
          <w:rStyle w:val="FootnoteReference"/>
          <w:szCs w:val="22"/>
        </w:rPr>
        <w:footnoteReference w:id="4"/>
      </w:r>
      <w:r w:rsidRPr="000B6958">
        <w:rPr>
          <w:szCs w:val="22"/>
        </w:rPr>
        <w:t xml:space="preserve">  The Petitioner requests the substitution of </w:t>
      </w:r>
      <w:r w:rsidRPr="000B6958" w:rsidR="003124BC">
        <w:rPr>
          <w:szCs w:val="22"/>
        </w:rPr>
        <w:t>U</w:t>
      </w:r>
      <w:r w:rsidRPr="000B6958">
        <w:rPr>
          <w:szCs w:val="22"/>
        </w:rPr>
        <w:t>HF channel *1</w:t>
      </w:r>
      <w:r w:rsidRPr="000B6958" w:rsidR="003124BC">
        <w:rPr>
          <w:szCs w:val="22"/>
        </w:rPr>
        <w:t>4</w:t>
      </w:r>
      <w:r w:rsidRPr="000B6958">
        <w:rPr>
          <w:szCs w:val="22"/>
        </w:rPr>
        <w:t xml:space="preserve"> </w:t>
      </w:r>
      <w:r w:rsidRPr="000B6958" w:rsidR="00E43ACD">
        <w:rPr>
          <w:szCs w:val="22"/>
        </w:rPr>
        <w:t>in place of</w:t>
      </w:r>
      <w:r w:rsidRPr="000B6958" w:rsidR="00CD53E8">
        <w:rPr>
          <w:szCs w:val="22"/>
        </w:rPr>
        <w:t xml:space="preserve"> its current</w:t>
      </w:r>
      <w:r w:rsidRPr="000B6958">
        <w:rPr>
          <w:szCs w:val="22"/>
        </w:rPr>
        <w:t xml:space="preserve"> VHF channel *</w:t>
      </w:r>
      <w:r w:rsidRPr="000B6958" w:rsidR="00E43ACD">
        <w:rPr>
          <w:szCs w:val="22"/>
        </w:rPr>
        <w:t>2</w:t>
      </w:r>
      <w:r w:rsidRPr="000B6958">
        <w:rPr>
          <w:szCs w:val="22"/>
        </w:rPr>
        <w:t xml:space="preserve"> at </w:t>
      </w:r>
      <w:r w:rsidRPr="000B6958" w:rsidR="00E43ACD">
        <w:rPr>
          <w:szCs w:val="22"/>
        </w:rPr>
        <w:t>Colusa</w:t>
      </w:r>
      <w:r w:rsidRPr="000B6958">
        <w:rPr>
          <w:szCs w:val="22"/>
        </w:rPr>
        <w:t xml:space="preserve"> in the Table</w:t>
      </w:r>
      <w:r w:rsidRPr="000B6958" w:rsidR="00F64265">
        <w:rPr>
          <w:szCs w:val="22"/>
        </w:rPr>
        <w:t>,</w:t>
      </w:r>
      <w:r>
        <w:rPr>
          <w:szCs w:val="22"/>
          <w:vertAlign w:val="superscript"/>
        </w:rPr>
        <w:footnoteReference w:id="5"/>
      </w:r>
      <w:r w:rsidRPr="000B6958" w:rsidR="00032037">
        <w:rPr>
          <w:szCs w:val="22"/>
        </w:rPr>
        <w:t xml:space="preserve"> </w:t>
      </w:r>
      <w:r w:rsidRPr="000B6958" w:rsidR="00F64265">
        <w:rPr>
          <w:szCs w:val="22"/>
        </w:rPr>
        <w:t>with the technical parameters specified in the Petition</w:t>
      </w:r>
      <w:r w:rsidRPr="000B6958">
        <w:rPr>
          <w:szCs w:val="22"/>
        </w:rPr>
        <w:t xml:space="preserve">. </w:t>
      </w:r>
    </w:p>
    <w:p w:rsidR="00416E43" w:rsidRPr="000B6958" w:rsidP="002420EA" w14:paraId="30F1AEC8" w14:textId="77777777">
      <w:pPr>
        <w:pStyle w:val="Heading1"/>
        <w:keepNext w:val="0"/>
        <w:suppressAutoHyphens w:val="0"/>
        <w:rPr>
          <w:rFonts w:ascii="Times New Roman" w:hAnsi="Times New Roman"/>
          <w:szCs w:val="22"/>
        </w:rPr>
      </w:pPr>
      <w:r w:rsidRPr="000B6958">
        <w:rPr>
          <w:rFonts w:ascii="Times New Roman" w:hAnsi="Times New Roman"/>
          <w:szCs w:val="22"/>
        </w:rPr>
        <w:t>Background</w:t>
      </w:r>
    </w:p>
    <w:p w:rsidR="0022334E" w:rsidRPr="000B6958" w:rsidP="0022334E" w14:paraId="48D49BBE" w14:textId="17957439">
      <w:pPr>
        <w:pStyle w:val="ParaNum"/>
        <w:rPr>
          <w:szCs w:val="22"/>
        </w:rPr>
      </w:pPr>
      <w:r w:rsidRPr="000B6958">
        <w:rPr>
          <w:szCs w:val="22"/>
        </w:rPr>
        <w:t xml:space="preserve">In support of its channel substitution request, the Petitioner asserts that allowing the Station to move to a </w:t>
      </w:r>
      <w:r w:rsidRPr="000B6958" w:rsidR="00665C38">
        <w:rPr>
          <w:szCs w:val="22"/>
        </w:rPr>
        <w:t>UHF</w:t>
      </w:r>
      <w:r w:rsidRPr="000B6958">
        <w:rPr>
          <w:szCs w:val="22"/>
        </w:rPr>
        <w:t xml:space="preserve"> channel would serve the public interest by improving signal reception for viewers.</w:t>
      </w:r>
      <w:r>
        <w:rPr>
          <w:szCs w:val="22"/>
          <w:vertAlign w:val="superscript"/>
        </w:rPr>
        <w:footnoteReference w:id="6"/>
      </w:r>
      <w:r w:rsidRPr="000B6958">
        <w:rPr>
          <w:szCs w:val="22"/>
        </w:rPr>
        <w:t xml:space="preserve">  The Petitioner observes that the Commission has recognized that </w:t>
      </w:r>
      <w:r w:rsidRPr="000B6958" w:rsidR="00EA4B28">
        <w:rPr>
          <w:szCs w:val="22"/>
        </w:rPr>
        <w:t>“</w:t>
      </w:r>
      <w:r w:rsidRPr="000B6958">
        <w:rPr>
          <w:szCs w:val="22"/>
        </w:rPr>
        <w:t>VHF channels have certain characteristics that have posed challenges for their use in providing digital television service,</w:t>
      </w:r>
      <w:r w:rsidRPr="000B6958" w:rsidR="00EA4B28">
        <w:rPr>
          <w:szCs w:val="22"/>
        </w:rPr>
        <w:t>”</w:t>
      </w:r>
      <w:r w:rsidRPr="000B6958">
        <w:rPr>
          <w:szCs w:val="22"/>
        </w:rPr>
        <w:t xml:space="preserve"> </w:t>
      </w:r>
      <w:r w:rsidRPr="000B6958" w:rsidR="00D8364F">
        <w:rPr>
          <w:szCs w:val="22"/>
        </w:rPr>
        <w:t xml:space="preserve">including </w:t>
      </w:r>
      <w:r w:rsidRPr="000B6958" w:rsidR="00EA4B28">
        <w:rPr>
          <w:szCs w:val="22"/>
        </w:rPr>
        <w:t>“</w:t>
      </w:r>
      <w:r w:rsidRPr="000B6958" w:rsidR="00D8364F">
        <w:rPr>
          <w:szCs w:val="22"/>
        </w:rPr>
        <w:t xml:space="preserve">propagation characteristics </w:t>
      </w:r>
      <w:r w:rsidRPr="000B6958" w:rsidR="00EA4B28">
        <w:rPr>
          <w:szCs w:val="22"/>
        </w:rPr>
        <w:t>[</w:t>
      </w:r>
      <w:r w:rsidRPr="000B6958" w:rsidR="00D8364F">
        <w:rPr>
          <w:szCs w:val="22"/>
        </w:rPr>
        <w:t>that</w:t>
      </w:r>
      <w:r w:rsidRPr="000B6958" w:rsidR="00EA4B28">
        <w:rPr>
          <w:szCs w:val="22"/>
        </w:rPr>
        <w:t>]</w:t>
      </w:r>
      <w:r w:rsidRPr="000B6958" w:rsidR="00D8364F">
        <w:rPr>
          <w:szCs w:val="22"/>
        </w:rPr>
        <w:t xml:space="preserve"> allow undesired signals and noise to be receivable at relatively farther distances.</w:t>
      </w:r>
      <w:r w:rsidRPr="000B6958" w:rsidR="00EA4B28">
        <w:rPr>
          <w:szCs w:val="22"/>
        </w:rPr>
        <w:t>”</w:t>
      </w:r>
      <w:r>
        <w:rPr>
          <w:rStyle w:val="FootnoteReference"/>
          <w:szCs w:val="22"/>
        </w:rPr>
        <w:footnoteReference w:id="7"/>
      </w:r>
      <w:r w:rsidRPr="000B6958" w:rsidR="00D8364F">
        <w:rPr>
          <w:szCs w:val="22"/>
        </w:rPr>
        <w:t xml:space="preserve">  Additionally, the Petitioner notes that the Commission has observed “large variability in the performance (especially intrinsic gain) of indoor antennas available to consumers, with most antennas receiving fairly well at UHF and the substantial majority not so well to very poor at high-VHF.</w:t>
      </w:r>
      <w:r w:rsidR="00F97365">
        <w:rPr>
          <w:szCs w:val="22"/>
        </w:rPr>
        <w:t>”</w:t>
      </w:r>
      <w:r>
        <w:rPr>
          <w:rStyle w:val="FootnoteReference"/>
          <w:szCs w:val="22"/>
        </w:rPr>
        <w:footnoteReference w:id="8"/>
      </w:r>
    </w:p>
    <w:p w:rsidR="0022334E" w:rsidRPr="000B6958" w:rsidP="0022334E" w14:paraId="1F67B51F" w14:textId="2491BC3E">
      <w:pPr>
        <w:pStyle w:val="ParaNum"/>
        <w:rPr>
          <w:szCs w:val="22"/>
        </w:rPr>
      </w:pPr>
      <w:r w:rsidRPr="000B6958">
        <w:t xml:space="preserve">An engineering statement provided by the Petitioner confirms that the proposed channel </w:t>
      </w:r>
      <w:r w:rsidRPr="000B6958">
        <w:t>*1</w:t>
      </w:r>
      <w:r w:rsidRPr="000B6958" w:rsidR="00F27B45">
        <w:t>4</w:t>
      </w:r>
      <w:r w:rsidRPr="000B6958">
        <w:t xml:space="preserve"> contour would provide full principal community coverage to </w:t>
      </w:r>
      <w:r w:rsidRPr="000B6958" w:rsidR="00F27B45">
        <w:t>Colusa</w:t>
      </w:r>
      <w:r w:rsidRPr="000B6958">
        <w:t>.</w:t>
      </w:r>
      <w:r>
        <w:rPr>
          <w:rStyle w:val="FootnoteReference"/>
        </w:rPr>
        <w:footnoteReference w:id="9"/>
      </w:r>
      <w:r w:rsidRPr="000B6958">
        <w:t xml:space="preserve">  Further, </w:t>
      </w:r>
      <w:r w:rsidRPr="000B6958" w:rsidR="00AD508B">
        <w:t>the proposal to move to channel *14</w:t>
      </w:r>
      <w:r w:rsidRPr="000B6958" w:rsidR="004F648B">
        <w:t xml:space="preserve"> would not cause any loss of </w:t>
      </w:r>
      <w:r w:rsidR="009F4B88">
        <w:t xml:space="preserve">existing </w:t>
      </w:r>
      <w:r w:rsidRPr="000B6958" w:rsidR="004F648B">
        <w:t>service to viewers of KEDS</w:t>
      </w:r>
      <w:r w:rsidRPr="000B6958" w:rsidR="0049308B">
        <w:t>, and would</w:t>
      </w:r>
      <w:r w:rsidR="009F4B88">
        <w:t>,</w:t>
      </w:r>
      <w:r w:rsidRPr="000B6958" w:rsidR="0049308B">
        <w:t xml:space="preserve"> in fact</w:t>
      </w:r>
      <w:r w:rsidR="009F4B88">
        <w:t>,</w:t>
      </w:r>
      <w:r w:rsidRPr="000B6958" w:rsidR="0049308B">
        <w:t xml:space="preserve"> increase the population served within </w:t>
      </w:r>
      <w:r w:rsidR="00B80371">
        <w:t>the Station’s</w:t>
      </w:r>
      <w:r w:rsidRPr="000B6958" w:rsidR="006A59C4">
        <w:t xml:space="preserve"> service contour</w:t>
      </w:r>
      <w:r w:rsidRPr="000B6958" w:rsidR="005E5F77">
        <w:t>.</w:t>
      </w:r>
      <w:r>
        <w:rPr>
          <w:rStyle w:val="FootnoteReference"/>
        </w:rPr>
        <w:footnoteReference w:id="10"/>
      </w:r>
      <w:r w:rsidRPr="000B6958">
        <w:t xml:space="preserve">  </w:t>
      </w:r>
      <w:r w:rsidR="002658CC">
        <w:t>Specifically, t</w:t>
      </w:r>
      <w:r w:rsidR="00CE6C76">
        <w:t xml:space="preserve">he proposed channel </w:t>
      </w:r>
      <w:r w:rsidR="009125D6">
        <w:t xml:space="preserve">*14 facility is predicted to serve a total of </w:t>
      </w:r>
      <w:r w:rsidR="00CA3196">
        <w:t>3,045,047</w:t>
      </w:r>
      <w:r w:rsidR="009125D6">
        <w:t xml:space="preserve"> persons, a net gain of </w:t>
      </w:r>
      <w:r w:rsidR="00A20FD8">
        <w:t>451,212</w:t>
      </w:r>
      <w:r w:rsidR="009125D6">
        <w:t xml:space="preserve"> potential viewers over the existing KEDS channel *2 facility.</w:t>
      </w:r>
      <w:r>
        <w:rPr>
          <w:rStyle w:val="FootnoteReference"/>
        </w:rPr>
        <w:footnoteReference w:id="11"/>
      </w:r>
      <w:r w:rsidR="009125D6">
        <w:t xml:space="preserve">  </w:t>
      </w:r>
      <w:r w:rsidRPr="000B6958">
        <w:t>In</w:t>
      </w:r>
      <w:r w:rsidRPr="000B6958" w:rsidR="005E5F77">
        <w:t>deed</w:t>
      </w:r>
      <w:r w:rsidRPr="000B6958">
        <w:t xml:space="preserve">, the Petition states that the proposed channel change is predicted to result in a “substantial increase in signal quality for </w:t>
      </w:r>
      <w:r w:rsidRPr="000B6958" w:rsidR="00047932">
        <w:t>KEDS’s</w:t>
      </w:r>
      <w:r w:rsidRPr="000B6958">
        <w:t xml:space="preserve"> coverage area and enable viewers to receive the Station’s signal with a significantly smaller indoor antenna.”</w:t>
      </w:r>
      <w:r>
        <w:rPr>
          <w:rStyle w:val="FootnoteReference"/>
          <w:szCs w:val="22"/>
        </w:rPr>
        <w:footnoteReference w:id="12"/>
      </w:r>
      <w:r w:rsidRPr="000B6958">
        <w:t xml:space="preserve">  The Petitioner’s engineering statement also confirms that the proposed channel substitution contour would not cause impermissible interference to any other licensed facilities.</w:t>
      </w:r>
      <w:r>
        <w:rPr>
          <w:rStyle w:val="FootnoteReference"/>
          <w:szCs w:val="22"/>
        </w:rPr>
        <w:footnoteReference w:id="13"/>
      </w:r>
      <w:r w:rsidRPr="000B6958">
        <w:t xml:space="preserve">  </w:t>
      </w:r>
      <w:r w:rsidRPr="000B6958">
        <w:rPr>
          <w:szCs w:val="22"/>
        </w:rPr>
        <w:t xml:space="preserve">The Petition </w:t>
      </w:r>
      <w:r w:rsidR="00777169">
        <w:rPr>
          <w:szCs w:val="22"/>
        </w:rPr>
        <w:t>further</w:t>
      </w:r>
      <w:r w:rsidRPr="000B6958">
        <w:rPr>
          <w:szCs w:val="22"/>
        </w:rPr>
        <w:t xml:space="preserve"> proposes to increase its effective radiated power from </w:t>
      </w:r>
      <w:r w:rsidRPr="000B6958" w:rsidR="004D6DAB">
        <w:rPr>
          <w:szCs w:val="22"/>
        </w:rPr>
        <w:t>1.3</w:t>
      </w:r>
      <w:r w:rsidRPr="000B6958">
        <w:rPr>
          <w:szCs w:val="22"/>
        </w:rPr>
        <w:t xml:space="preserve"> to </w:t>
      </w:r>
      <w:r w:rsidRPr="000B6958" w:rsidR="004D6DAB">
        <w:rPr>
          <w:szCs w:val="22"/>
        </w:rPr>
        <w:t>250</w:t>
      </w:r>
      <w:r w:rsidRPr="000B6958">
        <w:rPr>
          <w:szCs w:val="22"/>
        </w:rPr>
        <w:t xml:space="preserve"> kilowatts (kW)</w:t>
      </w:r>
      <w:r w:rsidR="00F5055F">
        <w:rPr>
          <w:szCs w:val="22"/>
        </w:rPr>
        <w:t xml:space="preserve"> and</w:t>
      </w:r>
      <w:r w:rsidRPr="000B6958" w:rsidR="00487394">
        <w:rPr>
          <w:szCs w:val="22"/>
        </w:rPr>
        <w:t xml:space="preserve"> </w:t>
      </w:r>
      <w:r w:rsidRPr="000B6958">
        <w:rPr>
          <w:szCs w:val="22"/>
        </w:rPr>
        <w:t xml:space="preserve">adjust its height above average terrain (HAAT) from </w:t>
      </w:r>
      <w:r w:rsidRPr="000B6958" w:rsidR="007027B4">
        <w:rPr>
          <w:szCs w:val="22"/>
        </w:rPr>
        <w:t>602</w:t>
      </w:r>
      <w:r w:rsidRPr="000B6958">
        <w:rPr>
          <w:szCs w:val="22"/>
        </w:rPr>
        <w:t xml:space="preserve"> to </w:t>
      </w:r>
      <w:r w:rsidRPr="000B6958" w:rsidR="007027B4">
        <w:rPr>
          <w:szCs w:val="22"/>
        </w:rPr>
        <w:t>656</w:t>
      </w:r>
      <w:r w:rsidRPr="000B6958">
        <w:rPr>
          <w:szCs w:val="22"/>
        </w:rPr>
        <w:t xml:space="preserve"> meters (m).</w:t>
      </w:r>
      <w:r>
        <w:rPr>
          <w:rStyle w:val="FootnoteReference"/>
          <w:szCs w:val="22"/>
        </w:rPr>
        <w:footnoteReference w:id="14"/>
      </w:r>
    </w:p>
    <w:p w:rsidR="00774FB7" w:rsidRPr="000B6958" w:rsidP="002420EA" w14:paraId="01934781" w14:textId="77777777">
      <w:pPr>
        <w:pStyle w:val="Heading1"/>
        <w:keepNext w:val="0"/>
        <w:suppressAutoHyphens w:val="0"/>
        <w:rPr>
          <w:rFonts w:ascii="Times New Roman" w:hAnsi="Times New Roman"/>
          <w:szCs w:val="22"/>
        </w:rPr>
      </w:pPr>
      <w:r w:rsidRPr="000B6958">
        <w:rPr>
          <w:rFonts w:ascii="Times New Roman" w:hAnsi="Times New Roman"/>
          <w:szCs w:val="22"/>
        </w:rPr>
        <w:t>DISCUSSION</w:t>
      </w:r>
    </w:p>
    <w:p w:rsidR="003D32A1" w:rsidRPr="000B6958" w:rsidP="003D32A1" w14:paraId="635C3DF1" w14:textId="49C98FB6">
      <w:pPr>
        <w:pStyle w:val="ParaNum"/>
        <w:rPr>
          <w:szCs w:val="22"/>
        </w:rPr>
      </w:pPr>
      <w:bookmarkStart w:id="0" w:name="_Hlk121736973"/>
      <w:r w:rsidRPr="000B6958">
        <w:t xml:space="preserve">We believe that the Petitioner’s channel substitution proposal for </w:t>
      </w:r>
      <w:r w:rsidRPr="000B6958" w:rsidR="001030C2">
        <w:t>KEDS</w:t>
      </w:r>
      <w:r w:rsidRPr="000B6958">
        <w:t xml:space="preserve"> warrants consideration.  </w:t>
      </w:r>
      <w:r w:rsidRPr="000B6958" w:rsidR="00173C0B">
        <w:t>KEDS</w:t>
      </w:r>
      <w:r w:rsidRPr="000B6958">
        <w:t xml:space="preserve"> is currently operating on channel *</w:t>
      </w:r>
      <w:r w:rsidRPr="000B6958" w:rsidR="00533841">
        <w:t>2</w:t>
      </w:r>
      <w:r w:rsidRPr="000B6958">
        <w:t>, and the substitution of channel *</w:t>
      </w:r>
      <w:r w:rsidRPr="000B6958" w:rsidR="00533841">
        <w:t>14</w:t>
      </w:r>
      <w:r w:rsidRPr="000B6958">
        <w:t xml:space="preserve"> for channel *</w:t>
      </w:r>
      <w:r w:rsidRPr="000B6958" w:rsidR="00533841">
        <w:t>2</w:t>
      </w:r>
      <w:r w:rsidRPr="000B6958">
        <w:t xml:space="preserve"> in the Table will allow the Station to improve its over-the-air reception within its coverage area.  We believe channel *1</w:t>
      </w:r>
      <w:r w:rsidRPr="000B6958" w:rsidR="00533841">
        <w:t>4</w:t>
      </w:r>
      <w:r w:rsidRPr="000B6958">
        <w:t xml:space="preserve"> can be substituted for channel *</w:t>
      </w:r>
      <w:r w:rsidRPr="000B6958" w:rsidR="00533841">
        <w:t>2</w:t>
      </w:r>
      <w:r w:rsidRPr="000B6958">
        <w:t xml:space="preserve"> at </w:t>
      </w:r>
      <w:r w:rsidRPr="000B6958" w:rsidR="00533841">
        <w:t>Colusa</w:t>
      </w:r>
      <w:r w:rsidRPr="000B6958">
        <w:t>, as proposed, in compliance with the principal community coverage requirements of section 73.618(a) of the Commission’s rules (Rules),</w:t>
      </w:r>
      <w:r>
        <w:rPr>
          <w:vertAlign w:val="superscript"/>
        </w:rPr>
        <w:footnoteReference w:id="15"/>
      </w:r>
      <w:r w:rsidRPr="000B6958">
        <w:t xml:space="preserve"> at coordinates 3</w:t>
      </w:r>
      <w:r w:rsidRPr="000B6958" w:rsidR="001030C2">
        <w:t>9</w:t>
      </w:r>
      <w:r w:rsidRPr="000B6958">
        <w:t xml:space="preserve">° </w:t>
      </w:r>
      <w:r w:rsidRPr="000B6958" w:rsidR="001030C2">
        <w:t>12</w:t>
      </w:r>
      <w:r w:rsidRPr="000B6958" w:rsidR="00CF5C1E">
        <w:t>’</w:t>
      </w:r>
      <w:r w:rsidRPr="000B6958">
        <w:t xml:space="preserve"> </w:t>
      </w:r>
      <w:r w:rsidRPr="000B6958" w:rsidR="001030C2">
        <w:t>20</w:t>
      </w:r>
      <w:r w:rsidRPr="000B6958">
        <w:t xml:space="preserve">.0" N and </w:t>
      </w:r>
      <w:r w:rsidRPr="000B6958" w:rsidR="001030C2">
        <w:t>121</w:t>
      </w:r>
      <w:r w:rsidRPr="000B6958">
        <w:t xml:space="preserve">° </w:t>
      </w:r>
      <w:r w:rsidRPr="000B6958" w:rsidR="001030C2">
        <w:t>49</w:t>
      </w:r>
      <w:r w:rsidRPr="000B6958">
        <w:t xml:space="preserve">' 14.0" W.  </w:t>
      </w:r>
      <w:r w:rsidR="00716AAE">
        <w:t>In addition, t</w:t>
      </w:r>
      <w:r w:rsidR="00A20FD8">
        <w:t xml:space="preserve">he proposed channel substitution would not cause any loss of service, </w:t>
      </w:r>
      <w:r w:rsidR="00716AAE">
        <w:t>and</w:t>
      </w:r>
      <w:r w:rsidR="00A20FD8">
        <w:t xml:space="preserve"> would increase the population served within the Station’s service contour.  </w:t>
      </w:r>
      <w:r w:rsidR="00777169">
        <w:t>Finally</w:t>
      </w:r>
      <w:r w:rsidRPr="000B6958">
        <w:t>, we find that this channel change meets the technical requirements set forth in section 73.622(a) of the Rules.</w:t>
      </w:r>
      <w:r>
        <w:rPr>
          <w:vertAlign w:val="superscript"/>
        </w:rPr>
        <w:footnoteReference w:id="16"/>
      </w:r>
    </w:p>
    <w:bookmarkEnd w:id="0"/>
    <w:p w:rsidR="00774FB7" w:rsidRPr="000B6958" w:rsidP="002420EA" w14:paraId="2656D529" w14:textId="7A025659">
      <w:pPr>
        <w:pStyle w:val="ParaNum"/>
        <w:rPr>
          <w:szCs w:val="22"/>
        </w:rPr>
      </w:pPr>
      <w:r w:rsidRPr="000B6958">
        <w:rPr>
          <w:szCs w:val="22"/>
        </w:rPr>
        <w:t xml:space="preserve">We propose to substitute </w:t>
      </w:r>
      <w:r w:rsidRPr="000B6958" w:rsidR="008040B0">
        <w:rPr>
          <w:szCs w:val="22"/>
        </w:rPr>
        <w:t>UHF</w:t>
      </w:r>
      <w:r w:rsidRPr="000B6958" w:rsidR="00FC50F3">
        <w:rPr>
          <w:szCs w:val="22"/>
        </w:rPr>
        <w:t xml:space="preserve"> </w:t>
      </w:r>
      <w:r w:rsidRPr="000B6958" w:rsidR="002327D6">
        <w:rPr>
          <w:szCs w:val="22"/>
        </w:rPr>
        <w:t xml:space="preserve">channel </w:t>
      </w:r>
      <w:r w:rsidRPr="000B6958" w:rsidR="006219C7">
        <w:rPr>
          <w:szCs w:val="22"/>
        </w:rPr>
        <w:t>*</w:t>
      </w:r>
      <w:r w:rsidRPr="000B6958" w:rsidR="000513FE">
        <w:rPr>
          <w:szCs w:val="22"/>
        </w:rPr>
        <w:t>1</w:t>
      </w:r>
      <w:r w:rsidRPr="000B6958" w:rsidR="008040B0">
        <w:rPr>
          <w:szCs w:val="22"/>
        </w:rPr>
        <w:t>4</w:t>
      </w:r>
      <w:r w:rsidRPr="000B6958">
        <w:rPr>
          <w:szCs w:val="22"/>
        </w:rPr>
        <w:t xml:space="preserve"> for </w:t>
      </w:r>
      <w:r w:rsidRPr="000B6958" w:rsidR="008040B0">
        <w:rPr>
          <w:szCs w:val="22"/>
        </w:rPr>
        <w:t>V</w:t>
      </w:r>
      <w:r w:rsidRPr="000B6958" w:rsidR="00FC50F3">
        <w:rPr>
          <w:szCs w:val="22"/>
        </w:rPr>
        <w:t xml:space="preserve">HF </w:t>
      </w:r>
      <w:r w:rsidRPr="000B6958" w:rsidR="002327D6">
        <w:rPr>
          <w:szCs w:val="22"/>
        </w:rPr>
        <w:t xml:space="preserve">channel </w:t>
      </w:r>
      <w:r w:rsidRPr="000B6958" w:rsidR="0032040C">
        <w:rPr>
          <w:szCs w:val="22"/>
        </w:rPr>
        <w:t>*</w:t>
      </w:r>
      <w:r w:rsidRPr="000B6958" w:rsidR="008040B0">
        <w:rPr>
          <w:szCs w:val="22"/>
        </w:rPr>
        <w:t>2</w:t>
      </w:r>
      <w:r w:rsidRPr="000B6958">
        <w:rPr>
          <w:szCs w:val="22"/>
        </w:rPr>
        <w:t xml:space="preserve"> for </w:t>
      </w:r>
      <w:r w:rsidRPr="000B6958" w:rsidR="008040B0">
        <w:rPr>
          <w:szCs w:val="22"/>
        </w:rPr>
        <w:t>KEDS</w:t>
      </w:r>
      <w:r w:rsidRPr="000B6958">
        <w:rPr>
          <w:szCs w:val="22"/>
        </w:rPr>
        <w:t xml:space="preserve"> at </w:t>
      </w:r>
      <w:r w:rsidRPr="000B6958" w:rsidR="008040B0">
        <w:rPr>
          <w:szCs w:val="22"/>
        </w:rPr>
        <w:t>Colusa</w:t>
      </w:r>
      <w:r w:rsidRPr="000B6958" w:rsidR="00FC50F3">
        <w:rPr>
          <w:szCs w:val="22"/>
        </w:rPr>
        <w:t xml:space="preserve"> </w:t>
      </w:r>
      <w:r w:rsidRPr="000B6958">
        <w:rPr>
          <w:szCs w:val="22"/>
        </w:rPr>
        <w:t>with the following specifications:</w:t>
      </w:r>
    </w:p>
    <w:p w:rsidR="00774FB7" w:rsidRPr="000B6958" w:rsidP="002420EA" w14:paraId="6C3C5EA5" w14:textId="60855D71">
      <w:pPr>
        <w:pStyle w:val="ParaNum"/>
        <w:numPr>
          <w:ilvl w:val="0"/>
          <w:numId w:val="0"/>
        </w:numPr>
        <w:ind w:firstLine="720"/>
        <w:rPr>
          <w:szCs w:val="22"/>
        </w:rPr>
      </w:pPr>
      <w:r w:rsidRPr="000B6958">
        <w:rPr>
          <w:szCs w:val="22"/>
          <w:u w:val="single"/>
        </w:rPr>
        <w:t>City and State</w:t>
      </w:r>
      <w:r w:rsidRPr="000B6958">
        <w:rPr>
          <w:szCs w:val="22"/>
        </w:rPr>
        <w:tab/>
      </w:r>
      <w:r w:rsidRPr="000B6958">
        <w:rPr>
          <w:szCs w:val="22"/>
        </w:rPr>
        <w:tab/>
      </w:r>
      <w:r w:rsidRPr="000B6958" w:rsidR="00E63AB3">
        <w:rPr>
          <w:szCs w:val="22"/>
        </w:rPr>
        <w:tab/>
      </w:r>
      <w:r w:rsidRPr="000B6958">
        <w:rPr>
          <w:szCs w:val="22"/>
          <w:u w:val="single"/>
        </w:rPr>
        <w:t>Channel</w:t>
      </w:r>
      <w:r w:rsidRPr="000B6958">
        <w:rPr>
          <w:szCs w:val="22"/>
        </w:rPr>
        <w:tab/>
      </w:r>
      <w:r w:rsidRPr="000B6958" w:rsidR="00CE6AB6">
        <w:rPr>
          <w:szCs w:val="22"/>
        </w:rPr>
        <w:t xml:space="preserve">   </w:t>
      </w:r>
      <w:r w:rsidRPr="000B6958">
        <w:rPr>
          <w:szCs w:val="22"/>
          <w:u w:val="single"/>
        </w:rPr>
        <w:t>Power (kW)</w:t>
      </w:r>
      <w:r w:rsidRPr="000B6958">
        <w:rPr>
          <w:szCs w:val="22"/>
        </w:rPr>
        <w:tab/>
      </w:r>
      <w:r w:rsidRPr="000B6958">
        <w:rPr>
          <w:szCs w:val="22"/>
          <w:u w:val="single"/>
        </w:rPr>
        <w:t>Antenna HAAT (m)</w:t>
      </w:r>
    </w:p>
    <w:p w:rsidR="00774FB7" w:rsidRPr="000B6958" w:rsidP="002420EA" w14:paraId="6307D2D8" w14:textId="52C8AF6B">
      <w:pPr>
        <w:pStyle w:val="ParaNum"/>
        <w:numPr>
          <w:ilvl w:val="0"/>
          <w:numId w:val="0"/>
        </w:numPr>
        <w:rPr>
          <w:szCs w:val="22"/>
        </w:rPr>
      </w:pPr>
      <w:r w:rsidRPr="000B6958">
        <w:rPr>
          <w:szCs w:val="22"/>
        </w:rPr>
        <w:t xml:space="preserve">           </w:t>
      </w:r>
      <w:r w:rsidRPr="000B6958" w:rsidR="008040B0">
        <w:rPr>
          <w:szCs w:val="22"/>
        </w:rPr>
        <w:t>Colusa</w:t>
      </w:r>
      <w:r w:rsidRPr="000B6958">
        <w:rPr>
          <w:szCs w:val="22"/>
        </w:rPr>
        <w:t xml:space="preserve">, </w:t>
      </w:r>
      <w:r w:rsidRPr="000B6958" w:rsidR="008040B0">
        <w:rPr>
          <w:szCs w:val="22"/>
        </w:rPr>
        <w:t>California</w:t>
      </w:r>
      <w:r w:rsidRPr="000B6958" w:rsidR="00676930">
        <w:rPr>
          <w:szCs w:val="22"/>
        </w:rPr>
        <w:tab/>
      </w:r>
      <w:r w:rsidRPr="000B6958" w:rsidR="00E93B67">
        <w:rPr>
          <w:szCs w:val="22"/>
        </w:rPr>
        <w:t xml:space="preserve">     </w:t>
      </w:r>
      <w:r w:rsidRPr="000B6958" w:rsidR="00B830BC">
        <w:rPr>
          <w:szCs w:val="22"/>
        </w:rPr>
        <w:tab/>
      </w:r>
      <w:r w:rsidRPr="000B6958">
        <w:rPr>
          <w:szCs w:val="22"/>
        </w:rPr>
        <w:t xml:space="preserve">    *</w:t>
      </w:r>
      <w:r w:rsidRPr="000B6958" w:rsidR="008F74DD">
        <w:rPr>
          <w:szCs w:val="22"/>
        </w:rPr>
        <w:t>1</w:t>
      </w:r>
      <w:r w:rsidRPr="000B6958" w:rsidR="003C182F">
        <w:rPr>
          <w:szCs w:val="22"/>
        </w:rPr>
        <w:t>4</w:t>
      </w:r>
      <w:r w:rsidRPr="000B6958" w:rsidR="00FC50F3">
        <w:rPr>
          <w:szCs w:val="22"/>
        </w:rPr>
        <w:t xml:space="preserve"> </w:t>
      </w:r>
      <w:r w:rsidRPr="000B6958" w:rsidR="00676930">
        <w:rPr>
          <w:szCs w:val="22"/>
        </w:rPr>
        <w:tab/>
      </w:r>
      <w:r w:rsidRPr="000B6958" w:rsidR="00676930">
        <w:rPr>
          <w:szCs w:val="22"/>
        </w:rPr>
        <w:tab/>
        <w:t xml:space="preserve">      </w:t>
      </w:r>
      <w:r w:rsidRPr="000B6958" w:rsidR="00CE6AB6">
        <w:rPr>
          <w:szCs w:val="22"/>
        </w:rPr>
        <w:t xml:space="preserve">   </w:t>
      </w:r>
      <w:r w:rsidRPr="000B6958" w:rsidR="008C45CF">
        <w:rPr>
          <w:szCs w:val="22"/>
        </w:rPr>
        <w:t xml:space="preserve"> </w:t>
      </w:r>
      <w:r w:rsidRPr="000B6958" w:rsidR="003C182F">
        <w:rPr>
          <w:szCs w:val="22"/>
        </w:rPr>
        <w:t>250</w:t>
      </w:r>
      <w:r w:rsidRPr="000B6958" w:rsidR="00750F50">
        <w:rPr>
          <w:szCs w:val="22"/>
        </w:rPr>
        <w:t xml:space="preserve"> </w:t>
      </w:r>
      <w:r w:rsidRPr="000B6958" w:rsidR="00676930">
        <w:rPr>
          <w:szCs w:val="22"/>
        </w:rPr>
        <w:tab/>
      </w:r>
      <w:r w:rsidRPr="000B6958" w:rsidR="008C45CF">
        <w:rPr>
          <w:szCs w:val="22"/>
        </w:rPr>
        <w:t xml:space="preserve">             6</w:t>
      </w:r>
      <w:r w:rsidRPr="000B6958" w:rsidR="003C182F">
        <w:rPr>
          <w:szCs w:val="22"/>
        </w:rPr>
        <w:t>56</w:t>
      </w:r>
      <w:r w:rsidRPr="000B6958" w:rsidR="007A753B">
        <w:rPr>
          <w:szCs w:val="22"/>
        </w:rPr>
        <w:t xml:space="preserve">  </w:t>
      </w:r>
    </w:p>
    <w:p w:rsidR="00774FB7" w:rsidRPr="000B6958" w:rsidP="002420EA" w14:paraId="3E30841B" w14:textId="20DE1EE2">
      <w:pPr>
        <w:pStyle w:val="ParaNum"/>
        <w:rPr>
          <w:szCs w:val="22"/>
        </w:rPr>
      </w:pPr>
      <w:r w:rsidRPr="000B6958">
        <w:rPr>
          <w:szCs w:val="22"/>
        </w:rPr>
        <w:t xml:space="preserve">Accordingly, we seek comment on the proposed amendment of the Table, section 73.622(j) of the </w:t>
      </w:r>
      <w:r w:rsidRPr="000B6958" w:rsidR="001C7AFA">
        <w:rPr>
          <w:szCs w:val="22"/>
        </w:rPr>
        <w:t>Rules</w:t>
      </w:r>
      <w:r w:rsidRPr="000B6958">
        <w:rPr>
          <w:szCs w:val="22"/>
        </w:rPr>
        <w:t>,</w:t>
      </w:r>
      <w:r>
        <w:rPr>
          <w:rStyle w:val="FootnoteReference"/>
          <w:spacing w:val="-3"/>
          <w:sz w:val="22"/>
          <w:szCs w:val="22"/>
        </w:rPr>
        <w:footnoteReference w:id="17"/>
      </w:r>
      <w:r w:rsidRPr="000B6958">
        <w:rPr>
          <w:szCs w:val="22"/>
        </w:rPr>
        <w:t xml:space="preserve"> for the community listed below, to read as follows:</w:t>
      </w:r>
    </w:p>
    <w:p w:rsidR="00774FB7" w:rsidRPr="000B6958" w:rsidP="002420EA" w14:paraId="6648DF44" w14:textId="77777777">
      <w:pPr>
        <w:pStyle w:val="AppNum"/>
        <w:numPr>
          <w:ilvl w:val="0"/>
          <w:numId w:val="0"/>
        </w:numPr>
        <w:spacing w:after="120"/>
        <w:ind w:left="4320"/>
        <w:rPr>
          <w:rFonts w:ascii="Times New Roman" w:hAnsi="Times New Roman"/>
          <w:spacing w:val="-3"/>
          <w:szCs w:val="22"/>
          <w:u w:val="single"/>
        </w:rPr>
      </w:pPr>
      <w:bookmarkStart w:id="1" w:name="_Hlk62218186"/>
      <w:r w:rsidRPr="000B6958">
        <w:rPr>
          <w:rFonts w:ascii="Times New Roman" w:hAnsi="Times New Roman"/>
          <w:spacing w:val="-3"/>
          <w:szCs w:val="22"/>
          <w:u w:val="single"/>
        </w:rPr>
        <w:t>Channel No.</w:t>
      </w:r>
    </w:p>
    <w:p w:rsidR="00774FB7" w:rsidRPr="000B6958" w:rsidP="002420EA" w14:paraId="14AA1D48" w14:textId="77777777">
      <w:pPr>
        <w:pStyle w:val="AppNum"/>
        <w:numPr>
          <w:ilvl w:val="0"/>
          <w:numId w:val="0"/>
        </w:numPr>
        <w:spacing w:after="240"/>
        <w:ind w:firstLine="720"/>
        <w:rPr>
          <w:rFonts w:ascii="Times New Roman" w:hAnsi="Times New Roman"/>
          <w:spacing w:val="-3"/>
          <w:szCs w:val="22"/>
        </w:rPr>
      </w:pPr>
      <w:r w:rsidRPr="000B6958">
        <w:rPr>
          <w:rFonts w:ascii="Times New Roman" w:hAnsi="Times New Roman"/>
          <w:spacing w:val="-3"/>
          <w:szCs w:val="22"/>
          <w:u w:val="single"/>
        </w:rPr>
        <w:t>City and State</w:t>
      </w:r>
      <w:r w:rsidRPr="000B6958">
        <w:rPr>
          <w:rFonts w:ascii="Times New Roman" w:hAnsi="Times New Roman"/>
          <w:spacing w:val="-3"/>
          <w:szCs w:val="22"/>
        </w:rPr>
        <w:tab/>
      </w:r>
      <w:r w:rsidRPr="000B6958">
        <w:rPr>
          <w:rFonts w:ascii="Times New Roman" w:hAnsi="Times New Roman"/>
          <w:spacing w:val="-3"/>
          <w:szCs w:val="22"/>
        </w:rPr>
        <w:tab/>
      </w:r>
      <w:r w:rsidRPr="000B6958">
        <w:rPr>
          <w:rFonts w:ascii="Times New Roman" w:hAnsi="Times New Roman"/>
          <w:spacing w:val="-3"/>
          <w:szCs w:val="22"/>
        </w:rPr>
        <w:tab/>
      </w:r>
      <w:r w:rsidRPr="000B6958">
        <w:rPr>
          <w:rFonts w:ascii="Times New Roman" w:hAnsi="Times New Roman"/>
          <w:spacing w:val="-3"/>
          <w:szCs w:val="22"/>
        </w:rPr>
        <w:tab/>
      </w:r>
      <w:r w:rsidRPr="000B6958">
        <w:rPr>
          <w:rFonts w:ascii="Times New Roman" w:hAnsi="Times New Roman"/>
          <w:spacing w:val="-3"/>
          <w:szCs w:val="22"/>
          <w:u w:val="single"/>
        </w:rPr>
        <w:t>Present</w:t>
      </w:r>
      <w:r w:rsidRPr="000B6958">
        <w:rPr>
          <w:rFonts w:ascii="Times New Roman" w:hAnsi="Times New Roman"/>
          <w:spacing w:val="-3"/>
          <w:szCs w:val="22"/>
        </w:rPr>
        <w:tab/>
      </w:r>
      <w:r w:rsidRPr="000B6958">
        <w:rPr>
          <w:rFonts w:ascii="Times New Roman" w:hAnsi="Times New Roman"/>
          <w:spacing w:val="-3"/>
          <w:szCs w:val="22"/>
        </w:rPr>
        <w:tab/>
      </w:r>
      <w:r w:rsidRPr="000B6958">
        <w:rPr>
          <w:rFonts w:ascii="Times New Roman" w:hAnsi="Times New Roman"/>
          <w:spacing w:val="-3"/>
          <w:szCs w:val="22"/>
        </w:rPr>
        <w:tab/>
      </w:r>
      <w:r w:rsidRPr="000B6958">
        <w:rPr>
          <w:rFonts w:ascii="Times New Roman" w:hAnsi="Times New Roman"/>
          <w:spacing w:val="-3"/>
          <w:szCs w:val="22"/>
          <w:u w:val="single"/>
        </w:rPr>
        <w:t>Proposed</w:t>
      </w:r>
      <w:r w:rsidRPr="000B6958">
        <w:rPr>
          <w:rFonts w:ascii="Times New Roman" w:hAnsi="Times New Roman"/>
          <w:spacing w:val="-3"/>
          <w:szCs w:val="22"/>
        </w:rPr>
        <w:tab/>
      </w:r>
    </w:p>
    <w:p w:rsidR="00774FB7" w:rsidRPr="00BC5C7B" w:rsidP="002420EA" w14:paraId="5D320402" w14:textId="6997F926">
      <w:pPr>
        <w:pStyle w:val="AppNum"/>
        <w:numPr>
          <w:ilvl w:val="0"/>
          <w:numId w:val="0"/>
        </w:numPr>
        <w:spacing w:after="120"/>
        <w:ind w:firstLine="720"/>
        <w:rPr>
          <w:rFonts w:ascii="Times New Roman" w:hAnsi="Times New Roman"/>
          <w:spacing w:val="-3"/>
          <w:szCs w:val="22"/>
        </w:rPr>
      </w:pPr>
      <w:r w:rsidRPr="000B6958">
        <w:rPr>
          <w:rFonts w:ascii="Times New Roman" w:hAnsi="Times New Roman"/>
          <w:spacing w:val="-3"/>
          <w:szCs w:val="22"/>
        </w:rPr>
        <w:t>Colusa</w:t>
      </w:r>
      <w:r w:rsidRPr="000B6958" w:rsidR="008C45CF">
        <w:rPr>
          <w:rFonts w:ascii="Times New Roman" w:hAnsi="Times New Roman"/>
          <w:spacing w:val="-3"/>
          <w:szCs w:val="22"/>
        </w:rPr>
        <w:t xml:space="preserve">, </w:t>
      </w:r>
      <w:r w:rsidRPr="000B6958">
        <w:rPr>
          <w:rFonts w:ascii="Times New Roman" w:hAnsi="Times New Roman"/>
          <w:spacing w:val="-3"/>
          <w:szCs w:val="22"/>
        </w:rPr>
        <w:t>California</w:t>
      </w:r>
      <w:r w:rsidRPr="000B6958" w:rsidR="000D1532">
        <w:rPr>
          <w:rFonts w:ascii="Times New Roman" w:hAnsi="Times New Roman"/>
          <w:spacing w:val="-3"/>
          <w:szCs w:val="22"/>
        </w:rPr>
        <w:tab/>
      </w:r>
      <w:r w:rsidRPr="000B6958" w:rsidR="000D1532">
        <w:rPr>
          <w:rFonts w:ascii="Times New Roman" w:hAnsi="Times New Roman"/>
          <w:spacing w:val="-3"/>
          <w:szCs w:val="22"/>
        </w:rPr>
        <w:tab/>
      </w:r>
      <w:r w:rsidRPr="000B6958" w:rsidR="004B6F58">
        <w:rPr>
          <w:rFonts w:ascii="Times New Roman" w:hAnsi="Times New Roman"/>
          <w:spacing w:val="-3"/>
          <w:szCs w:val="22"/>
        </w:rPr>
        <w:t xml:space="preserve">    </w:t>
      </w:r>
      <w:r w:rsidRPr="000B6958" w:rsidR="00BC5C7B">
        <w:rPr>
          <w:rFonts w:ascii="Times New Roman" w:hAnsi="Times New Roman"/>
          <w:spacing w:val="-3"/>
          <w:szCs w:val="22"/>
        </w:rPr>
        <w:tab/>
      </w:r>
      <w:r w:rsidRPr="000B6958" w:rsidR="004B6F58">
        <w:rPr>
          <w:rFonts w:ascii="Times New Roman" w:hAnsi="Times New Roman"/>
          <w:spacing w:val="-3"/>
          <w:szCs w:val="22"/>
        </w:rPr>
        <w:t xml:space="preserve">  </w:t>
      </w:r>
      <w:r w:rsidRPr="000B6958" w:rsidR="00BC5C7B">
        <w:rPr>
          <w:rFonts w:ascii="Times New Roman" w:hAnsi="Times New Roman"/>
          <w:spacing w:val="-3"/>
          <w:szCs w:val="22"/>
        </w:rPr>
        <w:t xml:space="preserve">   *</w:t>
      </w:r>
      <w:r w:rsidRPr="000B6958" w:rsidR="00BC5C7B">
        <w:rPr>
          <w:rFonts w:ascii="Times New Roman" w:hAnsi="Times New Roman"/>
          <w:szCs w:val="22"/>
        </w:rPr>
        <w:t>2</w:t>
      </w:r>
      <w:r w:rsidRPr="000B6958" w:rsidR="00BC5C7B">
        <w:rPr>
          <w:rFonts w:ascii="Times New Roman" w:hAnsi="Times New Roman"/>
          <w:szCs w:val="22"/>
        </w:rPr>
        <w:tab/>
      </w:r>
      <w:r w:rsidRPr="000B6958" w:rsidR="00BC5C7B">
        <w:rPr>
          <w:rFonts w:ascii="Times New Roman" w:hAnsi="Times New Roman"/>
          <w:szCs w:val="22"/>
        </w:rPr>
        <w:tab/>
      </w:r>
      <w:r w:rsidRPr="000B6958" w:rsidR="00BC5C7B">
        <w:rPr>
          <w:rFonts w:ascii="Times New Roman" w:hAnsi="Times New Roman"/>
          <w:szCs w:val="22"/>
        </w:rPr>
        <w:tab/>
        <w:t xml:space="preserve">    *14</w:t>
      </w:r>
      <w:r w:rsidRPr="00BC5C7B" w:rsidR="002810AA">
        <w:rPr>
          <w:rFonts w:ascii="Times New Roman" w:hAnsi="Times New Roman"/>
          <w:szCs w:val="22"/>
        </w:rPr>
        <w:t xml:space="preserve"> </w:t>
      </w:r>
    </w:p>
    <w:bookmarkEnd w:id="1"/>
    <w:p w:rsidR="00774FB7" w:rsidRPr="000B6958" w:rsidP="002420EA" w14:paraId="62D0AB0C" w14:textId="77777777">
      <w:pPr>
        <w:pStyle w:val="Heading1"/>
        <w:keepNext w:val="0"/>
        <w:suppressAutoHyphens w:val="0"/>
        <w:rPr>
          <w:rFonts w:ascii="Times New Roman" w:hAnsi="Times New Roman"/>
          <w:szCs w:val="22"/>
        </w:rPr>
      </w:pPr>
      <w:r w:rsidRPr="000B6958">
        <w:rPr>
          <w:rFonts w:ascii="Times New Roman" w:hAnsi="Times New Roman"/>
          <w:szCs w:val="22"/>
        </w:rPr>
        <w:t>Procedural matters</w:t>
      </w:r>
    </w:p>
    <w:p w:rsidR="00774FB7" w:rsidRPr="000B6958" w:rsidP="002420EA" w14:paraId="7A3EE1E5" w14:textId="46249261">
      <w:pPr>
        <w:pStyle w:val="ParaNum"/>
        <w:rPr>
          <w:szCs w:val="22"/>
        </w:rPr>
      </w:pPr>
      <w:r w:rsidRPr="000B6958">
        <w:rPr>
          <w:i/>
          <w:szCs w:val="22"/>
        </w:rPr>
        <w:t>Showings Required</w:t>
      </w:r>
      <w:r w:rsidRPr="000B6958">
        <w:rPr>
          <w:szCs w:val="22"/>
        </w:rPr>
        <w:t>.  Comments are invited on the proposal discussed in this Notice of Proposed Rulemaking (</w:t>
      </w:r>
      <w:r w:rsidRPr="000B6958">
        <w:rPr>
          <w:i/>
          <w:szCs w:val="22"/>
        </w:rPr>
        <w:t>NPRM</w:t>
      </w:r>
      <w:r w:rsidRPr="000B6958">
        <w:rPr>
          <w:szCs w:val="22"/>
        </w:rPr>
        <w:t xml:space="preserve">).  The petitioner of a proposed allotment is required to file comments even </w:t>
      </w:r>
      <w:r w:rsidRPr="000B6958">
        <w:rPr>
          <w:szCs w:val="22"/>
        </w:rPr>
        <w:t>if it only resubmits or incorporates by reference its former pleadings.  The petitioner must restate its present intention to apply for the channel if it is allotted and, if authorized, to build a station promptly.</w:t>
      </w:r>
      <w:r>
        <w:rPr>
          <w:rStyle w:val="FootnoteReference"/>
          <w:sz w:val="22"/>
          <w:szCs w:val="22"/>
        </w:rPr>
        <w:footnoteReference w:id="18"/>
      </w:r>
      <w:r w:rsidRPr="000B6958">
        <w:rPr>
          <w:szCs w:val="22"/>
        </w:rPr>
        <w:t xml:space="preserve">  Failure to file may lead to denial of the request.  </w:t>
      </w:r>
      <w:r w:rsidRPr="000B6958" w:rsidR="00E64E2A">
        <w:rPr>
          <w:szCs w:val="22"/>
        </w:rPr>
        <w:t xml:space="preserve">The </w:t>
      </w:r>
      <w:r w:rsidRPr="000B6958" w:rsidR="00BB6837">
        <w:rPr>
          <w:szCs w:val="22"/>
        </w:rPr>
        <w:t>p</w:t>
      </w:r>
      <w:r w:rsidRPr="000B6958" w:rsidR="00E64E2A">
        <w:rPr>
          <w:szCs w:val="22"/>
        </w:rPr>
        <w:t xml:space="preserve">etitioner or any proponent that expresses interest in the allotment will be expected to answer whatever questions are presented in initial comments.  </w:t>
      </w:r>
      <w:r w:rsidRPr="000B6958">
        <w:rPr>
          <w:szCs w:val="22"/>
        </w:rPr>
        <w:t xml:space="preserve">Any request by a proponent for withdrawal or dismissal of an allotment request must be filed with the Commission in accordance with section 1.420(j) of the </w:t>
      </w:r>
      <w:r w:rsidRPr="000B6958" w:rsidR="001C7AFA">
        <w:rPr>
          <w:szCs w:val="22"/>
        </w:rPr>
        <w:t>Rules</w:t>
      </w:r>
      <w:r w:rsidRPr="000B6958">
        <w:rPr>
          <w:szCs w:val="22"/>
        </w:rPr>
        <w:t>.</w:t>
      </w:r>
      <w:r>
        <w:rPr>
          <w:rStyle w:val="FootnoteReference"/>
          <w:sz w:val="22"/>
          <w:szCs w:val="22"/>
        </w:rPr>
        <w:footnoteReference w:id="19"/>
      </w:r>
    </w:p>
    <w:p w:rsidR="00774FB7" w:rsidRPr="000B6958" w:rsidP="002420EA" w14:paraId="596CF5AB" w14:textId="7B6B4B31">
      <w:pPr>
        <w:pStyle w:val="ParaNum"/>
        <w:rPr>
          <w:szCs w:val="22"/>
        </w:rPr>
      </w:pPr>
      <w:r w:rsidRPr="000B6958">
        <w:rPr>
          <w:i/>
          <w:szCs w:val="22"/>
        </w:rPr>
        <w:t>Cut-off Protection</w:t>
      </w:r>
      <w:r w:rsidRPr="000B6958">
        <w:rPr>
          <w:szCs w:val="22"/>
        </w:rPr>
        <w:t>.  The following procedures will govern the consideration of the filings in this proceeding:</w:t>
      </w:r>
    </w:p>
    <w:p w:rsidR="00774FB7" w:rsidRPr="000B6958" w:rsidP="002420EA" w14:paraId="4419751E" w14:textId="77777777">
      <w:pPr>
        <w:numPr>
          <w:ilvl w:val="0"/>
          <w:numId w:val="7"/>
        </w:numPr>
        <w:spacing w:after="120"/>
        <w:rPr>
          <w:szCs w:val="22"/>
        </w:rPr>
      </w:pPr>
      <w:r w:rsidRPr="000B6958">
        <w:rPr>
          <w:szCs w:val="22"/>
        </w:rPr>
        <w:t>Counterproposals advanced in this proceeding itself will be considered, if advanced in initial comments, so that parties may comment on them in reply comments.  They will not be considered if advanced in reply comments.</w:t>
      </w:r>
      <w:r>
        <w:rPr>
          <w:rStyle w:val="FootnoteReference"/>
          <w:sz w:val="22"/>
          <w:szCs w:val="22"/>
        </w:rPr>
        <w:footnoteReference w:id="20"/>
      </w:r>
      <w:r w:rsidRPr="000B6958">
        <w:rPr>
          <w:szCs w:val="22"/>
        </w:rPr>
        <w:t xml:space="preserve">  </w:t>
      </w:r>
    </w:p>
    <w:p w:rsidR="00774FB7" w:rsidRPr="000B6958" w:rsidP="002420EA" w14:paraId="1FAECB21" w14:textId="77777777">
      <w:pPr>
        <w:numPr>
          <w:ilvl w:val="0"/>
          <w:numId w:val="7"/>
        </w:numPr>
        <w:spacing w:after="120"/>
        <w:rPr>
          <w:szCs w:val="22"/>
        </w:rPr>
      </w:pPr>
      <w:r w:rsidRPr="000B6958">
        <w:rPr>
          <w:szCs w:val="22"/>
        </w:rPr>
        <w:t>The filing of a counterproposal may lead the Commission to allot a different channel than was requested in the Petition.</w:t>
      </w:r>
      <w:r>
        <w:rPr>
          <w:rStyle w:val="FootnoteReference"/>
          <w:sz w:val="22"/>
          <w:szCs w:val="22"/>
        </w:rPr>
        <w:footnoteReference w:id="21"/>
      </w:r>
    </w:p>
    <w:p w:rsidR="00774FB7" w:rsidRPr="000B6958" w:rsidP="002420EA" w14:paraId="0FB3728E" w14:textId="22C40558">
      <w:pPr>
        <w:pStyle w:val="ParaNum"/>
        <w:rPr>
          <w:szCs w:val="22"/>
        </w:rPr>
      </w:pPr>
      <w:r w:rsidRPr="000B6958">
        <w:rPr>
          <w:i/>
          <w:szCs w:val="22"/>
        </w:rPr>
        <w:t>Comments and Reply Comments</w:t>
      </w:r>
      <w:r w:rsidRPr="000B6958">
        <w:rPr>
          <w:szCs w:val="22"/>
        </w:rPr>
        <w:t xml:space="preserve">.  Pursuant to sections 1.415, 1.419, and 1.420 of the </w:t>
      </w:r>
      <w:r w:rsidRPr="000B6958" w:rsidR="001C7AFA">
        <w:rPr>
          <w:szCs w:val="22"/>
        </w:rPr>
        <w:t>Rules</w:t>
      </w:r>
      <w:r w:rsidRPr="000B6958">
        <w:rPr>
          <w:szCs w:val="22"/>
        </w:rPr>
        <w:t>,</w:t>
      </w:r>
      <w:r>
        <w:rPr>
          <w:rStyle w:val="FootnoteReference"/>
          <w:sz w:val="22"/>
          <w:szCs w:val="22"/>
        </w:rPr>
        <w:footnoteReference w:id="22"/>
      </w:r>
      <w:r w:rsidRPr="000B6958">
        <w:rPr>
          <w:szCs w:val="22"/>
        </w:rPr>
        <w:t xml:space="preserve"> interested parties may file comments and reply comments on or before the dates indicated on the first page of this document.  Comments may be filed using the Commission’s Electronic Comment Filing System (ECFS).</w:t>
      </w:r>
      <w:r>
        <w:rPr>
          <w:rStyle w:val="FootnoteReference"/>
          <w:sz w:val="22"/>
          <w:szCs w:val="22"/>
        </w:rPr>
        <w:footnoteReference w:id="23"/>
      </w:r>
    </w:p>
    <w:p w:rsidR="00F0682B" w:rsidRPr="000B6958" w:rsidP="002420EA" w14:paraId="54D487C8" w14:textId="31EB80A5">
      <w:pPr>
        <w:numPr>
          <w:ilvl w:val="0"/>
          <w:numId w:val="9"/>
        </w:numPr>
        <w:spacing w:after="120"/>
        <w:ind w:left="1080"/>
        <w:rPr>
          <w:szCs w:val="22"/>
        </w:rPr>
      </w:pPr>
      <w:r w:rsidRPr="000B6958">
        <w:rPr>
          <w:szCs w:val="22"/>
        </w:rPr>
        <w:t xml:space="preserve">Electronic Filers:  </w:t>
      </w:r>
      <w:r w:rsidRPr="000B6958" w:rsidR="00B43E0B">
        <w:rPr>
          <w:szCs w:val="22"/>
        </w:rPr>
        <w:t xml:space="preserve">Comments may be filed electronically using the Internet by accessing the ECFS:  </w:t>
      </w:r>
      <w:hyperlink r:id="rId6" w:history="1">
        <w:r w:rsidRPr="000B6958" w:rsidR="00C13DF6">
          <w:rPr>
            <w:rStyle w:val="Hyperlink"/>
            <w:szCs w:val="22"/>
          </w:rPr>
          <w:t>https://www.fcc.gov/ecfs/</w:t>
        </w:r>
      </w:hyperlink>
      <w:r w:rsidRPr="000B6958" w:rsidR="00B43E0B">
        <w:rPr>
          <w:szCs w:val="22"/>
        </w:rPr>
        <w:t>.</w:t>
      </w:r>
      <w:r w:rsidRPr="000B6958" w:rsidR="00C13DF6">
        <w:rPr>
          <w:szCs w:val="22"/>
        </w:rPr>
        <w:t xml:space="preserve">  </w:t>
      </w:r>
      <w:r w:rsidRPr="000B6958" w:rsidR="00B43E0B">
        <w:rPr>
          <w:szCs w:val="22"/>
        </w:rPr>
        <w:t xml:space="preserve"> </w:t>
      </w:r>
      <w:r w:rsidRPr="000B6958" w:rsidR="00922695">
        <w:rPr>
          <w:szCs w:val="22"/>
        </w:rPr>
        <w:t xml:space="preserve"> </w:t>
      </w:r>
    </w:p>
    <w:p w:rsidR="00922695" w:rsidRPr="000B6958" w:rsidP="002420EA" w14:paraId="644F69B1" w14:textId="32DE143F">
      <w:pPr>
        <w:numPr>
          <w:ilvl w:val="0"/>
          <w:numId w:val="9"/>
        </w:numPr>
        <w:spacing w:after="120"/>
        <w:ind w:left="1080"/>
        <w:rPr>
          <w:szCs w:val="22"/>
        </w:rPr>
      </w:pPr>
      <w:r w:rsidRPr="000B6958">
        <w:rPr>
          <w:szCs w:val="22"/>
        </w:rPr>
        <w:t>Paper Filers</w:t>
      </w:r>
      <w:r w:rsidRPr="000B6958" w:rsidR="00FD1D58">
        <w:rPr>
          <w:szCs w:val="22"/>
        </w:rPr>
        <w:t xml:space="preserve">: </w:t>
      </w:r>
      <w:r w:rsidRPr="000B6958" w:rsidR="00F62550">
        <w:rPr>
          <w:szCs w:val="22"/>
        </w:rPr>
        <w:t xml:space="preserve"> </w:t>
      </w:r>
      <w:r w:rsidRPr="000B6958" w:rsidR="00FD1D58">
        <w:rPr>
          <w:szCs w:val="22"/>
        </w:rPr>
        <w:t>Parties</w:t>
      </w:r>
      <w:r w:rsidRPr="000B6958">
        <w:rPr>
          <w:szCs w:val="22"/>
        </w:rPr>
        <w:t xml:space="preserve"> who choose to file by paper must file an original and one copy of each filing.  Filings can be sent by hand or messenger delivery, by commercial courier, or by the U.S. Postal Service.  </w:t>
      </w:r>
      <w:r w:rsidRPr="000B6958">
        <w:rPr>
          <w:b/>
          <w:bCs/>
          <w:szCs w:val="22"/>
        </w:rPr>
        <w:t>All filings must be addressed to the Secretary, Federal Communications Commission.</w:t>
      </w:r>
      <w:r w:rsidRPr="000B6958">
        <w:rPr>
          <w:szCs w:val="22"/>
        </w:rPr>
        <w:t xml:space="preserve"> </w:t>
      </w:r>
    </w:p>
    <w:p w:rsidR="00B43E0B" w:rsidRPr="000B6958" w:rsidP="002420EA" w14:paraId="075007AE" w14:textId="58B11434">
      <w:pPr>
        <w:numPr>
          <w:ilvl w:val="1"/>
          <w:numId w:val="11"/>
        </w:numPr>
        <w:snapToGrid w:val="0"/>
        <w:spacing w:after="120"/>
        <w:rPr>
          <w:szCs w:val="22"/>
        </w:rPr>
      </w:pPr>
      <w:r w:rsidRPr="000B6958">
        <w:rPr>
          <w:szCs w:val="22"/>
        </w:rPr>
        <w:t>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w:t>
      </w:r>
      <w:r>
        <w:rPr>
          <w:rStyle w:val="FootnoteReference"/>
          <w:sz w:val="22"/>
          <w:szCs w:val="22"/>
        </w:rPr>
        <w:footnoteReference w:id="24"/>
      </w:r>
    </w:p>
    <w:p w:rsidR="002420EA" w:rsidRPr="000B6958" w:rsidP="002420EA" w14:paraId="7A3B07EE" w14:textId="77777777">
      <w:pPr>
        <w:numPr>
          <w:ilvl w:val="1"/>
          <w:numId w:val="11"/>
        </w:numPr>
        <w:snapToGrid w:val="0"/>
        <w:spacing w:after="120"/>
        <w:rPr>
          <w:szCs w:val="22"/>
        </w:rPr>
      </w:pPr>
      <w:r w:rsidRPr="000B6958">
        <w:rPr>
          <w:szCs w:val="22"/>
        </w:rPr>
        <w:t>Commercial overnight mail (other than U.S. Postal Service Express Mail and Priority Mail) must be sent to 9050 Junction Drive, Annapolis Junction, MD 20701.</w:t>
      </w:r>
    </w:p>
    <w:p w:rsidR="00774FB7" w:rsidRPr="000B6958" w:rsidP="002420EA" w14:paraId="5E590CC0" w14:textId="45AC2DCC">
      <w:pPr>
        <w:numPr>
          <w:ilvl w:val="1"/>
          <w:numId w:val="11"/>
        </w:numPr>
        <w:snapToGrid w:val="0"/>
        <w:spacing w:after="120"/>
        <w:rPr>
          <w:szCs w:val="22"/>
        </w:rPr>
      </w:pPr>
      <w:r w:rsidRPr="000B6958">
        <w:rPr>
          <w:szCs w:val="22"/>
        </w:rPr>
        <w:t>Postal Service first-class, Express, and Priority mail must be addressed to 45 L Street, NE, Washington, DC 20554</w:t>
      </w:r>
      <w:r w:rsidRPr="000B6958" w:rsidR="002420EA">
        <w:rPr>
          <w:szCs w:val="22"/>
        </w:rPr>
        <w:t>.</w:t>
      </w:r>
    </w:p>
    <w:p w:rsidR="00774FB7" w:rsidRPr="000B6958" w:rsidP="002420EA" w14:paraId="704ED8F3" w14:textId="0CB65663">
      <w:pPr>
        <w:pStyle w:val="ParaNum"/>
        <w:rPr>
          <w:szCs w:val="22"/>
        </w:rPr>
      </w:pPr>
      <w:r w:rsidRPr="000B6958">
        <w:rPr>
          <w:i/>
          <w:szCs w:val="22"/>
        </w:rPr>
        <w:t>Service.</w:t>
      </w:r>
      <w:r w:rsidRPr="000B6958">
        <w:rPr>
          <w:szCs w:val="22"/>
        </w:rPr>
        <w:t xml:space="preserve">  Pursuant to section 1.420 of the </w:t>
      </w:r>
      <w:r w:rsidRPr="000B6958" w:rsidR="001C7AFA">
        <w:rPr>
          <w:szCs w:val="22"/>
        </w:rPr>
        <w:t>Rules</w:t>
      </w:r>
      <w:r w:rsidRPr="000B6958">
        <w:rPr>
          <w:szCs w:val="22"/>
        </w:rPr>
        <w:t>,</w:t>
      </w:r>
      <w:r>
        <w:rPr>
          <w:rStyle w:val="FootnoteReference"/>
          <w:sz w:val="22"/>
          <w:szCs w:val="22"/>
        </w:rPr>
        <w:footnoteReference w:id="25"/>
      </w:r>
      <w:r w:rsidRPr="000B6958">
        <w:rPr>
          <w:szCs w:val="22"/>
        </w:rPr>
        <w:t xml:space="preserve"> all submissions by parties to this proceeding or by persons acting on behalf of such parties must be made in written comments, reply comments, or other appropriate pleadings.  The person filing the comments shall serve comments on the </w:t>
      </w:r>
      <w:r w:rsidRPr="000B6958">
        <w:rPr>
          <w:szCs w:val="22"/>
        </w:rPr>
        <w:t>petitioner.  Reply comments shall be served on the person(s) who filed comments to which the reply is directed.  A certificate of service shall accompany such comments and reply comments.</w:t>
      </w:r>
      <w:r>
        <w:rPr>
          <w:rStyle w:val="FootnoteReference"/>
          <w:sz w:val="22"/>
          <w:szCs w:val="22"/>
        </w:rPr>
        <w:footnoteReference w:id="26"/>
      </w:r>
      <w:r w:rsidRPr="000B6958">
        <w:rPr>
          <w:szCs w:val="22"/>
        </w:rPr>
        <w:t xml:space="preserve">  Additionally, a copy of such comments should be served on counsel for petitioner, as follows:</w:t>
      </w:r>
    </w:p>
    <w:p w:rsidR="00113B3A" w:rsidRPr="000B6958" w:rsidP="002420EA" w14:paraId="1BE5CA0E" w14:textId="01A94F77">
      <w:pPr>
        <w:pStyle w:val="ParaNum"/>
        <w:numPr>
          <w:ilvl w:val="0"/>
          <w:numId w:val="0"/>
        </w:numPr>
        <w:spacing w:after="0"/>
        <w:ind w:left="720"/>
        <w:rPr>
          <w:szCs w:val="22"/>
        </w:rPr>
      </w:pPr>
      <w:r w:rsidRPr="000B6958">
        <w:rPr>
          <w:szCs w:val="22"/>
        </w:rPr>
        <w:t>James Oyster</w:t>
      </w:r>
    </w:p>
    <w:p w:rsidR="006568C7" w:rsidRPr="000B6958" w:rsidP="002420EA" w14:paraId="59854497" w14:textId="38645890">
      <w:pPr>
        <w:pStyle w:val="ParaNum"/>
        <w:numPr>
          <w:ilvl w:val="0"/>
          <w:numId w:val="0"/>
        </w:numPr>
        <w:spacing w:after="0"/>
        <w:ind w:left="720"/>
        <w:rPr>
          <w:szCs w:val="22"/>
        </w:rPr>
      </w:pPr>
      <w:r w:rsidRPr="000B6958">
        <w:rPr>
          <w:szCs w:val="22"/>
        </w:rPr>
        <w:t>Law Offices of James L. Oyster</w:t>
      </w:r>
    </w:p>
    <w:p w:rsidR="006568C7" w:rsidRPr="000B6958" w:rsidP="002420EA" w14:paraId="68A535F6" w14:textId="78AB0A11">
      <w:pPr>
        <w:pStyle w:val="ParaNum"/>
        <w:numPr>
          <w:ilvl w:val="0"/>
          <w:numId w:val="0"/>
        </w:numPr>
        <w:spacing w:after="0"/>
        <w:ind w:left="720"/>
        <w:rPr>
          <w:szCs w:val="22"/>
        </w:rPr>
      </w:pPr>
      <w:r w:rsidRPr="000B6958">
        <w:rPr>
          <w:szCs w:val="22"/>
        </w:rPr>
        <w:t>108 Oyster Lane</w:t>
      </w:r>
    </w:p>
    <w:p w:rsidR="003903B6" w:rsidRPr="000B6958" w:rsidP="002420EA" w14:paraId="251407CB" w14:textId="774C3246">
      <w:pPr>
        <w:pStyle w:val="ParaNum"/>
        <w:numPr>
          <w:ilvl w:val="0"/>
          <w:numId w:val="0"/>
        </w:numPr>
        <w:ind w:left="720"/>
        <w:rPr>
          <w:szCs w:val="22"/>
        </w:rPr>
      </w:pPr>
      <w:r w:rsidRPr="000B6958">
        <w:rPr>
          <w:szCs w:val="22"/>
        </w:rPr>
        <w:t>Castleton, VA 22716</w:t>
      </w:r>
    </w:p>
    <w:p w:rsidR="00774FB7" w:rsidRPr="000B6958" w:rsidP="002420EA" w14:paraId="0C7BC008" w14:textId="0737999B">
      <w:pPr>
        <w:pStyle w:val="ParaNum"/>
        <w:rPr>
          <w:szCs w:val="22"/>
        </w:rPr>
      </w:pPr>
      <w:r w:rsidRPr="000B6958">
        <w:rPr>
          <w:i/>
          <w:szCs w:val="22"/>
        </w:rPr>
        <w:t xml:space="preserve">Ex </w:t>
      </w:r>
      <w:r w:rsidRPr="000B6958">
        <w:rPr>
          <w:i/>
          <w:szCs w:val="22"/>
        </w:rPr>
        <w:t>Parte</w:t>
      </w:r>
      <w:r w:rsidRPr="000B6958">
        <w:rPr>
          <w:i/>
          <w:szCs w:val="22"/>
        </w:rPr>
        <w:t xml:space="preserve"> Notices– Restricted</w:t>
      </w:r>
      <w:r w:rsidRPr="000B6958">
        <w:rPr>
          <w:szCs w:val="22"/>
        </w:rPr>
        <w:t xml:space="preserve">.  The proceeding this Notice initiates shall be treated as a “restricted” proceeding in accordance with the Commission’s </w:t>
      </w:r>
      <w:r w:rsidRPr="000B6958">
        <w:rPr>
          <w:i/>
          <w:szCs w:val="22"/>
        </w:rPr>
        <w:t xml:space="preserve">ex </w:t>
      </w:r>
      <w:r w:rsidRPr="000B6958">
        <w:rPr>
          <w:i/>
          <w:szCs w:val="22"/>
        </w:rPr>
        <w:t>parte</w:t>
      </w:r>
      <w:r w:rsidRPr="000B6958">
        <w:rPr>
          <w:i/>
          <w:szCs w:val="22"/>
        </w:rPr>
        <w:t xml:space="preserve"> </w:t>
      </w:r>
      <w:r w:rsidRPr="000B6958" w:rsidR="001C7AFA">
        <w:rPr>
          <w:szCs w:val="22"/>
        </w:rPr>
        <w:t>Rules</w:t>
      </w:r>
      <w:r w:rsidRPr="000B6958">
        <w:rPr>
          <w:szCs w:val="22"/>
        </w:rPr>
        <w:t>.</w:t>
      </w:r>
      <w:r>
        <w:rPr>
          <w:szCs w:val="22"/>
          <w:vertAlign w:val="superscript"/>
        </w:rPr>
        <w:footnoteReference w:id="27"/>
      </w:r>
      <w:r w:rsidRPr="000B6958">
        <w:rPr>
          <w:szCs w:val="22"/>
        </w:rPr>
        <w:t xml:space="preserve">  For purposes of this restricted notice and comment rulemaking proceeding, members of the public are advised that no </w:t>
      </w:r>
      <w:r w:rsidRPr="000B6958">
        <w:rPr>
          <w:i/>
          <w:szCs w:val="22"/>
        </w:rPr>
        <w:t xml:space="preserve">ex </w:t>
      </w:r>
      <w:r w:rsidRPr="000B6958">
        <w:rPr>
          <w:i/>
          <w:szCs w:val="22"/>
        </w:rPr>
        <w:t>parte</w:t>
      </w:r>
      <w:r w:rsidRPr="000B6958">
        <w:rPr>
          <w:szCs w:val="22"/>
        </w:rPr>
        <w:t xml:space="preserve"> presentations are permitted from the time the Commission adopts a notice of proposed rulemaking until the proceeding has been decided and such decision in the applicable docket is no longer subject to reconsideration by the Commission or review by any court.</w:t>
      </w:r>
      <w:r>
        <w:rPr>
          <w:rStyle w:val="FootnoteReference"/>
          <w:sz w:val="22"/>
          <w:szCs w:val="22"/>
        </w:rPr>
        <w:footnoteReference w:id="28"/>
      </w:r>
      <w:r w:rsidRPr="000B6958">
        <w:rPr>
          <w:szCs w:val="22"/>
        </w:rPr>
        <w:t xml:space="preserve">  An </w:t>
      </w:r>
      <w:r w:rsidRPr="000B6958">
        <w:rPr>
          <w:i/>
          <w:szCs w:val="22"/>
        </w:rPr>
        <w:t xml:space="preserve">ex </w:t>
      </w:r>
      <w:r w:rsidRPr="000B6958">
        <w:rPr>
          <w:i/>
          <w:szCs w:val="22"/>
        </w:rPr>
        <w:t>parte</w:t>
      </w:r>
      <w:r w:rsidRPr="000B6958">
        <w:rPr>
          <w:szCs w:val="22"/>
        </w:rPr>
        <w:t xml:space="preserve"> presentation is not prohibited if specifically requested by the Commission or staff for the clarification or adduction of evidence or resolution of issues in the proceeding.</w:t>
      </w:r>
      <w:r>
        <w:rPr>
          <w:rStyle w:val="FootnoteReference"/>
          <w:sz w:val="22"/>
          <w:szCs w:val="22"/>
        </w:rPr>
        <w:footnoteReference w:id="29"/>
      </w:r>
      <w:r w:rsidRPr="000B6958">
        <w:rPr>
          <w:szCs w:val="22"/>
        </w:rPr>
        <w:t xml:space="preserve">  However, any new written information elicited from such a request or any summary of any new information shall be served by the person making the presentation upon the other parties to the proceeding in a particular docket unless the Commission specifically waives this service requirement.</w:t>
      </w:r>
      <w:r>
        <w:rPr>
          <w:rStyle w:val="FootnoteReference"/>
          <w:sz w:val="22"/>
          <w:szCs w:val="22"/>
        </w:rPr>
        <w:footnoteReference w:id="30"/>
      </w:r>
      <w:r w:rsidRPr="000B6958">
        <w:rPr>
          <w:szCs w:val="22"/>
        </w:rPr>
        <w:t xml:space="preserve">  Any comment that has not been served on the petitioner constitutes an </w:t>
      </w:r>
      <w:r w:rsidRPr="000B6958">
        <w:rPr>
          <w:i/>
          <w:szCs w:val="22"/>
        </w:rPr>
        <w:t xml:space="preserve">ex </w:t>
      </w:r>
      <w:r w:rsidRPr="000B6958">
        <w:rPr>
          <w:i/>
          <w:szCs w:val="22"/>
        </w:rPr>
        <w:t>parte</w:t>
      </w:r>
      <w:r w:rsidRPr="000B6958">
        <w:rPr>
          <w:szCs w:val="22"/>
        </w:rPr>
        <w:t xml:space="preserve"> presentation and shall not be considered in the proceeding.  Any reply comment which has not been served on the person(s) who filed the comment, to which the reply is directed, constitutes an </w:t>
      </w:r>
      <w:r w:rsidRPr="000B6958">
        <w:rPr>
          <w:i/>
          <w:szCs w:val="22"/>
        </w:rPr>
        <w:t xml:space="preserve">ex </w:t>
      </w:r>
      <w:r w:rsidRPr="000B6958">
        <w:rPr>
          <w:i/>
          <w:szCs w:val="22"/>
        </w:rPr>
        <w:t>parte</w:t>
      </w:r>
      <w:r w:rsidRPr="000B6958">
        <w:rPr>
          <w:szCs w:val="22"/>
        </w:rPr>
        <w:t xml:space="preserve"> presentation and shall not be considered in the proceeding. </w:t>
      </w:r>
    </w:p>
    <w:p w:rsidR="00774FB7" w:rsidRPr="000B6958" w:rsidP="002420EA" w14:paraId="028298C0" w14:textId="77777777">
      <w:pPr>
        <w:pStyle w:val="ParaNum"/>
        <w:rPr>
          <w:szCs w:val="22"/>
        </w:rPr>
      </w:pPr>
      <w:r w:rsidRPr="000B6958">
        <w:rPr>
          <w:i/>
          <w:iCs/>
          <w:szCs w:val="22"/>
        </w:rPr>
        <w:t>Providing</w:t>
      </w:r>
      <w:r w:rsidRPr="000B6958">
        <w:rPr>
          <w:i/>
          <w:szCs w:val="22"/>
        </w:rPr>
        <w:t xml:space="preserve"> </w:t>
      </w:r>
      <w:r w:rsidRPr="000B6958">
        <w:rPr>
          <w:i/>
          <w:iCs/>
          <w:szCs w:val="22"/>
        </w:rPr>
        <w:t>Accountability Through Transparency Act.</w:t>
      </w:r>
      <w:r w:rsidRPr="000B6958">
        <w:rPr>
          <w:szCs w:val="22"/>
        </w:rPr>
        <w:t xml:space="preserve">  </w:t>
      </w:r>
      <w:r w:rsidRPr="000B6958">
        <w:rPr>
          <w:szCs w:val="22"/>
          <w:shd w:val="clear" w:color="auto" w:fill="FFFFFF"/>
        </w:rPr>
        <w:t xml:space="preserve">The Providing Accountability Through Transparency Act requires each agency, in providing notice of a rulemaking, to post online a </w:t>
      </w:r>
      <w:r w:rsidRPr="000B6958">
        <w:rPr>
          <w:szCs w:val="22"/>
        </w:rPr>
        <w:t>brief</w:t>
      </w:r>
      <w:r w:rsidRPr="000B6958">
        <w:rPr>
          <w:szCs w:val="22"/>
          <w:shd w:val="clear" w:color="auto" w:fill="FFFFFF"/>
        </w:rPr>
        <w:t xml:space="preserve"> plain-language summary of the proposed rule.</w:t>
      </w:r>
      <w:r>
        <w:rPr>
          <w:rStyle w:val="FootnoteReference"/>
          <w:sz w:val="22"/>
          <w:szCs w:val="22"/>
          <w:shd w:val="clear" w:color="auto" w:fill="FFFFFF"/>
        </w:rPr>
        <w:footnoteReference w:id="31"/>
      </w:r>
      <w:r w:rsidRPr="000B6958">
        <w:rPr>
          <w:szCs w:val="22"/>
          <w:shd w:val="clear" w:color="auto" w:fill="FFFFFF"/>
        </w:rPr>
        <w:t xml:space="preserve">  Accordingly, the Commission will publish the required summary of this Notice of Proposed Rulemaking on </w:t>
      </w:r>
      <w:hyperlink r:id="rId7" w:history="1">
        <w:r w:rsidRPr="000B6958">
          <w:rPr>
            <w:rStyle w:val="Hyperlink"/>
            <w:kern w:val="0"/>
            <w:szCs w:val="22"/>
          </w:rPr>
          <w:t>https://www.fcc.gov/proposed-rulemakings</w:t>
        </w:r>
      </w:hyperlink>
      <w:r w:rsidRPr="000B6958">
        <w:rPr>
          <w:szCs w:val="22"/>
          <w:shd w:val="clear" w:color="auto" w:fill="FFFFFF"/>
        </w:rPr>
        <w:t>.</w:t>
      </w:r>
    </w:p>
    <w:p w:rsidR="00774FB7" w:rsidRPr="000B6958" w:rsidP="002420EA" w14:paraId="672AA6CF" w14:textId="77777777">
      <w:pPr>
        <w:pStyle w:val="ParaNum"/>
        <w:rPr>
          <w:szCs w:val="22"/>
        </w:rPr>
      </w:pPr>
      <w:r w:rsidRPr="000B6958">
        <w:rPr>
          <w:i/>
          <w:szCs w:val="22"/>
        </w:rPr>
        <w:t xml:space="preserve">Availability of Documents.  </w:t>
      </w:r>
      <w:r w:rsidRPr="000B6958">
        <w:rPr>
          <w:szCs w:val="22"/>
        </w:rPr>
        <w:t xml:space="preserve">Comments, reply comments, and </w:t>
      </w:r>
      <w:r w:rsidRPr="000B6958">
        <w:rPr>
          <w:i/>
          <w:szCs w:val="22"/>
        </w:rPr>
        <w:t xml:space="preserve">ex </w:t>
      </w:r>
      <w:r w:rsidRPr="000B6958">
        <w:rPr>
          <w:i/>
          <w:szCs w:val="22"/>
        </w:rPr>
        <w:t>parte</w:t>
      </w:r>
      <w:r w:rsidRPr="000B6958">
        <w:rPr>
          <w:szCs w:val="22"/>
        </w:rPr>
        <w:t xml:space="preserve"> submissions will be available for public inspection via ECFS (</w:t>
      </w:r>
      <w:hyperlink r:id="rId8" w:history="1">
        <w:r w:rsidRPr="000B6958">
          <w:rPr>
            <w:rStyle w:val="Hyperlink"/>
            <w:szCs w:val="22"/>
          </w:rPr>
          <w:t>http://apps.fcc.gov/ecfs/</w:t>
        </w:r>
      </w:hyperlink>
      <w:r w:rsidRPr="000B6958">
        <w:rPr>
          <w:szCs w:val="22"/>
        </w:rPr>
        <w:t>).  Documents will be available electronically in ASCII, Microsoft Word, and/or Adobe Acrobat.</w:t>
      </w:r>
    </w:p>
    <w:p w:rsidR="00774FB7" w:rsidRPr="000B6958" w:rsidP="002420EA" w14:paraId="6A4E41B8" w14:textId="44CAF609">
      <w:pPr>
        <w:pStyle w:val="ParaNum"/>
        <w:rPr>
          <w:szCs w:val="22"/>
        </w:rPr>
      </w:pPr>
      <w:r w:rsidRPr="000B6958">
        <w:rPr>
          <w:i/>
          <w:szCs w:val="22"/>
        </w:rPr>
        <w:t>Paperwork Reduction and Regulatory Flexibility</w:t>
      </w:r>
      <w:r w:rsidRPr="000B6958">
        <w:rPr>
          <w:szCs w:val="22"/>
        </w:rPr>
        <w:t>.  The Commission has determined that the relevant provisions of the Regulatory Flexibility Act of 1980, as amended,</w:t>
      </w:r>
      <w:r>
        <w:rPr>
          <w:rStyle w:val="FootnoteReference"/>
          <w:sz w:val="22"/>
          <w:szCs w:val="22"/>
        </w:rPr>
        <w:footnoteReference w:id="32"/>
      </w:r>
      <w:r w:rsidRPr="000B6958">
        <w:rPr>
          <w:szCs w:val="22"/>
        </w:rPr>
        <w:t xml:space="preserve"> do not apply to a rulemaking proceeding to amend the Table of TV Allotments, section 73.622(j) of the </w:t>
      </w:r>
      <w:r w:rsidRPr="000B6958" w:rsidR="001C7AFA">
        <w:rPr>
          <w:szCs w:val="22"/>
        </w:rPr>
        <w:t>Rules</w:t>
      </w:r>
      <w:r w:rsidRPr="000B6958">
        <w:rPr>
          <w:szCs w:val="22"/>
        </w:rPr>
        <w:t>.</w:t>
      </w:r>
      <w:r>
        <w:rPr>
          <w:rStyle w:val="FootnoteReference"/>
          <w:sz w:val="22"/>
          <w:szCs w:val="22"/>
        </w:rPr>
        <w:footnoteReference w:id="33"/>
      </w:r>
      <w:r w:rsidRPr="000B6958">
        <w:rPr>
          <w:szCs w:val="22"/>
        </w:rPr>
        <w:t xml:space="preserve">  This </w:t>
      </w:r>
      <w:r w:rsidRPr="000B6958">
        <w:rPr>
          <w:szCs w:val="22"/>
        </w:rPr>
        <w:t>document does not contain proposed information collection requirements subject to the Paperwork Reduction Act of 1995.</w:t>
      </w:r>
      <w:r>
        <w:rPr>
          <w:rStyle w:val="FootnoteReference"/>
          <w:sz w:val="22"/>
          <w:szCs w:val="22"/>
        </w:rPr>
        <w:footnoteReference w:id="34"/>
      </w:r>
      <w:r w:rsidRPr="000B6958">
        <w:rPr>
          <w:szCs w:val="22"/>
        </w:rPr>
        <w:t xml:space="preserve">  In addition, therefore, it does not contain any proposed information collection burden “for small business concerns with fewer than 25 employees,” pursuant to the Small Business Paperwork Relief Act of 2002.</w:t>
      </w:r>
      <w:r>
        <w:rPr>
          <w:rStyle w:val="FootnoteReference"/>
          <w:sz w:val="22"/>
          <w:szCs w:val="22"/>
        </w:rPr>
        <w:footnoteReference w:id="35"/>
      </w:r>
    </w:p>
    <w:p w:rsidR="00774FB7" w:rsidRPr="000B6958" w:rsidP="002420EA" w14:paraId="573C1D9D" w14:textId="202CEBB6">
      <w:pPr>
        <w:pStyle w:val="ParaNum"/>
        <w:rPr>
          <w:szCs w:val="22"/>
        </w:rPr>
      </w:pPr>
      <w:r w:rsidRPr="000B6958">
        <w:rPr>
          <w:i/>
          <w:iCs/>
          <w:szCs w:val="22"/>
        </w:rPr>
        <w:t>People with Disabilities</w:t>
      </w:r>
      <w:r w:rsidRPr="000B6958" w:rsidR="00D62ECD">
        <w:rPr>
          <w:szCs w:val="22"/>
        </w:rPr>
        <w:t>.</w:t>
      </w:r>
      <w:r w:rsidRPr="000B6958">
        <w:rPr>
          <w:szCs w:val="22"/>
        </w:rPr>
        <w:t xml:space="preserve">  To request materials in accessible formats for people with disabilities (braille, large print, electronic files, audio format), send an e-mail to </w:t>
      </w:r>
      <w:hyperlink r:id="rId9" w:history="1">
        <w:r w:rsidRPr="000B6958">
          <w:rPr>
            <w:color w:val="0000FF"/>
            <w:szCs w:val="22"/>
            <w:u w:val="single"/>
          </w:rPr>
          <w:t>fcc504@fcc.gov</w:t>
        </w:r>
      </w:hyperlink>
      <w:r w:rsidRPr="000B6958">
        <w:rPr>
          <w:szCs w:val="22"/>
        </w:rPr>
        <w:t xml:space="preserve"> or call the Consumer &amp; Governmental Affairs Bureau at 202-418-0530 (voice), 202-418-0432 (TTY).</w:t>
      </w:r>
    </w:p>
    <w:p w:rsidR="00774FB7" w:rsidRPr="000B6958" w:rsidP="002420EA" w14:paraId="3848EDD9" w14:textId="67CE42E3">
      <w:pPr>
        <w:pStyle w:val="ParaNum"/>
        <w:rPr>
          <w:szCs w:val="22"/>
        </w:rPr>
      </w:pPr>
      <w:r w:rsidRPr="000B6958">
        <w:rPr>
          <w:i/>
          <w:szCs w:val="22"/>
        </w:rPr>
        <w:t>Additional Information</w:t>
      </w:r>
      <w:r w:rsidRPr="000B6958">
        <w:rPr>
          <w:szCs w:val="22"/>
        </w:rPr>
        <w:t>.  For further information concerning the proceeding listed above, contact</w:t>
      </w:r>
      <w:r w:rsidRPr="000B6958" w:rsidR="009B15D4">
        <w:rPr>
          <w:szCs w:val="22"/>
        </w:rPr>
        <w:t xml:space="preserve"> the following Video Division, Media Bureau</w:t>
      </w:r>
      <w:r w:rsidRPr="000B6958" w:rsidR="00265E00">
        <w:rPr>
          <w:szCs w:val="22"/>
        </w:rPr>
        <w:t xml:space="preserve"> staff:</w:t>
      </w:r>
      <w:r w:rsidRPr="000B6958" w:rsidR="00C64C3C">
        <w:t xml:space="preserve">  </w:t>
      </w:r>
      <w:r w:rsidRPr="000B6958" w:rsidR="0026437D">
        <w:rPr>
          <w:szCs w:val="22"/>
        </w:rPr>
        <w:t>Emily Harrison</w:t>
      </w:r>
      <w:r w:rsidRPr="000B6958" w:rsidR="00C64C3C">
        <w:rPr>
          <w:szCs w:val="22"/>
        </w:rPr>
        <w:t xml:space="preserve"> at</w:t>
      </w:r>
      <w:r w:rsidRPr="000B6958" w:rsidR="00370061">
        <w:rPr>
          <w:szCs w:val="22"/>
        </w:rPr>
        <w:t xml:space="preserve"> </w:t>
      </w:r>
      <w:hyperlink r:id="rId10" w:history="1">
        <w:r w:rsidRPr="000B6958" w:rsidR="0026437D">
          <w:rPr>
            <w:rStyle w:val="Hyperlink"/>
            <w:szCs w:val="22"/>
          </w:rPr>
          <w:t>Emily.Harrison@fcc.gov</w:t>
        </w:r>
      </w:hyperlink>
      <w:r w:rsidRPr="000B6958" w:rsidR="00256806">
        <w:rPr>
          <w:szCs w:val="22"/>
        </w:rPr>
        <w:t xml:space="preserve"> </w:t>
      </w:r>
      <w:r w:rsidRPr="000B6958" w:rsidR="00FC2B35">
        <w:rPr>
          <w:szCs w:val="22"/>
        </w:rPr>
        <w:t xml:space="preserve">or Mark Colombo at </w:t>
      </w:r>
      <w:hyperlink r:id="rId11" w:history="1">
        <w:r w:rsidRPr="000B6958" w:rsidR="00FC2B35">
          <w:rPr>
            <w:rStyle w:val="Hyperlink"/>
            <w:szCs w:val="22"/>
          </w:rPr>
          <w:t>Mark.Colombo@fcc.gov</w:t>
        </w:r>
      </w:hyperlink>
      <w:r w:rsidRPr="000B6958" w:rsidR="00FC2B35">
        <w:rPr>
          <w:szCs w:val="22"/>
        </w:rPr>
        <w:t xml:space="preserve">. </w:t>
      </w:r>
      <w:r w:rsidRPr="000B6958">
        <w:rPr>
          <w:szCs w:val="22"/>
        </w:rPr>
        <w:t xml:space="preserve"> </w:t>
      </w:r>
    </w:p>
    <w:p w:rsidR="00774FB7" w:rsidRPr="000B6958" w:rsidP="00E431D3" w14:paraId="60D96131" w14:textId="77777777">
      <w:pPr>
        <w:pStyle w:val="Heading1"/>
        <w:suppressAutoHyphens w:val="0"/>
        <w:rPr>
          <w:rFonts w:ascii="Times New Roman" w:hAnsi="Times New Roman"/>
          <w:szCs w:val="22"/>
        </w:rPr>
      </w:pPr>
      <w:r w:rsidRPr="000B6958">
        <w:rPr>
          <w:rFonts w:ascii="Times New Roman" w:hAnsi="Times New Roman"/>
          <w:szCs w:val="22"/>
        </w:rPr>
        <w:t>Ordering clauses</w:t>
      </w:r>
    </w:p>
    <w:p w:rsidR="00774FB7" w:rsidRPr="000B6958" w:rsidP="00E431D3" w14:paraId="0E7279F5" w14:textId="2D95B995">
      <w:pPr>
        <w:pStyle w:val="ParaNum"/>
        <w:keepNext/>
        <w:rPr>
          <w:szCs w:val="22"/>
        </w:rPr>
      </w:pPr>
      <w:r w:rsidRPr="000B6958">
        <w:rPr>
          <w:b/>
          <w:szCs w:val="22"/>
        </w:rPr>
        <w:t>IT IS ORDERED</w:t>
      </w:r>
      <w:r w:rsidRPr="000B6958">
        <w:rPr>
          <w:szCs w:val="22"/>
        </w:rPr>
        <w:t xml:space="preserve"> that, pursuant to authority found in 47 U.S.C. sections 4(</w:t>
      </w:r>
      <w:r w:rsidRPr="000B6958">
        <w:rPr>
          <w:szCs w:val="22"/>
        </w:rPr>
        <w:t>i</w:t>
      </w:r>
      <w:r w:rsidRPr="000B6958">
        <w:rPr>
          <w:szCs w:val="22"/>
        </w:rPr>
        <w:t>), 5(c)(1), 303(g) and (r), and 307(b) of the Communications Act of 1934, as amended, 47 U.S.C. §§ 154(</w:t>
      </w:r>
      <w:r w:rsidRPr="000B6958">
        <w:rPr>
          <w:szCs w:val="22"/>
        </w:rPr>
        <w:t>i</w:t>
      </w:r>
      <w:r w:rsidRPr="000B6958">
        <w:rPr>
          <w:szCs w:val="22"/>
        </w:rPr>
        <w:t xml:space="preserve">), 155(c)(1), 303(g), (r), and 307(b) and sections 0.61, 0.204(b), and 0.283 of the </w:t>
      </w:r>
      <w:r w:rsidRPr="000B6958" w:rsidR="001C7AFA">
        <w:rPr>
          <w:szCs w:val="22"/>
        </w:rPr>
        <w:t>Rules</w:t>
      </w:r>
      <w:r w:rsidRPr="000B6958">
        <w:rPr>
          <w:szCs w:val="22"/>
        </w:rPr>
        <w:t xml:space="preserve">, 47 CFR §§ 0.61, 0.204(b), and 0.283, </w:t>
      </w:r>
      <w:r w:rsidRPr="000B6958">
        <w:rPr>
          <w:b/>
          <w:szCs w:val="22"/>
        </w:rPr>
        <w:t>IT IS PROPOSED TO AMEND</w:t>
      </w:r>
      <w:r w:rsidRPr="000B6958">
        <w:rPr>
          <w:szCs w:val="22"/>
        </w:rPr>
        <w:t xml:space="preserve"> the Table of TV Allotments, section 73.622(j) of the </w:t>
      </w:r>
      <w:r w:rsidRPr="000B6958" w:rsidR="001C7AFA">
        <w:rPr>
          <w:szCs w:val="22"/>
        </w:rPr>
        <w:t>Rules</w:t>
      </w:r>
      <w:r w:rsidRPr="000B6958">
        <w:rPr>
          <w:szCs w:val="22"/>
        </w:rPr>
        <w:t xml:space="preserve">, 47 CFR § 73.622(j), as set forth in this </w:t>
      </w:r>
      <w:r w:rsidRPr="000B6958">
        <w:rPr>
          <w:i/>
          <w:szCs w:val="22"/>
        </w:rPr>
        <w:t>NPRM</w:t>
      </w:r>
      <w:r w:rsidRPr="000B6958">
        <w:rPr>
          <w:szCs w:val="22"/>
        </w:rPr>
        <w:t xml:space="preserve">, and this </w:t>
      </w:r>
      <w:r w:rsidRPr="000B6958">
        <w:rPr>
          <w:i/>
          <w:szCs w:val="22"/>
        </w:rPr>
        <w:t>NPRM</w:t>
      </w:r>
      <w:r w:rsidRPr="000B6958" w:rsidR="008E5D45">
        <w:rPr>
          <w:szCs w:val="22"/>
        </w:rPr>
        <w:t xml:space="preserve"> </w:t>
      </w:r>
      <w:r w:rsidRPr="000B6958">
        <w:rPr>
          <w:b/>
          <w:szCs w:val="22"/>
        </w:rPr>
        <w:t>IS ADOPTED</w:t>
      </w:r>
      <w:r w:rsidRPr="000B6958">
        <w:rPr>
          <w:bCs/>
          <w:szCs w:val="22"/>
        </w:rPr>
        <w:t>.</w:t>
      </w:r>
      <w:r w:rsidRPr="000B6958">
        <w:rPr>
          <w:b/>
          <w:szCs w:val="22"/>
        </w:rPr>
        <w:t xml:space="preserve">  </w:t>
      </w:r>
    </w:p>
    <w:p w:rsidR="00774FB7" w:rsidRPr="000B6958" w:rsidP="00E431D3" w14:paraId="58BD67B8" w14:textId="311E0AF3">
      <w:pPr>
        <w:pStyle w:val="ParaNum"/>
        <w:keepNext/>
        <w:rPr>
          <w:szCs w:val="22"/>
        </w:rPr>
      </w:pPr>
      <w:r w:rsidRPr="000B6958">
        <w:rPr>
          <w:b/>
          <w:szCs w:val="22"/>
        </w:rPr>
        <w:t>IT IS FURTHER ORDERED</w:t>
      </w:r>
      <w:r w:rsidRPr="000B6958">
        <w:rPr>
          <w:szCs w:val="22"/>
        </w:rPr>
        <w:t xml:space="preserve"> that, pursuant to applicable procedures set forth in sections 1.415, 1.419, 1.420 of the </w:t>
      </w:r>
      <w:r w:rsidRPr="000B6958" w:rsidR="001C7AFA">
        <w:rPr>
          <w:szCs w:val="22"/>
        </w:rPr>
        <w:t>Rules</w:t>
      </w:r>
      <w:r w:rsidRPr="000B6958">
        <w:rPr>
          <w:szCs w:val="22"/>
        </w:rPr>
        <w:t xml:space="preserve">, 47 CFR §§ 1.415, 1.419, and 1.420, interested parties may file comments, including counterproposals, on the </w:t>
      </w:r>
      <w:r w:rsidRPr="000B6958">
        <w:rPr>
          <w:i/>
          <w:szCs w:val="22"/>
        </w:rPr>
        <w:t>NPRM</w:t>
      </w:r>
      <w:r w:rsidRPr="000B6958">
        <w:rPr>
          <w:szCs w:val="22"/>
        </w:rPr>
        <w:t xml:space="preserve"> in MB Docket No. </w:t>
      </w:r>
      <w:r w:rsidRPr="000B6958" w:rsidR="00E93B67">
        <w:rPr>
          <w:szCs w:val="22"/>
        </w:rPr>
        <w:t>2</w:t>
      </w:r>
      <w:r w:rsidRPr="000B6958" w:rsidR="008B44AA">
        <w:rPr>
          <w:szCs w:val="22"/>
        </w:rPr>
        <w:t>6</w:t>
      </w:r>
      <w:r w:rsidRPr="000B6958" w:rsidR="00B20FB0">
        <w:rPr>
          <w:szCs w:val="22"/>
        </w:rPr>
        <w:t>-</w:t>
      </w:r>
      <w:r w:rsidR="0074073A">
        <w:rPr>
          <w:szCs w:val="22"/>
        </w:rPr>
        <w:t>234</w:t>
      </w:r>
      <w:r w:rsidRPr="000B6958">
        <w:rPr>
          <w:szCs w:val="22"/>
        </w:rPr>
        <w:t xml:space="preserve"> and RM-</w:t>
      </w:r>
      <w:r w:rsidRPr="000B6958" w:rsidR="007176E6">
        <w:rPr>
          <w:szCs w:val="22"/>
        </w:rPr>
        <w:t>12</w:t>
      </w:r>
      <w:r w:rsidR="0074073A">
        <w:rPr>
          <w:szCs w:val="22"/>
        </w:rPr>
        <w:t>026</w:t>
      </w:r>
      <w:r w:rsidRPr="000B6958" w:rsidR="000A6E83">
        <w:rPr>
          <w:szCs w:val="22"/>
        </w:rPr>
        <w:t xml:space="preserve"> </w:t>
      </w:r>
      <w:r w:rsidRPr="000B6958">
        <w:rPr>
          <w:szCs w:val="22"/>
        </w:rPr>
        <w:t>on or before thirty (30) days after publication in the Federal Register and reply comments on or before forty five (45) days after publication in the Federal Register.</w:t>
      </w:r>
    </w:p>
    <w:p w:rsidR="00774FB7" w:rsidRPr="000B6958" w:rsidP="00E431D3" w14:paraId="7540F520" w14:textId="77777777">
      <w:pPr>
        <w:keepNext/>
        <w:rPr>
          <w:szCs w:val="22"/>
        </w:rPr>
      </w:pPr>
      <w:r w:rsidRPr="000B6958">
        <w:rPr>
          <w:szCs w:val="22"/>
        </w:rPr>
        <w:tab/>
      </w:r>
      <w:r w:rsidRPr="000B6958">
        <w:rPr>
          <w:szCs w:val="22"/>
        </w:rPr>
        <w:tab/>
      </w:r>
      <w:r w:rsidRPr="000B6958">
        <w:rPr>
          <w:szCs w:val="22"/>
        </w:rPr>
        <w:tab/>
      </w:r>
      <w:r w:rsidRPr="000B6958">
        <w:rPr>
          <w:szCs w:val="22"/>
        </w:rPr>
        <w:tab/>
      </w:r>
      <w:r w:rsidRPr="000B6958">
        <w:rPr>
          <w:szCs w:val="22"/>
        </w:rPr>
        <w:tab/>
      </w:r>
      <w:r w:rsidRPr="000B6958">
        <w:rPr>
          <w:szCs w:val="22"/>
        </w:rPr>
        <w:tab/>
        <w:t>FEDERAL COMMUNICATIONS COMMISSION</w:t>
      </w:r>
    </w:p>
    <w:p w:rsidR="00774FB7" w:rsidRPr="000B6958" w:rsidP="00E431D3" w14:paraId="5808D36B" w14:textId="77777777">
      <w:pPr>
        <w:keepNext/>
        <w:rPr>
          <w:szCs w:val="22"/>
        </w:rPr>
      </w:pPr>
    </w:p>
    <w:p w:rsidR="00774FB7" w:rsidRPr="000B6958" w:rsidP="00E431D3" w14:paraId="65A3A761" w14:textId="77777777">
      <w:pPr>
        <w:keepNext/>
        <w:rPr>
          <w:szCs w:val="22"/>
        </w:rPr>
      </w:pPr>
    </w:p>
    <w:p w:rsidR="00774FB7" w:rsidRPr="000B6958" w:rsidP="00E431D3" w14:paraId="52592993" w14:textId="77777777">
      <w:pPr>
        <w:keepNext/>
        <w:rPr>
          <w:szCs w:val="22"/>
        </w:rPr>
      </w:pPr>
    </w:p>
    <w:p w:rsidR="00774FB7" w:rsidRPr="000B6958" w:rsidP="00E431D3" w14:paraId="419CD77A" w14:textId="77777777">
      <w:pPr>
        <w:keepNext/>
        <w:rPr>
          <w:szCs w:val="22"/>
        </w:rPr>
      </w:pPr>
    </w:p>
    <w:p w:rsidR="00774FB7" w:rsidRPr="000B6958" w:rsidP="00E431D3" w14:paraId="39032C73" w14:textId="7F3B6520">
      <w:pPr>
        <w:keepNext/>
        <w:rPr>
          <w:szCs w:val="22"/>
        </w:rPr>
      </w:pPr>
      <w:r w:rsidRPr="000B6958">
        <w:rPr>
          <w:szCs w:val="22"/>
        </w:rPr>
        <w:tab/>
      </w:r>
      <w:r w:rsidRPr="000B6958">
        <w:rPr>
          <w:szCs w:val="22"/>
        </w:rPr>
        <w:tab/>
      </w:r>
      <w:r w:rsidRPr="000B6958">
        <w:rPr>
          <w:szCs w:val="22"/>
        </w:rPr>
        <w:tab/>
      </w:r>
      <w:r w:rsidRPr="000B6958">
        <w:rPr>
          <w:szCs w:val="22"/>
        </w:rPr>
        <w:tab/>
      </w:r>
      <w:r w:rsidRPr="000B6958">
        <w:rPr>
          <w:szCs w:val="22"/>
        </w:rPr>
        <w:tab/>
      </w:r>
      <w:r w:rsidRPr="000B6958">
        <w:rPr>
          <w:szCs w:val="22"/>
        </w:rPr>
        <w:tab/>
      </w:r>
      <w:r w:rsidRPr="000B6958" w:rsidR="008B44AA">
        <w:rPr>
          <w:szCs w:val="22"/>
        </w:rPr>
        <w:t>David J. Brown</w:t>
      </w:r>
    </w:p>
    <w:p w:rsidR="00774FB7" w:rsidRPr="000B6958" w:rsidP="00E431D3" w14:paraId="49CD1C68" w14:textId="77777777">
      <w:pPr>
        <w:keepNext/>
        <w:rPr>
          <w:szCs w:val="22"/>
        </w:rPr>
      </w:pPr>
      <w:r w:rsidRPr="000B6958">
        <w:rPr>
          <w:szCs w:val="22"/>
        </w:rPr>
        <w:tab/>
      </w:r>
      <w:r w:rsidRPr="000B6958">
        <w:rPr>
          <w:szCs w:val="22"/>
        </w:rPr>
        <w:tab/>
      </w:r>
      <w:r w:rsidRPr="000B6958">
        <w:rPr>
          <w:szCs w:val="22"/>
        </w:rPr>
        <w:tab/>
      </w:r>
      <w:r w:rsidRPr="000B6958">
        <w:rPr>
          <w:szCs w:val="22"/>
        </w:rPr>
        <w:tab/>
      </w:r>
      <w:r w:rsidRPr="000B6958">
        <w:rPr>
          <w:szCs w:val="22"/>
        </w:rPr>
        <w:tab/>
      </w:r>
      <w:r w:rsidRPr="000B6958">
        <w:rPr>
          <w:szCs w:val="22"/>
        </w:rPr>
        <w:tab/>
        <w:t>Chief, Video Division</w:t>
      </w:r>
    </w:p>
    <w:p w:rsidR="00412FC5" w:rsidRPr="002420EA" w:rsidP="00E431D3" w14:paraId="5CC79972" w14:textId="5394018A">
      <w:pPr>
        <w:keepNext/>
        <w:rPr>
          <w:szCs w:val="22"/>
        </w:rPr>
      </w:pPr>
      <w:r w:rsidRPr="000B6958">
        <w:rPr>
          <w:szCs w:val="22"/>
        </w:rPr>
        <w:tab/>
      </w:r>
      <w:r w:rsidRPr="000B6958">
        <w:rPr>
          <w:szCs w:val="22"/>
        </w:rPr>
        <w:tab/>
      </w:r>
      <w:r w:rsidRPr="000B6958">
        <w:rPr>
          <w:szCs w:val="22"/>
        </w:rPr>
        <w:tab/>
      </w:r>
      <w:r w:rsidRPr="000B6958">
        <w:rPr>
          <w:szCs w:val="22"/>
        </w:rPr>
        <w:tab/>
      </w:r>
      <w:r w:rsidRPr="000B6958">
        <w:rPr>
          <w:szCs w:val="22"/>
        </w:rPr>
        <w:tab/>
      </w:r>
      <w:r w:rsidRPr="000B6958">
        <w:rPr>
          <w:szCs w:val="22"/>
        </w:rPr>
        <w:tab/>
        <w:t>Media Bureau</w:t>
      </w:r>
    </w:p>
    <w:sectPr w:rsidSect="00FD1D58">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C7A9E" w14:paraId="2072C570" w14:textId="77777777">
      <w:r>
        <w:separator/>
      </w:r>
    </w:p>
  </w:endnote>
  <w:endnote w:type="continuationSeparator" w:id="1">
    <w:p w:rsidR="000C7A9E" w14:paraId="0603D2D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76632CE3"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55BDED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774FB7" w14:paraId="4595A66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56AEC419"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C7A9E" w14:paraId="43DF5025" w14:textId="77777777">
      <w:r>
        <w:separator/>
      </w:r>
    </w:p>
  </w:footnote>
  <w:footnote w:type="continuationSeparator" w:id="1">
    <w:p w:rsidR="000C7A9E" w:rsidP="00C721AC" w14:paraId="05830D50" w14:textId="77777777">
      <w:pPr>
        <w:spacing w:before="120"/>
        <w:rPr>
          <w:sz w:val="20"/>
        </w:rPr>
      </w:pPr>
      <w:r>
        <w:rPr>
          <w:sz w:val="20"/>
        </w:rPr>
        <w:t xml:space="preserve">(Continued from previous page)  </w:t>
      </w:r>
      <w:r>
        <w:rPr>
          <w:sz w:val="20"/>
        </w:rPr>
        <w:separator/>
      </w:r>
    </w:p>
  </w:footnote>
  <w:footnote w:type="continuationNotice" w:id="2">
    <w:p w:rsidR="000C7A9E" w:rsidP="00C721AC" w14:paraId="65475E56" w14:textId="77777777">
      <w:pPr>
        <w:jc w:val="right"/>
        <w:rPr>
          <w:sz w:val="20"/>
        </w:rPr>
      </w:pPr>
      <w:r>
        <w:rPr>
          <w:sz w:val="20"/>
        </w:rPr>
        <w:t>(continued….)</w:t>
      </w:r>
    </w:p>
  </w:footnote>
  <w:footnote w:id="3">
    <w:p w:rsidR="00204C85" w:rsidRPr="000B6958" w:rsidP="00204C85" w14:paraId="1606DC28" w14:textId="0C556D22">
      <w:pPr>
        <w:autoSpaceDE w:val="0"/>
        <w:autoSpaceDN w:val="0"/>
        <w:adjustRightInd w:val="0"/>
        <w:spacing w:after="120"/>
        <w:rPr>
          <w:rFonts w:ascii="TimesNewRomanPSMT" w:hAnsi="TimesNewRomanPSMT" w:cs="TimesNewRomanPSMT"/>
        </w:rPr>
      </w:pPr>
      <w:r w:rsidRPr="000B6958">
        <w:rPr>
          <w:rStyle w:val="FootnoteReference"/>
        </w:rPr>
        <w:footnoteRef/>
      </w:r>
      <w:r w:rsidRPr="000B6958">
        <w:t xml:space="preserve"> </w:t>
      </w:r>
      <w:r w:rsidRPr="000B6958">
        <w:rPr>
          <w:sz w:val="20"/>
        </w:rPr>
        <w:t xml:space="preserve">Petition of </w:t>
      </w:r>
      <w:r w:rsidRPr="000B6958" w:rsidR="00AD1587">
        <w:rPr>
          <w:sz w:val="20"/>
        </w:rPr>
        <w:t>One Ministries, Inc</w:t>
      </w:r>
      <w:r w:rsidRPr="000B6958">
        <w:rPr>
          <w:sz w:val="20"/>
        </w:rPr>
        <w:t xml:space="preserve">. for Rulemaking, LMS File No. </w:t>
      </w:r>
      <w:r w:rsidRPr="000B6958" w:rsidR="0030189B">
        <w:rPr>
          <w:sz w:val="20"/>
        </w:rPr>
        <w:t xml:space="preserve">0000286961 </w:t>
      </w:r>
      <w:r w:rsidRPr="000B6958">
        <w:rPr>
          <w:sz w:val="20"/>
        </w:rPr>
        <w:t xml:space="preserve">(filed Jan. </w:t>
      </w:r>
      <w:r w:rsidRPr="000B6958" w:rsidR="0030189B">
        <w:rPr>
          <w:sz w:val="20"/>
        </w:rPr>
        <w:t>15</w:t>
      </w:r>
      <w:r w:rsidRPr="000B6958">
        <w:rPr>
          <w:sz w:val="20"/>
        </w:rPr>
        <w:t>, 2026</w:t>
      </w:r>
      <w:r w:rsidRPr="000B6958" w:rsidR="0030189B">
        <w:rPr>
          <w:sz w:val="20"/>
        </w:rPr>
        <w:t xml:space="preserve">) </w:t>
      </w:r>
      <w:r w:rsidRPr="000B6958">
        <w:rPr>
          <w:sz w:val="20"/>
        </w:rPr>
        <w:t>(Petition).  Allotments in the Table of TV Allotments (Table) designated by an asterisk (*) are reserved for noncommercial educational (NCE) use.  47 CFR § 73.622(a).</w:t>
      </w:r>
    </w:p>
  </w:footnote>
  <w:footnote w:id="4">
    <w:p w:rsidR="00DD09A9" w14:paraId="50249325" w14:textId="097A1E50">
      <w:pPr>
        <w:pStyle w:val="FootnoteText"/>
      </w:pPr>
      <w:r>
        <w:rPr>
          <w:rStyle w:val="FootnoteReference"/>
        </w:rPr>
        <w:footnoteRef/>
      </w:r>
      <w:r>
        <w:t xml:space="preserve"> The Bureau has delegated authority to adopt notices of proposed rulemaking in proceedings involving the allotment of television channels. </w:t>
      </w:r>
      <w:r w:rsidR="00B24C8E">
        <w:t xml:space="preserve"> </w:t>
      </w:r>
      <w:r w:rsidRPr="000B6958">
        <w:t>47 CFR §</w:t>
      </w:r>
      <w:r>
        <w:t xml:space="preserve"> 0.283(a). </w:t>
      </w:r>
    </w:p>
  </w:footnote>
  <w:footnote w:id="5">
    <w:p w:rsidR="00032037" w:rsidRPr="000B6958" w:rsidP="00032037" w14:paraId="5F5BC813" w14:textId="77777777">
      <w:pPr>
        <w:spacing w:after="120"/>
        <w:rPr>
          <w:sz w:val="20"/>
        </w:rPr>
      </w:pPr>
      <w:r w:rsidRPr="000B6958">
        <w:rPr>
          <w:rStyle w:val="FootnoteReference"/>
        </w:rPr>
        <w:footnoteRef/>
      </w:r>
      <w:r w:rsidRPr="000B6958">
        <w:rPr>
          <w:sz w:val="20"/>
        </w:rPr>
        <w:t xml:space="preserve"> 47 CFR § 73.622(j).</w:t>
      </w:r>
    </w:p>
  </w:footnote>
  <w:footnote w:id="6">
    <w:p w:rsidR="0022334E" w:rsidRPr="000B6958" w:rsidP="0022334E" w14:paraId="689C2BB8" w14:textId="0F56B02D">
      <w:pPr>
        <w:pStyle w:val="FootnoteText"/>
      </w:pPr>
      <w:r w:rsidRPr="000B6958">
        <w:rPr>
          <w:rStyle w:val="FootnoteReference"/>
        </w:rPr>
        <w:footnoteRef/>
      </w:r>
      <w:r w:rsidRPr="000B6958">
        <w:t xml:space="preserve"> </w:t>
      </w:r>
      <w:r w:rsidRPr="000B6958" w:rsidR="00A03B4A">
        <w:t>Petition</w:t>
      </w:r>
      <w:r w:rsidRPr="000B6958" w:rsidR="00B349F8">
        <w:t xml:space="preserve"> at </w:t>
      </w:r>
      <w:r w:rsidRPr="000B6958" w:rsidR="00A03B4A">
        <w:t>1-</w:t>
      </w:r>
      <w:r w:rsidRPr="000B6958" w:rsidR="00B349F8">
        <w:t>2.</w:t>
      </w:r>
    </w:p>
  </w:footnote>
  <w:footnote w:id="7">
    <w:p w:rsidR="00A81B94" w:rsidRPr="000B6958" w14:paraId="5C0C4CF1" w14:textId="54EB2772">
      <w:pPr>
        <w:pStyle w:val="FootnoteText"/>
      </w:pPr>
      <w:r w:rsidRPr="000B6958">
        <w:rPr>
          <w:rStyle w:val="FootnoteReference"/>
        </w:rPr>
        <w:footnoteRef/>
      </w:r>
      <w:r w:rsidRPr="000B6958">
        <w:t xml:space="preserve"> </w:t>
      </w:r>
      <w:r w:rsidRPr="000B6958">
        <w:rPr>
          <w:i/>
          <w:iCs/>
        </w:rPr>
        <w:t>Id</w:t>
      </w:r>
      <w:r w:rsidRPr="000B6958">
        <w:t xml:space="preserve">. at 2-3, citing </w:t>
      </w:r>
      <w:r w:rsidRPr="000B6958">
        <w:rPr>
          <w:i/>
          <w:iCs/>
        </w:rPr>
        <w:t>Innovation in the Broadcast Television Bands: Allocations, Channel Sharing and Improvements to VHF</w:t>
      </w:r>
      <w:r w:rsidRPr="000B6958">
        <w:t>, ET Docket No.</w:t>
      </w:r>
      <w:r w:rsidRPr="000B6958" w:rsidR="00C72FCC">
        <w:t xml:space="preserve"> </w:t>
      </w:r>
      <w:r w:rsidRPr="000B6958">
        <w:t xml:space="preserve">10-235, Notice of Proposed Rulemaking, 25 FCC </w:t>
      </w:r>
      <w:r w:rsidRPr="000B6958">
        <w:t>Rcd</w:t>
      </w:r>
      <w:r w:rsidRPr="000B6958">
        <w:t xml:space="preserve"> 16498, 16511, para. 42 (2010) (</w:t>
      </w:r>
      <w:r w:rsidRPr="000B6958">
        <w:rPr>
          <w:i/>
          <w:iCs/>
        </w:rPr>
        <w:t>Channel Sharing NPRM</w:t>
      </w:r>
      <w:r w:rsidRPr="000B6958">
        <w:t>).</w:t>
      </w:r>
    </w:p>
  </w:footnote>
  <w:footnote w:id="8">
    <w:p w:rsidR="00EA4B28" w:rsidRPr="000B6958" w14:paraId="3A7C68CB" w14:textId="25ECDE79">
      <w:pPr>
        <w:pStyle w:val="FootnoteText"/>
      </w:pPr>
      <w:r w:rsidRPr="000B6958">
        <w:rPr>
          <w:rStyle w:val="FootnoteReference"/>
        </w:rPr>
        <w:footnoteRef/>
      </w:r>
      <w:r w:rsidRPr="000B6958">
        <w:t xml:space="preserve"> </w:t>
      </w:r>
      <w:r w:rsidRPr="000B6958">
        <w:rPr>
          <w:i/>
          <w:iCs/>
        </w:rPr>
        <w:t>Id</w:t>
      </w:r>
      <w:r w:rsidRPr="000B6958">
        <w:t xml:space="preserve">. at 3, citing </w:t>
      </w:r>
      <w:r w:rsidRPr="000B6958">
        <w:rPr>
          <w:i/>
          <w:iCs/>
        </w:rPr>
        <w:t>Channel Sharing NPRM</w:t>
      </w:r>
      <w:r w:rsidRPr="000B6958">
        <w:t xml:space="preserve">, 25 FCC </w:t>
      </w:r>
      <w:r w:rsidRPr="000B6958">
        <w:t>Rcd</w:t>
      </w:r>
      <w:r w:rsidRPr="000B6958">
        <w:t xml:space="preserve"> at 16512, para. 44.</w:t>
      </w:r>
    </w:p>
  </w:footnote>
  <w:footnote w:id="9">
    <w:p w:rsidR="00EE1938" w14:paraId="64BBC444" w14:textId="60A8CE2A">
      <w:pPr>
        <w:pStyle w:val="FootnoteText"/>
      </w:pPr>
      <w:r w:rsidRPr="000B6958">
        <w:rPr>
          <w:rStyle w:val="FootnoteReference"/>
        </w:rPr>
        <w:footnoteRef/>
      </w:r>
      <w:r w:rsidRPr="000B6958">
        <w:t xml:space="preserve"> </w:t>
      </w:r>
      <w:r w:rsidRPr="000B6958" w:rsidR="00505707">
        <w:t>Petition</w:t>
      </w:r>
      <w:r w:rsidRPr="000B6958">
        <w:t>, Exhibit A – Engineering Statement at 3.</w:t>
      </w:r>
    </w:p>
  </w:footnote>
  <w:footnote w:id="10">
    <w:p w:rsidR="00861264" w:rsidRPr="000B6958" w14:paraId="0EAE28F8" w14:textId="635E6656">
      <w:pPr>
        <w:pStyle w:val="FootnoteText"/>
      </w:pPr>
      <w:r w:rsidRPr="000B6958">
        <w:rPr>
          <w:rStyle w:val="FootnoteReference"/>
        </w:rPr>
        <w:footnoteRef/>
      </w:r>
      <w:r w:rsidRPr="000B6958">
        <w:t xml:space="preserve"> </w:t>
      </w:r>
      <w:r w:rsidRPr="000B6958" w:rsidR="00E44378">
        <w:t>Petition</w:t>
      </w:r>
      <w:r w:rsidRPr="000B6958">
        <w:t>, Exhibit</w:t>
      </w:r>
      <w:r w:rsidRPr="000B6958" w:rsidR="00B03673">
        <w:t xml:space="preserve"> A – Engineering Statement</w:t>
      </w:r>
      <w:r w:rsidRPr="000B6958" w:rsidR="00FD4312">
        <w:t xml:space="preserve"> at </w:t>
      </w:r>
      <w:r w:rsidRPr="000B6958" w:rsidR="000C1EE5">
        <w:t>4</w:t>
      </w:r>
      <w:r w:rsidRPr="000B6958" w:rsidR="00B03673">
        <w:t xml:space="preserve">. </w:t>
      </w:r>
    </w:p>
  </w:footnote>
  <w:footnote w:id="11">
    <w:p w:rsidR="009125D6" w14:paraId="36AD3533" w14:textId="747EEFFC">
      <w:pPr>
        <w:pStyle w:val="FootnoteText"/>
      </w:pPr>
      <w:r>
        <w:rPr>
          <w:rStyle w:val="FootnoteReference"/>
        </w:rPr>
        <w:footnoteRef/>
      </w:r>
      <w:r>
        <w:t xml:space="preserve"> </w:t>
      </w:r>
      <w:r w:rsidRPr="000B6958" w:rsidR="008978FD">
        <w:t>Petition, Exhibit A – Engineering Statement</w:t>
      </w:r>
      <w:r w:rsidR="008978FD">
        <w:t xml:space="preserve"> at 4.</w:t>
      </w:r>
    </w:p>
  </w:footnote>
  <w:footnote w:id="12">
    <w:p w:rsidR="0022334E" w:rsidRPr="000B6958" w:rsidP="0022334E" w14:paraId="5B0A458E" w14:textId="4A1C4843">
      <w:pPr>
        <w:pStyle w:val="FootnoteText"/>
      </w:pPr>
      <w:r w:rsidRPr="000B6958">
        <w:rPr>
          <w:rStyle w:val="FootnoteReference"/>
        </w:rPr>
        <w:footnoteRef/>
      </w:r>
      <w:r w:rsidRPr="000B6958">
        <w:t xml:space="preserve"> </w:t>
      </w:r>
      <w:r w:rsidRPr="000B6958" w:rsidR="00E44378">
        <w:t>Petition</w:t>
      </w:r>
      <w:r w:rsidRPr="000B6958">
        <w:t xml:space="preserve"> at 2.</w:t>
      </w:r>
    </w:p>
  </w:footnote>
  <w:footnote w:id="13">
    <w:p w:rsidR="0022334E" w:rsidRPr="000B6958" w:rsidP="0022334E" w14:paraId="341B4E99" w14:textId="513C6197">
      <w:pPr>
        <w:pStyle w:val="FootnoteText"/>
      </w:pPr>
      <w:r w:rsidRPr="000B6958">
        <w:rPr>
          <w:rStyle w:val="FootnoteReference"/>
        </w:rPr>
        <w:footnoteRef/>
      </w:r>
      <w:r w:rsidRPr="000B6958">
        <w:t xml:space="preserve"> </w:t>
      </w:r>
      <w:r w:rsidRPr="000B6958" w:rsidR="007E5AB5">
        <w:t>Petition</w:t>
      </w:r>
      <w:r w:rsidRPr="000B6958">
        <w:t>, Exhibit A - Engineering Statement</w:t>
      </w:r>
      <w:r w:rsidRPr="000B6958" w:rsidR="00FD4312">
        <w:t xml:space="preserve"> at </w:t>
      </w:r>
      <w:r w:rsidRPr="000B6958" w:rsidR="00A72AA9">
        <w:t>4</w:t>
      </w:r>
      <w:r w:rsidRPr="000B6958">
        <w:t>.</w:t>
      </w:r>
    </w:p>
  </w:footnote>
  <w:footnote w:id="14">
    <w:p w:rsidR="0022334E" w:rsidRPr="000B6958" w:rsidP="0022334E" w14:paraId="0B282459" w14:textId="0580791A">
      <w:pPr>
        <w:pStyle w:val="FootnoteText"/>
      </w:pPr>
      <w:r w:rsidRPr="000B6958">
        <w:rPr>
          <w:rStyle w:val="FootnoteReference"/>
        </w:rPr>
        <w:footnoteRef/>
      </w:r>
      <w:r w:rsidRPr="000B6958">
        <w:t xml:space="preserve"> </w:t>
      </w:r>
      <w:r w:rsidRPr="000B6958" w:rsidR="00047D6F">
        <w:rPr>
          <w:i/>
          <w:iCs/>
        </w:rPr>
        <w:t>See</w:t>
      </w:r>
      <w:r w:rsidRPr="000B6958" w:rsidR="00785D2A">
        <w:rPr>
          <w:i/>
          <w:iCs/>
        </w:rPr>
        <w:t>, e.g.</w:t>
      </w:r>
      <w:r w:rsidRPr="000B6958" w:rsidR="00785D2A">
        <w:t>,</w:t>
      </w:r>
      <w:r w:rsidRPr="000B6958" w:rsidR="00047D6F">
        <w:rPr>
          <w:i/>
          <w:iCs/>
        </w:rPr>
        <w:t xml:space="preserve"> </w:t>
      </w:r>
      <w:r w:rsidRPr="000B6958" w:rsidR="00047D6F">
        <w:t>Petition</w:t>
      </w:r>
      <w:r w:rsidRPr="000B6958" w:rsidR="00785D2A">
        <w:t>, Exhibit A – Engineering Statement at 2.</w:t>
      </w:r>
    </w:p>
  </w:footnote>
  <w:footnote w:id="15">
    <w:p w:rsidR="003D32A1" w:rsidRPr="000B6958" w:rsidP="003D32A1" w14:paraId="3C6C3491" w14:textId="77777777">
      <w:pPr>
        <w:pStyle w:val="FootnoteText"/>
        <w:widowControl w:val="0"/>
      </w:pPr>
      <w:r w:rsidRPr="000B6958">
        <w:rPr>
          <w:rStyle w:val="FootnoteReference"/>
        </w:rPr>
        <w:footnoteRef/>
      </w:r>
      <w:r w:rsidRPr="000B6958">
        <w:t xml:space="preserve"> 47 CFR § 73.618(a).</w:t>
      </w:r>
    </w:p>
  </w:footnote>
  <w:footnote w:id="16">
    <w:p w:rsidR="003D32A1" w:rsidRPr="000B6958" w:rsidP="003D32A1" w14:paraId="1E296F3A" w14:textId="0F3C44F7">
      <w:pPr>
        <w:pStyle w:val="FootnoteText"/>
        <w:widowControl w:val="0"/>
      </w:pPr>
      <w:r w:rsidRPr="000B6958">
        <w:rPr>
          <w:rStyle w:val="FootnoteReference"/>
        </w:rPr>
        <w:footnoteRef/>
      </w:r>
      <w:r w:rsidRPr="000B6958">
        <w:t xml:space="preserve"> 47 CFR § 73.622(a</w:t>
      </w:r>
      <w:r w:rsidRPr="000B6958" w:rsidR="00665C38">
        <w:t>).</w:t>
      </w:r>
    </w:p>
  </w:footnote>
  <w:footnote w:id="17">
    <w:p w:rsidR="00774FB7" w:rsidRPr="000B6958" w:rsidP="002420EA" w14:paraId="436BDF44" w14:textId="77777777">
      <w:pPr>
        <w:pStyle w:val="FootnoteText"/>
        <w:widowControl w:val="0"/>
      </w:pPr>
      <w:r w:rsidRPr="000B6958">
        <w:rPr>
          <w:rStyle w:val="FootnoteReference"/>
        </w:rPr>
        <w:footnoteRef/>
      </w:r>
      <w:r w:rsidRPr="000B6958">
        <w:t xml:space="preserve"> 47 CFR § 73.622(j).</w:t>
      </w:r>
    </w:p>
  </w:footnote>
  <w:footnote w:id="18">
    <w:p w:rsidR="00774FB7" w:rsidRPr="00F965C0" w:rsidP="002420EA" w14:paraId="1C611B1B" w14:textId="77777777">
      <w:pPr>
        <w:pStyle w:val="FootnoteText"/>
        <w:widowControl w:val="0"/>
        <w:rPr>
          <w:highlight w:val="yellow"/>
        </w:rPr>
      </w:pPr>
      <w:r w:rsidRPr="000B6958">
        <w:rPr>
          <w:rStyle w:val="FootnoteReference"/>
        </w:rPr>
        <w:footnoteRef/>
      </w:r>
      <w:r w:rsidRPr="000B6958">
        <w:t xml:space="preserve"> </w:t>
      </w:r>
      <w:r w:rsidRPr="000B6958">
        <w:rPr>
          <w:i/>
          <w:iCs/>
        </w:rPr>
        <w:t>See, e.g.</w:t>
      </w:r>
      <w:r w:rsidRPr="000B6958">
        <w:t>,</w:t>
      </w:r>
      <w:r w:rsidRPr="000B6958">
        <w:rPr>
          <w:i/>
          <w:iCs/>
        </w:rPr>
        <w:t xml:space="preserve"> Buffalo, Iola, Normangee, and Madisonville, Texas</w:t>
      </w:r>
      <w:r w:rsidRPr="000B6958">
        <w:t>, MB Docket No. 07-</w:t>
      </w:r>
      <w:r w:rsidRPr="000B6958" w:rsidR="00FA5FB4">
        <w:t>279</w:t>
      </w:r>
      <w:r w:rsidRPr="000B6958">
        <w:t xml:space="preserve">, Report and Order, 24 FCC </w:t>
      </w:r>
      <w:r w:rsidRPr="000B6958">
        <w:t>Rcd</w:t>
      </w:r>
      <w:r w:rsidRPr="000B6958">
        <w:t xml:space="preserve"> 8192, 8194, para. 9 (MB 2009).</w:t>
      </w:r>
    </w:p>
  </w:footnote>
  <w:footnote w:id="19">
    <w:p w:rsidR="00774FB7" w:rsidRPr="000B6958" w:rsidP="002420EA" w14:paraId="5459A7C2" w14:textId="77777777">
      <w:pPr>
        <w:pStyle w:val="FootnoteText"/>
        <w:widowControl w:val="0"/>
      </w:pPr>
      <w:r w:rsidRPr="000B6958">
        <w:rPr>
          <w:rStyle w:val="FootnoteReference"/>
        </w:rPr>
        <w:footnoteRef/>
      </w:r>
      <w:r w:rsidRPr="000B6958">
        <w:t xml:space="preserve"> 47 CFR § 1.420(j).</w:t>
      </w:r>
    </w:p>
  </w:footnote>
  <w:footnote w:id="20">
    <w:p w:rsidR="00774FB7" w:rsidRPr="000B6958" w:rsidP="002420EA" w14:paraId="0E85AC39" w14:textId="77777777">
      <w:pPr>
        <w:pStyle w:val="FootnoteText"/>
        <w:widowControl w:val="0"/>
      </w:pPr>
      <w:r w:rsidRPr="000B6958">
        <w:rPr>
          <w:rStyle w:val="FootnoteReference"/>
        </w:rPr>
        <w:footnoteRef/>
      </w:r>
      <w:r w:rsidRPr="000B6958">
        <w:t xml:space="preserve"> 47 CFR § 1.420(d).</w:t>
      </w:r>
    </w:p>
  </w:footnote>
  <w:footnote w:id="21">
    <w:p w:rsidR="00774FB7" w:rsidRPr="000B6958" w:rsidP="002420EA" w14:paraId="392CCC04" w14:textId="77777777">
      <w:pPr>
        <w:pStyle w:val="FootnoteText"/>
        <w:widowControl w:val="0"/>
      </w:pPr>
      <w:r w:rsidRPr="000B6958">
        <w:rPr>
          <w:rStyle w:val="FootnoteReference"/>
        </w:rPr>
        <w:footnoteRef/>
      </w:r>
      <w:r w:rsidRPr="000B6958">
        <w:t xml:space="preserve"> 47 CFR § 1.420(g)(2).</w:t>
      </w:r>
    </w:p>
  </w:footnote>
  <w:footnote w:id="22">
    <w:p w:rsidR="00774FB7" w:rsidRPr="000B6958" w:rsidP="002420EA" w14:paraId="069B8FF8" w14:textId="77777777">
      <w:pPr>
        <w:pStyle w:val="FootnoteText"/>
        <w:widowControl w:val="0"/>
      </w:pPr>
      <w:r w:rsidRPr="000B6958">
        <w:rPr>
          <w:rStyle w:val="FootnoteReference"/>
        </w:rPr>
        <w:footnoteRef/>
      </w:r>
      <w:r w:rsidRPr="000B6958">
        <w:t xml:space="preserve"> 47 CFR §§ 1.415, 1.419, and 1.420.</w:t>
      </w:r>
    </w:p>
  </w:footnote>
  <w:footnote w:id="23">
    <w:p w:rsidR="00774FB7" w:rsidRPr="000B6958" w:rsidP="002420EA" w14:paraId="18EEE0C2" w14:textId="77777777">
      <w:pPr>
        <w:pStyle w:val="ParaNum"/>
        <w:numPr>
          <w:ilvl w:val="0"/>
          <w:numId w:val="0"/>
        </w:numPr>
        <w:rPr>
          <w:sz w:val="20"/>
        </w:rPr>
      </w:pPr>
      <w:r w:rsidRPr="000B6958">
        <w:rPr>
          <w:rStyle w:val="FootnoteReference"/>
        </w:rPr>
        <w:footnoteRef/>
      </w:r>
      <w:r w:rsidRPr="000B6958">
        <w:rPr>
          <w:sz w:val="20"/>
        </w:rPr>
        <w:t xml:space="preserve"> </w:t>
      </w:r>
      <w:r w:rsidRPr="000B6958">
        <w:rPr>
          <w:i/>
          <w:sz w:val="20"/>
        </w:rPr>
        <w:t>See Electronic Filing of Documents in Rulemaking Proceedings</w:t>
      </w:r>
      <w:r w:rsidRPr="000B6958">
        <w:rPr>
          <w:sz w:val="20"/>
        </w:rPr>
        <w:t>, 63 FR 24121 (1998).</w:t>
      </w:r>
    </w:p>
  </w:footnote>
  <w:footnote w:id="24">
    <w:p w:rsidR="00F0682B" w:rsidRPr="000B6958" w:rsidP="002420EA" w14:paraId="1C610102" w14:textId="4DFB531C">
      <w:pPr>
        <w:pStyle w:val="FootnoteText"/>
        <w:widowControl w:val="0"/>
      </w:pPr>
      <w:r w:rsidRPr="000B6958">
        <w:rPr>
          <w:rStyle w:val="FootnoteReference"/>
        </w:rPr>
        <w:footnoteRef/>
      </w:r>
      <w:r w:rsidRPr="000B6958">
        <w:t xml:space="preserve"> Hand-delivered or messenger delivered paper filings continue to NOT be accepted at FCC Headquarters.</w:t>
      </w:r>
    </w:p>
  </w:footnote>
  <w:footnote w:id="25">
    <w:p w:rsidR="00774FB7" w:rsidRPr="000B6958" w:rsidP="002420EA" w14:paraId="3BA971E4" w14:textId="77777777">
      <w:pPr>
        <w:pStyle w:val="FootnoteText"/>
        <w:widowControl w:val="0"/>
      </w:pPr>
      <w:r w:rsidRPr="000B6958">
        <w:rPr>
          <w:rStyle w:val="FootnoteReference"/>
        </w:rPr>
        <w:footnoteRef/>
      </w:r>
      <w:r w:rsidRPr="000B6958">
        <w:t xml:space="preserve"> 47 CFR § 1.420.</w:t>
      </w:r>
    </w:p>
  </w:footnote>
  <w:footnote w:id="26">
    <w:p w:rsidR="00774FB7" w:rsidRPr="009472A8" w:rsidP="002420EA" w14:paraId="6E830A3F" w14:textId="0A2D4D52">
      <w:pPr>
        <w:pStyle w:val="FootnoteText"/>
        <w:widowControl w:val="0"/>
        <w:rPr>
          <w:highlight w:val="yellow"/>
        </w:rPr>
      </w:pPr>
      <w:r w:rsidRPr="000B6958">
        <w:rPr>
          <w:rStyle w:val="FootnoteReference"/>
        </w:rPr>
        <w:footnoteRef/>
      </w:r>
      <w:r w:rsidRPr="000B6958">
        <w:t xml:space="preserve"> </w:t>
      </w:r>
      <w:r w:rsidRPr="000B6958">
        <w:rPr>
          <w:i/>
          <w:iCs/>
        </w:rPr>
        <w:t>See</w:t>
      </w:r>
      <w:r w:rsidRPr="000B6958">
        <w:t xml:space="preserve"> 47 CFR §</w:t>
      </w:r>
      <w:r w:rsidRPr="000B6958" w:rsidR="00B9521B">
        <w:t xml:space="preserve"> </w:t>
      </w:r>
      <w:r w:rsidRPr="000B6958">
        <w:t>1.420(a), (b) and (c).</w:t>
      </w:r>
    </w:p>
  </w:footnote>
  <w:footnote w:id="27">
    <w:p w:rsidR="00774FB7" w:rsidRPr="000B6958" w:rsidP="002420EA" w14:paraId="342D0B99" w14:textId="06FBEA81">
      <w:pPr>
        <w:pStyle w:val="FootnoteText"/>
        <w:widowControl w:val="0"/>
        <w:rPr>
          <w:i/>
          <w:iCs/>
        </w:rPr>
      </w:pPr>
      <w:r w:rsidRPr="000B6958">
        <w:rPr>
          <w:rStyle w:val="FootnoteReference"/>
        </w:rPr>
        <w:footnoteRef/>
      </w:r>
      <w:r w:rsidRPr="000B6958">
        <w:t xml:space="preserve"> 47 CFR § 1.1200 </w:t>
      </w:r>
      <w:r w:rsidRPr="000B6958">
        <w:rPr>
          <w:i/>
          <w:iCs/>
        </w:rPr>
        <w:t>et seq.</w:t>
      </w:r>
    </w:p>
  </w:footnote>
  <w:footnote w:id="28">
    <w:p w:rsidR="00774FB7" w:rsidRPr="000B6958" w:rsidP="002420EA" w14:paraId="3F22B809" w14:textId="77777777">
      <w:pPr>
        <w:pStyle w:val="FootnoteText"/>
        <w:widowControl w:val="0"/>
      </w:pPr>
      <w:r w:rsidRPr="000B6958">
        <w:rPr>
          <w:rStyle w:val="FootnoteReference"/>
        </w:rPr>
        <w:footnoteRef/>
      </w:r>
      <w:r w:rsidRPr="000B6958">
        <w:t xml:space="preserve"> 47 CFR § 1.1208.</w:t>
      </w:r>
    </w:p>
  </w:footnote>
  <w:footnote w:id="29">
    <w:p w:rsidR="00774FB7" w:rsidRPr="000B6958" w:rsidP="002420EA" w14:paraId="31FB07BD" w14:textId="77777777">
      <w:pPr>
        <w:pStyle w:val="FootnoteText"/>
        <w:widowControl w:val="0"/>
      </w:pPr>
      <w:r w:rsidRPr="000B6958">
        <w:rPr>
          <w:rStyle w:val="FootnoteReference"/>
        </w:rPr>
        <w:footnoteRef/>
      </w:r>
      <w:r w:rsidRPr="000B6958">
        <w:t xml:space="preserve"> 47 CFR § 1.1204(a)(10).</w:t>
      </w:r>
    </w:p>
  </w:footnote>
  <w:footnote w:id="30">
    <w:p w:rsidR="00774FB7" w:rsidRPr="000B6958" w:rsidP="002420EA" w14:paraId="0664A8AB" w14:textId="77777777">
      <w:pPr>
        <w:pStyle w:val="FootnoteText"/>
        <w:widowControl w:val="0"/>
      </w:pPr>
      <w:r w:rsidRPr="000B6958">
        <w:rPr>
          <w:rStyle w:val="FootnoteReference"/>
        </w:rPr>
        <w:footnoteRef/>
      </w:r>
      <w:r w:rsidRPr="000B6958">
        <w:t xml:space="preserve"> 47 CFR § 1.1204(a)(10)(ii).  In addition, an oral presentation in a restricted proceeding not designated for hearing requesting action by a particular date or giving reasons that a proceeding should be expedited other than the need to avoid administrative delay is permitted.  A detailed summary of the presentation must be filed in the record and served by the person making the presentation on the other parties to the proceeding, who may respond in support or opposition to the request for expedition, including by oral </w:t>
      </w:r>
      <w:r w:rsidRPr="000B6958">
        <w:rPr>
          <w:i/>
          <w:iCs/>
        </w:rPr>
        <w:t xml:space="preserve">ex </w:t>
      </w:r>
      <w:r w:rsidRPr="000B6958">
        <w:rPr>
          <w:i/>
          <w:iCs/>
        </w:rPr>
        <w:t>parte</w:t>
      </w:r>
      <w:r w:rsidRPr="000B6958">
        <w:t xml:space="preserve"> presentation, subject to the same service requirement.  47 CFR § 1.1204(a)(11).</w:t>
      </w:r>
    </w:p>
  </w:footnote>
  <w:footnote w:id="31">
    <w:p w:rsidR="00774FB7" w:rsidRPr="000B6958" w:rsidP="002420EA" w14:paraId="5EA754C7" w14:textId="77777777">
      <w:pPr>
        <w:pStyle w:val="FootnoteText"/>
        <w:widowControl w:val="0"/>
      </w:pPr>
      <w:r w:rsidRPr="000B6958">
        <w:rPr>
          <w:rStyle w:val="FootnoteReference"/>
        </w:rPr>
        <w:footnoteRef/>
      </w:r>
      <w:r w:rsidRPr="000B6958">
        <w:t xml:space="preserve"> 5 U.S.C. § 553(b)(4).  The Providing Accountability Through Transparency Act, Pub. L. No. 118-9 (2023), amended section 553(b) of the Administrative Procedure Act.</w:t>
      </w:r>
    </w:p>
  </w:footnote>
  <w:footnote w:id="32">
    <w:p w:rsidR="00774FB7" w:rsidRPr="000B6958" w:rsidP="002420EA" w14:paraId="546C3A06" w14:textId="77777777">
      <w:pPr>
        <w:pStyle w:val="FootnoteText"/>
        <w:widowControl w:val="0"/>
      </w:pPr>
      <w:r w:rsidRPr="000B6958">
        <w:rPr>
          <w:rStyle w:val="FootnoteReference"/>
        </w:rPr>
        <w:footnoteRef/>
      </w:r>
      <w:r w:rsidRPr="000B6958">
        <w:t xml:space="preserve"> </w:t>
      </w:r>
      <w:r w:rsidRPr="000B6958">
        <w:rPr>
          <w:i/>
          <w:color w:val="000000"/>
        </w:rPr>
        <w:t>See</w:t>
      </w:r>
      <w:r w:rsidRPr="000B6958">
        <w:rPr>
          <w:color w:val="000000"/>
        </w:rPr>
        <w:t xml:space="preserve"> 5 U.S.C. § 603.  The RFA, </w:t>
      </w:r>
      <w:r w:rsidRPr="000B6958">
        <w:rPr>
          <w:i/>
          <w:color w:val="000000"/>
        </w:rPr>
        <w:t xml:space="preserve">see </w:t>
      </w:r>
      <w:r w:rsidRPr="000B6958">
        <w:rPr>
          <w:color w:val="000000"/>
        </w:rPr>
        <w:t xml:space="preserve">5 U.S.C. § 601 </w:t>
      </w:r>
      <w:r w:rsidRPr="000B6958">
        <w:rPr>
          <w:i/>
          <w:color w:val="000000"/>
        </w:rPr>
        <w:t>et seq.</w:t>
      </w:r>
      <w:r w:rsidRPr="000B6958">
        <w:rPr>
          <w:color w:val="000000"/>
        </w:rPr>
        <w:t xml:space="preserve">, has been amended by the Small Business Regulatory </w:t>
      </w:r>
      <w:r w:rsidRPr="000B6958">
        <w:rPr>
          <w:color w:val="231F20"/>
        </w:rPr>
        <w:t>Enforcement</w:t>
      </w:r>
      <w:r w:rsidRPr="000B6958">
        <w:rPr>
          <w:color w:val="000000"/>
        </w:rPr>
        <w:t xml:space="preserve"> Fairness Act of 1996 (SBREFA), Pub. L. No. 104-121, Title II, 110 Stat. 857 (1996).  The SBREFA was enacted as Title II of the Contract with America Advancement Act of 1996 (CWAAA).</w:t>
      </w:r>
    </w:p>
  </w:footnote>
  <w:footnote w:id="33">
    <w:p w:rsidR="00774FB7" w:rsidRPr="000B6958" w:rsidP="002420EA" w14:paraId="56FAC8F4" w14:textId="77777777">
      <w:pPr>
        <w:pStyle w:val="FootnoteText"/>
        <w:widowControl w:val="0"/>
      </w:pPr>
      <w:r w:rsidRPr="000B6958">
        <w:rPr>
          <w:rStyle w:val="FootnoteReference"/>
        </w:rPr>
        <w:footnoteRef/>
      </w:r>
      <w:r w:rsidRPr="000B6958">
        <w:t xml:space="preserve"> 47 CFR § 73.622(j).</w:t>
      </w:r>
    </w:p>
  </w:footnote>
  <w:footnote w:id="34">
    <w:p w:rsidR="00774FB7" w:rsidRPr="009472A8" w:rsidP="002420EA" w14:paraId="6DFC0B22" w14:textId="77777777">
      <w:pPr>
        <w:pStyle w:val="FootnoteText"/>
        <w:widowControl w:val="0"/>
        <w:rPr>
          <w:highlight w:val="yellow"/>
        </w:rPr>
      </w:pPr>
      <w:r w:rsidRPr="000B6958">
        <w:rPr>
          <w:rStyle w:val="FootnoteReference"/>
        </w:rPr>
        <w:footnoteRef/>
      </w:r>
      <w:r w:rsidRPr="000B6958">
        <w:t xml:space="preserve"> </w:t>
      </w:r>
      <w:r w:rsidRPr="000B6958">
        <w:rPr>
          <w:i/>
          <w:iCs/>
        </w:rPr>
        <w:t>See</w:t>
      </w:r>
      <w:r w:rsidRPr="000B6958">
        <w:t xml:space="preserve"> 44 U.S.C. §§ 3501-3520.</w:t>
      </w:r>
    </w:p>
  </w:footnote>
  <w:footnote w:id="35">
    <w:p w:rsidR="00774FB7" w:rsidRPr="00C13DF6" w:rsidP="002420EA" w14:paraId="79441707" w14:textId="77777777">
      <w:pPr>
        <w:pStyle w:val="FootnoteText"/>
        <w:widowControl w:val="0"/>
      </w:pPr>
      <w:r w:rsidRPr="000B6958">
        <w:rPr>
          <w:rStyle w:val="FootnoteReference"/>
        </w:rPr>
        <w:footnoteRef/>
      </w:r>
      <w:r w:rsidRPr="000B6958">
        <w:t xml:space="preserve"> </w:t>
      </w:r>
      <w:r w:rsidRPr="000B6958">
        <w:rPr>
          <w:i/>
          <w:iCs/>
        </w:rPr>
        <w:t>See</w:t>
      </w:r>
      <w:r w:rsidRPr="000B6958">
        <w:t xml:space="preserve"> 44 U.S.C. § 3506(c)(4).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073A" w14:paraId="76BFAD9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FA77A4" w14:paraId="2F130BFC" w14:textId="063BECE3">
    <w:pPr>
      <w:pStyle w:val="Header"/>
    </w:pPr>
    <w:r>
      <w:tab/>
      <w:t>Federal Communications Commission</w:t>
    </w:r>
    <w:r>
      <w:tab/>
    </w:r>
    <w:r w:rsidR="00774FB7">
      <w:t xml:space="preserve">DA </w:t>
    </w:r>
    <w:r w:rsidR="00774FB7">
      <w:t>2</w:t>
    </w:r>
    <w:r w:rsidR="00395DD1">
      <w:t>6</w:t>
    </w:r>
    <w:r w:rsidR="003641E4">
      <w:t>-</w:t>
    </w:r>
    <w:r w:rsidR="0074073A">
      <w:t>900</w:t>
    </w:r>
  </w:p>
  <w:p w:rsidR="00D25FB5" w14:paraId="08BFA096"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D25FB5" w14:paraId="3A804C65" w14:textId="77777777">
    <w:pPr>
      <w:spacing w:after="389" w:line="100" w:lineRule="exact"/>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FA77A4" w14:paraId="4D8EFB4F" w14:textId="21046BA8">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tab/>
      <w:t>Federal Communications Commission</w:t>
    </w:r>
    <w:r>
      <w:tab/>
    </w:r>
    <w:r w:rsidR="00774FB7">
      <w:rPr>
        <w:spacing w:val="-2"/>
      </w:rPr>
      <w:t>DA 2</w:t>
    </w:r>
    <w:r w:rsidR="00505E17">
      <w:rPr>
        <w:spacing w:val="-2"/>
      </w:rPr>
      <w:t>6</w:t>
    </w:r>
    <w:r w:rsidR="00FA77A4">
      <w:rPr>
        <w:spacing w:val="-2"/>
      </w:rPr>
      <w:t>-</w:t>
    </w:r>
    <w:r w:rsidR="0074073A">
      <w:rPr>
        <w:spacing w:val="-2"/>
      </w:rPr>
      <w:t>900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11D53AFC"/>
    <w:multiLevelType w:val="hybridMultilevel"/>
    <w:tmpl w:val="32F8BF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7F6F38"/>
    <w:multiLevelType w:val="hybridMultilevel"/>
    <w:tmpl w:val="0EA6634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8">
    <w:nsid w:val="7AC81FC0"/>
    <w:multiLevelType w:val="hybridMultilevel"/>
    <w:tmpl w:val="7EA284FE"/>
    <w:lvl w:ilvl="0">
      <w:start w:val="1"/>
      <w:numFmt w:val="decimal"/>
      <w:pStyle w:val="AppNum"/>
      <w:lvlText w:val="%1."/>
      <w:lvlJc w:val="left"/>
      <w:pPr>
        <w:tabs>
          <w:tab w:val="num" w:pos="1447"/>
        </w:tabs>
        <w:ind w:left="727" w:firstLine="360"/>
      </w:pPr>
      <w:rPr>
        <w:rFonts w:ascii="Times New Roman" w:hAnsi="Times New Roman" w:hint="default"/>
        <w:b w:val="0"/>
        <w:sz w:val="22"/>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EDE5BA6"/>
    <w:multiLevelType w:val="hybridMultilevel"/>
    <w:tmpl w:val="4C5CD63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7F0406EE"/>
    <w:multiLevelType w:val="hybridMultilevel"/>
    <w:tmpl w:val="BE626948"/>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2160"/>
        </w:tabs>
        <w:ind w:left="2160" w:hanging="360"/>
      </w:pPr>
      <w:rPr>
        <w:rFonts w:cs="Times New Roman" w:hint="default"/>
      </w:rPr>
    </w:lvl>
    <w:lvl w:ilvl="2">
      <w:start w:val="1"/>
      <w:numFmt w:val="lowerRoman"/>
      <w:lvlText w:val="%3."/>
      <w:lvlJc w:val="right"/>
      <w:pPr>
        <w:tabs>
          <w:tab w:val="num" w:pos="2880"/>
        </w:tabs>
        <w:ind w:left="2880" w:hanging="180"/>
      </w:pPr>
      <w:rPr>
        <w:rFonts w:cs="Times New Roman"/>
      </w:rPr>
    </w:lvl>
    <w:lvl w:ilvl="3">
      <w:start w:val="0"/>
      <w:numFmt w:val="bullet"/>
      <w:lvlText w:val="-"/>
      <w:lvlJc w:val="left"/>
      <w:pPr>
        <w:tabs>
          <w:tab w:val="num" w:pos="1440"/>
        </w:tabs>
        <w:ind w:left="1440" w:hanging="360"/>
      </w:pPr>
      <w:rPr>
        <w:rFonts w:ascii="Times New Roman" w:eastAsia="Times New Roman" w:hAnsi="Times New Roman" w:hint="default"/>
      </w:rPr>
    </w:lvl>
    <w:lvl w:ilvl="4">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num w:numId="1" w16cid:durableId="1547713178">
    <w:abstractNumId w:val="2"/>
  </w:num>
  <w:num w:numId="2" w16cid:durableId="1552500411">
    <w:abstractNumId w:val="7"/>
  </w:num>
  <w:num w:numId="3" w16cid:durableId="1393428908">
    <w:abstractNumId w:val="5"/>
  </w:num>
  <w:num w:numId="4" w16cid:durableId="685327929">
    <w:abstractNumId w:val="6"/>
  </w:num>
  <w:num w:numId="5" w16cid:durableId="67070433">
    <w:abstractNumId w:val="3"/>
  </w:num>
  <w:num w:numId="6" w16cid:durableId="1866672433">
    <w:abstractNumId w:val="0"/>
  </w:num>
  <w:num w:numId="7" w16cid:durableId="1596354528">
    <w:abstractNumId w:val="9"/>
  </w:num>
  <w:num w:numId="8" w16cid:durableId="180360329">
    <w:abstractNumId w:val="8"/>
  </w:num>
  <w:num w:numId="9" w16cid:durableId="1043333835">
    <w:abstractNumId w:val="1"/>
  </w:num>
  <w:num w:numId="10" w16cid:durableId="1562054815">
    <w:abstractNumId w:val="10"/>
  </w:num>
  <w:num w:numId="11" w16cid:durableId="722364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proofState w:spelling="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97"/>
    <w:rsid w:val="000025D4"/>
    <w:rsid w:val="0000298D"/>
    <w:rsid w:val="00005921"/>
    <w:rsid w:val="00010087"/>
    <w:rsid w:val="00011790"/>
    <w:rsid w:val="00013683"/>
    <w:rsid w:val="00015BB2"/>
    <w:rsid w:val="00015BBA"/>
    <w:rsid w:val="00017EC1"/>
    <w:rsid w:val="00021C36"/>
    <w:rsid w:val="0002351C"/>
    <w:rsid w:val="00024ED5"/>
    <w:rsid w:val="00026245"/>
    <w:rsid w:val="00026D82"/>
    <w:rsid w:val="00027A23"/>
    <w:rsid w:val="00032037"/>
    <w:rsid w:val="00032383"/>
    <w:rsid w:val="00036039"/>
    <w:rsid w:val="00037B71"/>
    <w:rsid w:val="00037F90"/>
    <w:rsid w:val="0004329E"/>
    <w:rsid w:val="0004435C"/>
    <w:rsid w:val="00045350"/>
    <w:rsid w:val="0004768C"/>
    <w:rsid w:val="00047932"/>
    <w:rsid w:val="00047D6F"/>
    <w:rsid w:val="0005044B"/>
    <w:rsid w:val="000513FE"/>
    <w:rsid w:val="00052BFE"/>
    <w:rsid w:val="000532F1"/>
    <w:rsid w:val="00053AAF"/>
    <w:rsid w:val="00053B21"/>
    <w:rsid w:val="00055C83"/>
    <w:rsid w:val="00055EA7"/>
    <w:rsid w:val="0005616B"/>
    <w:rsid w:val="00071634"/>
    <w:rsid w:val="00072852"/>
    <w:rsid w:val="00075059"/>
    <w:rsid w:val="0007664E"/>
    <w:rsid w:val="00076B2F"/>
    <w:rsid w:val="000809B3"/>
    <w:rsid w:val="00081622"/>
    <w:rsid w:val="00084B0D"/>
    <w:rsid w:val="000863F6"/>
    <w:rsid w:val="00086D0F"/>
    <w:rsid w:val="000875BF"/>
    <w:rsid w:val="000916FB"/>
    <w:rsid w:val="000920A2"/>
    <w:rsid w:val="00094A42"/>
    <w:rsid w:val="000959F1"/>
    <w:rsid w:val="00096D8C"/>
    <w:rsid w:val="00097CD8"/>
    <w:rsid w:val="000A1FC4"/>
    <w:rsid w:val="000A28A1"/>
    <w:rsid w:val="000A3369"/>
    <w:rsid w:val="000A36CF"/>
    <w:rsid w:val="000A6E83"/>
    <w:rsid w:val="000A72DA"/>
    <w:rsid w:val="000B0A05"/>
    <w:rsid w:val="000B331D"/>
    <w:rsid w:val="000B4E7F"/>
    <w:rsid w:val="000B6683"/>
    <w:rsid w:val="000B6783"/>
    <w:rsid w:val="000B6958"/>
    <w:rsid w:val="000B6B45"/>
    <w:rsid w:val="000B6DC3"/>
    <w:rsid w:val="000C0B65"/>
    <w:rsid w:val="000C1EE5"/>
    <w:rsid w:val="000C6575"/>
    <w:rsid w:val="000C6923"/>
    <w:rsid w:val="000C72E3"/>
    <w:rsid w:val="000C7694"/>
    <w:rsid w:val="000C7A9E"/>
    <w:rsid w:val="000D0455"/>
    <w:rsid w:val="000D0737"/>
    <w:rsid w:val="000D0B52"/>
    <w:rsid w:val="000D1532"/>
    <w:rsid w:val="000D1821"/>
    <w:rsid w:val="000D1D5C"/>
    <w:rsid w:val="000D6A51"/>
    <w:rsid w:val="000D6C7E"/>
    <w:rsid w:val="000D7AA1"/>
    <w:rsid w:val="000E05FE"/>
    <w:rsid w:val="000E0A09"/>
    <w:rsid w:val="000E16CB"/>
    <w:rsid w:val="000E3583"/>
    <w:rsid w:val="000E3D42"/>
    <w:rsid w:val="000F1EF5"/>
    <w:rsid w:val="000F3741"/>
    <w:rsid w:val="000F761F"/>
    <w:rsid w:val="00100FBE"/>
    <w:rsid w:val="00101B3B"/>
    <w:rsid w:val="001030C2"/>
    <w:rsid w:val="00113B3A"/>
    <w:rsid w:val="00114C80"/>
    <w:rsid w:val="001153DF"/>
    <w:rsid w:val="00115E20"/>
    <w:rsid w:val="001203DD"/>
    <w:rsid w:val="00122BD5"/>
    <w:rsid w:val="001300A2"/>
    <w:rsid w:val="00130D42"/>
    <w:rsid w:val="00131D4E"/>
    <w:rsid w:val="0013287D"/>
    <w:rsid w:val="001333D5"/>
    <w:rsid w:val="00133F79"/>
    <w:rsid w:val="00136450"/>
    <w:rsid w:val="00137824"/>
    <w:rsid w:val="00140E24"/>
    <w:rsid w:val="0014113D"/>
    <w:rsid w:val="00141778"/>
    <w:rsid w:val="00145E2C"/>
    <w:rsid w:val="0014737D"/>
    <w:rsid w:val="00147C68"/>
    <w:rsid w:val="00153CFF"/>
    <w:rsid w:val="00153E89"/>
    <w:rsid w:val="00157F1D"/>
    <w:rsid w:val="00162465"/>
    <w:rsid w:val="00162574"/>
    <w:rsid w:val="001644D5"/>
    <w:rsid w:val="00164E38"/>
    <w:rsid w:val="00164FD0"/>
    <w:rsid w:val="0016579C"/>
    <w:rsid w:val="001668C7"/>
    <w:rsid w:val="0017156D"/>
    <w:rsid w:val="00173C0B"/>
    <w:rsid w:val="001811FD"/>
    <w:rsid w:val="00181EE4"/>
    <w:rsid w:val="00185C56"/>
    <w:rsid w:val="001902D8"/>
    <w:rsid w:val="001926DE"/>
    <w:rsid w:val="00194A66"/>
    <w:rsid w:val="0019737F"/>
    <w:rsid w:val="001A1326"/>
    <w:rsid w:val="001A1C9C"/>
    <w:rsid w:val="001A6D34"/>
    <w:rsid w:val="001B06F5"/>
    <w:rsid w:val="001B0A31"/>
    <w:rsid w:val="001B279F"/>
    <w:rsid w:val="001B4C3A"/>
    <w:rsid w:val="001B6178"/>
    <w:rsid w:val="001C06D3"/>
    <w:rsid w:val="001C21CA"/>
    <w:rsid w:val="001C7AFA"/>
    <w:rsid w:val="001D64BF"/>
    <w:rsid w:val="001D6BCF"/>
    <w:rsid w:val="001D774E"/>
    <w:rsid w:val="001D77E9"/>
    <w:rsid w:val="001E01CA"/>
    <w:rsid w:val="001E3067"/>
    <w:rsid w:val="001E3A96"/>
    <w:rsid w:val="001E4544"/>
    <w:rsid w:val="001E5230"/>
    <w:rsid w:val="001E6069"/>
    <w:rsid w:val="001E65B6"/>
    <w:rsid w:val="001E7BB2"/>
    <w:rsid w:val="001F1A17"/>
    <w:rsid w:val="001F250D"/>
    <w:rsid w:val="001F6721"/>
    <w:rsid w:val="00202C12"/>
    <w:rsid w:val="00204C85"/>
    <w:rsid w:val="002154B4"/>
    <w:rsid w:val="00220A21"/>
    <w:rsid w:val="00222877"/>
    <w:rsid w:val="0022334E"/>
    <w:rsid w:val="00223FB9"/>
    <w:rsid w:val="00226FDC"/>
    <w:rsid w:val="002312D1"/>
    <w:rsid w:val="002327D6"/>
    <w:rsid w:val="00232CFC"/>
    <w:rsid w:val="00234A4C"/>
    <w:rsid w:val="0024008A"/>
    <w:rsid w:val="002415A8"/>
    <w:rsid w:val="002416A0"/>
    <w:rsid w:val="002420EA"/>
    <w:rsid w:val="002423BA"/>
    <w:rsid w:val="002444F2"/>
    <w:rsid w:val="0025073B"/>
    <w:rsid w:val="0025083E"/>
    <w:rsid w:val="002519C0"/>
    <w:rsid w:val="00253459"/>
    <w:rsid w:val="00256806"/>
    <w:rsid w:val="00256F5E"/>
    <w:rsid w:val="00257D44"/>
    <w:rsid w:val="0026437D"/>
    <w:rsid w:val="002658CC"/>
    <w:rsid w:val="00265E00"/>
    <w:rsid w:val="00265FB6"/>
    <w:rsid w:val="00267080"/>
    <w:rsid w:val="00271F09"/>
    <w:rsid w:val="0027395E"/>
    <w:rsid w:val="00273EA0"/>
    <w:rsid w:val="00273F0E"/>
    <w:rsid w:val="00275CF5"/>
    <w:rsid w:val="002810AA"/>
    <w:rsid w:val="00281459"/>
    <w:rsid w:val="0028171A"/>
    <w:rsid w:val="00281724"/>
    <w:rsid w:val="0028301F"/>
    <w:rsid w:val="00285017"/>
    <w:rsid w:val="00286A62"/>
    <w:rsid w:val="002872A2"/>
    <w:rsid w:val="002902B2"/>
    <w:rsid w:val="00291212"/>
    <w:rsid w:val="0029135E"/>
    <w:rsid w:val="0029716D"/>
    <w:rsid w:val="002A04E6"/>
    <w:rsid w:val="002A0B2F"/>
    <w:rsid w:val="002A2D2E"/>
    <w:rsid w:val="002A3617"/>
    <w:rsid w:val="002A4122"/>
    <w:rsid w:val="002A499A"/>
    <w:rsid w:val="002A4AF1"/>
    <w:rsid w:val="002B325B"/>
    <w:rsid w:val="002B45E8"/>
    <w:rsid w:val="002B549E"/>
    <w:rsid w:val="002B7367"/>
    <w:rsid w:val="002C00E8"/>
    <w:rsid w:val="002C0B5F"/>
    <w:rsid w:val="002C245A"/>
    <w:rsid w:val="002C2EA0"/>
    <w:rsid w:val="002C301B"/>
    <w:rsid w:val="002C37E8"/>
    <w:rsid w:val="002C5C9D"/>
    <w:rsid w:val="002D0152"/>
    <w:rsid w:val="002D0ACD"/>
    <w:rsid w:val="002D4B29"/>
    <w:rsid w:val="002D4D05"/>
    <w:rsid w:val="002E0840"/>
    <w:rsid w:val="002E0F7B"/>
    <w:rsid w:val="002E104D"/>
    <w:rsid w:val="002E2277"/>
    <w:rsid w:val="002E4126"/>
    <w:rsid w:val="002E566E"/>
    <w:rsid w:val="002F062F"/>
    <w:rsid w:val="002F337E"/>
    <w:rsid w:val="002F3DC3"/>
    <w:rsid w:val="002F5B57"/>
    <w:rsid w:val="00300492"/>
    <w:rsid w:val="0030189B"/>
    <w:rsid w:val="00301E65"/>
    <w:rsid w:val="00302D2F"/>
    <w:rsid w:val="00306ABA"/>
    <w:rsid w:val="00307BE5"/>
    <w:rsid w:val="00311637"/>
    <w:rsid w:val="00312213"/>
    <w:rsid w:val="0031249C"/>
    <w:rsid w:val="003124BC"/>
    <w:rsid w:val="00312C6F"/>
    <w:rsid w:val="00314754"/>
    <w:rsid w:val="00317C6F"/>
    <w:rsid w:val="0032040C"/>
    <w:rsid w:val="00325519"/>
    <w:rsid w:val="00326786"/>
    <w:rsid w:val="00327CAB"/>
    <w:rsid w:val="00334CB3"/>
    <w:rsid w:val="003368A4"/>
    <w:rsid w:val="00341BB1"/>
    <w:rsid w:val="00343749"/>
    <w:rsid w:val="00343A27"/>
    <w:rsid w:val="00346E73"/>
    <w:rsid w:val="00352C8E"/>
    <w:rsid w:val="0035321D"/>
    <w:rsid w:val="00355198"/>
    <w:rsid w:val="00356CF5"/>
    <w:rsid w:val="00357113"/>
    <w:rsid w:val="00357D06"/>
    <w:rsid w:val="003628DD"/>
    <w:rsid w:val="003638E2"/>
    <w:rsid w:val="00363CA6"/>
    <w:rsid w:val="003641E4"/>
    <w:rsid w:val="003660ED"/>
    <w:rsid w:val="00370061"/>
    <w:rsid w:val="003711B5"/>
    <w:rsid w:val="0037128D"/>
    <w:rsid w:val="00373286"/>
    <w:rsid w:val="003737FC"/>
    <w:rsid w:val="00374E4C"/>
    <w:rsid w:val="0037676B"/>
    <w:rsid w:val="00381AEF"/>
    <w:rsid w:val="003822A1"/>
    <w:rsid w:val="003849C1"/>
    <w:rsid w:val="00387CC6"/>
    <w:rsid w:val="00387CFB"/>
    <w:rsid w:val="003903B6"/>
    <w:rsid w:val="0039099B"/>
    <w:rsid w:val="003910B9"/>
    <w:rsid w:val="00392939"/>
    <w:rsid w:val="00392BBE"/>
    <w:rsid w:val="00395DD1"/>
    <w:rsid w:val="00396161"/>
    <w:rsid w:val="00396258"/>
    <w:rsid w:val="00396E55"/>
    <w:rsid w:val="003A1A6D"/>
    <w:rsid w:val="003A36B6"/>
    <w:rsid w:val="003A3C9A"/>
    <w:rsid w:val="003A441F"/>
    <w:rsid w:val="003A65D2"/>
    <w:rsid w:val="003A6EB5"/>
    <w:rsid w:val="003A6FD5"/>
    <w:rsid w:val="003A798B"/>
    <w:rsid w:val="003B0550"/>
    <w:rsid w:val="003B3BDA"/>
    <w:rsid w:val="003B694F"/>
    <w:rsid w:val="003B6FA0"/>
    <w:rsid w:val="003B7188"/>
    <w:rsid w:val="003C182F"/>
    <w:rsid w:val="003C2881"/>
    <w:rsid w:val="003C351B"/>
    <w:rsid w:val="003C4A53"/>
    <w:rsid w:val="003D0DB2"/>
    <w:rsid w:val="003D1A6A"/>
    <w:rsid w:val="003D1ED0"/>
    <w:rsid w:val="003D32A1"/>
    <w:rsid w:val="003D613A"/>
    <w:rsid w:val="003D6D8E"/>
    <w:rsid w:val="003E2523"/>
    <w:rsid w:val="003E2A1A"/>
    <w:rsid w:val="003E6EB4"/>
    <w:rsid w:val="003F1409"/>
    <w:rsid w:val="003F171C"/>
    <w:rsid w:val="003F3208"/>
    <w:rsid w:val="003F4410"/>
    <w:rsid w:val="003F4AC6"/>
    <w:rsid w:val="003F4E92"/>
    <w:rsid w:val="003F5BA5"/>
    <w:rsid w:val="003F6CAD"/>
    <w:rsid w:val="003F6DAC"/>
    <w:rsid w:val="003F7A73"/>
    <w:rsid w:val="00400F63"/>
    <w:rsid w:val="0040148C"/>
    <w:rsid w:val="00404A8E"/>
    <w:rsid w:val="004061D3"/>
    <w:rsid w:val="0040642A"/>
    <w:rsid w:val="00406744"/>
    <w:rsid w:val="00406DAB"/>
    <w:rsid w:val="00411DA0"/>
    <w:rsid w:val="00412B1E"/>
    <w:rsid w:val="00412FC5"/>
    <w:rsid w:val="0041327E"/>
    <w:rsid w:val="00413A0D"/>
    <w:rsid w:val="0041571F"/>
    <w:rsid w:val="00416E43"/>
    <w:rsid w:val="004177F6"/>
    <w:rsid w:val="004214F1"/>
    <w:rsid w:val="0042158F"/>
    <w:rsid w:val="00422276"/>
    <w:rsid w:val="00422BF9"/>
    <w:rsid w:val="00423329"/>
    <w:rsid w:val="004242F1"/>
    <w:rsid w:val="00426149"/>
    <w:rsid w:val="00426CBE"/>
    <w:rsid w:val="00427464"/>
    <w:rsid w:val="00431DDE"/>
    <w:rsid w:val="00432975"/>
    <w:rsid w:val="00432E86"/>
    <w:rsid w:val="00436A7F"/>
    <w:rsid w:val="00440FD9"/>
    <w:rsid w:val="00445648"/>
    <w:rsid w:val="00445A00"/>
    <w:rsid w:val="00451127"/>
    <w:rsid w:val="00451B0F"/>
    <w:rsid w:val="00453D5D"/>
    <w:rsid w:val="0046386E"/>
    <w:rsid w:val="00464831"/>
    <w:rsid w:val="00466ED3"/>
    <w:rsid w:val="00467E9E"/>
    <w:rsid w:val="00471C9B"/>
    <w:rsid w:val="00472B13"/>
    <w:rsid w:val="00475648"/>
    <w:rsid w:val="00477189"/>
    <w:rsid w:val="004816E1"/>
    <w:rsid w:val="0048190D"/>
    <w:rsid w:val="004869D7"/>
    <w:rsid w:val="004872B4"/>
    <w:rsid w:val="00487394"/>
    <w:rsid w:val="00487BAB"/>
    <w:rsid w:val="00492F5C"/>
    <w:rsid w:val="0049308B"/>
    <w:rsid w:val="00493B44"/>
    <w:rsid w:val="00496431"/>
    <w:rsid w:val="0049758B"/>
    <w:rsid w:val="004A1CE9"/>
    <w:rsid w:val="004A34F4"/>
    <w:rsid w:val="004A4870"/>
    <w:rsid w:val="004A56AE"/>
    <w:rsid w:val="004A7186"/>
    <w:rsid w:val="004B03F2"/>
    <w:rsid w:val="004B10DC"/>
    <w:rsid w:val="004B19D9"/>
    <w:rsid w:val="004B1C0C"/>
    <w:rsid w:val="004B4550"/>
    <w:rsid w:val="004B515E"/>
    <w:rsid w:val="004B6F58"/>
    <w:rsid w:val="004B76DC"/>
    <w:rsid w:val="004C010B"/>
    <w:rsid w:val="004C28BF"/>
    <w:rsid w:val="004C2EE3"/>
    <w:rsid w:val="004C3426"/>
    <w:rsid w:val="004C3CF3"/>
    <w:rsid w:val="004C40F5"/>
    <w:rsid w:val="004C5B77"/>
    <w:rsid w:val="004D0798"/>
    <w:rsid w:val="004D3721"/>
    <w:rsid w:val="004D6CBE"/>
    <w:rsid w:val="004D6DAB"/>
    <w:rsid w:val="004E0DAB"/>
    <w:rsid w:val="004E444C"/>
    <w:rsid w:val="004E4A22"/>
    <w:rsid w:val="004E68E3"/>
    <w:rsid w:val="004F0B51"/>
    <w:rsid w:val="004F4B2C"/>
    <w:rsid w:val="004F57C3"/>
    <w:rsid w:val="004F648B"/>
    <w:rsid w:val="005039EE"/>
    <w:rsid w:val="00503B4A"/>
    <w:rsid w:val="00505707"/>
    <w:rsid w:val="00505E17"/>
    <w:rsid w:val="005079D2"/>
    <w:rsid w:val="00511968"/>
    <w:rsid w:val="00512112"/>
    <w:rsid w:val="0051228A"/>
    <w:rsid w:val="0051597D"/>
    <w:rsid w:val="00515E9A"/>
    <w:rsid w:val="00516557"/>
    <w:rsid w:val="00520CA0"/>
    <w:rsid w:val="00522221"/>
    <w:rsid w:val="00526A9E"/>
    <w:rsid w:val="00531863"/>
    <w:rsid w:val="00533841"/>
    <w:rsid w:val="0054001F"/>
    <w:rsid w:val="0054088E"/>
    <w:rsid w:val="00541C52"/>
    <w:rsid w:val="00542678"/>
    <w:rsid w:val="0054297B"/>
    <w:rsid w:val="0054395D"/>
    <w:rsid w:val="00543CC6"/>
    <w:rsid w:val="00544ABC"/>
    <w:rsid w:val="00544C0B"/>
    <w:rsid w:val="00547EC3"/>
    <w:rsid w:val="00550E97"/>
    <w:rsid w:val="00553883"/>
    <w:rsid w:val="00554128"/>
    <w:rsid w:val="00554133"/>
    <w:rsid w:val="00555F5C"/>
    <w:rsid w:val="0055614C"/>
    <w:rsid w:val="00557F64"/>
    <w:rsid w:val="00560242"/>
    <w:rsid w:val="00563151"/>
    <w:rsid w:val="00564B3E"/>
    <w:rsid w:val="00564E9C"/>
    <w:rsid w:val="00566268"/>
    <w:rsid w:val="00566D06"/>
    <w:rsid w:val="0056736E"/>
    <w:rsid w:val="0057341F"/>
    <w:rsid w:val="00573EC3"/>
    <w:rsid w:val="00582BF3"/>
    <w:rsid w:val="00583981"/>
    <w:rsid w:val="00584391"/>
    <w:rsid w:val="00586955"/>
    <w:rsid w:val="00586D58"/>
    <w:rsid w:val="00586F86"/>
    <w:rsid w:val="00587951"/>
    <w:rsid w:val="00590277"/>
    <w:rsid w:val="005904D1"/>
    <w:rsid w:val="00595728"/>
    <w:rsid w:val="00596293"/>
    <w:rsid w:val="0059755D"/>
    <w:rsid w:val="005A4FB8"/>
    <w:rsid w:val="005A59CD"/>
    <w:rsid w:val="005A59DA"/>
    <w:rsid w:val="005B31EB"/>
    <w:rsid w:val="005C4A4F"/>
    <w:rsid w:val="005C53D4"/>
    <w:rsid w:val="005D0F98"/>
    <w:rsid w:val="005D24E0"/>
    <w:rsid w:val="005D38B6"/>
    <w:rsid w:val="005D3D64"/>
    <w:rsid w:val="005D5484"/>
    <w:rsid w:val="005D574D"/>
    <w:rsid w:val="005E06E6"/>
    <w:rsid w:val="005E14C2"/>
    <w:rsid w:val="005E25DD"/>
    <w:rsid w:val="005E3497"/>
    <w:rsid w:val="005E56A5"/>
    <w:rsid w:val="005E5F77"/>
    <w:rsid w:val="005E627E"/>
    <w:rsid w:val="005E64B2"/>
    <w:rsid w:val="005E6884"/>
    <w:rsid w:val="005E7024"/>
    <w:rsid w:val="005F028F"/>
    <w:rsid w:val="005F0D00"/>
    <w:rsid w:val="005F1628"/>
    <w:rsid w:val="005F2565"/>
    <w:rsid w:val="005F375B"/>
    <w:rsid w:val="005F43B5"/>
    <w:rsid w:val="005F4FA6"/>
    <w:rsid w:val="00600732"/>
    <w:rsid w:val="0060177D"/>
    <w:rsid w:val="006079DB"/>
    <w:rsid w:val="00607BA5"/>
    <w:rsid w:val="0061180A"/>
    <w:rsid w:val="006135F7"/>
    <w:rsid w:val="00613D81"/>
    <w:rsid w:val="00613E6D"/>
    <w:rsid w:val="006170D3"/>
    <w:rsid w:val="00620DE4"/>
    <w:rsid w:val="006219C7"/>
    <w:rsid w:val="0062274E"/>
    <w:rsid w:val="00626EB6"/>
    <w:rsid w:val="00630820"/>
    <w:rsid w:val="00631D46"/>
    <w:rsid w:val="006336B3"/>
    <w:rsid w:val="0063724E"/>
    <w:rsid w:val="00640A02"/>
    <w:rsid w:val="00641418"/>
    <w:rsid w:val="00647BDF"/>
    <w:rsid w:val="00651C68"/>
    <w:rsid w:val="006535FC"/>
    <w:rsid w:val="00654B5D"/>
    <w:rsid w:val="00655849"/>
    <w:rsid w:val="00655D03"/>
    <w:rsid w:val="00655F23"/>
    <w:rsid w:val="006568C7"/>
    <w:rsid w:val="0066164F"/>
    <w:rsid w:val="0066598F"/>
    <w:rsid w:val="00665C38"/>
    <w:rsid w:val="0066665A"/>
    <w:rsid w:val="0066793A"/>
    <w:rsid w:val="00676930"/>
    <w:rsid w:val="0068036E"/>
    <w:rsid w:val="00680429"/>
    <w:rsid w:val="006825BA"/>
    <w:rsid w:val="006831BB"/>
    <w:rsid w:val="00683388"/>
    <w:rsid w:val="00683B6F"/>
    <w:rsid w:val="00683F84"/>
    <w:rsid w:val="00684E05"/>
    <w:rsid w:val="006855B3"/>
    <w:rsid w:val="0068593E"/>
    <w:rsid w:val="00686127"/>
    <w:rsid w:val="00687F91"/>
    <w:rsid w:val="006913FC"/>
    <w:rsid w:val="00693414"/>
    <w:rsid w:val="00694087"/>
    <w:rsid w:val="00696C23"/>
    <w:rsid w:val="00697C58"/>
    <w:rsid w:val="006A4356"/>
    <w:rsid w:val="006A59C4"/>
    <w:rsid w:val="006A5A04"/>
    <w:rsid w:val="006A6A81"/>
    <w:rsid w:val="006A73E8"/>
    <w:rsid w:val="006B0038"/>
    <w:rsid w:val="006B0CB7"/>
    <w:rsid w:val="006B19D0"/>
    <w:rsid w:val="006B1EFD"/>
    <w:rsid w:val="006B6C22"/>
    <w:rsid w:val="006C4953"/>
    <w:rsid w:val="006C6B57"/>
    <w:rsid w:val="006C7E68"/>
    <w:rsid w:val="006D020C"/>
    <w:rsid w:val="006D030A"/>
    <w:rsid w:val="006D6CF3"/>
    <w:rsid w:val="006E1AA2"/>
    <w:rsid w:val="006E2701"/>
    <w:rsid w:val="006E411A"/>
    <w:rsid w:val="006F2B33"/>
    <w:rsid w:val="006F6AA4"/>
    <w:rsid w:val="006F71CE"/>
    <w:rsid w:val="006F7393"/>
    <w:rsid w:val="0070208C"/>
    <w:rsid w:val="0070224F"/>
    <w:rsid w:val="007027B4"/>
    <w:rsid w:val="00710803"/>
    <w:rsid w:val="00710D1B"/>
    <w:rsid w:val="007111E3"/>
    <w:rsid w:val="007115F7"/>
    <w:rsid w:val="00711ABA"/>
    <w:rsid w:val="0071332A"/>
    <w:rsid w:val="00713963"/>
    <w:rsid w:val="00713F42"/>
    <w:rsid w:val="007152CF"/>
    <w:rsid w:val="00715DCF"/>
    <w:rsid w:val="00716AAE"/>
    <w:rsid w:val="007176E6"/>
    <w:rsid w:val="00724DB7"/>
    <w:rsid w:val="0072646A"/>
    <w:rsid w:val="0072667D"/>
    <w:rsid w:val="007268B6"/>
    <w:rsid w:val="0073153B"/>
    <w:rsid w:val="00731618"/>
    <w:rsid w:val="00731886"/>
    <w:rsid w:val="0073520A"/>
    <w:rsid w:val="0074073A"/>
    <w:rsid w:val="0074100D"/>
    <w:rsid w:val="00741EFE"/>
    <w:rsid w:val="0074446B"/>
    <w:rsid w:val="00744B59"/>
    <w:rsid w:val="0074621C"/>
    <w:rsid w:val="00747053"/>
    <w:rsid w:val="0074717E"/>
    <w:rsid w:val="00750F50"/>
    <w:rsid w:val="0075256B"/>
    <w:rsid w:val="0075299E"/>
    <w:rsid w:val="00757CF1"/>
    <w:rsid w:val="007605C7"/>
    <w:rsid w:val="00761B05"/>
    <w:rsid w:val="00762A73"/>
    <w:rsid w:val="00763E9D"/>
    <w:rsid w:val="00764C71"/>
    <w:rsid w:val="00766548"/>
    <w:rsid w:val="0077048E"/>
    <w:rsid w:val="00772433"/>
    <w:rsid w:val="00772838"/>
    <w:rsid w:val="00774FB7"/>
    <w:rsid w:val="00777169"/>
    <w:rsid w:val="00777263"/>
    <w:rsid w:val="00777699"/>
    <w:rsid w:val="00785689"/>
    <w:rsid w:val="00785D2A"/>
    <w:rsid w:val="00787046"/>
    <w:rsid w:val="00791169"/>
    <w:rsid w:val="00792858"/>
    <w:rsid w:val="00794D26"/>
    <w:rsid w:val="007958D1"/>
    <w:rsid w:val="0079754B"/>
    <w:rsid w:val="007A1E6D"/>
    <w:rsid w:val="007A3E41"/>
    <w:rsid w:val="007A6AD7"/>
    <w:rsid w:val="007A6CD8"/>
    <w:rsid w:val="007A6FB6"/>
    <w:rsid w:val="007A7476"/>
    <w:rsid w:val="007A753B"/>
    <w:rsid w:val="007B0EB2"/>
    <w:rsid w:val="007B2020"/>
    <w:rsid w:val="007B3700"/>
    <w:rsid w:val="007B3780"/>
    <w:rsid w:val="007B6182"/>
    <w:rsid w:val="007C002D"/>
    <w:rsid w:val="007C76D2"/>
    <w:rsid w:val="007C7CD4"/>
    <w:rsid w:val="007D1C92"/>
    <w:rsid w:val="007D6196"/>
    <w:rsid w:val="007E2A77"/>
    <w:rsid w:val="007E5AB5"/>
    <w:rsid w:val="007E6CDA"/>
    <w:rsid w:val="007F23C4"/>
    <w:rsid w:val="007F5B0E"/>
    <w:rsid w:val="008040B0"/>
    <w:rsid w:val="008043C5"/>
    <w:rsid w:val="00810A10"/>
    <w:rsid w:val="00810B6F"/>
    <w:rsid w:val="008118D6"/>
    <w:rsid w:val="008129AC"/>
    <w:rsid w:val="00815BDC"/>
    <w:rsid w:val="00817C1E"/>
    <w:rsid w:val="00820FBF"/>
    <w:rsid w:val="00822CE0"/>
    <w:rsid w:val="00825251"/>
    <w:rsid w:val="00830215"/>
    <w:rsid w:val="00830869"/>
    <w:rsid w:val="00831AF2"/>
    <w:rsid w:val="008366C4"/>
    <w:rsid w:val="00841AB1"/>
    <w:rsid w:val="008431C5"/>
    <w:rsid w:val="00852B03"/>
    <w:rsid w:val="008573B5"/>
    <w:rsid w:val="00860644"/>
    <w:rsid w:val="00861264"/>
    <w:rsid w:val="008649F5"/>
    <w:rsid w:val="00865818"/>
    <w:rsid w:val="00865BE0"/>
    <w:rsid w:val="00867E90"/>
    <w:rsid w:val="00875987"/>
    <w:rsid w:val="0088753C"/>
    <w:rsid w:val="00887677"/>
    <w:rsid w:val="008914E5"/>
    <w:rsid w:val="00892A8C"/>
    <w:rsid w:val="00893725"/>
    <w:rsid w:val="008978FD"/>
    <w:rsid w:val="008A0F91"/>
    <w:rsid w:val="008A352B"/>
    <w:rsid w:val="008A6221"/>
    <w:rsid w:val="008B011D"/>
    <w:rsid w:val="008B3003"/>
    <w:rsid w:val="008B44AA"/>
    <w:rsid w:val="008B4A12"/>
    <w:rsid w:val="008B5038"/>
    <w:rsid w:val="008C0E1A"/>
    <w:rsid w:val="008C1D5E"/>
    <w:rsid w:val="008C1E2E"/>
    <w:rsid w:val="008C45CF"/>
    <w:rsid w:val="008C68F1"/>
    <w:rsid w:val="008C7103"/>
    <w:rsid w:val="008C7BEE"/>
    <w:rsid w:val="008D01B8"/>
    <w:rsid w:val="008D043E"/>
    <w:rsid w:val="008D0AC4"/>
    <w:rsid w:val="008D1579"/>
    <w:rsid w:val="008D2C7D"/>
    <w:rsid w:val="008D3BB2"/>
    <w:rsid w:val="008E13B8"/>
    <w:rsid w:val="008E5D45"/>
    <w:rsid w:val="008F036B"/>
    <w:rsid w:val="008F2AC6"/>
    <w:rsid w:val="008F4825"/>
    <w:rsid w:val="008F4AD7"/>
    <w:rsid w:val="008F6C02"/>
    <w:rsid w:val="008F7322"/>
    <w:rsid w:val="008F74DD"/>
    <w:rsid w:val="009028DA"/>
    <w:rsid w:val="0090393C"/>
    <w:rsid w:val="00903CBE"/>
    <w:rsid w:val="00904E58"/>
    <w:rsid w:val="00905131"/>
    <w:rsid w:val="00905674"/>
    <w:rsid w:val="009068F9"/>
    <w:rsid w:val="0091051F"/>
    <w:rsid w:val="00911C1D"/>
    <w:rsid w:val="009125D6"/>
    <w:rsid w:val="00913723"/>
    <w:rsid w:val="00914563"/>
    <w:rsid w:val="00914D3B"/>
    <w:rsid w:val="00920D3C"/>
    <w:rsid w:val="00921803"/>
    <w:rsid w:val="009222F7"/>
    <w:rsid w:val="0092268A"/>
    <w:rsid w:val="00922695"/>
    <w:rsid w:val="009264DA"/>
    <w:rsid w:val="00926503"/>
    <w:rsid w:val="00931277"/>
    <w:rsid w:val="00935068"/>
    <w:rsid w:val="009432A5"/>
    <w:rsid w:val="0094711E"/>
    <w:rsid w:val="009472A8"/>
    <w:rsid w:val="00947E03"/>
    <w:rsid w:val="00950821"/>
    <w:rsid w:val="0095125C"/>
    <w:rsid w:val="0095343A"/>
    <w:rsid w:val="00954F6A"/>
    <w:rsid w:val="00954FBB"/>
    <w:rsid w:val="00955065"/>
    <w:rsid w:val="0096169E"/>
    <w:rsid w:val="0096176C"/>
    <w:rsid w:val="00963C2E"/>
    <w:rsid w:val="00964394"/>
    <w:rsid w:val="009655AE"/>
    <w:rsid w:val="00970524"/>
    <w:rsid w:val="0097204D"/>
    <w:rsid w:val="009726D8"/>
    <w:rsid w:val="00974B98"/>
    <w:rsid w:val="00980DAF"/>
    <w:rsid w:val="00981189"/>
    <w:rsid w:val="009877E9"/>
    <w:rsid w:val="00992213"/>
    <w:rsid w:val="0099240A"/>
    <w:rsid w:val="00997818"/>
    <w:rsid w:val="009A2C95"/>
    <w:rsid w:val="009A37FD"/>
    <w:rsid w:val="009A5E79"/>
    <w:rsid w:val="009A736F"/>
    <w:rsid w:val="009A775F"/>
    <w:rsid w:val="009B15D4"/>
    <w:rsid w:val="009B391C"/>
    <w:rsid w:val="009B4D14"/>
    <w:rsid w:val="009C1BFA"/>
    <w:rsid w:val="009C2647"/>
    <w:rsid w:val="009C449A"/>
    <w:rsid w:val="009C4F69"/>
    <w:rsid w:val="009C552C"/>
    <w:rsid w:val="009C7373"/>
    <w:rsid w:val="009D1B57"/>
    <w:rsid w:val="009D2A6D"/>
    <w:rsid w:val="009D4256"/>
    <w:rsid w:val="009D61C7"/>
    <w:rsid w:val="009D7308"/>
    <w:rsid w:val="009D7C54"/>
    <w:rsid w:val="009E1256"/>
    <w:rsid w:val="009E1263"/>
    <w:rsid w:val="009E19C3"/>
    <w:rsid w:val="009E7312"/>
    <w:rsid w:val="009F2562"/>
    <w:rsid w:val="009F3231"/>
    <w:rsid w:val="009F4B88"/>
    <w:rsid w:val="009F572C"/>
    <w:rsid w:val="009F743E"/>
    <w:rsid w:val="009F76DB"/>
    <w:rsid w:val="00A0025B"/>
    <w:rsid w:val="00A02B80"/>
    <w:rsid w:val="00A03B4A"/>
    <w:rsid w:val="00A10262"/>
    <w:rsid w:val="00A1729F"/>
    <w:rsid w:val="00A17957"/>
    <w:rsid w:val="00A17AAB"/>
    <w:rsid w:val="00A20FD8"/>
    <w:rsid w:val="00A224C5"/>
    <w:rsid w:val="00A2616A"/>
    <w:rsid w:val="00A27A99"/>
    <w:rsid w:val="00A30BD6"/>
    <w:rsid w:val="00A31D3C"/>
    <w:rsid w:val="00A31D78"/>
    <w:rsid w:val="00A32C3B"/>
    <w:rsid w:val="00A33890"/>
    <w:rsid w:val="00A40FCB"/>
    <w:rsid w:val="00A41391"/>
    <w:rsid w:val="00A44610"/>
    <w:rsid w:val="00A44C23"/>
    <w:rsid w:val="00A45935"/>
    <w:rsid w:val="00A45ED1"/>
    <w:rsid w:val="00A45F4F"/>
    <w:rsid w:val="00A4782A"/>
    <w:rsid w:val="00A53C56"/>
    <w:rsid w:val="00A5403E"/>
    <w:rsid w:val="00A5405C"/>
    <w:rsid w:val="00A54798"/>
    <w:rsid w:val="00A5519B"/>
    <w:rsid w:val="00A5587C"/>
    <w:rsid w:val="00A600A9"/>
    <w:rsid w:val="00A601AA"/>
    <w:rsid w:val="00A62181"/>
    <w:rsid w:val="00A64E2B"/>
    <w:rsid w:val="00A70565"/>
    <w:rsid w:val="00A7288E"/>
    <w:rsid w:val="00A72AA9"/>
    <w:rsid w:val="00A73E44"/>
    <w:rsid w:val="00A74349"/>
    <w:rsid w:val="00A747A6"/>
    <w:rsid w:val="00A77002"/>
    <w:rsid w:val="00A812B4"/>
    <w:rsid w:val="00A81B94"/>
    <w:rsid w:val="00A829DD"/>
    <w:rsid w:val="00A852AB"/>
    <w:rsid w:val="00A8754D"/>
    <w:rsid w:val="00A90017"/>
    <w:rsid w:val="00A908F6"/>
    <w:rsid w:val="00A90A24"/>
    <w:rsid w:val="00A92817"/>
    <w:rsid w:val="00A92A54"/>
    <w:rsid w:val="00A96987"/>
    <w:rsid w:val="00AA55B7"/>
    <w:rsid w:val="00AA5B9E"/>
    <w:rsid w:val="00AB14FA"/>
    <w:rsid w:val="00AB2407"/>
    <w:rsid w:val="00AB53DF"/>
    <w:rsid w:val="00AB7D24"/>
    <w:rsid w:val="00AC460D"/>
    <w:rsid w:val="00AC5BEE"/>
    <w:rsid w:val="00AC6F47"/>
    <w:rsid w:val="00AC727F"/>
    <w:rsid w:val="00AC75FF"/>
    <w:rsid w:val="00AC777A"/>
    <w:rsid w:val="00AD1587"/>
    <w:rsid w:val="00AD508B"/>
    <w:rsid w:val="00AD64D8"/>
    <w:rsid w:val="00AD6A82"/>
    <w:rsid w:val="00AD7203"/>
    <w:rsid w:val="00AE0BC7"/>
    <w:rsid w:val="00AE32BE"/>
    <w:rsid w:val="00AE405A"/>
    <w:rsid w:val="00AE4EE5"/>
    <w:rsid w:val="00AE524A"/>
    <w:rsid w:val="00AE6188"/>
    <w:rsid w:val="00AE73E0"/>
    <w:rsid w:val="00AF045B"/>
    <w:rsid w:val="00AF165F"/>
    <w:rsid w:val="00AF43E0"/>
    <w:rsid w:val="00AF675E"/>
    <w:rsid w:val="00AF6FF1"/>
    <w:rsid w:val="00AF70E4"/>
    <w:rsid w:val="00AF746F"/>
    <w:rsid w:val="00B03673"/>
    <w:rsid w:val="00B05752"/>
    <w:rsid w:val="00B05DE5"/>
    <w:rsid w:val="00B07859"/>
    <w:rsid w:val="00B07E5C"/>
    <w:rsid w:val="00B11135"/>
    <w:rsid w:val="00B137A7"/>
    <w:rsid w:val="00B14D8D"/>
    <w:rsid w:val="00B16B6F"/>
    <w:rsid w:val="00B20FB0"/>
    <w:rsid w:val="00B217D2"/>
    <w:rsid w:val="00B21BC9"/>
    <w:rsid w:val="00B21FF1"/>
    <w:rsid w:val="00B24B53"/>
    <w:rsid w:val="00B24C8E"/>
    <w:rsid w:val="00B27EA2"/>
    <w:rsid w:val="00B31403"/>
    <w:rsid w:val="00B3186E"/>
    <w:rsid w:val="00B33633"/>
    <w:rsid w:val="00B3368D"/>
    <w:rsid w:val="00B34108"/>
    <w:rsid w:val="00B349CE"/>
    <w:rsid w:val="00B349F8"/>
    <w:rsid w:val="00B34CFB"/>
    <w:rsid w:val="00B35FDC"/>
    <w:rsid w:val="00B43E0B"/>
    <w:rsid w:val="00B4550B"/>
    <w:rsid w:val="00B45AD9"/>
    <w:rsid w:val="00B514B5"/>
    <w:rsid w:val="00B5218C"/>
    <w:rsid w:val="00B529F4"/>
    <w:rsid w:val="00B533BB"/>
    <w:rsid w:val="00B5440A"/>
    <w:rsid w:val="00B628C6"/>
    <w:rsid w:val="00B66222"/>
    <w:rsid w:val="00B67653"/>
    <w:rsid w:val="00B703BC"/>
    <w:rsid w:val="00B71C3D"/>
    <w:rsid w:val="00B725D5"/>
    <w:rsid w:val="00B7376D"/>
    <w:rsid w:val="00B738E6"/>
    <w:rsid w:val="00B80321"/>
    <w:rsid w:val="00B80371"/>
    <w:rsid w:val="00B80B87"/>
    <w:rsid w:val="00B811F7"/>
    <w:rsid w:val="00B830BC"/>
    <w:rsid w:val="00B839C3"/>
    <w:rsid w:val="00B83FB6"/>
    <w:rsid w:val="00B9148C"/>
    <w:rsid w:val="00B93C54"/>
    <w:rsid w:val="00B9521B"/>
    <w:rsid w:val="00B95FAD"/>
    <w:rsid w:val="00B968C0"/>
    <w:rsid w:val="00BA1C7A"/>
    <w:rsid w:val="00BA22E8"/>
    <w:rsid w:val="00BA412D"/>
    <w:rsid w:val="00BA4523"/>
    <w:rsid w:val="00BA5B1F"/>
    <w:rsid w:val="00BA5DC6"/>
    <w:rsid w:val="00BA6196"/>
    <w:rsid w:val="00BA65FE"/>
    <w:rsid w:val="00BA6F4A"/>
    <w:rsid w:val="00BA727A"/>
    <w:rsid w:val="00BA74E0"/>
    <w:rsid w:val="00BB0D09"/>
    <w:rsid w:val="00BB2046"/>
    <w:rsid w:val="00BB541B"/>
    <w:rsid w:val="00BB6032"/>
    <w:rsid w:val="00BB60BD"/>
    <w:rsid w:val="00BB6837"/>
    <w:rsid w:val="00BB7448"/>
    <w:rsid w:val="00BB7450"/>
    <w:rsid w:val="00BB7F35"/>
    <w:rsid w:val="00BC4336"/>
    <w:rsid w:val="00BC4B72"/>
    <w:rsid w:val="00BC5C7B"/>
    <w:rsid w:val="00BC6047"/>
    <w:rsid w:val="00BC6CAA"/>
    <w:rsid w:val="00BC6D8C"/>
    <w:rsid w:val="00BD4D16"/>
    <w:rsid w:val="00BD50D0"/>
    <w:rsid w:val="00BD7114"/>
    <w:rsid w:val="00BD7FB2"/>
    <w:rsid w:val="00BE078A"/>
    <w:rsid w:val="00BE127C"/>
    <w:rsid w:val="00BE3330"/>
    <w:rsid w:val="00BE477F"/>
    <w:rsid w:val="00BE6B8B"/>
    <w:rsid w:val="00BF22AC"/>
    <w:rsid w:val="00BF26E3"/>
    <w:rsid w:val="00BF2FCC"/>
    <w:rsid w:val="00BF43CD"/>
    <w:rsid w:val="00BF5222"/>
    <w:rsid w:val="00BF793D"/>
    <w:rsid w:val="00C01D6F"/>
    <w:rsid w:val="00C07214"/>
    <w:rsid w:val="00C10369"/>
    <w:rsid w:val="00C13DF6"/>
    <w:rsid w:val="00C14368"/>
    <w:rsid w:val="00C17692"/>
    <w:rsid w:val="00C20408"/>
    <w:rsid w:val="00C21A38"/>
    <w:rsid w:val="00C235D7"/>
    <w:rsid w:val="00C23DDC"/>
    <w:rsid w:val="00C2715E"/>
    <w:rsid w:val="00C34006"/>
    <w:rsid w:val="00C34113"/>
    <w:rsid w:val="00C34CDD"/>
    <w:rsid w:val="00C34F3E"/>
    <w:rsid w:val="00C36081"/>
    <w:rsid w:val="00C364F8"/>
    <w:rsid w:val="00C3680F"/>
    <w:rsid w:val="00C36B4C"/>
    <w:rsid w:val="00C4135F"/>
    <w:rsid w:val="00C426B1"/>
    <w:rsid w:val="00C4282A"/>
    <w:rsid w:val="00C43C45"/>
    <w:rsid w:val="00C5178E"/>
    <w:rsid w:val="00C53C8E"/>
    <w:rsid w:val="00C54AC9"/>
    <w:rsid w:val="00C55243"/>
    <w:rsid w:val="00C62199"/>
    <w:rsid w:val="00C625C1"/>
    <w:rsid w:val="00C64C3C"/>
    <w:rsid w:val="00C660A7"/>
    <w:rsid w:val="00C660F2"/>
    <w:rsid w:val="00C66160"/>
    <w:rsid w:val="00C67404"/>
    <w:rsid w:val="00C71160"/>
    <w:rsid w:val="00C718CE"/>
    <w:rsid w:val="00C721AC"/>
    <w:rsid w:val="00C726ED"/>
    <w:rsid w:val="00C7291B"/>
    <w:rsid w:val="00C72FCC"/>
    <w:rsid w:val="00C77DC5"/>
    <w:rsid w:val="00C805CE"/>
    <w:rsid w:val="00C861F3"/>
    <w:rsid w:val="00C86B55"/>
    <w:rsid w:val="00C90D6A"/>
    <w:rsid w:val="00C91117"/>
    <w:rsid w:val="00C96B25"/>
    <w:rsid w:val="00CA05C5"/>
    <w:rsid w:val="00CA247E"/>
    <w:rsid w:val="00CA3196"/>
    <w:rsid w:val="00CA43CD"/>
    <w:rsid w:val="00CA6D21"/>
    <w:rsid w:val="00CA7179"/>
    <w:rsid w:val="00CB0136"/>
    <w:rsid w:val="00CB2C60"/>
    <w:rsid w:val="00CB4358"/>
    <w:rsid w:val="00CB4397"/>
    <w:rsid w:val="00CB529B"/>
    <w:rsid w:val="00CB69FF"/>
    <w:rsid w:val="00CC003C"/>
    <w:rsid w:val="00CC033C"/>
    <w:rsid w:val="00CC17DD"/>
    <w:rsid w:val="00CC3FBE"/>
    <w:rsid w:val="00CC72B6"/>
    <w:rsid w:val="00CD53E8"/>
    <w:rsid w:val="00CD59E4"/>
    <w:rsid w:val="00CE0C07"/>
    <w:rsid w:val="00CE23C9"/>
    <w:rsid w:val="00CE252C"/>
    <w:rsid w:val="00CE663E"/>
    <w:rsid w:val="00CE6AB6"/>
    <w:rsid w:val="00CE6B7B"/>
    <w:rsid w:val="00CE6C76"/>
    <w:rsid w:val="00CF00FC"/>
    <w:rsid w:val="00CF5C1E"/>
    <w:rsid w:val="00D0218D"/>
    <w:rsid w:val="00D026F2"/>
    <w:rsid w:val="00D02C7D"/>
    <w:rsid w:val="00D02C86"/>
    <w:rsid w:val="00D0543B"/>
    <w:rsid w:val="00D1327B"/>
    <w:rsid w:val="00D13695"/>
    <w:rsid w:val="00D13BD2"/>
    <w:rsid w:val="00D15586"/>
    <w:rsid w:val="00D155E1"/>
    <w:rsid w:val="00D15858"/>
    <w:rsid w:val="00D16C3F"/>
    <w:rsid w:val="00D23AE9"/>
    <w:rsid w:val="00D25E6D"/>
    <w:rsid w:val="00D25FB5"/>
    <w:rsid w:val="00D30BEA"/>
    <w:rsid w:val="00D3120F"/>
    <w:rsid w:val="00D31E6C"/>
    <w:rsid w:val="00D33312"/>
    <w:rsid w:val="00D34099"/>
    <w:rsid w:val="00D36930"/>
    <w:rsid w:val="00D36FD3"/>
    <w:rsid w:val="00D37DBD"/>
    <w:rsid w:val="00D44223"/>
    <w:rsid w:val="00D44F3F"/>
    <w:rsid w:val="00D45E5B"/>
    <w:rsid w:val="00D461B2"/>
    <w:rsid w:val="00D477E0"/>
    <w:rsid w:val="00D511B8"/>
    <w:rsid w:val="00D52CFB"/>
    <w:rsid w:val="00D530DB"/>
    <w:rsid w:val="00D55122"/>
    <w:rsid w:val="00D621F8"/>
    <w:rsid w:val="00D62AB3"/>
    <w:rsid w:val="00D62ECD"/>
    <w:rsid w:val="00D63517"/>
    <w:rsid w:val="00D67ACD"/>
    <w:rsid w:val="00D67B92"/>
    <w:rsid w:val="00D73C62"/>
    <w:rsid w:val="00D73F74"/>
    <w:rsid w:val="00D7567E"/>
    <w:rsid w:val="00D75A7A"/>
    <w:rsid w:val="00D771FE"/>
    <w:rsid w:val="00D80740"/>
    <w:rsid w:val="00D82905"/>
    <w:rsid w:val="00D82A2C"/>
    <w:rsid w:val="00D8364F"/>
    <w:rsid w:val="00D85CBA"/>
    <w:rsid w:val="00D92FC4"/>
    <w:rsid w:val="00D94139"/>
    <w:rsid w:val="00D9506F"/>
    <w:rsid w:val="00D95230"/>
    <w:rsid w:val="00D95DAD"/>
    <w:rsid w:val="00DA2529"/>
    <w:rsid w:val="00DA39EB"/>
    <w:rsid w:val="00DA57CF"/>
    <w:rsid w:val="00DA5F5C"/>
    <w:rsid w:val="00DA7BB6"/>
    <w:rsid w:val="00DB130A"/>
    <w:rsid w:val="00DB2395"/>
    <w:rsid w:val="00DB2EBB"/>
    <w:rsid w:val="00DB5672"/>
    <w:rsid w:val="00DB6D56"/>
    <w:rsid w:val="00DC03A1"/>
    <w:rsid w:val="00DC049D"/>
    <w:rsid w:val="00DC065F"/>
    <w:rsid w:val="00DC10A1"/>
    <w:rsid w:val="00DC13D7"/>
    <w:rsid w:val="00DC21F9"/>
    <w:rsid w:val="00DC41AF"/>
    <w:rsid w:val="00DC46E2"/>
    <w:rsid w:val="00DC563A"/>
    <w:rsid w:val="00DC655F"/>
    <w:rsid w:val="00DC6609"/>
    <w:rsid w:val="00DC7905"/>
    <w:rsid w:val="00DD09A9"/>
    <w:rsid w:val="00DD0B59"/>
    <w:rsid w:val="00DD3AF0"/>
    <w:rsid w:val="00DD4B3B"/>
    <w:rsid w:val="00DD5055"/>
    <w:rsid w:val="00DD7EBD"/>
    <w:rsid w:val="00DE139B"/>
    <w:rsid w:val="00DE319E"/>
    <w:rsid w:val="00DF62B6"/>
    <w:rsid w:val="00DF6547"/>
    <w:rsid w:val="00E01016"/>
    <w:rsid w:val="00E02E2B"/>
    <w:rsid w:val="00E07225"/>
    <w:rsid w:val="00E113C7"/>
    <w:rsid w:val="00E14845"/>
    <w:rsid w:val="00E15AB2"/>
    <w:rsid w:val="00E205B6"/>
    <w:rsid w:val="00E240AF"/>
    <w:rsid w:val="00E313EB"/>
    <w:rsid w:val="00E32A03"/>
    <w:rsid w:val="00E37F93"/>
    <w:rsid w:val="00E422B5"/>
    <w:rsid w:val="00E431D3"/>
    <w:rsid w:val="00E43ACD"/>
    <w:rsid w:val="00E44378"/>
    <w:rsid w:val="00E465D0"/>
    <w:rsid w:val="00E533D1"/>
    <w:rsid w:val="00E5409F"/>
    <w:rsid w:val="00E56264"/>
    <w:rsid w:val="00E60BBF"/>
    <w:rsid w:val="00E61EC8"/>
    <w:rsid w:val="00E62365"/>
    <w:rsid w:val="00E62804"/>
    <w:rsid w:val="00E63AB3"/>
    <w:rsid w:val="00E64E2A"/>
    <w:rsid w:val="00E66B31"/>
    <w:rsid w:val="00E66ED8"/>
    <w:rsid w:val="00E7449E"/>
    <w:rsid w:val="00E74637"/>
    <w:rsid w:val="00E7756F"/>
    <w:rsid w:val="00E81D4B"/>
    <w:rsid w:val="00E8262E"/>
    <w:rsid w:val="00E82E23"/>
    <w:rsid w:val="00E83EBF"/>
    <w:rsid w:val="00E84EA8"/>
    <w:rsid w:val="00E85666"/>
    <w:rsid w:val="00E85A94"/>
    <w:rsid w:val="00E9153F"/>
    <w:rsid w:val="00E91C16"/>
    <w:rsid w:val="00E91C51"/>
    <w:rsid w:val="00E937B9"/>
    <w:rsid w:val="00E93B67"/>
    <w:rsid w:val="00E955F0"/>
    <w:rsid w:val="00E97758"/>
    <w:rsid w:val="00EA0B14"/>
    <w:rsid w:val="00EA1237"/>
    <w:rsid w:val="00EA1888"/>
    <w:rsid w:val="00EA3486"/>
    <w:rsid w:val="00EA4B28"/>
    <w:rsid w:val="00EA6003"/>
    <w:rsid w:val="00EB2727"/>
    <w:rsid w:val="00EB3367"/>
    <w:rsid w:val="00EB3CBB"/>
    <w:rsid w:val="00EB40AA"/>
    <w:rsid w:val="00EB4911"/>
    <w:rsid w:val="00EB6ADB"/>
    <w:rsid w:val="00EC0298"/>
    <w:rsid w:val="00EC055E"/>
    <w:rsid w:val="00EC1AA9"/>
    <w:rsid w:val="00EC3360"/>
    <w:rsid w:val="00EC57F5"/>
    <w:rsid w:val="00EC69ED"/>
    <w:rsid w:val="00ED0AB4"/>
    <w:rsid w:val="00ED1CA8"/>
    <w:rsid w:val="00ED3B4F"/>
    <w:rsid w:val="00ED4246"/>
    <w:rsid w:val="00ED4723"/>
    <w:rsid w:val="00EE0C1D"/>
    <w:rsid w:val="00EE1938"/>
    <w:rsid w:val="00EE3F1E"/>
    <w:rsid w:val="00EE6488"/>
    <w:rsid w:val="00EF0451"/>
    <w:rsid w:val="00EF1897"/>
    <w:rsid w:val="00EF252F"/>
    <w:rsid w:val="00EF463B"/>
    <w:rsid w:val="00EF5A77"/>
    <w:rsid w:val="00F01A29"/>
    <w:rsid w:val="00F021FA"/>
    <w:rsid w:val="00F02E89"/>
    <w:rsid w:val="00F045B5"/>
    <w:rsid w:val="00F050B0"/>
    <w:rsid w:val="00F0682B"/>
    <w:rsid w:val="00F126C0"/>
    <w:rsid w:val="00F12A4C"/>
    <w:rsid w:val="00F12CF1"/>
    <w:rsid w:val="00F13A5D"/>
    <w:rsid w:val="00F221E6"/>
    <w:rsid w:val="00F22BD7"/>
    <w:rsid w:val="00F249E2"/>
    <w:rsid w:val="00F24BA1"/>
    <w:rsid w:val="00F2526E"/>
    <w:rsid w:val="00F257F0"/>
    <w:rsid w:val="00F26D82"/>
    <w:rsid w:val="00F26E67"/>
    <w:rsid w:val="00F272F7"/>
    <w:rsid w:val="00F27B45"/>
    <w:rsid w:val="00F30797"/>
    <w:rsid w:val="00F343D4"/>
    <w:rsid w:val="00F344CD"/>
    <w:rsid w:val="00F3460B"/>
    <w:rsid w:val="00F348E9"/>
    <w:rsid w:val="00F40557"/>
    <w:rsid w:val="00F40737"/>
    <w:rsid w:val="00F41A67"/>
    <w:rsid w:val="00F42731"/>
    <w:rsid w:val="00F42E02"/>
    <w:rsid w:val="00F450C5"/>
    <w:rsid w:val="00F4525A"/>
    <w:rsid w:val="00F456FB"/>
    <w:rsid w:val="00F5055F"/>
    <w:rsid w:val="00F505A3"/>
    <w:rsid w:val="00F5287A"/>
    <w:rsid w:val="00F5569C"/>
    <w:rsid w:val="00F56599"/>
    <w:rsid w:val="00F5663F"/>
    <w:rsid w:val="00F62440"/>
    <w:rsid w:val="00F62550"/>
    <w:rsid w:val="00F62E97"/>
    <w:rsid w:val="00F641AF"/>
    <w:rsid w:val="00F64209"/>
    <w:rsid w:val="00F64265"/>
    <w:rsid w:val="00F654C0"/>
    <w:rsid w:val="00F656F2"/>
    <w:rsid w:val="00F671AC"/>
    <w:rsid w:val="00F67237"/>
    <w:rsid w:val="00F67719"/>
    <w:rsid w:val="00F74641"/>
    <w:rsid w:val="00F80970"/>
    <w:rsid w:val="00F819F8"/>
    <w:rsid w:val="00F81DD7"/>
    <w:rsid w:val="00F84225"/>
    <w:rsid w:val="00F86399"/>
    <w:rsid w:val="00F910CF"/>
    <w:rsid w:val="00F9149E"/>
    <w:rsid w:val="00F92046"/>
    <w:rsid w:val="00F93BF5"/>
    <w:rsid w:val="00F93D94"/>
    <w:rsid w:val="00F93F38"/>
    <w:rsid w:val="00F965C0"/>
    <w:rsid w:val="00F97365"/>
    <w:rsid w:val="00F973D7"/>
    <w:rsid w:val="00F97A41"/>
    <w:rsid w:val="00FA1E22"/>
    <w:rsid w:val="00FA5846"/>
    <w:rsid w:val="00FA5FB4"/>
    <w:rsid w:val="00FA6635"/>
    <w:rsid w:val="00FA6B11"/>
    <w:rsid w:val="00FA6E05"/>
    <w:rsid w:val="00FA77A4"/>
    <w:rsid w:val="00FB1BD8"/>
    <w:rsid w:val="00FB23E0"/>
    <w:rsid w:val="00FB36B4"/>
    <w:rsid w:val="00FB3F4F"/>
    <w:rsid w:val="00FC244A"/>
    <w:rsid w:val="00FC2B35"/>
    <w:rsid w:val="00FC2B38"/>
    <w:rsid w:val="00FC4947"/>
    <w:rsid w:val="00FC50F3"/>
    <w:rsid w:val="00FD0896"/>
    <w:rsid w:val="00FD1D58"/>
    <w:rsid w:val="00FD2C40"/>
    <w:rsid w:val="00FD2CE8"/>
    <w:rsid w:val="00FD2D70"/>
    <w:rsid w:val="00FD342E"/>
    <w:rsid w:val="00FD37A9"/>
    <w:rsid w:val="00FD4312"/>
    <w:rsid w:val="00FD5386"/>
    <w:rsid w:val="00FD6157"/>
    <w:rsid w:val="00FD7FE0"/>
    <w:rsid w:val="00FE0E75"/>
    <w:rsid w:val="00FE12E1"/>
    <w:rsid w:val="00FE4F52"/>
    <w:rsid w:val="00FF05FB"/>
    <w:rsid w:val="00FF3295"/>
    <w:rsid w:val="00FF63F9"/>
    <w:rsid w:val="74316F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1DF4FD3"/>
  <w15:chartTrackingRefBased/>
  <w15:docId w15:val="{7B7B7F71-7A0A-49BF-AA82-0F48EB33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4073A"/>
    <w:pPr>
      <w:widowControl w:val="0"/>
    </w:pPr>
    <w:rPr>
      <w:snapToGrid w:val="0"/>
      <w:kern w:val="28"/>
      <w:sz w:val="22"/>
    </w:rPr>
  </w:style>
  <w:style w:type="paragraph" w:styleId="Heading1">
    <w:name w:val="heading 1"/>
    <w:basedOn w:val="Normal"/>
    <w:next w:val="ParaNum"/>
    <w:qFormat/>
    <w:rsid w:val="0074073A"/>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4073A"/>
    <w:pPr>
      <w:keepNext/>
      <w:numPr>
        <w:ilvl w:val="1"/>
        <w:numId w:val="3"/>
      </w:numPr>
      <w:spacing w:after="120"/>
      <w:outlineLvl w:val="1"/>
    </w:pPr>
    <w:rPr>
      <w:b/>
    </w:rPr>
  </w:style>
  <w:style w:type="paragraph" w:styleId="Heading3">
    <w:name w:val="heading 3"/>
    <w:basedOn w:val="Normal"/>
    <w:next w:val="ParaNum"/>
    <w:qFormat/>
    <w:rsid w:val="0074073A"/>
    <w:pPr>
      <w:keepNext/>
      <w:numPr>
        <w:ilvl w:val="2"/>
        <w:numId w:val="3"/>
      </w:numPr>
      <w:tabs>
        <w:tab w:val="left" w:pos="2160"/>
      </w:tabs>
      <w:spacing w:after="120"/>
      <w:outlineLvl w:val="2"/>
    </w:pPr>
    <w:rPr>
      <w:b/>
    </w:rPr>
  </w:style>
  <w:style w:type="paragraph" w:styleId="Heading4">
    <w:name w:val="heading 4"/>
    <w:basedOn w:val="Normal"/>
    <w:next w:val="ParaNum"/>
    <w:qFormat/>
    <w:rsid w:val="0074073A"/>
    <w:pPr>
      <w:keepNext/>
      <w:numPr>
        <w:ilvl w:val="3"/>
        <w:numId w:val="3"/>
      </w:numPr>
      <w:tabs>
        <w:tab w:val="left" w:pos="2880"/>
      </w:tabs>
      <w:spacing w:after="120"/>
      <w:outlineLvl w:val="3"/>
    </w:pPr>
    <w:rPr>
      <w:b/>
    </w:rPr>
  </w:style>
  <w:style w:type="paragraph" w:styleId="Heading5">
    <w:name w:val="heading 5"/>
    <w:basedOn w:val="Normal"/>
    <w:next w:val="ParaNum"/>
    <w:qFormat/>
    <w:rsid w:val="0074073A"/>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74073A"/>
    <w:pPr>
      <w:numPr>
        <w:ilvl w:val="5"/>
        <w:numId w:val="3"/>
      </w:numPr>
      <w:tabs>
        <w:tab w:val="left" w:pos="4320"/>
      </w:tabs>
      <w:spacing w:after="120"/>
      <w:outlineLvl w:val="5"/>
    </w:pPr>
    <w:rPr>
      <w:b/>
    </w:rPr>
  </w:style>
  <w:style w:type="paragraph" w:styleId="Heading7">
    <w:name w:val="heading 7"/>
    <w:basedOn w:val="Normal"/>
    <w:next w:val="ParaNum"/>
    <w:qFormat/>
    <w:rsid w:val="0074073A"/>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74073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74073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74073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4073A"/>
  </w:style>
  <w:style w:type="paragraph" w:customStyle="1" w:styleId="ParaNum">
    <w:name w:val="ParaNum"/>
    <w:basedOn w:val="Normal"/>
    <w:link w:val="ParaNumChar1"/>
    <w:rsid w:val="0074073A"/>
    <w:pPr>
      <w:numPr>
        <w:numId w:val="2"/>
      </w:numPr>
      <w:tabs>
        <w:tab w:val="clear" w:pos="1080"/>
        <w:tab w:val="num" w:pos="1440"/>
      </w:tabs>
      <w:spacing w:after="120"/>
    </w:pPr>
  </w:style>
  <w:style w:type="paragraph" w:styleId="EndnoteText">
    <w:name w:val="endnote text"/>
    <w:basedOn w:val="Normal"/>
    <w:semiHidden/>
    <w:rsid w:val="0074073A"/>
    <w:rPr>
      <w:sz w:val="20"/>
    </w:rPr>
  </w:style>
  <w:style w:type="character" w:styleId="EndnoteReference">
    <w:name w:val="endnote reference"/>
    <w:semiHidden/>
    <w:rsid w:val="0074073A"/>
    <w:rPr>
      <w:vertAlign w:val="superscript"/>
    </w:rPr>
  </w:style>
  <w:style w:type="paragraph" w:styleId="FootnoteText">
    <w:name w:val="footnote text"/>
    <w:aliases w:val="Footnote Text Char,Footnote Text Char Char1 Char,Footnote Text Char Char1 Char Char Char1,Footnote Text Char1,Footnote Text Char1 Char,Footnote Text Char1 Char Char Char1 Char Char,Footnote Text Char2 Char1 Char Char,f,fn Char,fn Char Char"/>
    <w:link w:val="FootnoteTextChar2"/>
    <w:rsid w:val="0074073A"/>
    <w:pPr>
      <w:spacing w:after="120"/>
    </w:pPr>
  </w:style>
  <w:style w:type="character" w:styleId="FootnoteReference">
    <w:name w:val="footnote reference"/>
    <w:aliases w:val="(NECG) Footnote Reference,-E Funotenzeichen,A,Appel note de bas de p,FR,Footnote Reference/,Footnote Reference1,Style 12,Style 124,Style 13,Style 17,Style 20,Style 3,Style 34,Style 4,Style 6,Style 7,Style 9,callout,fr,o"/>
    <w:rsid w:val="0074073A"/>
    <w:rPr>
      <w:rFonts w:ascii="Times New Roman" w:hAnsi="Times New Roman"/>
      <w:dstrike w:val="0"/>
      <w:color w:val="auto"/>
      <w:sz w:val="20"/>
      <w:vertAlign w:val="superscript"/>
    </w:rPr>
  </w:style>
  <w:style w:type="paragraph" w:styleId="TOC1">
    <w:name w:val="toc 1"/>
    <w:basedOn w:val="Normal"/>
    <w:next w:val="Normal"/>
    <w:semiHidden/>
    <w:rsid w:val="0074073A"/>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74073A"/>
    <w:pPr>
      <w:tabs>
        <w:tab w:val="left" w:pos="720"/>
        <w:tab w:val="right" w:leader="dot" w:pos="9360"/>
      </w:tabs>
      <w:suppressAutoHyphens/>
      <w:ind w:left="720" w:right="720" w:hanging="360"/>
    </w:pPr>
    <w:rPr>
      <w:noProof/>
    </w:rPr>
  </w:style>
  <w:style w:type="paragraph" w:styleId="TOC3">
    <w:name w:val="toc 3"/>
    <w:basedOn w:val="Normal"/>
    <w:next w:val="Normal"/>
    <w:semiHidden/>
    <w:rsid w:val="0074073A"/>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74073A"/>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74073A"/>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74073A"/>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74073A"/>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74073A"/>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74073A"/>
    <w:pPr>
      <w:tabs>
        <w:tab w:val="left" w:pos="3240"/>
        <w:tab w:val="right" w:leader="dot" w:pos="9360"/>
      </w:tabs>
      <w:suppressAutoHyphens/>
      <w:ind w:left="3240" w:hanging="360"/>
    </w:pPr>
    <w:rPr>
      <w:noProof/>
    </w:rPr>
  </w:style>
  <w:style w:type="paragraph" w:styleId="TOAHeading">
    <w:name w:val="toa heading"/>
    <w:basedOn w:val="Normal"/>
    <w:next w:val="Normal"/>
    <w:semiHidden/>
    <w:rsid w:val="0074073A"/>
    <w:pPr>
      <w:tabs>
        <w:tab w:val="right" w:pos="9360"/>
      </w:tabs>
      <w:suppressAutoHyphens/>
    </w:pPr>
  </w:style>
  <w:style w:type="character" w:customStyle="1" w:styleId="EquationCaption">
    <w:name w:val="_Equation Caption"/>
    <w:rsid w:val="0074073A"/>
  </w:style>
  <w:style w:type="paragraph" w:styleId="Header">
    <w:name w:val="header"/>
    <w:basedOn w:val="Normal"/>
    <w:autoRedefine/>
    <w:rsid w:val="0074073A"/>
    <w:pPr>
      <w:tabs>
        <w:tab w:val="center" w:pos="4680"/>
        <w:tab w:val="right" w:pos="9360"/>
      </w:tabs>
    </w:pPr>
    <w:rPr>
      <w:b/>
    </w:rPr>
  </w:style>
  <w:style w:type="paragraph" w:styleId="Footer">
    <w:name w:val="footer"/>
    <w:basedOn w:val="Normal"/>
    <w:link w:val="FooterChar"/>
    <w:uiPriority w:val="99"/>
    <w:rsid w:val="0074073A"/>
    <w:pPr>
      <w:tabs>
        <w:tab w:val="center" w:pos="4320"/>
        <w:tab w:val="right" w:pos="8640"/>
      </w:tabs>
    </w:pPr>
  </w:style>
  <w:style w:type="character" w:styleId="PageNumber">
    <w:name w:val="page number"/>
    <w:basedOn w:val="DefaultParagraphFont"/>
    <w:rsid w:val="0074073A"/>
  </w:style>
  <w:style w:type="paragraph" w:styleId="BlockText">
    <w:name w:val="Block Text"/>
    <w:basedOn w:val="Normal"/>
    <w:rsid w:val="0074073A"/>
    <w:pPr>
      <w:spacing w:after="240"/>
      <w:ind w:left="1440" w:right="1440"/>
    </w:pPr>
  </w:style>
  <w:style w:type="paragraph" w:customStyle="1" w:styleId="Paratitle">
    <w:name w:val="Para title"/>
    <w:basedOn w:val="Normal"/>
    <w:rsid w:val="0074073A"/>
    <w:pPr>
      <w:tabs>
        <w:tab w:val="center" w:pos="9270"/>
      </w:tabs>
      <w:spacing w:after="240"/>
    </w:pPr>
    <w:rPr>
      <w:spacing w:val="-2"/>
    </w:rPr>
  </w:style>
  <w:style w:type="paragraph" w:customStyle="1" w:styleId="Bullet">
    <w:name w:val="Bullet"/>
    <w:basedOn w:val="Normal"/>
    <w:rsid w:val="0074073A"/>
    <w:pPr>
      <w:tabs>
        <w:tab w:val="left" w:pos="2160"/>
      </w:tabs>
      <w:spacing w:after="220"/>
      <w:ind w:left="2160" w:hanging="720"/>
    </w:pPr>
  </w:style>
  <w:style w:type="paragraph" w:customStyle="1" w:styleId="TableFormat">
    <w:name w:val="TableFormat"/>
    <w:basedOn w:val="Bullet"/>
    <w:rsid w:val="0074073A"/>
    <w:pPr>
      <w:tabs>
        <w:tab w:val="clear" w:pos="2160"/>
        <w:tab w:val="left" w:pos="5040"/>
      </w:tabs>
      <w:ind w:left="5040" w:hanging="3600"/>
    </w:pPr>
  </w:style>
  <w:style w:type="paragraph" w:customStyle="1" w:styleId="TOCTitle">
    <w:name w:val="TOC Title"/>
    <w:basedOn w:val="Normal"/>
    <w:rsid w:val="0074073A"/>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74073A"/>
    <w:pPr>
      <w:jc w:val="center"/>
    </w:pPr>
    <w:rPr>
      <w:rFonts w:ascii="Times New Roman Bold" w:hAnsi="Times New Roman Bold"/>
      <w:b/>
      <w:bCs/>
      <w:caps/>
      <w:szCs w:val="22"/>
    </w:rPr>
  </w:style>
  <w:style w:type="character" w:styleId="Hyperlink">
    <w:name w:val="Hyperlink"/>
    <w:rsid w:val="0074073A"/>
    <w:rPr>
      <w:color w:val="0000FF"/>
      <w:u w:val="single"/>
    </w:rPr>
  </w:style>
  <w:style w:type="character" w:customStyle="1" w:styleId="FooterChar">
    <w:name w:val="Footer Char"/>
    <w:link w:val="Footer"/>
    <w:uiPriority w:val="99"/>
    <w:rsid w:val="0074073A"/>
    <w:rPr>
      <w:snapToGrid w:val="0"/>
      <w:kern w:val="28"/>
      <w:sz w:val="22"/>
    </w:rPr>
  </w:style>
  <w:style w:type="character" w:customStyle="1" w:styleId="FootnoteTextChar2">
    <w:name w:val="Footnote Text Char2"/>
    <w:aliases w:val="Footnote Text Char Char,Footnote Text Char Char1 Char Char,Footnote Text Char Char1 Char Char Char1 Char,Footnote Text Char1 Char1,Footnote Text Char1 Char Char,Footnote Text Char1 Char Char Char1 Char Char Char,f Char,fn Char Char1"/>
    <w:link w:val="FootnoteText"/>
    <w:rsid w:val="00774FB7"/>
  </w:style>
  <w:style w:type="paragraph" w:customStyle="1" w:styleId="AppNum">
    <w:name w:val="App Num"/>
    <w:basedOn w:val="Normal"/>
    <w:rsid w:val="00774FB7"/>
    <w:pPr>
      <w:numPr>
        <w:numId w:val="8"/>
      </w:numPr>
    </w:pPr>
    <w:rPr>
      <w:rFonts w:ascii="Courier New" w:hAnsi="Courier New"/>
      <w:kern w:val="0"/>
    </w:rPr>
  </w:style>
  <w:style w:type="character" w:customStyle="1" w:styleId="ParaNumChar1">
    <w:name w:val="ParaNum Char1"/>
    <w:link w:val="ParaNum"/>
    <w:locked/>
    <w:rsid w:val="00774FB7"/>
    <w:rPr>
      <w:snapToGrid w:val="0"/>
      <w:kern w:val="28"/>
      <w:sz w:val="22"/>
    </w:rPr>
  </w:style>
  <w:style w:type="paragraph" w:styleId="ListParagraph">
    <w:name w:val="List Paragraph"/>
    <w:basedOn w:val="Normal"/>
    <w:uiPriority w:val="34"/>
    <w:qFormat/>
    <w:rsid w:val="00774FB7"/>
    <w:pPr>
      <w:ind w:left="720"/>
      <w:contextualSpacing/>
    </w:pPr>
  </w:style>
  <w:style w:type="paragraph" w:styleId="Revision">
    <w:name w:val="Revision"/>
    <w:hidden/>
    <w:uiPriority w:val="99"/>
    <w:semiHidden/>
    <w:rsid w:val="00E93B67"/>
    <w:rPr>
      <w:snapToGrid w:val="0"/>
      <w:kern w:val="28"/>
      <w:sz w:val="22"/>
    </w:rPr>
  </w:style>
  <w:style w:type="character" w:customStyle="1" w:styleId="cosearchterm">
    <w:name w:val="co_searchterm"/>
    <w:basedOn w:val="DefaultParagraphFont"/>
    <w:rsid w:val="00B31403"/>
  </w:style>
  <w:style w:type="character" w:styleId="UnresolvedMention">
    <w:name w:val="Unresolved Mention"/>
    <w:basedOn w:val="DefaultParagraphFont"/>
    <w:uiPriority w:val="99"/>
    <w:semiHidden/>
    <w:unhideWhenUsed/>
    <w:rsid w:val="00B31403"/>
    <w:rPr>
      <w:color w:val="605E5C"/>
      <w:shd w:val="clear" w:color="auto" w:fill="E1DFDD"/>
    </w:rPr>
  </w:style>
  <w:style w:type="character" w:styleId="CommentReference">
    <w:name w:val="annotation reference"/>
    <w:basedOn w:val="DefaultParagraphFont"/>
    <w:rsid w:val="003D1ED0"/>
    <w:rPr>
      <w:sz w:val="16"/>
      <w:szCs w:val="16"/>
    </w:rPr>
  </w:style>
  <w:style w:type="paragraph" w:styleId="CommentText">
    <w:name w:val="annotation text"/>
    <w:basedOn w:val="Normal"/>
    <w:link w:val="CommentTextChar"/>
    <w:rsid w:val="003D1ED0"/>
    <w:rPr>
      <w:sz w:val="20"/>
    </w:rPr>
  </w:style>
  <w:style w:type="character" w:customStyle="1" w:styleId="CommentTextChar">
    <w:name w:val="Comment Text Char"/>
    <w:basedOn w:val="DefaultParagraphFont"/>
    <w:link w:val="CommentText"/>
    <w:rsid w:val="003D1ED0"/>
    <w:rPr>
      <w:snapToGrid w:val="0"/>
      <w:kern w:val="28"/>
    </w:rPr>
  </w:style>
  <w:style w:type="paragraph" w:styleId="CommentSubject">
    <w:name w:val="annotation subject"/>
    <w:basedOn w:val="CommentText"/>
    <w:next w:val="CommentText"/>
    <w:link w:val="CommentSubjectChar"/>
    <w:rsid w:val="003D1ED0"/>
    <w:rPr>
      <w:b/>
      <w:bCs/>
    </w:rPr>
  </w:style>
  <w:style w:type="character" w:customStyle="1" w:styleId="CommentSubjectChar">
    <w:name w:val="Comment Subject Char"/>
    <w:basedOn w:val="CommentTextChar"/>
    <w:link w:val="CommentSubject"/>
    <w:rsid w:val="003D1ED0"/>
    <w:rPr>
      <w:b/>
      <w:bCs/>
      <w:snapToGrid w:val="0"/>
      <w:kern w:val="28"/>
    </w:rPr>
  </w:style>
  <w:style w:type="character" w:customStyle="1" w:styleId="ui-provider">
    <w:name w:val="ui-provider"/>
    <w:basedOn w:val="DefaultParagraphFont"/>
    <w:rsid w:val="00396258"/>
  </w:style>
  <w:style w:type="character" w:styleId="Emphasis">
    <w:name w:val="Emphasis"/>
    <w:basedOn w:val="DefaultParagraphFont"/>
    <w:uiPriority w:val="20"/>
    <w:qFormat/>
    <w:rsid w:val="000C76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Emily.Harrison@fcc.gov" TargetMode="External" /><Relationship Id="rId11" Type="http://schemas.openxmlformats.org/officeDocument/2006/relationships/hyperlink" Target="mailto:Mark.Colombo@fcc.gov"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ecfs/" TargetMode="External" /><Relationship Id="rId7" Type="http://schemas.openxmlformats.org/officeDocument/2006/relationships/hyperlink" Target="https://www.fcc.gov/proposed-rulemakings" TargetMode="External" /><Relationship Id="rId8" Type="http://schemas.openxmlformats.org/officeDocument/2006/relationships/hyperlink" Target="http://apps.fcc.gov/ecfs/" TargetMode="External" /><Relationship Id="rId9" Type="http://schemas.openxmlformats.org/officeDocument/2006/relationships/hyperlink" Target="mailto:fcc504@fcc.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Legacy%20OS%20Templates\Order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