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BA3BA8" w14:paraId="19395AC2" w14:textId="77777777">
      <w:pPr>
        <w:jc w:val="right"/>
        <w:rPr>
          <w:sz w:val="24"/>
        </w:rPr>
      </w:pPr>
    </w:p>
    <w:p w:rsidR="00BA3BA8" w14:paraId="786059F2" w14:textId="1B84FA0A">
      <w:pPr>
        <w:jc w:val="right"/>
        <w:rPr>
          <w:b/>
          <w:sz w:val="24"/>
        </w:rPr>
      </w:pPr>
      <w:r>
        <w:rPr>
          <w:b/>
          <w:sz w:val="24"/>
        </w:rPr>
        <w:t>DA 26-922</w:t>
      </w:r>
    </w:p>
    <w:p w:rsidR="00BA3BA8" w14:paraId="2367A09C" w14:textId="6FA91D64">
      <w:pPr>
        <w:spacing w:before="60"/>
        <w:jc w:val="right"/>
        <w:rPr>
          <w:b/>
          <w:sz w:val="24"/>
        </w:rPr>
      </w:pPr>
      <w:r>
        <w:rPr>
          <w:b/>
          <w:sz w:val="24"/>
        </w:rPr>
        <w:t xml:space="preserve">Released:  </w:t>
      </w:r>
      <w:r w:rsidR="00B24872">
        <w:rPr>
          <w:b/>
          <w:sz w:val="24"/>
        </w:rPr>
        <w:t>August 28, 2026</w:t>
      </w:r>
    </w:p>
    <w:p w:rsidR="00BA3BA8" w14:paraId="598958B6" w14:textId="77777777">
      <w:pPr>
        <w:jc w:val="right"/>
        <w:rPr>
          <w:sz w:val="24"/>
        </w:rPr>
      </w:pPr>
    </w:p>
    <w:p w:rsidR="00BA3BA8" w14:paraId="051D285F" w14:textId="2CDDCD44">
      <w:pPr>
        <w:spacing w:after="240"/>
        <w:jc w:val="center"/>
        <w:rPr>
          <w:rFonts w:ascii="Times New Roman Bold" w:hAnsi="Times New Roman Bold"/>
          <w:b/>
          <w:caps/>
          <w:sz w:val="24"/>
        </w:rPr>
      </w:pPr>
      <w:r>
        <w:rPr>
          <w:b/>
        </w:rPr>
        <w:t>CORRECTION TO ALASKA CONNECT FUND INITIAL ELIGIBLE-AREAS MAP, V.1.3</w:t>
      </w:r>
    </w:p>
    <w:p w:rsidR="00BA3BA8" w14:paraId="5363D34B" w14:textId="3C8AEE6F">
      <w:pPr>
        <w:jc w:val="center"/>
        <w:rPr>
          <w:b/>
          <w:sz w:val="24"/>
        </w:rPr>
      </w:pPr>
      <w:r>
        <w:rPr>
          <w:b/>
          <w:szCs w:val="22"/>
        </w:rPr>
        <w:t>WC</w:t>
      </w:r>
      <w:r w:rsidRPr="00933D80">
        <w:rPr>
          <w:b/>
          <w:szCs w:val="22"/>
        </w:rPr>
        <w:t xml:space="preserve"> Docket No. </w:t>
      </w:r>
      <w:r>
        <w:rPr>
          <w:b/>
          <w:szCs w:val="22"/>
        </w:rPr>
        <w:t>23-328</w:t>
      </w:r>
    </w:p>
    <w:p w:rsidR="00992026" w:rsidP="00992026" w14:paraId="16CE8125" w14:textId="77777777">
      <w:bookmarkStart w:id="0" w:name="TOChere"/>
    </w:p>
    <w:p w:rsidR="00992026" w:rsidP="00992026" w14:paraId="0B3D13D4" w14:textId="08A994D7">
      <w:pPr>
        <w:pStyle w:val="ParaNum"/>
        <w:widowControl/>
        <w:numPr>
          <w:ilvl w:val="0"/>
          <w:numId w:val="0"/>
        </w:numPr>
        <w:tabs>
          <w:tab w:val="num" w:pos="1440"/>
        </w:tabs>
        <w:ind w:firstLine="720"/>
      </w:pPr>
      <w:r>
        <w:t xml:space="preserve">On July 6, 2026, the Wireless Telecommunications Bureau, in coordination with the Office of Economics and Analytics, published the Initial Eligible-Areas (EA) Map, v.1.3, as announced in Public Notice, DA 26-664.  The Initial EA Map, v.1.3, is corrected to remove </w:t>
      </w:r>
      <w:r w:rsidRPr="00F2013F">
        <w:rPr>
          <w:bCs/>
        </w:rPr>
        <w:t>Arctic Slope Telephone Association Cooperative (ASTAC)</w:t>
      </w:r>
      <w:r>
        <w:rPr>
          <w:bCs/>
        </w:rPr>
        <w:t xml:space="preserve"> </w:t>
      </w:r>
      <w:r>
        <w:t xml:space="preserve">as a </w:t>
      </w:r>
      <w:r>
        <w:t xml:space="preserve">mobile provider that receives universal service support from three hex-9s.  The Initial EA Map, v.1.3, is also corrected to classify 69 hex-9s near Katalla, Alaska from permanently ineligible to Cordova Wireless’s single-support area and 42 hex-9s from </w:t>
      </w:r>
      <w:r w:rsidRPr="0067676E">
        <w:t xml:space="preserve">permanently ineligible </w:t>
      </w:r>
      <w:r>
        <w:t xml:space="preserve">to “other eligible area.”  </w:t>
      </w:r>
      <w:r w:rsidRPr="00894C8D">
        <w:t>The Initial EA Map</w:t>
      </w:r>
      <w:r>
        <w:t>, v.1.3,</w:t>
      </w:r>
      <w:r w:rsidRPr="00894C8D">
        <w:t xml:space="preserve"> </w:t>
      </w:r>
      <w:r>
        <w:t xml:space="preserve">with this correction, </w:t>
      </w:r>
      <w:r w:rsidRPr="00894C8D">
        <w:t>can be found at the following link:</w:t>
      </w:r>
      <w:r w:rsidR="00BE1D63">
        <w:t xml:space="preserve"> </w:t>
      </w:r>
      <w:r w:rsidRPr="00894C8D">
        <w:t xml:space="preserve"> </w:t>
      </w:r>
      <w:hyperlink r:id="rId6" w:anchor="mobile-eligible-areas-map" w:history="1">
        <w:r w:rsidRPr="009A39E1" w:rsidR="00F513A8">
          <w:rPr>
            <w:rStyle w:val="Hyperlink"/>
          </w:rPr>
          <w:t>https://www.fcc.gov/wireline-competition/alaska-connect-fund#mobile-eligible-areas-map</w:t>
        </w:r>
      </w:hyperlink>
      <w:r w:rsidR="00F513A8">
        <w:t>.</w:t>
      </w:r>
      <w:r>
        <w:t xml:space="preserve">  The affected hex-9s are listed in the Appendix.</w:t>
      </w:r>
    </w:p>
    <w:p w:rsidR="00992026" w:rsidP="00992026" w14:paraId="412E6603" w14:textId="77777777">
      <w:pPr>
        <w:pStyle w:val="ParaNum"/>
        <w:widowControl/>
        <w:numPr>
          <w:ilvl w:val="0"/>
          <w:numId w:val="0"/>
        </w:numPr>
      </w:pPr>
    </w:p>
    <w:p w:rsidR="00992026" w:rsidP="00992026" w14:paraId="2C0C4B32" w14:textId="77777777">
      <w:pPr>
        <w:pStyle w:val="ParaNum"/>
        <w:numPr>
          <w:ilvl w:val="0"/>
          <w:numId w:val="0"/>
        </w:numPr>
        <w:jc w:val="center"/>
        <w:rPr>
          <w:b/>
          <w:bCs/>
        </w:rPr>
      </w:pPr>
      <w:r w:rsidRPr="007D6687">
        <w:rPr>
          <w:b/>
          <w:bCs/>
        </w:rPr>
        <w:t>- FCC -</w:t>
      </w:r>
    </w:p>
    <w:p w:rsidR="006B0959" w:rsidP="00992026" w14:paraId="18EC81EA" w14:textId="77777777">
      <w:pPr>
        <w:widowControl/>
        <w:rPr>
          <w:b/>
          <w:bCs/>
        </w:rPr>
        <w:sectPr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2240" w:h="15840"/>
          <w:pgMar w:top="1440" w:right="1440" w:bottom="720" w:left="1440" w:header="630" w:footer="720" w:gutter="0"/>
          <w:pgNumType w:start="1"/>
          <w:cols w:space="720"/>
          <w:noEndnote/>
          <w:titlePg/>
        </w:sectPr>
      </w:pPr>
    </w:p>
    <w:p w:rsidR="00992026" w:rsidP="00992026" w14:paraId="1278CAB4" w14:textId="77777777">
      <w:pPr>
        <w:pStyle w:val="ParaNum"/>
        <w:numPr>
          <w:ilvl w:val="0"/>
          <w:numId w:val="0"/>
        </w:numPr>
        <w:jc w:val="center"/>
        <w:rPr>
          <w:b/>
          <w:bCs/>
        </w:rPr>
      </w:pPr>
      <w:r>
        <w:rPr>
          <w:b/>
          <w:bCs/>
        </w:rPr>
        <w:t>APPENDIX</w:t>
      </w:r>
    </w:p>
    <w:p w:rsidR="00992026" w:rsidRPr="00AC4DAC" w:rsidP="00992026" w14:paraId="3F0527BE" w14:textId="77777777">
      <w:pPr>
        <w:pStyle w:val="ParaNum"/>
        <w:numPr>
          <w:ilvl w:val="0"/>
          <w:numId w:val="0"/>
        </w:numPr>
        <w:jc w:val="center"/>
      </w:pPr>
    </w:p>
    <w:p w:rsidR="00992026" w:rsidRPr="00AC4DAC" w:rsidP="00992026" w14:paraId="43D28162" w14:textId="77777777">
      <w:pPr>
        <w:pStyle w:val="ParaNum"/>
        <w:numPr>
          <w:ilvl w:val="0"/>
          <w:numId w:val="0"/>
        </w:numPr>
      </w:pPr>
      <w:r w:rsidRPr="00AC4DAC">
        <w:t>Hex-9s removed from ASTAC’s support area:</w:t>
      </w:r>
    </w:p>
    <w:p w:rsidR="00992026" w:rsidRPr="00AC4DAC" w:rsidP="00992026" w14:paraId="7DBA72E0" w14:textId="77777777">
      <w:pPr>
        <w:pStyle w:val="ParaNum"/>
        <w:numPr>
          <w:ilvl w:val="0"/>
          <w:numId w:val="0"/>
        </w:numPr>
      </w:pPr>
    </w:p>
    <w:p w:rsidR="00992026" w:rsidRPr="00C75ED2" w:rsidP="00992026" w14:paraId="74D5F940" w14:textId="77777777">
      <w:pPr>
        <w:pStyle w:val="ParaNum"/>
        <w:numPr>
          <w:ilvl w:val="0"/>
          <w:numId w:val="0"/>
        </w:numPr>
        <w:tabs>
          <w:tab w:val="left" w:pos="1170"/>
        </w:tabs>
        <w:ind w:left="810"/>
      </w:pPr>
      <w:r w:rsidRPr="00AC4DAC">
        <w:t xml:space="preserve">1. </w:t>
      </w:r>
      <w:r>
        <w:tab/>
      </w:r>
      <w:r w:rsidRPr="00C75ED2">
        <w:t xml:space="preserve">890c0572633ffff </w:t>
      </w:r>
    </w:p>
    <w:p w:rsidR="00992026" w:rsidRPr="00C75ED2" w:rsidP="00992026" w14:paraId="4FC81272" w14:textId="77777777">
      <w:pPr>
        <w:pStyle w:val="ParaNum"/>
        <w:numPr>
          <w:ilvl w:val="0"/>
          <w:numId w:val="0"/>
        </w:numPr>
        <w:tabs>
          <w:tab w:val="left" w:pos="1170"/>
        </w:tabs>
        <w:ind w:left="810"/>
      </w:pPr>
      <w:r w:rsidRPr="00C75ED2">
        <w:t xml:space="preserve">2. </w:t>
      </w:r>
      <w:r>
        <w:tab/>
      </w:r>
      <w:r w:rsidRPr="00C75ED2">
        <w:t>890c05726afffff</w:t>
      </w:r>
    </w:p>
    <w:p w:rsidR="00992026" w:rsidRPr="00AC4DAC" w:rsidP="00992026" w14:paraId="4978858B" w14:textId="77777777">
      <w:pPr>
        <w:pStyle w:val="ParaNum"/>
        <w:numPr>
          <w:ilvl w:val="0"/>
          <w:numId w:val="0"/>
        </w:numPr>
        <w:tabs>
          <w:tab w:val="left" w:pos="1170"/>
        </w:tabs>
        <w:ind w:left="810"/>
      </w:pPr>
      <w:r w:rsidRPr="00C75ED2">
        <w:t>3.</w:t>
      </w:r>
      <w:r>
        <w:tab/>
      </w:r>
      <w:r w:rsidRPr="00C75ED2">
        <w:t>890d09aa507ffff</w:t>
      </w:r>
    </w:p>
    <w:p w:rsidR="00992026" w:rsidRPr="00C75ED2" w:rsidP="00992026" w14:paraId="2FA7EF14" w14:textId="77777777">
      <w:pPr>
        <w:pStyle w:val="ParaNum"/>
        <w:numPr>
          <w:ilvl w:val="0"/>
          <w:numId w:val="0"/>
        </w:numPr>
      </w:pPr>
    </w:p>
    <w:p w:rsidR="00992026" w:rsidRPr="00AC4DAC" w:rsidP="00992026" w14:paraId="588B93FA" w14:textId="77777777">
      <w:pPr>
        <w:pStyle w:val="ParaNum"/>
        <w:numPr>
          <w:ilvl w:val="0"/>
          <w:numId w:val="0"/>
        </w:numPr>
      </w:pPr>
      <w:r w:rsidRPr="00AC4DAC">
        <w:t>Hex-9s reclassified from “permanently ineligible” to Cordova</w:t>
      </w:r>
      <w:r>
        <w:t xml:space="preserve"> Wireless</w:t>
      </w:r>
      <w:r w:rsidRPr="00AC4DAC">
        <w:t>’s single</w:t>
      </w:r>
      <w:r>
        <w:t>-</w:t>
      </w:r>
      <w:r w:rsidRPr="00AC4DAC">
        <w:t xml:space="preserve">support area: </w:t>
      </w:r>
    </w:p>
    <w:p w:rsidR="00992026" w:rsidP="00992026" w14:paraId="7DB8C31F" w14:textId="77777777">
      <w:pPr>
        <w:pStyle w:val="ParaNum"/>
        <w:numPr>
          <w:ilvl w:val="0"/>
          <w:numId w:val="0"/>
        </w:numPr>
      </w:pPr>
    </w:p>
    <w:p w:rsidR="00235966" w:rsidRPr="00C75ED2" w:rsidP="00235966" w14:paraId="13B3EF9F" w14:textId="77777777">
      <w:pPr>
        <w:pStyle w:val="ParaNum"/>
        <w:numPr>
          <w:ilvl w:val="0"/>
          <w:numId w:val="7"/>
        </w:numPr>
      </w:pPr>
      <w:r w:rsidRPr="00C75ED2">
        <w:t>890c4537413ffff</w:t>
      </w:r>
    </w:p>
    <w:p w:rsidR="00235966" w:rsidRPr="00AC4DAC" w:rsidP="00235966" w14:paraId="78FC5849" w14:textId="77777777">
      <w:pPr>
        <w:pStyle w:val="ParaNum"/>
        <w:tabs>
          <w:tab w:val="num" w:pos="1080"/>
          <w:tab w:val="clear" w:pos="1440"/>
        </w:tabs>
      </w:pPr>
      <w:r w:rsidRPr="00AC4DAC">
        <w:t>890c4537433ffff</w:t>
      </w:r>
    </w:p>
    <w:p w:rsidR="00235966" w:rsidRPr="00AC4DAC" w:rsidP="00235966" w14:paraId="03D3EB33" w14:textId="77777777">
      <w:pPr>
        <w:pStyle w:val="ParaNum"/>
        <w:tabs>
          <w:tab w:val="num" w:pos="1080"/>
          <w:tab w:val="clear" w:pos="1440"/>
        </w:tabs>
      </w:pPr>
      <w:r w:rsidRPr="00AC4DAC">
        <w:t>890c4537487ffff</w:t>
      </w:r>
    </w:p>
    <w:p w:rsidR="00235966" w:rsidRPr="00AC4DAC" w:rsidP="00235966" w14:paraId="73F2AE9C" w14:textId="77777777">
      <w:pPr>
        <w:pStyle w:val="ParaNum"/>
        <w:tabs>
          <w:tab w:val="num" w:pos="1080"/>
          <w:tab w:val="clear" w:pos="1440"/>
        </w:tabs>
      </w:pPr>
      <w:r w:rsidRPr="00AC4DAC">
        <w:t>890c453748bffff</w:t>
      </w:r>
    </w:p>
    <w:p w:rsidR="00235966" w:rsidRPr="00AC4DAC" w:rsidP="00235966" w14:paraId="40218185" w14:textId="77777777">
      <w:pPr>
        <w:pStyle w:val="ParaNum"/>
        <w:tabs>
          <w:tab w:val="num" w:pos="1080"/>
          <w:tab w:val="clear" w:pos="1440"/>
        </w:tabs>
      </w:pPr>
      <w:r w:rsidRPr="00AC4DAC">
        <w:t>890c453748fffff</w:t>
      </w:r>
    </w:p>
    <w:p w:rsidR="00235966" w:rsidRPr="00AC4DAC" w:rsidP="00235966" w14:paraId="6072A60E" w14:textId="77777777">
      <w:pPr>
        <w:pStyle w:val="ParaNum"/>
        <w:tabs>
          <w:tab w:val="num" w:pos="1080"/>
          <w:tab w:val="clear" w:pos="1440"/>
        </w:tabs>
      </w:pPr>
      <w:r w:rsidRPr="00AC4DAC">
        <w:t>890c453749bffff</w:t>
      </w:r>
    </w:p>
    <w:p w:rsidR="00235966" w:rsidRPr="00AC4DAC" w:rsidP="00235966" w14:paraId="29593FA7" w14:textId="77777777">
      <w:pPr>
        <w:pStyle w:val="ParaNum"/>
        <w:tabs>
          <w:tab w:val="num" w:pos="1080"/>
          <w:tab w:val="clear" w:pos="1440"/>
        </w:tabs>
      </w:pPr>
      <w:r w:rsidRPr="00AC4DAC">
        <w:t>890c45374abffff</w:t>
      </w:r>
    </w:p>
    <w:p w:rsidR="00235966" w:rsidRPr="00AC4DAC" w:rsidP="00235966" w14:paraId="5FEBB7F7" w14:textId="77777777">
      <w:pPr>
        <w:pStyle w:val="ParaNum"/>
        <w:tabs>
          <w:tab w:val="num" w:pos="1080"/>
          <w:tab w:val="clear" w:pos="1440"/>
        </w:tabs>
      </w:pPr>
      <w:r w:rsidRPr="00AC4DAC">
        <w:t>890c45374c7ffff</w:t>
      </w:r>
    </w:p>
    <w:p w:rsidR="00235966" w:rsidRPr="00AC4DAC" w:rsidP="00235966" w14:paraId="70FD77D0" w14:textId="77777777">
      <w:pPr>
        <w:pStyle w:val="ParaNum"/>
        <w:tabs>
          <w:tab w:val="num" w:pos="1080"/>
          <w:tab w:val="clear" w:pos="1440"/>
        </w:tabs>
      </w:pPr>
      <w:r w:rsidRPr="00AC4DAC">
        <w:t>890c45374d7ffff</w:t>
      </w:r>
    </w:p>
    <w:p w:rsidR="00235966" w:rsidRPr="00AC4DAC" w:rsidP="00235966" w14:paraId="46EA54C8" w14:textId="77777777">
      <w:pPr>
        <w:pStyle w:val="ParaNum"/>
        <w:tabs>
          <w:tab w:val="num" w:pos="1080"/>
          <w:tab w:val="clear" w:pos="1440"/>
        </w:tabs>
      </w:pPr>
      <w:r w:rsidRPr="00AC4DAC">
        <w:t>890c45374dbffff</w:t>
      </w:r>
    </w:p>
    <w:p w:rsidR="00235966" w:rsidRPr="00AC4DAC" w:rsidP="00235966" w14:paraId="26C35DFD" w14:textId="77777777">
      <w:pPr>
        <w:pStyle w:val="ParaNum"/>
        <w:tabs>
          <w:tab w:val="num" w:pos="1080"/>
          <w:tab w:val="clear" w:pos="1440"/>
        </w:tabs>
      </w:pPr>
      <w:r w:rsidRPr="00AC4DAC">
        <w:t>890c453752fffff</w:t>
      </w:r>
    </w:p>
    <w:p w:rsidR="00235966" w:rsidRPr="00AC4DAC" w:rsidP="00235966" w14:paraId="2FF98AE1" w14:textId="77777777">
      <w:pPr>
        <w:pStyle w:val="ParaNum"/>
        <w:tabs>
          <w:tab w:val="num" w:pos="1080"/>
          <w:tab w:val="clear" w:pos="1440"/>
        </w:tabs>
      </w:pPr>
      <w:r w:rsidRPr="00AC4DAC">
        <w:t>890c4537593ffff</w:t>
      </w:r>
    </w:p>
    <w:p w:rsidR="00235966" w:rsidRPr="00AC4DAC" w:rsidP="00235966" w14:paraId="135196A8" w14:textId="77777777">
      <w:pPr>
        <w:pStyle w:val="ParaNum"/>
        <w:tabs>
          <w:tab w:val="num" w:pos="1080"/>
          <w:tab w:val="clear" w:pos="1440"/>
        </w:tabs>
      </w:pPr>
      <w:r w:rsidRPr="00AC4DAC">
        <w:t>890c45375a7ffff</w:t>
      </w:r>
    </w:p>
    <w:p w:rsidR="00235966" w:rsidRPr="00C75ED2" w:rsidP="00235966" w14:paraId="3C0D785C" w14:textId="77777777">
      <w:pPr>
        <w:pStyle w:val="ParaNum"/>
        <w:tabs>
          <w:tab w:val="num" w:pos="1080"/>
          <w:tab w:val="clear" w:pos="1440"/>
        </w:tabs>
      </w:pPr>
      <w:r w:rsidRPr="00AC4DAC">
        <w:t>890c45375bbffff</w:t>
      </w:r>
    </w:p>
    <w:p w:rsidR="00235966" w:rsidRPr="00AC4DAC" w:rsidP="00235966" w14:paraId="6BCF2647" w14:textId="77777777">
      <w:pPr>
        <w:pStyle w:val="ParaNum"/>
        <w:tabs>
          <w:tab w:val="num" w:pos="1080"/>
          <w:tab w:val="clear" w:pos="1440"/>
        </w:tabs>
      </w:pPr>
      <w:r w:rsidRPr="00AC4DAC">
        <w:t>890c4537613ffff</w:t>
      </w:r>
    </w:p>
    <w:p w:rsidR="00235966" w:rsidRPr="00AC4DAC" w:rsidP="00235966" w14:paraId="04FC6F3A" w14:textId="77777777">
      <w:pPr>
        <w:pStyle w:val="ParaNum"/>
        <w:tabs>
          <w:tab w:val="num" w:pos="1080"/>
          <w:tab w:val="clear" w:pos="1440"/>
        </w:tabs>
      </w:pPr>
      <w:r w:rsidRPr="00AC4DAC">
        <w:t>890c453769bffff</w:t>
      </w:r>
    </w:p>
    <w:p w:rsidR="00235966" w:rsidRPr="00AC4DAC" w:rsidP="00235966" w14:paraId="6343BA3E" w14:textId="77777777">
      <w:pPr>
        <w:pStyle w:val="ParaNum"/>
        <w:tabs>
          <w:tab w:val="num" w:pos="1080"/>
          <w:tab w:val="clear" w:pos="1440"/>
        </w:tabs>
      </w:pPr>
      <w:r w:rsidRPr="00AC4DAC">
        <w:t>890c45ad2c3ffff</w:t>
      </w:r>
    </w:p>
    <w:p w:rsidR="00235966" w:rsidRPr="00AC4DAC" w:rsidP="00235966" w14:paraId="384CC2E0" w14:textId="77777777">
      <w:pPr>
        <w:pStyle w:val="ParaNum"/>
        <w:tabs>
          <w:tab w:val="num" w:pos="1080"/>
          <w:tab w:val="clear" w:pos="1440"/>
        </w:tabs>
      </w:pPr>
      <w:r w:rsidRPr="00AC4DAC">
        <w:t>890c45ad2c7ffff</w:t>
      </w:r>
    </w:p>
    <w:p w:rsidR="00235966" w:rsidRPr="00C75ED2" w:rsidP="00235966" w14:paraId="73DCE9DB" w14:textId="77777777">
      <w:pPr>
        <w:pStyle w:val="ParaNum"/>
        <w:tabs>
          <w:tab w:val="num" w:pos="1080"/>
          <w:tab w:val="clear" w:pos="1440"/>
        </w:tabs>
      </w:pPr>
      <w:r w:rsidRPr="00AC4DAC">
        <w:t>890c45ad2cbffff</w:t>
      </w:r>
    </w:p>
    <w:p w:rsidR="00235966" w:rsidRPr="00AC4DAC" w:rsidP="00235966" w14:paraId="7D0478A1" w14:textId="77777777">
      <w:pPr>
        <w:pStyle w:val="ParaNum"/>
        <w:tabs>
          <w:tab w:val="num" w:pos="1080"/>
          <w:tab w:val="clear" w:pos="1440"/>
        </w:tabs>
      </w:pPr>
      <w:r w:rsidRPr="00AC4DAC">
        <w:t>890c45ad2d7ffff</w:t>
      </w:r>
    </w:p>
    <w:p w:rsidR="00235966" w:rsidRPr="00AC4DAC" w:rsidP="00235966" w14:paraId="2F94C548" w14:textId="77777777">
      <w:pPr>
        <w:pStyle w:val="ParaNum"/>
        <w:tabs>
          <w:tab w:val="num" w:pos="1080"/>
          <w:tab w:val="clear" w:pos="1440"/>
        </w:tabs>
      </w:pPr>
      <w:r w:rsidRPr="00AC4DAC">
        <w:t>890c45ada37ffff</w:t>
      </w:r>
    </w:p>
    <w:p w:rsidR="00235966" w:rsidRPr="00AC4DAC" w:rsidP="00235966" w14:paraId="79611A51" w14:textId="77777777">
      <w:pPr>
        <w:pStyle w:val="ParaNum"/>
        <w:tabs>
          <w:tab w:val="num" w:pos="1080"/>
          <w:tab w:val="clear" w:pos="1440"/>
        </w:tabs>
      </w:pPr>
      <w:r w:rsidRPr="00AC4DAC">
        <w:t>890c45ada6fffff</w:t>
      </w:r>
    </w:p>
    <w:p w:rsidR="00235966" w:rsidRPr="00AC4DAC" w:rsidP="00235966" w14:paraId="1D3B9A5A" w14:textId="77777777">
      <w:pPr>
        <w:pStyle w:val="ParaNum"/>
        <w:tabs>
          <w:tab w:val="num" w:pos="1080"/>
          <w:tab w:val="clear" w:pos="1440"/>
        </w:tabs>
      </w:pPr>
      <w:r w:rsidRPr="00AC4DAC">
        <w:t>890c45adb0fffff</w:t>
      </w:r>
    </w:p>
    <w:p w:rsidR="00235966" w:rsidRPr="00AC4DAC" w:rsidP="00235966" w14:paraId="129D2B2A" w14:textId="77777777">
      <w:pPr>
        <w:pStyle w:val="ParaNum"/>
        <w:tabs>
          <w:tab w:val="num" w:pos="1080"/>
          <w:tab w:val="clear" w:pos="1440"/>
        </w:tabs>
      </w:pPr>
      <w:r w:rsidRPr="00AC4DAC">
        <w:t>890c45adb57ffff</w:t>
      </w:r>
    </w:p>
    <w:p w:rsidR="00235966" w:rsidRPr="00AC4DAC" w:rsidP="00235966" w14:paraId="328DB423" w14:textId="77777777">
      <w:pPr>
        <w:pStyle w:val="ParaNum"/>
        <w:tabs>
          <w:tab w:val="num" w:pos="1080"/>
          <w:tab w:val="clear" w:pos="1440"/>
        </w:tabs>
      </w:pPr>
      <w:r w:rsidRPr="00AC4DAC">
        <w:t>890c4532183ffff</w:t>
      </w:r>
    </w:p>
    <w:p w:rsidR="00235966" w:rsidRPr="00C75ED2" w:rsidP="00235966" w14:paraId="0144804E" w14:textId="77777777">
      <w:pPr>
        <w:pStyle w:val="ParaNum"/>
        <w:tabs>
          <w:tab w:val="num" w:pos="1080"/>
          <w:tab w:val="clear" w:pos="1440"/>
        </w:tabs>
      </w:pPr>
      <w:r w:rsidRPr="00AC4DAC">
        <w:t>890c4537437ffff</w:t>
      </w:r>
    </w:p>
    <w:p w:rsidR="00235966" w:rsidRPr="00AC4DAC" w:rsidP="00235966" w14:paraId="3BFADECB" w14:textId="77777777">
      <w:pPr>
        <w:pStyle w:val="ParaNum"/>
        <w:tabs>
          <w:tab w:val="num" w:pos="1080"/>
          <w:tab w:val="clear" w:pos="1440"/>
        </w:tabs>
      </w:pPr>
      <w:r w:rsidRPr="00AC4DAC">
        <w:t>890c45374a3ffff</w:t>
      </w:r>
    </w:p>
    <w:p w:rsidR="00235966" w:rsidRPr="00AC4DAC" w:rsidP="00235966" w14:paraId="2241DCE7" w14:textId="77777777">
      <w:pPr>
        <w:pStyle w:val="ParaNum"/>
        <w:tabs>
          <w:tab w:val="num" w:pos="1080"/>
          <w:tab w:val="clear" w:pos="1440"/>
        </w:tabs>
      </w:pPr>
      <w:r w:rsidRPr="00AC4DAC">
        <w:t>890c45374b3ffff</w:t>
      </w:r>
    </w:p>
    <w:p w:rsidR="00235966" w:rsidRPr="00AC4DAC" w:rsidP="00235966" w14:paraId="53C44FFA" w14:textId="77777777">
      <w:pPr>
        <w:pStyle w:val="ParaNum"/>
        <w:tabs>
          <w:tab w:val="num" w:pos="1080"/>
          <w:tab w:val="clear" w:pos="1440"/>
        </w:tabs>
      </w:pPr>
      <w:r w:rsidRPr="00AC4DAC">
        <w:t>890c4537523ffff</w:t>
      </w:r>
    </w:p>
    <w:p w:rsidR="00235966" w:rsidRPr="00AC4DAC" w:rsidP="00235966" w14:paraId="2D3CFD4B" w14:textId="77777777">
      <w:pPr>
        <w:pStyle w:val="ParaNum"/>
        <w:tabs>
          <w:tab w:val="num" w:pos="1080"/>
          <w:tab w:val="clear" w:pos="1440"/>
        </w:tabs>
      </w:pPr>
      <w:r w:rsidRPr="00AC4DAC">
        <w:t>890c4537537ffff</w:t>
      </w:r>
    </w:p>
    <w:p w:rsidR="00235966" w:rsidRPr="00AC4DAC" w:rsidP="00235966" w14:paraId="17CDE710" w14:textId="77777777">
      <w:pPr>
        <w:pStyle w:val="ParaNum"/>
        <w:tabs>
          <w:tab w:val="num" w:pos="1080"/>
          <w:tab w:val="clear" w:pos="1440"/>
        </w:tabs>
      </w:pPr>
      <w:r w:rsidRPr="00AC4DAC">
        <w:t>890c4537587ffff</w:t>
      </w:r>
    </w:p>
    <w:p w:rsidR="00235966" w:rsidRPr="00AC4DAC" w:rsidP="00235966" w14:paraId="512608DC" w14:textId="77777777">
      <w:pPr>
        <w:pStyle w:val="ParaNum"/>
        <w:tabs>
          <w:tab w:val="num" w:pos="1080"/>
          <w:tab w:val="clear" w:pos="1440"/>
        </w:tabs>
      </w:pPr>
      <w:r w:rsidRPr="00AC4DAC">
        <w:t>890c45375a3ffff</w:t>
      </w:r>
    </w:p>
    <w:p w:rsidR="00235966" w:rsidRPr="00AC4DAC" w:rsidP="00235966" w14:paraId="3B2EB4AB" w14:textId="77777777">
      <w:pPr>
        <w:pStyle w:val="ParaNum"/>
        <w:tabs>
          <w:tab w:val="num" w:pos="1080"/>
          <w:tab w:val="clear" w:pos="1440"/>
        </w:tabs>
      </w:pPr>
      <w:r w:rsidRPr="00AC4DAC">
        <w:t>890c45375afffff</w:t>
      </w:r>
    </w:p>
    <w:p w:rsidR="00235966" w:rsidP="00235966" w14:paraId="5D47F8F3" w14:textId="77777777">
      <w:pPr>
        <w:pStyle w:val="ParaNum"/>
        <w:tabs>
          <w:tab w:val="num" w:pos="1080"/>
          <w:tab w:val="clear" w:pos="1440"/>
        </w:tabs>
      </w:pPr>
      <w:r w:rsidRPr="00AC4DAC">
        <w:t>890c45375b3ffff</w:t>
      </w:r>
    </w:p>
    <w:p w:rsidR="00235966" w:rsidP="00235966" w14:paraId="4534BFEE" w14:textId="060DDF9B">
      <w:pPr>
        <w:pStyle w:val="ParaNum"/>
        <w:tabs>
          <w:tab w:val="num" w:pos="1080"/>
          <w:tab w:val="clear" w:pos="1440"/>
        </w:tabs>
      </w:pPr>
      <w:r w:rsidRPr="00AC4DAC">
        <w:t>890c45375dbffff</w:t>
      </w:r>
    </w:p>
    <w:p w:rsidR="005A1007" w:rsidRPr="00AC4DAC" w:rsidP="005A1007" w14:paraId="6983AE1A" w14:textId="77777777">
      <w:pPr>
        <w:pStyle w:val="ParaNum"/>
        <w:tabs>
          <w:tab w:val="num" w:pos="1080"/>
          <w:tab w:val="clear" w:pos="1440"/>
        </w:tabs>
      </w:pPr>
      <w:r w:rsidRPr="00AC4DAC">
        <w:t>890c45adb4bffff</w:t>
      </w:r>
    </w:p>
    <w:p w:rsidR="005A1007" w:rsidRPr="00AC4DAC" w:rsidP="005A1007" w14:paraId="7BBB11C1" w14:textId="77777777">
      <w:pPr>
        <w:pStyle w:val="ParaNum"/>
        <w:tabs>
          <w:tab w:val="num" w:pos="1080"/>
          <w:tab w:val="clear" w:pos="1440"/>
        </w:tabs>
      </w:pPr>
      <w:r w:rsidRPr="00AC4DAC">
        <w:t>890c45adb4fffff</w:t>
      </w:r>
    </w:p>
    <w:p w:rsidR="005A1007" w:rsidRPr="00AC4DAC" w:rsidP="005A1007" w14:paraId="52A5120C" w14:textId="77777777">
      <w:pPr>
        <w:pStyle w:val="ParaNum"/>
        <w:tabs>
          <w:tab w:val="num" w:pos="1080"/>
          <w:tab w:val="clear" w:pos="1440"/>
        </w:tabs>
      </w:pPr>
      <w:r w:rsidRPr="00AC4DAC">
        <w:t>890c45adb7bffff</w:t>
      </w:r>
    </w:p>
    <w:p w:rsidR="005A1007" w:rsidRPr="00AC4DAC" w:rsidP="005A1007" w14:paraId="21B236CB" w14:textId="77777777">
      <w:pPr>
        <w:pStyle w:val="ParaNum"/>
        <w:tabs>
          <w:tab w:val="num" w:pos="1080"/>
          <w:tab w:val="clear" w:pos="1440"/>
        </w:tabs>
      </w:pPr>
      <w:r w:rsidRPr="00AC4DAC">
        <w:t>890c453664bffff</w:t>
      </w:r>
    </w:p>
    <w:p w:rsidR="005A1007" w:rsidRPr="00AC4DAC" w:rsidP="005A1007" w14:paraId="4CECDAD1" w14:textId="77777777">
      <w:pPr>
        <w:pStyle w:val="ParaNum"/>
        <w:tabs>
          <w:tab w:val="num" w:pos="1080"/>
          <w:tab w:val="clear" w:pos="1440"/>
        </w:tabs>
      </w:pPr>
      <w:r w:rsidRPr="00AC4DAC">
        <w:t>890c4532d03ffff</w:t>
      </w:r>
    </w:p>
    <w:p w:rsidR="005A1007" w:rsidRPr="00AC4DAC" w:rsidP="005A1007" w14:paraId="3593724C" w14:textId="77777777">
      <w:pPr>
        <w:pStyle w:val="ParaNum"/>
        <w:tabs>
          <w:tab w:val="num" w:pos="1080"/>
          <w:tab w:val="clear" w:pos="1440"/>
        </w:tabs>
      </w:pPr>
      <w:r w:rsidRPr="00AC4DAC">
        <w:t>890c4532d0bffff</w:t>
      </w:r>
    </w:p>
    <w:p w:rsidR="005A1007" w:rsidRPr="00AC4DAC" w:rsidP="005A1007" w14:paraId="74949670" w14:textId="77777777">
      <w:pPr>
        <w:pStyle w:val="ParaNum"/>
        <w:tabs>
          <w:tab w:val="num" w:pos="1080"/>
          <w:tab w:val="clear" w:pos="1440"/>
        </w:tabs>
      </w:pPr>
      <w:r w:rsidRPr="00AC4DAC">
        <w:t>890c4532d37ffff</w:t>
      </w:r>
    </w:p>
    <w:p w:rsidR="005A1007" w:rsidRPr="00AC4DAC" w:rsidP="005A1007" w14:paraId="035C35CF" w14:textId="77777777">
      <w:pPr>
        <w:pStyle w:val="ParaNum"/>
        <w:tabs>
          <w:tab w:val="num" w:pos="1080"/>
          <w:tab w:val="clear" w:pos="1440"/>
        </w:tabs>
      </w:pPr>
      <w:r w:rsidRPr="00AC4DAC">
        <w:t>890c4532da7ffff</w:t>
      </w:r>
    </w:p>
    <w:p w:rsidR="005A1007" w:rsidRPr="00AC4DAC" w:rsidP="005A1007" w14:paraId="03890811" w14:textId="77777777">
      <w:pPr>
        <w:pStyle w:val="ParaNum"/>
        <w:tabs>
          <w:tab w:val="num" w:pos="1080"/>
          <w:tab w:val="clear" w:pos="1440"/>
        </w:tabs>
      </w:pPr>
      <w:r w:rsidRPr="00AC4DAC">
        <w:t>890c4532dafffff</w:t>
      </w:r>
    </w:p>
    <w:p w:rsidR="005A1007" w:rsidRPr="00AC4DAC" w:rsidP="005A1007" w14:paraId="3B071AB1" w14:textId="77777777">
      <w:pPr>
        <w:pStyle w:val="ParaNum"/>
        <w:tabs>
          <w:tab w:val="num" w:pos="1080"/>
          <w:tab w:val="clear" w:pos="1440"/>
        </w:tabs>
      </w:pPr>
      <w:r w:rsidRPr="00AC4DAC">
        <w:t>890c4537483ffff</w:t>
      </w:r>
    </w:p>
    <w:p w:rsidR="005A1007" w:rsidRPr="00AC4DAC" w:rsidP="005A1007" w14:paraId="1A97B9B7" w14:textId="77777777">
      <w:pPr>
        <w:pStyle w:val="ParaNum"/>
        <w:tabs>
          <w:tab w:val="num" w:pos="1080"/>
          <w:tab w:val="clear" w:pos="1440"/>
        </w:tabs>
      </w:pPr>
      <w:r w:rsidRPr="00AC4DAC">
        <w:t>890c45374afffff</w:t>
      </w:r>
    </w:p>
    <w:p w:rsidR="005A1007" w:rsidRPr="00AC4DAC" w:rsidP="005A1007" w14:paraId="49BC6AE9" w14:textId="77777777">
      <w:pPr>
        <w:pStyle w:val="ParaNum"/>
        <w:tabs>
          <w:tab w:val="num" w:pos="1080"/>
          <w:tab w:val="clear" w:pos="1440"/>
        </w:tabs>
      </w:pPr>
      <w:r w:rsidRPr="00AC4DAC">
        <w:t>890c4537533ffff</w:t>
      </w:r>
    </w:p>
    <w:p w:rsidR="005A1007" w:rsidRPr="00AC4DAC" w:rsidP="005A1007" w14:paraId="5C5E46C8" w14:textId="77777777">
      <w:pPr>
        <w:pStyle w:val="ParaNum"/>
        <w:tabs>
          <w:tab w:val="num" w:pos="1080"/>
          <w:tab w:val="clear" w:pos="1440"/>
        </w:tabs>
      </w:pPr>
      <w:r w:rsidRPr="00AC4DAC">
        <w:t>890c4537597ffff</w:t>
      </w:r>
    </w:p>
    <w:p w:rsidR="005A1007" w:rsidRPr="00AC4DAC" w:rsidP="005A1007" w14:paraId="27CE5434" w14:textId="77777777">
      <w:pPr>
        <w:pStyle w:val="ParaNum"/>
        <w:tabs>
          <w:tab w:val="num" w:pos="1080"/>
          <w:tab w:val="clear" w:pos="1440"/>
        </w:tabs>
      </w:pPr>
      <w:r w:rsidRPr="00AC4DAC">
        <w:t>890c4537617ffff</w:t>
      </w:r>
    </w:p>
    <w:p w:rsidR="005A1007" w:rsidRPr="00AC4DAC" w:rsidP="005A1007" w14:paraId="318117CC" w14:textId="77777777">
      <w:pPr>
        <w:pStyle w:val="ParaNum"/>
        <w:tabs>
          <w:tab w:val="num" w:pos="1080"/>
          <w:tab w:val="clear" w:pos="1440"/>
        </w:tabs>
      </w:pPr>
      <w:r w:rsidRPr="00AC4DAC">
        <w:t>890c4537683ffff</w:t>
      </w:r>
    </w:p>
    <w:p w:rsidR="005A1007" w:rsidRPr="00AC4DAC" w:rsidP="005A1007" w14:paraId="407ABCD5" w14:textId="77777777">
      <w:pPr>
        <w:pStyle w:val="ParaNum"/>
        <w:tabs>
          <w:tab w:val="num" w:pos="1080"/>
          <w:tab w:val="clear" w:pos="1440"/>
        </w:tabs>
      </w:pPr>
      <w:r w:rsidRPr="00AC4DAC">
        <w:t>890c453768fffff</w:t>
      </w:r>
    </w:p>
    <w:p w:rsidR="005A1007" w:rsidRPr="00AC4DAC" w:rsidP="005A1007" w14:paraId="3FAB1B69" w14:textId="77777777">
      <w:pPr>
        <w:pStyle w:val="ParaNum"/>
        <w:tabs>
          <w:tab w:val="num" w:pos="1080"/>
          <w:tab w:val="clear" w:pos="1440"/>
        </w:tabs>
      </w:pPr>
      <w:r w:rsidRPr="00AC4DAC">
        <w:t>890c4537697ffff</w:t>
      </w:r>
    </w:p>
    <w:p w:rsidR="005A1007" w:rsidRPr="00AC4DAC" w:rsidP="005A1007" w14:paraId="2247516E" w14:textId="77777777">
      <w:pPr>
        <w:pStyle w:val="ParaNum"/>
        <w:tabs>
          <w:tab w:val="num" w:pos="1080"/>
          <w:tab w:val="clear" w:pos="1440"/>
        </w:tabs>
      </w:pPr>
      <w:r w:rsidRPr="00AC4DAC">
        <w:t>890c45ad24bffff</w:t>
      </w:r>
    </w:p>
    <w:p w:rsidR="005A1007" w:rsidRPr="00AC4DAC" w:rsidP="005A1007" w14:paraId="250BAAFA" w14:textId="77777777">
      <w:pPr>
        <w:pStyle w:val="ParaNum"/>
        <w:tabs>
          <w:tab w:val="num" w:pos="1080"/>
          <w:tab w:val="clear" w:pos="1440"/>
        </w:tabs>
      </w:pPr>
      <w:r w:rsidRPr="00AC4DAC">
        <w:t>890c45ad253ffff</w:t>
      </w:r>
    </w:p>
    <w:p w:rsidR="005A1007" w:rsidRPr="00AC4DAC" w:rsidP="005A1007" w14:paraId="4BAAED45" w14:textId="77777777">
      <w:pPr>
        <w:pStyle w:val="ParaNum"/>
        <w:tabs>
          <w:tab w:val="num" w:pos="1080"/>
          <w:tab w:val="clear" w:pos="1440"/>
        </w:tabs>
      </w:pPr>
      <w:r w:rsidRPr="00AC4DAC">
        <w:t>890c45ad25bffff</w:t>
      </w:r>
    </w:p>
    <w:p w:rsidR="005A1007" w:rsidRPr="00AC4DAC" w:rsidP="005A1007" w14:paraId="775D4F99" w14:textId="77777777">
      <w:pPr>
        <w:pStyle w:val="ParaNum"/>
        <w:tabs>
          <w:tab w:val="num" w:pos="1080"/>
          <w:tab w:val="clear" w:pos="1440"/>
        </w:tabs>
      </w:pPr>
      <w:r w:rsidRPr="00AC4DAC">
        <w:t>890c45ad28bffff</w:t>
      </w:r>
    </w:p>
    <w:p w:rsidR="005A1007" w:rsidRPr="00AC4DAC" w:rsidP="005A1007" w14:paraId="51C39120" w14:textId="77777777">
      <w:pPr>
        <w:pStyle w:val="ParaNum"/>
        <w:tabs>
          <w:tab w:val="num" w:pos="1080"/>
          <w:tab w:val="clear" w:pos="1440"/>
        </w:tabs>
      </w:pPr>
      <w:r w:rsidRPr="00AC4DAC">
        <w:t>890c45ad2cfffff</w:t>
      </w:r>
    </w:p>
    <w:p w:rsidR="005A1007" w:rsidRPr="00AC4DAC" w:rsidP="005A1007" w14:paraId="56A34BDF" w14:textId="77777777">
      <w:pPr>
        <w:pStyle w:val="ParaNum"/>
        <w:tabs>
          <w:tab w:val="num" w:pos="1080"/>
          <w:tab w:val="clear" w:pos="1440"/>
        </w:tabs>
      </w:pPr>
      <w:r w:rsidRPr="00AC4DAC">
        <w:t>890c45ada23ffff</w:t>
      </w:r>
    </w:p>
    <w:p w:rsidR="005A1007" w:rsidRPr="00AC4DAC" w:rsidP="005A1007" w14:paraId="51A27C48" w14:textId="77777777">
      <w:pPr>
        <w:pStyle w:val="ParaNum"/>
        <w:tabs>
          <w:tab w:val="num" w:pos="1080"/>
          <w:tab w:val="clear" w:pos="1440"/>
        </w:tabs>
      </w:pPr>
      <w:r w:rsidRPr="00AC4DAC">
        <w:t>890c45ada2bffff</w:t>
      </w:r>
    </w:p>
    <w:p w:rsidR="005A1007" w:rsidRPr="00AC4DAC" w:rsidP="005A1007" w14:paraId="6186C0ED" w14:textId="77777777">
      <w:pPr>
        <w:pStyle w:val="ParaNum"/>
        <w:tabs>
          <w:tab w:val="num" w:pos="1080"/>
          <w:tab w:val="clear" w:pos="1440"/>
        </w:tabs>
      </w:pPr>
      <w:r w:rsidRPr="00AC4DAC">
        <w:t>890c45ada2fffff</w:t>
      </w:r>
    </w:p>
    <w:p w:rsidR="005A1007" w:rsidRPr="00AC4DAC" w:rsidP="005A1007" w14:paraId="09A43E16" w14:textId="77777777">
      <w:pPr>
        <w:pStyle w:val="ParaNum"/>
        <w:tabs>
          <w:tab w:val="num" w:pos="1080"/>
          <w:tab w:val="clear" w:pos="1440"/>
        </w:tabs>
      </w:pPr>
      <w:r w:rsidRPr="00AC4DAC">
        <w:t>890c45ada33ffff</w:t>
      </w:r>
    </w:p>
    <w:p w:rsidR="005A1007" w:rsidRPr="00AC4DAC" w:rsidP="005A1007" w14:paraId="7CEE7A60" w14:textId="77777777">
      <w:pPr>
        <w:pStyle w:val="ParaNum"/>
        <w:tabs>
          <w:tab w:val="num" w:pos="1080"/>
          <w:tab w:val="clear" w:pos="1440"/>
        </w:tabs>
      </w:pPr>
      <w:r w:rsidRPr="00AC4DAC">
        <w:t>890c45ada63ffff</w:t>
      </w:r>
    </w:p>
    <w:p w:rsidR="005A1007" w:rsidRPr="00AC4DAC" w:rsidP="005A1007" w14:paraId="63D9B167" w14:textId="77777777">
      <w:pPr>
        <w:pStyle w:val="ParaNum"/>
        <w:tabs>
          <w:tab w:val="num" w:pos="1080"/>
          <w:tab w:val="clear" w:pos="1440"/>
        </w:tabs>
      </w:pPr>
      <w:r w:rsidRPr="00AC4DAC">
        <w:t>890c45ada67ffff</w:t>
      </w:r>
    </w:p>
    <w:p w:rsidR="005A1007" w:rsidRPr="00AC4DAC" w:rsidP="005A1007" w14:paraId="3177B86D" w14:textId="77777777">
      <w:pPr>
        <w:pStyle w:val="ParaNum"/>
        <w:tabs>
          <w:tab w:val="num" w:pos="1080"/>
          <w:tab w:val="clear" w:pos="1440"/>
        </w:tabs>
      </w:pPr>
      <w:r w:rsidRPr="00AC4DAC">
        <w:t>890c45ada77ffff</w:t>
      </w:r>
    </w:p>
    <w:p w:rsidR="005A1007" w:rsidRPr="00AC4DAC" w:rsidP="005A1007" w14:paraId="58EAF8AD" w14:textId="77777777">
      <w:pPr>
        <w:pStyle w:val="ParaNum"/>
        <w:tabs>
          <w:tab w:val="num" w:pos="1080"/>
          <w:tab w:val="clear" w:pos="1440"/>
        </w:tabs>
      </w:pPr>
      <w:r w:rsidRPr="00AC4DAC">
        <w:t>890c45adb43ffff</w:t>
      </w:r>
    </w:p>
    <w:p w:rsidR="005A1007" w:rsidRPr="00AC4DAC" w:rsidP="005A1007" w14:paraId="4952DED6" w14:textId="77777777">
      <w:pPr>
        <w:pStyle w:val="ParaNum"/>
        <w:tabs>
          <w:tab w:val="num" w:pos="1080"/>
          <w:tab w:val="clear" w:pos="1440"/>
        </w:tabs>
      </w:pPr>
      <w:r w:rsidRPr="00AC4DAC">
        <w:t>890c45adb47ffff</w:t>
      </w:r>
    </w:p>
    <w:p w:rsidR="005A1007" w:rsidRPr="00AC4DAC" w:rsidP="005A1007" w14:paraId="0B3B975B" w14:textId="77777777">
      <w:pPr>
        <w:pStyle w:val="ParaNum"/>
        <w:tabs>
          <w:tab w:val="num" w:pos="1080"/>
          <w:tab w:val="clear" w:pos="1440"/>
        </w:tabs>
      </w:pPr>
      <w:r w:rsidRPr="00AC4DAC">
        <w:t>890c45adb5bffff</w:t>
      </w:r>
    </w:p>
    <w:p w:rsidR="005A1007" w:rsidRPr="00AC4DAC" w:rsidP="005A1007" w14:paraId="082A28D9" w14:textId="77777777">
      <w:pPr>
        <w:pStyle w:val="ParaNum"/>
        <w:tabs>
          <w:tab w:val="num" w:pos="1080"/>
          <w:tab w:val="clear" w:pos="1440"/>
        </w:tabs>
      </w:pPr>
      <w:r w:rsidRPr="00AC4DAC">
        <w:t>890c45adb73ffff</w:t>
      </w:r>
    </w:p>
    <w:p w:rsidR="005A1007" w:rsidP="005A1007" w14:paraId="7CCD42AC" w14:textId="546DB571">
      <w:pPr>
        <w:pStyle w:val="ParaNum"/>
        <w:tabs>
          <w:tab w:val="num" w:pos="1080"/>
          <w:tab w:val="clear" w:pos="1440"/>
        </w:tabs>
      </w:pPr>
      <w:r w:rsidRPr="00AC4DAC">
        <w:t>890c4532197ffff</w:t>
      </w:r>
    </w:p>
    <w:p w:rsidR="005A1007" w:rsidP="005A1007" w14:paraId="536AC30A" w14:textId="77777777">
      <w:pPr>
        <w:pStyle w:val="ParaNum"/>
        <w:numPr>
          <w:ilvl w:val="0"/>
          <w:numId w:val="0"/>
        </w:numPr>
      </w:pPr>
    </w:p>
    <w:p w:rsidR="005A1007" w:rsidRPr="00AC4DAC" w:rsidP="005A1007" w14:paraId="064D78F1" w14:textId="77777777">
      <w:pPr>
        <w:pStyle w:val="ParaNum"/>
        <w:numPr>
          <w:ilvl w:val="0"/>
          <w:numId w:val="0"/>
        </w:numPr>
        <w:tabs>
          <w:tab w:val="left" w:pos="2983"/>
        </w:tabs>
      </w:pPr>
      <w:r w:rsidRPr="00AC4DAC">
        <w:t>Hex-9s reclassified from “permanently ineligible” to “other eligible” area:</w:t>
      </w:r>
    </w:p>
    <w:p w:rsidR="005A1007" w:rsidP="005A1007" w14:paraId="623AD6C0" w14:textId="77777777">
      <w:pPr>
        <w:pStyle w:val="ParaNum"/>
        <w:numPr>
          <w:ilvl w:val="0"/>
          <w:numId w:val="0"/>
        </w:numPr>
      </w:pPr>
    </w:p>
    <w:p w:rsidR="005A1007" w:rsidRPr="00C75ED2" w:rsidP="005A1007" w14:paraId="69F5DF3E" w14:textId="77777777">
      <w:pPr>
        <w:pStyle w:val="ParaNum"/>
        <w:numPr>
          <w:ilvl w:val="0"/>
          <w:numId w:val="8"/>
        </w:numPr>
      </w:pPr>
      <w:r w:rsidRPr="00C75ED2">
        <w:t>890c453252bffff</w:t>
      </w:r>
    </w:p>
    <w:p w:rsidR="005A1007" w:rsidRPr="00AC4DAC" w:rsidP="005A1007" w14:paraId="18823826" w14:textId="77777777">
      <w:pPr>
        <w:pStyle w:val="ParaNum"/>
        <w:tabs>
          <w:tab w:val="num" w:pos="1080"/>
          <w:tab w:val="clear" w:pos="1440"/>
        </w:tabs>
      </w:pPr>
      <w:r w:rsidRPr="00AC4DAC">
        <w:t>890c4532567ffff</w:t>
      </w:r>
    </w:p>
    <w:p w:rsidR="005A1007" w:rsidRPr="00AC4DAC" w:rsidP="005A1007" w14:paraId="56B0CF7D" w14:textId="77777777">
      <w:pPr>
        <w:pStyle w:val="ParaNum"/>
        <w:tabs>
          <w:tab w:val="num" w:pos="1080"/>
          <w:tab w:val="clear" w:pos="1440"/>
        </w:tabs>
      </w:pPr>
      <w:r w:rsidRPr="00AC4DAC">
        <w:t>890c4532923ffff</w:t>
      </w:r>
    </w:p>
    <w:p w:rsidR="005A1007" w:rsidRPr="00AC4DAC" w:rsidP="005A1007" w14:paraId="5814C567" w14:textId="77777777">
      <w:pPr>
        <w:pStyle w:val="ParaNum"/>
        <w:tabs>
          <w:tab w:val="num" w:pos="1080"/>
          <w:tab w:val="clear" w:pos="1440"/>
        </w:tabs>
      </w:pPr>
      <w:r w:rsidRPr="00AC4DAC">
        <w:t>890c453292bffff</w:t>
      </w:r>
    </w:p>
    <w:p w:rsidR="005A1007" w:rsidRPr="00AC4DAC" w:rsidP="005A1007" w14:paraId="2FE5D5D6" w14:textId="77777777">
      <w:pPr>
        <w:pStyle w:val="ParaNum"/>
        <w:tabs>
          <w:tab w:val="num" w:pos="1080"/>
          <w:tab w:val="clear" w:pos="1440"/>
        </w:tabs>
      </w:pPr>
      <w:r w:rsidRPr="00AC4DAC">
        <w:t>890c453292fffff</w:t>
      </w:r>
    </w:p>
    <w:p w:rsidR="005A1007" w:rsidRPr="00AC4DAC" w:rsidP="005A1007" w14:paraId="1F494F48" w14:textId="77777777">
      <w:pPr>
        <w:pStyle w:val="ParaNum"/>
        <w:tabs>
          <w:tab w:val="num" w:pos="1080"/>
          <w:tab w:val="clear" w:pos="1440"/>
        </w:tabs>
      </w:pPr>
      <w:r w:rsidRPr="00AC4DAC">
        <w:t>890c4532933ffff</w:t>
      </w:r>
    </w:p>
    <w:p w:rsidR="005A1007" w:rsidRPr="00AC4DAC" w:rsidP="005A1007" w14:paraId="5A733D25" w14:textId="77777777">
      <w:pPr>
        <w:pStyle w:val="ParaNum"/>
        <w:tabs>
          <w:tab w:val="num" w:pos="1080"/>
          <w:tab w:val="clear" w:pos="1440"/>
        </w:tabs>
      </w:pPr>
      <w:r w:rsidRPr="00AC4DAC">
        <w:t>890c4532937ffff</w:t>
      </w:r>
    </w:p>
    <w:p w:rsidR="005A1007" w:rsidRPr="00AC4DAC" w:rsidP="005A1007" w14:paraId="11FD92EE" w14:textId="77777777">
      <w:pPr>
        <w:pStyle w:val="ParaNum"/>
        <w:tabs>
          <w:tab w:val="num" w:pos="1080"/>
          <w:tab w:val="clear" w:pos="1440"/>
        </w:tabs>
      </w:pPr>
      <w:r w:rsidRPr="00AC4DAC">
        <w:t>890c4532967ffff</w:t>
      </w:r>
    </w:p>
    <w:p w:rsidR="005A1007" w:rsidRPr="00AC4DAC" w:rsidP="005A1007" w14:paraId="47FA69CF" w14:textId="77777777">
      <w:pPr>
        <w:pStyle w:val="ParaNum"/>
        <w:tabs>
          <w:tab w:val="num" w:pos="1080"/>
          <w:tab w:val="clear" w:pos="1440"/>
        </w:tabs>
      </w:pPr>
      <w:r w:rsidRPr="00AC4DAC">
        <w:t>890c45329afffff</w:t>
      </w:r>
    </w:p>
    <w:p w:rsidR="005A1007" w:rsidRPr="00AC4DAC" w:rsidP="005A1007" w14:paraId="6CBA10A0" w14:textId="77777777">
      <w:pPr>
        <w:pStyle w:val="ParaNum"/>
        <w:tabs>
          <w:tab w:val="num" w:pos="1080"/>
          <w:tab w:val="clear" w:pos="1440"/>
        </w:tabs>
      </w:pPr>
      <w:r w:rsidRPr="00AC4DAC">
        <w:t>890c4532d13ffff</w:t>
      </w:r>
    </w:p>
    <w:p w:rsidR="005A1007" w:rsidRPr="00AC4DAC" w:rsidP="005A1007" w14:paraId="391CAF94" w14:textId="77777777">
      <w:pPr>
        <w:pStyle w:val="ParaNum"/>
        <w:tabs>
          <w:tab w:val="num" w:pos="1080"/>
          <w:tab w:val="clear" w:pos="1440"/>
        </w:tabs>
      </w:pPr>
      <w:r w:rsidRPr="00AC4DAC">
        <w:t>890c4532d17ffff</w:t>
      </w:r>
    </w:p>
    <w:p w:rsidR="005A1007" w:rsidRPr="00AC4DAC" w:rsidP="005A1007" w14:paraId="1C889882" w14:textId="77777777">
      <w:pPr>
        <w:pStyle w:val="ParaNum"/>
        <w:tabs>
          <w:tab w:val="num" w:pos="1080"/>
          <w:tab w:val="clear" w:pos="1440"/>
        </w:tabs>
      </w:pPr>
      <w:r w:rsidRPr="00AC4DAC">
        <w:t>890c4532d1bffff</w:t>
      </w:r>
    </w:p>
    <w:p w:rsidR="005A1007" w:rsidRPr="00AC4DAC" w:rsidP="005A1007" w14:paraId="3F4F819A" w14:textId="77777777">
      <w:pPr>
        <w:pStyle w:val="ParaNum"/>
        <w:tabs>
          <w:tab w:val="num" w:pos="1080"/>
          <w:tab w:val="clear" w:pos="1440"/>
        </w:tabs>
      </w:pPr>
      <w:r w:rsidRPr="00AC4DAC">
        <w:t>890c4532d33ffff</w:t>
      </w:r>
    </w:p>
    <w:p w:rsidR="005A1007" w:rsidRPr="00AC4DAC" w:rsidP="005A1007" w14:paraId="682BCAA2" w14:textId="77777777">
      <w:pPr>
        <w:pStyle w:val="ParaNum"/>
        <w:tabs>
          <w:tab w:val="num" w:pos="1080"/>
          <w:tab w:val="clear" w:pos="1440"/>
        </w:tabs>
      </w:pPr>
      <w:r w:rsidRPr="00AC4DAC">
        <w:t>890c4532d8fffff</w:t>
      </w:r>
    </w:p>
    <w:p w:rsidR="005A1007" w:rsidRPr="00AC4DAC" w:rsidP="005A1007" w14:paraId="730992F2" w14:textId="77777777">
      <w:pPr>
        <w:pStyle w:val="ParaNum"/>
        <w:tabs>
          <w:tab w:val="num" w:pos="1080"/>
          <w:tab w:val="clear" w:pos="1440"/>
        </w:tabs>
      </w:pPr>
      <w:r w:rsidRPr="00AC4DAC">
        <w:t>890c4532da3ffff</w:t>
      </w:r>
    </w:p>
    <w:p w:rsidR="005A1007" w:rsidRPr="00AC4DAC" w:rsidP="005A1007" w14:paraId="515755E8" w14:textId="77777777">
      <w:pPr>
        <w:pStyle w:val="ParaNum"/>
        <w:tabs>
          <w:tab w:val="num" w:pos="1080"/>
          <w:tab w:val="clear" w:pos="1440"/>
        </w:tabs>
      </w:pPr>
      <w:r w:rsidRPr="00AC4DAC">
        <w:t>890c4532dabffff</w:t>
      </w:r>
    </w:p>
    <w:p w:rsidR="005A1007" w:rsidRPr="00AC4DAC" w:rsidP="005A1007" w14:paraId="1E879933" w14:textId="77777777">
      <w:pPr>
        <w:pStyle w:val="ParaNum"/>
        <w:tabs>
          <w:tab w:val="num" w:pos="1080"/>
          <w:tab w:val="clear" w:pos="1440"/>
        </w:tabs>
      </w:pPr>
      <w:r w:rsidRPr="00AC4DAC">
        <w:t>890c453665bffff</w:t>
      </w:r>
    </w:p>
    <w:p w:rsidR="005A1007" w:rsidRPr="00AC4DAC" w:rsidP="005A1007" w14:paraId="530CECED" w14:textId="77777777">
      <w:pPr>
        <w:pStyle w:val="ParaNum"/>
        <w:tabs>
          <w:tab w:val="num" w:pos="1080"/>
          <w:tab w:val="clear" w:pos="1440"/>
        </w:tabs>
      </w:pPr>
      <w:r w:rsidRPr="00AC4DAC">
        <w:t>890c4537403ffff</w:t>
      </w:r>
    </w:p>
    <w:p w:rsidR="005A1007" w:rsidRPr="00AC4DAC" w:rsidP="005A1007" w14:paraId="31EA312A" w14:textId="77777777">
      <w:pPr>
        <w:pStyle w:val="ParaNum"/>
        <w:tabs>
          <w:tab w:val="num" w:pos="1080"/>
          <w:tab w:val="clear" w:pos="1440"/>
        </w:tabs>
      </w:pPr>
      <w:r w:rsidRPr="00AC4DAC">
        <w:t>890c4537407ffff</w:t>
      </w:r>
    </w:p>
    <w:p w:rsidR="005A1007" w:rsidRPr="00AC4DAC" w:rsidP="005A1007" w14:paraId="006CF5C6" w14:textId="77777777">
      <w:pPr>
        <w:pStyle w:val="ParaNum"/>
        <w:tabs>
          <w:tab w:val="num" w:pos="1080"/>
          <w:tab w:val="clear" w:pos="1440"/>
        </w:tabs>
      </w:pPr>
      <w:r w:rsidRPr="00AC4DAC">
        <w:t>890c4537417ffff</w:t>
      </w:r>
    </w:p>
    <w:p w:rsidR="005A1007" w:rsidRPr="00AC4DAC" w:rsidP="005A1007" w14:paraId="6F1D546A" w14:textId="77777777">
      <w:pPr>
        <w:pStyle w:val="ParaNum"/>
        <w:tabs>
          <w:tab w:val="num" w:pos="1080"/>
          <w:tab w:val="clear" w:pos="1440"/>
        </w:tabs>
      </w:pPr>
      <w:r w:rsidRPr="00AC4DAC">
        <w:t>890c4537493ffff</w:t>
      </w:r>
    </w:p>
    <w:p w:rsidR="005A1007" w:rsidRPr="00AC4DAC" w:rsidP="005A1007" w14:paraId="533C5C25" w14:textId="77777777">
      <w:pPr>
        <w:pStyle w:val="ParaNum"/>
        <w:tabs>
          <w:tab w:val="num" w:pos="1080"/>
          <w:tab w:val="clear" w:pos="1440"/>
        </w:tabs>
      </w:pPr>
      <w:r w:rsidRPr="00AC4DAC">
        <w:t>890c4537497ffff</w:t>
      </w:r>
    </w:p>
    <w:p w:rsidR="005A1007" w:rsidRPr="00AC4DAC" w:rsidP="005A1007" w14:paraId="4DA7E390" w14:textId="77777777">
      <w:pPr>
        <w:pStyle w:val="ParaNum"/>
        <w:tabs>
          <w:tab w:val="num" w:pos="1080"/>
          <w:tab w:val="clear" w:pos="1440"/>
        </w:tabs>
      </w:pPr>
      <w:r w:rsidRPr="00AC4DAC">
        <w:t>890c45374bbffff</w:t>
      </w:r>
    </w:p>
    <w:p w:rsidR="005A1007" w:rsidRPr="00C75ED2" w:rsidP="005A1007" w14:paraId="3CD1E946" w14:textId="77777777">
      <w:pPr>
        <w:pStyle w:val="ParaNum"/>
        <w:tabs>
          <w:tab w:val="num" w:pos="1080"/>
          <w:tab w:val="clear" w:pos="1440"/>
        </w:tabs>
      </w:pPr>
      <w:r w:rsidRPr="00AC4DAC">
        <w:t>890c45374d3ffff</w:t>
      </w:r>
    </w:p>
    <w:p w:rsidR="005A1007" w:rsidRPr="00AC4DAC" w:rsidP="005A1007" w14:paraId="5BEEF3BA" w14:textId="77777777">
      <w:pPr>
        <w:pStyle w:val="ParaNum"/>
        <w:tabs>
          <w:tab w:val="num" w:pos="1080"/>
          <w:tab w:val="clear" w:pos="1440"/>
        </w:tabs>
      </w:pPr>
      <w:r w:rsidRPr="00AC4DAC">
        <w:t>890c4537527ffff</w:t>
      </w:r>
    </w:p>
    <w:p w:rsidR="005A1007" w:rsidRPr="00AC4DAC" w:rsidP="005A1007" w14:paraId="7909037A" w14:textId="77777777">
      <w:pPr>
        <w:pStyle w:val="ParaNum"/>
        <w:tabs>
          <w:tab w:val="num" w:pos="1080"/>
          <w:tab w:val="clear" w:pos="1440"/>
        </w:tabs>
      </w:pPr>
      <w:r w:rsidRPr="00AC4DAC">
        <w:t>890c4537583ffff</w:t>
      </w:r>
    </w:p>
    <w:p w:rsidR="005A1007" w:rsidRPr="00AC4DAC" w:rsidP="005A1007" w14:paraId="69D76883" w14:textId="77777777">
      <w:pPr>
        <w:pStyle w:val="ParaNum"/>
        <w:tabs>
          <w:tab w:val="num" w:pos="1080"/>
          <w:tab w:val="clear" w:pos="1440"/>
        </w:tabs>
      </w:pPr>
      <w:r w:rsidRPr="00AC4DAC">
        <w:t>890c453768bffff</w:t>
      </w:r>
    </w:p>
    <w:p w:rsidR="005A1007" w:rsidRPr="00AC4DAC" w:rsidP="005A1007" w14:paraId="07D159E9" w14:textId="77777777">
      <w:pPr>
        <w:pStyle w:val="ParaNum"/>
        <w:tabs>
          <w:tab w:val="num" w:pos="1080"/>
          <w:tab w:val="clear" w:pos="1440"/>
        </w:tabs>
      </w:pPr>
      <w:r w:rsidRPr="00AC4DAC">
        <w:t>890c4537693ffff</w:t>
      </w:r>
    </w:p>
    <w:p w:rsidR="005A1007" w:rsidRPr="00AC4DAC" w:rsidP="005A1007" w14:paraId="0572FDD7" w14:textId="77777777">
      <w:pPr>
        <w:pStyle w:val="ParaNum"/>
        <w:tabs>
          <w:tab w:val="num" w:pos="1080"/>
          <w:tab w:val="clear" w:pos="1440"/>
        </w:tabs>
      </w:pPr>
      <w:r w:rsidRPr="00AC4DAC">
        <w:t>890c45ad21bffff</w:t>
      </w:r>
    </w:p>
    <w:p w:rsidR="005A1007" w:rsidRPr="00AC4DAC" w:rsidP="005A1007" w14:paraId="2780CB71" w14:textId="77777777">
      <w:pPr>
        <w:pStyle w:val="ParaNum"/>
        <w:tabs>
          <w:tab w:val="num" w:pos="1080"/>
          <w:tab w:val="clear" w:pos="1440"/>
        </w:tabs>
      </w:pPr>
      <w:r w:rsidRPr="00AC4DAC">
        <w:t>890c45ad283ffff</w:t>
      </w:r>
    </w:p>
    <w:p w:rsidR="005A1007" w:rsidRPr="00AC4DAC" w:rsidP="005A1007" w14:paraId="13097995" w14:textId="77777777">
      <w:pPr>
        <w:pStyle w:val="ParaNum"/>
        <w:tabs>
          <w:tab w:val="num" w:pos="1080"/>
          <w:tab w:val="clear" w:pos="1440"/>
        </w:tabs>
      </w:pPr>
      <w:r w:rsidRPr="00AC4DAC">
        <w:t>890c45ada07ffff</w:t>
      </w:r>
    </w:p>
    <w:p w:rsidR="005A1007" w:rsidP="005A1007" w14:paraId="01480461" w14:textId="77777777">
      <w:pPr>
        <w:pStyle w:val="ParaNum"/>
        <w:tabs>
          <w:tab w:val="num" w:pos="1080"/>
          <w:tab w:val="clear" w:pos="1440"/>
        </w:tabs>
      </w:pPr>
      <w:r w:rsidRPr="00AC4DAC">
        <w:t>890c45ada0fffff</w:t>
      </w:r>
    </w:p>
    <w:p w:rsidR="005A1007" w:rsidP="005A1007" w14:paraId="2AD09ED9" w14:textId="5DA0EA43">
      <w:pPr>
        <w:pStyle w:val="ParaNum"/>
        <w:tabs>
          <w:tab w:val="num" w:pos="1080"/>
          <w:tab w:val="clear" w:pos="1440"/>
        </w:tabs>
      </w:pPr>
      <w:r w:rsidRPr="00AC4DAC">
        <w:t>890c45ada3bffff</w:t>
      </w:r>
    </w:p>
    <w:p w:rsidR="005A1007" w:rsidRPr="00AC4DAC" w:rsidP="005A1007" w14:paraId="2BAEF4B3" w14:textId="77777777">
      <w:pPr>
        <w:pStyle w:val="ParaNum"/>
        <w:tabs>
          <w:tab w:val="num" w:pos="1080"/>
          <w:tab w:val="clear" w:pos="1440"/>
        </w:tabs>
      </w:pPr>
      <w:r w:rsidRPr="00AC4DAC">
        <w:t>890c45ada6bffff</w:t>
      </w:r>
    </w:p>
    <w:p w:rsidR="005A1007" w:rsidRPr="00AC4DAC" w:rsidP="005A1007" w14:paraId="71EE3FA1" w14:textId="77777777">
      <w:pPr>
        <w:pStyle w:val="ParaNum"/>
        <w:tabs>
          <w:tab w:val="num" w:pos="1080"/>
          <w:tab w:val="clear" w:pos="1440"/>
        </w:tabs>
      </w:pPr>
      <w:r w:rsidRPr="00AC4DAC">
        <w:t>890c45ada73ffff</w:t>
      </w:r>
    </w:p>
    <w:p w:rsidR="005A1007" w:rsidRPr="00AC4DAC" w:rsidP="005A1007" w14:paraId="5C0C0410" w14:textId="77777777">
      <w:pPr>
        <w:pStyle w:val="ParaNum"/>
        <w:tabs>
          <w:tab w:val="num" w:pos="1080"/>
          <w:tab w:val="clear" w:pos="1440"/>
        </w:tabs>
      </w:pPr>
      <w:r w:rsidRPr="00AC4DAC">
        <w:t>890c45ada7bffff</w:t>
      </w:r>
    </w:p>
    <w:p w:rsidR="005A1007" w:rsidRPr="00AC4DAC" w:rsidP="005A1007" w14:paraId="5404CE53" w14:textId="77777777">
      <w:pPr>
        <w:pStyle w:val="ParaNum"/>
        <w:tabs>
          <w:tab w:val="num" w:pos="1080"/>
          <w:tab w:val="clear" w:pos="1440"/>
        </w:tabs>
      </w:pPr>
      <w:r w:rsidRPr="00AC4DAC">
        <w:t>890c45adaafffff</w:t>
      </w:r>
    </w:p>
    <w:p w:rsidR="005A1007" w:rsidRPr="00AC4DAC" w:rsidP="005A1007" w14:paraId="576C314C" w14:textId="77777777">
      <w:pPr>
        <w:pStyle w:val="ParaNum"/>
        <w:tabs>
          <w:tab w:val="num" w:pos="1080"/>
          <w:tab w:val="clear" w:pos="1440"/>
        </w:tabs>
      </w:pPr>
      <w:r w:rsidRPr="00AC4DAC">
        <w:t>890c45adb0bffff</w:t>
      </w:r>
    </w:p>
    <w:p w:rsidR="005A1007" w:rsidRPr="00AC4DAC" w:rsidP="005A1007" w14:paraId="6CAC2712" w14:textId="77777777">
      <w:pPr>
        <w:pStyle w:val="ParaNum"/>
        <w:tabs>
          <w:tab w:val="num" w:pos="1080"/>
          <w:tab w:val="clear" w:pos="1440"/>
        </w:tabs>
      </w:pPr>
      <w:r w:rsidRPr="00AC4DAC">
        <w:t>890c45adb2bffff</w:t>
      </w:r>
    </w:p>
    <w:p w:rsidR="005A1007" w:rsidRPr="00AC4DAC" w:rsidP="005A1007" w14:paraId="2363BE0C" w14:textId="77777777">
      <w:pPr>
        <w:pStyle w:val="ParaNum"/>
        <w:tabs>
          <w:tab w:val="num" w:pos="1080"/>
          <w:tab w:val="clear" w:pos="1440"/>
        </w:tabs>
      </w:pPr>
      <w:r w:rsidRPr="00AC4DAC">
        <w:t>890c45adbdbffff</w:t>
      </w:r>
    </w:p>
    <w:p w:rsidR="005A1007" w:rsidRPr="00AC4DAC" w:rsidP="005A1007" w14:paraId="447EAA66" w14:textId="77777777">
      <w:pPr>
        <w:pStyle w:val="ParaNum"/>
        <w:tabs>
          <w:tab w:val="num" w:pos="1080"/>
          <w:tab w:val="clear" w:pos="1440"/>
        </w:tabs>
      </w:pPr>
      <w:r w:rsidRPr="00AC4DAC">
        <w:t>890c45ade6bffff</w:t>
      </w:r>
    </w:p>
    <w:p w:rsidR="00BA3BA8" w:rsidP="005A1007" w14:paraId="482AD0FF" w14:textId="56D54BC8">
      <w:pPr>
        <w:pStyle w:val="ParaNum"/>
        <w:tabs>
          <w:tab w:val="num" w:pos="1080"/>
          <w:tab w:val="clear" w:pos="1440"/>
        </w:tabs>
      </w:pPr>
      <w:r w:rsidRPr="00AC4DAC">
        <w:t>890c4532193ffff</w:t>
      </w:r>
      <w:bookmarkEnd w:id="0"/>
    </w:p>
    <w:sectPr w:rsidSect="006B0959">
      <w:endnotePr>
        <w:numFmt w:val="decimal"/>
      </w:endnotePr>
      <w:pgSz w:w="12240" w:h="15840"/>
      <w:pgMar w:top="1440" w:right="1440" w:bottom="720" w:left="1440" w:header="63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691081" w14:paraId="5D12F126" w14:textId="77777777">
      <w:pPr>
        <w:spacing w:line="20" w:lineRule="exact"/>
      </w:pPr>
    </w:p>
  </w:endnote>
  <w:endnote w:type="continuationSeparator" w:id="1">
    <w:p w:rsidR="00691081" w14:paraId="148912FD" w14:textId="77777777">
      <w:r>
        <w:t xml:space="preserve"> </w:t>
      </w:r>
    </w:p>
  </w:endnote>
  <w:endnote w:type="continuationNotice" w:id="2">
    <w:p w:rsidR="00691081" w14:paraId="43256B10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563E8EB3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BA3BA8" w14:paraId="38F53FC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311EFDAA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711E2997" w14:textId="77777777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91081" w14:paraId="5B5EE95C" w14:textId="77777777">
      <w:r>
        <w:separator/>
      </w:r>
    </w:p>
  </w:footnote>
  <w:footnote w:type="continuationSeparator" w:id="1">
    <w:p w:rsidR="00691081" w14:paraId="11D89D7A" w14:textId="77777777">
      <w:pPr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691081" w14:paraId="20885956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14:paraId="385F2ED6" w14:textId="5EB077A0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 w:rsidR="00992026">
      <w:rPr>
        <w:b/>
      </w:rPr>
      <w:t>DA 26-922</w:t>
    </w:r>
  </w:p>
  <w:p w:rsidR="00BA3BA8" w:rsidRPr="006B0959" w:rsidP="006B0959" w14:paraId="7C8C5F61" w14:textId="3579D547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49" style="width:468pt;height:0.95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 strokeweight="0.05pt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3BA8" w:rsidRPr="00F03EA1" w:rsidP="00F03EA1" w14:paraId="5974B9CF" w14:textId="6E20FEFD">
    <w:pPr>
      <w:pStyle w:val="Header"/>
    </w:pPr>
    <w:r>
      <w:rPr>
        <w:noProof/>
      </w:rPr>
      <w:drawing>
        <wp:inline distT="0" distB="0" distL="0" distR="0">
          <wp:extent cx="5953125" cy="1428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>
    <w:nsid w:val="18337FC4"/>
    <w:multiLevelType w:val="hybridMultilevel"/>
    <w:tmpl w:val="993039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4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1695954998">
    <w:abstractNumId w:val="2"/>
  </w:num>
  <w:num w:numId="2" w16cid:durableId="971983042">
    <w:abstractNumId w:val="6"/>
  </w:num>
  <w:num w:numId="3" w16cid:durableId="268896413">
    <w:abstractNumId w:val="4"/>
  </w:num>
  <w:num w:numId="4" w16cid:durableId="388843287">
    <w:abstractNumId w:val="5"/>
  </w:num>
  <w:num w:numId="5" w16cid:durableId="1941067401">
    <w:abstractNumId w:val="3"/>
  </w:num>
  <w:num w:numId="6" w16cid:durableId="170802605">
    <w:abstractNumId w:val="0"/>
  </w:num>
  <w:num w:numId="7" w16cid:durableId="798302362">
    <w:abstractNumId w:val="6"/>
    <w:lvlOverride w:ilvl="0">
      <w:startOverride w:val="1"/>
    </w:lvlOverride>
  </w:num>
  <w:num w:numId="8" w16cid:durableId="1928881893">
    <w:abstractNumId w:val="6"/>
    <w:lvlOverride w:ilvl="0">
      <w:startOverride w:val="1"/>
    </w:lvlOverride>
  </w:num>
  <w:num w:numId="9" w16cid:durableId="35962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6A"/>
    <w:rsid w:val="00053F3A"/>
    <w:rsid w:val="000B382F"/>
    <w:rsid w:val="00235966"/>
    <w:rsid w:val="00367C91"/>
    <w:rsid w:val="0038106A"/>
    <w:rsid w:val="00430183"/>
    <w:rsid w:val="00554A38"/>
    <w:rsid w:val="005A1007"/>
    <w:rsid w:val="0067676E"/>
    <w:rsid w:val="00691081"/>
    <w:rsid w:val="006B0959"/>
    <w:rsid w:val="00716DF5"/>
    <w:rsid w:val="00761BEE"/>
    <w:rsid w:val="007D6687"/>
    <w:rsid w:val="00864663"/>
    <w:rsid w:val="008824FD"/>
    <w:rsid w:val="00894C8D"/>
    <w:rsid w:val="00933D80"/>
    <w:rsid w:val="00992026"/>
    <w:rsid w:val="009A39E1"/>
    <w:rsid w:val="009E7F31"/>
    <w:rsid w:val="00A00333"/>
    <w:rsid w:val="00A20679"/>
    <w:rsid w:val="00AC4DAC"/>
    <w:rsid w:val="00B24872"/>
    <w:rsid w:val="00BA3BA8"/>
    <w:rsid w:val="00BE1D63"/>
    <w:rsid w:val="00C71106"/>
    <w:rsid w:val="00C75ED2"/>
    <w:rsid w:val="00EF466B"/>
    <w:rsid w:val="00F03EA1"/>
    <w:rsid w:val="00F2013F"/>
    <w:rsid w:val="00F513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EB7524"/>
  <w15:chartTrackingRefBased/>
  <w15:docId w15:val="{D81F9145-D111-47A8-BB1B-63B5657A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kern w:val="28"/>
      <w:sz w:val="22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link w:val="ParaNumChar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semiHidden/>
    <w:pPr>
      <w:spacing w:after="120"/>
    </w:p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ParaNumChar">
    <w:name w:val="ParaNum Char"/>
    <w:link w:val="ParaNum"/>
    <w:locked/>
    <w:rsid w:val="00992026"/>
    <w:rPr>
      <w:snapToGrid w:val="0"/>
      <w:kern w:val="28"/>
      <w:sz w:val="22"/>
    </w:rPr>
  </w:style>
  <w:style w:type="table" w:styleId="GridTableLight">
    <w:name w:val="Grid Table Light"/>
    <w:basedOn w:val="TableNormal"/>
    <w:uiPriority w:val="40"/>
    <w:rsid w:val="00761B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3A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yperlink" Target="https://www.fcc.gov/wireline-competition/alaska-connect-fund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Form\OS%20Process\Legacy%20OS%20Templates\Public%20Notice%20Portrait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Public Notice Portrait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