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3BE3BB90" w14:textId="38A8E758">
      <w:pPr>
        <w:pStyle w:val="PN-DANumber"/>
      </w:pPr>
      <w:r>
        <w:t>DA 26-</w:t>
      </w:r>
      <w:r w:rsidR="00086CE0">
        <w:t>926</w:t>
      </w:r>
    </w:p>
    <w:p w:rsidR="000F3DAF" w:rsidRPr="000F3DAF" w:rsidP="00F67564" w14:paraId="2A9F4819" w14:textId="19002BD3">
      <w:pPr>
        <w:pStyle w:val="PNDA-Release"/>
      </w:pPr>
      <w:r>
        <w:t xml:space="preserve">Released:  </w:t>
      </w:r>
      <w:r w:rsidR="000B708F">
        <w:t>September 1</w:t>
      </w:r>
      <w:r w:rsidR="00337EC0">
        <w:t>, 2026</w:t>
      </w:r>
    </w:p>
    <w:p w:rsidR="00272C9D" w:rsidRPr="0065649C" w:rsidP="00272C9D" w14:paraId="2E4175CC" w14:textId="77777777">
      <w:pPr>
        <w:jc w:val="center"/>
        <w:rPr>
          <w:b/>
        </w:rPr>
      </w:pPr>
      <w:r w:rsidRPr="0065649C">
        <w:rPr>
          <w:b/>
        </w:rPr>
        <w:t>COMMISSION REGISTRATION SYSTEM (CORES) IS OPEN FOR PAYMENT OF</w:t>
      </w:r>
    </w:p>
    <w:p w:rsidR="00272C9D" w:rsidRPr="000F3DAF" w:rsidP="00272C9D" w14:paraId="2050E04A" w14:textId="77777777">
      <w:pPr>
        <w:pStyle w:val="PN-Title"/>
      </w:pPr>
      <w:r w:rsidRPr="0065649C">
        <w:t xml:space="preserve"> FISCAL YEAR (FY) 202</w:t>
      </w:r>
      <w:r>
        <w:t>6</w:t>
      </w:r>
      <w:r w:rsidRPr="0065649C">
        <w:t xml:space="preserve"> REGULATORY FEES</w:t>
      </w:r>
    </w:p>
    <w:p w:rsidR="00272C9D" w:rsidRPr="000F3DAF" w:rsidP="00272C9D" w14:paraId="59B92DCE" w14:textId="77777777">
      <w:pPr>
        <w:pStyle w:val="PN-Subtitle"/>
      </w:pPr>
      <w:r w:rsidRPr="0065649C">
        <w:t>FY 202</w:t>
      </w:r>
      <w:r>
        <w:t>6</w:t>
      </w:r>
      <w:r w:rsidRPr="0065649C">
        <w:t xml:space="preserve"> REGULATORY FEES ARE DUE SEPTEMBER 2</w:t>
      </w:r>
      <w:r>
        <w:t>4</w:t>
      </w:r>
      <w:r w:rsidRPr="0065649C">
        <w:t>, 202</w:t>
      </w:r>
      <w:r>
        <w:t>6</w:t>
      </w:r>
    </w:p>
    <w:p w:rsidR="00272C9D" w:rsidP="00272C9D" w14:paraId="301F1725" w14:textId="074A7A8B">
      <w:pPr>
        <w:pStyle w:val="PN-DocketRM"/>
      </w:pPr>
      <w:r>
        <w:t>MD Docket No. 26-94</w:t>
      </w:r>
    </w:p>
    <w:p w:rsidR="00272C9D" w:rsidRPr="00CD1DA9" w:rsidP="00CD1DA9" w14:paraId="55E952FC" w14:textId="261C959C">
      <w:pPr>
        <w:pStyle w:val="NormalIndent"/>
        <w:ind w:firstLine="0"/>
        <w:rPr>
          <w:i/>
          <w:iCs/>
        </w:rPr>
      </w:pPr>
      <w:r w:rsidRPr="0065649C">
        <w:t xml:space="preserve">On August </w:t>
      </w:r>
      <w:r w:rsidR="00813BDC">
        <w:t>27</w:t>
      </w:r>
      <w:r w:rsidRPr="0065649C">
        <w:t>, 202</w:t>
      </w:r>
      <w:r>
        <w:t>6</w:t>
      </w:r>
      <w:r w:rsidRPr="0065649C">
        <w:t xml:space="preserve">, the Commission released the </w:t>
      </w:r>
      <w:r w:rsidRPr="0065649C">
        <w:rPr>
          <w:i/>
          <w:iCs/>
        </w:rPr>
        <w:t>FY 202</w:t>
      </w:r>
      <w:r>
        <w:rPr>
          <w:i/>
          <w:iCs/>
        </w:rPr>
        <w:t>6</w:t>
      </w:r>
      <w:r w:rsidRPr="0065649C">
        <w:rPr>
          <w:i/>
          <w:iCs/>
        </w:rPr>
        <w:t xml:space="preserve"> Regulatory Fees Report and Order</w:t>
      </w:r>
      <w:r w:rsidRPr="0065649C">
        <w:t>.</w:t>
      </w:r>
      <w:r>
        <w:rPr>
          <w:rStyle w:val="FootnoteReference"/>
          <w:bCs/>
        </w:rPr>
        <w:footnoteReference w:id="2"/>
      </w:r>
      <w:r w:rsidRPr="0065649C">
        <w:t xml:space="preserve">  This document is available for viewing at </w:t>
      </w:r>
      <w:hyperlink r:id="rId5" w:history="1">
        <w:r w:rsidRPr="0065649C">
          <w:rPr>
            <w:rStyle w:val="Hyperlink"/>
          </w:rPr>
          <w:t>http://www.fcc.gov/regfees</w:t>
        </w:r>
      </w:hyperlink>
      <w:r w:rsidRPr="0065649C">
        <w:t xml:space="preserve">.  </w:t>
      </w:r>
      <w:r w:rsidRPr="0065649C">
        <w:rPr>
          <w:bCs/>
        </w:rPr>
        <w:t xml:space="preserve">Regulatory fee payments </w:t>
      </w:r>
      <w:r w:rsidRPr="0065649C">
        <w:rPr>
          <w:bCs/>
          <w:u w:val="single"/>
        </w:rPr>
        <w:t>must be received</w:t>
      </w:r>
      <w:r w:rsidRPr="0065649C">
        <w:rPr>
          <w:bCs/>
        </w:rPr>
        <w:t xml:space="preserve"> by the Commission no later than 11:59 PM, Eastern Daylight Time, on September 2</w:t>
      </w:r>
      <w:r>
        <w:rPr>
          <w:bCs/>
        </w:rPr>
        <w:t>4</w:t>
      </w:r>
      <w:r w:rsidRPr="0065649C">
        <w:rPr>
          <w:bCs/>
        </w:rPr>
        <w:t>, 202</w:t>
      </w:r>
      <w:r>
        <w:rPr>
          <w:bCs/>
        </w:rPr>
        <w:t>6</w:t>
      </w:r>
      <w:r w:rsidRPr="0065649C">
        <w:rPr>
          <w:bCs/>
        </w:rPr>
        <w:t>.</w:t>
      </w:r>
      <w:r>
        <w:rPr>
          <w:rStyle w:val="FootnoteReference"/>
        </w:rPr>
        <w:footnoteReference w:id="3"/>
      </w:r>
      <w:r w:rsidRPr="0065649C">
        <w:t xml:space="preserve">  While FY 202</w:t>
      </w:r>
      <w:r>
        <w:t>6</w:t>
      </w:r>
      <w:r w:rsidRPr="0065649C">
        <w:t xml:space="preserve"> regulatory fees will not become effective until the Order is published in the Federal Register, </w:t>
      </w:r>
      <w:r w:rsidRPr="0065649C">
        <w:t>regulatees</w:t>
      </w:r>
      <w:r w:rsidRPr="0065649C">
        <w:t>, at their own discretion, may submit payments at any time before the FY 202</w:t>
      </w:r>
      <w:r>
        <w:t>6</w:t>
      </w:r>
      <w:r w:rsidRPr="0065649C">
        <w:t xml:space="preserve"> regulatory fees due date.  </w:t>
      </w:r>
      <w:r w:rsidR="00CD1DA9">
        <w:br/>
      </w:r>
      <w:r w:rsidR="00CD1DA9">
        <w:br/>
      </w:r>
      <w:r w:rsidRPr="0065649C">
        <w:t xml:space="preserve">The Commission has discontinued the use of the Fee Filer system and incorporated this payment system into the Commission Registration System (CORES).  </w:t>
      </w:r>
      <w:r w:rsidRPr="0065649C">
        <w:rPr>
          <w:color w:val="1D2B3E"/>
        </w:rPr>
        <w:t>To use CORES, you need to be registered with the FCC at </w:t>
      </w:r>
      <w:hyperlink r:id="rId6" w:history="1">
        <w:r w:rsidRPr="0065649C">
          <w:rPr>
            <w:rStyle w:val="Hyperlink"/>
          </w:rPr>
          <w:t>https://apps2.fcc.gov/fccUserReg/pages/login.htm</w:t>
        </w:r>
      </w:hyperlink>
      <w:r w:rsidRPr="0065649C">
        <w:rPr>
          <w:color w:val="1D2B3E"/>
        </w:rPr>
        <w:t xml:space="preserve">.  Once your FCC username is registered and verified, you can access CORES and select the option to associate your existing FRN to that username, if you have not already done so.  </w:t>
      </w:r>
      <w:r w:rsidRPr="0065649C">
        <w:t>To make a FY 202</w:t>
      </w:r>
      <w:r>
        <w:t>6</w:t>
      </w:r>
      <w:r w:rsidRPr="0065649C">
        <w:t xml:space="preserve"> regulatory fee payment, log</w:t>
      </w:r>
      <w:r w:rsidR="008F174E">
        <w:t xml:space="preserve"> </w:t>
      </w:r>
      <w:r w:rsidRPr="0065649C">
        <w:t xml:space="preserve">in to the following website using your username and password: </w:t>
      </w:r>
      <w:hyperlink r:id="rId7" w:history="1">
        <w:r w:rsidRPr="0065649C">
          <w:rPr>
            <w:rStyle w:val="Hyperlink"/>
          </w:rPr>
          <w:t>https://apps.fcc.gov/cores/userLogin.do</w:t>
        </w:r>
      </w:hyperlink>
      <w:r w:rsidRPr="0065649C">
        <w:t xml:space="preserve">.  </w:t>
      </w:r>
      <w:r w:rsidR="00CD1DA9">
        <w:br/>
      </w:r>
      <w:r w:rsidR="00CD1DA9">
        <w:br/>
      </w:r>
      <w:r w:rsidRPr="0065649C">
        <w:t xml:space="preserve">Commission licensees and </w:t>
      </w:r>
      <w:r w:rsidRPr="0065649C">
        <w:t>regulatees</w:t>
      </w:r>
      <w:r w:rsidRPr="0065649C">
        <w:t xml:space="preserve"> should consult the </w:t>
      </w:r>
      <w:r w:rsidRPr="0065649C">
        <w:rPr>
          <w:i/>
          <w:iCs/>
        </w:rPr>
        <w:t xml:space="preserve">FY </w:t>
      </w:r>
      <w:r w:rsidRPr="0065649C">
        <w:rPr>
          <w:i/>
        </w:rPr>
        <w:t>202</w:t>
      </w:r>
      <w:r>
        <w:rPr>
          <w:i/>
        </w:rPr>
        <w:t>6</w:t>
      </w:r>
      <w:r w:rsidRPr="0065649C">
        <w:rPr>
          <w:i/>
        </w:rPr>
        <w:t xml:space="preserve"> Regulatory Fees Report and Order</w:t>
      </w:r>
      <w:r w:rsidRPr="0065649C">
        <w:t xml:space="preserve"> for specific information concerning regulatory fee payment obligations, the regulatory fee process, and regulatory fee requirements for payment.  The Commission</w:t>
      </w:r>
      <w:r>
        <w:t xml:space="preserve"> </w:t>
      </w:r>
      <w:r w:rsidRPr="003D572A">
        <w:t xml:space="preserve">also publishes industry-specific guidance </w:t>
      </w:r>
      <w:r>
        <w:t xml:space="preserve">under the heading </w:t>
      </w:r>
      <w:r w:rsidRPr="003A17B3">
        <w:rPr>
          <w:i/>
          <w:iCs/>
        </w:rPr>
        <w:t xml:space="preserve">FY </w:t>
      </w:r>
      <w:r>
        <w:rPr>
          <w:i/>
          <w:iCs/>
        </w:rPr>
        <w:t>2026</w:t>
      </w:r>
      <w:r w:rsidRPr="003A17B3">
        <w:rPr>
          <w:i/>
          <w:iCs/>
        </w:rPr>
        <w:t xml:space="preserve"> </w:t>
      </w:r>
      <w:r>
        <w:rPr>
          <w:i/>
          <w:iCs/>
        </w:rPr>
        <w:t>–</w:t>
      </w:r>
      <w:r>
        <w:t xml:space="preserve"> </w:t>
      </w:r>
      <w:r w:rsidRPr="003D572A">
        <w:rPr>
          <w:i/>
          <w:iCs/>
        </w:rPr>
        <w:t xml:space="preserve">Who Owes Fees </w:t>
      </w:r>
      <w:r>
        <w:rPr>
          <w:i/>
          <w:iCs/>
        </w:rPr>
        <w:t>and</w:t>
      </w:r>
      <w:r w:rsidRPr="003D572A">
        <w:rPr>
          <w:i/>
          <w:iCs/>
        </w:rPr>
        <w:t xml:space="preserve"> What Is My</w:t>
      </w:r>
      <w:r>
        <w:rPr>
          <w:i/>
          <w:iCs/>
        </w:rPr>
        <w:t xml:space="preserve"> </w:t>
      </w:r>
      <w:r w:rsidRPr="003D572A">
        <w:rPr>
          <w:i/>
          <w:iCs/>
        </w:rPr>
        <w:t>Fee</w:t>
      </w:r>
      <w:r w:rsidRPr="003A17B3">
        <w:t>,</w:t>
      </w:r>
      <w:r w:rsidRPr="003D572A">
        <w:rPr>
          <w:i/>
          <w:iCs/>
        </w:rPr>
        <w:t xml:space="preserve"> </w:t>
      </w:r>
      <w:r>
        <w:t xml:space="preserve">which </w:t>
      </w:r>
      <w:r w:rsidRPr="003D572A">
        <w:t xml:space="preserve">can be found on the Commission website at </w:t>
      </w:r>
      <w:hyperlink r:id="rId5" w:history="1">
        <w:r w:rsidRPr="003D572A">
          <w:rPr>
            <w:rStyle w:val="Hyperlink"/>
          </w:rPr>
          <w:t>http://www.fcc.gov/regfees</w:t>
        </w:r>
      </w:hyperlink>
      <w:r>
        <w:rPr>
          <w:rStyle w:val="Hyperlink"/>
        </w:rPr>
        <w:t>.</w:t>
      </w:r>
      <w:r w:rsidRPr="000D71F1">
        <w:rPr>
          <w:iCs/>
        </w:rPr>
        <w:t xml:space="preserve"> </w:t>
      </w:r>
      <w:bookmarkStart w:id="0" w:name="_Hlk176520440"/>
      <w:r w:rsidR="00CD1DA9">
        <w:rPr>
          <w:iCs/>
        </w:rPr>
        <w:br/>
      </w:r>
      <w:r w:rsidR="00CD1DA9">
        <w:rPr>
          <w:iCs/>
        </w:rPr>
        <w:br/>
      </w:r>
      <w:r>
        <w:t>Section 9</w:t>
      </w:r>
      <w:r w:rsidRPr="1BD9413C">
        <w:t>A(c) of the Communications Act requires the Commission to impose a late payment penalty of 25</w:t>
      </w:r>
      <w:r w:rsidRPr="000D71F1">
        <w:t>%</w:t>
      </w:r>
      <w:r w:rsidRPr="1BD9413C">
        <w:t xml:space="preserve"> of the unpaid amount to be assessed on the first day following the deadline for filing these fees, and thereafter, to assess interest on the unpaid fee and penalty until paid in full</w:t>
      </w:r>
      <w:r>
        <w:t>.</w:t>
      </w:r>
      <w:r>
        <w:rPr>
          <w:rStyle w:val="FootnoteReference"/>
        </w:rPr>
        <w:footnoteReference w:id="4"/>
      </w:r>
      <w:r>
        <w:t xml:space="preserve">  </w:t>
      </w:r>
      <w:r w:rsidRPr="1BD9413C">
        <w:t>Except as described in the</w:t>
      </w:r>
      <w:r>
        <w:t xml:space="preserve"> </w:t>
      </w:r>
      <w:r w:rsidRPr="1BD9413C">
        <w:rPr>
          <w:i/>
          <w:iCs/>
        </w:rPr>
        <w:t>Procedures for Filing Requests for Waiver, Reduction, Deferral and</w:t>
      </w:r>
      <w:r>
        <w:rPr>
          <w:i/>
          <w:iCs/>
        </w:rPr>
        <w:t>/or</w:t>
      </w:r>
      <w:r w:rsidRPr="1BD9413C">
        <w:rPr>
          <w:i/>
          <w:iCs/>
        </w:rPr>
        <w:t xml:space="preserve"> Installment Payment </w:t>
      </w:r>
      <w:r>
        <w:rPr>
          <w:i/>
          <w:iCs/>
        </w:rPr>
        <w:t xml:space="preserve">Relief </w:t>
      </w:r>
      <w:r w:rsidRPr="1BD9413C">
        <w:rPr>
          <w:i/>
          <w:iCs/>
        </w:rPr>
        <w:t>of FY 202</w:t>
      </w:r>
      <w:r>
        <w:rPr>
          <w:i/>
          <w:iCs/>
        </w:rPr>
        <w:t>6</w:t>
      </w:r>
      <w:r w:rsidRPr="1BD9413C">
        <w:rPr>
          <w:i/>
          <w:iCs/>
        </w:rPr>
        <w:t xml:space="preserve"> Regulatory Fees Public Notice</w:t>
      </w:r>
      <w:r w:rsidRPr="00DB3080">
        <w:t>,</w:t>
      </w:r>
      <w:r w:rsidRPr="1BD9413C">
        <w:t xml:space="preserve"> if a </w:t>
      </w:r>
      <w:r w:rsidRPr="1BD9413C">
        <w:t>regulatee</w:t>
      </w:r>
      <w:r w:rsidRPr="1BD9413C">
        <w:t xml:space="preserve"> fails to pay its regulatory fees, the 25</w:t>
      </w:r>
      <w:r>
        <w:t>%</w:t>
      </w:r>
      <w:r w:rsidRPr="1BD9413C">
        <w:t xml:space="preserve"> penalty and/or accrued interest in full</w:t>
      </w:r>
      <w:r>
        <w:t xml:space="preserve">, </w:t>
      </w:r>
      <w:r w:rsidRPr="1BD9413C">
        <w:t xml:space="preserve">the Commission will withhold action on and dismiss all pending applications and other requests for benefits filed by the </w:t>
      </w:r>
      <w:r w:rsidRPr="1BD9413C">
        <w:t>regulatee</w:t>
      </w:r>
      <w:r>
        <w:t>,</w:t>
      </w:r>
      <w:r w:rsidRPr="1BD9413C">
        <w:t xml:space="preserve"> pursuant to section 1.1161 of the Commission’s rules</w:t>
      </w:r>
      <w:r w:rsidRPr="000D71F1">
        <w:t>.</w:t>
      </w:r>
      <w:r>
        <w:rPr>
          <w:rStyle w:val="FootnoteReference"/>
        </w:rPr>
        <w:footnoteReference w:id="5"/>
      </w:r>
      <w:r>
        <w:t xml:space="preserve">  </w:t>
      </w:r>
      <w:r w:rsidRPr="1BD9413C">
        <w:t>Failure to pay in full a regulatory fee, the 25</w:t>
      </w:r>
      <w:r>
        <w:t>%</w:t>
      </w:r>
      <w:r w:rsidRPr="1BD9413C">
        <w:t xml:space="preserve"> penalty and/or accrued interest on the fee and penalty may also result in revocation of a </w:t>
      </w:r>
      <w:r w:rsidRPr="1BD9413C">
        <w:t>regulatee’s</w:t>
      </w:r>
      <w:r w:rsidRPr="1BD9413C">
        <w:t xml:space="preserve"> license or authorization</w:t>
      </w:r>
      <w:r>
        <w:t>,</w:t>
      </w:r>
      <w:r w:rsidRPr="1BD9413C">
        <w:t xml:space="preserve"> pursuant to section 1.1164 of the Commission’s rules.</w:t>
      </w:r>
      <w:r>
        <w:rPr>
          <w:rStyle w:val="FootnoteReference"/>
        </w:rPr>
        <w:footnoteReference w:id="6"/>
      </w:r>
      <w:bookmarkStart w:id="1" w:name="_Hlk49782545"/>
      <w:r w:rsidRPr="1BD9413C">
        <w:t xml:space="preserve"> </w:t>
      </w:r>
      <w:r>
        <w:t xml:space="preserve"> </w:t>
      </w:r>
      <w:r w:rsidRPr="000D71F1">
        <w:t>In the case of partial payments (underpayments</w:t>
      </w:r>
      <w:r w:rsidRPr="00F748C1">
        <w:t>)</w:t>
      </w:r>
      <w:r>
        <w:t xml:space="preserve"> </w:t>
      </w:r>
      <w:r w:rsidRPr="1BD9413C">
        <w:t>of regulatory fees, the payor will be given credit for the amount paid, and the Commission will assess the 25</w:t>
      </w:r>
      <w:r w:rsidRPr="00F748C1">
        <w:t>%</w:t>
      </w:r>
      <w:r w:rsidRPr="1BD9413C">
        <w:t xml:space="preserve"> penalty and interest on the portion of the fee that is not paid in a timely manner.</w:t>
      </w:r>
      <w:bookmarkEnd w:id="1"/>
    </w:p>
    <w:bookmarkEnd w:id="0"/>
    <w:p w:rsidR="00272C9D" w:rsidRPr="00F748C1" w:rsidP="00272C9D" w14:paraId="73216177" w14:textId="77777777">
      <w:pPr>
        <w:pStyle w:val="NormalWeb"/>
        <w:shd w:val="clear" w:color="auto" w:fill="FFFFFF"/>
        <w:spacing w:before="0" w:beforeAutospacing="0" w:after="0" w:afterAutospacing="0" w:line="236" w:lineRule="atLeast"/>
        <w:rPr>
          <w:sz w:val="22"/>
          <w:szCs w:val="22"/>
        </w:rPr>
      </w:pPr>
    </w:p>
    <w:p w:rsidR="00272C9D" w:rsidRPr="00F748C1" w:rsidP="00272C9D" w14:paraId="62A4FCDA" w14:textId="77777777">
      <w:pPr>
        <w:pStyle w:val="NormalWeb"/>
        <w:shd w:val="clear" w:color="auto" w:fill="FFFFFF"/>
        <w:spacing w:before="0" w:beforeAutospacing="0" w:after="0" w:afterAutospacing="0"/>
        <w:jc w:val="center"/>
        <w:rPr>
          <w:b/>
          <w:bCs/>
          <w:sz w:val="22"/>
          <w:szCs w:val="22"/>
        </w:rPr>
      </w:pPr>
      <w:r w:rsidRPr="00F748C1">
        <w:rPr>
          <w:b/>
          <w:bCs/>
          <w:sz w:val="22"/>
          <w:szCs w:val="22"/>
        </w:rPr>
        <w:t>REGULATORY FEES</w:t>
      </w:r>
      <w:r>
        <w:rPr>
          <w:b/>
          <w:bCs/>
          <w:sz w:val="22"/>
          <w:szCs w:val="22"/>
        </w:rPr>
        <w:t xml:space="preserve"> GUIDANCE</w:t>
      </w:r>
    </w:p>
    <w:p w:rsidR="00272C9D" w:rsidRPr="00382BED" w:rsidP="00272C9D" w14:paraId="6E852350" w14:textId="77777777">
      <w:pPr>
        <w:pStyle w:val="NormalWeb"/>
        <w:shd w:val="clear" w:color="auto" w:fill="FFFFFF"/>
        <w:rPr>
          <w:sz w:val="22"/>
          <w:szCs w:val="22"/>
        </w:rPr>
      </w:pPr>
      <w:r w:rsidRPr="00382BED">
        <w:rPr>
          <w:sz w:val="22"/>
          <w:szCs w:val="22"/>
        </w:rPr>
        <w:t xml:space="preserve">The following Fact Sheets, Public Notices, and website listed below will become available at </w:t>
      </w:r>
      <w:hyperlink r:id="rId5" w:history="1">
        <w:r w:rsidRPr="008D6C33">
          <w:rPr>
            <w:rStyle w:val="Hyperlink"/>
            <w:sz w:val="22"/>
            <w:szCs w:val="22"/>
          </w:rPr>
          <w:t>http://www.fcc.gov/regfees</w:t>
        </w:r>
      </w:hyperlink>
      <w:r w:rsidRPr="008D6C33">
        <w:rPr>
          <w:sz w:val="22"/>
          <w:szCs w:val="22"/>
        </w:rPr>
        <w:t xml:space="preserve"> </w:t>
      </w:r>
      <w:r w:rsidRPr="00382BED">
        <w:rPr>
          <w:sz w:val="22"/>
          <w:szCs w:val="22"/>
        </w:rPr>
        <w:t>to help licensees with their regulatory fee obligations:</w:t>
      </w:r>
    </w:p>
    <w:p w:rsidR="00955BE0" w:rsidP="00955BE0" w14:paraId="193C49FC" w14:textId="27FF0FF3">
      <w:pPr>
        <w:pStyle w:val="NormalWeb"/>
        <w:numPr>
          <w:ilvl w:val="0"/>
          <w:numId w:val="44"/>
        </w:numPr>
        <w:shd w:val="clear" w:color="auto" w:fill="FFFFFF"/>
        <w:spacing w:after="120" w:line="360" w:lineRule="auto"/>
        <w:rPr>
          <w:bCs/>
          <w:i/>
          <w:color w:val="auto"/>
          <w:sz w:val="22"/>
          <w:szCs w:val="22"/>
        </w:rPr>
      </w:pPr>
      <w:r w:rsidRPr="003E1BFD">
        <w:rPr>
          <w:bCs/>
          <w:i/>
          <w:color w:val="auto"/>
          <w:sz w:val="22"/>
          <w:szCs w:val="22"/>
        </w:rPr>
        <w:t>FY 2026 Regulatory Fees</w:t>
      </w:r>
      <w:r w:rsidRPr="00C673E8" w:rsidR="00C673E8">
        <w:rPr>
          <w:bCs/>
          <w:i/>
          <w:color w:val="auto"/>
          <w:sz w:val="22"/>
          <w:szCs w:val="22"/>
        </w:rPr>
        <w:t xml:space="preserve"> </w:t>
      </w:r>
      <w:r w:rsidR="00C673E8">
        <w:rPr>
          <w:bCs/>
          <w:i/>
          <w:color w:val="auto"/>
          <w:sz w:val="22"/>
          <w:szCs w:val="22"/>
        </w:rPr>
        <w:t xml:space="preserve">– </w:t>
      </w:r>
      <w:r w:rsidRPr="003E1BFD" w:rsidR="00C673E8">
        <w:rPr>
          <w:bCs/>
          <w:i/>
          <w:color w:val="auto"/>
          <w:sz w:val="22"/>
          <w:szCs w:val="22"/>
        </w:rPr>
        <w:t xml:space="preserve">Wireless </w:t>
      </w:r>
      <w:r w:rsidR="00D51BC9">
        <w:rPr>
          <w:bCs/>
          <w:i/>
          <w:color w:val="auto"/>
          <w:sz w:val="22"/>
          <w:szCs w:val="22"/>
        </w:rPr>
        <w:t xml:space="preserve">Telecommunications </w:t>
      </w:r>
      <w:r w:rsidRPr="003E1BFD" w:rsidR="00C673E8">
        <w:rPr>
          <w:bCs/>
          <w:i/>
          <w:color w:val="auto"/>
          <w:sz w:val="22"/>
          <w:szCs w:val="22"/>
        </w:rPr>
        <w:t>Bureau</w:t>
      </w:r>
    </w:p>
    <w:p w:rsidR="00955BE0" w:rsidP="00955BE0" w14:paraId="0E686296" w14:textId="45A1F106">
      <w:pPr>
        <w:pStyle w:val="NormalWeb"/>
        <w:numPr>
          <w:ilvl w:val="0"/>
          <w:numId w:val="44"/>
        </w:numPr>
        <w:shd w:val="clear" w:color="auto" w:fill="FFFFFF"/>
        <w:spacing w:after="120" w:line="360" w:lineRule="auto"/>
        <w:rPr>
          <w:bCs/>
          <w:i/>
          <w:color w:val="auto"/>
          <w:sz w:val="22"/>
          <w:szCs w:val="22"/>
        </w:rPr>
      </w:pPr>
      <w:r w:rsidRPr="003E1BFD">
        <w:rPr>
          <w:bCs/>
          <w:i/>
          <w:color w:val="auto"/>
          <w:sz w:val="22"/>
          <w:szCs w:val="22"/>
        </w:rPr>
        <w:t xml:space="preserve">FY 2026 Regulatory Fees </w:t>
      </w:r>
      <w:r w:rsidR="00C673E8">
        <w:rPr>
          <w:bCs/>
          <w:i/>
          <w:color w:val="auto"/>
          <w:sz w:val="22"/>
          <w:szCs w:val="22"/>
        </w:rPr>
        <w:t xml:space="preserve">– </w:t>
      </w:r>
      <w:r w:rsidRPr="003E1BFD" w:rsidR="00C673E8">
        <w:rPr>
          <w:bCs/>
          <w:i/>
          <w:color w:val="auto"/>
          <w:sz w:val="22"/>
          <w:szCs w:val="22"/>
        </w:rPr>
        <w:t xml:space="preserve">Wireline </w:t>
      </w:r>
      <w:r w:rsidR="00D51BC9">
        <w:rPr>
          <w:bCs/>
          <w:i/>
          <w:color w:val="auto"/>
          <w:sz w:val="22"/>
          <w:szCs w:val="22"/>
        </w:rPr>
        <w:t xml:space="preserve">Competition </w:t>
      </w:r>
      <w:r w:rsidRPr="003E1BFD" w:rsidR="00C673E8">
        <w:rPr>
          <w:bCs/>
          <w:i/>
          <w:color w:val="auto"/>
          <w:sz w:val="22"/>
          <w:szCs w:val="22"/>
        </w:rPr>
        <w:t>Bureau</w:t>
      </w:r>
    </w:p>
    <w:p w:rsidR="00955BE0" w:rsidP="66DEC789" w14:paraId="4C32F48C" w14:textId="465748E3">
      <w:pPr>
        <w:pStyle w:val="NormalWeb"/>
        <w:numPr>
          <w:ilvl w:val="0"/>
          <w:numId w:val="44"/>
        </w:numPr>
        <w:shd w:val="clear" w:color="auto" w:fill="FFFFFF" w:themeFill="background1"/>
        <w:spacing w:after="120" w:line="360" w:lineRule="auto"/>
        <w:rPr>
          <w:bCs/>
          <w:i/>
          <w:color w:val="auto"/>
          <w:sz w:val="22"/>
          <w:szCs w:val="22"/>
        </w:rPr>
      </w:pPr>
      <w:r w:rsidRPr="003E1BFD">
        <w:rPr>
          <w:bCs/>
          <w:i/>
          <w:color w:val="auto"/>
          <w:sz w:val="22"/>
          <w:szCs w:val="22"/>
        </w:rPr>
        <w:t>FY 2026 Regulatory Fees</w:t>
      </w:r>
      <w:r w:rsidRPr="00C673E8" w:rsidR="00C673E8">
        <w:rPr>
          <w:bCs/>
          <w:i/>
          <w:color w:val="auto"/>
          <w:sz w:val="22"/>
          <w:szCs w:val="22"/>
        </w:rPr>
        <w:t xml:space="preserve"> </w:t>
      </w:r>
      <w:r w:rsidR="00C673E8">
        <w:rPr>
          <w:bCs/>
          <w:i/>
          <w:color w:val="auto"/>
          <w:sz w:val="22"/>
          <w:szCs w:val="22"/>
        </w:rPr>
        <w:t xml:space="preserve">– </w:t>
      </w:r>
      <w:r w:rsidRPr="003E1BFD" w:rsidR="00C673E8">
        <w:rPr>
          <w:bCs/>
          <w:i/>
          <w:color w:val="auto"/>
          <w:sz w:val="22"/>
          <w:szCs w:val="22"/>
        </w:rPr>
        <w:t>Space Bureau</w:t>
      </w:r>
    </w:p>
    <w:p w:rsidR="224F6E8D" w:rsidP="66DEC789" w14:paraId="7CAC203B" w14:textId="521357E5">
      <w:pPr>
        <w:pStyle w:val="NormalWeb"/>
        <w:numPr>
          <w:ilvl w:val="0"/>
          <w:numId w:val="44"/>
        </w:numPr>
        <w:shd w:val="clear" w:color="auto" w:fill="FFFFFF" w:themeFill="background1"/>
        <w:spacing w:after="120" w:line="360" w:lineRule="auto"/>
        <w:rPr>
          <w:i/>
          <w:iCs/>
          <w:color w:val="auto"/>
          <w:sz w:val="22"/>
          <w:szCs w:val="22"/>
        </w:rPr>
      </w:pPr>
      <w:r w:rsidRPr="66DEC789">
        <w:rPr>
          <w:i/>
          <w:iCs/>
          <w:color w:val="auto"/>
          <w:sz w:val="22"/>
          <w:szCs w:val="22"/>
        </w:rPr>
        <w:t>FY 2026 Regulatory Fees</w:t>
      </w:r>
      <w:r w:rsidRPr="00C673E8" w:rsidR="00C673E8">
        <w:rPr>
          <w:i/>
          <w:iCs/>
          <w:color w:val="auto"/>
          <w:sz w:val="22"/>
          <w:szCs w:val="22"/>
        </w:rPr>
        <w:t xml:space="preserve"> </w:t>
      </w:r>
      <w:r w:rsidR="00C673E8">
        <w:rPr>
          <w:i/>
          <w:iCs/>
          <w:color w:val="auto"/>
          <w:sz w:val="22"/>
          <w:szCs w:val="22"/>
        </w:rPr>
        <w:t xml:space="preserve">– </w:t>
      </w:r>
      <w:r w:rsidRPr="66DEC789" w:rsidR="00C673E8">
        <w:rPr>
          <w:i/>
          <w:iCs/>
          <w:color w:val="auto"/>
          <w:sz w:val="22"/>
          <w:szCs w:val="22"/>
        </w:rPr>
        <w:t>Media Bureau</w:t>
      </w:r>
    </w:p>
    <w:p w:rsidR="00955BE0" w:rsidP="00955BE0" w14:paraId="21D8E124" w14:textId="20192EC2">
      <w:pPr>
        <w:pStyle w:val="NormalWeb"/>
        <w:numPr>
          <w:ilvl w:val="0"/>
          <w:numId w:val="44"/>
        </w:numPr>
        <w:shd w:val="clear" w:color="auto" w:fill="FFFFFF"/>
        <w:spacing w:after="120" w:line="360" w:lineRule="auto"/>
        <w:rPr>
          <w:bCs/>
          <w:i/>
          <w:color w:val="auto"/>
          <w:sz w:val="22"/>
          <w:szCs w:val="22"/>
        </w:rPr>
      </w:pPr>
      <w:r w:rsidRPr="003E1BFD">
        <w:rPr>
          <w:bCs/>
          <w:i/>
          <w:color w:val="auto"/>
          <w:sz w:val="22"/>
          <w:szCs w:val="22"/>
        </w:rPr>
        <w:t xml:space="preserve">FY 2026 </w:t>
      </w:r>
      <w:r w:rsidR="00867AA1">
        <w:rPr>
          <w:bCs/>
          <w:i/>
          <w:color w:val="auto"/>
          <w:sz w:val="22"/>
          <w:szCs w:val="22"/>
        </w:rPr>
        <w:t>Regulatory Fees</w:t>
      </w:r>
      <w:r w:rsidRPr="003E1BFD">
        <w:rPr>
          <w:bCs/>
          <w:i/>
          <w:color w:val="auto"/>
          <w:sz w:val="22"/>
          <w:szCs w:val="22"/>
        </w:rPr>
        <w:t xml:space="preserve"> </w:t>
      </w:r>
      <w:r w:rsidR="00C673E8">
        <w:rPr>
          <w:bCs/>
          <w:i/>
          <w:color w:val="auto"/>
          <w:sz w:val="22"/>
          <w:szCs w:val="22"/>
        </w:rPr>
        <w:t xml:space="preserve">– </w:t>
      </w:r>
      <w:r w:rsidRPr="003E1BFD" w:rsidR="00C673E8">
        <w:rPr>
          <w:bCs/>
          <w:i/>
          <w:color w:val="auto"/>
          <w:sz w:val="22"/>
          <w:szCs w:val="22"/>
        </w:rPr>
        <w:t>Office of International Affairs</w:t>
      </w:r>
    </w:p>
    <w:p w:rsidR="00955BE0" w:rsidRPr="00955BE0" w:rsidP="00955BE0" w14:paraId="5E0767CD" w14:textId="61F50100">
      <w:pPr>
        <w:pStyle w:val="NormalWeb"/>
        <w:numPr>
          <w:ilvl w:val="0"/>
          <w:numId w:val="44"/>
        </w:numPr>
        <w:shd w:val="clear" w:color="auto" w:fill="FFFFFF"/>
        <w:spacing w:after="120" w:line="360" w:lineRule="auto"/>
        <w:rPr>
          <w:bCs/>
          <w:i/>
          <w:color w:val="auto"/>
          <w:sz w:val="22"/>
          <w:szCs w:val="22"/>
        </w:rPr>
      </w:pPr>
      <w:r w:rsidRPr="003E1BFD">
        <w:rPr>
          <w:i/>
          <w:sz w:val="22"/>
          <w:szCs w:val="22"/>
        </w:rPr>
        <w:t>Regulatory Fee Exemptions</w:t>
      </w:r>
      <w:r w:rsidRPr="00C673E8" w:rsidR="00C673E8">
        <w:rPr>
          <w:i/>
          <w:sz w:val="22"/>
          <w:szCs w:val="22"/>
        </w:rPr>
        <w:t xml:space="preserve"> </w:t>
      </w:r>
      <w:r w:rsidR="00C673E8">
        <w:rPr>
          <w:i/>
          <w:sz w:val="22"/>
          <w:szCs w:val="22"/>
        </w:rPr>
        <w:t xml:space="preserve">for </w:t>
      </w:r>
      <w:r w:rsidRPr="003E1BFD" w:rsidR="00C673E8">
        <w:rPr>
          <w:i/>
          <w:sz w:val="22"/>
          <w:szCs w:val="22"/>
        </w:rPr>
        <w:t>FY 2026</w:t>
      </w:r>
    </w:p>
    <w:p w:rsidR="00955BE0" w:rsidRPr="00955BE0" w:rsidP="00955BE0" w14:paraId="3E0DE5D7" w14:textId="77777777">
      <w:pPr>
        <w:pStyle w:val="NormalWeb"/>
        <w:numPr>
          <w:ilvl w:val="0"/>
          <w:numId w:val="44"/>
        </w:numPr>
        <w:shd w:val="clear" w:color="auto" w:fill="FFFFFF"/>
        <w:spacing w:after="120" w:line="360" w:lineRule="auto"/>
        <w:rPr>
          <w:bCs/>
          <w:i/>
          <w:color w:val="auto"/>
          <w:sz w:val="22"/>
          <w:szCs w:val="22"/>
        </w:rPr>
      </w:pPr>
      <w:r w:rsidRPr="003E1BFD">
        <w:rPr>
          <w:i/>
          <w:sz w:val="22"/>
          <w:szCs w:val="22"/>
        </w:rPr>
        <w:t>FY 2026 Regulatory Fee Waiver Public Notice</w:t>
      </w:r>
    </w:p>
    <w:p w:rsidR="00955BE0" w:rsidRPr="00955BE0" w:rsidP="00955BE0" w14:paraId="4A8C4B8A" w14:textId="77777777">
      <w:pPr>
        <w:pStyle w:val="NormalWeb"/>
        <w:numPr>
          <w:ilvl w:val="0"/>
          <w:numId w:val="44"/>
        </w:numPr>
        <w:shd w:val="clear" w:color="auto" w:fill="FFFFFF"/>
        <w:spacing w:after="120" w:line="360" w:lineRule="auto"/>
        <w:rPr>
          <w:bCs/>
          <w:i/>
          <w:color w:val="auto"/>
          <w:sz w:val="22"/>
          <w:szCs w:val="22"/>
        </w:rPr>
      </w:pPr>
      <w:r w:rsidRPr="003E1BFD">
        <w:rPr>
          <w:i/>
          <w:sz w:val="22"/>
          <w:szCs w:val="22"/>
        </w:rPr>
        <w:t>FY 2026 Regulatory Fee Payment Methods and Procedures</w:t>
      </w:r>
    </w:p>
    <w:p w:rsidR="00CD1DA9" w:rsidP="00CD1DA9" w14:paraId="2BF35171" w14:textId="77777777">
      <w:pPr>
        <w:pStyle w:val="NormalWeb"/>
        <w:numPr>
          <w:ilvl w:val="0"/>
          <w:numId w:val="44"/>
        </w:numPr>
        <w:shd w:val="clear" w:color="auto" w:fill="FFFFFF" w:themeFill="background1"/>
        <w:spacing w:after="120" w:line="360" w:lineRule="auto"/>
      </w:pPr>
      <w:r w:rsidRPr="30F7B7D9">
        <w:rPr>
          <w:i/>
          <w:iCs/>
          <w:spacing w:val="-3"/>
          <w:sz w:val="22"/>
          <w:szCs w:val="22"/>
        </w:rPr>
        <w:t>FY 2026 Regulatory Fees Information Look-up for Media Services</w:t>
      </w:r>
      <w:r w:rsidRPr="003E1BFD">
        <w:rPr>
          <w:spacing w:val="-3"/>
          <w:sz w:val="22"/>
          <w:szCs w:val="22"/>
        </w:rPr>
        <w:t xml:space="preserve">, </w:t>
      </w:r>
      <w:hyperlink r:id="rId8">
        <w:r w:rsidRPr="30F7B7D9" w:rsidR="2C610C4B">
          <w:rPr>
            <w:rStyle w:val="Hyperlink"/>
            <w:sz w:val="22"/>
            <w:szCs w:val="22"/>
          </w:rPr>
          <w:t>http://fccfees.com</w:t>
        </w:r>
      </w:hyperlink>
    </w:p>
    <w:p w:rsidR="00CD1DA9" w:rsidRPr="00CD1DA9" w:rsidP="00CD1DA9" w14:paraId="70FBE65D" w14:textId="1470ECEA">
      <w:pPr>
        <w:pStyle w:val="NormalWeb"/>
        <w:numPr>
          <w:ilvl w:val="0"/>
          <w:numId w:val="44"/>
        </w:numPr>
        <w:shd w:val="clear" w:color="auto" w:fill="FFFFFF" w:themeFill="background1"/>
        <w:spacing w:after="120" w:line="360" w:lineRule="auto"/>
      </w:pPr>
      <w:r w:rsidRPr="00CD1DA9">
        <w:rPr>
          <w:i/>
          <w:iCs/>
          <w:sz w:val="22"/>
          <w:szCs w:val="22"/>
        </w:rPr>
        <w:t>FY 2026 Full Power TV Listings</w:t>
      </w:r>
      <w:r w:rsidR="00D51BC9">
        <w:rPr>
          <w:i/>
          <w:iCs/>
          <w:sz w:val="22"/>
          <w:szCs w:val="22"/>
        </w:rPr>
        <w:t xml:space="preserve"> by Call Sign</w:t>
      </w:r>
    </w:p>
    <w:p w:rsidR="00272C9D" w:rsidRPr="00165D2D" w:rsidP="00165D2D" w14:paraId="2FD61A2A" w14:textId="65AA7DEC">
      <w:pPr>
        <w:pStyle w:val="NormalWeb"/>
        <w:shd w:val="clear" w:color="auto" w:fill="FFFFFF" w:themeFill="background1"/>
        <w:spacing w:after="120" w:line="360" w:lineRule="auto"/>
        <w:ind w:left="360"/>
        <w:jc w:val="center"/>
      </w:pPr>
      <w:r w:rsidRPr="00CD1DA9">
        <w:rPr>
          <w:b/>
          <w:bCs/>
          <w:sz w:val="22"/>
          <w:szCs w:val="22"/>
        </w:rPr>
        <w:t>ADDITIONAL INFORMATION</w:t>
      </w:r>
    </w:p>
    <w:p w:rsidR="00272C9D" w:rsidRPr="00BD7EC6" w:rsidP="00165D2D" w14:paraId="43B69932" w14:textId="328EF760">
      <w:pPr>
        <w:pStyle w:val="NormalIndent"/>
        <w:ind w:firstLine="0"/>
      </w:pPr>
      <w:r w:rsidRPr="00F748C1">
        <w:rPr>
          <w:bCs/>
        </w:rPr>
        <w:t xml:space="preserve">Licensees and </w:t>
      </w:r>
      <w:r w:rsidRPr="00F748C1">
        <w:rPr>
          <w:bCs/>
        </w:rPr>
        <w:t>regulatees</w:t>
      </w:r>
      <w:r w:rsidRPr="00F748C1">
        <w:rPr>
          <w:bCs/>
        </w:rPr>
        <w:t xml:space="preserve"> should contact the Commission’s Financial Operations </w:t>
      </w:r>
      <w:r>
        <w:rPr>
          <w:bCs/>
        </w:rPr>
        <w:t>h</w:t>
      </w:r>
      <w:r w:rsidRPr="00F748C1">
        <w:rPr>
          <w:bCs/>
        </w:rPr>
        <w:t xml:space="preserve">elp </w:t>
      </w:r>
      <w:r>
        <w:rPr>
          <w:bCs/>
        </w:rPr>
        <w:t>d</w:t>
      </w:r>
      <w:r w:rsidRPr="00F748C1">
        <w:rPr>
          <w:bCs/>
        </w:rPr>
        <w:t xml:space="preserve">esk with inquiries </w:t>
      </w:r>
      <w:r w:rsidRPr="008D6C33">
        <w:rPr>
          <w:bCs/>
        </w:rPr>
        <w:t>regarding regulatory fees at (877) 480-3201, Option 6, or email inquiries to</w:t>
      </w:r>
      <w:r w:rsidR="00FB7A8F">
        <w:rPr>
          <w:bCs/>
        </w:rPr>
        <w:t xml:space="preserve"> </w:t>
      </w:r>
      <w:hyperlink r:id="rId9" w:history="1">
        <w:r w:rsidRPr="00787563" w:rsidR="00FB7A8F">
          <w:rPr>
            <w:rStyle w:val="Hyperlink"/>
            <w:bCs/>
          </w:rPr>
          <w:t>ARINQUIRIES@fcc.gov</w:t>
        </w:r>
      </w:hyperlink>
      <w:r w:rsidRPr="008D6C33">
        <w:rPr>
          <w:bCs/>
        </w:rPr>
        <w:t>.</w:t>
      </w:r>
    </w:p>
    <w:p w:rsidR="008B27B2" w14:paraId="107404C4" w14:textId="77777777"/>
    <w:p w:rsidR="008B27B2" w:rsidP="008B27B2" w14:paraId="4DE78747" w14:textId="77777777">
      <w:pPr>
        <w:sectPr w:rsidSect="008B27B2">
          <w:headerReference w:type="default" r:id="rId10"/>
          <w:footerReference w:type="default" r:id="rId11"/>
          <w:headerReference w:type="first" r:id="rId12"/>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990450" w:rsidRPr="00F67564" w:rsidP="00F67564" w14:paraId="463D91D9" w14:textId="3C2B46C8"/>
    <w:p w:rsidR="00990450" w:rsidP="00F67564" w14:paraId="00B74EA0" w14:textId="77777777">
      <w:pPr>
        <w:pStyle w:val="FCCTagLine"/>
      </w:pPr>
      <w:r w:rsidRPr="002B723A">
        <w:t>– FCC –</w:t>
      </w:r>
    </w:p>
    <w:sectPr w:rsidSect="00272C9D">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0F5FC19D"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D4DE9" w:rsidP="00F67564" w14:paraId="3947815A" w14:textId="77777777">
      <w:r>
        <w:separator/>
      </w:r>
    </w:p>
  </w:footnote>
  <w:footnote w:type="continuationSeparator" w:id="1">
    <w:p w:rsidR="007D4DE9" w:rsidP="00F67564" w14:paraId="5B7F46FB" w14:textId="77777777">
      <w:r>
        <w:continuationSeparator/>
      </w:r>
    </w:p>
  </w:footnote>
  <w:footnote w:id="2">
    <w:p w:rsidR="00272C9D" w:rsidP="00272C9D" w14:paraId="4F1FE822" w14:textId="57954889">
      <w:r w:rsidRPr="00CD1DA9">
        <w:rPr>
          <w:rStyle w:val="FootnoteReference"/>
          <w:szCs w:val="18"/>
        </w:rPr>
        <w:footnoteRef/>
      </w:r>
      <w:r w:rsidRPr="00CD1DA9">
        <w:rPr>
          <w:sz w:val="20"/>
          <w:szCs w:val="18"/>
        </w:rPr>
        <w:t xml:space="preserve"> </w:t>
      </w:r>
      <w:r w:rsidRPr="00CD1DA9">
        <w:rPr>
          <w:i/>
          <w:iCs/>
          <w:sz w:val="20"/>
          <w:szCs w:val="18"/>
        </w:rPr>
        <w:t xml:space="preserve">Review of the </w:t>
      </w:r>
      <w:r w:rsidRPr="00CD1DA9" w:rsidR="006424CE">
        <w:rPr>
          <w:i/>
          <w:iCs/>
          <w:sz w:val="20"/>
          <w:szCs w:val="18"/>
        </w:rPr>
        <w:t xml:space="preserve">Commission’s </w:t>
      </w:r>
      <w:r w:rsidRPr="00CD1DA9">
        <w:rPr>
          <w:i/>
          <w:iCs/>
          <w:sz w:val="20"/>
          <w:szCs w:val="18"/>
        </w:rPr>
        <w:t xml:space="preserve">Assessment and Collection of Regulatory Fees for Fiscal Year </w:t>
      </w:r>
      <w:r w:rsidRPr="00CD1DA9" w:rsidR="006424CE">
        <w:rPr>
          <w:i/>
          <w:iCs/>
          <w:sz w:val="20"/>
          <w:szCs w:val="18"/>
        </w:rPr>
        <w:t>2026</w:t>
      </w:r>
      <w:r w:rsidRPr="00CD1DA9">
        <w:rPr>
          <w:sz w:val="20"/>
          <w:szCs w:val="18"/>
        </w:rPr>
        <w:t>, MD Docket No. 2</w:t>
      </w:r>
      <w:r w:rsidRPr="00CD1DA9" w:rsidR="00337EC0">
        <w:rPr>
          <w:sz w:val="20"/>
          <w:szCs w:val="18"/>
        </w:rPr>
        <w:t>6</w:t>
      </w:r>
      <w:r w:rsidRPr="00CD1DA9">
        <w:rPr>
          <w:sz w:val="20"/>
          <w:szCs w:val="18"/>
        </w:rPr>
        <w:t>-</w:t>
      </w:r>
      <w:r w:rsidRPr="00CD1DA9" w:rsidR="00337EC0">
        <w:rPr>
          <w:sz w:val="20"/>
          <w:szCs w:val="18"/>
        </w:rPr>
        <w:t>94</w:t>
      </w:r>
      <w:r w:rsidRPr="00CD1DA9">
        <w:rPr>
          <w:sz w:val="20"/>
          <w:szCs w:val="18"/>
        </w:rPr>
        <w:t xml:space="preserve">, Report and Order, FCC </w:t>
      </w:r>
      <w:r w:rsidRPr="00CD1DA9" w:rsidR="00337EC0">
        <w:rPr>
          <w:sz w:val="20"/>
          <w:szCs w:val="18"/>
        </w:rPr>
        <w:t>26</w:t>
      </w:r>
      <w:r w:rsidRPr="00CD1DA9">
        <w:rPr>
          <w:sz w:val="20"/>
          <w:szCs w:val="18"/>
        </w:rPr>
        <w:t>-</w:t>
      </w:r>
      <w:r w:rsidRPr="00CD1DA9" w:rsidR="00887A72">
        <w:rPr>
          <w:sz w:val="20"/>
          <w:szCs w:val="18"/>
        </w:rPr>
        <w:t>59</w:t>
      </w:r>
      <w:r w:rsidRPr="00CD1DA9" w:rsidR="00337EC0">
        <w:rPr>
          <w:sz w:val="20"/>
          <w:szCs w:val="18"/>
        </w:rPr>
        <w:t xml:space="preserve"> </w:t>
      </w:r>
      <w:r w:rsidRPr="00CD1DA9">
        <w:rPr>
          <w:sz w:val="20"/>
          <w:szCs w:val="18"/>
        </w:rPr>
        <w:t xml:space="preserve">(rel. Aug. </w:t>
      </w:r>
      <w:r w:rsidRPr="00CD1DA9" w:rsidR="00813BDC">
        <w:rPr>
          <w:sz w:val="20"/>
          <w:szCs w:val="18"/>
        </w:rPr>
        <w:t>27</w:t>
      </w:r>
      <w:r w:rsidRPr="00CD1DA9">
        <w:rPr>
          <w:sz w:val="20"/>
          <w:szCs w:val="18"/>
        </w:rPr>
        <w:t xml:space="preserve">, </w:t>
      </w:r>
      <w:r w:rsidRPr="00CD1DA9" w:rsidR="00337EC0">
        <w:rPr>
          <w:sz w:val="20"/>
          <w:szCs w:val="18"/>
        </w:rPr>
        <w:t>2026</w:t>
      </w:r>
      <w:r w:rsidRPr="00CD1DA9">
        <w:rPr>
          <w:sz w:val="20"/>
          <w:szCs w:val="18"/>
        </w:rPr>
        <w:t>) (</w:t>
      </w:r>
      <w:r w:rsidRPr="00CD1DA9">
        <w:rPr>
          <w:i/>
          <w:iCs/>
          <w:sz w:val="20"/>
          <w:szCs w:val="18"/>
        </w:rPr>
        <w:t xml:space="preserve">FY </w:t>
      </w:r>
      <w:r w:rsidRPr="00CD1DA9" w:rsidR="00337EC0">
        <w:rPr>
          <w:i/>
          <w:iCs/>
          <w:sz w:val="20"/>
          <w:szCs w:val="18"/>
        </w:rPr>
        <w:t xml:space="preserve">2026 </w:t>
      </w:r>
      <w:r w:rsidRPr="00CD1DA9">
        <w:rPr>
          <w:i/>
          <w:iCs/>
          <w:sz w:val="20"/>
          <w:szCs w:val="18"/>
        </w:rPr>
        <w:t>Regulatory Fees Report and Order</w:t>
      </w:r>
      <w:r w:rsidRPr="00CD1DA9">
        <w:rPr>
          <w:sz w:val="20"/>
          <w:szCs w:val="18"/>
        </w:rPr>
        <w:t>)</w:t>
      </w:r>
      <w:r w:rsidRPr="00CD1DA9">
        <w:rPr>
          <w:i/>
          <w:iCs/>
          <w:sz w:val="20"/>
          <w:szCs w:val="18"/>
        </w:rPr>
        <w:t>.</w:t>
      </w:r>
    </w:p>
    <w:p w:rsidR="00272C9D" w:rsidRPr="000950B3" w:rsidP="00272C9D" w14:paraId="16193972" w14:textId="77777777">
      <w:pPr>
        <w:rPr>
          <w:sz w:val="20"/>
          <w:szCs w:val="18"/>
        </w:rPr>
      </w:pPr>
    </w:p>
  </w:footnote>
  <w:footnote w:id="3">
    <w:p w:rsidR="00272C9D" w:rsidRPr="00484833" w:rsidP="00272C9D" w14:paraId="60BD7CC4" w14:textId="77777777">
      <w:pPr>
        <w:pStyle w:val="FootnoteText"/>
      </w:pPr>
      <w:r w:rsidRPr="00484833">
        <w:rPr>
          <w:rStyle w:val="FootnoteReference"/>
        </w:rPr>
        <w:footnoteRef/>
      </w:r>
      <w:r w:rsidRPr="00484833">
        <w:t xml:space="preserve"> The Commission has instituted a mandatory electronic payment policy, which means that licensees will not be able to make regulatory fee payments by check, money order, or cashier’s check.  Only credit card, ACH, and wire transfer payments will be accepted.  Please make sure that your electronic fee payment is made and the transaction is complete by the due date for FY </w:t>
      </w:r>
      <w:r>
        <w:t>2026</w:t>
      </w:r>
      <w:r w:rsidRPr="00484833">
        <w:t xml:space="preserve"> regulatory fees.  </w:t>
      </w:r>
    </w:p>
  </w:footnote>
  <w:footnote w:id="4">
    <w:p w:rsidR="00272C9D" w:rsidRPr="00F748C1" w:rsidP="00272C9D" w14:paraId="60684770" w14:textId="77777777">
      <w:pPr>
        <w:pStyle w:val="FootnoteText"/>
      </w:pPr>
      <w:r w:rsidRPr="00F748C1">
        <w:rPr>
          <w:rStyle w:val="FootnoteReference"/>
        </w:rPr>
        <w:footnoteRef/>
      </w:r>
      <w:r w:rsidRPr="00F748C1">
        <w:t xml:space="preserve"> 47 U.S.C. § 159</w:t>
      </w:r>
      <w:r>
        <w:t>A</w:t>
      </w:r>
      <w:r w:rsidRPr="00F748C1">
        <w:t>(c).</w:t>
      </w:r>
    </w:p>
  </w:footnote>
  <w:footnote w:id="5">
    <w:p w:rsidR="00272C9D" w:rsidP="00272C9D" w14:paraId="1B898488" w14:textId="77777777">
      <w:pPr>
        <w:pStyle w:val="FootnoteText"/>
      </w:pPr>
      <w:r>
        <w:rPr>
          <w:rStyle w:val="FootnoteReference"/>
        </w:rPr>
        <w:footnoteRef/>
      </w:r>
      <w:r>
        <w:t xml:space="preserve"> 47 CFR § 1.1161.</w:t>
      </w:r>
    </w:p>
  </w:footnote>
  <w:footnote w:id="6">
    <w:p w:rsidR="00272C9D" w:rsidP="00272C9D" w14:paraId="05AE1E04" w14:textId="150C880A">
      <w:pPr>
        <w:pStyle w:val="FootnoteText"/>
      </w:pPr>
      <w:r>
        <w:rPr>
          <w:rStyle w:val="FootnoteReference"/>
        </w:rPr>
        <w:footnoteRef/>
      </w:r>
      <w:r>
        <w:t xml:space="preserve"> </w:t>
      </w:r>
      <w:r w:rsidR="00FE729B">
        <w:rPr>
          <w:i/>
          <w:iCs/>
        </w:rPr>
        <w:t>Id.</w:t>
      </w:r>
      <w:r>
        <w:t xml:space="preserve"> § 1.1164.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62013603" w14:textId="77761539">
    <w:pPr>
      <w:pStyle w:val="HeadingNon-Numbered"/>
      <w:rPr>
        <w:b w:val="0"/>
      </w:rPr>
    </w:pPr>
    <w:r>
      <w:ptab w:relativeTo="margin" w:alignment="center" w:leader="none"/>
    </w:r>
    <w:r w:rsidRPr="002D2820">
      <w:t>Federal Communications Commission</w:t>
    </w:r>
    <w:r>
      <w:ptab w:relativeTo="margin" w:alignment="right" w:leader="none"/>
    </w:r>
    <w:r w:rsidR="00671D72">
      <w:t>DA 26-</w:t>
    </w:r>
    <w:r w:rsidR="00A53092">
      <w:t>926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773827" w14:paraId="18ED6125"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81B4754" w14:textId="77777777" w:rsidTr="00183D68">
      <w:tblPrEx>
        <w:tblW w:w="0" w:type="auto"/>
        <w:tblLook w:val="04A0"/>
      </w:tblPrEx>
      <w:trPr>
        <w:trHeight w:val="836"/>
      </w:trPr>
      <w:tc>
        <w:tcPr>
          <w:tcW w:w="4675" w:type="dxa"/>
          <w:vAlign w:val="center"/>
        </w:tcPr>
        <w:p w:rsidR="008B27B2" w:rsidRPr="009412F2" w:rsidP="00773827" w14:paraId="65B495B1"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5BDF8B8E" w14:textId="77777777">
          <w:pPr>
            <w:pStyle w:val="FCCAddress"/>
          </w:pPr>
          <w:r w:rsidRPr="009412F2">
            <w:t>45 L Street NE</w:t>
          </w:r>
        </w:p>
        <w:p w:rsidR="008B27B2" w:rsidP="00773827" w14:paraId="29F9A1C6" w14:textId="77777777">
          <w:pPr>
            <w:pStyle w:val="FCCAddress"/>
          </w:pPr>
          <w:r w:rsidRPr="009412F2">
            <w:t>Washington, DC 20554</w:t>
          </w:r>
        </w:p>
        <w:p w:rsidR="008B27B2" w:rsidRPr="009412F2" w:rsidP="00773827" w14:paraId="68C004F1" w14:textId="77777777">
          <w:pPr>
            <w:pStyle w:val="FCCAddress"/>
          </w:pPr>
        </w:p>
      </w:tc>
      <w:tc>
        <w:tcPr>
          <w:tcW w:w="4675" w:type="dxa"/>
          <w:vAlign w:val="center"/>
        </w:tcPr>
        <w:p w:rsidR="008B27B2" w:rsidRPr="009412F2" w:rsidP="00773827" w14:paraId="298A6D7D" w14:textId="77777777">
          <w:pPr>
            <w:pStyle w:val="FCCMedia"/>
          </w:pPr>
          <w:r w:rsidRPr="00AC23B3">
            <w:t>News Media Information</w:t>
          </w:r>
          <w:r w:rsidRPr="009412F2">
            <w:t xml:space="preserve"> 202-418-0500</w:t>
          </w:r>
        </w:p>
        <w:p w:rsidR="008B27B2" w:rsidP="006C141E" w14:paraId="3E972961"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598C3A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pt;height:38.2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5">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6">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89C50DD"/>
    <w:multiLevelType w:val="hybridMultilevel"/>
    <w:tmpl w:val="BA004228"/>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3D3FE9"/>
    <w:multiLevelType w:val="multilevel"/>
    <w:tmpl w:val="8A903D64"/>
    <w:numStyleLink w:val="Appendices"/>
  </w:abstractNum>
  <w:abstractNum w:abstractNumId="15">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6"/>
  </w:num>
  <w:num w:numId="2" w16cid:durableId="1683236073">
    <w:abstractNumId w:val="7"/>
  </w:num>
  <w:num w:numId="3" w16cid:durableId="1086076196">
    <w:abstractNumId w:val="3"/>
  </w:num>
  <w:num w:numId="4" w16cid:durableId="107823356">
    <w:abstractNumId w:val="10"/>
  </w:num>
  <w:num w:numId="5" w16cid:durableId="917177599">
    <w:abstractNumId w:val="19"/>
  </w:num>
  <w:num w:numId="6" w16cid:durableId="1893420988">
    <w:abstractNumId w:val="5"/>
  </w:num>
  <w:num w:numId="7" w16cid:durableId="743646516">
    <w:abstractNumId w:val="11"/>
    <w:lvlOverride w:ilvl="0">
      <w:lvl w:ilvl="0">
        <w:start w:val="1"/>
        <w:numFmt w:val="decimal"/>
        <w:pStyle w:val="ParaNum"/>
        <w:lvlText w:val="%1."/>
        <w:lvlJc w:val="left"/>
        <w:pPr>
          <w:ind w:left="0" w:firstLine="720"/>
        </w:pPr>
        <w:rPr>
          <w:rFonts w:hint="default"/>
          <w:b w:val="0"/>
        </w:rPr>
      </w:lvl>
    </w:lvlOverride>
  </w:num>
  <w:num w:numId="8" w16cid:durableId="9327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4"/>
  </w:num>
  <w:num w:numId="10" w16cid:durableId="445080180">
    <w:abstractNumId w:val="15"/>
  </w:num>
  <w:num w:numId="11" w16cid:durableId="1127431021">
    <w:abstractNumId w:val="16"/>
  </w:num>
  <w:num w:numId="12" w16cid:durableId="605385848">
    <w:abstractNumId w:val="2"/>
  </w:num>
  <w:num w:numId="13" w16cid:durableId="1865559383">
    <w:abstractNumId w:val="17"/>
  </w:num>
  <w:num w:numId="14" w16cid:durableId="303005581">
    <w:abstractNumId w:val="12"/>
  </w:num>
  <w:num w:numId="15" w16cid:durableId="2014919109">
    <w:abstractNumId w:val="8"/>
  </w:num>
  <w:num w:numId="16" w16cid:durableId="1967808534">
    <w:abstractNumId w:val="11"/>
  </w:num>
  <w:num w:numId="17" w16cid:durableId="1226334503">
    <w:abstractNumId w:val="4"/>
  </w:num>
  <w:num w:numId="18" w16cid:durableId="361824895">
    <w:abstractNumId w:val="1"/>
  </w:num>
  <w:num w:numId="19" w16cid:durableId="483208673">
    <w:abstractNumId w:val="13"/>
  </w:num>
  <w:num w:numId="20" w16cid:durableId="476651353">
    <w:abstractNumId w:val="11"/>
  </w:num>
  <w:num w:numId="21" w16cid:durableId="1845048516">
    <w:abstractNumId w:val="5"/>
  </w:num>
  <w:num w:numId="22" w16cid:durableId="1886483049">
    <w:abstractNumId w:val="5"/>
  </w:num>
  <w:num w:numId="23" w16cid:durableId="1618870612">
    <w:abstractNumId w:val="5"/>
  </w:num>
  <w:num w:numId="24" w16cid:durableId="889922859">
    <w:abstractNumId w:val="5"/>
  </w:num>
  <w:num w:numId="25" w16cid:durableId="736981391">
    <w:abstractNumId w:val="5"/>
  </w:num>
  <w:num w:numId="26" w16cid:durableId="837693225">
    <w:abstractNumId w:val="5"/>
  </w:num>
  <w:num w:numId="27" w16cid:durableId="1510752855">
    <w:abstractNumId w:val="5"/>
  </w:num>
  <w:num w:numId="28" w16cid:durableId="2055158355">
    <w:abstractNumId w:val="5"/>
  </w:num>
  <w:num w:numId="29" w16cid:durableId="1402874740">
    <w:abstractNumId w:val="5"/>
  </w:num>
  <w:num w:numId="30" w16cid:durableId="167643875">
    <w:abstractNumId w:val="11"/>
  </w:num>
  <w:num w:numId="31" w16cid:durableId="103428766">
    <w:abstractNumId w:val="11"/>
  </w:num>
  <w:num w:numId="32" w16cid:durableId="1779131391">
    <w:abstractNumId w:val="11"/>
  </w:num>
  <w:num w:numId="33" w16cid:durableId="863445666">
    <w:abstractNumId w:val="11"/>
  </w:num>
  <w:num w:numId="34" w16cid:durableId="1912226260">
    <w:abstractNumId w:val="11"/>
  </w:num>
  <w:num w:numId="35" w16cid:durableId="1189218877">
    <w:abstractNumId w:val="11"/>
  </w:num>
  <w:num w:numId="36" w16cid:durableId="945817382">
    <w:abstractNumId w:val="11"/>
  </w:num>
  <w:num w:numId="37" w16cid:durableId="1673683069">
    <w:abstractNumId w:val="11"/>
  </w:num>
  <w:num w:numId="38" w16cid:durableId="571962892">
    <w:abstractNumId w:val="11"/>
  </w:num>
  <w:num w:numId="39" w16cid:durableId="1522085497">
    <w:abstractNumId w:val="3"/>
  </w:num>
  <w:num w:numId="40" w16cid:durableId="1765345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8"/>
  </w:num>
  <w:num w:numId="43" w16cid:durableId="348483973">
    <w:abstractNumId w:val="3"/>
  </w:num>
  <w:num w:numId="44" w16cid:durableId="132319615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23"/>
    <w:rsid w:val="000539B2"/>
    <w:rsid w:val="000638E5"/>
    <w:rsid w:val="00067098"/>
    <w:rsid w:val="00086CE0"/>
    <w:rsid w:val="00091436"/>
    <w:rsid w:val="000950B3"/>
    <w:rsid w:val="000952FE"/>
    <w:rsid w:val="000A7041"/>
    <w:rsid w:val="000B708F"/>
    <w:rsid w:val="000C2BEA"/>
    <w:rsid w:val="000D71F1"/>
    <w:rsid w:val="000E6423"/>
    <w:rsid w:val="000F3799"/>
    <w:rsid w:val="000F3DAF"/>
    <w:rsid w:val="000F78E8"/>
    <w:rsid w:val="00100FD7"/>
    <w:rsid w:val="00106EAF"/>
    <w:rsid w:val="00124EAD"/>
    <w:rsid w:val="00132421"/>
    <w:rsid w:val="0013636A"/>
    <w:rsid w:val="001421E0"/>
    <w:rsid w:val="0014233E"/>
    <w:rsid w:val="001542B2"/>
    <w:rsid w:val="001550C3"/>
    <w:rsid w:val="00155CCA"/>
    <w:rsid w:val="00164C9A"/>
    <w:rsid w:val="00165D2D"/>
    <w:rsid w:val="001710A7"/>
    <w:rsid w:val="00183D68"/>
    <w:rsid w:val="00197F3B"/>
    <w:rsid w:val="001B4277"/>
    <w:rsid w:val="001C22D5"/>
    <w:rsid w:val="001D3F51"/>
    <w:rsid w:val="001D542D"/>
    <w:rsid w:val="001D7167"/>
    <w:rsid w:val="001F7DF1"/>
    <w:rsid w:val="00214C2D"/>
    <w:rsid w:val="00223F85"/>
    <w:rsid w:val="00240C84"/>
    <w:rsid w:val="00251523"/>
    <w:rsid w:val="002614EA"/>
    <w:rsid w:val="00261B77"/>
    <w:rsid w:val="00272C9D"/>
    <w:rsid w:val="00273C82"/>
    <w:rsid w:val="002A04DF"/>
    <w:rsid w:val="002A67D1"/>
    <w:rsid w:val="002B0306"/>
    <w:rsid w:val="002B1213"/>
    <w:rsid w:val="002B723A"/>
    <w:rsid w:val="002C2996"/>
    <w:rsid w:val="002D2820"/>
    <w:rsid w:val="002D5337"/>
    <w:rsid w:val="002E3B1E"/>
    <w:rsid w:val="002E5E44"/>
    <w:rsid w:val="002F186A"/>
    <w:rsid w:val="003030F1"/>
    <w:rsid w:val="003064A1"/>
    <w:rsid w:val="003076A5"/>
    <w:rsid w:val="0031660B"/>
    <w:rsid w:val="0032633D"/>
    <w:rsid w:val="00337EC0"/>
    <w:rsid w:val="0034007E"/>
    <w:rsid w:val="003406EE"/>
    <w:rsid w:val="00345F22"/>
    <w:rsid w:val="00352190"/>
    <w:rsid w:val="00357B2D"/>
    <w:rsid w:val="003725BE"/>
    <w:rsid w:val="0037295F"/>
    <w:rsid w:val="00382BED"/>
    <w:rsid w:val="00384E35"/>
    <w:rsid w:val="0039134A"/>
    <w:rsid w:val="003929F4"/>
    <w:rsid w:val="00394BE6"/>
    <w:rsid w:val="0039645E"/>
    <w:rsid w:val="003A17B3"/>
    <w:rsid w:val="003B644B"/>
    <w:rsid w:val="003C60F4"/>
    <w:rsid w:val="003D572A"/>
    <w:rsid w:val="003E1BFD"/>
    <w:rsid w:val="00413453"/>
    <w:rsid w:val="00420CF6"/>
    <w:rsid w:val="0042444D"/>
    <w:rsid w:val="00431180"/>
    <w:rsid w:val="004377F3"/>
    <w:rsid w:val="0044359B"/>
    <w:rsid w:val="00455E95"/>
    <w:rsid w:val="00456F32"/>
    <w:rsid w:val="004762B3"/>
    <w:rsid w:val="0048356F"/>
    <w:rsid w:val="00484833"/>
    <w:rsid w:val="004A2BDD"/>
    <w:rsid w:val="004A448D"/>
    <w:rsid w:val="004B77EF"/>
    <w:rsid w:val="004D2E6A"/>
    <w:rsid w:val="004D601B"/>
    <w:rsid w:val="004E0B1E"/>
    <w:rsid w:val="004E11BB"/>
    <w:rsid w:val="004E32C1"/>
    <w:rsid w:val="004E4FEC"/>
    <w:rsid w:val="004F208F"/>
    <w:rsid w:val="004F57B9"/>
    <w:rsid w:val="00500101"/>
    <w:rsid w:val="00504F49"/>
    <w:rsid w:val="005076EF"/>
    <w:rsid w:val="00516A2B"/>
    <w:rsid w:val="00516CBD"/>
    <w:rsid w:val="00521A48"/>
    <w:rsid w:val="00536560"/>
    <w:rsid w:val="00543D94"/>
    <w:rsid w:val="00555472"/>
    <w:rsid w:val="005635E6"/>
    <w:rsid w:val="00572096"/>
    <w:rsid w:val="00577929"/>
    <w:rsid w:val="00580433"/>
    <w:rsid w:val="00594A11"/>
    <w:rsid w:val="005A294C"/>
    <w:rsid w:val="005B0430"/>
    <w:rsid w:val="005E3CC6"/>
    <w:rsid w:val="006239ED"/>
    <w:rsid w:val="00623FBC"/>
    <w:rsid w:val="00630C24"/>
    <w:rsid w:val="006424CE"/>
    <w:rsid w:val="0065649C"/>
    <w:rsid w:val="00656B94"/>
    <w:rsid w:val="006649C3"/>
    <w:rsid w:val="00671D72"/>
    <w:rsid w:val="00681D2E"/>
    <w:rsid w:val="006826DF"/>
    <w:rsid w:val="0069437B"/>
    <w:rsid w:val="006B7774"/>
    <w:rsid w:val="006C141E"/>
    <w:rsid w:val="006D7895"/>
    <w:rsid w:val="006E5F18"/>
    <w:rsid w:val="006E7AB8"/>
    <w:rsid w:val="006F40E2"/>
    <w:rsid w:val="00706842"/>
    <w:rsid w:val="00715080"/>
    <w:rsid w:val="0071743D"/>
    <w:rsid w:val="00737153"/>
    <w:rsid w:val="00741B5C"/>
    <w:rsid w:val="00750A3C"/>
    <w:rsid w:val="00756FBA"/>
    <w:rsid w:val="00763108"/>
    <w:rsid w:val="00764480"/>
    <w:rsid w:val="0076556C"/>
    <w:rsid w:val="00773827"/>
    <w:rsid w:val="00777CC7"/>
    <w:rsid w:val="00787563"/>
    <w:rsid w:val="007A6677"/>
    <w:rsid w:val="007A7ED3"/>
    <w:rsid w:val="007B2620"/>
    <w:rsid w:val="007C06D3"/>
    <w:rsid w:val="007C58B3"/>
    <w:rsid w:val="007C6389"/>
    <w:rsid w:val="007D0802"/>
    <w:rsid w:val="007D4DE9"/>
    <w:rsid w:val="007E7A50"/>
    <w:rsid w:val="007F5711"/>
    <w:rsid w:val="00813BDC"/>
    <w:rsid w:val="00815F7E"/>
    <w:rsid w:val="00821D2C"/>
    <w:rsid w:val="00826494"/>
    <w:rsid w:val="00843E51"/>
    <w:rsid w:val="00846117"/>
    <w:rsid w:val="00855B0D"/>
    <w:rsid w:val="008630F1"/>
    <w:rsid w:val="00867AA1"/>
    <w:rsid w:val="008706B4"/>
    <w:rsid w:val="008706CC"/>
    <w:rsid w:val="008750F2"/>
    <w:rsid w:val="00887A72"/>
    <w:rsid w:val="008A6142"/>
    <w:rsid w:val="008B17AE"/>
    <w:rsid w:val="008B27B2"/>
    <w:rsid w:val="008B7E01"/>
    <w:rsid w:val="008D0685"/>
    <w:rsid w:val="008D6C33"/>
    <w:rsid w:val="008E0155"/>
    <w:rsid w:val="008E0ECD"/>
    <w:rsid w:val="008F08C2"/>
    <w:rsid w:val="008F174E"/>
    <w:rsid w:val="008F523F"/>
    <w:rsid w:val="00923F88"/>
    <w:rsid w:val="00924F65"/>
    <w:rsid w:val="00925458"/>
    <w:rsid w:val="009314D2"/>
    <w:rsid w:val="00940D1E"/>
    <w:rsid w:val="009412F2"/>
    <w:rsid w:val="00942F3F"/>
    <w:rsid w:val="00955BE0"/>
    <w:rsid w:val="00957713"/>
    <w:rsid w:val="009629E5"/>
    <w:rsid w:val="00965A0B"/>
    <w:rsid w:val="0097269C"/>
    <w:rsid w:val="00982F9A"/>
    <w:rsid w:val="00990450"/>
    <w:rsid w:val="009969CA"/>
    <w:rsid w:val="009A6E59"/>
    <w:rsid w:val="009D3B21"/>
    <w:rsid w:val="009E2FEC"/>
    <w:rsid w:val="009E4814"/>
    <w:rsid w:val="009F7E3C"/>
    <w:rsid w:val="00A0659E"/>
    <w:rsid w:val="00A116B0"/>
    <w:rsid w:val="00A2003B"/>
    <w:rsid w:val="00A23AFB"/>
    <w:rsid w:val="00A374FD"/>
    <w:rsid w:val="00A41E3E"/>
    <w:rsid w:val="00A53092"/>
    <w:rsid w:val="00A542A2"/>
    <w:rsid w:val="00A616B4"/>
    <w:rsid w:val="00A767C7"/>
    <w:rsid w:val="00A817C4"/>
    <w:rsid w:val="00A917BB"/>
    <w:rsid w:val="00A9415E"/>
    <w:rsid w:val="00AC0230"/>
    <w:rsid w:val="00AC23B3"/>
    <w:rsid w:val="00AC5267"/>
    <w:rsid w:val="00AD55CA"/>
    <w:rsid w:val="00AE0C8B"/>
    <w:rsid w:val="00AE6A85"/>
    <w:rsid w:val="00AF44B6"/>
    <w:rsid w:val="00B016AF"/>
    <w:rsid w:val="00B10CEE"/>
    <w:rsid w:val="00B126DC"/>
    <w:rsid w:val="00B27058"/>
    <w:rsid w:val="00B3AE05"/>
    <w:rsid w:val="00B43808"/>
    <w:rsid w:val="00B51123"/>
    <w:rsid w:val="00B746D4"/>
    <w:rsid w:val="00B74B91"/>
    <w:rsid w:val="00B81782"/>
    <w:rsid w:val="00B8213A"/>
    <w:rsid w:val="00B9311D"/>
    <w:rsid w:val="00BA0E49"/>
    <w:rsid w:val="00BA1FAA"/>
    <w:rsid w:val="00BA795D"/>
    <w:rsid w:val="00BB3DEB"/>
    <w:rsid w:val="00BB4646"/>
    <w:rsid w:val="00BC112D"/>
    <w:rsid w:val="00BC4725"/>
    <w:rsid w:val="00BD7EC6"/>
    <w:rsid w:val="00BE2F53"/>
    <w:rsid w:val="00BE4A99"/>
    <w:rsid w:val="00BF14F7"/>
    <w:rsid w:val="00BF20A1"/>
    <w:rsid w:val="00BF4A42"/>
    <w:rsid w:val="00C12032"/>
    <w:rsid w:val="00C15137"/>
    <w:rsid w:val="00C16543"/>
    <w:rsid w:val="00C21E9B"/>
    <w:rsid w:val="00C250B6"/>
    <w:rsid w:val="00C330A1"/>
    <w:rsid w:val="00C34D21"/>
    <w:rsid w:val="00C3570F"/>
    <w:rsid w:val="00C4439D"/>
    <w:rsid w:val="00C50E0B"/>
    <w:rsid w:val="00C61C21"/>
    <w:rsid w:val="00C673E8"/>
    <w:rsid w:val="00C75426"/>
    <w:rsid w:val="00C77047"/>
    <w:rsid w:val="00C862BF"/>
    <w:rsid w:val="00C86EAE"/>
    <w:rsid w:val="00CA6A88"/>
    <w:rsid w:val="00CA76A9"/>
    <w:rsid w:val="00CA77A1"/>
    <w:rsid w:val="00CB3C4C"/>
    <w:rsid w:val="00CD1DA9"/>
    <w:rsid w:val="00CE19DA"/>
    <w:rsid w:val="00CE236D"/>
    <w:rsid w:val="00CF2522"/>
    <w:rsid w:val="00D12C7D"/>
    <w:rsid w:val="00D13C04"/>
    <w:rsid w:val="00D166D9"/>
    <w:rsid w:val="00D2079D"/>
    <w:rsid w:val="00D21E25"/>
    <w:rsid w:val="00D27F77"/>
    <w:rsid w:val="00D31A4F"/>
    <w:rsid w:val="00D327B4"/>
    <w:rsid w:val="00D46ABA"/>
    <w:rsid w:val="00D51BC9"/>
    <w:rsid w:val="00D51C7C"/>
    <w:rsid w:val="00D67632"/>
    <w:rsid w:val="00D95DBF"/>
    <w:rsid w:val="00DA0606"/>
    <w:rsid w:val="00DA1029"/>
    <w:rsid w:val="00DA696B"/>
    <w:rsid w:val="00DB3080"/>
    <w:rsid w:val="00DC052C"/>
    <w:rsid w:val="00DC0B77"/>
    <w:rsid w:val="00DC2A43"/>
    <w:rsid w:val="00DC613C"/>
    <w:rsid w:val="00DD4105"/>
    <w:rsid w:val="00DF1580"/>
    <w:rsid w:val="00DF236A"/>
    <w:rsid w:val="00E00523"/>
    <w:rsid w:val="00E058C9"/>
    <w:rsid w:val="00E10183"/>
    <w:rsid w:val="00E1366A"/>
    <w:rsid w:val="00E13E68"/>
    <w:rsid w:val="00E16AC6"/>
    <w:rsid w:val="00E16FBB"/>
    <w:rsid w:val="00E27CF4"/>
    <w:rsid w:val="00E323CC"/>
    <w:rsid w:val="00E41AC2"/>
    <w:rsid w:val="00E43C28"/>
    <w:rsid w:val="00E52C27"/>
    <w:rsid w:val="00E62041"/>
    <w:rsid w:val="00E63ACB"/>
    <w:rsid w:val="00E67047"/>
    <w:rsid w:val="00E768E6"/>
    <w:rsid w:val="00E873F8"/>
    <w:rsid w:val="00E91DEC"/>
    <w:rsid w:val="00E96E61"/>
    <w:rsid w:val="00EA030C"/>
    <w:rsid w:val="00EA3719"/>
    <w:rsid w:val="00EE0ACA"/>
    <w:rsid w:val="00EE4619"/>
    <w:rsid w:val="00F0006C"/>
    <w:rsid w:val="00F04E15"/>
    <w:rsid w:val="00F14CA5"/>
    <w:rsid w:val="00F17D66"/>
    <w:rsid w:val="00F3676E"/>
    <w:rsid w:val="00F5021E"/>
    <w:rsid w:val="00F50446"/>
    <w:rsid w:val="00F60914"/>
    <w:rsid w:val="00F62CA8"/>
    <w:rsid w:val="00F67564"/>
    <w:rsid w:val="00F73C38"/>
    <w:rsid w:val="00F748C1"/>
    <w:rsid w:val="00F775F4"/>
    <w:rsid w:val="00F816A8"/>
    <w:rsid w:val="00F83D8F"/>
    <w:rsid w:val="00F84098"/>
    <w:rsid w:val="00F86F3F"/>
    <w:rsid w:val="00F967D3"/>
    <w:rsid w:val="00FA73A4"/>
    <w:rsid w:val="00FB7A8F"/>
    <w:rsid w:val="00FE4E35"/>
    <w:rsid w:val="00FE729B"/>
    <w:rsid w:val="00FF2FBA"/>
    <w:rsid w:val="0FDD7B60"/>
    <w:rsid w:val="1BD9413C"/>
    <w:rsid w:val="224F6E8D"/>
    <w:rsid w:val="22806169"/>
    <w:rsid w:val="2C610C4B"/>
    <w:rsid w:val="30F7B7D9"/>
    <w:rsid w:val="387115DC"/>
    <w:rsid w:val="5A6BB63B"/>
    <w:rsid w:val="5A871B0A"/>
    <w:rsid w:val="65E2D74F"/>
    <w:rsid w:val="66DEC789"/>
    <w:rsid w:val="6A569594"/>
    <w:rsid w:val="7297E7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D54D4"/>
  <w15:chartTrackingRefBased/>
  <w15:docId w15:val="{2493B03A-84B0-4D2B-9215-C4701410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Appel note de bas de p,FR,Footnote Reference/,Style 12,Style 124,Style 13,Style 17,Style 3,Style 4,Style 6,fr,o"/>
    <w:uiPriority w:val="99"/>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ALTS FOOTNOTE,Footnote Text Ch,Footnote Text Char Char,Footnote Text Char Char Char1 Char Char Char,Footnote Text Char Char1 Char Char,Footnote Text Char1 Char Char1,Footnote Text Char2,Footnote Text Char3 Char Char Char Char,fn,rrfootnote"/>
    <w:basedOn w:val="Normal"/>
    <w:link w:val="FootnoteTextChar"/>
    <w:rsid w:val="00BD7EC6"/>
    <w:pPr>
      <w:spacing w:after="120"/>
    </w:pPr>
    <w:rPr>
      <w:sz w:val="20"/>
    </w:rPr>
  </w:style>
  <w:style w:type="character" w:customStyle="1" w:styleId="FootnoteTextChar">
    <w:name w:val="Footnote Text Char"/>
    <w:aliases w:val="ALTS FOOTNOTE Char,Footnote Text Ch Char,Footnote Text Char Char Char,Footnote Text Char Char Char1 Char Char Char Char,Footnote Text Char Char1 Char Char Char,Footnote Text Char1 Char Char1 Char,Footnote Text Char2 Char,fn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styleId="NormalWeb">
    <w:name w:val="Normal (Web)"/>
    <w:basedOn w:val="Normal"/>
    <w:rsid w:val="00272C9D"/>
    <w:pPr>
      <w:spacing w:before="100" w:beforeAutospacing="1" w:after="100" w:afterAutospacing="1"/>
    </w:pPr>
    <w:rPr>
      <w:rFonts w:eastAsia="Times New Roman"/>
      <w:snapToGrid/>
      <w:color w:val="000000"/>
      <w:sz w:val="24"/>
      <w:szCs w:val="24"/>
    </w:rPr>
  </w:style>
  <w:style w:type="character" w:styleId="Mention">
    <w:name w:val="Mention"/>
    <w:basedOn w:val="DefaultParagraphFont"/>
    <w:uiPriority w:val="99"/>
    <w:unhideWhenUsed/>
    <w:rsid w:val="00D46ABA"/>
    <w:rPr>
      <w:color w:val="2B579A"/>
      <w:shd w:val="clear" w:color="auto" w:fill="E1DFDD"/>
    </w:rPr>
  </w:style>
  <w:style w:type="paragraph" w:styleId="Revision">
    <w:name w:val="Revision"/>
    <w:hidden/>
    <w:uiPriority w:val="99"/>
    <w:semiHidden/>
    <w:rsid w:val="00100FD7"/>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regfees" TargetMode="External" /><Relationship Id="rId6" Type="http://schemas.openxmlformats.org/officeDocument/2006/relationships/hyperlink" Target="https://apps2.fcc.gov/fccUserReg/pages/login.htm" TargetMode="External" /><Relationship Id="rId7" Type="http://schemas.openxmlformats.org/officeDocument/2006/relationships/hyperlink" Target="https://apps.fcc.gov/cores/userLogin.do" TargetMode="External" /><Relationship Id="rId8" Type="http://schemas.openxmlformats.org/officeDocument/2006/relationships/hyperlink" Target="http://fccfees.com" TargetMode="External" /><Relationship Id="rId9" Type="http://schemas.openxmlformats.org/officeDocument/2006/relationships/hyperlink" Target="mailto:ARINQUIRIES@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