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F67564" w14:paraId="31D079A1" w14:textId="7E523700">
      <w:pPr>
        <w:pStyle w:val="PN-DANumber"/>
      </w:pPr>
      <w:r>
        <w:t>DA 26-927</w:t>
      </w:r>
    </w:p>
    <w:p w:rsidR="000F3DAF" w:rsidRPr="000F3DAF" w:rsidP="00F67564" w14:paraId="25D6D135" w14:textId="29F3C5A9">
      <w:pPr>
        <w:pStyle w:val="PNDA-Release"/>
      </w:pPr>
      <w:r>
        <w:t xml:space="preserve">Released:  </w:t>
      </w:r>
      <w:r w:rsidR="00AA0F8E">
        <w:t>August 31, 2026</w:t>
      </w:r>
    </w:p>
    <w:p w:rsidR="009836B4" w:rsidP="009836B4" w14:paraId="153B80B8" w14:textId="4724F941">
      <w:pPr>
        <w:spacing w:after="240"/>
        <w:jc w:val="center"/>
        <w:rPr>
          <w:rFonts w:ascii="Times New Roman Bold" w:hAnsi="Times New Roman Bold"/>
          <w:b/>
          <w:caps/>
          <w:sz w:val="24"/>
        </w:rPr>
      </w:pPr>
      <w:r w:rsidRPr="00AA0F8E">
        <w:rPr>
          <w:rFonts w:ascii="Times New Roman Bold" w:hAnsi="Times New Roman Bold"/>
          <w:b/>
          <w:caps/>
          <w:sz w:val="24"/>
        </w:rPr>
        <w:t>WIRELINE COMPETITION BUREAU SEEKS COMMENT ON PETITION FILED BY CAROLINA WEST WIRELESS, INC. TO RELINQUISH ETC DESIGNATIONS</w:t>
      </w:r>
    </w:p>
    <w:p w:rsidR="009836B4" w:rsidP="009836B4" w14:paraId="26C5E232" w14:textId="2EDD67FC">
      <w:pPr>
        <w:jc w:val="center"/>
        <w:rPr>
          <w:b/>
          <w:sz w:val="24"/>
        </w:rPr>
      </w:pPr>
      <w:r w:rsidRPr="00AA0F8E">
        <w:rPr>
          <w:b/>
          <w:sz w:val="24"/>
        </w:rPr>
        <w:t>WC Docket No. 09-197</w:t>
      </w:r>
    </w:p>
    <w:p w:rsidR="009836B4" w:rsidP="009836B4" w14:paraId="1083595B" w14:textId="77777777">
      <w:bookmarkStart w:id="0" w:name="TOChere"/>
    </w:p>
    <w:bookmarkEnd w:id="0"/>
    <w:p w:rsidR="009836B4" w:rsidRPr="00FA28F2" w:rsidP="009836B4" w14:paraId="1A07AC96" w14:textId="77777777">
      <w:pPr>
        <w:rPr>
          <w:b/>
          <w:bCs/>
        </w:rPr>
      </w:pPr>
      <w:r w:rsidRPr="00FA28F2">
        <w:rPr>
          <w:b/>
          <w:bCs/>
        </w:rPr>
        <w:t xml:space="preserve">Comment Date:  </w:t>
      </w:r>
      <w:r>
        <w:rPr>
          <w:b/>
          <w:bCs/>
        </w:rPr>
        <w:t>September 14, 2026</w:t>
      </w:r>
    </w:p>
    <w:p w:rsidR="009836B4" w:rsidRPr="00FA28F2" w:rsidP="009836B4" w14:paraId="3374B6A2" w14:textId="77777777">
      <w:pPr>
        <w:rPr>
          <w:b/>
          <w:bCs/>
        </w:rPr>
      </w:pPr>
      <w:r w:rsidRPr="00FA28F2">
        <w:rPr>
          <w:b/>
          <w:bCs/>
        </w:rPr>
        <w:t xml:space="preserve">Reply Comment Date:  </w:t>
      </w:r>
      <w:r>
        <w:rPr>
          <w:b/>
          <w:bCs/>
        </w:rPr>
        <w:t>September 29, 2026</w:t>
      </w:r>
    </w:p>
    <w:p w:rsidR="009836B4" w:rsidP="009836B4" w14:paraId="1F8F2AE9" w14:textId="77777777"/>
    <w:p w:rsidR="009836B4" w:rsidP="009836B4" w14:paraId="526E001D" w14:textId="77777777">
      <w:r>
        <w:tab/>
      </w:r>
      <w:r w:rsidRPr="009C1C66">
        <w:t xml:space="preserve">The Wireline Competition Bureau (Bureau) seeks comment on </w:t>
      </w:r>
      <w:r>
        <w:t xml:space="preserve">Carolina West Wireless, Inc.’s (Carolina West) </w:t>
      </w:r>
      <w:r w:rsidRPr="009C1C66">
        <w:t xml:space="preserve">petition for relinquishment of </w:t>
      </w:r>
      <w:r>
        <w:t xml:space="preserve">its </w:t>
      </w:r>
      <w:r w:rsidRPr="009C1C66">
        <w:t xml:space="preserve">Eligible Telecommunications Carrier (ETC) designations </w:t>
      </w:r>
      <w:r>
        <w:t xml:space="preserve">in North Carolina, </w:t>
      </w:r>
      <w:r w:rsidRPr="009C1C66">
        <w:t>pursuant to 47 U.S.C. § 214(e)(4).</w:t>
      </w:r>
      <w:r>
        <w:rPr>
          <w:rStyle w:val="FootnoteReference"/>
        </w:rPr>
        <w:footnoteReference w:id="2"/>
      </w:r>
      <w:r>
        <w:t xml:space="preserve">  Carolina West</w:t>
      </w:r>
      <w:r w:rsidRPr="009C1C66">
        <w:t xml:space="preserve"> seeks relinquishment </w:t>
      </w:r>
      <w:r>
        <w:t xml:space="preserve">of its designations (for which it is eligible to receive high cost and Lifeline support) </w:t>
      </w:r>
      <w:r w:rsidRPr="009C1C66">
        <w:t xml:space="preserve">contingent on the approval and consummation of the anticipated acquisition of </w:t>
      </w:r>
      <w:r>
        <w:t>Carolina West’s</w:t>
      </w:r>
      <w:r w:rsidRPr="009C1C66">
        <w:t xml:space="preserve"> wireless spectrum holdings </w:t>
      </w:r>
      <w:r>
        <w:t xml:space="preserve">and certain other assets </w:t>
      </w:r>
      <w:r w:rsidRPr="009C1C66">
        <w:t xml:space="preserve">by </w:t>
      </w:r>
      <w:r>
        <w:t>Cellco</w:t>
      </w:r>
      <w:r>
        <w:t xml:space="preserve"> Partnership d/b/a Verizon Wireless</w:t>
      </w:r>
      <w:r w:rsidRPr="009C1C66">
        <w:t>.</w:t>
      </w:r>
      <w:r>
        <w:t xml:space="preserve"> </w:t>
      </w:r>
    </w:p>
    <w:p w:rsidR="009836B4" w:rsidP="009836B4" w14:paraId="61073FB6" w14:textId="77777777"/>
    <w:p w:rsidR="009836B4" w:rsidP="009836B4" w14:paraId="6E240786" w14:textId="77777777">
      <w:r>
        <w:tab/>
      </w:r>
      <w:r w:rsidRPr="009C1C66">
        <w:rPr>
          <w:i/>
        </w:rPr>
        <w:t xml:space="preserve">Filing Requirements.  </w:t>
      </w:r>
      <w:r w:rsidRPr="009C1C66">
        <w:rPr>
          <w:iCs/>
        </w:rPr>
        <w:t xml:space="preserve">Interested parties may file comments on or before </w:t>
      </w:r>
      <w:r>
        <w:rPr>
          <w:iCs/>
        </w:rPr>
        <w:t>September 14, 2026,</w:t>
      </w:r>
      <w:r w:rsidRPr="009C1C66">
        <w:rPr>
          <w:iCs/>
        </w:rPr>
        <w:t xml:space="preserve"> and reply comments on or before </w:t>
      </w:r>
      <w:r>
        <w:rPr>
          <w:iCs/>
        </w:rPr>
        <w:t>September 29, 2026.</w:t>
      </w:r>
      <w:r>
        <w:rPr>
          <w:rStyle w:val="FootnoteReference"/>
        </w:rPr>
        <w:footnoteReference w:id="3"/>
      </w:r>
      <w:r>
        <w:t xml:space="preserve">  </w:t>
      </w:r>
      <w:r w:rsidRPr="008C062D">
        <w:rPr>
          <w:iCs/>
        </w:rPr>
        <w:t>All filings must refer to</w:t>
      </w:r>
      <w:r w:rsidRPr="008C062D">
        <w:t xml:space="preserve"> </w:t>
      </w:r>
      <w:r w:rsidRPr="008C062D">
        <w:rPr>
          <w:b/>
          <w:bCs/>
          <w:iCs/>
        </w:rPr>
        <w:t>WC Docket No. 09-197</w:t>
      </w:r>
      <w:r w:rsidRPr="008C062D">
        <w:rPr>
          <w:iCs/>
        </w:rPr>
        <w:t>.</w:t>
      </w:r>
      <w:r>
        <w:rPr>
          <w:rStyle w:val="FootnoteReference"/>
        </w:rPr>
        <w:footnoteReference w:id="4"/>
      </w:r>
      <w:r>
        <w:rPr>
          <w:iCs/>
        </w:rPr>
        <w:t xml:space="preserve">  </w:t>
      </w:r>
      <w:r w:rsidRPr="008C062D">
        <w:t>Comments may be filed using the Commission’s Electronic Comment Filing System (ECFS).</w:t>
      </w:r>
      <w:r>
        <w:rPr>
          <w:rStyle w:val="FootnoteReference"/>
        </w:rPr>
        <w:footnoteReference w:id="5"/>
      </w:r>
      <w:r>
        <w:t xml:space="preserve">  </w:t>
      </w:r>
    </w:p>
    <w:p w:rsidR="009836B4" w:rsidP="009836B4" w14:paraId="77419AC9" w14:textId="77777777"/>
    <w:p w:rsidR="009836B4" w:rsidP="009836B4" w14:paraId="2ADBFBA5" w14:textId="77777777">
      <w:pPr>
        <w:pStyle w:val="ListParagraph"/>
        <w:widowControl w:val="0"/>
        <w:numPr>
          <w:ilvl w:val="0"/>
          <w:numId w:val="45"/>
        </w:numPr>
      </w:pPr>
      <w:r w:rsidRPr="008C062D">
        <w:t xml:space="preserve">Electronic Filers:  Comments may be filed electronically using the Internet by accessing the ECFS:  </w:t>
      </w:r>
      <w:hyperlink r:id="rId5" w:history="1">
        <w:r w:rsidRPr="008C062D">
          <w:rPr>
            <w:rStyle w:val="Hyperlink"/>
          </w:rPr>
          <w:t>https://www.fcc.gov/ecfs/</w:t>
        </w:r>
      </w:hyperlink>
      <w:r w:rsidRPr="008C062D">
        <w:t>.</w:t>
      </w:r>
    </w:p>
    <w:p w:rsidR="009836B4" w:rsidP="009836B4" w14:paraId="5451AEB3" w14:textId="77777777">
      <w:pPr>
        <w:pStyle w:val="ListParagraph"/>
      </w:pPr>
    </w:p>
    <w:p w:rsidR="009836B4" w:rsidP="009836B4" w14:paraId="5CA7E6FC" w14:textId="77777777">
      <w:pPr>
        <w:pStyle w:val="ListParagraph"/>
        <w:widowControl w:val="0"/>
        <w:numPr>
          <w:ilvl w:val="0"/>
          <w:numId w:val="45"/>
        </w:numPr>
      </w:pPr>
      <w:r w:rsidRPr="008C062D">
        <w:t>Paper Filers:  Parties who choose to file by paper must file an original and one copy of each filing.</w:t>
      </w:r>
    </w:p>
    <w:p w:rsidR="009836B4" w:rsidRPr="00CE0391" w:rsidP="009836B4" w14:paraId="30554935" w14:textId="77777777">
      <w:pPr>
        <w:pStyle w:val="ListParagraph"/>
      </w:pPr>
    </w:p>
    <w:p w:rsidR="009836B4" w:rsidRPr="007F2F92" w:rsidP="009836B4" w14:paraId="52E6532A" w14:textId="77777777">
      <w:pPr>
        <w:pStyle w:val="ListParagraph"/>
        <w:widowControl w:val="0"/>
        <w:numPr>
          <w:ilvl w:val="1"/>
          <w:numId w:val="45"/>
        </w:numPr>
      </w:pPr>
      <w:r w:rsidRPr="008C062D">
        <w:t xml:space="preserve">Filings can be sent by hand or messenger delivery, by commercial courier, or by the U.S. Postal Service.  </w:t>
      </w:r>
      <w:r w:rsidRPr="008C062D">
        <w:rPr>
          <w:b/>
          <w:bCs/>
        </w:rPr>
        <w:t>All filings must be addressed to the Secretary, Federal Communications Commission.</w:t>
      </w:r>
    </w:p>
    <w:p w:rsidR="009836B4" w:rsidP="009836B4" w14:paraId="69115516" w14:textId="77777777">
      <w:pPr>
        <w:pStyle w:val="ListParagraph"/>
        <w:ind w:left="1440"/>
      </w:pPr>
    </w:p>
    <w:p w:rsidR="009836B4" w:rsidP="009836B4" w14:paraId="58FA1D3C" w14:textId="77777777">
      <w:pPr>
        <w:pStyle w:val="ListParagraph"/>
        <w:widowControl w:val="0"/>
        <w:numPr>
          <w:ilvl w:val="1"/>
          <w:numId w:val="45"/>
        </w:numPr>
      </w:pPr>
      <w:r w:rsidRPr="008C062D">
        <w:t>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w:t>
      </w:r>
    </w:p>
    <w:p w:rsidR="009836B4" w:rsidP="009836B4" w14:paraId="0E406463" w14:textId="77777777">
      <w:pPr>
        <w:pStyle w:val="ListParagraph"/>
        <w:ind w:left="1440"/>
      </w:pPr>
    </w:p>
    <w:p w:rsidR="009836B4" w:rsidP="009836B4" w14:paraId="5757D86B" w14:textId="77777777">
      <w:pPr>
        <w:pStyle w:val="ListParagraph"/>
        <w:widowControl w:val="0"/>
        <w:numPr>
          <w:ilvl w:val="1"/>
          <w:numId w:val="45"/>
        </w:numPr>
      </w:pPr>
      <w:r w:rsidRPr="008C062D">
        <w:t>Commercial courier deliveries (any deliveries not by the U.S. Postal Service) must be sent to 9050 Junction Drive, Annapolis Junction, MD 20701.</w:t>
      </w:r>
    </w:p>
    <w:p w:rsidR="009836B4" w:rsidRPr="00166E54" w:rsidP="009836B4" w14:paraId="60167263" w14:textId="77777777">
      <w:pPr>
        <w:pStyle w:val="ListParagraph"/>
      </w:pPr>
    </w:p>
    <w:p w:rsidR="009836B4" w:rsidRPr="00A47CAD" w:rsidP="009836B4" w14:paraId="582F20EC" w14:textId="77777777">
      <w:pPr>
        <w:pStyle w:val="ListParagraph"/>
        <w:widowControl w:val="0"/>
        <w:numPr>
          <w:ilvl w:val="1"/>
          <w:numId w:val="45"/>
        </w:numPr>
      </w:pPr>
      <w:r w:rsidRPr="008C062D">
        <w:t>Filing sent by U.S. Postal Service First-Class Mail, Priority Mail, and Priority Mail Express must be sent to 45 L Street NE, Washington, DC 20554.</w:t>
      </w:r>
    </w:p>
    <w:p w:rsidR="009836B4" w:rsidP="009836B4" w14:paraId="230ED939" w14:textId="77777777"/>
    <w:p w:rsidR="009836B4" w:rsidP="009836B4" w14:paraId="0BB0313C" w14:textId="77777777">
      <w:pPr>
        <w:ind w:firstLine="720"/>
      </w:pPr>
      <w:r w:rsidRPr="008C062D">
        <w:rPr>
          <w:i/>
          <w:iCs/>
        </w:rPr>
        <w:t>People with Disabilities</w:t>
      </w:r>
      <w:r w:rsidRPr="008C062D">
        <w:t xml:space="preserve">.  To request materials in accessible formats for people with disabilities (braille, large print, electronic files, audio format), send an e-mail to </w:t>
      </w:r>
      <w:hyperlink r:id="rId6" w:history="1">
        <w:r w:rsidRPr="008C062D">
          <w:rPr>
            <w:rStyle w:val="Hyperlink"/>
          </w:rPr>
          <w:t>fcc504@fcc.gov</w:t>
        </w:r>
      </w:hyperlink>
      <w:r w:rsidRPr="008C062D">
        <w:t xml:space="preserve"> or call the Consumer &amp; Governmental Affairs Bureau at 202-418-0530 (voice) or 202-418-0432 (TTY).</w:t>
      </w:r>
    </w:p>
    <w:p w:rsidR="009836B4" w:rsidP="009836B4" w14:paraId="015D6FE4" w14:textId="77777777"/>
    <w:p w:rsidR="009836B4" w:rsidP="009836B4" w14:paraId="789A2DEE" w14:textId="77777777">
      <w:pPr>
        <w:ind w:firstLine="720"/>
      </w:pPr>
      <w:r w:rsidRPr="008C062D">
        <w:rPr>
          <w:i/>
          <w:iCs/>
        </w:rPr>
        <w:t xml:space="preserve">Ex </w:t>
      </w:r>
      <w:r w:rsidRPr="008C062D">
        <w:rPr>
          <w:i/>
          <w:iCs/>
        </w:rPr>
        <w:t>Parte</w:t>
      </w:r>
      <w:r w:rsidRPr="008C062D">
        <w:rPr>
          <w:i/>
          <w:iCs/>
        </w:rPr>
        <w:t xml:space="preserve"> Rules</w:t>
      </w:r>
      <w:r w:rsidRPr="008C062D">
        <w:t xml:space="preserve">.  The proceeding in this Notice shall be treated as a “permit-but-disclose” proceeding in accordance with the Commission’s </w:t>
      </w:r>
      <w:r w:rsidRPr="008C062D">
        <w:rPr>
          <w:i/>
          <w:iCs/>
        </w:rPr>
        <w:t xml:space="preserve">ex </w:t>
      </w:r>
      <w:r w:rsidRPr="008C062D">
        <w:rPr>
          <w:i/>
          <w:iCs/>
        </w:rPr>
        <w:t>parte</w:t>
      </w:r>
      <w:r w:rsidRPr="008C062D">
        <w:t xml:space="preserve"> rules.</w:t>
      </w:r>
      <w:r>
        <w:rPr>
          <w:rStyle w:val="FootnoteReference"/>
        </w:rPr>
        <w:footnoteReference w:id="6"/>
      </w:r>
      <w:r>
        <w:t xml:space="preserve">  </w:t>
      </w:r>
      <w:r w:rsidRPr="008C062D">
        <w:t xml:space="preserve">Persons making </w:t>
      </w:r>
      <w:r w:rsidRPr="008C062D">
        <w:rPr>
          <w:i/>
          <w:iCs/>
        </w:rPr>
        <w:t xml:space="preserve">ex </w:t>
      </w:r>
      <w:r w:rsidRPr="008C062D">
        <w:rPr>
          <w:i/>
          <w:iCs/>
        </w:rPr>
        <w:t>parte</w:t>
      </w:r>
      <w:r w:rsidRPr="008C062D">
        <w:t xml:space="preserve"> presentations must file a copy of any written presentation or a memorandum summarizing any oral presentation within two business days after the presentation (unless a different deadline applicable to the Sunshine period applies).  Persons making oral </w:t>
      </w:r>
      <w:r w:rsidRPr="008C062D">
        <w:rPr>
          <w:i/>
          <w:iCs/>
        </w:rPr>
        <w:t xml:space="preserve">ex </w:t>
      </w:r>
      <w:r w:rsidRPr="008C062D">
        <w:rPr>
          <w:i/>
          <w:iCs/>
        </w:rPr>
        <w:t>parte</w:t>
      </w:r>
      <w:r w:rsidRPr="008C062D">
        <w:t xml:space="preserve"> presentations are reminded that memoranda summarizing the presentation must: (1) list all persons attending or otherwise participating in the meeting at which the </w:t>
      </w:r>
      <w:r w:rsidRPr="008C062D">
        <w:rPr>
          <w:i/>
          <w:iCs/>
        </w:rPr>
        <w:t xml:space="preserve">ex </w:t>
      </w:r>
      <w:r w:rsidRPr="008C062D">
        <w:rPr>
          <w:i/>
          <w:iCs/>
        </w:rPr>
        <w:t>parte</w:t>
      </w:r>
      <w:r w:rsidRPr="008C062D">
        <w:t xml:space="preserve"> 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8C062D">
        <w:rPr>
          <w:i/>
          <w:iCs/>
        </w:rPr>
        <w:t xml:space="preserve">ex </w:t>
      </w:r>
      <w:r w:rsidRPr="008C062D">
        <w:rPr>
          <w:i/>
          <w:iCs/>
        </w:rPr>
        <w:t>parte</w:t>
      </w:r>
      <w:r w:rsidRPr="008C062D">
        <w:t xml:space="preserve"> meetings are deemed to be written </w:t>
      </w:r>
      <w:r w:rsidRPr="008C062D">
        <w:rPr>
          <w:i/>
          <w:iCs/>
        </w:rPr>
        <w:t xml:space="preserve">ex </w:t>
      </w:r>
      <w:r w:rsidRPr="008C062D">
        <w:rPr>
          <w:i/>
          <w:iCs/>
        </w:rPr>
        <w:t>parte</w:t>
      </w:r>
      <w:r w:rsidRPr="008C062D">
        <w:t xml:space="preserve"> presentations and must be filed consistent with section 1.1206(b) of the Commission’s rules.</w:t>
      </w:r>
      <w:r>
        <w:rPr>
          <w:rStyle w:val="FootnoteReference"/>
        </w:rPr>
        <w:footnoteReference w:id="7"/>
      </w:r>
      <w:r w:rsidRPr="008C062D">
        <w:t xml:space="preserve">  In proceedings governed by section 1.49(f) of the rules or for which the Commission has made available a method of electronic filing, written </w:t>
      </w:r>
      <w:r w:rsidRPr="008C062D">
        <w:rPr>
          <w:i/>
          <w:iCs/>
        </w:rPr>
        <w:t xml:space="preserve">ex </w:t>
      </w:r>
      <w:r w:rsidRPr="008C062D">
        <w:rPr>
          <w:i/>
          <w:iCs/>
        </w:rPr>
        <w:t>parte</w:t>
      </w:r>
      <w:r w:rsidRPr="008C062D">
        <w:t xml:space="preserve"> presentations and memoranda summarizing oral </w:t>
      </w:r>
      <w:r w:rsidRPr="008C062D">
        <w:rPr>
          <w:i/>
          <w:iCs/>
        </w:rPr>
        <w:t xml:space="preserve">ex </w:t>
      </w:r>
      <w:r w:rsidRPr="008C062D">
        <w:rPr>
          <w:i/>
          <w:iCs/>
        </w:rPr>
        <w:t>parte</w:t>
      </w:r>
      <w:r w:rsidRPr="008C062D">
        <w:rPr>
          <w:i/>
          <w:iCs/>
        </w:rPr>
        <w:t xml:space="preserve"> </w:t>
      </w:r>
      <w:r w:rsidRPr="008C062D">
        <w:t>presentations, and all attachments thereto, must be filed through the electronic comment filing system available for that proceeding, and must be filed in their native format (</w:t>
      </w:r>
      <w:r w:rsidRPr="008C062D">
        <w:rPr>
          <w:i/>
          <w:iCs/>
        </w:rPr>
        <w:t>e.g.</w:t>
      </w:r>
      <w:r w:rsidRPr="008C062D">
        <w:t>, .doc, .xml., .ppt, searchable .pdf).</w:t>
      </w:r>
      <w:r>
        <w:rPr>
          <w:rStyle w:val="FootnoteReference"/>
        </w:rPr>
        <w:footnoteReference w:id="8"/>
      </w:r>
      <w:r>
        <w:t xml:space="preserve">  </w:t>
      </w:r>
      <w:r w:rsidRPr="008C062D">
        <w:t xml:space="preserve">Participants in this proceeding should familiarize themselves with the Commission’s </w:t>
      </w:r>
      <w:r w:rsidRPr="008C062D">
        <w:rPr>
          <w:i/>
          <w:iCs/>
        </w:rPr>
        <w:t xml:space="preserve">ex </w:t>
      </w:r>
      <w:r w:rsidRPr="008C062D">
        <w:rPr>
          <w:i/>
          <w:iCs/>
        </w:rPr>
        <w:t>parte</w:t>
      </w:r>
      <w:r w:rsidRPr="008C062D">
        <w:t xml:space="preserve"> rules.</w:t>
      </w:r>
    </w:p>
    <w:p w:rsidR="009836B4" w:rsidP="009836B4" w14:paraId="4DE0F4D4" w14:textId="77777777">
      <w:pPr>
        <w:ind w:firstLine="720"/>
      </w:pPr>
    </w:p>
    <w:p w:rsidR="009836B4" w:rsidRPr="00583521" w:rsidP="009836B4" w14:paraId="4A1D47A6" w14:textId="77777777">
      <w:pPr>
        <w:keepNext/>
        <w:keepLines/>
        <w:autoSpaceDE w:val="0"/>
        <w:autoSpaceDN w:val="0"/>
        <w:adjustRightInd w:val="0"/>
        <w:ind w:firstLine="720"/>
        <w:rPr>
          <w:color w:val="010101"/>
        </w:rPr>
      </w:pPr>
      <w:r w:rsidRPr="008C062D">
        <w:rPr>
          <w:color w:val="010101"/>
        </w:rPr>
        <w:t xml:space="preserve">For further information regarding this Notice, please contact </w:t>
      </w:r>
      <w:r>
        <w:rPr>
          <w:color w:val="010101"/>
        </w:rPr>
        <w:t xml:space="preserve">Rebekah Douglas </w:t>
      </w:r>
      <w:hyperlink r:id="rId7" w:history="1">
        <w:r w:rsidRPr="008530F9">
          <w:rPr>
            <w:rStyle w:val="Hyperlink"/>
          </w:rPr>
          <w:t>Rebekah.Douglas@fcc.gov</w:t>
        </w:r>
      </w:hyperlink>
      <w:r>
        <w:rPr>
          <w:color w:val="010101"/>
        </w:rPr>
        <w:t xml:space="preserve"> or </w:t>
      </w:r>
      <w:r w:rsidRPr="008C062D">
        <w:rPr>
          <w:color w:val="010101"/>
        </w:rPr>
        <w:t>Michael Alonso</w:t>
      </w:r>
      <w:r>
        <w:rPr>
          <w:color w:val="010101"/>
        </w:rPr>
        <w:t xml:space="preserve"> </w:t>
      </w:r>
      <w:hyperlink r:id="rId8" w:history="1">
        <w:r w:rsidRPr="00F86299">
          <w:rPr>
            <w:rStyle w:val="Hyperlink"/>
          </w:rPr>
          <w:t>Michael.Alonso@fcc.gov</w:t>
        </w:r>
      </w:hyperlink>
      <w:r>
        <w:rPr>
          <w:color w:val="010101"/>
        </w:rPr>
        <w:t xml:space="preserve"> of the</w:t>
      </w:r>
      <w:r w:rsidRPr="008C062D">
        <w:rPr>
          <w:color w:val="010101"/>
        </w:rPr>
        <w:t xml:space="preserve"> Telecommunications Access Policy Division, Wireline Competition Bureau</w:t>
      </w:r>
      <w:r w:rsidRPr="00583521">
        <w:rPr>
          <w:color w:val="010101"/>
        </w:rPr>
        <w:t>.</w:t>
      </w:r>
    </w:p>
    <w:p w:rsidR="009836B4" w:rsidRPr="00583521" w:rsidP="009836B4" w14:paraId="605294F4" w14:textId="77777777">
      <w:pPr>
        <w:autoSpaceDE w:val="0"/>
        <w:autoSpaceDN w:val="0"/>
        <w:adjustRightInd w:val="0"/>
        <w:rPr>
          <w:color w:val="010101"/>
        </w:rPr>
      </w:pPr>
    </w:p>
    <w:p w:rsidR="00E41AC2" w:rsidRPr="00990450" w:rsidP="009836B4" w14:paraId="4179A3BB" w14:textId="7DA149C8">
      <w:pPr>
        <w:autoSpaceDE w:val="0"/>
        <w:autoSpaceDN w:val="0"/>
        <w:adjustRightInd w:val="0"/>
        <w:jc w:val="center"/>
      </w:pPr>
      <w:r w:rsidRPr="00583521">
        <w:rPr>
          <w:b/>
          <w:bCs/>
          <w:color w:val="010101"/>
        </w:rPr>
        <w:t>- FCC -</w:t>
      </w:r>
    </w:p>
    <w:sectPr w:rsidSect="00DF1580">
      <w:headerReference w:type="default" r:id="rId9"/>
      <w:footerReference w:type="default" r:id="rId10"/>
      <w:headerReference w:type="first" r:id="rId11"/>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6BDE4C80"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65584" w:rsidP="00F67564" w14:paraId="5F903837" w14:textId="77777777">
      <w:r>
        <w:separator/>
      </w:r>
    </w:p>
  </w:footnote>
  <w:footnote w:type="continuationSeparator" w:id="1">
    <w:p w:rsidR="00365584" w:rsidP="00F67564" w14:paraId="5DCAD1D6" w14:textId="77777777">
      <w:r>
        <w:continuationSeparator/>
      </w:r>
    </w:p>
  </w:footnote>
  <w:footnote w:id="2">
    <w:p w:rsidR="009836B4" w:rsidP="009836B4" w14:paraId="568FAEDA" w14:textId="77777777">
      <w:pPr>
        <w:pStyle w:val="FootnoteText"/>
      </w:pPr>
      <w:r>
        <w:rPr>
          <w:rStyle w:val="FootnoteReference"/>
        </w:rPr>
        <w:footnoteRef/>
      </w:r>
      <w:r>
        <w:t xml:space="preserve"> Carolina West Wireless, Inc.</w:t>
      </w:r>
      <w:r w:rsidRPr="00A725CA">
        <w:t xml:space="preserve"> Petition for Relinquishment of Eligible Telecommunications Carrier Designation, WC Docket No. 09-197 (filed </w:t>
      </w:r>
      <w:r>
        <w:t>Aug. 24, 2025</w:t>
      </w:r>
      <w:r w:rsidRPr="00A725CA">
        <w:t>),</w:t>
      </w:r>
      <w:r>
        <w:t xml:space="preserve"> </w:t>
      </w:r>
      <w:hyperlink r:id="rId1" w:history="1">
        <w:r w:rsidRPr="00586911">
          <w:rPr>
            <w:rStyle w:val="Hyperlink"/>
          </w:rPr>
          <w:t>https://www.fcc.gov/ecfs/document/26110072890/1</w:t>
        </w:r>
      </w:hyperlink>
      <w:r w:rsidRPr="0012577B">
        <w:rPr>
          <w:kern w:val="28"/>
          <w:sz w:val="22"/>
        </w:rPr>
        <w:t>.</w:t>
      </w:r>
      <w:r>
        <w:t xml:space="preserve">  </w:t>
      </w:r>
    </w:p>
  </w:footnote>
  <w:footnote w:id="3">
    <w:p w:rsidR="009836B4" w:rsidP="009836B4" w14:paraId="6133D81B" w14:textId="77777777">
      <w:pPr>
        <w:pStyle w:val="FootnoteText"/>
        <w:tabs>
          <w:tab w:val="left" w:pos="6374"/>
        </w:tabs>
      </w:pPr>
      <w:r>
        <w:rPr>
          <w:rStyle w:val="FootnoteReference"/>
        </w:rPr>
        <w:footnoteRef/>
      </w:r>
      <w:r>
        <w:t xml:space="preserve"> </w:t>
      </w:r>
      <w:r>
        <w:rPr>
          <w:i/>
          <w:iCs/>
        </w:rPr>
        <w:t xml:space="preserve">See </w:t>
      </w:r>
      <w:r w:rsidRPr="0087057A">
        <w:t xml:space="preserve">47 CFR §§ </w:t>
      </w:r>
      <w:r w:rsidRPr="00032284">
        <w:t>1.41</w:t>
      </w:r>
      <w:r>
        <w:t xml:space="preserve"> and</w:t>
      </w:r>
      <w:r w:rsidRPr="00032284">
        <w:t xml:space="preserve"> 1.45</w:t>
      </w:r>
      <w:r w:rsidRPr="0087057A">
        <w:t>.</w:t>
      </w:r>
      <w:r>
        <w:tab/>
      </w:r>
    </w:p>
  </w:footnote>
  <w:footnote w:id="4">
    <w:p w:rsidR="009836B4" w:rsidP="009836B4" w14:paraId="1CF667C4" w14:textId="77777777">
      <w:pPr>
        <w:pStyle w:val="FootnoteText"/>
      </w:pPr>
      <w:r>
        <w:rPr>
          <w:rStyle w:val="FootnoteReference"/>
        </w:rPr>
        <w:footnoteRef/>
      </w:r>
      <w:r>
        <w:t xml:space="preserve"> </w:t>
      </w:r>
      <w:r w:rsidRPr="007D3EEB">
        <w:t>All filings relating to this Public Notice should refer </w:t>
      </w:r>
      <w:r w:rsidRPr="007D3EEB">
        <w:rPr>
          <w:i/>
          <w:iCs/>
        </w:rPr>
        <w:t>only</w:t>
      </w:r>
      <w:r w:rsidRPr="007D3EEB">
        <w:t> to the docket listed above.</w:t>
      </w:r>
    </w:p>
  </w:footnote>
  <w:footnote w:id="5">
    <w:p w:rsidR="009836B4" w:rsidP="009836B4" w14:paraId="33F78985" w14:textId="77777777">
      <w:pPr>
        <w:pStyle w:val="FootnoteText"/>
      </w:pPr>
      <w:r>
        <w:rPr>
          <w:rStyle w:val="FootnoteReference"/>
        </w:rPr>
        <w:footnoteRef/>
      </w:r>
      <w:r>
        <w:t xml:space="preserve"> </w:t>
      </w:r>
      <w:r w:rsidRPr="001212ED">
        <w:rPr>
          <w:i/>
        </w:rPr>
        <w:t>See Electronic Filing of Documents in Rulemaking Proceedings</w:t>
      </w:r>
      <w:r w:rsidRPr="001212ED">
        <w:t>, 63 F</w:t>
      </w:r>
      <w:r>
        <w:t xml:space="preserve">ed. </w:t>
      </w:r>
      <w:r w:rsidRPr="001212ED">
        <w:t>R</w:t>
      </w:r>
      <w:r>
        <w:t>eg.</w:t>
      </w:r>
      <w:r w:rsidRPr="001212ED">
        <w:t xml:space="preserve"> 24121 (1998).</w:t>
      </w:r>
    </w:p>
  </w:footnote>
  <w:footnote w:id="6">
    <w:p w:rsidR="009836B4" w:rsidP="009836B4" w14:paraId="3A637973" w14:textId="77777777">
      <w:pPr>
        <w:pStyle w:val="FootnoteText"/>
      </w:pPr>
      <w:r>
        <w:rPr>
          <w:rStyle w:val="FootnoteReference"/>
        </w:rPr>
        <w:footnoteRef/>
      </w:r>
      <w:r>
        <w:t xml:space="preserve"> </w:t>
      </w:r>
      <w:r>
        <w:rPr>
          <w:i/>
          <w:iCs/>
        </w:rPr>
        <w:t xml:space="preserve">See </w:t>
      </w:r>
      <w:r>
        <w:t xml:space="preserve">47 CFR §§ 1.1200 </w:t>
      </w:r>
      <w:r>
        <w:rPr>
          <w:i/>
          <w:iCs/>
        </w:rPr>
        <w:t>et seq.</w:t>
      </w:r>
    </w:p>
  </w:footnote>
  <w:footnote w:id="7">
    <w:p w:rsidR="009836B4" w:rsidP="009836B4" w14:paraId="15370B38" w14:textId="77777777">
      <w:pPr>
        <w:pStyle w:val="FootnoteText"/>
      </w:pPr>
      <w:r>
        <w:rPr>
          <w:rStyle w:val="FootnoteReference"/>
        </w:rPr>
        <w:footnoteRef/>
      </w:r>
      <w:r>
        <w:t xml:space="preserve"> </w:t>
      </w:r>
      <w:r>
        <w:rPr>
          <w:i/>
          <w:iCs/>
        </w:rPr>
        <w:t>Id.</w:t>
      </w:r>
      <w:r>
        <w:t xml:space="preserve"> § 1.1206(b).</w:t>
      </w:r>
    </w:p>
  </w:footnote>
  <w:footnote w:id="8">
    <w:p w:rsidR="009836B4" w:rsidP="009836B4" w14:paraId="7BB62008" w14:textId="77777777">
      <w:pPr>
        <w:pStyle w:val="FootnoteText"/>
      </w:pPr>
      <w:r>
        <w:rPr>
          <w:rStyle w:val="FootnoteReference"/>
        </w:rPr>
        <w:footnoteRef/>
      </w:r>
      <w:r>
        <w:t xml:space="preserve"> </w:t>
      </w:r>
      <w:r>
        <w:rPr>
          <w:i/>
          <w:iCs/>
        </w:rPr>
        <w:t>Id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0B017130" w14:textId="6477AF42">
    <w:pPr>
      <w:pStyle w:val="HeadingNon-Numbered"/>
      <w:rPr>
        <w:b w:val="0"/>
      </w:rPr>
    </w:pPr>
    <w:r>
      <w:ptab w:relativeTo="margin" w:alignment="center" w:leader="none"/>
    </w:r>
    <w:r w:rsidRPr="002D2820">
      <w:t>Federal Communications Commission</w:t>
    </w:r>
    <w:r>
      <w:ptab w:relativeTo="margin" w:alignment="right" w:leader="none"/>
    </w:r>
    <w:r w:rsidR="003473F7">
      <w:t>DA 26-927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6B4" w:rsidP="009836B4" w14:paraId="1C9A873A" w14:textId="70375578">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3751516B" w14:textId="77777777" w:rsidTr="00F2544B">
      <w:tblPrEx>
        <w:tblW w:w="0" w:type="auto"/>
        <w:tblLook w:val="04A0"/>
      </w:tblPrEx>
      <w:trPr>
        <w:trHeight w:val="836"/>
      </w:trPr>
      <w:tc>
        <w:tcPr>
          <w:tcW w:w="4675" w:type="dxa"/>
          <w:vAlign w:val="center"/>
        </w:tcPr>
        <w:p w:rsidR="009836B4" w:rsidRPr="009412F2" w:rsidP="009836B4" w14:paraId="6F428007" w14:textId="77777777">
          <w:pPr>
            <w:pStyle w:val="FCCAddress"/>
          </w:pPr>
          <w:r>
            <w:ptab w:relativeTo="margin" w:alignment="left" w:leader="none"/>
          </w:r>
          <w:r>
            <w:ptab w:relativeTo="margin" w:alignment="left" w:leader="none"/>
          </w:r>
          <w:r w:rsidRPr="009412F2">
            <w:t>Federal Communications Commission</w:t>
          </w:r>
        </w:p>
        <w:p w:rsidR="009836B4" w:rsidRPr="009412F2" w:rsidP="009836B4" w14:paraId="65368314" w14:textId="77777777">
          <w:pPr>
            <w:pStyle w:val="FCCAddress"/>
          </w:pPr>
          <w:r w:rsidRPr="009412F2">
            <w:t>45 L Street NE</w:t>
          </w:r>
        </w:p>
        <w:p w:rsidR="009836B4" w:rsidP="009836B4" w14:paraId="774F7DE3" w14:textId="77777777">
          <w:pPr>
            <w:pStyle w:val="FCCAddress"/>
          </w:pPr>
          <w:r w:rsidRPr="009412F2">
            <w:t>Washington, DC 20554</w:t>
          </w:r>
        </w:p>
        <w:p w:rsidR="009836B4" w:rsidRPr="009412F2" w:rsidP="009836B4" w14:paraId="3F9D75AF" w14:textId="77777777">
          <w:pPr>
            <w:pStyle w:val="FCCAddress"/>
          </w:pPr>
        </w:p>
      </w:tc>
      <w:tc>
        <w:tcPr>
          <w:tcW w:w="4675" w:type="dxa"/>
          <w:vAlign w:val="center"/>
        </w:tcPr>
        <w:p w:rsidR="009836B4" w:rsidRPr="009412F2" w:rsidP="009836B4" w14:paraId="16B89D1C" w14:textId="77777777">
          <w:pPr>
            <w:pStyle w:val="FCCMedia"/>
          </w:pPr>
          <w:r w:rsidRPr="00AC23B3">
            <w:t>News Media Information</w:t>
          </w:r>
          <w:r w:rsidRPr="009412F2">
            <w:t xml:space="preserve"> 202-418-0500</w:t>
          </w:r>
        </w:p>
        <w:p w:rsidR="009836B4" w:rsidP="009836B4" w14:paraId="436FE92E" w14:textId="77777777">
          <w:pPr>
            <w:pStyle w:val="FCCMedia"/>
            <w:spacing w:before="0"/>
          </w:pPr>
          <w:r w:rsidRPr="009412F2">
            <w:t xml:space="preserve">Internet: </w:t>
          </w:r>
          <w:hyperlink r:id="rId2" w:history="1">
            <w:r w:rsidRPr="00E058C9">
              <w:rPr>
                <w:rStyle w:val="Hyperlink"/>
              </w:rPr>
              <w:t>www.fcc.gov</w:t>
            </w:r>
          </w:hyperlink>
        </w:p>
      </w:tc>
    </w:tr>
  </w:tbl>
  <w:p w:rsidR="00773827" w:rsidRPr="00773827" w14:paraId="5725A8F9"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4pt;height:38.4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3313D1F"/>
    <w:multiLevelType w:val="hybridMultilevel"/>
    <w:tmpl w:val="356494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4">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7">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3">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53D3FE9"/>
    <w:multiLevelType w:val="multilevel"/>
    <w:tmpl w:val="8A903D64"/>
    <w:numStyleLink w:val="Appendices"/>
  </w:abstractNum>
  <w:abstractNum w:abstractNumId="16">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8"/>
  </w:num>
  <w:num w:numId="2" w16cid:durableId="1683236073">
    <w:abstractNumId w:val="9"/>
  </w:num>
  <w:num w:numId="3" w16cid:durableId="1086076196">
    <w:abstractNumId w:val="5"/>
  </w:num>
  <w:num w:numId="4" w16cid:durableId="107823356">
    <w:abstractNumId w:val="11"/>
  </w:num>
  <w:num w:numId="5" w16cid:durableId="917177599">
    <w:abstractNumId w:val="20"/>
  </w:num>
  <w:num w:numId="6" w16cid:durableId="1893420988">
    <w:abstractNumId w:val="7"/>
  </w:num>
  <w:num w:numId="7" w16cid:durableId="743646516">
    <w:abstractNumId w:val="12"/>
    <w:lvlOverride w:ilvl="0">
      <w:lvl w:ilvl="0">
        <w:start w:val="1"/>
        <w:numFmt w:val="decimal"/>
        <w:pStyle w:val="ParaNum"/>
        <w:lvlText w:val="%1."/>
        <w:lvlJc w:val="left"/>
        <w:pPr>
          <w:ind w:left="0" w:firstLine="720"/>
        </w:pPr>
        <w:rPr>
          <w:rFonts w:hint="default"/>
          <w:b w:val="0"/>
        </w:rPr>
      </w:lvl>
    </w:lvlOverride>
  </w:num>
  <w:num w:numId="8" w16cid:durableId="932739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5"/>
  </w:num>
  <w:num w:numId="10" w16cid:durableId="445080180">
    <w:abstractNumId w:val="16"/>
  </w:num>
  <w:num w:numId="11" w16cid:durableId="1127431021">
    <w:abstractNumId w:val="17"/>
  </w:num>
  <w:num w:numId="12" w16cid:durableId="605385848">
    <w:abstractNumId w:val="4"/>
  </w:num>
  <w:num w:numId="13" w16cid:durableId="1865559383">
    <w:abstractNumId w:val="18"/>
  </w:num>
  <w:num w:numId="14" w16cid:durableId="303005581">
    <w:abstractNumId w:val="13"/>
  </w:num>
  <w:num w:numId="15" w16cid:durableId="2014919109">
    <w:abstractNumId w:val="10"/>
  </w:num>
  <w:num w:numId="16" w16cid:durableId="1967808534">
    <w:abstractNumId w:val="12"/>
  </w:num>
  <w:num w:numId="17" w16cid:durableId="1226334503">
    <w:abstractNumId w:val="6"/>
  </w:num>
  <w:num w:numId="18" w16cid:durableId="361824895">
    <w:abstractNumId w:val="1"/>
  </w:num>
  <w:num w:numId="19" w16cid:durableId="483208673">
    <w:abstractNumId w:val="14"/>
  </w:num>
  <w:num w:numId="20" w16cid:durableId="476651353">
    <w:abstractNumId w:val="12"/>
  </w:num>
  <w:num w:numId="21" w16cid:durableId="1845048516">
    <w:abstractNumId w:val="7"/>
  </w:num>
  <w:num w:numId="22" w16cid:durableId="1886483049">
    <w:abstractNumId w:val="7"/>
  </w:num>
  <w:num w:numId="23" w16cid:durableId="1618870612">
    <w:abstractNumId w:val="7"/>
  </w:num>
  <w:num w:numId="24" w16cid:durableId="889922859">
    <w:abstractNumId w:val="7"/>
  </w:num>
  <w:num w:numId="25" w16cid:durableId="736981391">
    <w:abstractNumId w:val="7"/>
  </w:num>
  <w:num w:numId="26" w16cid:durableId="837693225">
    <w:abstractNumId w:val="7"/>
  </w:num>
  <w:num w:numId="27" w16cid:durableId="1510752855">
    <w:abstractNumId w:val="7"/>
  </w:num>
  <w:num w:numId="28" w16cid:durableId="2055158355">
    <w:abstractNumId w:val="7"/>
  </w:num>
  <w:num w:numId="29" w16cid:durableId="1402874740">
    <w:abstractNumId w:val="7"/>
  </w:num>
  <w:num w:numId="30" w16cid:durableId="167643875">
    <w:abstractNumId w:val="12"/>
  </w:num>
  <w:num w:numId="31" w16cid:durableId="103428766">
    <w:abstractNumId w:val="12"/>
  </w:num>
  <w:num w:numId="32" w16cid:durableId="1779131391">
    <w:abstractNumId w:val="12"/>
  </w:num>
  <w:num w:numId="33" w16cid:durableId="863445666">
    <w:abstractNumId w:val="12"/>
  </w:num>
  <w:num w:numId="34" w16cid:durableId="1912226260">
    <w:abstractNumId w:val="12"/>
  </w:num>
  <w:num w:numId="35" w16cid:durableId="1189218877">
    <w:abstractNumId w:val="12"/>
  </w:num>
  <w:num w:numId="36" w16cid:durableId="945817382">
    <w:abstractNumId w:val="12"/>
  </w:num>
  <w:num w:numId="37" w16cid:durableId="1673683069">
    <w:abstractNumId w:val="12"/>
  </w:num>
  <w:num w:numId="38" w16cid:durableId="571962892">
    <w:abstractNumId w:val="12"/>
  </w:num>
  <w:num w:numId="39" w16cid:durableId="1522085497">
    <w:abstractNumId w:val="5"/>
  </w:num>
  <w:num w:numId="40" w16cid:durableId="176534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9"/>
  </w:num>
  <w:num w:numId="43" w16cid:durableId="348483973">
    <w:abstractNumId w:val="5"/>
  </w:num>
  <w:num w:numId="44" w16cid:durableId="1312632646">
    <w:abstractNumId w:val="3"/>
  </w:num>
  <w:num w:numId="45" w16cid:durableId="1230770637">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B4"/>
    <w:rsid w:val="00032284"/>
    <w:rsid w:val="000539B2"/>
    <w:rsid w:val="000638E5"/>
    <w:rsid w:val="00067098"/>
    <w:rsid w:val="00091436"/>
    <w:rsid w:val="000952FE"/>
    <w:rsid w:val="000A7041"/>
    <w:rsid w:val="000C2BEA"/>
    <w:rsid w:val="000E6423"/>
    <w:rsid w:val="000F3799"/>
    <w:rsid w:val="000F3DAF"/>
    <w:rsid w:val="000F78E8"/>
    <w:rsid w:val="00106EAF"/>
    <w:rsid w:val="001212ED"/>
    <w:rsid w:val="00124EAD"/>
    <w:rsid w:val="0012577B"/>
    <w:rsid w:val="00132421"/>
    <w:rsid w:val="0013636A"/>
    <w:rsid w:val="001421E0"/>
    <w:rsid w:val="0014233E"/>
    <w:rsid w:val="001542B2"/>
    <w:rsid w:val="001550C3"/>
    <w:rsid w:val="00155CCA"/>
    <w:rsid w:val="00164C9A"/>
    <w:rsid w:val="00166E54"/>
    <w:rsid w:val="00197F3B"/>
    <w:rsid w:val="001B4277"/>
    <w:rsid w:val="001C22D5"/>
    <w:rsid w:val="001D3F51"/>
    <w:rsid w:val="001D7167"/>
    <w:rsid w:val="001F7DF1"/>
    <w:rsid w:val="00214C2D"/>
    <w:rsid w:val="00223F85"/>
    <w:rsid w:val="00240C84"/>
    <w:rsid w:val="00251523"/>
    <w:rsid w:val="002614EA"/>
    <w:rsid w:val="00261B77"/>
    <w:rsid w:val="00273C82"/>
    <w:rsid w:val="002A04DF"/>
    <w:rsid w:val="002A67D1"/>
    <w:rsid w:val="002B0306"/>
    <w:rsid w:val="002C2996"/>
    <w:rsid w:val="002D2820"/>
    <w:rsid w:val="002D5337"/>
    <w:rsid w:val="002E3B1E"/>
    <w:rsid w:val="002E5E44"/>
    <w:rsid w:val="003030F1"/>
    <w:rsid w:val="003064A1"/>
    <w:rsid w:val="003076A5"/>
    <w:rsid w:val="0031660B"/>
    <w:rsid w:val="0034007E"/>
    <w:rsid w:val="003406EE"/>
    <w:rsid w:val="00345F22"/>
    <w:rsid w:val="003473F7"/>
    <w:rsid w:val="00352190"/>
    <w:rsid w:val="00357B2D"/>
    <w:rsid w:val="00365584"/>
    <w:rsid w:val="003725BE"/>
    <w:rsid w:val="0037295F"/>
    <w:rsid w:val="00384E35"/>
    <w:rsid w:val="0039134A"/>
    <w:rsid w:val="003929F4"/>
    <w:rsid w:val="00394BE6"/>
    <w:rsid w:val="003B644B"/>
    <w:rsid w:val="003C60F4"/>
    <w:rsid w:val="0042444D"/>
    <w:rsid w:val="00431180"/>
    <w:rsid w:val="004377F3"/>
    <w:rsid w:val="0044359B"/>
    <w:rsid w:val="00455E95"/>
    <w:rsid w:val="00456F32"/>
    <w:rsid w:val="004762B3"/>
    <w:rsid w:val="004A2BDD"/>
    <w:rsid w:val="004B77EF"/>
    <w:rsid w:val="004D2E6A"/>
    <w:rsid w:val="004D601B"/>
    <w:rsid w:val="004E11BB"/>
    <w:rsid w:val="004E32C1"/>
    <w:rsid w:val="004E4FEC"/>
    <w:rsid w:val="004F208F"/>
    <w:rsid w:val="004F57B9"/>
    <w:rsid w:val="00504F49"/>
    <w:rsid w:val="005076EF"/>
    <w:rsid w:val="00516A2B"/>
    <w:rsid w:val="00516CBD"/>
    <w:rsid w:val="00536560"/>
    <w:rsid w:val="00543D94"/>
    <w:rsid w:val="005635E6"/>
    <w:rsid w:val="00572096"/>
    <w:rsid w:val="00577929"/>
    <w:rsid w:val="00580433"/>
    <w:rsid w:val="00583521"/>
    <w:rsid w:val="00586911"/>
    <w:rsid w:val="00594A11"/>
    <w:rsid w:val="005A294C"/>
    <w:rsid w:val="005B0430"/>
    <w:rsid w:val="005D51D7"/>
    <w:rsid w:val="005E3CC6"/>
    <w:rsid w:val="006239ED"/>
    <w:rsid w:val="00630C24"/>
    <w:rsid w:val="00656B94"/>
    <w:rsid w:val="006649C3"/>
    <w:rsid w:val="00681D2E"/>
    <w:rsid w:val="006826DF"/>
    <w:rsid w:val="0069437B"/>
    <w:rsid w:val="006C141E"/>
    <w:rsid w:val="006D7895"/>
    <w:rsid w:val="006E5F18"/>
    <w:rsid w:val="006E7AB8"/>
    <w:rsid w:val="006F40E2"/>
    <w:rsid w:val="00706842"/>
    <w:rsid w:val="00715080"/>
    <w:rsid w:val="00737153"/>
    <w:rsid w:val="00741B5C"/>
    <w:rsid w:val="00750A3C"/>
    <w:rsid w:val="00756FBA"/>
    <w:rsid w:val="0076556C"/>
    <w:rsid w:val="00773827"/>
    <w:rsid w:val="00777CC7"/>
    <w:rsid w:val="007A7ED3"/>
    <w:rsid w:val="007B2620"/>
    <w:rsid w:val="007C6389"/>
    <w:rsid w:val="007D3EEB"/>
    <w:rsid w:val="007E7A50"/>
    <w:rsid w:val="007F2F92"/>
    <w:rsid w:val="007F5711"/>
    <w:rsid w:val="00815F7E"/>
    <w:rsid w:val="00846117"/>
    <w:rsid w:val="008530F9"/>
    <w:rsid w:val="00855B0D"/>
    <w:rsid w:val="008630F1"/>
    <w:rsid w:val="0087057A"/>
    <w:rsid w:val="008706B4"/>
    <w:rsid w:val="008706CC"/>
    <w:rsid w:val="008750F2"/>
    <w:rsid w:val="008A6142"/>
    <w:rsid w:val="008B17AE"/>
    <w:rsid w:val="008B27B2"/>
    <w:rsid w:val="008B7E01"/>
    <w:rsid w:val="008C062D"/>
    <w:rsid w:val="008D0685"/>
    <w:rsid w:val="008E0155"/>
    <w:rsid w:val="008E0ECD"/>
    <w:rsid w:val="008F08C2"/>
    <w:rsid w:val="008F523F"/>
    <w:rsid w:val="00923F88"/>
    <w:rsid w:val="00924F65"/>
    <w:rsid w:val="00925458"/>
    <w:rsid w:val="009314D2"/>
    <w:rsid w:val="00940D1E"/>
    <w:rsid w:val="009412F2"/>
    <w:rsid w:val="00942F3F"/>
    <w:rsid w:val="00957713"/>
    <w:rsid w:val="00965A0B"/>
    <w:rsid w:val="0097269C"/>
    <w:rsid w:val="00982F9A"/>
    <w:rsid w:val="009836B4"/>
    <w:rsid w:val="00990450"/>
    <w:rsid w:val="009969CA"/>
    <w:rsid w:val="009A6E59"/>
    <w:rsid w:val="009C1C66"/>
    <w:rsid w:val="009D3B21"/>
    <w:rsid w:val="009E2FEC"/>
    <w:rsid w:val="009E4814"/>
    <w:rsid w:val="009F7E3C"/>
    <w:rsid w:val="00A0659E"/>
    <w:rsid w:val="00A116B0"/>
    <w:rsid w:val="00A2003B"/>
    <w:rsid w:val="00A23AFB"/>
    <w:rsid w:val="00A374FD"/>
    <w:rsid w:val="00A47CAD"/>
    <w:rsid w:val="00A542A2"/>
    <w:rsid w:val="00A616B4"/>
    <w:rsid w:val="00A725CA"/>
    <w:rsid w:val="00A817C4"/>
    <w:rsid w:val="00A917BB"/>
    <w:rsid w:val="00A9415E"/>
    <w:rsid w:val="00AA0F8E"/>
    <w:rsid w:val="00AC23B3"/>
    <w:rsid w:val="00AC5267"/>
    <w:rsid w:val="00AE0C8B"/>
    <w:rsid w:val="00AE6A85"/>
    <w:rsid w:val="00AF44B6"/>
    <w:rsid w:val="00B016AF"/>
    <w:rsid w:val="00B10CEE"/>
    <w:rsid w:val="00B126DC"/>
    <w:rsid w:val="00B27058"/>
    <w:rsid w:val="00B43808"/>
    <w:rsid w:val="00B746D4"/>
    <w:rsid w:val="00B81782"/>
    <w:rsid w:val="00B8213A"/>
    <w:rsid w:val="00B9311D"/>
    <w:rsid w:val="00BA1FAA"/>
    <w:rsid w:val="00BA795D"/>
    <w:rsid w:val="00BB3DEB"/>
    <w:rsid w:val="00BB4646"/>
    <w:rsid w:val="00BC4725"/>
    <w:rsid w:val="00BD7EC6"/>
    <w:rsid w:val="00BE2F53"/>
    <w:rsid w:val="00BE4A99"/>
    <w:rsid w:val="00BF20A1"/>
    <w:rsid w:val="00BF4A42"/>
    <w:rsid w:val="00C12032"/>
    <w:rsid w:val="00C15137"/>
    <w:rsid w:val="00C16543"/>
    <w:rsid w:val="00C21E9B"/>
    <w:rsid w:val="00C330A1"/>
    <w:rsid w:val="00C34D21"/>
    <w:rsid w:val="00C4439D"/>
    <w:rsid w:val="00C50E0B"/>
    <w:rsid w:val="00C61C21"/>
    <w:rsid w:val="00C75426"/>
    <w:rsid w:val="00C77047"/>
    <w:rsid w:val="00C862BF"/>
    <w:rsid w:val="00CA6A88"/>
    <w:rsid w:val="00CB3C4C"/>
    <w:rsid w:val="00CE0391"/>
    <w:rsid w:val="00CE19DA"/>
    <w:rsid w:val="00CE236D"/>
    <w:rsid w:val="00CF2522"/>
    <w:rsid w:val="00D12C7D"/>
    <w:rsid w:val="00D13C04"/>
    <w:rsid w:val="00D2079D"/>
    <w:rsid w:val="00D21E25"/>
    <w:rsid w:val="00D27F77"/>
    <w:rsid w:val="00D31A4F"/>
    <w:rsid w:val="00D327B4"/>
    <w:rsid w:val="00D51C7C"/>
    <w:rsid w:val="00D67632"/>
    <w:rsid w:val="00D95DBF"/>
    <w:rsid w:val="00DA0606"/>
    <w:rsid w:val="00DA1029"/>
    <w:rsid w:val="00DA696B"/>
    <w:rsid w:val="00DC052C"/>
    <w:rsid w:val="00DC0B77"/>
    <w:rsid w:val="00DC2A43"/>
    <w:rsid w:val="00DD4105"/>
    <w:rsid w:val="00DF1580"/>
    <w:rsid w:val="00DF236A"/>
    <w:rsid w:val="00E058C9"/>
    <w:rsid w:val="00E10183"/>
    <w:rsid w:val="00E1366A"/>
    <w:rsid w:val="00E13E68"/>
    <w:rsid w:val="00E16AC6"/>
    <w:rsid w:val="00E16FBB"/>
    <w:rsid w:val="00E27CF4"/>
    <w:rsid w:val="00E41AC2"/>
    <w:rsid w:val="00E52C27"/>
    <w:rsid w:val="00E62041"/>
    <w:rsid w:val="00E63ACB"/>
    <w:rsid w:val="00E67047"/>
    <w:rsid w:val="00E768E6"/>
    <w:rsid w:val="00E873F8"/>
    <w:rsid w:val="00E91DEC"/>
    <w:rsid w:val="00E96E61"/>
    <w:rsid w:val="00EA030C"/>
    <w:rsid w:val="00EA3719"/>
    <w:rsid w:val="00EE0ACA"/>
    <w:rsid w:val="00EE4619"/>
    <w:rsid w:val="00F5021E"/>
    <w:rsid w:val="00F50446"/>
    <w:rsid w:val="00F67564"/>
    <w:rsid w:val="00F73C38"/>
    <w:rsid w:val="00F775F4"/>
    <w:rsid w:val="00F816A8"/>
    <w:rsid w:val="00F86299"/>
    <w:rsid w:val="00F86F3F"/>
    <w:rsid w:val="00F967D3"/>
    <w:rsid w:val="00FA28F2"/>
    <w:rsid w:val="00FA73A4"/>
    <w:rsid w:val="00FE4E35"/>
    <w:rsid w:val="00FF2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B1A8A"/>
  <w15:chartTrackingRefBased/>
  <w15:docId w15:val="{87717D80-4A7C-49CD-A54D-2FF2C838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semiHidden/>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basedOn w:val="Normal"/>
    <w:link w:val="FootnoteTextChar"/>
    <w:semiHidden/>
    <w:rsid w:val="00BD7EC6"/>
    <w:pPr>
      <w:spacing w:after="120"/>
    </w:pPr>
    <w:rPr>
      <w:sz w:val="20"/>
    </w:rPr>
  </w:style>
  <w:style w:type="character" w:customStyle="1" w:styleId="FootnoteTextChar">
    <w:name w:val="Footnote Text Char"/>
    <w:link w:val="FootnoteText"/>
    <w:uiPriority w:val="99"/>
    <w:semiHidden/>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uiPriority w:val="99"/>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34"/>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Bullet">
    <w:name w:val="Bullet"/>
    <w:basedOn w:val="Normal"/>
    <w:rsid w:val="009836B4"/>
    <w:pPr>
      <w:widowControl w:val="0"/>
      <w:numPr>
        <w:numId w:val="44"/>
      </w:numPr>
      <w:tabs>
        <w:tab w:val="clear" w:pos="360"/>
        <w:tab w:val="left" w:pos="2160"/>
      </w:tabs>
      <w:spacing w:after="220"/>
      <w:ind w:left="2160" w:hanging="720"/>
    </w:pPr>
    <w:rPr>
      <w:rFonts w:eastAsia="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mailto:Rebekah.Douglas@fcc.gov" TargetMode="External" /><Relationship Id="rId8" Type="http://schemas.openxmlformats.org/officeDocument/2006/relationships/hyperlink" Target="mailto:Michael.Alonso@fcc.gov"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document/26110072890/1"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