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E9376C" w:rsidRPr="002845EA" w:rsidP="00D321B5" w14:paraId="1C987373" w14:textId="3EAD6011">
      <w:pPr>
        <w:jc w:val="center"/>
        <w:rPr>
          <w:b/>
          <w:color w:val="000000" w:themeColor="text1"/>
          <w:szCs w:val="22"/>
        </w:rPr>
      </w:pPr>
      <w:r w:rsidRPr="002845EA">
        <w:rPr>
          <w:b/>
          <w:color w:val="000000" w:themeColor="text1"/>
          <w:szCs w:val="22"/>
        </w:rPr>
        <w:t>Before the</w:t>
      </w:r>
    </w:p>
    <w:p w:rsidR="00E9376C" w:rsidRPr="002845EA" w14:paraId="1F91CF82" w14:textId="77777777">
      <w:pPr>
        <w:pStyle w:val="StyleBoldCentered"/>
        <w:rPr>
          <w:rFonts w:ascii="Times New Roman" w:hAnsi="Times New Roman"/>
          <w:color w:val="000000" w:themeColor="text1"/>
        </w:rPr>
      </w:pPr>
      <w:r w:rsidRPr="002845EA">
        <w:rPr>
          <w:rFonts w:ascii="Times New Roman" w:hAnsi="Times New Roman"/>
          <w:color w:val="000000" w:themeColor="text1"/>
        </w:rPr>
        <w:t>F</w:t>
      </w:r>
      <w:r w:rsidRPr="002845EA">
        <w:rPr>
          <w:rFonts w:ascii="Times New Roman" w:hAnsi="Times New Roman"/>
          <w:caps w:val="0"/>
          <w:color w:val="000000" w:themeColor="text1"/>
        </w:rPr>
        <w:t>ederal Communications Commission</w:t>
      </w:r>
    </w:p>
    <w:p w:rsidR="00E9376C" w:rsidRPr="002845EA" w14:paraId="37D261B4" w14:textId="5BE0EC73">
      <w:pPr>
        <w:jc w:val="center"/>
        <w:rPr>
          <w:b/>
          <w:color w:val="000000" w:themeColor="text1"/>
          <w:szCs w:val="22"/>
        </w:rPr>
      </w:pPr>
      <w:r w:rsidRPr="002845EA">
        <w:rPr>
          <w:b/>
          <w:color w:val="000000" w:themeColor="text1"/>
          <w:szCs w:val="22"/>
        </w:rPr>
        <w:t>Washington, D</w:t>
      </w:r>
      <w:r w:rsidRPr="002845EA" w:rsidR="00F34A8A">
        <w:rPr>
          <w:b/>
          <w:color w:val="000000" w:themeColor="text1"/>
          <w:szCs w:val="22"/>
        </w:rPr>
        <w:t>.</w:t>
      </w:r>
      <w:r w:rsidRPr="002845EA">
        <w:rPr>
          <w:b/>
          <w:color w:val="000000" w:themeColor="text1"/>
          <w:szCs w:val="22"/>
        </w:rPr>
        <w:t>C</w:t>
      </w:r>
      <w:r w:rsidRPr="002845EA" w:rsidR="00F34A8A">
        <w:rPr>
          <w:b/>
          <w:color w:val="000000" w:themeColor="text1"/>
          <w:szCs w:val="22"/>
        </w:rPr>
        <w:t>.</w:t>
      </w:r>
      <w:r w:rsidRPr="002845EA">
        <w:rPr>
          <w:b/>
          <w:color w:val="000000" w:themeColor="text1"/>
          <w:szCs w:val="22"/>
        </w:rPr>
        <w:t xml:space="preserve"> 20554 </w:t>
      </w:r>
    </w:p>
    <w:tbl>
      <w:tblPr>
        <w:tblW w:w="0" w:type="auto"/>
        <w:tblLayout w:type="fixed"/>
        <w:tblLook w:val="0000"/>
      </w:tblPr>
      <w:tblGrid>
        <w:gridCol w:w="4518"/>
        <w:gridCol w:w="630"/>
        <w:gridCol w:w="4248"/>
      </w:tblGrid>
      <w:tr w14:paraId="318322F9" w14:textId="77777777" w:rsidTr="00500F04">
        <w:tblPrEx>
          <w:tblW w:w="0" w:type="auto"/>
          <w:tblLayout w:type="fixed"/>
          <w:tblLook w:val="0000"/>
        </w:tblPrEx>
        <w:tc>
          <w:tcPr>
            <w:tcW w:w="4518" w:type="dxa"/>
          </w:tcPr>
          <w:p w:rsidR="00E9376C" w:rsidRPr="002845EA" w14:paraId="1CFB0811" w14:textId="77777777">
            <w:pPr>
              <w:tabs>
                <w:tab w:val="center" w:pos="4680"/>
              </w:tabs>
              <w:suppressAutoHyphens/>
              <w:rPr>
                <w:color w:val="000000" w:themeColor="text1"/>
                <w:spacing w:val="-2"/>
                <w:szCs w:val="22"/>
              </w:rPr>
            </w:pPr>
          </w:p>
          <w:p w:rsidR="00E9376C" w14:paraId="65712733" w14:textId="77777777">
            <w:pPr>
              <w:tabs>
                <w:tab w:val="center" w:pos="4680"/>
              </w:tabs>
              <w:suppressAutoHyphens/>
              <w:rPr>
                <w:color w:val="000000" w:themeColor="text1"/>
                <w:spacing w:val="-2"/>
                <w:szCs w:val="22"/>
              </w:rPr>
            </w:pPr>
            <w:r w:rsidRPr="002845EA">
              <w:rPr>
                <w:color w:val="000000" w:themeColor="text1"/>
                <w:spacing w:val="-2"/>
                <w:szCs w:val="22"/>
              </w:rPr>
              <w:t>In the Matter of</w:t>
            </w:r>
          </w:p>
          <w:p w:rsidR="00195133" w:rsidRPr="002845EA" w14:paraId="6652ABAE" w14:textId="77777777">
            <w:pPr>
              <w:tabs>
                <w:tab w:val="center" w:pos="4680"/>
              </w:tabs>
              <w:suppressAutoHyphens/>
              <w:rPr>
                <w:color w:val="000000" w:themeColor="text1"/>
                <w:spacing w:val="-2"/>
                <w:szCs w:val="22"/>
              </w:rPr>
            </w:pPr>
          </w:p>
          <w:p w:rsidR="00AD4DDD" w:rsidRPr="00AD4DDD" w:rsidP="00AD4DDD" w14:paraId="0FE6AB24" w14:textId="77777777">
            <w:pPr>
              <w:tabs>
                <w:tab w:val="center" w:pos="4680"/>
              </w:tabs>
              <w:suppressAutoHyphens/>
              <w:rPr>
                <w:color w:val="000000" w:themeColor="text1"/>
                <w:spacing w:val="-2"/>
                <w:szCs w:val="22"/>
              </w:rPr>
            </w:pPr>
            <w:r w:rsidRPr="00AD4DDD">
              <w:rPr>
                <w:color w:val="000000" w:themeColor="text1"/>
                <w:spacing w:val="-2"/>
                <w:szCs w:val="22"/>
              </w:rPr>
              <w:t>Henderson Lennox Elcock</w:t>
            </w:r>
          </w:p>
          <w:p w:rsidR="00E9376C" w:rsidRPr="002845EA" w:rsidP="00AD4DDD" w14:paraId="273898A6" w14:textId="1F402DF7">
            <w:pPr>
              <w:tabs>
                <w:tab w:val="center" w:pos="4680"/>
              </w:tabs>
              <w:suppressAutoHyphens/>
              <w:rPr>
                <w:color w:val="000000" w:themeColor="text1"/>
                <w:spacing w:val="-2"/>
                <w:szCs w:val="22"/>
              </w:rPr>
            </w:pPr>
            <w:r w:rsidRPr="00AD4DDD">
              <w:rPr>
                <w:color w:val="000000" w:themeColor="text1"/>
                <w:spacing w:val="-2"/>
                <w:szCs w:val="22"/>
              </w:rPr>
              <w:t>Brooklyn, New York</w:t>
            </w:r>
          </w:p>
        </w:tc>
        <w:tc>
          <w:tcPr>
            <w:tcW w:w="630" w:type="dxa"/>
          </w:tcPr>
          <w:p w:rsidR="00E9376C" w:rsidRPr="002845EA" w14:paraId="4144D2D3" w14:textId="77777777">
            <w:pPr>
              <w:tabs>
                <w:tab w:val="center" w:pos="4680"/>
              </w:tabs>
              <w:suppressAutoHyphens/>
              <w:rPr>
                <w:b/>
                <w:color w:val="000000" w:themeColor="text1"/>
                <w:spacing w:val="-2"/>
                <w:szCs w:val="22"/>
              </w:rPr>
            </w:pPr>
          </w:p>
          <w:p w:rsidR="00E9376C" w:rsidRPr="002845EA" w14:paraId="0858BD2D" w14:textId="77777777">
            <w:pPr>
              <w:tabs>
                <w:tab w:val="center" w:pos="4680"/>
              </w:tabs>
              <w:suppressAutoHyphens/>
              <w:rPr>
                <w:b/>
                <w:color w:val="000000" w:themeColor="text1"/>
                <w:spacing w:val="-2"/>
                <w:szCs w:val="22"/>
              </w:rPr>
            </w:pPr>
            <w:r w:rsidRPr="002845EA">
              <w:rPr>
                <w:b/>
                <w:color w:val="000000" w:themeColor="text1"/>
                <w:spacing w:val="-2"/>
                <w:szCs w:val="22"/>
              </w:rPr>
              <w:t xml:space="preserve">  )</w:t>
            </w:r>
          </w:p>
          <w:p w:rsidR="00E9376C" w:rsidRPr="002845EA" w14:paraId="4F5E16A0" w14:textId="77777777">
            <w:pPr>
              <w:tabs>
                <w:tab w:val="center" w:pos="4680"/>
              </w:tabs>
              <w:suppressAutoHyphens/>
              <w:rPr>
                <w:b/>
                <w:color w:val="000000" w:themeColor="text1"/>
                <w:spacing w:val="-2"/>
                <w:szCs w:val="22"/>
              </w:rPr>
            </w:pPr>
            <w:r w:rsidRPr="002845EA">
              <w:rPr>
                <w:b/>
                <w:color w:val="000000" w:themeColor="text1"/>
                <w:spacing w:val="-2"/>
                <w:szCs w:val="22"/>
              </w:rPr>
              <w:t xml:space="preserve">  )</w:t>
            </w:r>
          </w:p>
          <w:p w:rsidR="00E9376C" w:rsidRPr="002845EA" w14:paraId="6796E990" w14:textId="77777777">
            <w:pPr>
              <w:tabs>
                <w:tab w:val="center" w:pos="4680"/>
              </w:tabs>
              <w:suppressAutoHyphens/>
              <w:rPr>
                <w:b/>
                <w:color w:val="000000" w:themeColor="text1"/>
                <w:spacing w:val="-2"/>
                <w:szCs w:val="22"/>
              </w:rPr>
            </w:pPr>
            <w:r w:rsidRPr="002845EA">
              <w:rPr>
                <w:b/>
                <w:color w:val="000000" w:themeColor="text1"/>
                <w:spacing w:val="-2"/>
                <w:szCs w:val="22"/>
              </w:rPr>
              <w:t xml:space="preserve">  )</w:t>
            </w:r>
          </w:p>
          <w:p w:rsidR="00E9376C" w:rsidRPr="002845EA" w14:paraId="238B39AB" w14:textId="77777777">
            <w:pPr>
              <w:tabs>
                <w:tab w:val="center" w:pos="4680"/>
              </w:tabs>
              <w:suppressAutoHyphens/>
              <w:rPr>
                <w:b/>
                <w:color w:val="000000" w:themeColor="text1"/>
                <w:spacing w:val="-2"/>
                <w:szCs w:val="22"/>
              </w:rPr>
            </w:pPr>
            <w:r w:rsidRPr="002845EA">
              <w:rPr>
                <w:b/>
                <w:color w:val="000000" w:themeColor="text1"/>
                <w:spacing w:val="-2"/>
                <w:szCs w:val="22"/>
              </w:rPr>
              <w:t xml:space="preserve">  )</w:t>
            </w:r>
          </w:p>
          <w:p w:rsidR="00E9376C" w:rsidRPr="002845EA" w14:paraId="61A3FD4B" w14:textId="2D2CEA75">
            <w:pPr>
              <w:tabs>
                <w:tab w:val="center" w:pos="4680"/>
              </w:tabs>
              <w:suppressAutoHyphens/>
              <w:rPr>
                <w:b/>
                <w:color w:val="000000" w:themeColor="text1"/>
                <w:spacing w:val="-2"/>
                <w:szCs w:val="22"/>
              </w:rPr>
            </w:pPr>
            <w:r w:rsidRPr="002845EA">
              <w:rPr>
                <w:b/>
                <w:color w:val="000000" w:themeColor="text1"/>
                <w:spacing w:val="-2"/>
                <w:szCs w:val="22"/>
              </w:rPr>
              <w:t xml:space="preserve">  )</w:t>
            </w:r>
          </w:p>
        </w:tc>
        <w:tc>
          <w:tcPr>
            <w:tcW w:w="4248" w:type="dxa"/>
          </w:tcPr>
          <w:p w:rsidR="00E9376C" w:rsidRPr="002845EA" w14:paraId="6B391B95" w14:textId="77777777">
            <w:pPr>
              <w:tabs>
                <w:tab w:val="center" w:pos="4680"/>
              </w:tabs>
              <w:suppressAutoHyphens/>
              <w:rPr>
                <w:color w:val="000000" w:themeColor="text1"/>
                <w:spacing w:val="-2"/>
                <w:szCs w:val="22"/>
              </w:rPr>
            </w:pPr>
          </w:p>
          <w:p w:rsidR="00242FE3" w:rsidRPr="002845EA" w14:paraId="3001AA19" w14:textId="79CBE712">
            <w:pPr>
              <w:rPr>
                <w:color w:val="000000" w:themeColor="text1"/>
                <w:spacing w:val="-2"/>
                <w:szCs w:val="22"/>
              </w:rPr>
            </w:pPr>
            <w:r w:rsidRPr="002845EA">
              <w:rPr>
                <w:color w:val="000000" w:themeColor="text1"/>
                <w:spacing w:val="-2"/>
                <w:szCs w:val="22"/>
              </w:rPr>
              <w:t xml:space="preserve">                </w:t>
            </w:r>
          </w:p>
          <w:p w:rsidR="00D65DDA" w:rsidRPr="00A518FD" w:rsidP="00D65DDA" w14:paraId="49CE7C71" w14:textId="35B50BBC">
            <w:pPr>
              <w:rPr>
                <w:color w:val="000000" w:themeColor="text1"/>
                <w:spacing w:val="-2"/>
                <w:szCs w:val="22"/>
              </w:rPr>
            </w:pPr>
            <w:r w:rsidRPr="002845EA">
              <w:rPr>
                <w:color w:val="000000" w:themeColor="text1"/>
                <w:spacing w:val="-2"/>
                <w:szCs w:val="22"/>
              </w:rPr>
              <w:t>File No.:</w:t>
            </w:r>
            <w:r>
              <w:rPr>
                <w:color w:val="000000" w:themeColor="text1"/>
                <w:spacing w:val="-2"/>
                <w:szCs w:val="22"/>
              </w:rPr>
              <w:t xml:space="preserve">  </w:t>
            </w:r>
            <w:r w:rsidRPr="00A518FD" w:rsidR="004A3479">
              <w:rPr>
                <w:color w:val="000000" w:themeColor="text1"/>
                <w:spacing w:val="-2"/>
                <w:szCs w:val="22"/>
              </w:rPr>
              <w:t>EB-FIELDNER-24-00036003</w:t>
            </w:r>
          </w:p>
          <w:p w:rsidR="00242FE3" w:rsidRPr="007A3670" w:rsidP="00DF7C29" w14:paraId="258164F9" w14:textId="5A19E122">
            <w:pPr>
              <w:rPr>
                <w:color w:val="000000" w:themeColor="text1"/>
                <w:spacing w:val="-2"/>
                <w:szCs w:val="22"/>
              </w:rPr>
            </w:pPr>
            <w:r w:rsidRPr="002845EA">
              <w:rPr>
                <w:color w:val="000000" w:themeColor="text1"/>
                <w:spacing w:val="-2"/>
                <w:szCs w:val="22"/>
              </w:rPr>
              <w:t>N</w:t>
            </w:r>
            <w:r w:rsidRPr="002845EA" w:rsidR="00E9376C">
              <w:rPr>
                <w:color w:val="000000" w:themeColor="text1"/>
                <w:spacing w:val="-2"/>
                <w:szCs w:val="22"/>
              </w:rPr>
              <w:t>AL/Acct. No.</w:t>
            </w:r>
            <w:r w:rsidRPr="002845EA" w:rsidR="009D265E">
              <w:rPr>
                <w:color w:val="000000" w:themeColor="text1"/>
                <w:spacing w:val="-2"/>
                <w:szCs w:val="22"/>
              </w:rPr>
              <w:t>:</w:t>
            </w:r>
            <w:r w:rsidRPr="002845EA" w:rsidR="00A569CE">
              <w:rPr>
                <w:color w:val="000000" w:themeColor="text1"/>
                <w:spacing w:val="-2"/>
                <w:szCs w:val="22"/>
              </w:rPr>
              <w:t xml:space="preserve">  </w:t>
            </w:r>
            <w:r w:rsidRPr="00AD4DDD" w:rsidR="00AD4DDD">
              <w:rPr>
                <w:color w:val="000000" w:themeColor="text1"/>
                <w:spacing w:val="-2"/>
                <w:szCs w:val="22"/>
              </w:rPr>
              <w:t>202632010002</w:t>
            </w:r>
          </w:p>
          <w:p w:rsidR="00E9376C" w:rsidRPr="002845EA" w:rsidP="00DF7C29" w14:paraId="700B6C3C" w14:textId="59FBA290">
            <w:pPr>
              <w:rPr>
                <w:snapToGrid/>
                <w:color w:val="000000" w:themeColor="text1"/>
                <w:spacing w:val="-2"/>
                <w:szCs w:val="22"/>
              </w:rPr>
            </w:pPr>
            <w:r w:rsidRPr="002845EA">
              <w:rPr>
                <w:color w:val="000000" w:themeColor="text1"/>
                <w:spacing w:val="-2"/>
                <w:szCs w:val="22"/>
              </w:rPr>
              <w:t xml:space="preserve">FRN:  </w:t>
            </w:r>
            <w:r w:rsidRPr="00AD4DDD" w:rsidR="00AD4DDD">
              <w:rPr>
                <w:color w:val="000000" w:themeColor="text1"/>
                <w:spacing w:val="-2"/>
                <w:szCs w:val="22"/>
              </w:rPr>
              <w:t>0037861010</w:t>
            </w:r>
          </w:p>
          <w:p w:rsidR="00E9376C" w:rsidRPr="002845EA" w:rsidP="009E08F3" w14:paraId="01443A74" w14:textId="77777777">
            <w:pPr>
              <w:rPr>
                <w:color w:val="000000" w:themeColor="text1"/>
                <w:szCs w:val="22"/>
              </w:rPr>
            </w:pPr>
            <w:r w:rsidRPr="002845EA">
              <w:rPr>
                <w:color w:val="000000" w:themeColor="text1"/>
                <w:spacing w:val="-2"/>
                <w:szCs w:val="22"/>
              </w:rPr>
              <w:t xml:space="preserve">             </w:t>
            </w:r>
          </w:p>
        </w:tc>
      </w:tr>
    </w:tbl>
    <w:p w:rsidR="00DF7C29" w:rsidRPr="002845EA" w:rsidP="00863418" w14:paraId="40288EDC" w14:textId="77777777">
      <w:pPr>
        <w:pStyle w:val="StyleBoldCentered"/>
        <w:widowControl/>
        <w:rPr>
          <w:rFonts w:ascii="Times New Roman" w:hAnsi="Times New Roman"/>
          <w:color w:val="000000" w:themeColor="text1"/>
        </w:rPr>
      </w:pPr>
    </w:p>
    <w:p w:rsidR="00E9376C" w:rsidRPr="002845EA" w:rsidP="00863418" w14:paraId="0EE17218" w14:textId="7997BF72">
      <w:pPr>
        <w:pStyle w:val="StyleBoldCentered"/>
        <w:widowControl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ERRATUM</w:t>
      </w:r>
    </w:p>
    <w:p w:rsidR="00E9376C" w:rsidRPr="002845EA" w14:paraId="79E2B435" w14:textId="77777777">
      <w:pPr>
        <w:pStyle w:val="BodyText"/>
        <w:tabs>
          <w:tab w:val="left" w:pos="4680"/>
        </w:tabs>
        <w:jc w:val="center"/>
        <w:rPr>
          <w:color w:val="000000" w:themeColor="text1"/>
          <w:sz w:val="22"/>
          <w:szCs w:val="22"/>
          <w:u w:val="none"/>
        </w:rPr>
      </w:pPr>
    </w:p>
    <w:p w:rsidR="00652F84" w:rsidRPr="002845EA" w:rsidP="00B666BA" w14:paraId="09284144" w14:textId="43151068">
      <w:pPr>
        <w:tabs>
          <w:tab w:val="left" w:pos="720"/>
          <w:tab w:val="right" w:pos="9360"/>
        </w:tabs>
        <w:suppressAutoHyphens/>
        <w:spacing w:line="227" w:lineRule="auto"/>
        <w:jc w:val="right"/>
        <w:rPr>
          <w:spacing w:val="-2"/>
          <w:szCs w:val="22"/>
        </w:rPr>
      </w:pPr>
      <w:r w:rsidRPr="002845EA">
        <w:rPr>
          <w:b/>
          <w:spacing w:val="-2"/>
          <w:szCs w:val="22"/>
        </w:rPr>
        <w:t xml:space="preserve">Released:  </w:t>
      </w:r>
      <w:r w:rsidRPr="00450680" w:rsidR="00450680">
        <w:rPr>
          <w:b/>
          <w:spacing w:val="-2"/>
          <w:szCs w:val="22"/>
        </w:rPr>
        <w:t>July 16, 2026</w:t>
      </w:r>
    </w:p>
    <w:p w:rsidR="00E9376C" w:rsidRPr="002845EA" w:rsidP="009645E5" w14:paraId="685C8E10" w14:textId="77777777">
      <w:pPr>
        <w:pStyle w:val="BodyText"/>
        <w:tabs>
          <w:tab w:val="left" w:pos="4680"/>
        </w:tabs>
        <w:jc w:val="center"/>
        <w:rPr>
          <w:color w:val="000000" w:themeColor="text1"/>
          <w:sz w:val="22"/>
          <w:szCs w:val="22"/>
          <w:u w:val="none"/>
        </w:rPr>
      </w:pPr>
    </w:p>
    <w:p w:rsidR="00CE5F1E" w:rsidP="0036021D" w14:paraId="41C2FD24" w14:textId="03644866">
      <w:pPr>
        <w:widowControl/>
        <w:tabs>
          <w:tab w:val="left" w:pos="720"/>
          <w:tab w:val="left" w:pos="5760"/>
        </w:tabs>
        <w:suppressAutoHyphens/>
        <w:spacing w:line="227" w:lineRule="auto"/>
        <w:jc w:val="both"/>
        <w:rPr>
          <w:spacing w:val="-2"/>
          <w:szCs w:val="22"/>
        </w:rPr>
      </w:pPr>
      <w:r w:rsidRPr="002845EA">
        <w:rPr>
          <w:spacing w:val="-2"/>
          <w:szCs w:val="22"/>
        </w:rPr>
        <w:t xml:space="preserve">By the </w:t>
      </w:r>
      <w:r w:rsidR="00EB06C2">
        <w:rPr>
          <w:spacing w:val="-2"/>
          <w:szCs w:val="22"/>
        </w:rPr>
        <w:t>Chief, Enforcement Bureau</w:t>
      </w:r>
      <w:r w:rsidRPr="002845EA">
        <w:rPr>
          <w:spacing w:val="-2"/>
          <w:szCs w:val="22"/>
        </w:rPr>
        <w:t>:</w:t>
      </w:r>
    </w:p>
    <w:p w:rsidR="00006EF0" w:rsidP="0036021D" w14:paraId="65498EE2" w14:textId="77777777">
      <w:pPr>
        <w:widowControl/>
        <w:tabs>
          <w:tab w:val="left" w:pos="720"/>
          <w:tab w:val="left" w:pos="5760"/>
        </w:tabs>
        <w:suppressAutoHyphens/>
        <w:spacing w:line="227" w:lineRule="auto"/>
        <w:jc w:val="both"/>
        <w:rPr>
          <w:spacing w:val="-2"/>
          <w:szCs w:val="22"/>
        </w:rPr>
      </w:pPr>
    </w:p>
    <w:p w:rsidR="00006EF0" w:rsidP="00B666BA" w14:paraId="5EAA55E4" w14:textId="00551E81">
      <w:pPr>
        <w:pStyle w:val="ParaNum0"/>
        <w:numPr>
          <w:ilvl w:val="0"/>
          <w:numId w:val="0"/>
        </w:numPr>
        <w:rPr>
          <w:szCs w:val="22"/>
        </w:rPr>
      </w:pPr>
      <w:r>
        <w:rPr>
          <w:szCs w:val="22"/>
        </w:rPr>
        <w:tab/>
      </w:r>
      <w:r w:rsidRPr="003F599C">
        <w:rPr>
          <w:szCs w:val="22"/>
        </w:rPr>
        <w:t xml:space="preserve">On </w:t>
      </w:r>
      <w:r>
        <w:rPr>
          <w:szCs w:val="22"/>
        </w:rPr>
        <w:t>January 12, 202</w:t>
      </w:r>
      <w:r w:rsidR="00937450">
        <w:rPr>
          <w:szCs w:val="22"/>
        </w:rPr>
        <w:t>6</w:t>
      </w:r>
      <w:r w:rsidRPr="003F599C">
        <w:rPr>
          <w:szCs w:val="22"/>
        </w:rPr>
        <w:t xml:space="preserve">, the </w:t>
      </w:r>
      <w:r>
        <w:rPr>
          <w:szCs w:val="22"/>
        </w:rPr>
        <w:t>Enforcement Bureau</w:t>
      </w:r>
      <w:r w:rsidRPr="003F599C">
        <w:rPr>
          <w:szCs w:val="22"/>
        </w:rPr>
        <w:t xml:space="preserve"> released a </w:t>
      </w:r>
      <w:r>
        <w:rPr>
          <w:szCs w:val="22"/>
        </w:rPr>
        <w:t>Notice of Apparent Liability for Forfeiture (NAL)</w:t>
      </w:r>
      <w:r w:rsidRPr="003F599C">
        <w:rPr>
          <w:i/>
          <w:szCs w:val="22"/>
        </w:rPr>
        <w:t xml:space="preserve">, </w:t>
      </w:r>
      <w:r>
        <w:rPr>
          <w:szCs w:val="22"/>
        </w:rPr>
        <w:t>DA 26-37</w:t>
      </w:r>
      <w:r w:rsidRPr="003F599C">
        <w:rPr>
          <w:szCs w:val="22"/>
        </w:rPr>
        <w:t xml:space="preserve">, in the above captioned proceeding.  </w:t>
      </w:r>
      <w:r w:rsidRPr="000B4DF6" w:rsidR="000B4DF6">
        <w:rPr>
          <w:szCs w:val="22"/>
        </w:rPr>
        <w:t xml:space="preserve">This Erratum </w:t>
      </w:r>
      <w:r w:rsidR="00B66CF3">
        <w:rPr>
          <w:szCs w:val="22"/>
        </w:rPr>
        <w:t>corrects</w:t>
      </w:r>
      <w:r w:rsidRPr="000B4DF6" w:rsidR="00B66CF3">
        <w:rPr>
          <w:szCs w:val="22"/>
        </w:rPr>
        <w:t xml:space="preserve"> </w:t>
      </w:r>
      <w:r w:rsidRPr="000B4DF6" w:rsidR="000B4DF6">
        <w:rPr>
          <w:szCs w:val="22"/>
        </w:rPr>
        <w:t xml:space="preserve">the header on each page of the NAL to replace </w:t>
      </w:r>
      <w:r w:rsidR="007A4AA6">
        <w:rPr>
          <w:szCs w:val="22"/>
        </w:rPr>
        <w:t>“</w:t>
      </w:r>
      <w:r w:rsidRPr="000B4DF6">
        <w:rPr>
          <w:szCs w:val="22"/>
        </w:rPr>
        <w:t>FCC 26-</w:t>
      </w:r>
      <w:r w:rsidRPr="000B4DF6" w:rsidR="00AD4DDD">
        <w:rPr>
          <w:szCs w:val="22"/>
        </w:rPr>
        <w:t>40</w:t>
      </w:r>
      <w:r w:rsidR="007A4AA6">
        <w:rPr>
          <w:szCs w:val="22"/>
        </w:rPr>
        <w:t>”</w:t>
      </w:r>
      <w:r w:rsidRPr="000B4DF6">
        <w:rPr>
          <w:szCs w:val="22"/>
        </w:rPr>
        <w:t xml:space="preserve"> </w:t>
      </w:r>
      <w:r w:rsidR="00F11322">
        <w:rPr>
          <w:szCs w:val="22"/>
        </w:rPr>
        <w:t>with</w:t>
      </w:r>
      <w:r w:rsidRPr="000B4DF6">
        <w:rPr>
          <w:szCs w:val="22"/>
        </w:rPr>
        <w:t xml:space="preserve"> </w:t>
      </w:r>
      <w:r w:rsidR="007A4AA6">
        <w:rPr>
          <w:szCs w:val="22"/>
        </w:rPr>
        <w:t>“</w:t>
      </w:r>
      <w:r w:rsidRPr="000B4DF6">
        <w:rPr>
          <w:szCs w:val="22"/>
        </w:rPr>
        <w:t>DA 26-</w:t>
      </w:r>
      <w:r w:rsidRPr="000B4DF6" w:rsidR="00AD4DDD">
        <w:rPr>
          <w:szCs w:val="22"/>
        </w:rPr>
        <w:t>40</w:t>
      </w:r>
      <w:r w:rsidRPr="000B4DF6">
        <w:rPr>
          <w:szCs w:val="22"/>
        </w:rPr>
        <w:t>.</w:t>
      </w:r>
      <w:r w:rsidR="007A4AA6">
        <w:rPr>
          <w:szCs w:val="22"/>
        </w:rPr>
        <w:t>”</w:t>
      </w:r>
      <w:r w:rsidR="00A12C44">
        <w:rPr>
          <w:szCs w:val="22"/>
        </w:rPr>
        <w:t xml:space="preserve"> </w:t>
      </w:r>
    </w:p>
    <w:p w:rsidR="000B4DF6" w:rsidRPr="000B4DF6" w:rsidP="000B4DF6" w14:paraId="55F03FE4" w14:textId="77777777">
      <w:pPr>
        <w:pStyle w:val="ParaNum0"/>
        <w:numPr>
          <w:ilvl w:val="0"/>
          <w:numId w:val="0"/>
        </w:numPr>
        <w:ind w:left="720"/>
        <w:rPr>
          <w:szCs w:val="22"/>
        </w:rPr>
      </w:pPr>
    </w:p>
    <w:p w:rsidR="00B51F6D" w:rsidRPr="002845EA" w:rsidP="00D321B5" w14:paraId="24882A75" w14:textId="2FFC0692">
      <w:pPr>
        <w:keepNext/>
        <w:keepLines/>
        <w:widowControl/>
        <w:spacing w:before="240"/>
        <w:ind w:left="3600" w:firstLine="720"/>
        <w:rPr>
          <w:color w:val="000000" w:themeColor="text1"/>
          <w:szCs w:val="22"/>
        </w:rPr>
      </w:pPr>
      <w:r w:rsidRPr="0023537C">
        <w:rPr>
          <w:color w:val="000000" w:themeColor="text1"/>
          <w:szCs w:val="22"/>
        </w:rPr>
        <w:t>FEDERAL COMMUNICATIONS COMMISSION</w:t>
      </w:r>
    </w:p>
    <w:p w:rsidR="00B51F6D" w:rsidRPr="002845EA" w:rsidP="00984175" w14:paraId="16D190F1" w14:textId="77777777">
      <w:pPr>
        <w:keepNext/>
        <w:keepLines/>
        <w:widowControl/>
        <w:rPr>
          <w:color w:val="000000" w:themeColor="text1"/>
          <w:szCs w:val="22"/>
        </w:rPr>
      </w:pPr>
    </w:p>
    <w:p w:rsidR="00B51F6D" w:rsidRPr="002845EA" w:rsidP="00984175" w14:paraId="00B22E25" w14:textId="77777777">
      <w:pPr>
        <w:keepNext/>
        <w:keepLines/>
        <w:widowControl/>
        <w:rPr>
          <w:color w:val="000000" w:themeColor="text1"/>
          <w:szCs w:val="22"/>
        </w:rPr>
      </w:pPr>
    </w:p>
    <w:p w:rsidR="00B51F6D" w:rsidRPr="002845EA" w:rsidP="00984175" w14:paraId="4EA0E495" w14:textId="77777777">
      <w:pPr>
        <w:keepNext/>
        <w:keepLines/>
        <w:widowControl/>
        <w:rPr>
          <w:color w:val="000000" w:themeColor="text1"/>
          <w:szCs w:val="22"/>
        </w:rPr>
      </w:pPr>
    </w:p>
    <w:p w:rsidR="00CC69EF" w:rsidRPr="002845EA" w:rsidP="00984175" w14:paraId="3DCDBA51" w14:textId="77777777">
      <w:pPr>
        <w:keepNext/>
        <w:keepLines/>
        <w:widowControl/>
        <w:rPr>
          <w:color w:val="000000" w:themeColor="text1"/>
          <w:szCs w:val="22"/>
        </w:rPr>
      </w:pPr>
    </w:p>
    <w:p w:rsidR="00062698" w:rsidRPr="00062698" w:rsidP="00062698" w14:paraId="22BA963D" w14:textId="77777777">
      <w:pPr>
        <w:keepNext/>
        <w:keepLines/>
        <w:widowControl/>
        <w:ind w:left="4320"/>
        <w:rPr>
          <w:szCs w:val="22"/>
        </w:rPr>
      </w:pPr>
      <w:r w:rsidRPr="00062698">
        <w:rPr>
          <w:szCs w:val="22"/>
        </w:rPr>
        <w:t>Patrick Webre</w:t>
      </w:r>
    </w:p>
    <w:p w:rsidR="00062698" w:rsidRPr="00062698" w:rsidP="00062698" w14:paraId="6B2255B5" w14:textId="18A81618">
      <w:pPr>
        <w:keepNext/>
        <w:keepLines/>
        <w:widowControl/>
        <w:ind w:left="4320"/>
        <w:rPr>
          <w:szCs w:val="22"/>
        </w:rPr>
      </w:pPr>
      <w:r w:rsidRPr="00062698">
        <w:rPr>
          <w:szCs w:val="22"/>
        </w:rPr>
        <w:t>Chief</w:t>
      </w:r>
    </w:p>
    <w:p w:rsidR="00B51F6D" w:rsidRPr="002845EA" w:rsidP="00062698" w14:paraId="507C3BFB" w14:textId="1F3EFFC2">
      <w:pPr>
        <w:keepNext/>
        <w:keepLines/>
        <w:widowControl/>
        <w:ind w:left="4320"/>
        <w:rPr>
          <w:color w:val="000000" w:themeColor="text1"/>
          <w:szCs w:val="22"/>
        </w:rPr>
      </w:pPr>
      <w:r w:rsidRPr="00062698">
        <w:rPr>
          <w:szCs w:val="22"/>
        </w:rPr>
        <w:t>Enforcement Bureau</w:t>
      </w:r>
    </w:p>
    <w:sectPr w:rsidSect="002C77E0">
      <w:headerReference w:type="default" r:id="rId6"/>
      <w:footerReference w:type="even" r:id="rId7"/>
      <w:headerReference w:type="first" r:id="rId8"/>
      <w:footerReference w:type="first" r:id="rId9"/>
      <w:footnotePr>
        <w:numRestart w:val="eachSect"/>
      </w:footnotePr>
      <w:pgSz w:w="12240" w:h="15840" w:code="1"/>
      <w:pgMar w:top="1271" w:right="1440" w:bottom="720" w:left="1440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543E86" w14:paraId="1A24F35E" w14:textId="77777777">
      <w:r>
        <w:separator/>
      </w:r>
    </w:p>
  </w:endnote>
  <w:endnote w:type="continuationSeparator" w:id="1">
    <w:p w:rsidR="00543E86" w14:paraId="0D9D6812" w14:textId="77777777">
      <w:r>
        <w:continuationSeparator/>
      </w:r>
    </w:p>
  </w:endnote>
  <w:endnote w:type="continuationNotice" w:id="2">
    <w:p w:rsidR="00543E86" w14:paraId="3744DFD5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altName w:val="Heavy Heap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0A633B" w:rsidP="009E64A3" w14:paraId="20FC5918" w14:textId="7777777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fldChar w:fldCharType="end"/>
    </w:r>
  </w:p>
  <w:p w:rsidR="000A633B" w14:paraId="0BF2B4C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0A633B" w14:paraId="0D33B27C" w14:textId="7777777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543E86" w14:paraId="4D8CAA31" w14:textId="77777777">
      <w:r>
        <w:separator/>
      </w:r>
    </w:p>
  </w:footnote>
  <w:footnote w:type="continuationSeparator" w:id="1">
    <w:p w:rsidR="00543E86" w:rsidP="00F60397" w14:paraId="05AE957E" w14:textId="77777777">
      <w:r w:rsidRPr="00F60397">
        <w:rPr>
          <w:sz w:val="20"/>
        </w:rPr>
        <w:t>(Continued from previous page…)</w:t>
      </w:r>
      <w:r>
        <w:rPr>
          <w:sz w:val="20"/>
        </w:rPr>
        <w:t xml:space="preserve"> </w:t>
      </w:r>
      <w:r>
        <w:separator/>
      </w:r>
    </w:p>
  </w:footnote>
  <w:footnote w:type="continuationNotice" w:id="2">
    <w:p w:rsidR="00543E86" w:rsidRPr="00F60397" w:rsidP="00AE54D6" w14:paraId="2B3A417E" w14:textId="77777777">
      <w:pPr>
        <w:jc w:val="right"/>
        <w:rPr>
          <w:sz w:val="20"/>
        </w:rPr>
      </w:pPr>
      <w:r w:rsidRPr="00F60397">
        <w:rPr>
          <w:sz w:val="20"/>
        </w:rPr>
        <w:t>(continued…)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B6FC3" w:rsidRPr="00845167" w:rsidP="009B6FC3" w14:paraId="6EE12BAC" w14:textId="77777777">
    <w:pPr>
      <w:pStyle w:val="Header"/>
      <w:rPr>
        <w:color w:val="FF0000"/>
        <w:sz w:val="16"/>
        <w:szCs w:val="16"/>
      </w:rPr>
    </w:pPr>
    <w:r w:rsidRPr="00845167">
      <w:rPr>
        <w:color w:val="FF0000"/>
        <w:sz w:val="16"/>
        <w:szCs w:val="16"/>
      </w:rPr>
      <w:t xml:space="preserve">NONPUBLIC, CONFIDENTIAL, HIGHLY SENSITIVE </w:t>
    </w:r>
  </w:p>
  <w:p w:rsidR="009B6FC3" w:rsidRPr="00845167" w:rsidP="009B6FC3" w14:paraId="4F554BFC" w14:textId="77777777">
    <w:pPr>
      <w:pStyle w:val="Header"/>
      <w:rPr>
        <w:color w:val="FF0000"/>
        <w:sz w:val="16"/>
        <w:szCs w:val="16"/>
      </w:rPr>
    </w:pPr>
    <w:r w:rsidRPr="00845167">
      <w:rPr>
        <w:color w:val="FF0000"/>
        <w:sz w:val="16"/>
        <w:szCs w:val="16"/>
      </w:rPr>
      <w:t>LAW ENFORCEMENT INFORMATION</w:t>
    </w:r>
  </w:p>
  <w:p w:rsidR="000A633B" w:rsidP="00F60397" w14:paraId="0A3C5367" w14:textId="0CCD6242">
    <w:pPr>
      <w:tabs>
        <w:tab w:val="center" w:pos="4680"/>
        <w:tab w:val="right" w:pos="9360"/>
      </w:tabs>
      <w:rPr>
        <w:b/>
        <w:spacing w:val="-2"/>
      </w:rPr>
    </w:pPr>
    <w:r>
      <w:rPr>
        <w:b/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0" b="698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  <w:r w:rsidRPr="00F60397">
      <w:rPr>
        <w:b/>
      </w:rPr>
      <w:tab/>
      <w:t>Federal Communications Commission</w:t>
    </w:r>
    <w:r w:rsidRPr="00F60397">
      <w:rPr>
        <w:b/>
      </w:rPr>
      <w:tab/>
    </w:r>
    <w:r w:rsidRPr="004843E4">
      <w:rPr>
        <w:b/>
        <w:spacing w:val="-2"/>
      </w:rPr>
      <w:t>FCC</w:t>
    </w:r>
    <w:r w:rsidRPr="00FC6154" w:rsidR="00FC6154">
      <w:rPr>
        <w:b/>
        <w:spacing w:val="-2"/>
      </w:rPr>
      <w:t xml:space="preserve"> </w:t>
    </w:r>
    <w:r w:rsidR="00B37E69">
      <w:rPr>
        <w:b/>
        <w:spacing w:val="-2"/>
      </w:rPr>
      <w:t>26</w:t>
    </w:r>
    <w:r w:rsidRPr="00221D4F">
      <w:rPr>
        <w:b/>
        <w:spacing w:val="-2"/>
      </w:rPr>
      <w:t>-</w:t>
    </w:r>
    <w:r w:rsidRPr="00956728">
      <w:rPr>
        <w:b/>
        <w:spacing w:val="-2"/>
        <w:highlight w:val="yellow"/>
      </w:rPr>
      <w:t>XX</w:t>
    </w:r>
  </w:p>
  <w:p w:rsidR="00082F83" w:rsidRPr="00F60397" w:rsidP="00F60397" w14:paraId="2D24E369" w14:textId="77777777">
    <w:pPr>
      <w:tabs>
        <w:tab w:val="center" w:pos="4680"/>
        <w:tab w:val="right" w:pos="936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0A633B" w:rsidP="00D83ED7" w14:paraId="63D2D02C" w14:textId="30BE21FF">
    <w:pPr>
      <w:tabs>
        <w:tab w:val="center" w:pos="4680"/>
        <w:tab w:val="right" w:pos="9360"/>
      </w:tabs>
      <w:spacing w:after="120"/>
      <w:rPr>
        <w:b/>
        <w:spacing w:val="-2"/>
      </w:rPr>
    </w:pPr>
    <w:r>
      <w:rPr>
        <w:b/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0" b="26035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63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50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weight="0.05pt">
              <w10:wrap anchorx="margin"/>
            </v:rect>
          </w:pict>
        </mc:Fallback>
      </mc:AlternateContent>
    </w:r>
    <w:r w:rsidRPr="00F60397">
      <w:rPr>
        <w:b/>
      </w:rPr>
      <w:tab/>
      <w:t>Federal Communications Commission</w:t>
    </w:r>
    <w:r w:rsidRPr="00F60397">
      <w:rPr>
        <w:b/>
      </w:rPr>
      <w:tab/>
    </w:r>
  </w:p>
  <w:p w:rsidR="005B5AD7" w:rsidRPr="00F60397" w:rsidP="00D83ED7" w14:paraId="562260E5" w14:textId="77777777">
    <w:pPr>
      <w:tabs>
        <w:tab w:val="center" w:pos="4680"/>
        <w:tab w:val="right" w:pos="9360"/>
      </w:tabs>
      <w:spacing w:after="1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17990123"/>
    <w:multiLevelType w:val="hybridMultilevel"/>
    <w:tmpl w:val="DCF41EF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0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7">
    <w:nsid w:val="628E1E95"/>
    <w:multiLevelType w:val="singleLevel"/>
    <w:tmpl w:val="4F1400D0"/>
    <w:lvl w:ilvl="0">
      <w:start w:val="1"/>
      <w:numFmt w:val="decimal"/>
      <w:pStyle w:val="par1"/>
      <w:lvlText w:val="%1."/>
      <w:lvlJc w:val="left"/>
      <w:pPr>
        <w:tabs>
          <w:tab w:val="num" w:pos="1080"/>
        </w:tabs>
        <w:ind w:firstLine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8">
    <w:nsid w:val="6D2B48D2"/>
    <w:multiLevelType w:val="singleLevel"/>
    <w:tmpl w:val="462A4EC8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firstLine="720"/>
      </w:pPr>
      <w:rPr>
        <w:rFonts w:cs="Times New Roman"/>
        <w:b w:val="0"/>
        <w:color w:val="auto"/>
      </w:rPr>
    </w:lvl>
  </w:abstractNum>
  <w:abstractNum w:abstractNumId="9">
    <w:nsid w:val="7AD3346B"/>
    <w:multiLevelType w:val="hybridMultilevel"/>
    <w:tmpl w:val="790A13C0"/>
    <w:lvl w:ilvl="0">
      <w:start w:val="1"/>
      <w:numFmt w:val="decimal"/>
      <w:lvlText w:val="%1."/>
      <w:lvlJc w:val="left"/>
      <w:pPr>
        <w:tabs>
          <w:tab w:val="num" w:pos="720"/>
        </w:tabs>
        <w:ind w:firstLine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pStyle w:val="StyleParaNumAfter0pt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(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74597579">
    <w:abstractNumId w:val="8"/>
  </w:num>
  <w:num w:numId="2" w16cid:durableId="830409022">
    <w:abstractNumId w:val="7"/>
  </w:num>
  <w:num w:numId="3" w16cid:durableId="1906648890">
    <w:abstractNumId w:val="6"/>
  </w:num>
  <w:num w:numId="4" w16cid:durableId="1384790074">
    <w:abstractNumId w:val="9"/>
  </w:num>
  <w:num w:numId="5" w16cid:durableId="733508621">
    <w:abstractNumId w:val="4"/>
  </w:num>
  <w:num w:numId="6" w16cid:durableId="2083486572">
    <w:abstractNumId w:val="1"/>
  </w:num>
  <w:num w:numId="7" w16cid:durableId="2079401592">
    <w:abstractNumId w:val="2"/>
  </w:num>
  <w:num w:numId="8" w16cid:durableId="339738866">
    <w:abstractNumId w:val="5"/>
  </w:num>
  <w:num w:numId="9" w16cid:durableId="2138133998">
    <w:abstractNumId w:val="3"/>
  </w:num>
  <w:num w:numId="10" w16cid:durableId="1113211829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linkStyles/>
  <w:stylePaneFormatFilter w:val="3F04" w:allStyles="0" w:alternateStyleNames="0" w:clearFormatting="1" w:customStyles="0" w:directFormattingOnNumbering="1" w:directFormattingOnParagraphs="1" w:directFormattingOnRuns="1" w:directFormattingOnTables="1" w:headingStyles="0" w:latentStyles="1" w:numberingStyles="0" w:stylesInUse="0" w:tableStyles="0" w:top3HeadingStyles="1" w:visibleStyles="0"/>
  <w:defaultTabStop w:val="720"/>
  <w:characterSpacingControl w:val="doNotCompress"/>
  <w:footnotePr>
    <w:numRestart w:val="eachSect"/>
    <w:footnote w:id="0"/>
    <w:footnote w:id="1"/>
    <w:footnote w:id="2"/>
  </w:footnotePr>
  <w:endnotePr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F81"/>
    <w:rsid w:val="00000370"/>
    <w:rsid w:val="00000541"/>
    <w:rsid w:val="00000C6C"/>
    <w:rsid w:val="00000D69"/>
    <w:rsid w:val="00000FB5"/>
    <w:rsid w:val="00001405"/>
    <w:rsid w:val="00001F91"/>
    <w:rsid w:val="00001FB2"/>
    <w:rsid w:val="000021A3"/>
    <w:rsid w:val="000022E2"/>
    <w:rsid w:val="0000261A"/>
    <w:rsid w:val="00002EAC"/>
    <w:rsid w:val="0000330E"/>
    <w:rsid w:val="0000424F"/>
    <w:rsid w:val="000043E8"/>
    <w:rsid w:val="0000447A"/>
    <w:rsid w:val="00006096"/>
    <w:rsid w:val="000060D1"/>
    <w:rsid w:val="000061FF"/>
    <w:rsid w:val="00006B8F"/>
    <w:rsid w:val="00006EF0"/>
    <w:rsid w:val="0000715C"/>
    <w:rsid w:val="0001067E"/>
    <w:rsid w:val="00010942"/>
    <w:rsid w:val="00010CCB"/>
    <w:rsid w:val="00010F83"/>
    <w:rsid w:val="000114EA"/>
    <w:rsid w:val="0001183D"/>
    <w:rsid w:val="0001183E"/>
    <w:rsid w:val="00011E26"/>
    <w:rsid w:val="00011FC8"/>
    <w:rsid w:val="00012592"/>
    <w:rsid w:val="0001259D"/>
    <w:rsid w:val="0001272E"/>
    <w:rsid w:val="00012A93"/>
    <w:rsid w:val="00012B0C"/>
    <w:rsid w:val="00012EE5"/>
    <w:rsid w:val="000136FB"/>
    <w:rsid w:val="00013B1C"/>
    <w:rsid w:val="000154B4"/>
    <w:rsid w:val="0001576F"/>
    <w:rsid w:val="00015D7C"/>
    <w:rsid w:val="00015D8A"/>
    <w:rsid w:val="00015F05"/>
    <w:rsid w:val="00016218"/>
    <w:rsid w:val="00016B92"/>
    <w:rsid w:val="00016BFB"/>
    <w:rsid w:val="0001758D"/>
    <w:rsid w:val="000178CA"/>
    <w:rsid w:val="00017A92"/>
    <w:rsid w:val="00017B6E"/>
    <w:rsid w:val="00020260"/>
    <w:rsid w:val="000204B1"/>
    <w:rsid w:val="00020500"/>
    <w:rsid w:val="000207ED"/>
    <w:rsid w:val="00020E26"/>
    <w:rsid w:val="00021C06"/>
    <w:rsid w:val="000221BE"/>
    <w:rsid w:val="00022474"/>
    <w:rsid w:val="00022AF7"/>
    <w:rsid w:val="00022FBC"/>
    <w:rsid w:val="000237B4"/>
    <w:rsid w:val="00023DE8"/>
    <w:rsid w:val="00024160"/>
    <w:rsid w:val="00024D51"/>
    <w:rsid w:val="000251DA"/>
    <w:rsid w:val="0002546A"/>
    <w:rsid w:val="00026F24"/>
    <w:rsid w:val="00026F3F"/>
    <w:rsid w:val="00027350"/>
    <w:rsid w:val="00030F25"/>
    <w:rsid w:val="00031191"/>
    <w:rsid w:val="0003142B"/>
    <w:rsid w:val="000323B1"/>
    <w:rsid w:val="000323CE"/>
    <w:rsid w:val="00032B31"/>
    <w:rsid w:val="0003326F"/>
    <w:rsid w:val="00033A7A"/>
    <w:rsid w:val="00033DBD"/>
    <w:rsid w:val="00035510"/>
    <w:rsid w:val="00035820"/>
    <w:rsid w:val="00035B08"/>
    <w:rsid w:val="00036275"/>
    <w:rsid w:val="00036451"/>
    <w:rsid w:val="000368BB"/>
    <w:rsid w:val="0003723C"/>
    <w:rsid w:val="00037324"/>
    <w:rsid w:val="00037B06"/>
    <w:rsid w:val="00040C91"/>
    <w:rsid w:val="00041268"/>
    <w:rsid w:val="000412F0"/>
    <w:rsid w:val="000413FE"/>
    <w:rsid w:val="00041435"/>
    <w:rsid w:val="0004206A"/>
    <w:rsid w:val="00042CB6"/>
    <w:rsid w:val="00042E52"/>
    <w:rsid w:val="000430C1"/>
    <w:rsid w:val="0004365C"/>
    <w:rsid w:val="00043BB1"/>
    <w:rsid w:val="00043C14"/>
    <w:rsid w:val="00043C5E"/>
    <w:rsid w:val="0004441E"/>
    <w:rsid w:val="00044786"/>
    <w:rsid w:val="00044C8E"/>
    <w:rsid w:val="000452B2"/>
    <w:rsid w:val="000457E5"/>
    <w:rsid w:val="00045A25"/>
    <w:rsid w:val="00047493"/>
    <w:rsid w:val="000475FE"/>
    <w:rsid w:val="00047614"/>
    <w:rsid w:val="00047AC0"/>
    <w:rsid w:val="00047C22"/>
    <w:rsid w:val="00050AD6"/>
    <w:rsid w:val="00050BB8"/>
    <w:rsid w:val="00050BD8"/>
    <w:rsid w:val="00050E3C"/>
    <w:rsid w:val="00051A93"/>
    <w:rsid w:val="00051FC4"/>
    <w:rsid w:val="000525D1"/>
    <w:rsid w:val="0005296A"/>
    <w:rsid w:val="000536B9"/>
    <w:rsid w:val="00053E99"/>
    <w:rsid w:val="00054811"/>
    <w:rsid w:val="0005514C"/>
    <w:rsid w:val="00055724"/>
    <w:rsid w:val="00055C40"/>
    <w:rsid w:val="00056A8C"/>
    <w:rsid w:val="0006015F"/>
    <w:rsid w:val="00060205"/>
    <w:rsid w:val="000602E7"/>
    <w:rsid w:val="00060BD6"/>
    <w:rsid w:val="00060DF7"/>
    <w:rsid w:val="00061137"/>
    <w:rsid w:val="00061700"/>
    <w:rsid w:val="00062698"/>
    <w:rsid w:val="00062C72"/>
    <w:rsid w:val="0006340A"/>
    <w:rsid w:val="00063A16"/>
    <w:rsid w:val="00063DD1"/>
    <w:rsid w:val="0006403F"/>
    <w:rsid w:val="00064C65"/>
    <w:rsid w:val="00064FB4"/>
    <w:rsid w:val="00065648"/>
    <w:rsid w:val="00065B23"/>
    <w:rsid w:val="000661A2"/>
    <w:rsid w:val="000679E5"/>
    <w:rsid w:val="00067DA4"/>
    <w:rsid w:val="00067FAD"/>
    <w:rsid w:val="00067FB0"/>
    <w:rsid w:val="00070287"/>
    <w:rsid w:val="00070413"/>
    <w:rsid w:val="000707A4"/>
    <w:rsid w:val="00070F95"/>
    <w:rsid w:val="0007102F"/>
    <w:rsid w:val="000717EA"/>
    <w:rsid w:val="00072576"/>
    <w:rsid w:val="00072A37"/>
    <w:rsid w:val="00072A96"/>
    <w:rsid w:val="000747B6"/>
    <w:rsid w:val="00075089"/>
    <w:rsid w:val="000750EB"/>
    <w:rsid w:val="000751B8"/>
    <w:rsid w:val="00076336"/>
    <w:rsid w:val="000763A9"/>
    <w:rsid w:val="00076504"/>
    <w:rsid w:val="00076854"/>
    <w:rsid w:val="00076C84"/>
    <w:rsid w:val="00077222"/>
    <w:rsid w:val="000773AA"/>
    <w:rsid w:val="00077400"/>
    <w:rsid w:val="00077ADA"/>
    <w:rsid w:val="000801F3"/>
    <w:rsid w:val="0008047A"/>
    <w:rsid w:val="0008085B"/>
    <w:rsid w:val="000813FC"/>
    <w:rsid w:val="00081494"/>
    <w:rsid w:val="00081816"/>
    <w:rsid w:val="000823E9"/>
    <w:rsid w:val="00082F83"/>
    <w:rsid w:val="0008360E"/>
    <w:rsid w:val="00083739"/>
    <w:rsid w:val="000844B8"/>
    <w:rsid w:val="00084F62"/>
    <w:rsid w:val="00085881"/>
    <w:rsid w:val="0008593B"/>
    <w:rsid w:val="00085C75"/>
    <w:rsid w:val="00085F8A"/>
    <w:rsid w:val="00086623"/>
    <w:rsid w:val="000867C3"/>
    <w:rsid w:val="00086C04"/>
    <w:rsid w:val="00087574"/>
    <w:rsid w:val="0008762A"/>
    <w:rsid w:val="0008793B"/>
    <w:rsid w:val="000907C9"/>
    <w:rsid w:val="00091019"/>
    <w:rsid w:val="00092A66"/>
    <w:rsid w:val="00092BAB"/>
    <w:rsid w:val="00092BF2"/>
    <w:rsid w:val="000951B5"/>
    <w:rsid w:val="0009575A"/>
    <w:rsid w:val="00095A19"/>
    <w:rsid w:val="00096AC7"/>
    <w:rsid w:val="00096E8A"/>
    <w:rsid w:val="000972AA"/>
    <w:rsid w:val="000973EC"/>
    <w:rsid w:val="00097E37"/>
    <w:rsid w:val="00097EA3"/>
    <w:rsid w:val="000A02F1"/>
    <w:rsid w:val="000A0708"/>
    <w:rsid w:val="000A0FE0"/>
    <w:rsid w:val="000A1455"/>
    <w:rsid w:val="000A2104"/>
    <w:rsid w:val="000A24FE"/>
    <w:rsid w:val="000A259A"/>
    <w:rsid w:val="000A2850"/>
    <w:rsid w:val="000A3027"/>
    <w:rsid w:val="000A346F"/>
    <w:rsid w:val="000A3BD4"/>
    <w:rsid w:val="000A3BEC"/>
    <w:rsid w:val="000A443E"/>
    <w:rsid w:val="000A44A8"/>
    <w:rsid w:val="000A4B2B"/>
    <w:rsid w:val="000A5247"/>
    <w:rsid w:val="000A544C"/>
    <w:rsid w:val="000A633B"/>
    <w:rsid w:val="000A65A9"/>
    <w:rsid w:val="000A6D31"/>
    <w:rsid w:val="000A72EB"/>
    <w:rsid w:val="000A7420"/>
    <w:rsid w:val="000A78F3"/>
    <w:rsid w:val="000A7DBF"/>
    <w:rsid w:val="000B000D"/>
    <w:rsid w:val="000B0136"/>
    <w:rsid w:val="000B04F6"/>
    <w:rsid w:val="000B056D"/>
    <w:rsid w:val="000B0DBF"/>
    <w:rsid w:val="000B1029"/>
    <w:rsid w:val="000B1336"/>
    <w:rsid w:val="000B20D1"/>
    <w:rsid w:val="000B2F6A"/>
    <w:rsid w:val="000B30A7"/>
    <w:rsid w:val="000B3990"/>
    <w:rsid w:val="000B4981"/>
    <w:rsid w:val="000B4B85"/>
    <w:rsid w:val="000B4DD3"/>
    <w:rsid w:val="000B4DF6"/>
    <w:rsid w:val="000B4F0B"/>
    <w:rsid w:val="000B5C29"/>
    <w:rsid w:val="000B5F83"/>
    <w:rsid w:val="000B5FAA"/>
    <w:rsid w:val="000B6354"/>
    <w:rsid w:val="000B6EA7"/>
    <w:rsid w:val="000B74EE"/>
    <w:rsid w:val="000B7639"/>
    <w:rsid w:val="000C03A5"/>
    <w:rsid w:val="000C0F38"/>
    <w:rsid w:val="000C10AA"/>
    <w:rsid w:val="000C1B42"/>
    <w:rsid w:val="000C1B9C"/>
    <w:rsid w:val="000C1E25"/>
    <w:rsid w:val="000C21CA"/>
    <w:rsid w:val="000C28D5"/>
    <w:rsid w:val="000C2C2D"/>
    <w:rsid w:val="000C3B8C"/>
    <w:rsid w:val="000C3FAA"/>
    <w:rsid w:val="000C4773"/>
    <w:rsid w:val="000C4D69"/>
    <w:rsid w:val="000C522D"/>
    <w:rsid w:val="000C547C"/>
    <w:rsid w:val="000C5E2B"/>
    <w:rsid w:val="000C6034"/>
    <w:rsid w:val="000C6222"/>
    <w:rsid w:val="000C622F"/>
    <w:rsid w:val="000C6854"/>
    <w:rsid w:val="000C6E17"/>
    <w:rsid w:val="000C6E40"/>
    <w:rsid w:val="000C738A"/>
    <w:rsid w:val="000D1322"/>
    <w:rsid w:val="000D17B0"/>
    <w:rsid w:val="000D1826"/>
    <w:rsid w:val="000D1A56"/>
    <w:rsid w:val="000D394C"/>
    <w:rsid w:val="000D3BEE"/>
    <w:rsid w:val="000D5750"/>
    <w:rsid w:val="000D57CD"/>
    <w:rsid w:val="000D5CEF"/>
    <w:rsid w:val="000D6121"/>
    <w:rsid w:val="000D71DC"/>
    <w:rsid w:val="000D73C3"/>
    <w:rsid w:val="000D765E"/>
    <w:rsid w:val="000E00BD"/>
    <w:rsid w:val="000E0BD7"/>
    <w:rsid w:val="000E1133"/>
    <w:rsid w:val="000E21B9"/>
    <w:rsid w:val="000E302E"/>
    <w:rsid w:val="000E320F"/>
    <w:rsid w:val="000E3C4C"/>
    <w:rsid w:val="000E40F1"/>
    <w:rsid w:val="000E48BA"/>
    <w:rsid w:val="000E4F6E"/>
    <w:rsid w:val="000E5945"/>
    <w:rsid w:val="000E6E3B"/>
    <w:rsid w:val="000E7041"/>
    <w:rsid w:val="000E71A8"/>
    <w:rsid w:val="000F1340"/>
    <w:rsid w:val="000F1523"/>
    <w:rsid w:val="000F1FEB"/>
    <w:rsid w:val="000F22A2"/>
    <w:rsid w:val="000F23B9"/>
    <w:rsid w:val="000F2699"/>
    <w:rsid w:val="000F26FB"/>
    <w:rsid w:val="000F2753"/>
    <w:rsid w:val="000F300F"/>
    <w:rsid w:val="000F39A5"/>
    <w:rsid w:val="000F4036"/>
    <w:rsid w:val="000F41D6"/>
    <w:rsid w:val="000F438B"/>
    <w:rsid w:val="000F454F"/>
    <w:rsid w:val="000F502E"/>
    <w:rsid w:val="000F68BF"/>
    <w:rsid w:val="000F6FCC"/>
    <w:rsid w:val="000F7062"/>
    <w:rsid w:val="000F749B"/>
    <w:rsid w:val="000F7572"/>
    <w:rsid w:val="00100057"/>
    <w:rsid w:val="001002A6"/>
    <w:rsid w:val="0010179A"/>
    <w:rsid w:val="00101951"/>
    <w:rsid w:val="00102B37"/>
    <w:rsid w:val="00103671"/>
    <w:rsid w:val="001047AD"/>
    <w:rsid w:val="00105242"/>
    <w:rsid w:val="00105508"/>
    <w:rsid w:val="0010568F"/>
    <w:rsid w:val="001056BA"/>
    <w:rsid w:val="00105B33"/>
    <w:rsid w:val="00105CB7"/>
    <w:rsid w:val="00105DBE"/>
    <w:rsid w:val="00106BFA"/>
    <w:rsid w:val="00106C96"/>
    <w:rsid w:val="00107DDD"/>
    <w:rsid w:val="00110064"/>
    <w:rsid w:val="00110261"/>
    <w:rsid w:val="00110EC1"/>
    <w:rsid w:val="00111275"/>
    <w:rsid w:val="00111331"/>
    <w:rsid w:val="00111A21"/>
    <w:rsid w:val="00111EEB"/>
    <w:rsid w:val="00112816"/>
    <w:rsid w:val="00112A2C"/>
    <w:rsid w:val="00112D6C"/>
    <w:rsid w:val="001130FF"/>
    <w:rsid w:val="00113784"/>
    <w:rsid w:val="00113BC4"/>
    <w:rsid w:val="001140C3"/>
    <w:rsid w:val="00114697"/>
    <w:rsid w:val="00114A63"/>
    <w:rsid w:val="001154F7"/>
    <w:rsid w:val="0011649A"/>
    <w:rsid w:val="00116A04"/>
    <w:rsid w:val="00116FE5"/>
    <w:rsid w:val="001172F4"/>
    <w:rsid w:val="00117B2C"/>
    <w:rsid w:val="00120F65"/>
    <w:rsid w:val="001213AF"/>
    <w:rsid w:val="0012279D"/>
    <w:rsid w:val="00122A8F"/>
    <w:rsid w:val="00122B8F"/>
    <w:rsid w:val="00122B9B"/>
    <w:rsid w:val="001236BA"/>
    <w:rsid w:val="00123B9D"/>
    <w:rsid w:val="00124BAB"/>
    <w:rsid w:val="00125A79"/>
    <w:rsid w:val="001267CE"/>
    <w:rsid w:val="001270A6"/>
    <w:rsid w:val="0012732E"/>
    <w:rsid w:val="00130604"/>
    <w:rsid w:val="00130E9E"/>
    <w:rsid w:val="0013156B"/>
    <w:rsid w:val="0013257B"/>
    <w:rsid w:val="0013283B"/>
    <w:rsid w:val="001330E5"/>
    <w:rsid w:val="001336C6"/>
    <w:rsid w:val="001341FE"/>
    <w:rsid w:val="00134291"/>
    <w:rsid w:val="0013442B"/>
    <w:rsid w:val="001345F4"/>
    <w:rsid w:val="001353CD"/>
    <w:rsid w:val="00135904"/>
    <w:rsid w:val="00135CB1"/>
    <w:rsid w:val="00136A31"/>
    <w:rsid w:val="001370C1"/>
    <w:rsid w:val="001374F2"/>
    <w:rsid w:val="001374F8"/>
    <w:rsid w:val="00137A9B"/>
    <w:rsid w:val="00137BC7"/>
    <w:rsid w:val="00137BCF"/>
    <w:rsid w:val="00137DED"/>
    <w:rsid w:val="00140376"/>
    <w:rsid w:val="0014138D"/>
    <w:rsid w:val="001414BE"/>
    <w:rsid w:val="00141B35"/>
    <w:rsid w:val="00141D21"/>
    <w:rsid w:val="00141F8E"/>
    <w:rsid w:val="001422A3"/>
    <w:rsid w:val="00142ED6"/>
    <w:rsid w:val="00142F56"/>
    <w:rsid w:val="001435D9"/>
    <w:rsid w:val="00143F63"/>
    <w:rsid w:val="00145ABC"/>
    <w:rsid w:val="0014612B"/>
    <w:rsid w:val="0014680D"/>
    <w:rsid w:val="00147E7C"/>
    <w:rsid w:val="001501BA"/>
    <w:rsid w:val="00150514"/>
    <w:rsid w:val="00150E6B"/>
    <w:rsid w:val="0015178B"/>
    <w:rsid w:val="00151F9C"/>
    <w:rsid w:val="00152159"/>
    <w:rsid w:val="0015376E"/>
    <w:rsid w:val="00153C8D"/>
    <w:rsid w:val="0015483B"/>
    <w:rsid w:val="00155855"/>
    <w:rsid w:val="00155D7C"/>
    <w:rsid w:val="00155E72"/>
    <w:rsid w:val="00156196"/>
    <w:rsid w:val="001562FE"/>
    <w:rsid w:val="001564D8"/>
    <w:rsid w:val="00156EF7"/>
    <w:rsid w:val="00157B60"/>
    <w:rsid w:val="001602AA"/>
    <w:rsid w:val="001608E6"/>
    <w:rsid w:val="00161380"/>
    <w:rsid w:val="0016155B"/>
    <w:rsid w:val="00161B26"/>
    <w:rsid w:val="00162316"/>
    <w:rsid w:val="00162ACE"/>
    <w:rsid w:val="00162BC1"/>
    <w:rsid w:val="00162CC6"/>
    <w:rsid w:val="00162D88"/>
    <w:rsid w:val="00163C65"/>
    <w:rsid w:val="001642F3"/>
    <w:rsid w:val="00164370"/>
    <w:rsid w:val="001643B3"/>
    <w:rsid w:val="00166209"/>
    <w:rsid w:val="00166D19"/>
    <w:rsid w:val="00167124"/>
    <w:rsid w:val="00167D2C"/>
    <w:rsid w:val="0017032A"/>
    <w:rsid w:val="00170503"/>
    <w:rsid w:val="00170639"/>
    <w:rsid w:val="00171905"/>
    <w:rsid w:val="001721BC"/>
    <w:rsid w:val="00172372"/>
    <w:rsid w:val="00172896"/>
    <w:rsid w:val="00174F57"/>
    <w:rsid w:val="00174FD0"/>
    <w:rsid w:val="00175520"/>
    <w:rsid w:val="00175ACF"/>
    <w:rsid w:val="00175AD7"/>
    <w:rsid w:val="001764B5"/>
    <w:rsid w:val="001765F1"/>
    <w:rsid w:val="001768A6"/>
    <w:rsid w:val="001778DD"/>
    <w:rsid w:val="00180BE1"/>
    <w:rsid w:val="00180DAD"/>
    <w:rsid w:val="00180FE4"/>
    <w:rsid w:val="001811F8"/>
    <w:rsid w:val="00181526"/>
    <w:rsid w:val="001815F7"/>
    <w:rsid w:val="00181917"/>
    <w:rsid w:val="00181C05"/>
    <w:rsid w:val="00181FBA"/>
    <w:rsid w:val="00182136"/>
    <w:rsid w:val="001823BA"/>
    <w:rsid w:val="001844F0"/>
    <w:rsid w:val="001844F6"/>
    <w:rsid w:val="00184AF9"/>
    <w:rsid w:val="001856C3"/>
    <w:rsid w:val="00186025"/>
    <w:rsid w:val="0018684D"/>
    <w:rsid w:val="00187105"/>
    <w:rsid w:val="0018718B"/>
    <w:rsid w:val="001904A3"/>
    <w:rsid w:val="00191790"/>
    <w:rsid w:val="00191AE8"/>
    <w:rsid w:val="00192C85"/>
    <w:rsid w:val="0019420F"/>
    <w:rsid w:val="00194247"/>
    <w:rsid w:val="0019440B"/>
    <w:rsid w:val="001945BD"/>
    <w:rsid w:val="001946E1"/>
    <w:rsid w:val="00194894"/>
    <w:rsid w:val="00194A12"/>
    <w:rsid w:val="00194D9F"/>
    <w:rsid w:val="00195133"/>
    <w:rsid w:val="00196137"/>
    <w:rsid w:val="00196363"/>
    <w:rsid w:val="00196CDF"/>
    <w:rsid w:val="001974B7"/>
    <w:rsid w:val="001975E1"/>
    <w:rsid w:val="00197911"/>
    <w:rsid w:val="00197919"/>
    <w:rsid w:val="00197959"/>
    <w:rsid w:val="001A0100"/>
    <w:rsid w:val="001A02F0"/>
    <w:rsid w:val="001A04AB"/>
    <w:rsid w:val="001A0697"/>
    <w:rsid w:val="001A0995"/>
    <w:rsid w:val="001A0EE4"/>
    <w:rsid w:val="001A1BBB"/>
    <w:rsid w:val="001A269C"/>
    <w:rsid w:val="001A2B19"/>
    <w:rsid w:val="001A33D6"/>
    <w:rsid w:val="001A353F"/>
    <w:rsid w:val="001A3A7F"/>
    <w:rsid w:val="001A3E0C"/>
    <w:rsid w:val="001A417B"/>
    <w:rsid w:val="001A4431"/>
    <w:rsid w:val="001A4923"/>
    <w:rsid w:val="001A4DCA"/>
    <w:rsid w:val="001A5389"/>
    <w:rsid w:val="001A61BE"/>
    <w:rsid w:val="001A642F"/>
    <w:rsid w:val="001A7294"/>
    <w:rsid w:val="001A73D7"/>
    <w:rsid w:val="001A7C77"/>
    <w:rsid w:val="001B055C"/>
    <w:rsid w:val="001B07C7"/>
    <w:rsid w:val="001B0C82"/>
    <w:rsid w:val="001B1379"/>
    <w:rsid w:val="001B1397"/>
    <w:rsid w:val="001B1B36"/>
    <w:rsid w:val="001B1F2B"/>
    <w:rsid w:val="001B21FA"/>
    <w:rsid w:val="001B3C36"/>
    <w:rsid w:val="001B41B7"/>
    <w:rsid w:val="001B43A9"/>
    <w:rsid w:val="001B546E"/>
    <w:rsid w:val="001B5517"/>
    <w:rsid w:val="001B613A"/>
    <w:rsid w:val="001B6169"/>
    <w:rsid w:val="001B668C"/>
    <w:rsid w:val="001B6925"/>
    <w:rsid w:val="001B7919"/>
    <w:rsid w:val="001B7A93"/>
    <w:rsid w:val="001C21F9"/>
    <w:rsid w:val="001C2CE9"/>
    <w:rsid w:val="001C3391"/>
    <w:rsid w:val="001C44B9"/>
    <w:rsid w:val="001C5300"/>
    <w:rsid w:val="001C5D2B"/>
    <w:rsid w:val="001C60CD"/>
    <w:rsid w:val="001C6630"/>
    <w:rsid w:val="001C6915"/>
    <w:rsid w:val="001C6DBD"/>
    <w:rsid w:val="001C6F2A"/>
    <w:rsid w:val="001C6FD2"/>
    <w:rsid w:val="001C72EE"/>
    <w:rsid w:val="001C74A7"/>
    <w:rsid w:val="001C7ACB"/>
    <w:rsid w:val="001C7E3F"/>
    <w:rsid w:val="001D0289"/>
    <w:rsid w:val="001D03BC"/>
    <w:rsid w:val="001D0542"/>
    <w:rsid w:val="001D0EB8"/>
    <w:rsid w:val="001D1BD2"/>
    <w:rsid w:val="001D2056"/>
    <w:rsid w:val="001D21C7"/>
    <w:rsid w:val="001D2551"/>
    <w:rsid w:val="001D2B5D"/>
    <w:rsid w:val="001D3882"/>
    <w:rsid w:val="001D3D2F"/>
    <w:rsid w:val="001D42E5"/>
    <w:rsid w:val="001D42F0"/>
    <w:rsid w:val="001D432B"/>
    <w:rsid w:val="001D43E1"/>
    <w:rsid w:val="001D4BED"/>
    <w:rsid w:val="001D504C"/>
    <w:rsid w:val="001D5125"/>
    <w:rsid w:val="001D561B"/>
    <w:rsid w:val="001D5815"/>
    <w:rsid w:val="001D5BE6"/>
    <w:rsid w:val="001D7448"/>
    <w:rsid w:val="001D7494"/>
    <w:rsid w:val="001D754A"/>
    <w:rsid w:val="001D78A9"/>
    <w:rsid w:val="001E0AD2"/>
    <w:rsid w:val="001E0B80"/>
    <w:rsid w:val="001E218B"/>
    <w:rsid w:val="001E27C0"/>
    <w:rsid w:val="001E2BB4"/>
    <w:rsid w:val="001E2CE0"/>
    <w:rsid w:val="001E3C95"/>
    <w:rsid w:val="001E4665"/>
    <w:rsid w:val="001E48BD"/>
    <w:rsid w:val="001E52B1"/>
    <w:rsid w:val="001E5B9D"/>
    <w:rsid w:val="001E5C0E"/>
    <w:rsid w:val="001E5C37"/>
    <w:rsid w:val="001E621A"/>
    <w:rsid w:val="001E66C8"/>
    <w:rsid w:val="001E6DB5"/>
    <w:rsid w:val="001E747C"/>
    <w:rsid w:val="001E75F6"/>
    <w:rsid w:val="001F04AB"/>
    <w:rsid w:val="001F0F03"/>
    <w:rsid w:val="001F1B76"/>
    <w:rsid w:val="001F3333"/>
    <w:rsid w:val="001F39AA"/>
    <w:rsid w:val="001F3B17"/>
    <w:rsid w:val="001F4056"/>
    <w:rsid w:val="001F4FEC"/>
    <w:rsid w:val="001F5D9D"/>
    <w:rsid w:val="001F619B"/>
    <w:rsid w:val="001F628C"/>
    <w:rsid w:val="001F6575"/>
    <w:rsid w:val="001F6631"/>
    <w:rsid w:val="001F664C"/>
    <w:rsid w:val="001F745B"/>
    <w:rsid w:val="001F7A78"/>
    <w:rsid w:val="0020014C"/>
    <w:rsid w:val="00200160"/>
    <w:rsid w:val="00200346"/>
    <w:rsid w:val="0020089E"/>
    <w:rsid w:val="0020167E"/>
    <w:rsid w:val="00201826"/>
    <w:rsid w:val="00202B0F"/>
    <w:rsid w:val="002036AA"/>
    <w:rsid w:val="002044D7"/>
    <w:rsid w:val="00204AA0"/>
    <w:rsid w:val="002051C3"/>
    <w:rsid w:val="0020572D"/>
    <w:rsid w:val="00205D90"/>
    <w:rsid w:val="00206227"/>
    <w:rsid w:val="002064A5"/>
    <w:rsid w:val="00206A40"/>
    <w:rsid w:val="00207DD2"/>
    <w:rsid w:val="00207FBD"/>
    <w:rsid w:val="00210084"/>
    <w:rsid w:val="00210A72"/>
    <w:rsid w:val="00211273"/>
    <w:rsid w:val="002112B7"/>
    <w:rsid w:val="002119D0"/>
    <w:rsid w:val="00211A06"/>
    <w:rsid w:val="002128FD"/>
    <w:rsid w:val="00212E84"/>
    <w:rsid w:val="00212F7E"/>
    <w:rsid w:val="00213182"/>
    <w:rsid w:val="0021431B"/>
    <w:rsid w:val="00214354"/>
    <w:rsid w:val="00215996"/>
    <w:rsid w:val="00215F06"/>
    <w:rsid w:val="002169E1"/>
    <w:rsid w:val="0021726C"/>
    <w:rsid w:val="0021746E"/>
    <w:rsid w:val="00217F83"/>
    <w:rsid w:val="0022176A"/>
    <w:rsid w:val="00221D4F"/>
    <w:rsid w:val="002223B6"/>
    <w:rsid w:val="00222547"/>
    <w:rsid w:val="0022442C"/>
    <w:rsid w:val="00224A76"/>
    <w:rsid w:val="00226792"/>
    <w:rsid w:val="00226BA3"/>
    <w:rsid w:val="00226DB0"/>
    <w:rsid w:val="00226DDA"/>
    <w:rsid w:val="00227F38"/>
    <w:rsid w:val="00230144"/>
    <w:rsid w:val="002302F1"/>
    <w:rsid w:val="0023054D"/>
    <w:rsid w:val="002312EB"/>
    <w:rsid w:val="00231D6E"/>
    <w:rsid w:val="00232003"/>
    <w:rsid w:val="00232043"/>
    <w:rsid w:val="00232927"/>
    <w:rsid w:val="0023346D"/>
    <w:rsid w:val="002336E8"/>
    <w:rsid w:val="00233734"/>
    <w:rsid w:val="00233800"/>
    <w:rsid w:val="00234021"/>
    <w:rsid w:val="002341EF"/>
    <w:rsid w:val="0023488B"/>
    <w:rsid w:val="00234C5E"/>
    <w:rsid w:val="00234ED5"/>
    <w:rsid w:val="0023537C"/>
    <w:rsid w:val="0023606E"/>
    <w:rsid w:val="00237198"/>
    <w:rsid w:val="0023749B"/>
    <w:rsid w:val="00237E00"/>
    <w:rsid w:val="002408A4"/>
    <w:rsid w:val="002413BB"/>
    <w:rsid w:val="002425FA"/>
    <w:rsid w:val="00242656"/>
    <w:rsid w:val="002428D8"/>
    <w:rsid w:val="00242FE3"/>
    <w:rsid w:val="002431CE"/>
    <w:rsid w:val="002435F7"/>
    <w:rsid w:val="00245451"/>
    <w:rsid w:val="002458C4"/>
    <w:rsid w:val="00246BAE"/>
    <w:rsid w:val="00246CDF"/>
    <w:rsid w:val="00246DD3"/>
    <w:rsid w:val="002470FF"/>
    <w:rsid w:val="0024716A"/>
    <w:rsid w:val="00247561"/>
    <w:rsid w:val="00247671"/>
    <w:rsid w:val="00247B22"/>
    <w:rsid w:val="002503CB"/>
    <w:rsid w:val="002507C7"/>
    <w:rsid w:val="0025179A"/>
    <w:rsid w:val="00252414"/>
    <w:rsid w:val="00252C2C"/>
    <w:rsid w:val="002533E4"/>
    <w:rsid w:val="002539AF"/>
    <w:rsid w:val="00253BA7"/>
    <w:rsid w:val="00254133"/>
    <w:rsid w:val="00254428"/>
    <w:rsid w:val="0025451E"/>
    <w:rsid w:val="00255A78"/>
    <w:rsid w:val="00255D45"/>
    <w:rsid w:val="00255F9B"/>
    <w:rsid w:val="002561CC"/>
    <w:rsid w:val="00256C18"/>
    <w:rsid w:val="0025762A"/>
    <w:rsid w:val="00257BC7"/>
    <w:rsid w:val="00257BEC"/>
    <w:rsid w:val="00257F49"/>
    <w:rsid w:val="002601E3"/>
    <w:rsid w:val="00260B15"/>
    <w:rsid w:val="00260BE8"/>
    <w:rsid w:val="00260E49"/>
    <w:rsid w:val="00260E6D"/>
    <w:rsid w:val="002617F1"/>
    <w:rsid w:val="0026211C"/>
    <w:rsid w:val="00262859"/>
    <w:rsid w:val="002639F4"/>
    <w:rsid w:val="002645CE"/>
    <w:rsid w:val="00264605"/>
    <w:rsid w:val="00264929"/>
    <w:rsid w:val="00265A1D"/>
    <w:rsid w:val="00266186"/>
    <w:rsid w:val="002661C4"/>
    <w:rsid w:val="00266749"/>
    <w:rsid w:val="00266E92"/>
    <w:rsid w:val="002671C1"/>
    <w:rsid w:val="00270350"/>
    <w:rsid w:val="002704D1"/>
    <w:rsid w:val="002713C2"/>
    <w:rsid w:val="00271CC7"/>
    <w:rsid w:val="00271CED"/>
    <w:rsid w:val="00271E9B"/>
    <w:rsid w:val="00271F71"/>
    <w:rsid w:val="00273C68"/>
    <w:rsid w:val="0027444B"/>
    <w:rsid w:val="00274479"/>
    <w:rsid w:val="0027473C"/>
    <w:rsid w:val="002754BC"/>
    <w:rsid w:val="00275D4F"/>
    <w:rsid w:val="0027646F"/>
    <w:rsid w:val="0027703D"/>
    <w:rsid w:val="00277432"/>
    <w:rsid w:val="0027770B"/>
    <w:rsid w:val="0027788C"/>
    <w:rsid w:val="00277A4F"/>
    <w:rsid w:val="00277B1E"/>
    <w:rsid w:val="00277D5A"/>
    <w:rsid w:val="00280347"/>
    <w:rsid w:val="00281873"/>
    <w:rsid w:val="00281B4F"/>
    <w:rsid w:val="00282976"/>
    <w:rsid w:val="00282EB3"/>
    <w:rsid w:val="00282F6B"/>
    <w:rsid w:val="00282FC0"/>
    <w:rsid w:val="002834DD"/>
    <w:rsid w:val="0028386E"/>
    <w:rsid w:val="00283963"/>
    <w:rsid w:val="002845EA"/>
    <w:rsid w:val="002849B2"/>
    <w:rsid w:val="00284A59"/>
    <w:rsid w:val="002851A0"/>
    <w:rsid w:val="0028545E"/>
    <w:rsid w:val="0028588C"/>
    <w:rsid w:val="002858FF"/>
    <w:rsid w:val="00285AE3"/>
    <w:rsid w:val="00285BAA"/>
    <w:rsid w:val="00286303"/>
    <w:rsid w:val="002868FC"/>
    <w:rsid w:val="00286F82"/>
    <w:rsid w:val="00290C10"/>
    <w:rsid w:val="00290D87"/>
    <w:rsid w:val="00290E09"/>
    <w:rsid w:val="002911F1"/>
    <w:rsid w:val="00292309"/>
    <w:rsid w:val="0029239D"/>
    <w:rsid w:val="0029262F"/>
    <w:rsid w:val="00292CE2"/>
    <w:rsid w:val="002930AC"/>
    <w:rsid w:val="002930DB"/>
    <w:rsid w:val="00293559"/>
    <w:rsid w:val="002935F5"/>
    <w:rsid w:val="00295AA8"/>
    <w:rsid w:val="0029710D"/>
    <w:rsid w:val="002972E9"/>
    <w:rsid w:val="0029779F"/>
    <w:rsid w:val="00297E39"/>
    <w:rsid w:val="002A0C4E"/>
    <w:rsid w:val="002A1833"/>
    <w:rsid w:val="002A19BF"/>
    <w:rsid w:val="002A22FC"/>
    <w:rsid w:val="002A3201"/>
    <w:rsid w:val="002A3784"/>
    <w:rsid w:val="002A3CC7"/>
    <w:rsid w:val="002A43C9"/>
    <w:rsid w:val="002A4655"/>
    <w:rsid w:val="002A53FE"/>
    <w:rsid w:val="002A55F3"/>
    <w:rsid w:val="002A6015"/>
    <w:rsid w:val="002A63EC"/>
    <w:rsid w:val="002A6515"/>
    <w:rsid w:val="002A6595"/>
    <w:rsid w:val="002A660D"/>
    <w:rsid w:val="002A7EC5"/>
    <w:rsid w:val="002B0F27"/>
    <w:rsid w:val="002B1030"/>
    <w:rsid w:val="002B1319"/>
    <w:rsid w:val="002B247F"/>
    <w:rsid w:val="002B25CA"/>
    <w:rsid w:val="002B2F97"/>
    <w:rsid w:val="002B39A2"/>
    <w:rsid w:val="002B3B4C"/>
    <w:rsid w:val="002B4868"/>
    <w:rsid w:val="002B4CEA"/>
    <w:rsid w:val="002B5881"/>
    <w:rsid w:val="002B651B"/>
    <w:rsid w:val="002B6EEA"/>
    <w:rsid w:val="002C06AA"/>
    <w:rsid w:val="002C118F"/>
    <w:rsid w:val="002C1D22"/>
    <w:rsid w:val="002C2058"/>
    <w:rsid w:val="002C2150"/>
    <w:rsid w:val="002C2974"/>
    <w:rsid w:val="002C2BE6"/>
    <w:rsid w:val="002C312D"/>
    <w:rsid w:val="002C3A39"/>
    <w:rsid w:val="002C3A62"/>
    <w:rsid w:val="002C48F9"/>
    <w:rsid w:val="002C49E4"/>
    <w:rsid w:val="002C52BE"/>
    <w:rsid w:val="002C540A"/>
    <w:rsid w:val="002C5EDF"/>
    <w:rsid w:val="002C77E0"/>
    <w:rsid w:val="002D0841"/>
    <w:rsid w:val="002D0D60"/>
    <w:rsid w:val="002D1441"/>
    <w:rsid w:val="002D159E"/>
    <w:rsid w:val="002D23B4"/>
    <w:rsid w:val="002D27F9"/>
    <w:rsid w:val="002D28E3"/>
    <w:rsid w:val="002D2C9B"/>
    <w:rsid w:val="002D2DD7"/>
    <w:rsid w:val="002D392D"/>
    <w:rsid w:val="002D3FB8"/>
    <w:rsid w:val="002D3FE9"/>
    <w:rsid w:val="002D4AE3"/>
    <w:rsid w:val="002D4AFD"/>
    <w:rsid w:val="002D6381"/>
    <w:rsid w:val="002D67E1"/>
    <w:rsid w:val="002D680B"/>
    <w:rsid w:val="002D6D85"/>
    <w:rsid w:val="002D703E"/>
    <w:rsid w:val="002D7CC8"/>
    <w:rsid w:val="002E0AA0"/>
    <w:rsid w:val="002E0ABE"/>
    <w:rsid w:val="002E0B2A"/>
    <w:rsid w:val="002E0ED6"/>
    <w:rsid w:val="002E1356"/>
    <w:rsid w:val="002E258E"/>
    <w:rsid w:val="002E2BF4"/>
    <w:rsid w:val="002E4894"/>
    <w:rsid w:val="002E5566"/>
    <w:rsid w:val="002E583E"/>
    <w:rsid w:val="002E6285"/>
    <w:rsid w:val="002E6B52"/>
    <w:rsid w:val="002E79A6"/>
    <w:rsid w:val="002F024D"/>
    <w:rsid w:val="002F14D2"/>
    <w:rsid w:val="002F1BAF"/>
    <w:rsid w:val="002F37C3"/>
    <w:rsid w:val="002F3CB7"/>
    <w:rsid w:val="002F430A"/>
    <w:rsid w:val="002F50C1"/>
    <w:rsid w:val="002F6128"/>
    <w:rsid w:val="002F637E"/>
    <w:rsid w:val="002F6B56"/>
    <w:rsid w:val="002F703E"/>
    <w:rsid w:val="002F7382"/>
    <w:rsid w:val="002F761C"/>
    <w:rsid w:val="002F774A"/>
    <w:rsid w:val="002F7979"/>
    <w:rsid w:val="002F79F2"/>
    <w:rsid w:val="002F7F02"/>
    <w:rsid w:val="003000A9"/>
    <w:rsid w:val="003004FA"/>
    <w:rsid w:val="00300E78"/>
    <w:rsid w:val="003024EE"/>
    <w:rsid w:val="00302A2F"/>
    <w:rsid w:val="00302DEF"/>
    <w:rsid w:val="0030328D"/>
    <w:rsid w:val="003032F4"/>
    <w:rsid w:val="0030353E"/>
    <w:rsid w:val="003035CB"/>
    <w:rsid w:val="00303764"/>
    <w:rsid w:val="003037C1"/>
    <w:rsid w:val="003038CD"/>
    <w:rsid w:val="00303C21"/>
    <w:rsid w:val="00304B1E"/>
    <w:rsid w:val="00304C38"/>
    <w:rsid w:val="00304CF3"/>
    <w:rsid w:val="00305503"/>
    <w:rsid w:val="00305C00"/>
    <w:rsid w:val="00306663"/>
    <w:rsid w:val="00306D54"/>
    <w:rsid w:val="00307425"/>
    <w:rsid w:val="0031119E"/>
    <w:rsid w:val="0031128B"/>
    <w:rsid w:val="003114C9"/>
    <w:rsid w:val="00311CFD"/>
    <w:rsid w:val="00311D37"/>
    <w:rsid w:val="003121B0"/>
    <w:rsid w:val="00313261"/>
    <w:rsid w:val="00313368"/>
    <w:rsid w:val="00313556"/>
    <w:rsid w:val="00313759"/>
    <w:rsid w:val="003137F1"/>
    <w:rsid w:val="0031420F"/>
    <w:rsid w:val="0031443E"/>
    <w:rsid w:val="00314A19"/>
    <w:rsid w:val="003158D5"/>
    <w:rsid w:val="003165E9"/>
    <w:rsid w:val="003166ED"/>
    <w:rsid w:val="00316917"/>
    <w:rsid w:val="00316C16"/>
    <w:rsid w:val="0031732E"/>
    <w:rsid w:val="0031773A"/>
    <w:rsid w:val="00317987"/>
    <w:rsid w:val="00317EA9"/>
    <w:rsid w:val="00317FB1"/>
    <w:rsid w:val="003209B2"/>
    <w:rsid w:val="00320B1E"/>
    <w:rsid w:val="00320DB6"/>
    <w:rsid w:val="00321AA3"/>
    <w:rsid w:val="0032202B"/>
    <w:rsid w:val="00322349"/>
    <w:rsid w:val="00322548"/>
    <w:rsid w:val="00322C56"/>
    <w:rsid w:val="003237EA"/>
    <w:rsid w:val="00323922"/>
    <w:rsid w:val="00323A89"/>
    <w:rsid w:val="0032418E"/>
    <w:rsid w:val="0032470E"/>
    <w:rsid w:val="00324BC1"/>
    <w:rsid w:val="00324E4D"/>
    <w:rsid w:val="00326804"/>
    <w:rsid w:val="00326D27"/>
    <w:rsid w:val="003272A6"/>
    <w:rsid w:val="00327F01"/>
    <w:rsid w:val="0033054A"/>
    <w:rsid w:val="00330752"/>
    <w:rsid w:val="00330C29"/>
    <w:rsid w:val="003313D1"/>
    <w:rsid w:val="00332D33"/>
    <w:rsid w:val="00332F2F"/>
    <w:rsid w:val="003335E9"/>
    <w:rsid w:val="003336E2"/>
    <w:rsid w:val="003338F9"/>
    <w:rsid w:val="003341E5"/>
    <w:rsid w:val="00334450"/>
    <w:rsid w:val="00334897"/>
    <w:rsid w:val="00334B6A"/>
    <w:rsid w:val="00335698"/>
    <w:rsid w:val="00335DB9"/>
    <w:rsid w:val="003362BB"/>
    <w:rsid w:val="0033657D"/>
    <w:rsid w:val="003369FE"/>
    <w:rsid w:val="00336D24"/>
    <w:rsid w:val="00336E2B"/>
    <w:rsid w:val="003378A2"/>
    <w:rsid w:val="00337EC9"/>
    <w:rsid w:val="003404FA"/>
    <w:rsid w:val="00341F54"/>
    <w:rsid w:val="00342085"/>
    <w:rsid w:val="0034234F"/>
    <w:rsid w:val="00342CAB"/>
    <w:rsid w:val="00343BEB"/>
    <w:rsid w:val="00343CF0"/>
    <w:rsid w:val="0034446D"/>
    <w:rsid w:val="00344DDE"/>
    <w:rsid w:val="00345B92"/>
    <w:rsid w:val="003465CB"/>
    <w:rsid w:val="003469E2"/>
    <w:rsid w:val="00346B87"/>
    <w:rsid w:val="00346D06"/>
    <w:rsid w:val="0034725C"/>
    <w:rsid w:val="003479EB"/>
    <w:rsid w:val="00350E1C"/>
    <w:rsid w:val="00350F8E"/>
    <w:rsid w:val="003513E7"/>
    <w:rsid w:val="003514C5"/>
    <w:rsid w:val="00351997"/>
    <w:rsid w:val="00351E95"/>
    <w:rsid w:val="00352284"/>
    <w:rsid w:val="00352CC6"/>
    <w:rsid w:val="00352F48"/>
    <w:rsid w:val="0035316A"/>
    <w:rsid w:val="0035355A"/>
    <w:rsid w:val="00353C92"/>
    <w:rsid w:val="003540AA"/>
    <w:rsid w:val="003540E3"/>
    <w:rsid w:val="00354119"/>
    <w:rsid w:val="00354466"/>
    <w:rsid w:val="003548B4"/>
    <w:rsid w:val="00354F74"/>
    <w:rsid w:val="00354FD5"/>
    <w:rsid w:val="00355D90"/>
    <w:rsid w:val="00356C01"/>
    <w:rsid w:val="003571C2"/>
    <w:rsid w:val="003575DB"/>
    <w:rsid w:val="0036017A"/>
    <w:rsid w:val="0036021D"/>
    <w:rsid w:val="003609E7"/>
    <w:rsid w:val="00360D5B"/>
    <w:rsid w:val="003614A8"/>
    <w:rsid w:val="0036266A"/>
    <w:rsid w:val="003629B0"/>
    <w:rsid w:val="00362B33"/>
    <w:rsid w:val="003632F7"/>
    <w:rsid w:val="00363B25"/>
    <w:rsid w:val="00363D77"/>
    <w:rsid w:val="00364906"/>
    <w:rsid w:val="00364B51"/>
    <w:rsid w:val="00364E03"/>
    <w:rsid w:val="00364E9C"/>
    <w:rsid w:val="00365302"/>
    <w:rsid w:val="00365439"/>
    <w:rsid w:val="00365EB5"/>
    <w:rsid w:val="00365F26"/>
    <w:rsid w:val="003665F0"/>
    <w:rsid w:val="00366865"/>
    <w:rsid w:val="00367612"/>
    <w:rsid w:val="00370183"/>
    <w:rsid w:val="00370575"/>
    <w:rsid w:val="0037095C"/>
    <w:rsid w:val="00370C28"/>
    <w:rsid w:val="0037196B"/>
    <w:rsid w:val="0037218C"/>
    <w:rsid w:val="0037259E"/>
    <w:rsid w:val="00372C01"/>
    <w:rsid w:val="003737FF"/>
    <w:rsid w:val="00373E08"/>
    <w:rsid w:val="00374327"/>
    <w:rsid w:val="00374D8E"/>
    <w:rsid w:val="003751B6"/>
    <w:rsid w:val="00375557"/>
    <w:rsid w:val="00375CD3"/>
    <w:rsid w:val="00375DF8"/>
    <w:rsid w:val="00375EA1"/>
    <w:rsid w:val="0037630C"/>
    <w:rsid w:val="003768FD"/>
    <w:rsid w:val="00376E07"/>
    <w:rsid w:val="00377D3B"/>
    <w:rsid w:val="00380330"/>
    <w:rsid w:val="0038037D"/>
    <w:rsid w:val="0038056F"/>
    <w:rsid w:val="00380706"/>
    <w:rsid w:val="003813BA"/>
    <w:rsid w:val="003814CE"/>
    <w:rsid w:val="00381549"/>
    <w:rsid w:val="003815D3"/>
    <w:rsid w:val="0038213C"/>
    <w:rsid w:val="00382C8F"/>
    <w:rsid w:val="0038354A"/>
    <w:rsid w:val="0038376A"/>
    <w:rsid w:val="00384264"/>
    <w:rsid w:val="00384B8B"/>
    <w:rsid w:val="003859E4"/>
    <w:rsid w:val="00386841"/>
    <w:rsid w:val="00386E4C"/>
    <w:rsid w:val="00387B6A"/>
    <w:rsid w:val="00390031"/>
    <w:rsid w:val="00390587"/>
    <w:rsid w:val="00390DBB"/>
    <w:rsid w:val="003928DB"/>
    <w:rsid w:val="00392F36"/>
    <w:rsid w:val="00393CE7"/>
    <w:rsid w:val="00394F32"/>
    <w:rsid w:val="00395A44"/>
    <w:rsid w:val="00395E9D"/>
    <w:rsid w:val="00396A31"/>
    <w:rsid w:val="00396DAD"/>
    <w:rsid w:val="003973CF"/>
    <w:rsid w:val="003975A7"/>
    <w:rsid w:val="00397CD0"/>
    <w:rsid w:val="003A01A5"/>
    <w:rsid w:val="003A0823"/>
    <w:rsid w:val="003A29A4"/>
    <w:rsid w:val="003A32A5"/>
    <w:rsid w:val="003A32C1"/>
    <w:rsid w:val="003A3B45"/>
    <w:rsid w:val="003A47E4"/>
    <w:rsid w:val="003A48F9"/>
    <w:rsid w:val="003A502F"/>
    <w:rsid w:val="003A6482"/>
    <w:rsid w:val="003A655E"/>
    <w:rsid w:val="003A75A1"/>
    <w:rsid w:val="003A77DF"/>
    <w:rsid w:val="003B12AA"/>
    <w:rsid w:val="003B1761"/>
    <w:rsid w:val="003B1A70"/>
    <w:rsid w:val="003B1C7D"/>
    <w:rsid w:val="003B2087"/>
    <w:rsid w:val="003B30EF"/>
    <w:rsid w:val="003B3ACD"/>
    <w:rsid w:val="003B4939"/>
    <w:rsid w:val="003B4E0E"/>
    <w:rsid w:val="003B5704"/>
    <w:rsid w:val="003B5927"/>
    <w:rsid w:val="003B5E1C"/>
    <w:rsid w:val="003B67C1"/>
    <w:rsid w:val="003B6844"/>
    <w:rsid w:val="003B775D"/>
    <w:rsid w:val="003B7B5A"/>
    <w:rsid w:val="003C050C"/>
    <w:rsid w:val="003C063A"/>
    <w:rsid w:val="003C06E0"/>
    <w:rsid w:val="003C084F"/>
    <w:rsid w:val="003C1758"/>
    <w:rsid w:val="003C278A"/>
    <w:rsid w:val="003C2C5B"/>
    <w:rsid w:val="003C3588"/>
    <w:rsid w:val="003C3605"/>
    <w:rsid w:val="003C3CE5"/>
    <w:rsid w:val="003C418D"/>
    <w:rsid w:val="003C41A0"/>
    <w:rsid w:val="003C448C"/>
    <w:rsid w:val="003C4A20"/>
    <w:rsid w:val="003C509D"/>
    <w:rsid w:val="003C52FB"/>
    <w:rsid w:val="003C5824"/>
    <w:rsid w:val="003C7B03"/>
    <w:rsid w:val="003C7E89"/>
    <w:rsid w:val="003D0117"/>
    <w:rsid w:val="003D1AD7"/>
    <w:rsid w:val="003D1C15"/>
    <w:rsid w:val="003D1FAE"/>
    <w:rsid w:val="003D2023"/>
    <w:rsid w:val="003D3175"/>
    <w:rsid w:val="003D3245"/>
    <w:rsid w:val="003D3528"/>
    <w:rsid w:val="003D3C07"/>
    <w:rsid w:val="003D40B5"/>
    <w:rsid w:val="003D47BD"/>
    <w:rsid w:val="003D5BE7"/>
    <w:rsid w:val="003D66C7"/>
    <w:rsid w:val="003D7036"/>
    <w:rsid w:val="003D7AFF"/>
    <w:rsid w:val="003E026E"/>
    <w:rsid w:val="003E15A5"/>
    <w:rsid w:val="003E1BF6"/>
    <w:rsid w:val="003E2802"/>
    <w:rsid w:val="003E3326"/>
    <w:rsid w:val="003E3B72"/>
    <w:rsid w:val="003E3DFB"/>
    <w:rsid w:val="003E4075"/>
    <w:rsid w:val="003E4C42"/>
    <w:rsid w:val="003E5228"/>
    <w:rsid w:val="003E5C28"/>
    <w:rsid w:val="003E6415"/>
    <w:rsid w:val="003E655A"/>
    <w:rsid w:val="003E66D5"/>
    <w:rsid w:val="003E74FF"/>
    <w:rsid w:val="003E78BF"/>
    <w:rsid w:val="003F04BE"/>
    <w:rsid w:val="003F0D46"/>
    <w:rsid w:val="003F1B47"/>
    <w:rsid w:val="003F1F78"/>
    <w:rsid w:val="003F2130"/>
    <w:rsid w:val="003F2994"/>
    <w:rsid w:val="003F2B5A"/>
    <w:rsid w:val="003F2E86"/>
    <w:rsid w:val="003F342B"/>
    <w:rsid w:val="003F3DEA"/>
    <w:rsid w:val="003F3FB6"/>
    <w:rsid w:val="003F5116"/>
    <w:rsid w:val="003F541B"/>
    <w:rsid w:val="003F5988"/>
    <w:rsid w:val="003F599C"/>
    <w:rsid w:val="003F599D"/>
    <w:rsid w:val="003F5EC7"/>
    <w:rsid w:val="003F6198"/>
    <w:rsid w:val="003F69BA"/>
    <w:rsid w:val="003F6A6C"/>
    <w:rsid w:val="003F6D6F"/>
    <w:rsid w:val="003F7972"/>
    <w:rsid w:val="003F7DB2"/>
    <w:rsid w:val="0040036E"/>
    <w:rsid w:val="004004CB"/>
    <w:rsid w:val="00400BD1"/>
    <w:rsid w:val="00400C0F"/>
    <w:rsid w:val="00401498"/>
    <w:rsid w:val="004018FF"/>
    <w:rsid w:val="00401A53"/>
    <w:rsid w:val="00401C36"/>
    <w:rsid w:val="00402BFC"/>
    <w:rsid w:val="00402D91"/>
    <w:rsid w:val="00404791"/>
    <w:rsid w:val="00404BF0"/>
    <w:rsid w:val="00404F6C"/>
    <w:rsid w:val="00405C57"/>
    <w:rsid w:val="004102A9"/>
    <w:rsid w:val="004116D7"/>
    <w:rsid w:val="0041264B"/>
    <w:rsid w:val="00412857"/>
    <w:rsid w:val="00412FBD"/>
    <w:rsid w:val="004131EA"/>
    <w:rsid w:val="0041325A"/>
    <w:rsid w:val="00413C25"/>
    <w:rsid w:val="00413EBC"/>
    <w:rsid w:val="00413EF3"/>
    <w:rsid w:val="0041409B"/>
    <w:rsid w:val="00414303"/>
    <w:rsid w:val="00415029"/>
    <w:rsid w:val="00415DFD"/>
    <w:rsid w:val="00415E8A"/>
    <w:rsid w:val="004172C6"/>
    <w:rsid w:val="00417369"/>
    <w:rsid w:val="0042031E"/>
    <w:rsid w:val="004207C5"/>
    <w:rsid w:val="00420BC5"/>
    <w:rsid w:val="0042125A"/>
    <w:rsid w:val="00421412"/>
    <w:rsid w:val="00421632"/>
    <w:rsid w:val="00421D6C"/>
    <w:rsid w:val="004223B8"/>
    <w:rsid w:val="00422B4E"/>
    <w:rsid w:val="00422C6C"/>
    <w:rsid w:val="00422D6A"/>
    <w:rsid w:val="00424438"/>
    <w:rsid w:val="00424852"/>
    <w:rsid w:val="00424AF6"/>
    <w:rsid w:val="00424D63"/>
    <w:rsid w:val="00424DE6"/>
    <w:rsid w:val="0042500E"/>
    <w:rsid w:val="00425055"/>
    <w:rsid w:val="004255CB"/>
    <w:rsid w:val="004257A5"/>
    <w:rsid w:val="00425CFE"/>
    <w:rsid w:val="00426299"/>
    <w:rsid w:val="00426C06"/>
    <w:rsid w:val="00426F85"/>
    <w:rsid w:val="004270C9"/>
    <w:rsid w:val="00427B10"/>
    <w:rsid w:val="00427C07"/>
    <w:rsid w:val="00427FB4"/>
    <w:rsid w:val="00430AF4"/>
    <w:rsid w:val="00430B7E"/>
    <w:rsid w:val="0043130C"/>
    <w:rsid w:val="0043185A"/>
    <w:rsid w:val="00431CA2"/>
    <w:rsid w:val="0043223B"/>
    <w:rsid w:val="0043279A"/>
    <w:rsid w:val="00432BCB"/>
    <w:rsid w:val="00433850"/>
    <w:rsid w:val="004339A9"/>
    <w:rsid w:val="00433A4C"/>
    <w:rsid w:val="00433DD1"/>
    <w:rsid w:val="004344FF"/>
    <w:rsid w:val="0043465D"/>
    <w:rsid w:val="004353BE"/>
    <w:rsid w:val="004358B7"/>
    <w:rsid w:val="00435931"/>
    <w:rsid w:val="00435F65"/>
    <w:rsid w:val="00435FED"/>
    <w:rsid w:val="004368C0"/>
    <w:rsid w:val="00437235"/>
    <w:rsid w:val="004374F5"/>
    <w:rsid w:val="00437663"/>
    <w:rsid w:val="00437D5A"/>
    <w:rsid w:val="004409BA"/>
    <w:rsid w:val="00440D69"/>
    <w:rsid w:val="004412B4"/>
    <w:rsid w:val="004413D7"/>
    <w:rsid w:val="00441807"/>
    <w:rsid w:val="004419BE"/>
    <w:rsid w:val="00442053"/>
    <w:rsid w:val="004428AB"/>
    <w:rsid w:val="004431B6"/>
    <w:rsid w:val="004431FE"/>
    <w:rsid w:val="00443402"/>
    <w:rsid w:val="00443460"/>
    <w:rsid w:val="00443ADE"/>
    <w:rsid w:val="00443FFF"/>
    <w:rsid w:val="004444D1"/>
    <w:rsid w:val="00445065"/>
    <w:rsid w:val="004453EA"/>
    <w:rsid w:val="0044579A"/>
    <w:rsid w:val="00445DF3"/>
    <w:rsid w:val="00446050"/>
    <w:rsid w:val="004461A2"/>
    <w:rsid w:val="0044645C"/>
    <w:rsid w:val="0045039C"/>
    <w:rsid w:val="00450541"/>
    <w:rsid w:val="00450680"/>
    <w:rsid w:val="0045100D"/>
    <w:rsid w:val="0045109C"/>
    <w:rsid w:val="004514F0"/>
    <w:rsid w:val="00451B14"/>
    <w:rsid w:val="00451BB9"/>
    <w:rsid w:val="00451C2B"/>
    <w:rsid w:val="00452E33"/>
    <w:rsid w:val="00453357"/>
    <w:rsid w:val="00453522"/>
    <w:rsid w:val="00453C5F"/>
    <w:rsid w:val="00454880"/>
    <w:rsid w:val="00454ED8"/>
    <w:rsid w:val="00455126"/>
    <w:rsid w:val="004554E5"/>
    <w:rsid w:val="004557DB"/>
    <w:rsid w:val="00455A75"/>
    <w:rsid w:val="0045648B"/>
    <w:rsid w:val="004569D9"/>
    <w:rsid w:val="00457285"/>
    <w:rsid w:val="0046075B"/>
    <w:rsid w:val="00460957"/>
    <w:rsid w:val="00460EC0"/>
    <w:rsid w:val="004615AB"/>
    <w:rsid w:val="00461EEE"/>
    <w:rsid w:val="0046348E"/>
    <w:rsid w:val="004636A7"/>
    <w:rsid w:val="004637DF"/>
    <w:rsid w:val="00463A69"/>
    <w:rsid w:val="00463CF2"/>
    <w:rsid w:val="00464B14"/>
    <w:rsid w:val="004660F6"/>
    <w:rsid w:val="0046665F"/>
    <w:rsid w:val="00470308"/>
    <w:rsid w:val="004710E7"/>
    <w:rsid w:val="00471223"/>
    <w:rsid w:val="00471DDA"/>
    <w:rsid w:val="00471EF2"/>
    <w:rsid w:val="00471FEB"/>
    <w:rsid w:val="00472E26"/>
    <w:rsid w:val="00473378"/>
    <w:rsid w:val="00473BEB"/>
    <w:rsid w:val="00474140"/>
    <w:rsid w:val="004746BC"/>
    <w:rsid w:val="0047487B"/>
    <w:rsid w:val="00474D14"/>
    <w:rsid w:val="00475713"/>
    <w:rsid w:val="00475BC5"/>
    <w:rsid w:val="0047642E"/>
    <w:rsid w:val="00476BF3"/>
    <w:rsid w:val="00476CCC"/>
    <w:rsid w:val="00480C9A"/>
    <w:rsid w:val="00482C17"/>
    <w:rsid w:val="004832D5"/>
    <w:rsid w:val="00484119"/>
    <w:rsid w:val="004843E4"/>
    <w:rsid w:val="0048449E"/>
    <w:rsid w:val="004845B8"/>
    <w:rsid w:val="0048495B"/>
    <w:rsid w:val="00484E98"/>
    <w:rsid w:val="004863AC"/>
    <w:rsid w:val="00486B78"/>
    <w:rsid w:val="004870A6"/>
    <w:rsid w:val="00487840"/>
    <w:rsid w:val="00487CDC"/>
    <w:rsid w:val="00487F85"/>
    <w:rsid w:val="00491064"/>
    <w:rsid w:val="004914B7"/>
    <w:rsid w:val="00491FDD"/>
    <w:rsid w:val="00492147"/>
    <w:rsid w:val="0049315B"/>
    <w:rsid w:val="00493A33"/>
    <w:rsid w:val="004943C9"/>
    <w:rsid w:val="00494862"/>
    <w:rsid w:val="0049514D"/>
    <w:rsid w:val="004952E4"/>
    <w:rsid w:val="00495EF1"/>
    <w:rsid w:val="00496282"/>
    <w:rsid w:val="004969CC"/>
    <w:rsid w:val="00496C73"/>
    <w:rsid w:val="004973E2"/>
    <w:rsid w:val="004A04EB"/>
    <w:rsid w:val="004A0CFE"/>
    <w:rsid w:val="004A0F08"/>
    <w:rsid w:val="004A1044"/>
    <w:rsid w:val="004A19FC"/>
    <w:rsid w:val="004A2300"/>
    <w:rsid w:val="004A2994"/>
    <w:rsid w:val="004A2B94"/>
    <w:rsid w:val="004A2DB1"/>
    <w:rsid w:val="004A2E04"/>
    <w:rsid w:val="004A3479"/>
    <w:rsid w:val="004A3CBA"/>
    <w:rsid w:val="004A418D"/>
    <w:rsid w:val="004A4A48"/>
    <w:rsid w:val="004A4DFB"/>
    <w:rsid w:val="004A787A"/>
    <w:rsid w:val="004A7A64"/>
    <w:rsid w:val="004B0202"/>
    <w:rsid w:val="004B03F7"/>
    <w:rsid w:val="004B0789"/>
    <w:rsid w:val="004B0FD3"/>
    <w:rsid w:val="004B1EF9"/>
    <w:rsid w:val="004B3DE7"/>
    <w:rsid w:val="004B5076"/>
    <w:rsid w:val="004B5722"/>
    <w:rsid w:val="004B5A79"/>
    <w:rsid w:val="004B6030"/>
    <w:rsid w:val="004B664B"/>
    <w:rsid w:val="004B6CE3"/>
    <w:rsid w:val="004B6E9D"/>
    <w:rsid w:val="004B7E86"/>
    <w:rsid w:val="004C0226"/>
    <w:rsid w:val="004C04B0"/>
    <w:rsid w:val="004C1059"/>
    <w:rsid w:val="004C2654"/>
    <w:rsid w:val="004C292D"/>
    <w:rsid w:val="004C2A4A"/>
    <w:rsid w:val="004C2E87"/>
    <w:rsid w:val="004C39F2"/>
    <w:rsid w:val="004C42AF"/>
    <w:rsid w:val="004C45E6"/>
    <w:rsid w:val="004C52F5"/>
    <w:rsid w:val="004C5465"/>
    <w:rsid w:val="004C5BCC"/>
    <w:rsid w:val="004C5D2B"/>
    <w:rsid w:val="004C6883"/>
    <w:rsid w:val="004C6915"/>
    <w:rsid w:val="004C6DCB"/>
    <w:rsid w:val="004C7877"/>
    <w:rsid w:val="004D0EB1"/>
    <w:rsid w:val="004D15C1"/>
    <w:rsid w:val="004D24BF"/>
    <w:rsid w:val="004D32C0"/>
    <w:rsid w:val="004D3425"/>
    <w:rsid w:val="004D42E3"/>
    <w:rsid w:val="004D5BA1"/>
    <w:rsid w:val="004D628E"/>
    <w:rsid w:val="004D75AA"/>
    <w:rsid w:val="004D79E2"/>
    <w:rsid w:val="004D7C66"/>
    <w:rsid w:val="004D7D37"/>
    <w:rsid w:val="004E019C"/>
    <w:rsid w:val="004E07DB"/>
    <w:rsid w:val="004E09A2"/>
    <w:rsid w:val="004E0A2F"/>
    <w:rsid w:val="004E0C36"/>
    <w:rsid w:val="004E161A"/>
    <w:rsid w:val="004E20EC"/>
    <w:rsid w:val="004E29FE"/>
    <w:rsid w:val="004E3205"/>
    <w:rsid w:val="004E3341"/>
    <w:rsid w:val="004E42E2"/>
    <w:rsid w:val="004E4C0D"/>
    <w:rsid w:val="004E5204"/>
    <w:rsid w:val="004E5419"/>
    <w:rsid w:val="004E5755"/>
    <w:rsid w:val="004E5A19"/>
    <w:rsid w:val="004E644C"/>
    <w:rsid w:val="004E6544"/>
    <w:rsid w:val="004E6DB2"/>
    <w:rsid w:val="004E720E"/>
    <w:rsid w:val="004E724F"/>
    <w:rsid w:val="004E783D"/>
    <w:rsid w:val="004E78B9"/>
    <w:rsid w:val="004E798F"/>
    <w:rsid w:val="004F022B"/>
    <w:rsid w:val="004F02E0"/>
    <w:rsid w:val="004F0C01"/>
    <w:rsid w:val="004F0E08"/>
    <w:rsid w:val="004F1108"/>
    <w:rsid w:val="004F1F3E"/>
    <w:rsid w:val="004F20BA"/>
    <w:rsid w:val="004F28A4"/>
    <w:rsid w:val="004F290E"/>
    <w:rsid w:val="004F2ECD"/>
    <w:rsid w:val="004F3251"/>
    <w:rsid w:val="004F4456"/>
    <w:rsid w:val="004F4D7A"/>
    <w:rsid w:val="004F4FB8"/>
    <w:rsid w:val="004F4FCD"/>
    <w:rsid w:val="004F5693"/>
    <w:rsid w:val="004F5A94"/>
    <w:rsid w:val="004F62E8"/>
    <w:rsid w:val="004F6687"/>
    <w:rsid w:val="004F67AE"/>
    <w:rsid w:val="004F6A0F"/>
    <w:rsid w:val="004F6B80"/>
    <w:rsid w:val="004F7CAE"/>
    <w:rsid w:val="004F7D77"/>
    <w:rsid w:val="00500D60"/>
    <w:rsid w:val="00500F04"/>
    <w:rsid w:val="0050102A"/>
    <w:rsid w:val="0050142D"/>
    <w:rsid w:val="00501645"/>
    <w:rsid w:val="0050166C"/>
    <w:rsid w:val="005018BC"/>
    <w:rsid w:val="00501EBA"/>
    <w:rsid w:val="00502BD0"/>
    <w:rsid w:val="005031EF"/>
    <w:rsid w:val="0050336D"/>
    <w:rsid w:val="00503660"/>
    <w:rsid w:val="00503DCB"/>
    <w:rsid w:val="0050403B"/>
    <w:rsid w:val="005045D6"/>
    <w:rsid w:val="00504785"/>
    <w:rsid w:val="00504AF7"/>
    <w:rsid w:val="00506CE9"/>
    <w:rsid w:val="00506F61"/>
    <w:rsid w:val="005075BB"/>
    <w:rsid w:val="00511419"/>
    <w:rsid w:val="005119BA"/>
    <w:rsid w:val="00511A9F"/>
    <w:rsid w:val="00512627"/>
    <w:rsid w:val="005126EA"/>
    <w:rsid w:val="005128B0"/>
    <w:rsid w:val="00512C99"/>
    <w:rsid w:val="00513172"/>
    <w:rsid w:val="0051347C"/>
    <w:rsid w:val="00513803"/>
    <w:rsid w:val="005142AD"/>
    <w:rsid w:val="0051436E"/>
    <w:rsid w:val="00514A5B"/>
    <w:rsid w:val="00514B32"/>
    <w:rsid w:val="005153B8"/>
    <w:rsid w:val="005155B5"/>
    <w:rsid w:val="0051631C"/>
    <w:rsid w:val="00517962"/>
    <w:rsid w:val="0052037D"/>
    <w:rsid w:val="0052107E"/>
    <w:rsid w:val="00521311"/>
    <w:rsid w:val="00521817"/>
    <w:rsid w:val="00522540"/>
    <w:rsid w:val="0052262B"/>
    <w:rsid w:val="0052272D"/>
    <w:rsid w:val="00522C03"/>
    <w:rsid w:val="00522E0F"/>
    <w:rsid w:val="00523CBC"/>
    <w:rsid w:val="00523F95"/>
    <w:rsid w:val="00523FAB"/>
    <w:rsid w:val="00524989"/>
    <w:rsid w:val="005250B8"/>
    <w:rsid w:val="0052526B"/>
    <w:rsid w:val="00526BA1"/>
    <w:rsid w:val="00527DF5"/>
    <w:rsid w:val="00530109"/>
    <w:rsid w:val="00531701"/>
    <w:rsid w:val="005322EB"/>
    <w:rsid w:val="00532A3F"/>
    <w:rsid w:val="00532C8B"/>
    <w:rsid w:val="00532F38"/>
    <w:rsid w:val="005336CC"/>
    <w:rsid w:val="005337C7"/>
    <w:rsid w:val="005339B8"/>
    <w:rsid w:val="005340D1"/>
    <w:rsid w:val="005343A9"/>
    <w:rsid w:val="005347D5"/>
    <w:rsid w:val="00535B60"/>
    <w:rsid w:val="00535CEB"/>
    <w:rsid w:val="00535D5B"/>
    <w:rsid w:val="005361D4"/>
    <w:rsid w:val="00536FEB"/>
    <w:rsid w:val="005371BC"/>
    <w:rsid w:val="00537303"/>
    <w:rsid w:val="00537DB1"/>
    <w:rsid w:val="00537E6F"/>
    <w:rsid w:val="0054001D"/>
    <w:rsid w:val="00540165"/>
    <w:rsid w:val="00540177"/>
    <w:rsid w:val="00540C71"/>
    <w:rsid w:val="0054103D"/>
    <w:rsid w:val="0054105B"/>
    <w:rsid w:val="005413C8"/>
    <w:rsid w:val="00541709"/>
    <w:rsid w:val="00541974"/>
    <w:rsid w:val="00541EEA"/>
    <w:rsid w:val="005421ED"/>
    <w:rsid w:val="00542A45"/>
    <w:rsid w:val="00542CAC"/>
    <w:rsid w:val="00543AA8"/>
    <w:rsid w:val="00543E86"/>
    <w:rsid w:val="00544B2F"/>
    <w:rsid w:val="005456E0"/>
    <w:rsid w:val="00545A3A"/>
    <w:rsid w:val="00545CD4"/>
    <w:rsid w:val="005465BA"/>
    <w:rsid w:val="005468DC"/>
    <w:rsid w:val="00546F8E"/>
    <w:rsid w:val="0054711C"/>
    <w:rsid w:val="00547CE4"/>
    <w:rsid w:val="00552C71"/>
    <w:rsid w:val="00552CFA"/>
    <w:rsid w:val="00552EC4"/>
    <w:rsid w:val="005540FE"/>
    <w:rsid w:val="00554736"/>
    <w:rsid w:val="00554A86"/>
    <w:rsid w:val="0055523B"/>
    <w:rsid w:val="00555324"/>
    <w:rsid w:val="005554F4"/>
    <w:rsid w:val="0055590D"/>
    <w:rsid w:val="00555BCF"/>
    <w:rsid w:val="00556477"/>
    <w:rsid w:val="0055658E"/>
    <w:rsid w:val="00556621"/>
    <w:rsid w:val="005568B9"/>
    <w:rsid w:val="00556AFF"/>
    <w:rsid w:val="00556E17"/>
    <w:rsid w:val="00556E77"/>
    <w:rsid w:val="005572E3"/>
    <w:rsid w:val="00557621"/>
    <w:rsid w:val="005602D6"/>
    <w:rsid w:val="00560D03"/>
    <w:rsid w:val="00560E8B"/>
    <w:rsid w:val="005614A7"/>
    <w:rsid w:val="005614BB"/>
    <w:rsid w:val="005621F3"/>
    <w:rsid w:val="00563217"/>
    <w:rsid w:val="0056323D"/>
    <w:rsid w:val="00563474"/>
    <w:rsid w:val="005635CD"/>
    <w:rsid w:val="00563D92"/>
    <w:rsid w:val="00563F34"/>
    <w:rsid w:val="0056454B"/>
    <w:rsid w:val="00564650"/>
    <w:rsid w:val="00564B93"/>
    <w:rsid w:val="005650DB"/>
    <w:rsid w:val="005654E8"/>
    <w:rsid w:val="00565758"/>
    <w:rsid w:val="005658EB"/>
    <w:rsid w:val="0056627D"/>
    <w:rsid w:val="00566675"/>
    <w:rsid w:val="005666F6"/>
    <w:rsid w:val="00566ACB"/>
    <w:rsid w:val="00567B87"/>
    <w:rsid w:val="00567D61"/>
    <w:rsid w:val="0057007F"/>
    <w:rsid w:val="005705CE"/>
    <w:rsid w:val="00570CDA"/>
    <w:rsid w:val="00571E13"/>
    <w:rsid w:val="0057267C"/>
    <w:rsid w:val="00573207"/>
    <w:rsid w:val="0057343E"/>
    <w:rsid w:val="005734BC"/>
    <w:rsid w:val="00573DAD"/>
    <w:rsid w:val="00573DEA"/>
    <w:rsid w:val="00573F29"/>
    <w:rsid w:val="00574458"/>
    <w:rsid w:val="005747B3"/>
    <w:rsid w:val="00574B88"/>
    <w:rsid w:val="00574D4C"/>
    <w:rsid w:val="00575313"/>
    <w:rsid w:val="00575619"/>
    <w:rsid w:val="00576FA2"/>
    <w:rsid w:val="0057702C"/>
    <w:rsid w:val="0057714E"/>
    <w:rsid w:val="00577295"/>
    <w:rsid w:val="0057772C"/>
    <w:rsid w:val="005779C9"/>
    <w:rsid w:val="005779FB"/>
    <w:rsid w:val="00577D92"/>
    <w:rsid w:val="005810D9"/>
    <w:rsid w:val="005816FB"/>
    <w:rsid w:val="00581F1C"/>
    <w:rsid w:val="00583524"/>
    <w:rsid w:val="00584805"/>
    <w:rsid w:val="00585678"/>
    <w:rsid w:val="00585DC5"/>
    <w:rsid w:val="00585F6A"/>
    <w:rsid w:val="005860E5"/>
    <w:rsid w:val="0058610B"/>
    <w:rsid w:val="00586F83"/>
    <w:rsid w:val="00587A54"/>
    <w:rsid w:val="00587FE4"/>
    <w:rsid w:val="00590221"/>
    <w:rsid w:val="005907A5"/>
    <w:rsid w:val="00590BAA"/>
    <w:rsid w:val="005911A0"/>
    <w:rsid w:val="005915A2"/>
    <w:rsid w:val="005922F2"/>
    <w:rsid w:val="005923EC"/>
    <w:rsid w:val="00592558"/>
    <w:rsid w:val="00593AF2"/>
    <w:rsid w:val="0059455E"/>
    <w:rsid w:val="00594712"/>
    <w:rsid w:val="00594D75"/>
    <w:rsid w:val="00595DC2"/>
    <w:rsid w:val="005961EF"/>
    <w:rsid w:val="0059628D"/>
    <w:rsid w:val="00596580"/>
    <w:rsid w:val="00596B3B"/>
    <w:rsid w:val="005971DC"/>
    <w:rsid w:val="00597241"/>
    <w:rsid w:val="00597F42"/>
    <w:rsid w:val="00597FE6"/>
    <w:rsid w:val="005A027A"/>
    <w:rsid w:val="005A1151"/>
    <w:rsid w:val="005A178E"/>
    <w:rsid w:val="005A2DE6"/>
    <w:rsid w:val="005A2E30"/>
    <w:rsid w:val="005A3373"/>
    <w:rsid w:val="005A3AF4"/>
    <w:rsid w:val="005A4945"/>
    <w:rsid w:val="005A4CC1"/>
    <w:rsid w:val="005A516C"/>
    <w:rsid w:val="005A5C97"/>
    <w:rsid w:val="005A5E24"/>
    <w:rsid w:val="005A61C5"/>
    <w:rsid w:val="005A636A"/>
    <w:rsid w:val="005A6DBF"/>
    <w:rsid w:val="005A72AE"/>
    <w:rsid w:val="005A7E20"/>
    <w:rsid w:val="005B0002"/>
    <w:rsid w:val="005B06F0"/>
    <w:rsid w:val="005B09F7"/>
    <w:rsid w:val="005B0ABE"/>
    <w:rsid w:val="005B0C49"/>
    <w:rsid w:val="005B1525"/>
    <w:rsid w:val="005B1E24"/>
    <w:rsid w:val="005B207A"/>
    <w:rsid w:val="005B22F0"/>
    <w:rsid w:val="005B25C6"/>
    <w:rsid w:val="005B26C2"/>
    <w:rsid w:val="005B26C7"/>
    <w:rsid w:val="005B2821"/>
    <w:rsid w:val="005B2BDD"/>
    <w:rsid w:val="005B35B0"/>
    <w:rsid w:val="005B39D5"/>
    <w:rsid w:val="005B403F"/>
    <w:rsid w:val="005B4100"/>
    <w:rsid w:val="005B4824"/>
    <w:rsid w:val="005B4DA6"/>
    <w:rsid w:val="005B4E69"/>
    <w:rsid w:val="005B5202"/>
    <w:rsid w:val="005B558A"/>
    <w:rsid w:val="005B56F7"/>
    <w:rsid w:val="005B59CB"/>
    <w:rsid w:val="005B5AD7"/>
    <w:rsid w:val="005B5C3F"/>
    <w:rsid w:val="005B616F"/>
    <w:rsid w:val="005B73F0"/>
    <w:rsid w:val="005B783E"/>
    <w:rsid w:val="005C1A2F"/>
    <w:rsid w:val="005C2125"/>
    <w:rsid w:val="005C314E"/>
    <w:rsid w:val="005C3384"/>
    <w:rsid w:val="005C4347"/>
    <w:rsid w:val="005C4553"/>
    <w:rsid w:val="005C4AC9"/>
    <w:rsid w:val="005C6125"/>
    <w:rsid w:val="005C633C"/>
    <w:rsid w:val="005C66DD"/>
    <w:rsid w:val="005C6CB8"/>
    <w:rsid w:val="005C6E3A"/>
    <w:rsid w:val="005C774A"/>
    <w:rsid w:val="005D149D"/>
    <w:rsid w:val="005D1AE2"/>
    <w:rsid w:val="005D25D0"/>
    <w:rsid w:val="005D27B8"/>
    <w:rsid w:val="005D2939"/>
    <w:rsid w:val="005D29CB"/>
    <w:rsid w:val="005D3BB5"/>
    <w:rsid w:val="005D3D83"/>
    <w:rsid w:val="005D422A"/>
    <w:rsid w:val="005D4692"/>
    <w:rsid w:val="005D5AA1"/>
    <w:rsid w:val="005D6446"/>
    <w:rsid w:val="005D69B5"/>
    <w:rsid w:val="005D6D57"/>
    <w:rsid w:val="005D7D15"/>
    <w:rsid w:val="005E0053"/>
    <w:rsid w:val="005E01D1"/>
    <w:rsid w:val="005E12ED"/>
    <w:rsid w:val="005E1749"/>
    <w:rsid w:val="005E1A27"/>
    <w:rsid w:val="005E1D2B"/>
    <w:rsid w:val="005E1DEF"/>
    <w:rsid w:val="005E30C7"/>
    <w:rsid w:val="005E4476"/>
    <w:rsid w:val="005E46C0"/>
    <w:rsid w:val="005E472E"/>
    <w:rsid w:val="005E4E5D"/>
    <w:rsid w:val="005E4F7C"/>
    <w:rsid w:val="005E4FB9"/>
    <w:rsid w:val="005E5545"/>
    <w:rsid w:val="005E5F3A"/>
    <w:rsid w:val="005E60D6"/>
    <w:rsid w:val="005E60D9"/>
    <w:rsid w:val="005E734E"/>
    <w:rsid w:val="005E76E4"/>
    <w:rsid w:val="005F00F5"/>
    <w:rsid w:val="005F0833"/>
    <w:rsid w:val="005F10A5"/>
    <w:rsid w:val="005F177D"/>
    <w:rsid w:val="005F17BE"/>
    <w:rsid w:val="005F21F7"/>
    <w:rsid w:val="005F296C"/>
    <w:rsid w:val="005F2D32"/>
    <w:rsid w:val="005F3B2B"/>
    <w:rsid w:val="005F3BBC"/>
    <w:rsid w:val="005F4E17"/>
    <w:rsid w:val="005F57CA"/>
    <w:rsid w:val="005F5D10"/>
    <w:rsid w:val="005F642A"/>
    <w:rsid w:val="005F64B3"/>
    <w:rsid w:val="005F70B2"/>
    <w:rsid w:val="005F7236"/>
    <w:rsid w:val="00600596"/>
    <w:rsid w:val="006009ED"/>
    <w:rsid w:val="00601C05"/>
    <w:rsid w:val="006022D7"/>
    <w:rsid w:val="00602670"/>
    <w:rsid w:val="00602801"/>
    <w:rsid w:val="00602821"/>
    <w:rsid w:val="00602A48"/>
    <w:rsid w:val="00603565"/>
    <w:rsid w:val="00603C97"/>
    <w:rsid w:val="00603E2D"/>
    <w:rsid w:val="00604176"/>
    <w:rsid w:val="0060454B"/>
    <w:rsid w:val="0060460D"/>
    <w:rsid w:val="00605611"/>
    <w:rsid w:val="00605E8C"/>
    <w:rsid w:val="00606285"/>
    <w:rsid w:val="006065B6"/>
    <w:rsid w:val="006065D5"/>
    <w:rsid w:val="00606643"/>
    <w:rsid w:val="00607259"/>
    <w:rsid w:val="0061096E"/>
    <w:rsid w:val="00610FDD"/>
    <w:rsid w:val="00611BE9"/>
    <w:rsid w:val="006122DB"/>
    <w:rsid w:val="00612367"/>
    <w:rsid w:val="00612B8C"/>
    <w:rsid w:val="0061300D"/>
    <w:rsid w:val="006133A9"/>
    <w:rsid w:val="006135EF"/>
    <w:rsid w:val="006139EB"/>
    <w:rsid w:val="00613B84"/>
    <w:rsid w:val="00614501"/>
    <w:rsid w:val="0061482A"/>
    <w:rsid w:val="00614AF3"/>
    <w:rsid w:val="00615197"/>
    <w:rsid w:val="00615813"/>
    <w:rsid w:val="00615EBB"/>
    <w:rsid w:val="00616460"/>
    <w:rsid w:val="00616B9F"/>
    <w:rsid w:val="00616C8E"/>
    <w:rsid w:val="006170EF"/>
    <w:rsid w:val="006173EC"/>
    <w:rsid w:val="00617586"/>
    <w:rsid w:val="00617CE3"/>
    <w:rsid w:val="006202B1"/>
    <w:rsid w:val="00621DB8"/>
    <w:rsid w:val="006225B8"/>
    <w:rsid w:val="00622AE8"/>
    <w:rsid w:val="00623AC8"/>
    <w:rsid w:val="00623D18"/>
    <w:rsid w:val="00623E93"/>
    <w:rsid w:val="00623FB8"/>
    <w:rsid w:val="00623FC3"/>
    <w:rsid w:val="00624177"/>
    <w:rsid w:val="00624424"/>
    <w:rsid w:val="006247CA"/>
    <w:rsid w:val="00624CEB"/>
    <w:rsid w:val="00624D53"/>
    <w:rsid w:val="00625581"/>
    <w:rsid w:val="00626B79"/>
    <w:rsid w:val="00626CB6"/>
    <w:rsid w:val="00627932"/>
    <w:rsid w:val="00627BAE"/>
    <w:rsid w:val="006300A4"/>
    <w:rsid w:val="006300CC"/>
    <w:rsid w:val="00630703"/>
    <w:rsid w:val="00630C21"/>
    <w:rsid w:val="00630C96"/>
    <w:rsid w:val="006320D8"/>
    <w:rsid w:val="006329BC"/>
    <w:rsid w:val="006332BD"/>
    <w:rsid w:val="00635129"/>
    <w:rsid w:val="00635357"/>
    <w:rsid w:val="00635EA0"/>
    <w:rsid w:val="00636A65"/>
    <w:rsid w:val="00637674"/>
    <w:rsid w:val="0064068D"/>
    <w:rsid w:val="00640889"/>
    <w:rsid w:val="00641561"/>
    <w:rsid w:val="00641648"/>
    <w:rsid w:val="006418FA"/>
    <w:rsid w:val="0064199A"/>
    <w:rsid w:val="00641AAD"/>
    <w:rsid w:val="00641DE6"/>
    <w:rsid w:val="006424F6"/>
    <w:rsid w:val="00643CBA"/>
    <w:rsid w:val="00644DCE"/>
    <w:rsid w:val="00644FF8"/>
    <w:rsid w:val="00645AC8"/>
    <w:rsid w:val="0064614E"/>
    <w:rsid w:val="006464A8"/>
    <w:rsid w:val="0064676C"/>
    <w:rsid w:val="00646BD5"/>
    <w:rsid w:val="00646C7E"/>
    <w:rsid w:val="00646FEE"/>
    <w:rsid w:val="00647477"/>
    <w:rsid w:val="0064768F"/>
    <w:rsid w:val="00647A03"/>
    <w:rsid w:val="00647E1D"/>
    <w:rsid w:val="00647E8E"/>
    <w:rsid w:val="00647EB2"/>
    <w:rsid w:val="00647FEC"/>
    <w:rsid w:val="006502E3"/>
    <w:rsid w:val="00650A2A"/>
    <w:rsid w:val="006516C2"/>
    <w:rsid w:val="00651E2A"/>
    <w:rsid w:val="0065280A"/>
    <w:rsid w:val="00652B91"/>
    <w:rsid w:val="00652F84"/>
    <w:rsid w:val="00653E87"/>
    <w:rsid w:val="00654501"/>
    <w:rsid w:val="00654DD5"/>
    <w:rsid w:val="00654F74"/>
    <w:rsid w:val="00655F98"/>
    <w:rsid w:val="00656A47"/>
    <w:rsid w:val="00657035"/>
    <w:rsid w:val="00657811"/>
    <w:rsid w:val="00657EBE"/>
    <w:rsid w:val="00660A38"/>
    <w:rsid w:val="00660A8A"/>
    <w:rsid w:val="00660ADE"/>
    <w:rsid w:val="00660E91"/>
    <w:rsid w:val="00661F38"/>
    <w:rsid w:val="006623FB"/>
    <w:rsid w:val="0066331A"/>
    <w:rsid w:val="00663562"/>
    <w:rsid w:val="00663890"/>
    <w:rsid w:val="00663A13"/>
    <w:rsid w:val="00663CCB"/>
    <w:rsid w:val="00664337"/>
    <w:rsid w:val="00664962"/>
    <w:rsid w:val="00664E2A"/>
    <w:rsid w:val="0066546E"/>
    <w:rsid w:val="00665531"/>
    <w:rsid w:val="00665594"/>
    <w:rsid w:val="00665B86"/>
    <w:rsid w:val="00665BE2"/>
    <w:rsid w:val="00665DC8"/>
    <w:rsid w:val="006663A1"/>
    <w:rsid w:val="006665E1"/>
    <w:rsid w:val="00666B0A"/>
    <w:rsid w:val="00666CF4"/>
    <w:rsid w:val="00666ED9"/>
    <w:rsid w:val="0066746E"/>
    <w:rsid w:val="0067016D"/>
    <w:rsid w:val="0067177B"/>
    <w:rsid w:val="00671BCC"/>
    <w:rsid w:val="00671F04"/>
    <w:rsid w:val="00671F96"/>
    <w:rsid w:val="00672088"/>
    <w:rsid w:val="00672F1A"/>
    <w:rsid w:val="006737AF"/>
    <w:rsid w:val="00673A46"/>
    <w:rsid w:val="00674A93"/>
    <w:rsid w:val="00674DDA"/>
    <w:rsid w:val="00676126"/>
    <w:rsid w:val="006762B6"/>
    <w:rsid w:val="006765F1"/>
    <w:rsid w:val="0067729B"/>
    <w:rsid w:val="006772BE"/>
    <w:rsid w:val="00677332"/>
    <w:rsid w:val="006778A6"/>
    <w:rsid w:val="00677C45"/>
    <w:rsid w:val="00680188"/>
    <w:rsid w:val="006803FC"/>
    <w:rsid w:val="006816C8"/>
    <w:rsid w:val="006818E6"/>
    <w:rsid w:val="00681B52"/>
    <w:rsid w:val="00681CD1"/>
    <w:rsid w:val="0068278F"/>
    <w:rsid w:val="00682B24"/>
    <w:rsid w:val="00683757"/>
    <w:rsid w:val="00683F10"/>
    <w:rsid w:val="00684183"/>
    <w:rsid w:val="0068474D"/>
    <w:rsid w:val="00684B3E"/>
    <w:rsid w:val="00684DD5"/>
    <w:rsid w:val="00685495"/>
    <w:rsid w:val="0068550B"/>
    <w:rsid w:val="00685763"/>
    <w:rsid w:val="0068711D"/>
    <w:rsid w:val="00687285"/>
    <w:rsid w:val="00687332"/>
    <w:rsid w:val="00687876"/>
    <w:rsid w:val="00687E51"/>
    <w:rsid w:val="00690134"/>
    <w:rsid w:val="00690293"/>
    <w:rsid w:val="006903C3"/>
    <w:rsid w:val="00690CEF"/>
    <w:rsid w:val="0069163D"/>
    <w:rsid w:val="00691C3C"/>
    <w:rsid w:val="00692BC3"/>
    <w:rsid w:val="00693466"/>
    <w:rsid w:val="006938B1"/>
    <w:rsid w:val="006939B1"/>
    <w:rsid w:val="00693C05"/>
    <w:rsid w:val="006942BC"/>
    <w:rsid w:val="00695DB8"/>
    <w:rsid w:val="00696F9A"/>
    <w:rsid w:val="00697000"/>
    <w:rsid w:val="0069712B"/>
    <w:rsid w:val="0069722F"/>
    <w:rsid w:val="0069758A"/>
    <w:rsid w:val="006975C1"/>
    <w:rsid w:val="00697909"/>
    <w:rsid w:val="006A0572"/>
    <w:rsid w:val="006A0ED3"/>
    <w:rsid w:val="006A0F0D"/>
    <w:rsid w:val="006A1849"/>
    <w:rsid w:val="006A1CEA"/>
    <w:rsid w:val="006A202F"/>
    <w:rsid w:val="006A23DF"/>
    <w:rsid w:val="006A23EA"/>
    <w:rsid w:val="006A2DD3"/>
    <w:rsid w:val="006A3742"/>
    <w:rsid w:val="006A3D4E"/>
    <w:rsid w:val="006A43FB"/>
    <w:rsid w:val="006A495F"/>
    <w:rsid w:val="006A4D00"/>
    <w:rsid w:val="006A4F86"/>
    <w:rsid w:val="006A506A"/>
    <w:rsid w:val="006A541E"/>
    <w:rsid w:val="006A5905"/>
    <w:rsid w:val="006A661D"/>
    <w:rsid w:val="006A7BE3"/>
    <w:rsid w:val="006B0169"/>
    <w:rsid w:val="006B037D"/>
    <w:rsid w:val="006B03CB"/>
    <w:rsid w:val="006B0ABC"/>
    <w:rsid w:val="006B0DA1"/>
    <w:rsid w:val="006B0F44"/>
    <w:rsid w:val="006B1EEB"/>
    <w:rsid w:val="006B204F"/>
    <w:rsid w:val="006B20C1"/>
    <w:rsid w:val="006B277F"/>
    <w:rsid w:val="006B3527"/>
    <w:rsid w:val="006B35C5"/>
    <w:rsid w:val="006B3B51"/>
    <w:rsid w:val="006B3C68"/>
    <w:rsid w:val="006B4013"/>
    <w:rsid w:val="006B4637"/>
    <w:rsid w:val="006B5691"/>
    <w:rsid w:val="006B57B8"/>
    <w:rsid w:val="006B5BB2"/>
    <w:rsid w:val="006B5FF4"/>
    <w:rsid w:val="006B6CCE"/>
    <w:rsid w:val="006B74C2"/>
    <w:rsid w:val="006C00EA"/>
    <w:rsid w:val="006C0A99"/>
    <w:rsid w:val="006C1553"/>
    <w:rsid w:val="006C16A3"/>
    <w:rsid w:val="006C23BE"/>
    <w:rsid w:val="006C246A"/>
    <w:rsid w:val="006C2961"/>
    <w:rsid w:val="006C2C68"/>
    <w:rsid w:val="006C2FC9"/>
    <w:rsid w:val="006C3F1D"/>
    <w:rsid w:val="006C4000"/>
    <w:rsid w:val="006C41AE"/>
    <w:rsid w:val="006C4966"/>
    <w:rsid w:val="006C4F57"/>
    <w:rsid w:val="006C539B"/>
    <w:rsid w:val="006C5B51"/>
    <w:rsid w:val="006C6532"/>
    <w:rsid w:val="006C6864"/>
    <w:rsid w:val="006C712D"/>
    <w:rsid w:val="006C716C"/>
    <w:rsid w:val="006C77D8"/>
    <w:rsid w:val="006D08B5"/>
    <w:rsid w:val="006D0E42"/>
    <w:rsid w:val="006D0FF5"/>
    <w:rsid w:val="006D190A"/>
    <w:rsid w:val="006D1A25"/>
    <w:rsid w:val="006D29DC"/>
    <w:rsid w:val="006D35EF"/>
    <w:rsid w:val="006D3842"/>
    <w:rsid w:val="006D41D8"/>
    <w:rsid w:val="006D54AE"/>
    <w:rsid w:val="006D55CF"/>
    <w:rsid w:val="006D58A6"/>
    <w:rsid w:val="006D5A72"/>
    <w:rsid w:val="006D5FCA"/>
    <w:rsid w:val="006D6123"/>
    <w:rsid w:val="006D68E7"/>
    <w:rsid w:val="006D69E4"/>
    <w:rsid w:val="006D7B11"/>
    <w:rsid w:val="006E057C"/>
    <w:rsid w:val="006E06EB"/>
    <w:rsid w:val="006E0712"/>
    <w:rsid w:val="006E14C1"/>
    <w:rsid w:val="006E22DC"/>
    <w:rsid w:val="006E25D5"/>
    <w:rsid w:val="006E2E30"/>
    <w:rsid w:val="006E32B4"/>
    <w:rsid w:val="006E3CC8"/>
    <w:rsid w:val="006E3D33"/>
    <w:rsid w:val="006E3F36"/>
    <w:rsid w:val="006E4C66"/>
    <w:rsid w:val="006E4D54"/>
    <w:rsid w:val="006E5846"/>
    <w:rsid w:val="006E5EA0"/>
    <w:rsid w:val="006E7011"/>
    <w:rsid w:val="006E77B8"/>
    <w:rsid w:val="006E7BB3"/>
    <w:rsid w:val="006F04F1"/>
    <w:rsid w:val="006F0CB6"/>
    <w:rsid w:val="006F0CE7"/>
    <w:rsid w:val="006F0E18"/>
    <w:rsid w:val="006F0F65"/>
    <w:rsid w:val="006F142A"/>
    <w:rsid w:val="006F176C"/>
    <w:rsid w:val="006F1933"/>
    <w:rsid w:val="006F1B3B"/>
    <w:rsid w:val="006F1B58"/>
    <w:rsid w:val="006F1B5D"/>
    <w:rsid w:val="006F25B7"/>
    <w:rsid w:val="006F2A3A"/>
    <w:rsid w:val="006F38DF"/>
    <w:rsid w:val="006F4247"/>
    <w:rsid w:val="006F43C1"/>
    <w:rsid w:val="006F44FE"/>
    <w:rsid w:val="006F46A0"/>
    <w:rsid w:val="006F4D6D"/>
    <w:rsid w:val="006F562A"/>
    <w:rsid w:val="006F582B"/>
    <w:rsid w:val="006F5B75"/>
    <w:rsid w:val="006F5F9A"/>
    <w:rsid w:val="006F6BD0"/>
    <w:rsid w:val="006F6D7D"/>
    <w:rsid w:val="006F71CB"/>
    <w:rsid w:val="006F7459"/>
    <w:rsid w:val="006F782C"/>
    <w:rsid w:val="006F7CFB"/>
    <w:rsid w:val="0070072B"/>
    <w:rsid w:val="00700B22"/>
    <w:rsid w:val="00700D60"/>
    <w:rsid w:val="0070118B"/>
    <w:rsid w:val="0070175B"/>
    <w:rsid w:val="0070184D"/>
    <w:rsid w:val="007021DF"/>
    <w:rsid w:val="00703540"/>
    <w:rsid w:val="00703931"/>
    <w:rsid w:val="00703EFC"/>
    <w:rsid w:val="00704D8C"/>
    <w:rsid w:val="00704DE5"/>
    <w:rsid w:val="00705182"/>
    <w:rsid w:val="00705952"/>
    <w:rsid w:val="00705976"/>
    <w:rsid w:val="00705AB4"/>
    <w:rsid w:val="00705CB9"/>
    <w:rsid w:val="00706255"/>
    <w:rsid w:val="007067C7"/>
    <w:rsid w:val="00706CCD"/>
    <w:rsid w:val="007072F8"/>
    <w:rsid w:val="00707F48"/>
    <w:rsid w:val="007108E4"/>
    <w:rsid w:val="00710946"/>
    <w:rsid w:val="007111B2"/>
    <w:rsid w:val="00711F4E"/>
    <w:rsid w:val="0071212C"/>
    <w:rsid w:val="0071250F"/>
    <w:rsid w:val="007127F7"/>
    <w:rsid w:val="00712EEE"/>
    <w:rsid w:val="00713559"/>
    <w:rsid w:val="0071364E"/>
    <w:rsid w:val="0071368B"/>
    <w:rsid w:val="00713812"/>
    <w:rsid w:val="00713C86"/>
    <w:rsid w:val="00714140"/>
    <w:rsid w:val="007144B3"/>
    <w:rsid w:val="00714C4D"/>
    <w:rsid w:val="00714CA7"/>
    <w:rsid w:val="00714F76"/>
    <w:rsid w:val="00715F18"/>
    <w:rsid w:val="00716C29"/>
    <w:rsid w:val="0071740D"/>
    <w:rsid w:val="00717984"/>
    <w:rsid w:val="00717DD8"/>
    <w:rsid w:val="00720558"/>
    <w:rsid w:val="007206A3"/>
    <w:rsid w:val="00720880"/>
    <w:rsid w:val="007216F3"/>
    <w:rsid w:val="00721FF3"/>
    <w:rsid w:val="00721FFC"/>
    <w:rsid w:val="00722084"/>
    <w:rsid w:val="007224B3"/>
    <w:rsid w:val="00722503"/>
    <w:rsid w:val="0072277E"/>
    <w:rsid w:val="00722878"/>
    <w:rsid w:val="007229C4"/>
    <w:rsid w:val="007234A0"/>
    <w:rsid w:val="00723627"/>
    <w:rsid w:val="00723F01"/>
    <w:rsid w:val="00724437"/>
    <w:rsid w:val="0072496F"/>
    <w:rsid w:val="00724977"/>
    <w:rsid w:val="00724EFB"/>
    <w:rsid w:val="0072502E"/>
    <w:rsid w:val="0072613C"/>
    <w:rsid w:val="0072615E"/>
    <w:rsid w:val="00726FD8"/>
    <w:rsid w:val="0072756C"/>
    <w:rsid w:val="007301B6"/>
    <w:rsid w:val="00730615"/>
    <w:rsid w:val="0073075A"/>
    <w:rsid w:val="00730C82"/>
    <w:rsid w:val="0073107F"/>
    <w:rsid w:val="0073126F"/>
    <w:rsid w:val="0073184F"/>
    <w:rsid w:val="00731A90"/>
    <w:rsid w:val="007327A5"/>
    <w:rsid w:val="00732EEA"/>
    <w:rsid w:val="00732FEC"/>
    <w:rsid w:val="007333E9"/>
    <w:rsid w:val="00733704"/>
    <w:rsid w:val="00733FE5"/>
    <w:rsid w:val="007345BE"/>
    <w:rsid w:val="007352D8"/>
    <w:rsid w:val="00735451"/>
    <w:rsid w:val="007358CE"/>
    <w:rsid w:val="00735E2C"/>
    <w:rsid w:val="007366E7"/>
    <w:rsid w:val="00736AFD"/>
    <w:rsid w:val="00736BE6"/>
    <w:rsid w:val="00736D98"/>
    <w:rsid w:val="0073722D"/>
    <w:rsid w:val="00737B49"/>
    <w:rsid w:val="007402B8"/>
    <w:rsid w:val="00740BB0"/>
    <w:rsid w:val="00742779"/>
    <w:rsid w:val="00742889"/>
    <w:rsid w:val="00742B5F"/>
    <w:rsid w:val="00742DB2"/>
    <w:rsid w:val="00742E37"/>
    <w:rsid w:val="00743287"/>
    <w:rsid w:val="00743581"/>
    <w:rsid w:val="00743BDB"/>
    <w:rsid w:val="00744D48"/>
    <w:rsid w:val="00744E35"/>
    <w:rsid w:val="007452AD"/>
    <w:rsid w:val="0074545F"/>
    <w:rsid w:val="00745B0F"/>
    <w:rsid w:val="00745C45"/>
    <w:rsid w:val="0074692E"/>
    <w:rsid w:val="00746BF1"/>
    <w:rsid w:val="00747024"/>
    <w:rsid w:val="00747FFC"/>
    <w:rsid w:val="007502E4"/>
    <w:rsid w:val="00750BF5"/>
    <w:rsid w:val="007515C0"/>
    <w:rsid w:val="00751ADF"/>
    <w:rsid w:val="00752092"/>
    <w:rsid w:val="007521D3"/>
    <w:rsid w:val="00752666"/>
    <w:rsid w:val="0075283E"/>
    <w:rsid w:val="007528F4"/>
    <w:rsid w:val="00752956"/>
    <w:rsid w:val="0075306C"/>
    <w:rsid w:val="007531E7"/>
    <w:rsid w:val="007534DB"/>
    <w:rsid w:val="00753640"/>
    <w:rsid w:val="0075367A"/>
    <w:rsid w:val="007541CD"/>
    <w:rsid w:val="00754331"/>
    <w:rsid w:val="00754AAD"/>
    <w:rsid w:val="00754EE6"/>
    <w:rsid w:val="00755873"/>
    <w:rsid w:val="00755A68"/>
    <w:rsid w:val="00755C93"/>
    <w:rsid w:val="00755C9C"/>
    <w:rsid w:val="00755FE2"/>
    <w:rsid w:val="007566ED"/>
    <w:rsid w:val="00756D87"/>
    <w:rsid w:val="007635D5"/>
    <w:rsid w:val="007644B6"/>
    <w:rsid w:val="007649FE"/>
    <w:rsid w:val="00764A3D"/>
    <w:rsid w:val="00764C0C"/>
    <w:rsid w:val="00764C52"/>
    <w:rsid w:val="00764D7C"/>
    <w:rsid w:val="00764EB6"/>
    <w:rsid w:val="00765361"/>
    <w:rsid w:val="007654FB"/>
    <w:rsid w:val="00765D8A"/>
    <w:rsid w:val="00766684"/>
    <w:rsid w:val="00766C9A"/>
    <w:rsid w:val="00767307"/>
    <w:rsid w:val="00767D0B"/>
    <w:rsid w:val="00770FD1"/>
    <w:rsid w:val="00771D26"/>
    <w:rsid w:val="00772977"/>
    <w:rsid w:val="00772BB9"/>
    <w:rsid w:val="00772CC0"/>
    <w:rsid w:val="00772E30"/>
    <w:rsid w:val="007739CD"/>
    <w:rsid w:val="00773D2D"/>
    <w:rsid w:val="0077416B"/>
    <w:rsid w:val="007743C4"/>
    <w:rsid w:val="007749F6"/>
    <w:rsid w:val="00774EAD"/>
    <w:rsid w:val="00774EFA"/>
    <w:rsid w:val="007752AA"/>
    <w:rsid w:val="007755D2"/>
    <w:rsid w:val="00775662"/>
    <w:rsid w:val="00775BFC"/>
    <w:rsid w:val="007764E8"/>
    <w:rsid w:val="007773B0"/>
    <w:rsid w:val="00780300"/>
    <w:rsid w:val="00780D08"/>
    <w:rsid w:val="00780EA1"/>
    <w:rsid w:val="00781791"/>
    <w:rsid w:val="00781FF4"/>
    <w:rsid w:val="00782A16"/>
    <w:rsid w:val="0078362B"/>
    <w:rsid w:val="00783BE8"/>
    <w:rsid w:val="00783C13"/>
    <w:rsid w:val="00783DA6"/>
    <w:rsid w:val="007849AD"/>
    <w:rsid w:val="00785376"/>
    <w:rsid w:val="0078555F"/>
    <w:rsid w:val="007858CB"/>
    <w:rsid w:val="007864EE"/>
    <w:rsid w:val="00786A5C"/>
    <w:rsid w:val="00787620"/>
    <w:rsid w:val="0078786B"/>
    <w:rsid w:val="00787C0B"/>
    <w:rsid w:val="00790620"/>
    <w:rsid w:val="00791BAE"/>
    <w:rsid w:val="00791F4F"/>
    <w:rsid w:val="0079391A"/>
    <w:rsid w:val="00794226"/>
    <w:rsid w:val="00795B29"/>
    <w:rsid w:val="00795FF2"/>
    <w:rsid w:val="00796CA3"/>
    <w:rsid w:val="00796FF0"/>
    <w:rsid w:val="007970CD"/>
    <w:rsid w:val="00797236"/>
    <w:rsid w:val="007979AC"/>
    <w:rsid w:val="007A0213"/>
    <w:rsid w:val="007A0888"/>
    <w:rsid w:val="007A0934"/>
    <w:rsid w:val="007A14E2"/>
    <w:rsid w:val="007A1743"/>
    <w:rsid w:val="007A1A4A"/>
    <w:rsid w:val="007A1C8F"/>
    <w:rsid w:val="007A2471"/>
    <w:rsid w:val="007A33E5"/>
    <w:rsid w:val="007A3670"/>
    <w:rsid w:val="007A3E03"/>
    <w:rsid w:val="007A4AA6"/>
    <w:rsid w:val="007A4F9B"/>
    <w:rsid w:val="007A54BB"/>
    <w:rsid w:val="007A55EA"/>
    <w:rsid w:val="007A5A51"/>
    <w:rsid w:val="007A5C34"/>
    <w:rsid w:val="007A5DD2"/>
    <w:rsid w:val="007A681A"/>
    <w:rsid w:val="007A70F8"/>
    <w:rsid w:val="007A7EB6"/>
    <w:rsid w:val="007B1401"/>
    <w:rsid w:val="007B1591"/>
    <w:rsid w:val="007B1E04"/>
    <w:rsid w:val="007B20EE"/>
    <w:rsid w:val="007B3424"/>
    <w:rsid w:val="007B3B86"/>
    <w:rsid w:val="007B4AC3"/>
    <w:rsid w:val="007B55E4"/>
    <w:rsid w:val="007B56E2"/>
    <w:rsid w:val="007B5955"/>
    <w:rsid w:val="007B61BD"/>
    <w:rsid w:val="007B6743"/>
    <w:rsid w:val="007B701B"/>
    <w:rsid w:val="007B735A"/>
    <w:rsid w:val="007B7864"/>
    <w:rsid w:val="007C0BBA"/>
    <w:rsid w:val="007C0CA0"/>
    <w:rsid w:val="007C1268"/>
    <w:rsid w:val="007C13F0"/>
    <w:rsid w:val="007C1679"/>
    <w:rsid w:val="007C1B0C"/>
    <w:rsid w:val="007C1B11"/>
    <w:rsid w:val="007C1CB0"/>
    <w:rsid w:val="007C1F9C"/>
    <w:rsid w:val="007C20B1"/>
    <w:rsid w:val="007C242A"/>
    <w:rsid w:val="007C27F5"/>
    <w:rsid w:val="007C27FC"/>
    <w:rsid w:val="007C2A06"/>
    <w:rsid w:val="007C2F15"/>
    <w:rsid w:val="007C336E"/>
    <w:rsid w:val="007C3A62"/>
    <w:rsid w:val="007C3A92"/>
    <w:rsid w:val="007C4108"/>
    <w:rsid w:val="007C446B"/>
    <w:rsid w:val="007C4891"/>
    <w:rsid w:val="007C5141"/>
    <w:rsid w:val="007C5E18"/>
    <w:rsid w:val="007C61A5"/>
    <w:rsid w:val="007C6B04"/>
    <w:rsid w:val="007C6E9D"/>
    <w:rsid w:val="007C6F9C"/>
    <w:rsid w:val="007C7713"/>
    <w:rsid w:val="007C774E"/>
    <w:rsid w:val="007D0468"/>
    <w:rsid w:val="007D1420"/>
    <w:rsid w:val="007D171E"/>
    <w:rsid w:val="007D1D18"/>
    <w:rsid w:val="007D24F1"/>
    <w:rsid w:val="007D253D"/>
    <w:rsid w:val="007D2AEA"/>
    <w:rsid w:val="007D2C75"/>
    <w:rsid w:val="007D422C"/>
    <w:rsid w:val="007D45A9"/>
    <w:rsid w:val="007D4972"/>
    <w:rsid w:val="007D4BB3"/>
    <w:rsid w:val="007D55FC"/>
    <w:rsid w:val="007D59B2"/>
    <w:rsid w:val="007D5B27"/>
    <w:rsid w:val="007D673F"/>
    <w:rsid w:val="007D7384"/>
    <w:rsid w:val="007E0BD4"/>
    <w:rsid w:val="007E15A3"/>
    <w:rsid w:val="007E1F9B"/>
    <w:rsid w:val="007E2344"/>
    <w:rsid w:val="007E324E"/>
    <w:rsid w:val="007E3450"/>
    <w:rsid w:val="007E3E6C"/>
    <w:rsid w:val="007E452A"/>
    <w:rsid w:val="007E5E9D"/>
    <w:rsid w:val="007E5EBE"/>
    <w:rsid w:val="007E62D6"/>
    <w:rsid w:val="007E6890"/>
    <w:rsid w:val="007E6BE9"/>
    <w:rsid w:val="007E7863"/>
    <w:rsid w:val="007E7DD3"/>
    <w:rsid w:val="007E7DE5"/>
    <w:rsid w:val="007F0E0E"/>
    <w:rsid w:val="007F1655"/>
    <w:rsid w:val="007F17B2"/>
    <w:rsid w:val="007F1802"/>
    <w:rsid w:val="007F1E3F"/>
    <w:rsid w:val="007F22F6"/>
    <w:rsid w:val="007F24DF"/>
    <w:rsid w:val="007F273C"/>
    <w:rsid w:val="007F285C"/>
    <w:rsid w:val="007F36D0"/>
    <w:rsid w:val="007F3CA9"/>
    <w:rsid w:val="007F3F6D"/>
    <w:rsid w:val="007F4F8B"/>
    <w:rsid w:val="007F651B"/>
    <w:rsid w:val="007F683C"/>
    <w:rsid w:val="007F6D7A"/>
    <w:rsid w:val="007F7409"/>
    <w:rsid w:val="007F74F7"/>
    <w:rsid w:val="007F7A95"/>
    <w:rsid w:val="007F7D04"/>
    <w:rsid w:val="007F7D64"/>
    <w:rsid w:val="0080023B"/>
    <w:rsid w:val="00801121"/>
    <w:rsid w:val="00801341"/>
    <w:rsid w:val="008015B2"/>
    <w:rsid w:val="008016A0"/>
    <w:rsid w:val="00801B07"/>
    <w:rsid w:val="008025F5"/>
    <w:rsid w:val="00803120"/>
    <w:rsid w:val="00804966"/>
    <w:rsid w:val="008049C5"/>
    <w:rsid w:val="00804C15"/>
    <w:rsid w:val="00804F4E"/>
    <w:rsid w:val="0080519C"/>
    <w:rsid w:val="008053E9"/>
    <w:rsid w:val="00805601"/>
    <w:rsid w:val="00806733"/>
    <w:rsid w:val="008077FE"/>
    <w:rsid w:val="00807FED"/>
    <w:rsid w:val="00810725"/>
    <w:rsid w:val="00810B74"/>
    <w:rsid w:val="00810FA4"/>
    <w:rsid w:val="00811742"/>
    <w:rsid w:val="0081198C"/>
    <w:rsid w:val="00812090"/>
    <w:rsid w:val="00812225"/>
    <w:rsid w:val="0081222B"/>
    <w:rsid w:val="008126E1"/>
    <w:rsid w:val="00812778"/>
    <w:rsid w:val="008127D1"/>
    <w:rsid w:val="0081297A"/>
    <w:rsid w:val="00813271"/>
    <w:rsid w:val="00813471"/>
    <w:rsid w:val="00813BDB"/>
    <w:rsid w:val="00814895"/>
    <w:rsid w:val="008149CC"/>
    <w:rsid w:val="00815415"/>
    <w:rsid w:val="00815A8E"/>
    <w:rsid w:val="008165DE"/>
    <w:rsid w:val="008177D3"/>
    <w:rsid w:val="00817B42"/>
    <w:rsid w:val="008204AC"/>
    <w:rsid w:val="0082089B"/>
    <w:rsid w:val="008208EC"/>
    <w:rsid w:val="00820B84"/>
    <w:rsid w:val="00821304"/>
    <w:rsid w:val="00821B83"/>
    <w:rsid w:val="00821D74"/>
    <w:rsid w:val="008225E5"/>
    <w:rsid w:val="00822634"/>
    <w:rsid w:val="00822EFC"/>
    <w:rsid w:val="00822F90"/>
    <w:rsid w:val="00823877"/>
    <w:rsid w:val="00823F6B"/>
    <w:rsid w:val="00824196"/>
    <w:rsid w:val="00824342"/>
    <w:rsid w:val="0082571A"/>
    <w:rsid w:val="00825922"/>
    <w:rsid w:val="00825F32"/>
    <w:rsid w:val="00826211"/>
    <w:rsid w:val="00826423"/>
    <w:rsid w:val="0082669E"/>
    <w:rsid w:val="00826C8A"/>
    <w:rsid w:val="0082731D"/>
    <w:rsid w:val="00827AB5"/>
    <w:rsid w:val="00830301"/>
    <w:rsid w:val="008305E0"/>
    <w:rsid w:val="00830755"/>
    <w:rsid w:val="00830F95"/>
    <w:rsid w:val="00831069"/>
    <w:rsid w:val="00831FDE"/>
    <w:rsid w:val="00833A6A"/>
    <w:rsid w:val="00833AE1"/>
    <w:rsid w:val="00833E3C"/>
    <w:rsid w:val="00834D3A"/>
    <w:rsid w:val="008351FA"/>
    <w:rsid w:val="00835608"/>
    <w:rsid w:val="00835A43"/>
    <w:rsid w:val="00836099"/>
    <w:rsid w:val="00836180"/>
    <w:rsid w:val="0083634B"/>
    <w:rsid w:val="008364A8"/>
    <w:rsid w:val="00836779"/>
    <w:rsid w:val="0083689A"/>
    <w:rsid w:val="00837161"/>
    <w:rsid w:val="00837873"/>
    <w:rsid w:val="008379FB"/>
    <w:rsid w:val="008422AD"/>
    <w:rsid w:val="00843434"/>
    <w:rsid w:val="008436FC"/>
    <w:rsid w:val="008437F3"/>
    <w:rsid w:val="0084468E"/>
    <w:rsid w:val="008447D1"/>
    <w:rsid w:val="00845076"/>
    <w:rsid w:val="00845167"/>
    <w:rsid w:val="00845BF0"/>
    <w:rsid w:val="008461F5"/>
    <w:rsid w:val="00846283"/>
    <w:rsid w:val="0084638C"/>
    <w:rsid w:val="0084702B"/>
    <w:rsid w:val="008471C6"/>
    <w:rsid w:val="0084768E"/>
    <w:rsid w:val="00847DE5"/>
    <w:rsid w:val="00847FB4"/>
    <w:rsid w:val="0085081E"/>
    <w:rsid w:val="0085092B"/>
    <w:rsid w:val="00850BC4"/>
    <w:rsid w:val="00850D2C"/>
    <w:rsid w:val="00850F63"/>
    <w:rsid w:val="008519FF"/>
    <w:rsid w:val="00851A5A"/>
    <w:rsid w:val="00852960"/>
    <w:rsid w:val="00853088"/>
    <w:rsid w:val="008538E6"/>
    <w:rsid w:val="00854CDF"/>
    <w:rsid w:val="00854EE5"/>
    <w:rsid w:val="0085566C"/>
    <w:rsid w:val="0085593E"/>
    <w:rsid w:val="00855BCE"/>
    <w:rsid w:val="00855E4B"/>
    <w:rsid w:val="00855F22"/>
    <w:rsid w:val="008577C9"/>
    <w:rsid w:val="00860D18"/>
    <w:rsid w:val="00860EC0"/>
    <w:rsid w:val="00862439"/>
    <w:rsid w:val="008629F9"/>
    <w:rsid w:val="0086335B"/>
    <w:rsid w:val="00863418"/>
    <w:rsid w:val="00863949"/>
    <w:rsid w:val="008640E1"/>
    <w:rsid w:val="008651AB"/>
    <w:rsid w:val="0086537A"/>
    <w:rsid w:val="00865949"/>
    <w:rsid w:val="00865D37"/>
    <w:rsid w:val="00865F97"/>
    <w:rsid w:val="00866590"/>
    <w:rsid w:val="008667C4"/>
    <w:rsid w:val="00866E03"/>
    <w:rsid w:val="00867610"/>
    <w:rsid w:val="00870083"/>
    <w:rsid w:val="00870E75"/>
    <w:rsid w:val="00870F47"/>
    <w:rsid w:val="00872507"/>
    <w:rsid w:val="00873053"/>
    <w:rsid w:val="0087335C"/>
    <w:rsid w:val="008739C1"/>
    <w:rsid w:val="00874165"/>
    <w:rsid w:val="008743C3"/>
    <w:rsid w:val="00874615"/>
    <w:rsid w:val="008754EC"/>
    <w:rsid w:val="0087632D"/>
    <w:rsid w:val="00876804"/>
    <w:rsid w:val="00877022"/>
    <w:rsid w:val="00877187"/>
    <w:rsid w:val="00877209"/>
    <w:rsid w:val="008773FA"/>
    <w:rsid w:val="00877701"/>
    <w:rsid w:val="0088088D"/>
    <w:rsid w:val="008812F4"/>
    <w:rsid w:val="008816C0"/>
    <w:rsid w:val="00881D01"/>
    <w:rsid w:val="00881F92"/>
    <w:rsid w:val="00882723"/>
    <w:rsid w:val="00882F22"/>
    <w:rsid w:val="00883108"/>
    <w:rsid w:val="00883FCF"/>
    <w:rsid w:val="00884145"/>
    <w:rsid w:val="008842EF"/>
    <w:rsid w:val="00885078"/>
    <w:rsid w:val="00886392"/>
    <w:rsid w:val="008864DD"/>
    <w:rsid w:val="00886F63"/>
    <w:rsid w:val="0088769C"/>
    <w:rsid w:val="00887BCC"/>
    <w:rsid w:val="008901D2"/>
    <w:rsid w:val="008906A4"/>
    <w:rsid w:val="00890807"/>
    <w:rsid w:val="0089119B"/>
    <w:rsid w:val="00891DB1"/>
    <w:rsid w:val="00892429"/>
    <w:rsid w:val="00894020"/>
    <w:rsid w:val="0089466C"/>
    <w:rsid w:val="008949D3"/>
    <w:rsid w:val="00894B22"/>
    <w:rsid w:val="00894B8B"/>
    <w:rsid w:val="00894E3E"/>
    <w:rsid w:val="00895FC3"/>
    <w:rsid w:val="00896373"/>
    <w:rsid w:val="00896E46"/>
    <w:rsid w:val="008A0341"/>
    <w:rsid w:val="008A045A"/>
    <w:rsid w:val="008A0693"/>
    <w:rsid w:val="008A0BC2"/>
    <w:rsid w:val="008A0F7A"/>
    <w:rsid w:val="008A1893"/>
    <w:rsid w:val="008A1B57"/>
    <w:rsid w:val="008A1CCF"/>
    <w:rsid w:val="008A200A"/>
    <w:rsid w:val="008A2457"/>
    <w:rsid w:val="008A2879"/>
    <w:rsid w:val="008A2E55"/>
    <w:rsid w:val="008A3AA7"/>
    <w:rsid w:val="008A4054"/>
    <w:rsid w:val="008A461B"/>
    <w:rsid w:val="008A4F85"/>
    <w:rsid w:val="008A51B4"/>
    <w:rsid w:val="008A5241"/>
    <w:rsid w:val="008A5A35"/>
    <w:rsid w:val="008A74D7"/>
    <w:rsid w:val="008A7F41"/>
    <w:rsid w:val="008B1000"/>
    <w:rsid w:val="008B139A"/>
    <w:rsid w:val="008B14B0"/>
    <w:rsid w:val="008B2F2F"/>
    <w:rsid w:val="008B3046"/>
    <w:rsid w:val="008B34C4"/>
    <w:rsid w:val="008B3DA8"/>
    <w:rsid w:val="008B4B06"/>
    <w:rsid w:val="008B4BAC"/>
    <w:rsid w:val="008B5207"/>
    <w:rsid w:val="008B5A6E"/>
    <w:rsid w:val="008B66A2"/>
    <w:rsid w:val="008B6878"/>
    <w:rsid w:val="008B6A02"/>
    <w:rsid w:val="008B6FFE"/>
    <w:rsid w:val="008B730C"/>
    <w:rsid w:val="008B7AA1"/>
    <w:rsid w:val="008C037D"/>
    <w:rsid w:val="008C0495"/>
    <w:rsid w:val="008C0524"/>
    <w:rsid w:val="008C0A86"/>
    <w:rsid w:val="008C10CC"/>
    <w:rsid w:val="008C117F"/>
    <w:rsid w:val="008C11DC"/>
    <w:rsid w:val="008C1366"/>
    <w:rsid w:val="008C1A56"/>
    <w:rsid w:val="008C2094"/>
    <w:rsid w:val="008C24FE"/>
    <w:rsid w:val="008C2B8B"/>
    <w:rsid w:val="008C2BCB"/>
    <w:rsid w:val="008C2FA7"/>
    <w:rsid w:val="008C3DA7"/>
    <w:rsid w:val="008C45E3"/>
    <w:rsid w:val="008C491F"/>
    <w:rsid w:val="008C4B19"/>
    <w:rsid w:val="008C7663"/>
    <w:rsid w:val="008C7EF1"/>
    <w:rsid w:val="008D0794"/>
    <w:rsid w:val="008D1D4B"/>
    <w:rsid w:val="008D230C"/>
    <w:rsid w:val="008D2576"/>
    <w:rsid w:val="008D2785"/>
    <w:rsid w:val="008D27D8"/>
    <w:rsid w:val="008D3CD4"/>
    <w:rsid w:val="008D3D39"/>
    <w:rsid w:val="008D3E24"/>
    <w:rsid w:val="008D48FB"/>
    <w:rsid w:val="008D4952"/>
    <w:rsid w:val="008D4D13"/>
    <w:rsid w:val="008D4E99"/>
    <w:rsid w:val="008D51C9"/>
    <w:rsid w:val="008D535B"/>
    <w:rsid w:val="008D6092"/>
    <w:rsid w:val="008D6684"/>
    <w:rsid w:val="008D74EE"/>
    <w:rsid w:val="008D7A48"/>
    <w:rsid w:val="008D7CB1"/>
    <w:rsid w:val="008D7CD2"/>
    <w:rsid w:val="008D7F09"/>
    <w:rsid w:val="008E0A61"/>
    <w:rsid w:val="008E2775"/>
    <w:rsid w:val="008E2C0A"/>
    <w:rsid w:val="008E2EA1"/>
    <w:rsid w:val="008E3799"/>
    <w:rsid w:val="008E4116"/>
    <w:rsid w:val="008E4EB8"/>
    <w:rsid w:val="008E5238"/>
    <w:rsid w:val="008E56D7"/>
    <w:rsid w:val="008E5795"/>
    <w:rsid w:val="008E5E13"/>
    <w:rsid w:val="008E5E76"/>
    <w:rsid w:val="008E71D1"/>
    <w:rsid w:val="008E7466"/>
    <w:rsid w:val="008E757C"/>
    <w:rsid w:val="008E7B5D"/>
    <w:rsid w:val="008E7B75"/>
    <w:rsid w:val="008F007F"/>
    <w:rsid w:val="008F051B"/>
    <w:rsid w:val="008F06A9"/>
    <w:rsid w:val="008F12F2"/>
    <w:rsid w:val="008F1AD2"/>
    <w:rsid w:val="008F1E9F"/>
    <w:rsid w:val="008F1ED7"/>
    <w:rsid w:val="008F1EFE"/>
    <w:rsid w:val="008F21CC"/>
    <w:rsid w:val="008F22DB"/>
    <w:rsid w:val="008F2588"/>
    <w:rsid w:val="008F2666"/>
    <w:rsid w:val="008F28C2"/>
    <w:rsid w:val="008F33D5"/>
    <w:rsid w:val="008F3EDB"/>
    <w:rsid w:val="008F4015"/>
    <w:rsid w:val="008F6B03"/>
    <w:rsid w:val="008F6B27"/>
    <w:rsid w:val="008F7977"/>
    <w:rsid w:val="008F7D17"/>
    <w:rsid w:val="00900593"/>
    <w:rsid w:val="009006C7"/>
    <w:rsid w:val="00901083"/>
    <w:rsid w:val="009014CE"/>
    <w:rsid w:val="00904197"/>
    <w:rsid w:val="00904DD7"/>
    <w:rsid w:val="00904F5B"/>
    <w:rsid w:val="00905512"/>
    <w:rsid w:val="00906BE7"/>
    <w:rsid w:val="009101D6"/>
    <w:rsid w:val="0091081A"/>
    <w:rsid w:val="00910ADF"/>
    <w:rsid w:val="009115F6"/>
    <w:rsid w:val="00911BBD"/>
    <w:rsid w:val="0091212C"/>
    <w:rsid w:val="009122C7"/>
    <w:rsid w:val="0091258D"/>
    <w:rsid w:val="0091292D"/>
    <w:rsid w:val="0091379E"/>
    <w:rsid w:val="00913A1B"/>
    <w:rsid w:val="00914DDD"/>
    <w:rsid w:val="00915324"/>
    <w:rsid w:val="009153FA"/>
    <w:rsid w:val="00915801"/>
    <w:rsid w:val="0091637C"/>
    <w:rsid w:val="00917567"/>
    <w:rsid w:val="00917C32"/>
    <w:rsid w:val="00917D5F"/>
    <w:rsid w:val="0092031F"/>
    <w:rsid w:val="0092063C"/>
    <w:rsid w:val="00920FA5"/>
    <w:rsid w:val="00921F64"/>
    <w:rsid w:val="00922150"/>
    <w:rsid w:val="0092230F"/>
    <w:rsid w:val="00922B33"/>
    <w:rsid w:val="00922DC6"/>
    <w:rsid w:val="00923B02"/>
    <w:rsid w:val="00923E72"/>
    <w:rsid w:val="00924EEC"/>
    <w:rsid w:val="00925FB0"/>
    <w:rsid w:val="00926AEF"/>
    <w:rsid w:val="009275BB"/>
    <w:rsid w:val="00927962"/>
    <w:rsid w:val="009301C8"/>
    <w:rsid w:val="0093031B"/>
    <w:rsid w:val="009303F0"/>
    <w:rsid w:val="00930A6D"/>
    <w:rsid w:val="009310BB"/>
    <w:rsid w:val="00931F0A"/>
    <w:rsid w:val="00932893"/>
    <w:rsid w:val="00932D21"/>
    <w:rsid w:val="00933CB8"/>
    <w:rsid w:val="00934084"/>
    <w:rsid w:val="00934A65"/>
    <w:rsid w:val="00934E8A"/>
    <w:rsid w:val="009352A3"/>
    <w:rsid w:val="00935DD1"/>
    <w:rsid w:val="00935DFE"/>
    <w:rsid w:val="0093611D"/>
    <w:rsid w:val="00936839"/>
    <w:rsid w:val="00937450"/>
    <w:rsid w:val="00937D24"/>
    <w:rsid w:val="009401A5"/>
    <w:rsid w:val="00941051"/>
    <w:rsid w:val="009418D9"/>
    <w:rsid w:val="009420B0"/>
    <w:rsid w:val="00942B23"/>
    <w:rsid w:val="009441FE"/>
    <w:rsid w:val="009443BF"/>
    <w:rsid w:val="00944B87"/>
    <w:rsid w:val="009450B6"/>
    <w:rsid w:val="00945306"/>
    <w:rsid w:val="00945C03"/>
    <w:rsid w:val="00945F4D"/>
    <w:rsid w:val="00945FBC"/>
    <w:rsid w:val="0094616D"/>
    <w:rsid w:val="00946214"/>
    <w:rsid w:val="009466B6"/>
    <w:rsid w:val="0094681D"/>
    <w:rsid w:val="00946DDC"/>
    <w:rsid w:val="00946EC0"/>
    <w:rsid w:val="00947151"/>
    <w:rsid w:val="0094753D"/>
    <w:rsid w:val="009476ED"/>
    <w:rsid w:val="00947A35"/>
    <w:rsid w:val="00947B7B"/>
    <w:rsid w:val="00947C18"/>
    <w:rsid w:val="00950220"/>
    <w:rsid w:val="009502BA"/>
    <w:rsid w:val="0095107B"/>
    <w:rsid w:val="00951244"/>
    <w:rsid w:val="009513A2"/>
    <w:rsid w:val="009513C1"/>
    <w:rsid w:val="00951DE8"/>
    <w:rsid w:val="00951E0C"/>
    <w:rsid w:val="00952C86"/>
    <w:rsid w:val="00953743"/>
    <w:rsid w:val="0095488B"/>
    <w:rsid w:val="00954F0B"/>
    <w:rsid w:val="00954FA7"/>
    <w:rsid w:val="0095555F"/>
    <w:rsid w:val="00955A9D"/>
    <w:rsid w:val="00956135"/>
    <w:rsid w:val="0095625E"/>
    <w:rsid w:val="009562A3"/>
    <w:rsid w:val="00956595"/>
    <w:rsid w:val="009565D8"/>
    <w:rsid w:val="00956728"/>
    <w:rsid w:val="00956A14"/>
    <w:rsid w:val="00956C16"/>
    <w:rsid w:val="00957008"/>
    <w:rsid w:val="009578E7"/>
    <w:rsid w:val="00957ABF"/>
    <w:rsid w:val="009609EE"/>
    <w:rsid w:val="00960B61"/>
    <w:rsid w:val="009617F8"/>
    <w:rsid w:val="00961F4F"/>
    <w:rsid w:val="0096211D"/>
    <w:rsid w:val="009625EE"/>
    <w:rsid w:val="009627EB"/>
    <w:rsid w:val="00963086"/>
    <w:rsid w:val="00963443"/>
    <w:rsid w:val="0096355B"/>
    <w:rsid w:val="009643AD"/>
    <w:rsid w:val="009645E5"/>
    <w:rsid w:val="00964FAC"/>
    <w:rsid w:val="00965232"/>
    <w:rsid w:val="009656E8"/>
    <w:rsid w:val="00966035"/>
    <w:rsid w:val="00966BA9"/>
    <w:rsid w:val="00966DF4"/>
    <w:rsid w:val="009670AB"/>
    <w:rsid w:val="00967973"/>
    <w:rsid w:val="00967A5B"/>
    <w:rsid w:val="009701FE"/>
    <w:rsid w:val="00970659"/>
    <w:rsid w:val="009707F1"/>
    <w:rsid w:val="00970E37"/>
    <w:rsid w:val="00971114"/>
    <w:rsid w:val="009713BD"/>
    <w:rsid w:val="00971552"/>
    <w:rsid w:val="009716F6"/>
    <w:rsid w:val="00971AB5"/>
    <w:rsid w:val="00972070"/>
    <w:rsid w:val="009720D3"/>
    <w:rsid w:val="0097299E"/>
    <w:rsid w:val="00972A44"/>
    <w:rsid w:val="0097452D"/>
    <w:rsid w:val="00974692"/>
    <w:rsid w:val="0097505F"/>
    <w:rsid w:val="009752A0"/>
    <w:rsid w:val="00975A85"/>
    <w:rsid w:val="0097654D"/>
    <w:rsid w:val="0097675F"/>
    <w:rsid w:val="00977420"/>
    <w:rsid w:val="009776AB"/>
    <w:rsid w:val="00977BB1"/>
    <w:rsid w:val="0098034E"/>
    <w:rsid w:val="0098083D"/>
    <w:rsid w:val="00980EB7"/>
    <w:rsid w:val="00981228"/>
    <w:rsid w:val="009813D1"/>
    <w:rsid w:val="00981B70"/>
    <w:rsid w:val="00981F23"/>
    <w:rsid w:val="0098205B"/>
    <w:rsid w:val="00982C5A"/>
    <w:rsid w:val="00982D73"/>
    <w:rsid w:val="009830DA"/>
    <w:rsid w:val="009830F7"/>
    <w:rsid w:val="00983331"/>
    <w:rsid w:val="00983A6A"/>
    <w:rsid w:val="00984175"/>
    <w:rsid w:val="009845ED"/>
    <w:rsid w:val="009849EE"/>
    <w:rsid w:val="00984CAF"/>
    <w:rsid w:val="00985140"/>
    <w:rsid w:val="00985163"/>
    <w:rsid w:val="00986035"/>
    <w:rsid w:val="00986919"/>
    <w:rsid w:val="00987692"/>
    <w:rsid w:val="009877AA"/>
    <w:rsid w:val="00987969"/>
    <w:rsid w:val="00987C33"/>
    <w:rsid w:val="00987D60"/>
    <w:rsid w:val="0099017E"/>
    <w:rsid w:val="0099026B"/>
    <w:rsid w:val="00990B34"/>
    <w:rsid w:val="00990C11"/>
    <w:rsid w:val="00991553"/>
    <w:rsid w:val="00991F95"/>
    <w:rsid w:val="009921DB"/>
    <w:rsid w:val="009929C2"/>
    <w:rsid w:val="00993734"/>
    <w:rsid w:val="00993A95"/>
    <w:rsid w:val="009941F5"/>
    <w:rsid w:val="00994798"/>
    <w:rsid w:val="0099520D"/>
    <w:rsid w:val="00995488"/>
    <w:rsid w:val="009959C2"/>
    <w:rsid w:val="00995B55"/>
    <w:rsid w:val="00995ED6"/>
    <w:rsid w:val="009966E3"/>
    <w:rsid w:val="0099788C"/>
    <w:rsid w:val="009979AE"/>
    <w:rsid w:val="00997D5E"/>
    <w:rsid w:val="009A0821"/>
    <w:rsid w:val="009A0C43"/>
    <w:rsid w:val="009A19EB"/>
    <w:rsid w:val="009A1E45"/>
    <w:rsid w:val="009A1F9B"/>
    <w:rsid w:val="009A2246"/>
    <w:rsid w:val="009A2B13"/>
    <w:rsid w:val="009A2D17"/>
    <w:rsid w:val="009A2F30"/>
    <w:rsid w:val="009A2F81"/>
    <w:rsid w:val="009A4018"/>
    <w:rsid w:val="009A4B1B"/>
    <w:rsid w:val="009A4C05"/>
    <w:rsid w:val="009A4DEF"/>
    <w:rsid w:val="009A50E3"/>
    <w:rsid w:val="009A58BC"/>
    <w:rsid w:val="009A5943"/>
    <w:rsid w:val="009A5E0C"/>
    <w:rsid w:val="009A656E"/>
    <w:rsid w:val="009A6C49"/>
    <w:rsid w:val="009A7705"/>
    <w:rsid w:val="009A7F7A"/>
    <w:rsid w:val="009B1557"/>
    <w:rsid w:val="009B18C6"/>
    <w:rsid w:val="009B263F"/>
    <w:rsid w:val="009B3948"/>
    <w:rsid w:val="009B44F5"/>
    <w:rsid w:val="009B4B94"/>
    <w:rsid w:val="009B4C57"/>
    <w:rsid w:val="009B57B6"/>
    <w:rsid w:val="009B5A4E"/>
    <w:rsid w:val="009B5A8A"/>
    <w:rsid w:val="009B6368"/>
    <w:rsid w:val="009B64C7"/>
    <w:rsid w:val="009B66F6"/>
    <w:rsid w:val="009B672D"/>
    <w:rsid w:val="009B6E9B"/>
    <w:rsid w:val="009B6F57"/>
    <w:rsid w:val="009B6FC3"/>
    <w:rsid w:val="009B7B96"/>
    <w:rsid w:val="009C031C"/>
    <w:rsid w:val="009C04CD"/>
    <w:rsid w:val="009C05FD"/>
    <w:rsid w:val="009C1BB3"/>
    <w:rsid w:val="009C276F"/>
    <w:rsid w:val="009C2D00"/>
    <w:rsid w:val="009C3150"/>
    <w:rsid w:val="009C37E4"/>
    <w:rsid w:val="009C3FA2"/>
    <w:rsid w:val="009C3FB6"/>
    <w:rsid w:val="009C42E1"/>
    <w:rsid w:val="009C557A"/>
    <w:rsid w:val="009C69D0"/>
    <w:rsid w:val="009C6AE9"/>
    <w:rsid w:val="009C6B4B"/>
    <w:rsid w:val="009C78E9"/>
    <w:rsid w:val="009D1055"/>
    <w:rsid w:val="009D1414"/>
    <w:rsid w:val="009D14A0"/>
    <w:rsid w:val="009D25E8"/>
    <w:rsid w:val="009D265E"/>
    <w:rsid w:val="009D276A"/>
    <w:rsid w:val="009D2ACC"/>
    <w:rsid w:val="009D2C81"/>
    <w:rsid w:val="009D3212"/>
    <w:rsid w:val="009D33BA"/>
    <w:rsid w:val="009D340A"/>
    <w:rsid w:val="009D36D1"/>
    <w:rsid w:val="009D3ADE"/>
    <w:rsid w:val="009D50E7"/>
    <w:rsid w:val="009D587C"/>
    <w:rsid w:val="009D63D0"/>
    <w:rsid w:val="009D67E1"/>
    <w:rsid w:val="009D68BE"/>
    <w:rsid w:val="009D701C"/>
    <w:rsid w:val="009D7C9B"/>
    <w:rsid w:val="009D7F17"/>
    <w:rsid w:val="009E08F3"/>
    <w:rsid w:val="009E0958"/>
    <w:rsid w:val="009E13A3"/>
    <w:rsid w:val="009E1AC3"/>
    <w:rsid w:val="009E1FC6"/>
    <w:rsid w:val="009E204A"/>
    <w:rsid w:val="009E2355"/>
    <w:rsid w:val="009E3824"/>
    <w:rsid w:val="009E4072"/>
    <w:rsid w:val="009E5125"/>
    <w:rsid w:val="009E5638"/>
    <w:rsid w:val="009E5EA2"/>
    <w:rsid w:val="009E60D7"/>
    <w:rsid w:val="009E64A3"/>
    <w:rsid w:val="009E73DC"/>
    <w:rsid w:val="009E7685"/>
    <w:rsid w:val="009E76DF"/>
    <w:rsid w:val="009F11C8"/>
    <w:rsid w:val="009F1291"/>
    <w:rsid w:val="009F23E2"/>
    <w:rsid w:val="009F2CFD"/>
    <w:rsid w:val="009F2E46"/>
    <w:rsid w:val="009F2F9A"/>
    <w:rsid w:val="009F35CB"/>
    <w:rsid w:val="009F621F"/>
    <w:rsid w:val="009F6517"/>
    <w:rsid w:val="009F6C4E"/>
    <w:rsid w:val="009F6C7D"/>
    <w:rsid w:val="009F6E3E"/>
    <w:rsid w:val="009F77E1"/>
    <w:rsid w:val="009F7AEC"/>
    <w:rsid w:val="009F7AF8"/>
    <w:rsid w:val="009F7B1A"/>
    <w:rsid w:val="009F7B52"/>
    <w:rsid w:val="00A001BE"/>
    <w:rsid w:val="00A0096E"/>
    <w:rsid w:val="00A00AC9"/>
    <w:rsid w:val="00A01008"/>
    <w:rsid w:val="00A01024"/>
    <w:rsid w:val="00A01B34"/>
    <w:rsid w:val="00A02281"/>
    <w:rsid w:val="00A023C8"/>
    <w:rsid w:val="00A026C9"/>
    <w:rsid w:val="00A02ED4"/>
    <w:rsid w:val="00A031CA"/>
    <w:rsid w:val="00A0350D"/>
    <w:rsid w:val="00A03B0D"/>
    <w:rsid w:val="00A03CA6"/>
    <w:rsid w:val="00A03F7B"/>
    <w:rsid w:val="00A04CA3"/>
    <w:rsid w:val="00A04E40"/>
    <w:rsid w:val="00A055D8"/>
    <w:rsid w:val="00A0573A"/>
    <w:rsid w:val="00A058DD"/>
    <w:rsid w:val="00A060ED"/>
    <w:rsid w:val="00A07171"/>
    <w:rsid w:val="00A078D9"/>
    <w:rsid w:val="00A10F80"/>
    <w:rsid w:val="00A11413"/>
    <w:rsid w:val="00A1147D"/>
    <w:rsid w:val="00A11603"/>
    <w:rsid w:val="00A11629"/>
    <w:rsid w:val="00A12292"/>
    <w:rsid w:val="00A12C44"/>
    <w:rsid w:val="00A13495"/>
    <w:rsid w:val="00A139A8"/>
    <w:rsid w:val="00A13C44"/>
    <w:rsid w:val="00A13F3E"/>
    <w:rsid w:val="00A14137"/>
    <w:rsid w:val="00A14C45"/>
    <w:rsid w:val="00A14EE4"/>
    <w:rsid w:val="00A14F43"/>
    <w:rsid w:val="00A1500B"/>
    <w:rsid w:val="00A15271"/>
    <w:rsid w:val="00A1593E"/>
    <w:rsid w:val="00A15B42"/>
    <w:rsid w:val="00A15BB3"/>
    <w:rsid w:val="00A15D33"/>
    <w:rsid w:val="00A15FF0"/>
    <w:rsid w:val="00A16D7C"/>
    <w:rsid w:val="00A20E75"/>
    <w:rsid w:val="00A20FAD"/>
    <w:rsid w:val="00A21098"/>
    <w:rsid w:val="00A211DC"/>
    <w:rsid w:val="00A21947"/>
    <w:rsid w:val="00A21F84"/>
    <w:rsid w:val="00A222DA"/>
    <w:rsid w:val="00A22738"/>
    <w:rsid w:val="00A22927"/>
    <w:rsid w:val="00A232EC"/>
    <w:rsid w:val="00A236A6"/>
    <w:rsid w:val="00A248D1"/>
    <w:rsid w:val="00A26267"/>
    <w:rsid w:val="00A26654"/>
    <w:rsid w:val="00A269BB"/>
    <w:rsid w:val="00A273E0"/>
    <w:rsid w:val="00A27499"/>
    <w:rsid w:val="00A278A0"/>
    <w:rsid w:val="00A27A82"/>
    <w:rsid w:val="00A27C09"/>
    <w:rsid w:val="00A31120"/>
    <w:rsid w:val="00A31616"/>
    <w:rsid w:val="00A3180A"/>
    <w:rsid w:val="00A31B76"/>
    <w:rsid w:val="00A33087"/>
    <w:rsid w:val="00A33A06"/>
    <w:rsid w:val="00A33BED"/>
    <w:rsid w:val="00A34210"/>
    <w:rsid w:val="00A3428B"/>
    <w:rsid w:val="00A3436F"/>
    <w:rsid w:val="00A35065"/>
    <w:rsid w:val="00A35AF2"/>
    <w:rsid w:val="00A36349"/>
    <w:rsid w:val="00A36463"/>
    <w:rsid w:val="00A365E6"/>
    <w:rsid w:val="00A3692B"/>
    <w:rsid w:val="00A36FAD"/>
    <w:rsid w:val="00A37677"/>
    <w:rsid w:val="00A3775B"/>
    <w:rsid w:val="00A377A8"/>
    <w:rsid w:val="00A377DE"/>
    <w:rsid w:val="00A40658"/>
    <w:rsid w:val="00A40AED"/>
    <w:rsid w:val="00A4110C"/>
    <w:rsid w:val="00A4155F"/>
    <w:rsid w:val="00A415E4"/>
    <w:rsid w:val="00A42D92"/>
    <w:rsid w:val="00A42F1A"/>
    <w:rsid w:val="00A42F52"/>
    <w:rsid w:val="00A435AA"/>
    <w:rsid w:val="00A435C0"/>
    <w:rsid w:val="00A43DFB"/>
    <w:rsid w:val="00A44FF5"/>
    <w:rsid w:val="00A46411"/>
    <w:rsid w:val="00A46914"/>
    <w:rsid w:val="00A47144"/>
    <w:rsid w:val="00A47696"/>
    <w:rsid w:val="00A50C1B"/>
    <w:rsid w:val="00A51790"/>
    <w:rsid w:val="00A518FD"/>
    <w:rsid w:val="00A5200D"/>
    <w:rsid w:val="00A520A0"/>
    <w:rsid w:val="00A52390"/>
    <w:rsid w:val="00A52CDA"/>
    <w:rsid w:val="00A533EF"/>
    <w:rsid w:val="00A53880"/>
    <w:rsid w:val="00A54204"/>
    <w:rsid w:val="00A54A6D"/>
    <w:rsid w:val="00A54BAF"/>
    <w:rsid w:val="00A5539E"/>
    <w:rsid w:val="00A55B84"/>
    <w:rsid w:val="00A560F7"/>
    <w:rsid w:val="00A56690"/>
    <w:rsid w:val="00A569CE"/>
    <w:rsid w:val="00A578A8"/>
    <w:rsid w:val="00A57D3D"/>
    <w:rsid w:val="00A60117"/>
    <w:rsid w:val="00A60262"/>
    <w:rsid w:val="00A602D6"/>
    <w:rsid w:val="00A606F2"/>
    <w:rsid w:val="00A60B23"/>
    <w:rsid w:val="00A61587"/>
    <w:rsid w:val="00A617F9"/>
    <w:rsid w:val="00A61929"/>
    <w:rsid w:val="00A625BA"/>
    <w:rsid w:val="00A626B3"/>
    <w:rsid w:val="00A6283E"/>
    <w:rsid w:val="00A62B15"/>
    <w:rsid w:val="00A62DF2"/>
    <w:rsid w:val="00A63012"/>
    <w:rsid w:val="00A63676"/>
    <w:rsid w:val="00A63DDC"/>
    <w:rsid w:val="00A643B6"/>
    <w:rsid w:val="00A64975"/>
    <w:rsid w:val="00A64AD1"/>
    <w:rsid w:val="00A6539F"/>
    <w:rsid w:val="00A65781"/>
    <w:rsid w:val="00A65C19"/>
    <w:rsid w:val="00A6605C"/>
    <w:rsid w:val="00A667CF"/>
    <w:rsid w:val="00A6748E"/>
    <w:rsid w:val="00A700F3"/>
    <w:rsid w:val="00A702CD"/>
    <w:rsid w:val="00A7097F"/>
    <w:rsid w:val="00A70D9A"/>
    <w:rsid w:val="00A70F54"/>
    <w:rsid w:val="00A72728"/>
    <w:rsid w:val="00A72C46"/>
    <w:rsid w:val="00A736B8"/>
    <w:rsid w:val="00A7387C"/>
    <w:rsid w:val="00A74A0E"/>
    <w:rsid w:val="00A752E9"/>
    <w:rsid w:val="00A75348"/>
    <w:rsid w:val="00A75550"/>
    <w:rsid w:val="00A75E5F"/>
    <w:rsid w:val="00A75FDE"/>
    <w:rsid w:val="00A7610E"/>
    <w:rsid w:val="00A77384"/>
    <w:rsid w:val="00A77EBF"/>
    <w:rsid w:val="00A77F8F"/>
    <w:rsid w:val="00A77FAF"/>
    <w:rsid w:val="00A80433"/>
    <w:rsid w:val="00A805B8"/>
    <w:rsid w:val="00A80DED"/>
    <w:rsid w:val="00A81026"/>
    <w:rsid w:val="00A831C4"/>
    <w:rsid w:val="00A8381C"/>
    <w:rsid w:val="00A83B0C"/>
    <w:rsid w:val="00A83FF1"/>
    <w:rsid w:val="00A84A0C"/>
    <w:rsid w:val="00A85364"/>
    <w:rsid w:val="00A85DD2"/>
    <w:rsid w:val="00A85E6C"/>
    <w:rsid w:val="00A85E88"/>
    <w:rsid w:val="00A860C3"/>
    <w:rsid w:val="00A867FC"/>
    <w:rsid w:val="00A87776"/>
    <w:rsid w:val="00A879DC"/>
    <w:rsid w:val="00A87AC2"/>
    <w:rsid w:val="00A87D9D"/>
    <w:rsid w:val="00A9112A"/>
    <w:rsid w:val="00A91231"/>
    <w:rsid w:val="00A91286"/>
    <w:rsid w:val="00A92AC1"/>
    <w:rsid w:val="00A92DB1"/>
    <w:rsid w:val="00A93488"/>
    <w:rsid w:val="00A934AE"/>
    <w:rsid w:val="00A936F0"/>
    <w:rsid w:val="00A93E04"/>
    <w:rsid w:val="00A94249"/>
    <w:rsid w:val="00A9536F"/>
    <w:rsid w:val="00A9618C"/>
    <w:rsid w:val="00A963B3"/>
    <w:rsid w:val="00A9722A"/>
    <w:rsid w:val="00A97B9A"/>
    <w:rsid w:val="00AA0073"/>
    <w:rsid w:val="00AA03AB"/>
    <w:rsid w:val="00AA0B0B"/>
    <w:rsid w:val="00AA0DBA"/>
    <w:rsid w:val="00AA148E"/>
    <w:rsid w:val="00AA1D69"/>
    <w:rsid w:val="00AA1D82"/>
    <w:rsid w:val="00AA3456"/>
    <w:rsid w:val="00AA3F96"/>
    <w:rsid w:val="00AA4638"/>
    <w:rsid w:val="00AA4C3A"/>
    <w:rsid w:val="00AA4D76"/>
    <w:rsid w:val="00AA6ACB"/>
    <w:rsid w:val="00AA796C"/>
    <w:rsid w:val="00AA7E13"/>
    <w:rsid w:val="00AB0533"/>
    <w:rsid w:val="00AB07DF"/>
    <w:rsid w:val="00AB0F1C"/>
    <w:rsid w:val="00AB1A19"/>
    <w:rsid w:val="00AB1D2C"/>
    <w:rsid w:val="00AB313A"/>
    <w:rsid w:val="00AB3583"/>
    <w:rsid w:val="00AB3CDC"/>
    <w:rsid w:val="00AB47A6"/>
    <w:rsid w:val="00AB5354"/>
    <w:rsid w:val="00AB5539"/>
    <w:rsid w:val="00AB5B26"/>
    <w:rsid w:val="00AB67DE"/>
    <w:rsid w:val="00AB6DA5"/>
    <w:rsid w:val="00AB75EE"/>
    <w:rsid w:val="00AB7764"/>
    <w:rsid w:val="00AB77C4"/>
    <w:rsid w:val="00AB7987"/>
    <w:rsid w:val="00AB7AB4"/>
    <w:rsid w:val="00AB7C01"/>
    <w:rsid w:val="00AC089D"/>
    <w:rsid w:val="00AC1770"/>
    <w:rsid w:val="00AC1AE0"/>
    <w:rsid w:val="00AC1D7D"/>
    <w:rsid w:val="00AC2163"/>
    <w:rsid w:val="00AC3F50"/>
    <w:rsid w:val="00AC43E8"/>
    <w:rsid w:val="00AC4638"/>
    <w:rsid w:val="00AC4F50"/>
    <w:rsid w:val="00AC5B1B"/>
    <w:rsid w:val="00AC5CC2"/>
    <w:rsid w:val="00AC5DF0"/>
    <w:rsid w:val="00AC6480"/>
    <w:rsid w:val="00AC6BAC"/>
    <w:rsid w:val="00AC70F3"/>
    <w:rsid w:val="00AC7212"/>
    <w:rsid w:val="00AC72A1"/>
    <w:rsid w:val="00AC79F7"/>
    <w:rsid w:val="00AC7D04"/>
    <w:rsid w:val="00AD10C3"/>
    <w:rsid w:val="00AD1BD2"/>
    <w:rsid w:val="00AD20EC"/>
    <w:rsid w:val="00AD2362"/>
    <w:rsid w:val="00AD24C3"/>
    <w:rsid w:val="00AD2716"/>
    <w:rsid w:val="00AD2F9B"/>
    <w:rsid w:val="00AD43C3"/>
    <w:rsid w:val="00AD4DDD"/>
    <w:rsid w:val="00AD590D"/>
    <w:rsid w:val="00AD6573"/>
    <w:rsid w:val="00AD65C8"/>
    <w:rsid w:val="00AD65CE"/>
    <w:rsid w:val="00AD6817"/>
    <w:rsid w:val="00AD6D89"/>
    <w:rsid w:val="00AD6FAE"/>
    <w:rsid w:val="00AD7402"/>
    <w:rsid w:val="00AD7404"/>
    <w:rsid w:val="00AD7876"/>
    <w:rsid w:val="00AD7FF8"/>
    <w:rsid w:val="00AE051A"/>
    <w:rsid w:val="00AE0881"/>
    <w:rsid w:val="00AE08B7"/>
    <w:rsid w:val="00AE0DC1"/>
    <w:rsid w:val="00AE12C0"/>
    <w:rsid w:val="00AE1573"/>
    <w:rsid w:val="00AE16B5"/>
    <w:rsid w:val="00AE1A8D"/>
    <w:rsid w:val="00AE1BBA"/>
    <w:rsid w:val="00AE2583"/>
    <w:rsid w:val="00AE25E3"/>
    <w:rsid w:val="00AE2A0D"/>
    <w:rsid w:val="00AE2BBF"/>
    <w:rsid w:val="00AE2BC0"/>
    <w:rsid w:val="00AE2C49"/>
    <w:rsid w:val="00AE3027"/>
    <w:rsid w:val="00AE35F6"/>
    <w:rsid w:val="00AE38A6"/>
    <w:rsid w:val="00AE3ACC"/>
    <w:rsid w:val="00AE48A9"/>
    <w:rsid w:val="00AE4C99"/>
    <w:rsid w:val="00AE4CE0"/>
    <w:rsid w:val="00AE5128"/>
    <w:rsid w:val="00AE54D6"/>
    <w:rsid w:val="00AE6034"/>
    <w:rsid w:val="00AE64B1"/>
    <w:rsid w:val="00AE6635"/>
    <w:rsid w:val="00AE7C3C"/>
    <w:rsid w:val="00AF00B8"/>
    <w:rsid w:val="00AF082F"/>
    <w:rsid w:val="00AF14DB"/>
    <w:rsid w:val="00AF153C"/>
    <w:rsid w:val="00AF1660"/>
    <w:rsid w:val="00AF1EB6"/>
    <w:rsid w:val="00AF2BDF"/>
    <w:rsid w:val="00AF2E55"/>
    <w:rsid w:val="00AF3097"/>
    <w:rsid w:val="00AF3347"/>
    <w:rsid w:val="00AF379C"/>
    <w:rsid w:val="00AF37EA"/>
    <w:rsid w:val="00AF3B7D"/>
    <w:rsid w:val="00AF3E9B"/>
    <w:rsid w:val="00AF3F63"/>
    <w:rsid w:val="00AF4334"/>
    <w:rsid w:val="00AF44BB"/>
    <w:rsid w:val="00AF4748"/>
    <w:rsid w:val="00AF4AE5"/>
    <w:rsid w:val="00AF5168"/>
    <w:rsid w:val="00AF543D"/>
    <w:rsid w:val="00AF5825"/>
    <w:rsid w:val="00AF6392"/>
    <w:rsid w:val="00AF6D1D"/>
    <w:rsid w:val="00AF6F6E"/>
    <w:rsid w:val="00AF7523"/>
    <w:rsid w:val="00AF7E7B"/>
    <w:rsid w:val="00B006D0"/>
    <w:rsid w:val="00B017B4"/>
    <w:rsid w:val="00B01B0D"/>
    <w:rsid w:val="00B01E92"/>
    <w:rsid w:val="00B0320D"/>
    <w:rsid w:val="00B0349E"/>
    <w:rsid w:val="00B03768"/>
    <w:rsid w:val="00B04BF9"/>
    <w:rsid w:val="00B055E0"/>
    <w:rsid w:val="00B05678"/>
    <w:rsid w:val="00B068B4"/>
    <w:rsid w:val="00B06D16"/>
    <w:rsid w:val="00B10724"/>
    <w:rsid w:val="00B11271"/>
    <w:rsid w:val="00B11666"/>
    <w:rsid w:val="00B13100"/>
    <w:rsid w:val="00B1315A"/>
    <w:rsid w:val="00B13F41"/>
    <w:rsid w:val="00B13FE3"/>
    <w:rsid w:val="00B14F6E"/>
    <w:rsid w:val="00B150C6"/>
    <w:rsid w:val="00B156D6"/>
    <w:rsid w:val="00B16B77"/>
    <w:rsid w:val="00B16C61"/>
    <w:rsid w:val="00B1708D"/>
    <w:rsid w:val="00B1744E"/>
    <w:rsid w:val="00B17BFF"/>
    <w:rsid w:val="00B20040"/>
    <w:rsid w:val="00B21387"/>
    <w:rsid w:val="00B21994"/>
    <w:rsid w:val="00B21A44"/>
    <w:rsid w:val="00B21D2D"/>
    <w:rsid w:val="00B21DC7"/>
    <w:rsid w:val="00B227D1"/>
    <w:rsid w:val="00B22B0F"/>
    <w:rsid w:val="00B232BE"/>
    <w:rsid w:val="00B23DAC"/>
    <w:rsid w:val="00B23E05"/>
    <w:rsid w:val="00B24061"/>
    <w:rsid w:val="00B24A9A"/>
    <w:rsid w:val="00B24E4F"/>
    <w:rsid w:val="00B25ABB"/>
    <w:rsid w:val="00B25F4C"/>
    <w:rsid w:val="00B26997"/>
    <w:rsid w:val="00B2747D"/>
    <w:rsid w:val="00B27667"/>
    <w:rsid w:val="00B27944"/>
    <w:rsid w:val="00B30A54"/>
    <w:rsid w:val="00B30BD6"/>
    <w:rsid w:val="00B3219F"/>
    <w:rsid w:val="00B32E45"/>
    <w:rsid w:val="00B33AA2"/>
    <w:rsid w:val="00B33D37"/>
    <w:rsid w:val="00B34AB1"/>
    <w:rsid w:val="00B34BFA"/>
    <w:rsid w:val="00B34E29"/>
    <w:rsid w:val="00B3513B"/>
    <w:rsid w:val="00B35416"/>
    <w:rsid w:val="00B35874"/>
    <w:rsid w:val="00B35AA1"/>
    <w:rsid w:val="00B35B0C"/>
    <w:rsid w:val="00B363E1"/>
    <w:rsid w:val="00B36755"/>
    <w:rsid w:val="00B378B7"/>
    <w:rsid w:val="00B37E69"/>
    <w:rsid w:val="00B401D9"/>
    <w:rsid w:val="00B405DD"/>
    <w:rsid w:val="00B41666"/>
    <w:rsid w:val="00B419F9"/>
    <w:rsid w:val="00B41FF5"/>
    <w:rsid w:val="00B426D2"/>
    <w:rsid w:val="00B429DE"/>
    <w:rsid w:val="00B431D3"/>
    <w:rsid w:val="00B4399D"/>
    <w:rsid w:val="00B43B15"/>
    <w:rsid w:val="00B44056"/>
    <w:rsid w:val="00B44685"/>
    <w:rsid w:val="00B44CB9"/>
    <w:rsid w:val="00B4504D"/>
    <w:rsid w:val="00B450BD"/>
    <w:rsid w:val="00B45175"/>
    <w:rsid w:val="00B4534F"/>
    <w:rsid w:val="00B453E6"/>
    <w:rsid w:val="00B45453"/>
    <w:rsid w:val="00B45787"/>
    <w:rsid w:val="00B45B0C"/>
    <w:rsid w:val="00B46A8D"/>
    <w:rsid w:val="00B47B65"/>
    <w:rsid w:val="00B47D2A"/>
    <w:rsid w:val="00B506A4"/>
    <w:rsid w:val="00B50E48"/>
    <w:rsid w:val="00B50F04"/>
    <w:rsid w:val="00B5175D"/>
    <w:rsid w:val="00B51D5B"/>
    <w:rsid w:val="00B51F6D"/>
    <w:rsid w:val="00B52385"/>
    <w:rsid w:val="00B5247D"/>
    <w:rsid w:val="00B52903"/>
    <w:rsid w:val="00B53A1A"/>
    <w:rsid w:val="00B541B6"/>
    <w:rsid w:val="00B54B59"/>
    <w:rsid w:val="00B552EB"/>
    <w:rsid w:val="00B55EF1"/>
    <w:rsid w:val="00B55F45"/>
    <w:rsid w:val="00B5612A"/>
    <w:rsid w:val="00B569EA"/>
    <w:rsid w:val="00B56CB3"/>
    <w:rsid w:val="00B578D9"/>
    <w:rsid w:val="00B57988"/>
    <w:rsid w:val="00B57E19"/>
    <w:rsid w:val="00B57F2A"/>
    <w:rsid w:val="00B60203"/>
    <w:rsid w:val="00B6139D"/>
    <w:rsid w:val="00B6149D"/>
    <w:rsid w:val="00B61C24"/>
    <w:rsid w:val="00B6266B"/>
    <w:rsid w:val="00B62C5C"/>
    <w:rsid w:val="00B62FA9"/>
    <w:rsid w:val="00B6302A"/>
    <w:rsid w:val="00B63206"/>
    <w:rsid w:val="00B63DDB"/>
    <w:rsid w:val="00B63FF5"/>
    <w:rsid w:val="00B6409D"/>
    <w:rsid w:val="00B64831"/>
    <w:rsid w:val="00B64919"/>
    <w:rsid w:val="00B64922"/>
    <w:rsid w:val="00B6528B"/>
    <w:rsid w:val="00B656EA"/>
    <w:rsid w:val="00B65C8E"/>
    <w:rsid w:val="00B666BA"/>
    <w:rsid w:val="00B6674B"/>
    <w:rsid w:val="00B66750"/>
    <w:rsid w:val="00B66CF3"/>
    <w:rsid w:val="00B670D2"/>
    <w:rsid w:val="00B67BC2"/>
    <w:rsid w:val="00B67DC8"/>
    <w:rsid w:val="00B70409"/>
    <w:rsid w:val="00B70733"/>
    <w:rsid w:val="00B7073E"/>
    <w:rsid w:val="00B70BFF"/>
    <w:rsid w:val="00B70C9D"/>
    <w:rsid w:val="00B70FE9"/>
    <w:rsid w:val="00B71512"/>
    <w:rsid w:val="00B716F8"/>
    <w:rsid w:val="00B7196F"/>
    <w:rsid w:val="00B71D67"/>
    <w:rsid w:val="00B71E2B"/>
    <w:rsid w:val="00B73455"/>
    <w:rsid w:val="00B73AEA"/>
    <w:rsid w:val="00B73BC5"/>
    <w:rsid w:val="00B74974"/>
    <w:rsid w:val="00B759A7"/>
    <w:rsid w:val="00B75D89"/>
    <w:rsid w:val="00B76783"/>
    <w:rsid w:val="00B76A8F"/>
    <w:rsid w:val="00B76AAB"/>
    <w:rsid w:val="00B76DF3"/>
    <w:rsid w:val="00B772AC"/>
    <w:rsid w:val="00B773D0"/>
    <w:rsid w:val="00B80D19"/>
    <w:rsid w:val="00B80F96"/>
    <w:rsid w:val="00B81209"/>
    <w:rsid w:val="00B8335B"/>
    <w:rsid w:val="00B84A5C"/>
    <w:rsid w:val="00B84FAE"/>
    <w:rsid w:val="00B850B0"/>
    <w:rsid w:val="00B851FA"/>
    <w:rsid w:val="00B85F46"/>
    <w:rsid w:val="00B86399"/>
    <w:rsid w:val="00B86B28"/>
    <w:rsid w:val="00B86B52"/>
    <w:rsid w:val="00B86D7B"/>
    <w:rsid w:val="00B876CE"/>
    <w:rsid w:val="00B87DFE"/>
    <w:rsid w:val="00B902BD"/>
    <w:rsid w:val="00B90F1E"/>
    <w:rsid w:val="00B91C43"/>
    <w:rsid w:val="00B91F1F"/>
    <w:rsid w:val="00B92258"/>
    <w:rsid w:val="00B927F2"/>
    <w:rsid w:val="00B92C0C"/>
    <w:rsid w:val="00B92C43"/>
    <w:rsid w:val="00B937E0"/>
    <w:rsid w:val="00B937E9"/>
    <w:rsid w:val="00B948A3"/>
    <w:rsid w:val="00B9582B"/>
    <w:rsid w:val="00B960EB"/>
    <w:rsid w:val="00B9650F"/>
    <w:rsid w:val="00B9652C"/>
    <w:rsid w:val="00B9671D"/>
    <w:rsid w:val="00B96BBC"/>
    <w:rsid w:val="00B97496"/>
    <w:rsid w:val="00B97522"/>
    <w:rsid w:val="00B97B77"/>
    <w:rsid w:val="00B97E62"/>
    <w:rsid w:val="00BA00A5"/>
    <w:rsid w:val="00BA022B"/>
    <w:rsid w:val="00BA070E"/>
    <w:rsid w:val="00BA1205"/>
    <w:rsid w:val="00BA129B"/>
    <w:rsid w:val="00BA1E2A"/>
    <w:rsid w:val="00BA20A6"/>
    <w:rsid w:val="00BA271A"/>
    <w:rsid w:val="00BA2CFC"/>
    <w:rsid w:val="00BA36F4"/>
    <w:rsid w:val="00BA3870"/>
    <w:rsid w:val="00BA485E"/>
    <w:rsid w:val="00BA5BF5"/>
    <w:rsid w:val="00BA5DFC"/>
    <w:rsid w:val="00BA669B"/>
    <w:rsid w:val="00BA734D"/>
    <w:rsid w:val="00BA76DD"/>
    <w:rsid w:val="00BA7966"/>
    <w:rsid w:val="00BA79C3"/>
    <w:rsid w:val="00BA7E5D"/>
    <w:rsid w:val="00BA7EB2"/>
    <w:rsid w:val="00BB0046"/>
    <w:rsid w:val="00BB00EA"/>
    <w:rsid w:val="00BB02AB"/>
    <w:rsid w:val="00BB049E"/>
    <w:rsid w:val="00BB2173"/>
    <w:rsid w:val="00BB2350"/>
    <w:rsid w:val="00BB2656"/>
    <w:rsid w:val="00BB2B13"/>
    <w:rsid w:val="00BB2F27"/>
    <w:rsid w:val="00BB3ED5"/>
    <w:rsid w:val="00BB41A5"/>
    <w:rsid w:val="00BB50CB"/>
    <w:rsid w:val="00BB520F"/>
    <w:rsid w:val="00BB53AE"/>
    <w:rsid w:val="00BB63CE"/>
    <w:rsid w:val="00BB63E3"/>
    <w:rsid w:val="00BB7BA5"/>
    <w:rsid w:val="00BB7D14"/>
    <w:rsid w:val="00BC00D7"/>
    <w:rsid w:val="00BC0166"/>
    <w:rsid w:val="00BC071F"/>
    <w:rsid w:val="00BC17C2"/>
    <w:rsid w:val="00BC1BA4"/>
    <w:rsid w:val="00BC1F16"/>
    <w:rsid w:val="00BC1FCA"/>
    <w:rsid w:val="00BC2102"/>
    <w:rsid w:val="00BC235B"/>
    <w:rsid w:val="00BC2711"/>
    <w:rsid w:val="00BC2C9C"/>
    <w:rsid w:val="00BC32AF"/>
    <w:rsid w:val="00BC3B8C"/>
    <w:rsid w:val="00BC3E66"/>
    <w:rsid w:val="00BC4622"/>
    <w:rsid w:val="00BC5401"/>
    <w:rsid w:val="00BC5662"/>
    <w:rsid w:val="00BC59A3"/>
    <w:rsid w:val="00BC5CD2"/>
    <w:rsid w:val="00BC612E"/>
    <w:rsid w:val="00BC6881"/>
    <w:rsid w:val="00BC6994"/>
    <w:rsid w:val="00BC7CBF"/>
    <w:rsid w:val="00BD013D"/>
    <w:rsid w:val="00BD0780"/>
    <w:rsid w:val="00BD1BA2"/>
    <w:rsid w:val="00BD2A91"/>
    <w:rsid w:val="00BD2B73"/>
    <w:rsid w:val="00BD30AC"/>
    <w:rsid w:val="00BD31C6"/>
    <w:rsid w:val="00BD31F1"/>
    <w:rsid w:val="00BD39FC"/>
    <w:rsid w:val="00BD3A21"/>
    <w:rsid w:val="00BD3CEF"/>
    <w:rsid w:val="00BD414F"/>
    <w:rsid w:val="00BD450A"/>
    <w:rsid w:val="00BD47D0"/>
    <w:rsid w:val="00BD4C61"/>
    <w:rsid w:val="00BD4E1A"/>
    <w:rsid w:val="00BD5040"/>
    <w:rsid w:val="00BD515D"/>
    <w:rsid w:val="00BD53B9"/>
    <w:rsid w:val="00BD5746"/>
    <w:rsid w:val="00BD5A1A"/>
    <w:rsid w:val="00BD6D22"/>
    <w:rsid w:val="00BD7295"/>
    <w:rsid w:val="00BD73BC"/>
    <w:rsid w:val="00BD75A3"/>
    <w:rsid w:val="00BD78D2"/>
    <w:rsid w:val="00BE08DF"/>
    <w:rsid w:val="00BE0913"/>
    <w:rsid w:val="00BE0DF0"/>
    <w:rsid w:val="00BE13A0"/>
    <w:rsid w:val="00BE17B9"/>
    <w:rsid w:val="00BE1E9D"/>
    <w:rsid w:val="00BE1F08"/>
    <w:rsid w:val="00BE28AF"/>
    <w:rsid w:val="00BE317C"/>
    <w:rsid w:val="00BE3596"/>
    <w:rsid w:val="00BE3F4A"/>
    <w:rsid w:val="00BE41D2"/>
    <w:rsid w:val="00BE4DC5"/>
    <w:rsid w:val="00BE4EAE"/>
    <w:rsid w:val="00BE5E99"/>
    <w:rsid w:val="00BE636B"/>
    <w:rsid w:val="00BE6CD4"/>
    <w:rsid w:val="00BE71D8"/>
    <w:rsid w:val="00BE7B23"/>
    <w:rsid w:val="00BE7B6D"/>
    <w:rsid w:val="00BF1CB0"/>
    <w:rsid w:val="00BF2BB2"/>
    <w:rsid w:val="00BF4018"/>
    <w:rsid w:val="00BF499C"/>
    <w:rsid w:val="00BF56B2"/>
    <w:rsid w:val="00BF6FE2"/>
    <w:rsid w:val="00BF7335"/>
    <w:rsid w:val="00C017A1"/>
    <w:rsid w:val="00C019D4"/>
    <w:rsid w:val="00C01F37"/>
    <w:rsid w:val="00C0270E"/>
    <w:rsid w:val="00C02F01"/>
    <w:rsid w:val="00C03CA0"/>
    <w:rsid w:val="00C03CC7"/>
    <w:rsid w:val="00C03EA8"/>
    <w:rsid w:val="00C03F9D"/>
    <w:rsid w:val="00C04A83"/>
    <w:rsid w:val="00C04C96"/>
    <w:rsid w:val="00C05334"/>
    <w:rsid w:val="00C05871"/>
    <w:rsid w:val="00C05E50"/>
    <w:rsid w:val="00C0610D"/>
    <w:rsid w:val="00C06B38"/>
    <w:rsid w:val="00C070BB"/>
    <w:rsid w:val="00C07527"/>
    <w:rsid w:val="00C07938"/>
    <w:rsid w:val="00C07B04"/>
    <w:rsid w:val="00C07E24"/>
    <w:rsid w:val="00C07FCC"/>
    <w:rsid w:val="00C1096C"/>
    <w:rsid w:val="00C112FA"/>
    <w:rsid w:val="00C117BE"/>
    <w:rsid w:val="00C11804"/>
    <w:rsid w:val="00C12660"/>
    <w:rsid w:val="00C152E5"/>
    <w:rsid w:val="00C15DA1"/>
    <w:rsid w:val="00C1631D"/>
    <w:rsid w:val="00C1793D"/>
    <w:rsid w:val="00C17A30"/>
    <w:rsid w:val="00C17E81"/>
    <w:rsid w:val="00C20A09"/>
    <w:rsid w:val="00C20D22"/>
    <w:rsid w:val="00C20F02"/>
    <w:rsid w:val="00C210E7"/>
    <w:rsid w:val="00C21101"/>
    <w:rsid w:val="00C219A7"/>
    <w:rsid w:val="00C229A1"/>
    <w:rsid w:val="00C22EA2"/>
    <w:rsid w:val="00C23859"/>
    <w:rsid w:val="00C23ECE"/>
    <w:rsid w:val="00C24D41"/>
    <w:rsid w:val="00C24DD8"/>
    <w:rsid w:val="00C24E62"/>
    <w:rsid w:val="00C251B1"/>
    <w:rsid w:val="00C25EDD"/>
    <w:rsid w:val="00C26205"/>
    <w:rsid w:val="00C26416"/>
    <w:rsid w:val="00C2720B"/>
    <w:rsid w:val="00C27B7D"/>
    <w:rsid w:val="00C27D98"/>
    <w:rsid w:val="00C30038"/>
    <w:rsid w:val="00C3072D"/>
    <w:rsid w:val="00C307E1"/>
    <w:rsid w:val="00C30E3C"/>
    <w:rsid w:val="00C31528"/>
    <w:rsid w:val="00C31929"/>
    <w:rsid w:val="00C32332"/>
    <w:rsid w:val="00C32D73"/>
    <w:rsid w:val="00C344D1"/>
    <w:rsid w:val="00C3522C"/>
    <w:rsid w:val="00C358D5"/>
    <w:rsid w:val="00C3593A"/>
    <w:rsid w:val="00C359DC"/>
    <w:rsid w:val="00C35BE5"/>
    <w:rsid w:val="00C35EBA"/>
    <w:rsid w:val="00C361F4"/>
    <w:rsid w:val="00C365AC"/>
    <w:rsid w:val="00C3661F"/>
    <w:rsid w:val="00C366C3"/>
    <w:rsid w:val="00C3749C"/>
    <w:rsid w:val="00C3752C"/>
    <w:rsid w:val="00C37B5B"/>
    <w:rsid w:val="00C37E13"/>
    <w:rsid w:val="00C4001D"/>
    <w:rsid w:val="00C4104F"/>
    <w:rsid w:val="00C410AC"/>
    <w:rsid w:val="00C4141E"/>
    <w:rsid w:val="00C41587"/>
    <w:rsid w:val="00C4193A"/>
    <w:rsid w:val="00C42A15"/>
    <w:rsid w:val="00C4570C"/>
    <w:rsid w:val="00C45965"/>
    <w:rsid w:val="00C46AD6"/>
    <w:rsid w:val="00C46AEE"/>
    <w:rsid w:val="00C46DD4"/>
    <w:rsid w:val="00C47772"/>
    <w:rsid w:val="00C5008E"/>
    <w:rsid w:val="00C50243"/>
    <w:rsid w:val="00C5086D"/>
    <w:rsid w:val="00C50BEC"/>
    <w:rsid w:val="00C5180F"/>
    <w:rsid w:val="00C51F15"/>
    <w:rsid w:val="00C52219"/>
    <w:rsid w:val="00C52227"/>
    <w:rsid w:val="00C525B1"/>
    <w:rsid w:val="00C52825"/>
    <w:rsid w:val="00C52E4A"/>
    <w:rsid w:val="00C52EA6"/>
    <w:rsid w:val="00C532D4"/>
    <w:rsid w:val="00C535F8"/>
    <w:rsid w:val="00C5381C"/>
    <w:rsid w:val="00C539C5"/>
    <w:rsid w:val="00C53CBA"/>
    <w:rsid w:val="00C54A6F"/>
    <w:rsid w:val="00C54AB5"/>
    <w:rsid w:val="00C54CB8"/>
    <w:rsid w:val="00C55CB4"/>
    <w:rsid w:val="00C5604B"/>
    <w:rsid w:val="00C5614E"/>
    <w:rsid w:val="00C5625D"/>
    <w:rsid w:val="00C5677E"/>
    <w:rsid w:val="00C56892"/>
    <w:rsid w:val="00C56A01"/>
    <w:rsid w:val="00C5760B"/>
    <w:rsid w:val="00C57717"/>
    <w:rsid w:val="00C577CA"/>
    <w:rsid w:val="00C601F9"/>
    <w:rsid w:val="00C60BD3"/>
    <w:rsid w:val="00C613E4"/>
    <w:rsid w:val="00C616C5"/>
    <w:rsid w:val="00C6302D"/>
    <w:rsid w:val="00C641AC"/>
    <w:rsid w:val="00C646CF"/>
    <w:rsid w:val="00C647E5"/>
    <w:rsid w:val="00C64ED4"/>
    <w:rsid w:val="00C670A3"/>
    <w:rsid w:val="00C6724A"/>
    <w:rsid w:val="00C67360"/>
    <w:rsid w:val="00C67A89"/>
    <w:rsid w:val="00C67DCF"/>
    <w:rsid w:val="00C67EC2"/>
    <w:rsid w:val="00C67F2C"/>
    <w:rsid w:val="00C70CD8"/>
    <w:rsid w:val="00C716E7"/>
    <w:rsid w:val="00C71744"/>
    <w:rsid w:val="00C71941"/>
    <w:rsid w:val="00C72482"/>
    <w:rsid w:val="00C72563"/>
    <w:rsid w:val="00C72641"/>
    <w:rsid w:val="00C73E9F"/>
    <w:rsid w:val="00C74CAD"/>
    <w:rsid w:val="00C75036"/>
    <w:rsid w:val="00C7523F"/>
    <w:rsid w:val="00C756EA"/>
    <w:rsid w:val="00C75B35"/>
    <w:rsid w:val="00C75D98"/>
    <w:rsid w:val="00C76313"/>
    <w:rsid w:val="00C7720A"/>
    <w:rsid w:val="00C81CC4"/>
    <w:rsid w:val="00C81DE2"/>
    <w:rsid w:val="00C81E7C"/>
    <w:rsid w:val="00C82A21"/>
    <w:rsid w:val="00C82D99"/>
    <w:rsid w:val="00C83B7C"/>
    <w:rsid w:val="00C83FC0"/>
    <w:rsid w:val="00C846F9"/>
    <w:rsid w:val="00C849D9"/>
    <w:rsid w:val="00C852C4"/>
    <w:rsid w:val="00C855DA"/>
    <w:rsid w:val="00C856E2"/>
    <w:rsid w:val="00C85CD1"/>
    <w:rsid w:val="00C8668E"/>
    <w:rsid w:val="00C8683B"/>
    <w:rsid w:val="00C8699B"/>
    <w:rsid w:val="00C86F96"/>
    <w:rsid w:val="00C872CF"/>
    <w:rsid w:val="00C87338"/>
    <w:rsid w:val="00C87E78"/>
    <w:rsid w:val="00C9025E"/>
    <w:rsid w:val="00C9031A"/>
    <w:rsid w:val="00C90A47"/>
    <w:rsid w:val="00C90BA9"/>
    <w:rsid w:val="00C91870"/>
    <w:rsid w:val="00C92320"/>
    <w:rsid w:val="00C929F4"/>
    <w:rsid w:val="00C930AE"/>
    <w:rsid w:val="00C9310D"/>
    <w:rsid w:val="00C93431"/>
    <w:rsid w:val="00C938B4"/>
    <w:rsid w:val="00C94DA0"/>
    <w:rsid w:val="00C94E00"/>
    <w:rsid w:val="00C9522B"/>
    <w:rsid w:val="00C96084"/>
    <w:rsid w:val="00C96533"/>
    <w:rsid w:val="00C97955"/>
    <w:rsid w:val="00C97AB0"/>
    <w:rsid w:val="00C97BE2"/>
    <w:rsid w:val="00CA19B9"/>
    <w:rsid w:val="00CA22ED"/>
    <w:rsid w:val="00CA2C0C"/>
    <w:rsid w:val="00CA2F39"/>
    <w:rsid w:val="00CA3298"/>
    <w:rsid w:val="00CA37F5"/>
    <w:rsid w:val="00CA3CCA"/>
    <w:rsid w:val="00CA3F68"/>
    <w:rsid w:val="00CA448D"/>
    <w:rsid w:val="00CA4D6E"/>
    <w:rsid w:val="00CA4ED8"/>
    <w:rsid w:val="00CA5D51"/>
    <w:rsid w:val="00CA5E31"/>
    <w:rsid w:val="00CA63CC"/>
    <w:rsid w:val="00CA6BA9"/>
    <w:rsid w:val="00CA71CD"/>
    <w:rsid w:val="00CA73B3"/>
    <w:rsid w:val="00CA7B5F"/>
    <w:rsid w:val="00CA7E59"/>
    <w:rsid w:val="00CB02F5"/>
    <w:rsid w:val="00CB032F"/>
    <w:rsid w:val="00CB045D"/>
    <w:rsid w:val="00CB127A"/>
    <w:rsid w:val="00CB1B8E"/>
    <w:rsid w:val="00CB276E"/>
    <w:rsid w:val="00CB2E2D"/>
    <w:rsid w:val="00CB3475"/>
    <w:rsid w:val="00CB3B3E"/>
    <w:rsid w:val="00CB3CDF"/>
    <w:rsid w:val="00CB3E08"/>
    <w:rsid w:val="00CB4336"/>
    <w:rsid w:val="00CB4F42"/>
    <w:rsid w:val="00CB5252"/>
    <w:rsid w:val="00CB5917"/>
    <w:rsid w:val="00CB5A2E"/>
    <w:rsid w:val="00CB5FB7"/>
    <w:rsid w:val="00CB60F6"/>
    <w:rsid w:val="00CB6313"/>
    <w:rsid w:val="00CB6481"/>
    <w:rsid w:val="00CB66C8"/>
    <w:rsid w:val="00CB6DA7"/>
    <w:rsid w:val="00CC07F4"/>
    <w:rsid w:val="00CC130D"/>
    <w:rsid w:val="00CC1EF0"/>
    <w:rsid w:val="00CC26F3"/>
    <w:rsid w:val="00CC2792"/>
    <w:rsid w:val="00CC2B32"/>
    <w:rsid w:val="00CC2E00"/>
    <w:rsid w:val="00CC313E"/>
    <w:rsid w:val="00CC37F6"/>
    <w:rsid w:val="00CC424B"/>
    <w:rsid w:val="00CC481B"/>
    <w:rsid w:val="00CC4D23"/>
    <w:rsid w:val="00CC527C"/>
    <w:rsid w:val="00CC69EF"/>
    <w:rsid w:val="00CC7398"/>
    <w:rsid w:val="00CC7A35"/>
    <w:rsid w:val="00CC7C8E"/>
    <w:rsid w:val="00CD0B75"/>
    <w:rsid w:val="00CD1409"/>
    <w:rsid w:val="00CD1883"/>
    <w:rsid w:val="00CD1C48"/>
    <w:rsid w:val="00CD257F"/>
    <w:rsid w:val="00CD3334"/>
    <w:rsid w:val="00CD372F"/>
    <w:rsid w:val="00CD4460"/>
    <w:rsid w:val="00CD4AF9"/>
    <w:rsid w:val="00CD4EFF"/>
    <w:rsid w:val="00CD53D6"/>
    <w:rsid w:val="00CD5563"/>
    <w:rsid w:val="00CD629E"/>
    <w:rsid w:val="00CD6D96"/>
    <w:rsid w:val="00CD7058"/>
    <w:rsid w:val="00CD7BBD"/>
    <w:rsid w:val="00CE0212"/>
    <w:rsid w:val="00CE12DD"/>
    <w:rsid w:val="00CE1882"/>
    <w:rsid w:val="00CE1BB8"/>
    <w:rsid w:val="00CE21C0"/>
    <w:rsid w:val="00CE25C4"/>
    <w:rsid w:val="00CE2CD7"/>
    <w:rsid w:val="00CE43FD"/>
    <w:rsid w:val="00CE4637"/>
    <w:rsid w:val="00CE4FAD"/>
    <w:rsid w:val="00CE5F1E"/>
    <w:rsid w:val="00CE65DE"/>
    <w:rsid w:val="00CE6C03"/>
    <w:rsid w:val="00CE708A"/>
    <w:rsid w:val="00CE711B"/>
    <w:rsid w:val="00CE748D"/>
    <w:rsid w:val="00CE776B"/>
    <w:rsid w:val="00CE7EDB"/>
    <w:rsid w:val="00CF01E1"/>
    <w:rsid w:val="00CF0B35"/>
    <w:rsid w:val="00CF0C10"/>
    <w:rsid w:val="00CF1512"/>
    <w:rsid w:val="00CF2C08"/>
    <w:rsid w:val="00CF2DBE"/>
    <w:rsid w:val="00CF2FE9"/>
    <w:rsid w:val="00CF30E4"/>
    <w:rsid w:val="00CF367C"/>
    <w:rsid w:val="00CF405D"/>
    <w:rsid w:val="00CF412B"/>
    <w:rsid w:val="00CF47BB"/>
    <w:rsid w:val="00CF4D81"/>
    <w:rsid w:val="00CF5102"/>
    <w:rsid w:val="00CF5217"/>
    <w:rsid w:val="00CF5661"/>
    <w:rsid w:val="00CF596D"/>
    <w:rsid w:val="00CF5B0B"/>
    <w:rsid w:val="00CF6648"/>
    <w:rsid w:val="00CF6933"/>
    <w:rsid w:val="00CF7110"/>
    <w:rsid w:val="00CF750C"/>
    <w:rsid w:val="00CF7C36"/>
    <w:rsid w:val="00CF7F0D"/>
    <w:rsid w:val="00D000D5"/>
    <w:rsid w:val="00D0158A"/>
    <w:rsid w:val="00D01995"/>
    <w:rsid w:val="00D01AD8"/>
    <w:rsid w:val="00D01B9D"/>
    <w:rsid w:val="00D01ECB"/>
    <w:rsid w:val="00D0272D"/>
    <w:rsid w:val="00D029C5"/>
    <w:rsid w:val="00D03087"/>
    <w:rsid w:val="00D03AD4"/>
    <w:rsid w:val="00D03FFE"/>
    <w:rsid w:val="00D044D4"/>
    <w:rsid w:val="00D04E4C"/>
    <w:rsid w:val="00D058C6"/>
    <w:rsid w:val="00D05AB7"/>
    <w:rsid w:val="00D05BF8"/>
    <w:rsid w:val="00D05E5E"/>
    <w:rsid w:val="00D06020"/>
    <w:rsid w:val="00D0680D"/>
    <w:rsid w:val="00D06A88"/>
    <w:rsid w:val="00D10070"/>
    <w:rsid w:val="00D10E41"/>
    <w:rsid w:val="00D111C3"/>
    <w:rsid w:val="00D12516"/>
    <w:rsid w:val="00D13765"/>
    <w:rsid w:val="00D140D4"/>
    <w:rsid w:val="00D1414B"/>
    <w:rsid w:val="00D145FA"/>
    <w:rsid w:val="00D14B9B"/>
    <w:rsid w:val="00D15667"/>
    <w:rsid w:val="00D159EB"/>
    <w:rsid w:val="00D165D0"/>
    <w:rsid w:val="00D16916"/>
    <w:rsid w:val="00D175E5"/>
    <w:rsid w:val="00D175FA"/>
    <w:rsid w:val="00D17815"/>
    <w:rsid w:val="00D17E61"/>
    <w:rsid w:val="00D20463"/>
    <w:rsid w:val="00D2074F"/>
    <w:rsid w:val="00D20F36"/>
    <w:rsid w:val="00D21750"/>
    <w:rsid w:val="00D21758"/>
    <w:rsid w:val="00D22369"/>
    <w:rsid w:val="00D226F8"/>
    <w:rsid w:val="00D22FDF"/>
    <w:rsid w:val="00D23335"/>
    <w:rsid w:val="00D23390"/>
    <w:rsid w:val="00D24975"/>
    <w:rsid w:val="00D24E13"/>
    <w:rsid w:val="00D2544C"/>
    <w:rsid w:val="00D25D93"/>
    <w:rsid w:val="00D26343"/>
    <w:rsid w:val="00D2638A"/>
    <w:rsid w:val="00D27047"/>
    <w:rsid w:val="00D306CA"/>
    <w:rsid w:val="00D30EA6"/>
    <w:rsid w:val="00D31832"/>
    <w:rsid w:val="00D321B5"/>
    <w:rsid w:val="00D3288B"/>
    <w:rsid w:val="00D329A2"/>
    <w:rsid w:val="00D33C72"/>
    <w:rsid w:val="00D33DE6"/>
    <w:rsid w:val="00D347BE"/>
    <w:rsid w:val="00D359F7"/>
    <w:rsid w:val="00D3605B"/>
    <w:rsid w:val="00D367E1"/>
    <w:rsid w:val="00D3690C"/>
    <w:rsid w:val="00D36C3B"/>
    <w:rsid w:val="00D36CB1"/>
    <w:rsid w:val="00D36E4A"/>
    <w:rsid w:val="00D402C7"/>
    <w:rsid w:val="00D40B62"/>
    <w:rsid w:val="00D40E12"/>
    <w:rsid w:val="00D411A9"/>
    <w:rsid w:val="00D415D9"/>
    <w:rsid w:val="00D43164"/>
    <w:rsid w:val="00D43716"/>
    <w:rsid w:val="00D4409B"/>
    <w:rsid w:val="00D44169"/>
    <w:rsid w:val="00D4417F"/>
    <w:rsid w:val="00D44616"/>
    <w:rsid w:val="00D44BAA"/>
    <w:rsid w:val="00D44E2A"/>
    <w:rsid w:val="00D4651E"/>
    <w:rsid w:val="00D46568"/>
    <w:rsid w:val="00D4671C"/>
    <w:rsid w:val="00D46A0A"/>
    <w:rsid w:val="00D46AD4"/>
    <w:rsid w:val="00D47F27"/>
    <w:rsid w:val="00D50A84"/>
    <w:rsid w:val="00D517C2"/>
    <w:rsid w:val="00D522EE"/>
    <w:rsid w:val="00D5240E"/>
    <w:rsid w:val="00D52DEA"/>
    <w:rsid w:val="00D535BE"/>
    <w:rsid w:val="00D53B3D"/>
    <w:rsid w:val="00D5405B"/>
    <w:rsid w:val="00D542F7"/>
    <w:rsid w:val="00D54A57"/>
    <w:rsid w:val="00D55BE6"/>
    <w:rsid w:val="00D55D1B"/>
    <w:rsid w:val="00D56803"/>
    <w:rsid w:val="00D56848"/>
    <w:rsid w:val="00D56C0E"/>
    <w:rsid w:val="00D576B7"/>
    <w:rsid w:val="00D6034D"/>
    <w:rsid w:val="00D60A61"/>
    <w:rsid w:val="00D61398"/>
    <w:rsid w:val="00D61746"/>
    <w:rsid w:val="00D6199C"/>
    <w:rsid w:val="00D61A45"/>
    <w:rsid w:val="00D61D09"/>
    <w:rsid w:val="00D61D6E"/>
    <w:rsid w:val="00D6245D"/>
    <w:rsid w:val="00D62720"/>
    <w:rsid w:val="00D62775"/>
    <w:rsid w:val="00D630C1"/>
    <w:rsid w:val="00D6364B"/>
    <w:rsid w:val="00D641C6"/>
    <w:rsid w:val="00D64338"/>
    <w:rsid w:val="00D649C3"/>
    <w:rsid w:val="00D657D5"/>
    <w:rsid w:val="00D65DDA"/>
    <w:rsid w:val="00D6604A"/>
    <w:rsid w:val="00D66364"/>
    <w:rsid w:val="00D669CC"/>
    <w:rsid w:val="00D66FF5"/>
    <w:rsid w:val="00D6730E"/>
    <w:rsid w:val="00D67FCE"/>
    <w:rsid w:val="00D70027"/>
    <w:rsid w:val="00D7030E"/>
    <w:rsid w:val="00D70DB0"/>
    <w:rsid w:val="00D70EEC"/>
    <w:rsid w:val="00D7118B"/>
    <w:rsid w:val="00D71513"/>
    <w:rsid w:val="00D715E4"/>
    <w:rsid w:val="00D717A0"/>
    <w:rsid w:val="00D71C4F"/>
    <w:rsid w:val="00D71F09"/>
    <w:rsid w:val="00D71F99"/>
    <w:rsid w:val="00D7296A"/>
    <w:rsid w:val="00D72CE1"/>
    <w:rsid w:val="00D72DF1"/>
    <w:rsid w:val="00D731FE"/>
    <w:rsid w:val="00D733C5"/>
    <w:rsid w:val="00D73FC3"/>
    <w:rsid w:val="00D740D5"/>
    <w:rsid w:val="00D74C4E"/>
    <w:rsid w:val="00D74FE1"/>
    <w:rsid w:val="00D7522E"/>
    <w:rsid w:val="00D75B31"/>
    <w:rsid w:val="00D76649"/>
    <w:rsid w:val="00D76BB4"/>
    <w:rsid w:val="00D76DCA"/>
    <w:rsid w:val="00D774AE"/>
    <w:rsid w:val="00D80074"/>
    <w:rsid w:val="00D8053D"/>
    <w:rsid w:val="00D8063D"/>
    <w:rsid w:val="00D80F6B"/>
    <w:rsid w:val="00D818C8"/>
    <w:rsid w:val="00D81F57"/>
    <w:rsid w:val="00D82A8D"/>
    <w:rsid w:val="00D83ED7"/>
    <w:rsid w:val="00D84707"/>
    <w:rsid w:val="00D8476B"/>
    <w:rsid w:val="00D84CE2"/>
    <w:rsid w:val="00D857BD"/>
    <w:rsid w:val="00D85D96"/>
    <w:rsid w:val="00D85DAF"/>
    <w:rsid w:val="00D85E8F"/>
    <w:rsid w:val="00D86864"/>
    <w:rsid w:val="00D86ECF"/>
    <w:rsid w:val="00D87176"/>
    <w:rsid w:val="00D87420"/>
    <w:rsid w:val="00D87441"/>
    <w:rsid w:val="00D87478"/>
    <w:rsid w:val="00D877AC"/>
    <w:rsid w:val="00D90193"/>
    <w:rsid w:val="00D90625"/>
    <w:rsid w:val="00D91E76"/>
    <w:rsid w:val="00D92AA5"/>
    <w:rsid w:val="00D92CC6"/>
    <w:rsid w:val="00D93030"/>
    <w:rsid w:val="00D93885"/>
    <w:rsid w:val="00D93E51"/>
    <w:rsid w:val="00D944AF"/>
    <w:rsid w:val="00D94648"/>
    <w:rsid w:val="00D948FC"/>
    <w:rsid w:val="00D95D1E"/>
    <w:rsid w:val="00D96A0C"/>
    <w:rsid w:val="00D970BF"/>
    <w:rsid w:val="00D97661"/>
    <w:rsid w:val="00D978F1"/>
    <w:rsid w:val="00D97F9A"/>
    <w:rsid w:val="00DA0253"/>
    <w:rsid w:val="00DA0B3B"/>
    <w:rsid w:val="00DA0D45"/>
    <w:rsid w:val="00DA0DE6"/>
    <w:rsid w:val="00DA12F5"/>
    <w:rsid w:val="00DA170E"/>
    <w:rsid w:val="00DA2B20"/>
    <w:rsid w:val="00DA307D"/>
    <w:rsid w:val="00DA322E"/>
    <w:rsid w:val="00DA3317"/>
    <w:rsid w:val="00DA33BF"/>
    <w:rsid w:val="00DA380A"/>
    <w:rsid w:val="00DA3835"/>
    <w:rsid w:val="00DA3D55"/>
    <w:rsid w:val="00DA3D5B"/>
    <w:rsid w:val="00DA48C6"/>
    <w:rsid w:val="00DA4CDB"/>
    <w:rsid w:val="00DA4DED"/>
    <w:rsid w:val="00DA595A"/>
    <w:rsid w:val="00DA6E45"/>
    <w:rsid w:val="00DA7007"/>
    <w:rsid w:val="00DA7808"/>
    <w:rsid w:val="00DB1059"/>
    <w:rsid w:val="00DB10E1"/>
    <w:rsid w:val="00DB1253"/>
    <w:rsid w:val="00DB26C0"/>
    <w:rsid w:val="00DB271B"/>
    <w:rsid w:val="00DB3098"/>
    <w:rsid w:val="00DB344B"/>
    <w:rsid w:val="00DB3FEC"/>
    <w:rsid w:val="00DB4343"/>
    <w:rsid w:val="00DB55DE"/>
    <w:rsid w:val="00DB6169"/>
    <w:rsid w:val="00DB72B6"/>
    <w:rsid w:val="00DC030E"/>
    <w:rsid w:val="00DC03FA"/>
    <w:rsid w:val="00DC0A73"/>
    <w:rsid w:val="00DC127F"/>
    <w:rsid w:val="00DC1FC2"/>
    <w:rsid w:val="00DC38BC"/>
    <w:rsid w:val="00DC39C5"/>
    <w:rsid w:val="00DC39DA"/>
    <w:rsid w:val="00DC3C35"/>
    <w:rsid w:val="00DC3D1B"/>
    <w:rsid w:val="00DC4E0B"/>
    <w:rsid w:val="00DC5766"/>
    <w:rsid w:val="00DC5C37"/>
    <w:rsid w:val="00DC5FF2"/>
    <w:rsid w:val="00DC6B59"/>
    <w:rsid w:val="00DC70D1"/>
    <w:rsid w:val="00DC710C"/>
    <w:rsid w:val="00DD03BA"/>
    <w:rsid w:val="00DD0866"/>
    <w:rsid w:val="00DD0E32"/>
    <w:rsid w:val="00DD1FA8"/>
    <w:rsid w:val="00DD247B"/>
    <w:rsid w:val="00DD2559"/>
    <w:rsid w:val="00DD26EA"/>
    <w:rsid w:val="00DD2962"/>
    <w:rsid w:val="00DD2E39"/>
    <w:rsid w:val="00DD366C"/>
    <w:rsid w:val="00DD400A"/>
    <w:rsid w:val="00DD42E6"/>
    <w:rsid w:val="00DD4C0F"/>
    <w:rsid w:val="00DD5B46"/>
    <w:rsid w:val="00DD6686"/>
    <w:rsid w:val="00DD6779"/>
    <w:rsid w:val="00DD73EA"/>
    <w:rsid w:val="00DD7407"/>
    <w:rsid w:val="00DE055A"/>
    <w:rsid w:val="00DE0A5C"/>
    <w:rsid w:val="00DE0A7D"/>
    <w:rsid w:val="00DE0EBD"/>
    <w:rsid w:val="00DE11A6"/>
    <w:rsid w:val="00DE1A49"/>
    <w:rsid w:val="00DE1A7E"/>
    <w:rsid w:val="00DE1EE5"/>
    <w:rsid w:val="00DE2DA6"/>
    <w:rsid w:val="00DE347F"/>
    <w:rsid w:val="00DE3777"/>
    <w:rsid w:val="00DE3BA3"/>
    <w:rsid w:val="00DE4473"/>
    <w:rsid w:val="00DE4582"/>
    <w:rsid w:val="00DE57BC"/>
    <w:rsid w:val="00DE6102"/>
    <w:rsid w:val="00DE6E1F"/>
    <w:rsid w:val="00DE70C9"/>
    <w:rsid w:val="00DE719F"/>
    <w:rsid w:val="00DE75B5"/>
    <w:rsid w:val="00DE7AA2"/>
    <w:rsid w:val="00DE7C23"/>
    <w:rsid w:val="00DE7E20"/>
    <w:rsid w:val="00DF0217"/>
    <w:rsid w:val="00DF052D"/>
    <w:rsid w:val="00DF0756"/>
    <w:rsid w:val="00DF096E"/>
    <w:rsid w:val="00DF0C8E"/>
    <w:rsid w:val="00DF0D42"/>
    <w:rsid w:val="00DF1B8F"/>
    <w:rsid w:val="00DF1CF6"/>
    <w:rsid w:val="00DF223C"/>
    <w:rsid w:val="00DF2406"/>
    <w:rsid w:val="00DF26C7"/>
    <w:rsid w:val="00DF270A"/>
    <w:rsid w:val="00DF317B"/>
    <w:rsid w:val="00DF32B3"/>
    <w:rsid w:val="00DF35F6"/>
    <w:rsid w:val="00DF3A53"/>
    <w:rsid w:val="00DF3AE3"/>
    <w:rsid w:val="00DF51E7"/>
    <w:rsid w:val="00DF55BA"/>
    <w:rsid w:val="00DF59AC"/>
    <w:rsid w:val="00DF72F0"/>
    <w:rsid w:val="00DF782A"/>
    <w:rsid w:val="00DF7A79"/>
    <w:rsid w:val="00DF7C29"/>
    <w:rsid w:val="00E00025"/>
    <w:rsid w:val="00E002C8"/>
    <w:rsid w:val="00E0035E"/>
    <w:rsid w:val="00E004E1"/>
    <w:rsid w:val="00E004FE"/>
    <w:rsid w:val="00E016A5"/>
    <w:rsid w:val="00E01AAF"/>
    <w:rsid w:val="00E01D5E"/>
    <w:rsid w:val="00E0201D"/>
    <w:rsid w:val="00E024FA"/>
    <w:rsid w:val="00E02DEE"/>
    <w:rsid w:val="00E04603"/>
    <w:rsid w:val="00E04699"/>
    <w:rsid w:val="00E04797"/>
    <w:rsid w:val="00E04E7C"/>
    <w:rsid w:val="00E05029"/>
    <w:rsid w:val="00E05229"/>
    <w:rsid w:val="00E052D7"/>
    <w:rsid w:val="00E05685"/>
    <w:rsid w:val="00E06091"/>
    <w:rsid w:val="00E061FE"/>
    <w:rsid w:val="00E06A6D"/>
    <w:rsid w:val="00E06DD8"/>
    <w:rsid w:val="00E06F13"/>
    <w:rsid w:val="00E06F80"/>
    <w:rsid w:val="00E07A54"/>
    <w:rsid w:val="00E07C33"/>
    <w:rsid w:val="00E107F8"/>
    <w:rsid w:val="00E10D3C"/>
    <w:rsid w:val="00E11EAB"/>
    <w:rsid w:val="00E126C8"/>
    <w:rsid w:val="00E12833"/>
    <w:rsid w:val="00E12A58"/>
    <w:rsid w:val="00E136C0"/>
    <w:rsid w:val="00E13B18"/>
    <w:rsid w:val="00E13D43"/>
    <w:rsid w:val="00E14CCE"/>
    <w:rsid w:val="00E14D08"/>
    <w:rsid w:val="00E14D1E"/>
    <w:rsid w:val="00E15F9C"/>
    <w:rsid w:val="00E163CB"/>
    <w:rsid w:val="00E16540"/>
    <w:rsid w:val="00E167A6"/>
    <w:rsid w:val="00E16A66"/>
    <w:rsid w:val="00E202AD"/>
    <w:rsid w:val="00E21607"/>
    <w:rsid w:val="00E21C3D"/>
    <w:rsid w:val="00E21D67"/>
    <w:rsid w:val="00E21E35"/>
    <w:rsid w:val="00E2265F"/>
    <w:rsid w:val="00E22E37"/>
    <w:rsid w:val="00E23A48"/>
    <w:rsid w:val="00E24892"/>
    <w:rsid w:val="00E26483"/>
    <w:rsid w:val="00E2660A"/>
    <w:rsid w:val="00E26878"/>
    <w:rsid w:val="00E26B9B"/>
    <w:rsid w:val="00E27290"/>
    <w:rsid w:val="00E30063"/>
    <w:rsid w:val="00E30369"/>
    <w:rsid w:val="00E309EE"/>
    <w:rsid w:val="00E30FB0"/>
    <w:rsid w:val="00E31238"/>
    <w:rsid w:val="00E31271"/>
    <w:rsid w:val="00E3143C"/>
    <w:rsid w:val="00E315AE"/>
    <w:rsid w:val="00E317ED"/>
    <w:rsid w:val="00E31E4C"/>
    <w:rsid w:val="00E31F08"/>
    <w:rsid w:val="00E3214C"/>
    <w:rsid w:val="00E323CD"/>
    <w:rsid w:val="00E32BA9"/>
    <w:rsid w:val="00E32DC0"/>
    <w:rsid w:val="00E32DE3"/>
    <w:rsid w:val="00E339F8"/>
    <w:rsid w:val="00E33DA6"/>
    <w:rsid w:val="00E33EF2"/>
    <w:rsid w:val="00E34768"/>
    <w:rsid w:val="00E34809"/>
    <w:rsid w:val="00E35236"/>
    <w:rsid w:val="00E35544"/>
    <w:rsid w:val="00E355C9"/>
    <w:rsid w:val="00E356A9"/>
    <w:rsid w:val="00E35FAC"/>
    <w:rsid w:val="00E3606B"/>
    <w:rsid w:val="00E36B91"/>
    <w:rsid w:val="00E36FCE"/>
    <w:rsid w:val="00E37EAF"/>
    <w:rsid w:val="00E40285"/>
    <w:rsid w:val="00E410C3"/>
    <w:rsid w:val="00E413AC"/>
    <w:rsid w:val="00E4179C"/>
    <w:rsid w:val="00E41AF9"/>
    <w:rsid w:val="00E41C1B"/>
    <w:rsid w:val="00E42120"/>
    <w:rsid w:val="00E426B8"/>
    <w:rsid w:val="00E4287C"/>
    <w:rsid w:val="00E42F2A"/>
    <w:rsid w:val="00E43A7C"/>
    <w:rsid w:val="00E44111"/>
    <w:rsid w:val="00E44126"/>
    <w:rsid w:val="00E44266"/>
    <w:rsid w:val="00E4575E"/>
    <w:rsid w:val="00E457CB"/>
    <w:rsid w:val="00E463B9"/>
    <w:rsid w:val="00E4646F"/>
    <w:rsid w:val="00E46843"/>
    <w:rsid w:val="00E469F2"/>
    <w:rsid w:val="00E47704"/>
    <w:rsid w:val="00E47881"/>
    <w:rsid w:val="00E47D75"/>
    <w:rsid w:val="00E47FD0"/>
    <w:rsid w:val="00E505F4"/>
    <w:rsid w:val="00E50979"/>
    <w:rsid w:val="00E51802"/>
    <w:rsid w:val="00E51A4C"/>
    <w:rsid w:val="00E52524"/>
    <w:rsid w:val="00E5273B"/>
    <w:rsid w:val="00E52A22"/>
    <w:rsid w:val="00E53E95"/>
    <w:rsid w:val="00E55233"/>
    <w:rsid w:val="00E5541D"/>
    <w:rsid w:val="00E56A42"/>
    <w:rsid w:val="00E56CAD"/>
    <w:rsid w:val="00E60AA9"/>
    <w:rsid w:val="00E61621"/>
    <w:rsid w:val="00E62C2B"/>
    <w:rsid w:val="00E62F6B"/>
    <w:rsid w:val="00E63C0B"/>
    <w:rsid w:val="00E63DAA"/>
    <w:rsid w:val="00E63EF9"/>
    <w:rsid w:val="00E64869"/>
    <w:rsid w:val="00E64E7E"/>
    <w:rsid w:val="00E650AE"/>
    <w:rsid w:val="00E6536B"/>
    <w:rsid w:val="00E65578"/>
    <w:rsid w:val="00E661D8"/>
    <w:rsid w:val="00E663E5"/>
    <w:rsid w:val="00E6640C"/>
    <w:rsid w:val="00E66B4B"/>
    <w:rsid w:val="00E66B54"/>
    <w:rsid w:val="00E66B64"/>
    <w:rsid w:val="00E67016"/>
    <w:rsid w:val="00E67E06"/>
    <w:rsid w:val="00E70187"/>
    <w:rsid w:val="00E701E4"/>
    <w:rsid w:val="00E701EA"/>
    <w:rsid w:val="00E70296"/>
    <w:rsid w:val="00E70C44"/>
    <w:rsid w:val="00E71632"/>
    <w:rsid w:val="00E716A2"/>
    <w:rsid w:val="00E718A9"/>
    <w:rsid w:val="00E718EE"/>
    <w:rsid w:val="00E71C6C"/>
    <w:rsid w:val="00E72113"/>
    <w:rsid w:val="00E72286"/>
    <w:rsid w:val="00E72EEB"/>
    <w:rsid w:val="00E733B0"/>
    <w:rsid w:val="00E739A8"/>
    <w:rsid w:val="00E73E7E"/>
    <w:rsid w:val="00E743AF"/>
    <w:rsid w:val="00E7442A"/>
    <w:rsid w:val="00E74FEE"/>
    <w:rsid w:val="00E76CCA"/>
    <w:rsid w:val="00E77131"/>
    <w:rsid w:val="00E772E8"/>
    <w:rsid w:val="00E7752B"/>
    <w:rsid w:val="00E80592"/>
    <w:rsid w:val="00E8168A"/>
    <w:rsid w:val="00E81DAB"/>
    <w:rsid w:val="00E83C6B"/>
    <w:rsid w:val="00E84273"/>
    <w:rsid w:val="00E84858"/>
    <w:rsid w:val="00E849F7"/>
    <w:rsid w:val="00E856C0"/>
    <w:rsid w:val="00E85A7A"/>
    <w:rsid w:val="00E85A94"/>
    <w:rsid w:val="00E8638F"/>
    <w:rsid w:val="00E865DB"/>
    <w:rsid w:val="00E87558"/>
    <w:rsid w:val="00E87A89"/>
    <w:rsid w:val="00E9018D"/>
    <w:rsid w:val="00E90F87"/>
    <w:rsid w:val="00E919B3"/>
    <w:rsid w:val="00E91BB4"/>
    <w:rsid w:val="00E925CA"/>
    <w:rsid w:val="00E92AC7"/>
    <w:rsid w:val="00E931F5"/>
    <w:rsid w:val="00E9376C"/>
    <w:rsid w:val="00E93960"/>
    <w:rsid w:val="00E95241"/>
    <w:rsid w:val="00E952F2"/>
    <w:rsid w:val="00E9542E"/>
    <w:rsid w:val="00E95934"/>
    <w:rsid w:val="00E95BAC"/>
    <w:rsid w:val="00E95D8C"/>
    <w:rsid w:val="00E96A78"/>
    <w:rsid w:val="00E96FBF"/>
    <w:rsid w:val="00E97F7E"/>
    <w:rsid w:val="00EA04C5"/>
    <w:rsid w:val="00EA06F8"/>
    <w:rsid w:val="00EA0AD2"/>
    <w:rsid w:val="00EA0F47"/>
    <w:rsid w:val="00EA1A42"/>
    <w:rsid w:val="00EA2D91"/>
    <w:rsid w:val="00EA2EEF"/>
    <w:rsid w:val="00EA3659"/>
    <w:rsid w:val="00EA3FE4"/>
    <w:rsid w:val="00EA4614"/>
    <w:rsid w:val="00EA4883"/>
    <w:rsid w:val="00EA5433"/>
    <w:rsid w:val="00EA6AF9"/>
    <w:rsid w:val="00EB0154"/>
    <w:rsid w:val="00EB02A6"/>
    <w:rsid w:val="00EB03F7"/>
    <w:rsid w:val="00EB06C2"/>
    <w:rsid w:val="00EB1EEC"/>
    <w:rsid w:val="00EB22C5"/>
    <w:rsid w:val="00EB2C46"/>
    <w:rsid w:val="00EB332B"/>
    <w:rsid w:val="00EB33E9"/>
    <w:rsid w:val="00EB3916"/>
    <w:rsid w:val="00EB394D"/>
    <w:rsid w:val="00EB3D2D"/>
    <w:rsid w:val="00EB48B6"/>
    <w:rsid w:val="00EB55E6"/>
    <w:rsid w:val="00EB5A82"/>
    <w:rsid w:val="00EB5D29"/>
    <w:rsid w:val="00EB5F40"/>
    <w:rsid w:val="00EB6083"/>
    <w:rsid w:val="00EB62F6"/>
    <w:rsid w:val="00EB74ED"/>
    <w:rsid w:val="00EB7AF8"/>
    <w:rsid w:val="00EB7F8A"/>
    <w:rsid w:val="00EC0106"/>
    <w:rsid w:val="00EC0628"/>
    <w:rsid w:val="00EC087C"/>
    <w:rsid w:val="00EC0B41"/>
    <w:rsid w:val="00EC0DB4"/>
    <w:rsid w:val="00EC0F9E"/>
    <w:rsid w:val="00EC0FCB"/>
    <w:rsid w:val="00EC149E"/>
    <w:rsid w:val="00EC18D0"/>
    <w:rsid w:val="00EC192D"/>
    <w:rsid w:val="00EC2646"/>
    <w:rsid w:val="00EC3F84"/>
    <w:rsid w:val="00EC419C"/>
    <w:rsid w:val="00EC44F1"/>
    <w:rsid w:val="00EC477F"/>
    <w:rsid w:val="00EC4EA7"/>
    <w:rsid w:val="00EC5C6D"/>
    <w:rsid w:val="00EC63CB"/>
    <w:rsid w:val="00EC7A57"/>
    <w:rsid w:val="00ED064C"/>
    <w:rsid w:val="00ED0C71"/>
    <w:rsid w:val="00ED1ED3"/>
    <w:rsid w:val="00ED2404"/>
    <w:rsid w:val="00ED2556"/>
    <w:rsid w:val="00ED4032"/>
    <w:rsid w:val="00ED4050"/>
    <w:rsid w:val="00ED5F18"/>
    <w:rsid w:val="00ED62F8"/>
    <w:rsid w:val="00ED680D"/>
    <w:rsid w:val="00ED6EB3"/>
    <w:rsid w:val="00ED7E72"/>
    <w:rsid w:val="00EE0059"/>
    <w:rsid w:val="00EE0394"/>
    <w:rsid w:val="00EE1C14"/>
    <w:rsid w:val="00EE2577"/>
    <w:rsid w:val="00EE2812"/>
    <w:rsid w:val="00EE2ECE"/>
    <w:rsid w:val="00EE3209"/>
    <w:rsid w:val="00EE342F"/>
    <w:rsid w:val="00EE34D7"/>
    <w:rsid w:val="00EE35AC"/>
    <w:rsid w:val="00EE36F7"/>
    <w:rsid w:val="00EE436E"/>
    <w:rsid w:val="00EE5085"/>
    <w:rsid w:val="00EE5829"/>
    <w:rsid w:val="00EE6164"/>
    <w:rsid w:val="00EE67B1"/>
    <w:rsid w:val="00EE745F"/>
    <w:rsid w:val="00EE7543"/>
    <w:rsid w:val="00EE76F4"/>
    <w:rsid w:val="00EF0A9C"/>
    <w:rsid w:val="00EF1004"/>
    <w:rsid w:val="00EF1543"/>
    <w:rsid w:val="00EF1757"/>
    <w:rsid w:val="00EF1881"/>
    <w:rsid w:val="00EF1926"/>
    <w:rsid w:val="00EF2364"/>
    <w:rsid w:val="00EF2604"/>
    <w:rsid w:val="00EF2C2C"/>
    <w:rsid w:val="00EF2DBB"/>
    <w:rsid w:val="00EF2F70"/>
    <w:rsid w:val="00EF3116"/>
    <w:rsid w:val="00EF39B5"/>
    <w:rsid w:val="00EF3B70"/>
    <w:rsid w:val="00EF42C7"/>
    <w:rsid w:val="00EF468D"/>
    <w:rsid w:val="00EF4852"/>
    <w:rsid w:val="00EF4A1E"/>
    <w:rsid w:val="00EF52A6"/>
    <w:rsid w:val="00EF53F5"/>
    <w:rsid w:val="00EF595E"/>
    <w:rsid w:val="00EF5D19"/>
    <w:rsid w:val="00EF5DA1"/>
    <w:rsid w:val="00EF5DED"/>
    <w:rsid w:val="00EF5FA1"/>
    <w:rsid w:val="00EF7ABC"/>
    <w:rsid w:val="00F0004C"/>
    <w:rsid w:val="00F003D0"/>
    <w:rsid w:val="00F0060F"/>
    <w:rsid w:val="00F011DE"/>
    <w:rsid w:val="00F013FD"/>
    <w:rsid w:val="00F01A8B"/>
    <w:rsid w:val="00F01DEC"/>
    <w:rsid w:val="00F02FFD"/>
    <w:rsid w:val="00F03653"/>
    <w:rsid w:val="00F0555E"/>
    <w:rsid w:val="00F056A7"/>
    <w:rsid w:val="00F062CD"/>
    <w:rsid w:val="00F06973"/>
    <w:rsid w:val="00F06FEA"/>
    <w:rsid w:val="00F070B7"/>
    <w:rsid w:val="00F10BE8"/>
    <w:rsid w:val="00F111D5"/>
    <w:rsid w:val="00F11322"/>
    <w:rsid w:val="00F11CE0"/>
    <w:rsid w:val="00F134E3"/>
    <w:rsid w:val="00F138FE"/>
    <w:rsid w:val="00F13B96"/>
    <w:rsid w:val="00F13CCB"/>
    <w:rsid w:val="00F13F53"/>
    <w:rsid w:val="00F142B1"/>
    <w:rsid w:val="00F1434C"/>
    <w:rsid w:val="00F143F8"/>
    <w:rsid w:val="00F1441A"/>
    <w:rsid w:val="00F14459"/>
    <w:rsid w:val="00F15E9E"/>
    <w:rsid w:val="00F16078"/>
    <w:rsid w:val="00F16F5A"/>
    <w:rsid w:val="00F17A62"/>
    <w:rsid w:val="00F20004"/>
    <w:rsid w:val="00F20635"/>
    <w:rsid w:val="00F209AF"/>
    <w:rsid w:val="00F20EE9"/>
    <w:rsid w:val="00F21221"/>
    <w:rsid w:val="00F21328"/>
    <w:rsid w:val="00F213E3"/>
    <w:rsid w:val="00F2173D"/>
    <w:rsid w:val="00F219C1"/>
    <w:rsid w:val="00F2220E"/>
    <w:rsid w:val="00F23741"/>
    <w:rsid w:val="00F2398A"/>
    <w:rsid w:val="00F24332"/>
    <w:rsid w:val="00F24C08"/>
    <w:rsid w:val="00F24CCD"/>
    <w:rsid w:val="00F24DBE"/>
    <w:rsid w:val="00F251E7"/>
    <w:rsid w:val="00F258AC"/>
    <w:rsid w:val="00F2649E"/>
    <w:rsid w:val="00F26651"/>
    <w:rsid w:val="00F26E5C"/>
    <w:rsid w:val="00F26E86"/>
    <w:rsid w:val="00F26EA9"/>
    <w:rsid w:val="00F2712B"/>
    <w:rsid w:val="00F279BC"/>
    <w:rsid w:val="00F27B76"/>
    <w:rsid w:val="00F3069C"/>
    <w:rsid w:val="00F308D0"/>
    <w:rsid w:val="00F321AB"/>
    <w:rsid w:val="00F32AFD"/>
    <w:rsid w:val="00F32C6F"/>
    <w:rsid w:val="00F32F68"/>
    <w:rsid w:val="00F33C53"/>
    <w:rsid w:val="00F340D3"/>
    <w:rsid w:val="00F34347"/>
    <w:rsid w:val="00F34A20"/>
    <w:rsid w:val="00F34A8A"/>
    <w:rsid w:val="00F34C22"/>
    <w:rsid w:val="00F3539D"/>
    <w:rsid w:val="00F35663"/>
    <w:rsid w:val="00F35DA6"/>
    <w:rsid w:val="00F3601F"/>
    <w:rsid w:val="00F367AB"/>
    <w:rsid w:val="00F36B8F"/>
    <w:rsid w:val="00F36D02"/>
    <w:rsid w:val="00F372F9"/>
    <w:rsid w:val="00F377C6"/>
    <w:rsid w:val="00F37AAA"/>
    <w:rsid w:val="00F37C59"/>
    <w:rsid w:val="00F404F0"/>
    <w:rsid w:val="00F40CCD"/>
    <w:rsid w:val="00F40DD2"/>
    <w:rsid w:val="00F410CE"/>
    <w:rsid w:val="00F415CC"/>
    <w:rsid w:val="00F416FE"/>
    <w:rsid w:val="00F41B1C"/>
    <w:rsid w:val="00F42947"/>
    <w:rsid w:val="00F436EE"/>
    <w:rsid w:val="00F438BB"/>
    <w:rsid w:val="00F43A51"/>
    <w:rsid w:val="00F44EA3"/>
    <w:rsid w:val="00F45861"/>
    <w:rsid w:val="00F45F7D"/>
    <w:rsid w:val="00F468EB"/>
    <w:rsid w:val="00F46919"/>
    <w:rsid w:val="00F47251"/>
    <w:rsid w:val="00F473EC"/>
    <w:rsid w:val="00F50713"/>
    <w:rsid w:val="00F50A1B"/>
    <w:rsid w:val="00F50FBE"/>
    <w:rsid w:val="00F51628"/>
    <w:rsid w:val="00F518B0"/>
    <w:rsid w:val="00F51E18"/>
    <w:rsid w:val="00F520FA"/>
    <w:rsid w:val="00F52BE0"/>
    <w:rsid w:val="00F5320B"/>
    <w:rsid w:val="00F536A2"/>
    <w:rsid w:val="00F5387E"/>
    <w:rsid w:val="00F53898"/>
    <w:rsid w:val="00F54052"/>
    <w:rsid w:val="00F54E7A"/>
    <w:rsid w:val="00F57624"/>
    <w:rsid w:val="00F60397"/>
    <w:rsid w:val="00F6150F"/>
    <w:rsid w:val="00F61783"/>
    <w:rsid w:val="00F61BA9"/>
    <w:rsid w:val="00F6230B"/>
    <w:rsid w:val="00F62647"/>
    <w:rsid w:val="00F62F2A"/>
    <w:rsid w:val="00F63087"/>
    <w:rsid w:val="00F63770"/>
    <w:rsid w:val="00F64241"/>
    <w:rsid w:val="00F64B4A"/>
    <w:rsid w:val="00F65351"/>
    <w:rsid w:val="00F65609"/>
    <w:rsid w:val="00F6585F"/>
    <w:rsid w:val="00F658E2"/>
    <w:rsid w:val="00F65A9F"/>
    <w:rsid w:val="00F65FD6"/>
    <w:rsid w:val="00F6601D"/>
    <w:rsid w:val="00F6648B"/>
    <w:rsid w:val="00F665D3"/>
    <w:rsid w:val="00F66644"/>
    <w:rsid w:val="00F6676E"/>
    <w:rsid w:val="00F6681B"/>
    <w:rsid w:val="00F672B9"/>
    <w:rsid w:val="00F67F57"/>
    <w:rsid w:val="00F707A8"/>
    <w:rsid w:val="00F707C9"/>
    <w:rsid w:val="00F70BC2"/>
    <w:rsid w:val="00F70C81"/>
    <w:rsid w:val="00F70D01"/>
    <w:rsid w:val="00F7135D"/>
    <w:rsid w:val="00F714BE"/>
    <w:rsid w:val="00F717CE"/>
    <w:rsid w:val="00F7194A"/>
    <w:rsid w:val="00F7222F"/>
    <w:rsid w:val="00F72C93"/>
    <w:rsid w:val="00F73244"/>
    <w:rsid w:val="00F7406E"/>
    <w:rsid w:val="00F74510"/>
    <w:rsid w:val="00F7485F"/>
    <w:rsid w:val="00F74EB2"/>
    <w:rsid w:val="00F74F48"/>
    <w:rsid w:val="00F75072"/>
    <w:rsid w:val="00F769AB"/>
    <w:rsid w:val="00F7768C"/>
    <w:rsid w:val="00F7788D"/>
    <w:rsid w:val="00F7799C"/>
    <w:rsid w:val="00F77CA4"/>
    <w:rsid w:val="00F77EAD"/>
    <w:rsid w:val="00F80362"/>
    <w:rsid w:val="00F80B31"/>
    <w:rsid w:val="00F80F2C"/>
    <w:rsid w:val="00F813C6"/>
    <w:rsid w:val="00F81E2F"/>
    <w:rsid w:val="00F82162"/>
    <w:rsid w:val="00F8218C"/>
    <w:rsid w:val="00F825AC"/>
    <w:rsid w:val="00F83505"/>
    <w:rsid w:val="00F84340"/>
    <w:rsid w:val="00F84AE9"/>
    <w:rsid w:val="00F85231"/>
    <w:rsid w:val="00F85E14"/>
    <w:rsid w:val="00F85F4C"/>
    <w:rsid w:val="00F85F6E"/>
    <w:rsid w:val="00F8602A"/>
    <w:rsid w:val="00F86096"/>
    <w:rsid w:val="00F864F3"/>
    <w:rsid w:val="00F86741"/>
    <w:rsid w:val="00F867D0"/>
    <w:rsid w:val="00F86E29"/>
    <w:rsid w:val="00F876A5"/>
    <w:rsid w:val="00F879B1"/>
    <w:rsid w:val="00F87A10"/>
    <w:rsid w:val="00F905BB"/>
    <w:rsid w:val="00F905CF"/>
    <w:rsid w:val="00F90659"/>
    <w:rsid w:val="00F9160F"/>
    <w:rsid w:val="00F92356"/>
    <w:rsid w:val="00F92CA3"/>
    <w:rsid w:val="00F93065"/>
    <w:rsid w:val="00F9338F"/>
    <w:rsid w:val="00F94195"/>
    <w:rsid w:val="00F94ED9"/>
    <w:rsid w:val="00F95D0E"/>
    <w:rsid w:val="00F9631E"/>
    <w:rsid w:val="00F9689C"/>
    <w:rsid w:val="00F968B4"/>
    <w:rsid w:val="00F9764A"/>
    <w:rsid w:val="00F97DE3"/>
    <w:rsid w:val="00FA0475"/>
    <w:rsid w:val="00FA0A34"/>
    <w:rsid w:val="00FA0B93"/>
    <w:rsid w:val="00FA137E"/>
    <w:rsid w:val="00FA158F"/>
    <w:rsid w:val="00FA1E04"/>
    <w:rsid w:val="00FA2F7F"/>
    <w:rsid w:val="00FA31BE"/>
    <w:rsid w:val="00FA3A7C"/>
    <w:rsid w:val="00FA3A82"/>
    <w:rsid w:val="00FA3C8B"/>
    <w:rsid w:val="00FA4AD6"/>
    <w:rsid w:val="00FA51C5"/>
    <w:rsid w:val="00FA6389"/>
    <w:rsid w:val="00FA6A1A"/>
    <w:rsid w:val="00FA6BB2"/>
    <w:rsid w:val="00FA6EF3"/>
    <w:rsid w:val="00FB03C4"/>
    <w:rsid w:val="00FB1689"/>
    <w:rsid w:val="00FB17E8"/>
    <w:rsid w:val="00FB2B62"/>
    <w:rsid w:val="00FB3D52"/>
    <w:rsid w:val="00FB406D"/>
    <w:rsid w:val="00FB4698"/>
    <w:rsid w:val="00FB4756"/>
    <w:rsid w:val="00FB4923"/>
    <w:rsid w:val="00FB568B"/>
    <w:rsid w:val="00FB58C2"/>
    <w:rsid w:val="00FB613A"/>
    <w:rsid w:val="00FB6565"/>
    <w:rsid w:val="00FB6851"/>
    <w:rsid w:val="00FB7824"/>
    <w:rsid w:val="00FB7DB0"/>
    <w:rsid w:val="00FC0571"/>
    <w:rsid w:val="00FC14FA"/>
    <w:rsid w:val="00FC183B"/>
    <w:rsid w:val="00FC1C74"/>
    <w:rsid w:val="00FC1ED0"/>
    <w:rsid w:val="00FC2DF2"/>
    <w:rsid w:val="00FC33D1"/>
    <w:rsid w:val="00FC3AB1"/>
    <w:rsid w:val="00FC3C8C"/>
    <w:rsid w:val="00FC3D84"/>
    <w:rsid w:val="00FC3E3F"/>
    <w:rsid w:val="00FC4D74"/>
    <w:rsid w:val="00FC4E6A"/>
    <w:rsid w:val="00FC5660"/>
    <w:rsid w:val="00FC5AE2"/>
    <w:rsid w:val="00FC5BA0"/>
    <w:rsid w:val="00FC6154"/>
    <w:rsid w:val="00FC6345"/>
    <w:rsid w:val="00FC6514"/>
    <w:rsid w:val="00FC674F"/>
    <w:rsid w:val="00FC744E"/>
    <w:rsid w:val="00FC7C47"/>
    <w:rsid w:val="00FD0015"/>
    <w:rsid w:val="00FD017F"/>
    <w:rsid w:val="00FD0F53"/>
    <w:rsid w:val="00FD1735"/>
    <w:rsid w:val="00FD1C11"/>
    <w:rsid w:val="00FD1D43"/>
    <w:rsid w:val="00FD27E8"/>
    <w:rsid w:val="00FD2990"/>
    <w:rsid w:val="00FD2BF0"/>
    <w:rsid w:val="00FD2D20"/>
    <w:rsid w:val="00FD2ECC"/>
    <w:rsid w:val="00FD319F"/>
    <w:rsid w:val="00FD3E84"/>
    <w:rsid w:val="00FD4201"/>
    <w:rsid w:val="00FD4A98"/>
    <w:rsid w:val="00FD4DF6"/>
    <w:rsid w:val="00FD583E"/>
    <w:rsid w:val="00FD5972"/>
    <w:rsid w:val="00FD5D67"/>
    <w:rsid w:val="00FD5D92"/>
    <w:rsid w:val="00FD71A6"/>
    <w:rsid w:val="00FD7D7D"/>
    <w:rsid w:val="00FE0008"/>
    <w:rsid w:val="00FE015B"/>
    <w:rsid w:val="00FE109C"/>
    <w:rsid w:val="00FE1581"/>
    <w:rsid w:val="00FE23F0"/>
    <w:rsid w:val="00FE2540"/>
    <w:rsid w:val="00FE2A27"/>
    <w:rsid w:val="00FE31E3"/>
    <w:rsid w:val="00FE38DD"/>
    <w:rsid w:val="00FE3B90"/>
    <w:rsid w:val="00FE3C35"/>
    <w:rsid w:val="00FE59F9"/>
    <w:rsid w:val="00FE5A66"/>
    <w:rsid w:val="00FE63DE"/>
    <w:rsid w:val="00FE6BE5"/>
    <w:rsid w:val="00FE6FAB"/>
    <w:rsid w:val="00FF0290"/>
    <w:rsid w:val="00FF17A9"/>
    <w:rsid w:val="00FF1806"/>
    <w:rsid w:val="00FF196F"/>
    <w:rsid w:val="00FF1F37"/>
    <w:rsid w:val="00FF1F78"/>
    <w:rsid w:val="00FF28C9"/>
    <w:rsid w:val="00FF338D"/>
    <w:rsid w:val="00FF422D"/>
    <w:rsid w:val="00FF4948"/>
    <w:rsid w:val="00FF4F69"/>
    <w:rsid w:val="00FF4F8F"/>
    <w:rsid w:val="00FF5725"/>
    <w:rsid w:val="00FF59CF"/>
    <w:rsid w:val="00FF620C"/>
    <w:rsid w:val="00FF63F9"/>
    <w:rsid w:val="00FF708A"/>
    <w:rsid w:val="00FF7730"/>
    <w:rsid w:val="00FF7D21"/>
    <w:rsid w:val="00FF7F81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ocId w14:val="188ABFD0"/>
  <w15:docId w15:val="{244AD470-5FCE-466D-AE26-4EB2C603C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locked="1" w:semiHidden="1" w:unhideWhenUsed="1"/>
    <w:lsdException w:name="footnote text" w:locked="1" w:semiHidden="1" w:uiPriority="0" w:unhideWhenUsed="1"/>
    <w:lsdException w:name="annotation text" w:locked="1" w:semiHidden="1" w:uiPriority="0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iPriority="0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iPriority="0" w:unhideWhenUsed="1"/>
    <w:lsdException w:name="endnote text" w:locked="1" w:semiHidden="1" w:uiPriority="0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iPriority="0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iPriority="0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50680"/>
    <w:pPr>
      <w:widowControl w:val="0"/>
    </w:pPr>
    <w:rPr>
      <w:snapToGrid w:val="0"/>
      <w:kern w:val="28"/>
      <w:szCs w:val="20"/>
    </w:rPr>
  </w:style>
  <w:style w:type="paragraph" w:styleId="Heading1">
    <w:name w:val="heading 1"/>
    <w:basedOn w:val="Normal"/>
    <w:next w:val="ParaNum0"/>
    <w:link w:val="Heading1Char"/>
    <w:qFormat/>
    <w:rsid w:val="00450680"/>
    <w:pPr>
      <w:keepNext/>
      <w:numPr>
        <w:numId w:val="5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0"/>
    <w:link w:val="Heading2Char"/>
    <w:autoRedefine/>
    <w:qFormat/>
    <w:rsid w:val="00450680"/>
    <w:pPr>
      <w:keepNext/>
      <w:numPr>
        <w:ilvl w:val="1"/>
        <w:numId w:val="5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0"/>
    <w:link w:val="Heading3Char"/>
    <w:qFormat/>
    <w:rsid w:val="00450680"/>
    <w:pPr>
      <w:keepNext/>
      <w:numPr>
        <w:ilvl w:val="2"/>
        <w:numId w:val="5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0"/>
    <w:link w:val="Heading4Char"/>
    <w:qFormat/>
    <w:rsid w:val="00450680"/>
    <w:pPr>
      <w:keepNext/>
      <w:numPr>
        <w:ilvl w:val="3"/>
        <w:numId w:val="5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0"/>
    <w:link w:val="Heading5Char"/>
    <w:qFormat/>
    <w:rsid w:val="00450680"/>
    <w:pPr>
      <w:keepNext/>
      <w:numPr>
        <w:ilvl w:val="4"/>
        <w:numId w:val="5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0"/>
    <w:link w:val="Heading6Char"/>
    <w:qFormat/>
    <w:rsid w:val="00450680"/>
    <w:pPr>
      <w:numPr>
        <w:ilvl w:val="5"/>
        <w:numId w:val="5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0"/>
    <w:link w:val="Heading7Char"/>
    <w:qFormat/>
    <w:rsid w:val="00450680"/>
    <w:pPr>
      <w:numPr>
        <w:ilvl w:val="6"/>
        <w:numId w:val="5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0"/>
    <w:link w:val="Heading8Char"/>
    <w:qFormat/>
    <w:rsid w:val="00450680"/>
    <w:pPr>
      <w:numPr>
        <w:ilvl w:val="7"/>
        <w:numId w:val="5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0"/>
    <w:link w:val="Heading9Char"/>
    <w:qFormat/>
    <w:rsid w:val="00450680"/>
    <w:pPr>
      <w:numPr>
        <w:ilvl w:val="8"/>
        <w:numId w:val="5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  <w:rsid w:val="00450680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450680"/>
  </w:style>
  <w:style w:type="character" w:customStyle="1" w:styleId="Heading1Char">
    <w:name w:val="Heading 1 Char"/>
    <w:basedOn w:val="DefaultParagraphFont"/>
    <w:link w:val="Heading1"/>
    <w:locked/>
    <w:rsid w:val="004E5204"/>
    <w:rPr>
      <w:rFonts w:ascii="Times New Roman Bold" w:hAnsi="Times New Roman Bold"/>
      <w:b/>
      <w:caps/>
      <w:snapToGrid w:val="0"/>
      <w:kern w:val="28"/>
      <w:szCs w:val="20"/>
    </w:rPr>
  </w:style>
  <w:style w:type="character" w:customStyle="1" w:styleId="Heading2Char">
    <w:name w:val="Heading 2 Char"/>
    <w:basedOn w:val="DefaultParagraphFont"/>
    <w:link w:val="Heading2"/>
    <w:locked/>
    <w:rsid w:val="00DF72F0"/>
    <w:rPr>
      <w:b/>
      <w:snapToGrid w:val="0"/>
      <w:kern w:val="28"/>
      <w:szCs w:val="20"/>
    </w:rPr>
  </w:style>
  <w:style w:type="character" w:customStyle="1" w:styleId="Heading3Char">
    <w:name w:val="Heading 3 Char"/>
    <w:basedOn w:val="DefaultParagraphFont"/>
    <w:link w:val="Heading3"/>
    <w:locked/>
    <w:rsid w:val="004E5204"/>
    <w:rPr>
      <w:b/>
      <w:snapToGrid w:val="0"/>
      <w:kern w:val="28"/>
      <w:szCs w:val="20"/>
    </w:rPr>
  </w:style>
  <w:style w:type="character" w:customStyle="1" w:styleId="Heading4Char">
    <w:name w:val="Heading 4 Char"/>
    <w:basedOn w:val="DefaultParagraphFont"/>
    <w:link w:val="Heading4"/>
    <w:locked/>
    <w:rsid w:val="004E5204"/>
    <w:rPr>
      <w:b/>
      <w:snapToGrid w:val="0"/>
      <w:kern w:val="28"/>
      <w:szCs w:val="20"/>
    </w:rPr>
  </w:style>
  <w:style w:type="character" w:customStyle="1" w:styleId="Heading5Char">
    <w:name w:val="Heading 5 Char"/>
    <w:basedOn w:val="DefaultParagraphFont"/>
    <w:link w:val="Heading5"/>
    <w:locked/>
    <w:rsid w:val="004E5204"/>
    <w:rPr>
      <w:b/>
      <w:snapToGrid w:val="0"/>
      <w:kern w:val="28"/>
      <w:szCs w:val="20"/>
    </w:rPr>
  </w:style>
  <w:style w:type="character" w:customStyle="1" w:styleId="Heading6Char">
    <w:name w:val="Heading 6 Char"/>
    <w:basedOn w:val="DefaultParagraphFont"/>
    <w:link w:val="Heading6"/>
    <w:locked/>
    <w:rsid w:val="004E5204"/>
    <w:rPr>
      <w:b/>
      <w:snapToGrid w:val="0"/>
      <w:kern w:val="28"/>
      <w:szCs w:val="20"/>
    </w:rPr>
  </w:style>
  <w:style w:type="character" w:customStyle="1" w:styleId="Heading7Char">
    <w:name w:val="Heading 7 Char"/>
    <w:basedOn w:val="DefaultParagraphFont"/>
    <w:link w:val="Heading7"/>
    <w:locked/>
    <w:rsid w:val="008640E1"/>
    <w:rPr>
      <w:b/>
      <w:snapToGrid w:val="0"/>
      <w:kern w:val="28"/>
      <w:szCs w:val="20"/>
    </w:rPr>
  </w:style>
  <w:style w:type="character" w:customStyle="1" w:styleId="Heading8Char">
    <w:name w:val="Heading 8 Char"/>
    <w:basedOn w:val="DefaultParagraphFont"/>
    <w:link w:val="Heading8"/>
    <w:locked/>
    <w:rsid w:val="008640E1"/>
    <w:rPr>
      <w:b/>
      <w:snapToGrid w:val="0"/>
      <w:kern w:val="28"/>
      <w:szCs w:val="20"/>
    </w:rPr>
  </w:style>
  <w:style w:type="character" w:customStyle="1" w:styleId="Heading9Char">
    <w:name w:val="Heading 9 Char"/>
    <w:basedOn w:val="DefaultParagraphFont"/>
    <w:link w:val="Heading9"/>
    <w:locked/>
    <w:rsid w:val="008640E1"/>
    <w:rPr>
      <w:b/>
      <w:snapToGrid w:val="0"/>
      <w:kern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5E1749"/>
    <w:rPr>
      <w:kern w:val="0"/>
      <w:sz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1749"/>
    <w:rPr>
      <w:rFonts w:cs="Times New Roman"/>
      <w:sz w:val="20"/>
    </w:rPr>
  </w:style>
  <w:style w:type="paragraph" w:styleId="FootnoteText">
    <w:name w:val="footnote text"/>
    <w:aliases w:val="Footnote Text Char,Footnote Text Char1 Char,rrfootnote Char Char,Style 5 Char Char,Footnote Text Char Char Char,Footnote Text Char1 Char Char Char,Footnote Text Char Char Char Char Char,Footnote Text Char1 Char Char Char Char Char,fn,Styl"/>
    <w:link w:val="FootnoteTextChar2"/>
    <w:rsid w:val="00450680"/>
    <w:pPr>
      <w:spacing w:after="120"/>
    </w:pPr>
    <w:rPr>
      <w:sz w:val="20"/>
      <w:szCs w:val="20"/>
    </w:rPr>
  </w:style>
  <w:style w:type="character" w:customStyle="1" w:styleId="FootnoteTextChar1">
    <w:name w:val="Footnote Text Char1"/>
    <w:aliases w:val="Footnote Text Char Char,Footnote Text Char1 Char Char,rrfootnote Char Char Char,Style 5 Char Char Char,Footnote Text Char Char Char Char,Footnote Text Char1 Char Char Char Char,Footnote Text Char Char Char Char Char Char,fn Char"/>
    <w:basedOn w:val="DefaultParagraphFont"/>
    <w:locked/>
    <w:rsid w:val="00BC32AF"/>
    <w:rPr>
      <w:rFonts w:cs="Times New Roman"/>
      <w:sz w:val="24"/>
      <w:lang w:val="en-US" w:eastAsia="en-US"/>
    </w:rPr>
  </w:style>
  <w:style w:type="character" w:styleId="FootnoteReference">
    <w:name w:val="footnote reference"/>
    <w:aliases w:val="Style 4,Appel note de bas de p,Style 12,(NECG) Footnote Reference,Style 124,Style 13,o,fr,Style 3,Footnote Reference1,FR,Style 17,Style 6,Footnote Reference/,-E Funotenzeichen,A,Style 20,Style 34,Style 7,Style 9,callout,(N... + 11 pt"/>
    <w:rsid w:val="00450680"/>
    <w:rPr>
      <w:rFonts w:ascii="Times New Roman" w:hAnsi="Times New Roman"/>
      <w:dstrike w:val="0"/>
      <w:color w:val="auto"/>
      <w:sz w:val="20"/>
      <w:vertAlign w:val="superscript"/>
    </w:rPr>
  </w:style>
  <w:style w:type="paragraph" w:styleId="Header">
    <w:name w:val="header"/>
    <w:basedOn w:val="Normal"/>
    <w:link w:val="HeaderChar"/>
    <w:autoRedefine/>
    <w:rsid w:val="00450680"/>
    <w:pPr>
      <w:tabs>
        <w:tab w:val="center" w:pos="4680"/>
        <w:tab w:val="right" w:pos="9360"/>
      </w:tabs>
    </w:pPr>
    <w:rPr>
      <w:b/>
    </w:rPr>
  </w:style>
  <w:style w:type="character" w:customStyle="1" w:styleId="HeaderChar">
    <w:name w:val="Header Char"/>
    <w:basedOn w:val="DefaultParagraphFont"/>
    <w:link w:val="Header"/>
    <w:locked/>
    <w:rsid w:val="009D701C"/>
    <w:rPr>
      <w:b/>
      <w:snapToGrid w:val="0"/>
      <w:kern w:val="28"/>
      <w:szCs w:val="20"/>
    </w:rPr>
  </w:style>
  <w:style w:type="paragraph" w:styleId="Footer">
    <w:name w:val="footer"/>
    <w:basedOn w:val="Normal"/>
    <w:link w:val="FooterChar"/>
    <w:uiPriority w:val="99"/>
    <w:rsid w:val="00450680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450680"/>
    <w:rPr>
      <w:snapToGrid w:val="0"/>
      <w:kern w:val="28"/>
      <w:szCs w:val="20"/>
    </w:rPr>
  </w:style>
  <w:style w:type="character" w:styleId="PageNumber">
    <w:name w:val="page number"/>
    <w:basedOn w:val="DefaultParagraphFont"/>
    <w:rsid w:val="00450680"/>
  </w:style>
  <w:style w:type="paragraph" w:customStyle="1" w:styleId="Paranum">
    <w:name w:val="Paranum"/>
    <w:uiPriority w:val="99"/>
    <w:rsid w:val="00BC32AF"/>
    <w:pPr>
      <w:numPr>
        <w:numId w:val="1"/>
      </w:numPr>
      <w:tabs>
        <w:tab w:val="left" w:pos="1440"/>
      </w:tabs>
      <w:spacing w:after="240"/>
      <w:jc w:val="both"/>
    </w:pPr>
    <w:rPr>
      <w:szCs w:val="20"/>
    </w:rPr>
  </w:style>
  <w:style w:type="paragraph" w:customStyle="1" w:styleId="par1">
    <w:name w:val="par1"/>
    <w:basedOn w:val="Normal"/>
    <w:link w:val="par1Char"/>
    <w:uiPriority w:val="99"/>
    <w:rsid w:val="00BC32AF"/>
    <w:pPr>
      <w:numPr>
        <w:numId w:val="2"/>
      </w:numPr>
    </w:pPr>
    <w:rPr>
      <w:sz w:val="20"/>
    </w:rPr>
  </w:style>
  <w:style w:type="paragraph" w:customStyle="1" w:styleId="ParaNum0">
    <w:name w:val="ParaNum"/>
    <w:basedOn w:val="Normal"/>
    <w:link w:val="ParaNumChar0"/>
    <w:rsid w:val="00450680"/>
    <w:pPr>
      <w:numPr>
        <w:numId w:val="3"/>
      </w:numPr>
      <w:tabs>
        <w:tab w:val="clear" w:pos="1080"/>
        <w:tab w:val="num" w:pos="1440"/>
      </w:tabs>
      <w:spacing w:after="120"/>
    </w:pPr>
  </w:style>
  <w:style w:type="paragraph" w:styleId="BodyText">
    <w:name w:val="Body Text"/>
    <w:aliases w:val="b"/>
    <w:basedOn w:val="Normal"/>
    <w:link w:val="BodyTextChar"/>
    <w:uiPriority w:val="99"/>
    <w:rsid w:val="00BC32AF"/>
    <w:rPr>
      <w:b/>
      <w:kern w:val="0"/>
      <w:sz w:val="24"/>
      <w:u w:val="single"/>
    </w:rPr>
  </w:style>
  <w:style w:type="character" w:customStyle="1" w:styleId="BodyTextChar">
    <w:name w:val="Body Text Char"/>
    <w:aliases w:val="b Char"/>
    <w:basedOn w:val="DefaultParagraphFont"/>
    <w:link w:val="BodyText"/>
    <w:uiPriority w:val="99"/>
    <w:semiHidden/>
    <w:locked/>
    <w:rsid w:val="00BC32AF"/>
    <w:rPr>
      <w:rFonts w:cs="Times New Roman"/>
      <w:b/>
      <w:sz w:val="24"/>
      <w:u w:val="single"/>
      <w:lang w:val="en-US" w:eastAsia="en-US"/>
    </w:rPr>
  </w:style>
  <w:style w:type="character" w:customStyle="1" w:styleId="FootnoteTextChar2CharCharChar">
    <w:name w:val="Footnote Text Char2 Char Char Char"/>
    <w:aliases w:val="Footnote Text Char1 Char2 Char Char Char,Footnote Text Char Char Char Char Char Char2,Footnote Text Char1 Char Char Char Char Char Char1"/>
    <w:uiPriority w:val="99"/>
    <w:rsid w:val="00BC32AF"/>
    <w:rPr>
      <w:lang w:val="en-US" w:eastAsia="en-US"/>
    </w:rPr>
  </w:style>
  <w:style w:type="character" w:customStyle="1" w:styleId="ParanumChar">
    <w:name w:val="Paranum Char"/>
    <w:uiPriority w:val="99"/>
    <w:rsid w:val="00BC32AF"/>
    <w:rPr>
      <w:sz w:val="22"/>
      <w:lang w:val="en-US" w:eastAsia="en-US"/>
    </w:rPr>
  </w:style>
  <w:style w:type="paragraph" w:styleId="HTMLPreformatted">
    <w:name w:val="HTML Preformatted"/>
    <w:basedOn w:val="Normal"/>
    <w:link w:val="HTMLPreformattedChar"/>
    <w:uiPriority w:val="99"/>
    <w:rsid w:val="00BC32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kern w:val="0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8640E1"/>
    <w:rPr>
      <w:rFonts w:ascii="Courier New" w:hAnsi="Courier New" w:cs="Times New Roman"/>
      <w:sz w:val="20"/>
    </w:rPr>
  </w:style>
  <w:style w:type="character" w:styleId="Hyperlink">
    <w:name w:val="Hyperlink"/>
    <w:rsid w:val="00450680"/>
    <w:rPr>
      <w:color w:val="0000FF"/>
      <w:u w:val="single"/>
    </w:rPr>
  </w:style>
  <w:style w:type="character" w:customStyle="1" w:styleId="FootnoteTextChar2">
    <w:name w:val="Footnote Text Char2"/>
    <w:aliases w:val="Footnote Text Char Char1,Footnote Text Char1 Char Char1,rrfootnote Char Char Char1,Style 5 Char Char Char1,Footnote Text Char Char Char Char1,Footnote Text Char1 Char Char Char Char1,Footnote Text Char Char Char Char Char Char1"/>
    <w:link w:val="FootnoteText"/>
    <w:locked/>
    <w:rsid w:val="00A15BB3"/>
    <w:rPr>
      <w:sz w:val="20"/>
      <w:szCs w:val="20"/>
    </w:rPr>
  </w:style>
  <w:style w:type="character" w:styleId="Strong">
    <w:name w:val="Strong"/>
    <w:basedOn w:val="DefaultParagraphFont"/>
    <w:uiPriority w:val="99"/>
    <w:qFormat/>
    <w:rsid w:val="00BC32AF"/>
    <w:rPr>
      <w:rFonts w:cs="Times New Roman"/>
      <w:b/>
    </w:rPr>
  </w:style>
  <w:style w:type="character" w:customStyle="1" w:styleId="zzmpTrailerItem">
    <w:name w:val="zzmpTrailerItem"/>
    <w:uiPriority w:val="99"/>
    <w:rsid w:val="00BC32AF"/>
    <w:rPr>
      <w:rFonts w:ascii="Times New Roman" w:hAnsi="Times New Roman"/>
      <w:noProof/>
      <w:color w:val="auto"/>
      <w:spacing w:val="0"/>
      <w:position w:val="0"/>
      <w:sz w:val="16"/>
      <w:u w:val="none"/>
      <w:effect w:val="none"/>
      <w:vertAlign w:val="baseline"/>
    </w:rPr>
  </w:style>
  <w:style w:type="paragraph" w:styleId="BodyTextIndent2">
    <w:name w:val="Body Text Indent 2"/>
    <w:basedOn w:val="Normal"/>
    <w:link w:val="BodyTextIndent2Char"/>
    <w:uiPriority w:val="99"/>
    <w:rsid w:val="00BC32AF"/>
    <w:pPr>
      <w:spacing w:after="120" w:line="480" w:lineRule="auto"/>
      <w:ind w:left="360"/>
    </w:pPr>
    <w:rPr>
      <w:kern w:val="0"/>
      <w:sz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8640E1"/>
    <w:rPr>
      <w:rFonts w:cs="Times New Roman"/>
      <w:sz w:val="24"/>
    </w:rPr>
  </w:style>
  <w:style w:type="paragraph" w:customStyle="1" w:styleId="StyleBoldCentered">
    <w:name w:val="Style Bold Centered"/>
    <w:basedOn w:val="Normal"/>
    <w:rsid w:val="00450680"/>
    <w:pPr>
      <w:jc w:val="center"/>
    </w:pPr>
    <w:rPr>
      <w:rFonts w:ascii="Times New Roman Bold" w:hAnsi="Times New Roman Bold"/>
      <w:b/>
      <w:bCs/>
      <w:caps/>
      <w:szCs w:val="22"/>
    </w:rPr>
  </w:style>
  <w:style w:type="paragraph" w:styleId="TOAHeading">
    <w:name w:val="toa heading"/>
    <w:basedOn w:val="Normal"/>
    <w:next w:val="Normal"/>
    <w:semiHidden/>
    <w:rsid w:val="00450680"/>
    <w:pPr>
      <w:tabs>
        <w:tab w:val="right" w:pos="9360"/>
      </w:tabs>
      <w:suppressAutoHyphens/>
    </w:pPr>
  </w:style>
  <w:style w:type="character" w:customStyle="1" w:styleId="bCharChar">
    <w:name w:val="b Char Char"/>
    <w:uiPriority w:val="99"/>
    <w:semiHidden/>
    <w:locked/>
    <w:rsid w:val="00BC32AF"/>
    <w:rPr>
      <w:b/>
      <w:sz w:val="24"/>
      <w:u w:val="single"/>
      <w:lang w:val="en-US" w:eastAsia="en-US"/>
    </w:rPr>
  </w:style>
  <w:style w:type="paragraph" w:customStyle="1" w:styleId="StyleParaNumAfter0pt">
    <w:name w:val="Style ParaNum + After:  0 pt"/>
    <w:basedOn w:val="Normal"/>
    <w:autoRedefine/>
    <w:uiPriority w:val="99"/>
    <w:rsid w:val="00180FE4"/>
    <w:pPr>
      <w:numPr>
        <w:ilvl w:val="1"/>
        <w:numId w:val="4"/>
      </w:numPr>
      <w:tabs>
        <w:tab w:val="left" w:pos="-8100"/>
        <w:tab w:val="left" w:pos="2160"/>
      </w:tabs>
      <w:spacing w:after="240"/>
      <w:ind w:left="2160" w:hanging="720"/>
    </w:pPr>
  </w:style>
  <w:style w:type="paragraph" w:styleId="ListParagraph">
    <w:name w:val="List Paragraph"/>
    <w:basedOn w:val="Normal"/>
    <w:uiPriority w:val="34"/>
    <w:qFormat/>
    <w:rsid w:val="00060BD6"/>
    <w:pPr>
      <w:ind w:left="720"/>
    </w:pPr>
  </w:style>
  <w:style w:type="character" w:styleId="CommentReference">
    <w:name w:val="annotation reference"/>
    <w:basedOn w:val="DefaultParagraphFont"/>
    <w:rsid w:val="00422D6A"/>
    <w:rPr>
      <w:rFonts w:cs="Times New Roman"/>
      <w:sz w:val="16"/>
    </w:rPr>
  </w:style>
  <w:style w:type="paragraph" w:styleId="CommentText">
    <w:name w:val="annotation text"/>
    <w:basedOn w:val="Normal"/>
    <w:link w:val="CommentTextChar"/>
    <w:rsid w:val="00422D6A"/>
    <w:rPr>
      <w:kern w:val="0"/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422D6A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422D6A"/>
    <w:rPr>
      <w:b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422D6A"/>
    <w:rPr>
      <w:rFonts w:cs="Times New Roman"/>
      <w:b/>
    </w:rPr>
  </w:style>
  <w:style w:type="character" w:customStyle="1" w:styleId="par1Char">
    <w:name w:val="par1 Char"/>
    <w:link w:val="par1"/>
    <w:uiPriority w:val="99"/>
    <w:locked/>
    <w:rsid w:val="00D5405B"/>
    <w:rPr>
      <w:snapToGrid w:val="0"/>
      <w:kern w:val="28"/>
      <w:sz w:val="20"/>
      <w:szCs w:val="20"/>
    </w:rPr>
  </w:style>
  <w:style w:type="paragraph" w:styleId="Revision">
    <w:name w:val="Revision"/>
    <w:hidden/>
    <w:uiPriority w:val="99"/>
    <w:semiHidden/>
    <w:rsid w:val="00C5180F"/>
    <w:rPr>
      <w:sz w:val="24"/>
      <w:szCs w:val="24"/>
    </w:rPr>
  </w:style>
  <w:style w:type="paragraph" w:styleId="EndnoteText">
    <w:name w:val="endnote text"/>
    <w:basedOn w:val="Normal"/>
    <w:link w:val="EndnoteTextChar"/>
    <w:semiHidden/>
    <w:locked/>
    <w:rsid w:val="00450680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locked/>
    <w:rsid w:val="002119D0"/>
    <w:rPr>
      <w:snapToGrid w:val="0"/>
      <w:kern w:val="28"/>
      <w:sz w:val="20"/>
      <w:szCs w:val="20"/>
    </w:rPr>
  </w:style>
  <w:style w:type="character" w:styleId="EndnoteReference">
    <w:name w:val="endnote reference"/>
    <w:semiHidden/>
    <w:locked/>
    <w:rsid w:val="00450680"/>
    <w:rPr>
      <w:vertAlign w:val="superscript"/>
    </w:rPr>
  </w:style>
  <w:style w:type="paragraph" w:styleId="TOC1">
    <w:name w:val="toc 1"/>
    <w:basedOn w:val="Normal"/>
    <w:next w:val="Normal"/>
    <w:semiHidden/>
    <w:locked/>
    <w:rsid w:val="00450680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locked/>
    <w:rsid w:val="00450680"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locked/>
    <w:rsid w:val="00450680"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locked/>
    <w:rsid w:val="00450680"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locked/>
    <w:rsid w:val="00450680"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locked/>
    <w:rsid w:val="00450680"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locked/>
    <w:rsid w:val="00450680"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locked/>
    <w:rsid w:val="00450680"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locked/>
    <w:rsid w:val="00450680"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character" w:customStyle="1" w:styleId="EquationCaption">
    <w:name w:val="_Equation Caption"/>
    <w:rsid w:val="00450680"/>
  </w:style>
  <w:style w:type="paragraph" w:styleId="BlockText">
    <w:name w:val="Block Text"/>
    <w:basedOn w:val="Normal"/>
    <w:locked/>
    <w:rsid w:val="00450680"/>
    <w:pPr>
      <w:spacing w:after="240"/>
      <w:ind w:left="1440" w:right="1440"/>
    </w:pPr>
  </w:style>
  <w:style w:type="paragraph" w:customStyle="1" w:styleId="Paratitle">
    <w:name w:val="Para title"/>
    <w:basedOn w:val="Normal"/>
    <w:rsid w:val="00450680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rsid w:val="00450680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rsid w:val="00450680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rsid w:val="00450680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character" w:customStyle="1" w:styleId="FootnoteTextChar7CharChar">
    <w:name w:val="Footnote Text Char7 Char Char"/>
    <w:aliases w:val="Footnote Text Char4 Char1 Char Char,Footnote Text Char Char Char4 Char Char,Footnote Text Char7 Char Char Char Char Char,Footnote Text Char4 Char1 Char Char Char Char Char"/>
    <w:uiPriority w:val="99"/>
    <w:locked/>
    <w:rsid w:val="00D87441"/>
    <w:rPr>
      <w:lang w:val="en-US" w:eastAsia="en-US"/>
    </w:rPr>
  </w:style>
  <w:style w:type="character" w:customStyle="1" w:styleId="ALTSFOOTNOTECharChar">
    <w:name w:val="ALTS FOOTNOTE Char Char"/>
    <w:aliases w:val="fn Char Char,rrfootnote Char1 Char,rrfootnote Char Char Char Char Char,f Char,fn Char1"/>
    <w:locked/>
    <w:rsid w:val="00A031CA"/>
  </w:style>
  <w:style w:type="character" w:customStyle="1" w:styleId="ParaNumChar0">
    <w:name w:val="ParaNum Char"/>
    <w:link w:val="ParaNum0"/>
    <w:locked/>
    <w:rsid w:val="0044579A"/>
    <w:rPr>
      <w:snapToGrid w:val="0"/>
      <w:kern w:val="28"/>
      <w:szCs w:val="20"/>
    </w:rPr>
  </w:style>
  <w:style w:type="character" w:customStyle="1" w:styleId="ParaNumChar1">
    <w:name w:val="ParaNum Char1"/>
    <w:locked/>
    <w:rsid w:val="0038376A"/>
    <w:rPr>
      <w:snapToGrid w:val="0"/>
      <w:kern w:val="28"/>
      <w:sz w:val="22"/>
    </w:rPr>
  </w:style>
  <w:style w:type="character" w:customStyle="1" w:styleId="documentbody">
    <w:name w:val="documentbody"/>
    <w:uiPriority w:val="99"/>
    <w:rsid w:val="00D733C5"/>
  </w:style>
  <w:style w:type="character" w:customStyle="1" w:styleId="searchterm">
    <w:name w:val="searchterm"/>
    <w:uiPriority w:val="99"/>
    <w:rsid w:val="00D733C5"/>
  </w:style>
  <w:style w:type="character" w:styleId="UnresolvedMention">
    <w:name w:val="Unresolved Mention"/>
    <w:basedOn w:val="DefaultParagraphFont"/>
    <w:uiPriority w:val="99"/>
    <w:semiHidden/>
    <w:unhideWhenUsed/>
    <w:rsid w:val="00CE4FAD"/>
    <w:rPr>
      <w:color w:val="605E5C"/>
      <w:shd w:val="clear" w:color="auto" w:fill="E1DFDD"/>
    </w:rPr>
  </w:style>
  <w:style w:type="character" w:styleId="Emphasis">
    <w:name w:val="Emphasis"/>
    <w:uiPriority w:val="20"/>
    <w:qFormat/>
    <w:locked/>
    <w:rsid w:val="003A6482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locked/>
    <w:rsid w:val="00266186"/>
    <w:rPr>
      <w:color w:val="800080" w:themeColor="followedHyperlink"/>
      <w:u w:val="single"/>
    </w:rPr>
  </w:style>
  <w:style w:type="character" w:customStyle="1" w:styleId="Style11ptNotExpandedbyCondensedby1">
    <w:name w:val="Style 11 pt Not Expanded by / Condensed by1"/>
    <w:basedOn w:val="DefaultParagraphFont"/>
    <w:rsid w:val="00CF367C"/>
    <w:rPr>
      <w:spacing w:val="0"/>
      <w:sz w:val="22"/>
    </w:rPr>
  </w:style>
  <w:style w:type="paragraph" w:customStyle="1" w:styleId="Para">
    <w:name w:val="Para"/>
    <w:basedOn w:val="Normal"/>
    <w:rsid w:val="006C77D8"/>
    <w:pPr>
      <w:widowControl/>
    </w:pPr>
    <w:rPr>
      <w:b/>
      <w:snapToGrid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header" Target="header2.xml" /><Relationship Id="rId9" Type="http://schemas.openxmlformats.org/officeDocument/2006/relationships/footer" Target="footer2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Orders%20TOC%20by%20Paragraph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Orders TOC by Paragraph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