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87FBC" w:rsidRPr="003F089B" w:rsidP="001B19FC" w14:paraId="36E9C6F5" w14:textId="77777777">
      <w:pPr>
        <w:widowControl/>
        <w:jc w:val="center"/>
        <w:rPr>
          <w:b/>
        </w:rPr>
      </w:pPr>
      <w:r w:rsidRPr="003F089B">
        <w:rPr>
          <w:b/>
        </w:rPr>
        <w:t>Before the</w:t>
      </w:r>
    </w:p>
    <w:p w:rsidR="00B87FBC" w:rsidRPr="007A78D6" w:rsidP="001B19FC" w14:paraId="4182812A" w14:textId="77777777">
      <w:pPr>
        <w:pStyle w:val="StyleBoldCentered"/>
        <w:widowControl/>
        <w:rPr>
          <w:caps w:val="0"/>
        </w:rPr>
      </w:pPr>
      <w:r w:rsidRPr="007A78D6">
        <w:rPr>
          <w:caps w:val="0"/>
        </w:rPr>
        <w:t>Federal Communications Commission</w:t>
      </w:r>
    </w:p>
    <w:p w:rsidR="00B87FBC" w:rsidRPr="007A78D6" w:rsidP="001B19FC" w14:paraId="46A21222" w14:textId="77777777">
      <w:pPr>
        <w:pStyle w:val="StyleBoldCentered"/>
        <w:widowControl/>
        <w:rPr>
          <w:caps w:val="0"/>
        </w:rPr>
      </w:pPr>
      <w:r w:rsidRPr="007A78D6">
        <w:rPr>
          <w:caps w:val="0"/>
        </w:rPr>
        <w:t>Washington, D.C. 20554</w:t>
      </w:r>
    </w:p>
    <w:p w:rsidR="00B87FBC" w:rsidP="001B19FC" w14:paraId="529E6F14" w14:textId="77777777">
      <w:pPr>
        <w:widowControl/>
      </w:pPr>
    </w:p>
    <w:p w:rsidR="00B87FBC" w:rsidP="001B19FC" w14:paraId="23182C1B" w14:textId="77777777">
      <w:pPr>
        <w:widowControl/>
      </w:pPr>
    </w:p>
    <w:tbl>
      <w:tblPr>
        <w:tblW w:w="9576" w:type="dxa"/>
        <w:tblLayout w:type="fixed"/>
        <w:tblLook w:val="0000"/>
      </w:tblPr>
      <w:tblGrid>
        <w:gridCol w:w="4698"/>
        <w:gridCol w:w="630"/>
        <w:gridCol w:w="4248"/>
      </w:tblGrid>
      <w:tr w14:paraId="4E51A428" w14:textId="77777777" w:rsidTr="00B22654">
        <w:tblPrEx>
          <w:tblW w:w="9576" w:type="dxa"/>
          <w:tblLayout w:type="fixed"/>
          <w:tblLook w:val="0000"/>
        </w:tblPrEx>
        <w:tc>
          <w:tcPr>
            <w:tcW w:w="4698" w:type="dxa"/>
          </w:tcPr>
          <w:p w:rsidR="00B22654" w:rsidRPr="004F4AC4" w14:paraId="5781C550" w14:textId="77777777">
            <w:pPr>
              <w:tabs>
                <w:tab w:val="center" w:pos="4680"/>
              </w:tabs>
              <w:suppressAutoHyphens/>
              <w:rPr>
                <w:spacing w:val="-2"/>
                <w:szCs w:val="22"/>
              </w:rPr>
            </w:pPr>
            <w:r w:rsidRPr="004F4AC4">
              <w:rPr>
                <w:spacing w:val="-2"/>
                <w:szCs w:val="22"/>
              </w:rPr>
              <w:t>In the Matter of</w:t>
            </w:r>
          </w:p>
          <w:p w:rsidR="00B22654" w:rsidRPr="004F4AC4" w14:paraId="287B6368" w14:textId="77777777">
            <w:pPr>
              <w:tabs>
                <w:tab w:val="center" w:pos="4680"/>
              </w:tabs>
              <w:suppressAutoHyphens/>
              <w:rPr>
                <w:spacing w:val="-2"/>
                <w:szCs w:val="22"/>
              </w:rPr>
            </w:pPr>
          </w:p>
          <w:p w:rsidR="00B22654" w:rsidRPr="004F4AC4" w14:paraId="20A1625A" w14:textId="77777777">
            <w:pPr>
              <w:tabs>
                <w:tab w:val="center" w:pos="4680"/>
              </w:tabs>
              <w:suppressAutoHyphens/>
              <w:rPr>
                <w:spacing w:val="-2"/>
                <w:szCs w:val="22"/>
              </w:rPr>
            </w:pPr>
            <w:r w:rsidRPr="004F4AC4">
              <w:rPr>
                <w:spacing w:val="-2"/>
                <w:szCs w:val="22"/>
              </w:rPr>
              <w:t>Establishing the Digital Opportunity Data</w:t>
            </w:r>
          </w:p>
          <w:p w:rsidR="00B22654" w:rsidRPr="004F4AC4" w14:paraId="6A46DACE" w14:textId="77777777">
            <w:pPr>
              <w:tabs>
                <w:tab w:val="center" w:pos="4680"/>
              </w:tabs>
              <w:suppressAutoHyphens/>
              <w:rPr>
                <w:spacing w:val="-2"/>
                <w:szCs w:val="22"/>
              </w:rPr>
            </w:pPr>
            <w:r w:rsidRPr="004F4AC4">
              <w:rPr>
                <w:spacing w:val="-2"/>
                <w:szCs w:val="22"/>
              </w:rPr>
              <w:t>Collection</w:t>
            </w:r>
          </w:p>
          <w:p w:rsidR="00B22654" w:rsidRPr="004F4AC4" w14:paraId="3B44EEF2" w14:textId="77777777">
            <w:pPr>
              <w:tabs>
                <w:tab w:val="center" w:pos="4680"/>
              </w:tabs>
              <w:suppressAutoHyphens/>
              <w:rPr>
                <w:spacing w:val="-2"/>
                <w:szCs w:val="22"/>
              </w:rPr>
            </w:pPr>
          </w:p>
          <w:p w:rsidR="00B22654" w:rsidRPr="004F4AC4" w14:paraId="5E8F9925" w14:textId="77777777">
            <w:pPr>
              <w:tabs>
                <w:tab w:val="center" w:pos="4680"/>
              </w:tabs>
              <w:suppressAutoHyphens/>
              <w:rPr>
                <w:spacing w:val="-2"/>
                <w:szCs w:val="22"/>
              </w:rPr>
            </w:pPr>
            <w:r w:rsidRPr="004F4AC4">
              <w:rPr>
                <w:spacing w:val="-2"/>
                <w:szCs w:val="22"/>
              </w:rPr>
              <w:t>Modernizing the FCC Form 477 Data Program</w:t>
            </w:r>
          </w:p>
          <w:p w:rsidR="00B22654" w:rsidRPr="004F4AC4" w14:paraId="45F31B79" w14:textId="77777777">
            <w:pPr>
              <w:tabs>
                <w:tab w:val="center" w:pos="4680"/>
              </w:tabs>
              <w:suppressAutoHyphens/>
              <w:rPr>
                <w:spacing w:val="-2"/>
                <w:szCs w:val="22"/>
              </w:rPr>
            </w:pPr>
          </w:p>
          <w:p w:rsidR="00B22654" w:rsidRPr="004F4AC4" w14:paraId="1A71D48A" w14:textId="77777777">
            <w:pPr>
              <w:tabs>
                <w:tab w:val="center" w:pos="4680"/>
              </w:tabs>
              <w:suppressAutoHyphens/>
              <w:rPr>
                <w:spacing w:val="-2"/>
                <w:szCs w:val="22"/>
              </w:rPr>
            </w:pPr>
            <w:r w:rsidRPr="004F4AC4">
              <w:rPr>
                <w:spacing w:val="-2"/>
                <w:szCs w:val="22"/>
              </w:rPr>
              <w:t>Delete, Delete, Delete</w:t>
            </w:r>
          </w:p>
          <w:p w:rsidR="00B22654" w:rsidRPr="004F4AC4" w14:paraId="1BF374F9" w14:textId="77777777">
            <w:pPr>
              <w:tabs>
                <w:tab w:val="center" w:pos="4680"/>
              </w:tabs>
              <w:suppressAutoHyphens/>
              <w:rPr>
                <w:spacing w:val="-2"/>
                <w:szCs w:val="22"/>
              </w:rPr>
            </w:pPr>
          </w:p>
        </w:tc>
        <w:tc>
          <w:tcPr>
            <w:tcW w:w="630" w:type="dxa"/>
          </w:tcPr>
          <w:p w:rsidR="00B22654" w:rsidRPr="004F4AC4" w14:paraId="65DB28D4" w14:textId="77777777">
            <w:pPr>
              <w:tabs>
                <w:tab w:val="center" w:pos="4680"/>
              </w:tabs>
              <w:suppressAutoHyphens/>
              <w:rPr>
                <w:b/>
                <w:spacing w:val="-2"/>
                <w:szCs w:val="22"/>
              </w:rPr>
            </w:pPr>
            <w:r w:rsidRPr="004F4AC4">
              <w:rPr>
                <w:b/>
                <w:spacing w:val="-2"/>
                <w:szCs w:val="22"/>
              </w:rPr>
              <w:t>)</w:t>
            </w:r>
          </w:p>
          <w:p w:rsidR="00B22654" w:rsidRPr="004F4AC4" w14:paraId="23BA4BF2" w14:textId="77777777">
            <w:pPr>
              <w:tabs>
                <w:tab w:val="center" w:pos="4680"/>
              </w:tabs>
              <w:suppressAutoHyphens/>
              <w:rPr>
                <w:b/>
                <w:spacing w:val="-2"/>
                <w:szCs w:val="22"/>
              </w:rPr>
            </w:pPr>
            <w:r w:rsidRPr="004F4AC4">
              <w:rPr>
                <w:b/>
                <w:spacing w:val="-2"/>
                <w:szCs w:val="22"/>
              </w:rPr>
              <w:t>)</w:t>
            </w:r>
          </w:p>
          <w:p w:rsidR="00B22654" w:rsidRPr="004F4AC4" w14:paraId="3D005137" w14:textId="77777777">
            <w:pPr>
              <w:tabs>
                <w:tab w:val="center" w:pos="4680"/>
              </w:tabs>
              <w:suppressAutoHyphens/>
              <w:rPr>
                <w:b/>
                <w:spacing w:val="-2"/>
                <w:szCs w:val="22"/>
              </w:rPr>
            </w:pPr>
            <w:r w:rsidRPr="004F4AC4">
              <w:rPr>
                <w:b/>
                <w:spacing w:val="-2"/>
                <w:szCs w:val="22"/>
              </w:rPr>
              <w:t>)</w:t>
            </w:r>
          </w:p>
          <w:p w:rsidR="00B22654" w:rsidRPr="004F4AC4" w14:paraId="50387DB3" w14:textId="77777777">
            <w:pPr>
              <w:tabs>
                <w:tab w:val="center" w:pos="4680"/>
              </w:tabs>
              <w:suppressAutoHyphens/>
              <w:rPr>
                <w:b/>
                <w:spacing w:val="-2"/>
                <w:szCs w:val="22"/>
              </w:rPr>
            </w:pPr>
            <w:r w:rsidRPr="004F4AC4">
              <w:rPr>
                <w:b/>
                <w:spacing w:val="-2"/>
                <w:szCs w:val="22"/>
              </w:rPr>
              <w:t>)</w:t>
            </w:r>
          </w:p>
          <w:p w:rsidR="00B22654" w:rsidRPr="004F4AC4" w14:paraId="223B2A40" w14:textId="77777777">
            <w:pPr>
              <w:tabs>
                <w:tab w:val="center" w:pos="4680"/>
              </w:tabs>
              <w:suppressAutoHyphens/>
              <w:rPr>
                <w:b/>
                <w:spacing w:val="-2"/>
                <w:szCs w:val="22"/>
              </w:rPr>
            </w:pPr>
            <w:r w:rsidRPr="004F4AC4">
              <w:rPr>
                <w:b/>
                <w:spacing w:val="-2"/>
                <w:szCs w:val="22"/>
              </w:rPr>
              <w:t>)</w:t>
            </w:r>
          </w:p>
          <w:p w:rsidR="00B22654" w:rsidRPr="004F4AC4" w14:paraId="52D09425" w14:textId="77777777">
            <w:pPr>
              <w:tabs>
                <w:tab w:val="center" w:pos="4680"/>
              </w:tabs>
              <w:suppressAutoHyphens/>
              <w:rPr>
                <w:b/>
                <w:spacing w:val="-2"/>
                <w:szCs w:val="22"/>
              </w:rPr>
            </w:pPr>
            <w:r w:rsidRPr="004F4AC4">
              <w:rPr>
                <w:b/>
                <w:spacing w:val="-2"/>
                <w:szCs w:val="22"/>
              </w:rPr>
              <w:t>)</w:t>
            </w:r>
          </w:p>
          <w:p w:rsidR="00B22654" w:rsidRPr="004F4AC4" w14:paraId="26D02071" w14:textId="77777777">
            <w:pPr>
              <w:tabs>
                <w:tab w:val="center" w:pos="4680"/>
              </w:tabs>
              <w:suppressAutoHyphens/>
              <w:rPr>
                <w:b/>
                <w:spacing w:val="-2"/>
                <w:szCs w:val="22"/>
              </w:rPr>
            </w:pPr>
            <w:r w:rsidRPr="004F4AC4">
              <w:rPr>
                <w:b/>
                <w:spacing w:val="-2"/>
                <w:szCs w:val="22"/>
              </w:rPr>
              <w:t>)</w:t>
            </w:r>
          </w:p>
          <w:p w:rsidR="00B22654" w:rsidRPr="004F4AC4" w14:paraId="19795017" w14:textId="77777777">
            <w:pPr>
              <w:tabs>
                <w:tab w:val="center" w:pos="4680"/>
              </w:tabs>
              <w:suppressAutoHyphens/>
              <w:rPr>
                <w:b/>
                <w:spacing w:val="-2"/>
                <w:szCs w:val="22"/>
              </w:rPr>
            </w:pPr>
            <w:r w:rsidRPr="004F4AC4">
              <w:rPr>
                <w:b/>
                <w:spacing w:val="-2"/>
                <w:szCs w:val="22"/>
              </w:rPr>
              <w:t>)</w:t>
            </w:r>
          </w:p>
          <w:p w:rsidR="00B22654" w:rsidRPr="004F4AC4" w14:paraId="5E024F4E" w14:textId="77777777">
            <w:pPr>
              <w:tabs>
                <w:tab w:val="center" w:pos="4680"/>
              </w:tabs>
              <w:suppressAutoHyphens/>
              <w:rPr>
                <w:spacing w:val="-2"/>
                <w:szCs w:val="22"/>
              </w:rPr>
            </w:pPr>
          </w:p>
        </w:tc>
        <w:tc>
          <w:tcPr>
            <w:tcW w:w="4248" w:type="dxa"/>
          </w:tcPr>
          <w:p w:rsidR="00B22654" w:rsidRPr="004F4AC4" w14:paraId="19A95215" w14:textId="77777777">
            <w:pPr>
              <w:tabs>
                <w:tab w:val="center" w:pos="4680"/>
              </w:tabs>
              <w:suppressAutoHyphens/>
              <w:rPr>
                <w:spacing w:val="-2"/>
                <w:szCs w:val="22"/>
              </w:rPr>
            </w:pPr>
          </w:p>
          <w:p w:rsidR="00B22654" w:rsidRPr="004F4AC4" w14:paraId="0FBEB4F1" w14:textId="77777777">
            <w:pPr>
              <w:pStyle w:val="TOAHeading"/>
              <w:tabs>
                <w:tab w:val="center" w:pos="4680"/>
                <w:tab w:val="clear" w:pos="9360"/>
              </w:tabs>
              <w:rPr>
                <w:spacing w:val="-2"/>
                <w:szCs w:val="22"/>
              </w:rPr>
            </w:pPr>
          </w:p>
          <w:p w:rsidR="00B22654" w:rsidRPr="004F4AC4" w14:paraId="223035B4" w14:textId="54AAFEF3">
            <w:pPr>
              <w:rPr>
                <w:spacing w:val="-2"/>
                <w:szCs w:val="22"/>
              </w:rPr>
            </w:pPr>
            <w:r w:rsidRPr="004F4AC4">
              <w:rPr>
                <w:spacing w:val="-2"/>
                <w:szCs w:val="22"/>
              </w:rPr>
              <w:t>WC Docket No. 1</w:t>
            </w:r>
            <w:r>
              <w:rPr>
                <w:spacing w:val="-2"/>
                <w:szCs w:val="22"/>
              </w:rPr>
              <w:t>9</w:t>
            </w:r>
            <w:r w:rsidRPr="004F4AC4">
              <w:rPr>
                <w:spacing w:val="-2"/>
                <w:szCs w:val="22"/>
              </w:rPr>
              <w:t>-1</w:t>
            </w:r>
            <w:r>
              <w:rPr>
                <w:spacing w:val="-2"/>
                <w:szCs w:val="22"/>
              </w:rPr>
              <w:t>95</w:t>
            </w:r>
          </w:p>
          <w:p w:rsidR="00B22654" w:rsidRPr="004F4AC4" w14:paraId="2E88FE0D" w14:textId="77777777">
            <w:pPr>
              <w:rPr>
                <w:spacing w:val="-2"/>
                <w:szCs w:val="22"/>
              </w:rPr>
            </w:pPr>
          </w:p>
          <w:p w:rsidR="00B22654" w:rsidRPr="004F4AC4" w14:paraId="58871362" w14:textId="77777777">
            <w:pPr>
              <w:rPr>
                <w:spacing w:val="-2"/>
                <w:szCs w:val="22"/>
              </w:rPr>
            </w:pPr>
          </w:p>
          <w:p w:rsidR="00B22654" w:rsidRPr="004F4AC4" w14:paraId="50FF8E90" w14:textId="60E90BE3">
            <w:pPr>
              <w:rPr>
                <w:spacing w:val="-2"/>
                <w:szCs w:val="22"/>
              </w:rPr>
            </w:pPr>
            <w:r w:rsidRPr="004F4AC4">
              <w:rPr>
                <w:spacing w:val="-2"/>
                <w:szCs w:val="22"/>
              </w:rPr>
              <w:t>WC Docket No. 1</w:t>
            </w:r>
            <w:r>
              <w:rPr>
                <w:spacing w:val="-2"/>
                <w:szCs w:val="22"/>
              </w:rPr>
              <w:t>1-10</w:t>
            </w:r>
          </w:p>
          <w:p w:rsidR="00B22654" w:rsidRPr="004F4AC4" w14:paraId="770CFCBB" w14:textId="77777777">
            <w:pPr>
              <w:rPr>
                <w:spacing w:val="-2"/>
                <w:szCs w:val="22"/>
              </w:rPr>
            </w:pPr>
          </w:p>
          <w:p w:rsidR="00B22654" w:rsidRPr="004F4AC4" w14:paraId="48488AA5" w14:textId="77777777">
            <w:pPr>
              <w:rPr>
                <w:szCs w:val="22"/>
              </w:rPr>
            </w:pPr>
            <w:r w:rsidRPr="004F4AC4">
              <w:rPr>
                <w:spacing w:val="-2"/>
                <w:szCs w:val="22"/>
              </w:rPr>
              <w:t>GN Docket No. 25-133</w:t>
            </w:r>
          </w:p>
          <w:p w:rsidR="00B22654" w:rsidRPr="004F4AC4" w14:paraId="21FBA765" w14:textId="77777777">
            <w:pPr>
              <w:tabs>
                <w:tab w:val="center" w:pos="4680"/>
              </w:tabs>
              <w:suppressAutoHyphens/>
              <w:rPr>
                <w:spacing w:val="-2"/>
                <w:szCs w:val="22"/>
              </w:rPr>
            </w:pPr>
          </w:p>
        </w:tc>
      </w:tr>
    </w:tbl>
    <w:p w:rsidR="00B87FBC" w:rsidP="001B19FC" w14:paraId="5FD0E821" w14:textId="77777777">
      <w:pPr>
        <w:pStyle w:val="StyleBoldCentered"/>
        <w:widowControl/>
      </w:pPr>
      <w:r>
        <w:t>ERRATUM</w:t>
      </w:r>
      <w:r w:rsidR="00EE26C7">
        <w:t xml:space="preserve"> </w:t>
      </w:r>
    </w:p>
    <w:p w:rsidR="00B87FBC" w:rsidP="001B19FC" w14:paraId="6C6614F3" w14:textId="77777777">
      <w:pPr>
        <w:widowControl/>
        <w:tabs>
          <w:tab w:val="left" w:pos="-720"/>
        </w:tabs>
        <w:suppressAutoHyphens/>
        <w:spacing w:line="227" w:lineRule="auto"/>
        <w:rPr>
          <w:spacing w:val="-2"/>
        </w:rPr>
      </w:pPr>
    </w:p>
    <w:p w:rsidR="00B87FBC" w:rsidRPr="00917F5E" w:rsidP="00917F5E" w14:paraId="33E9D6C3" w14:textId="36E62C8E">
      <w:pPr>
        <w:widowControl/>
        <w:tabs>
          <w:tab w:val="left" w:pos="720"/>
          <w:tab w:val="right" w:pos="9360"/>
        </w:tabs>
        <w:suppressAutoHyphens/>
        <w:spacing w:line="227" w:lineRule="auto"/>
        <w:jc w:val="right"/>
        <w:rPr>
          <w:spacing w:val="-2"/>
        </w:rPr>
      </w:pPr>
      <w:r>
        <w:rPr>
          <w:b/>
          <w:spacing w:val="-2"/>
        </w:rPr>
        <w:t>Released</w:t>
      </w:r>
      <w:r>
        <w:rPr>
          <w:b/>
          <w:spacing w:val="-2"/>
        </w:rPr>
        <w:t xml:space="preserve">:  </w:t>
      </w:r>
      <w:r w:rsidR="007411AB">
        <w:rPr>
          <w:b/>
          <w:spacing w:val="-2"/>
        </w:rPr>
        <w:t>July</w:t>
      </w:r>
      <w:r w:rsidR="007411AB">
        <w:rPr>
          <w:b/>
          <w:spacing w:val="-2"/>
        </w:rPr>
        <w:t xml:space="preserve"> 24</w:t>
      </w:r>
      <w:r w:rsidR="00F53315">
        <w:rPr>
          <w:b/>
          <w:spacing w:val="-2"/>
        </w:rPr>
        <w:t>, 202</w:t>
      </w:r>
      <w:r w:rsidR="00B22654">
        <w:rPr>
          <w:b/>
          <w:spacing w:val="-2"/>
        </w:rPr>
        <w:t>6</w:t>
      </w:r>
    </w:p>
    <w:p w:rsidR="00542E19" w:rsidP="001B19FC" w14:paraId="5C70B78F" w14:textId="77777777">
      <w:pPr>
        <w:widowControl/>
        <w:rPr>
          <w:szCs w:val="22"/>
        </w:rPr>
      </w:pPr>
    </w:p>
    <w:p w:rsidR="00B87FBC" w:rsidP="001B19FC" w14:paraId="2CE0D1A8" w14:textId="2A32082F">
      <w:pPr>
        <w:widowControl/>
        <w:rPr>
          <w:spacing w:val="-2"/>
          <w:szCs w:val="22"/>
        </w:rPr>
      </w:pPr>
      <w:r w:rsidRPr="00A01E5A">
        <w:rPr>
          <w:szCs w:val="22"/>
        </w:rPr>
        <w:t>By the</w:t>
      </w:r>
      <w:r w:rsidR="004B44E2">
        <w:rPr>
          <w:szCs w:val="22"/>
        </w:rPr>
        <w:t xml:space="preserve"> Chief, </w:t>
      </w:r>
      <w:r w:rsidR="00152E4E">
        <w:rPr>
          <w:szCs w:val="22"/>
        </w:rPr>
        <w:t xml:space="preserve">Data Division, </w:t>
      </w:r>
      <w:r w:rsidR="004B44E2">
        <w:rPr>
          <w:szCs w:val="22"/>
        </w:rPr>
        <w:t>Office of Economics and Analytics</w:t>
      </w:r>
      <w:r w:rsidRPr="00A01E5A">
        <w:rPr>
          <w:spacing w:val="-2"/>
          <w:szCs w:val="22"/>
        </w:rPr>
        <w:t>:</w:t>
      </w:r>
    </w:p>
    <w:p w:rsidR="009629A1" w:rsidP="00787A36" w14:paraId="47D7D334" w14:textId="77777777">
      <w:pPr>
        <w:pStyle w:val="ParaNum"/>
        <w:numPr>
          <w:ilvl w:val="0"/>
          <w:numId w:val="0"/>
        </w:numPr>
        <w:rPr>
          <w:szCs w:val="22"/>
        </w:rPr>
      </w:pPr>
    </w:p>
    <w:p w:rsidR="00E92B30" w:rsidP="004B2BC8" w14:paraId="48790BF7" w14:textId="62F0DC8A">
      <w:pPr>
        <w:pStyle w:val="ParaNum"/>
        <w:numPr>
          <w:ilvl w:val="0"/>
          <w:numId w:val="0"/>
        </w:numPr>
        <w:ind w:firstLine="720"/>
      </w:pPr>
      <w:r>
        <w:t xml:space="preserve">On </w:t>
      </w:r>
      <w:r w:rsidR="00F53315">
        <w:t xml:space="preserve">May </w:t>
      </w:r>
      <w:r w:rsidR="006A74CE">
        <w:t>21</w:t>
      </w:r>
      <w:r w:rsidR="00F53315">
        <w:t>, 202</w:t>
      </w:r>
      <w:r w:rsidR="00B8593A">
        <w:t>6</w:t>
      </w:r>
      <w:r>
        <w:t xml:space="preserve">, the Commission released a </w:t>
      </w:r>
      <w:r w:rsidR="00096069">
        <w:t xml:space="preserve">Sixth </w:t>
      </w:r>
      <w:r w:rsidRPr="00B42CAA">
        <w:rPr>
          <w:iCs/>
        </w:rPr>
        <w:t xml:space="preserve">Report and Order and </w:t>
      </w:r>
      <w:r w:rsidR="00096069">
        <w:rPr>
          <w:iCs/>
        </w:rPr>
        <w:t xml:space="preserve">Fifth </w:t>
      </w:r>
      <w:r w:rsidRPr="00B42CAA">
        <w:rPr>
          <w:iCs/>
        </w:rPr>
        <w:t>Further Notice of Proposed Rulemaking</w:t>
      </w:r>
      <w:r>
        <w:t xml:space="preserve">, FCC </w:t>
      </w:r>
      <w:r w:rsidR="00F53315">
        <w:t>2</w:t>
      </w:r>
      <w:r w:rsidR="001F4EE0">
        <w:t>6</w:t>
      </w:r>
      <w:r w:rsidR="00F53315">
        <w:t>-</w:t>
      </w:r>
      <w:r w:rsidR="00B8593A">
        <w:t>33</w:t>
      </w:r>
      <w:r>
        <w:t>, in the above-captioned proceeding</w:t>
      </w:r>
      <w:r w:rsidR="00096069">
        <w:t>s</w:t>
      </w:r>
      <w:r>
        <w:t xml:space="preserve">.  This Erratum </w:t>
      </w:r>
      <w:r w:rsidR="00E42082">
        <w:t xml:space="preserve">contains modifications to </w:t>
      </w:r>
      <w:r w:rsidR="00034FA1">
        <w:t xml:space="preserve">the </w:t>
      </w:r>
      <w:r w:rsidR="0075117D">
        <w:t>caption</w:t>
      </w:r>
      <w:r w:rsidR="00034FA1">
        <w:t xml:space="preserve"> </w:t>
      </w:r>
      <w:r w:rsidR="00275B1D">
        <w:t xml:space="preserve">of the Sixth Report and Order and to </w:t>
      </w:r>
      <w:r w:rsidR="00E42082">
        <w:t xml:space="preserve">the amendatory text and codified text in Appendix A </w:t>
      </w:r>
      <w:r w:rsidR="00581939">
        <w:t xml:space="preserve">of the Sixth Report and Order </w:t>
      </w:r>
      <w:r w:rsidR="00E42082">
        <w:t xml:space="preserve">to </w:t>
      </w:r>
      <w:r w:rsidR="00581939">
        <w:t xml:space="preserve">add </w:t>
      </w:r>
      <w:r w:rsidR="0074255F">
        <w:t xml:space="preserve">language for </w:t>
      </w:r>
      <w:r w:rsidR="00D94293">
        <w:t xml:space="preserve">a </w:t>
      </w:r>
      <w:r w:rsidR="00FE068E">
        <w:t xml:space="preserve">rule </w:t>
      </w:r>
      <w:r w:rsidR="00581939">
        <w:t>amendment that wa</w:t>
      </w:r>
      <w:r w:rsidR="00E3132F">
        <w:t xml:space="preserve">s </w:t>
      </w:r>
      <w:r w:rsidR="0074255F">
        <w:t xml:space="preserve">adopted in the </w:t>
      </w:r>
      <w:r w:rsidR="00C10024">
        <w:t xml:space="preserve">Sixth </w:t>
      </w:r>
      <w:r w:rsidR="0074255F">
        <w:t xml:space="preserve">Report and Order but </w:t>
      </w:r>
      <w:r w:rsidR="00E3132F">
        <w:t xml:space="preserve">inadvertently omitted </w:t>
      </w:r>
      <w:r w:rsidR="0074255F">
        <w:t>from Appendix A</w:t>
      </w:r>
      <w:r w:rsidR="00E3132F">
        <w:t xml:space="preserve"> </w:t>
      </w:r>
      <w:r w:rsidR="00AA1722">
        <w:t xml:space="preserve">and to correct </w:t>
      </w:r>
      <w:r w:rsidR="00FE068E">
        <w:t xml:space="preserve">a </w:t>
      </w:r>
      <w:r w:rsidR="00435F78">
        <w:t xml:space="preserve">section </w:t>
      </w:r>
      <w:r w:rsidR="00AA1722">
        <w:t xml:space="preserve">heading </w:t>
      </w:r>
      <w:r w:rsidR="00FE068E">
        <w:t>that wa</w:t>
      </w:r>
      <w:r w:rsidR="005A6610">
        <w:t>s inadvertently changed</w:t>
      </w:r>
      <w:r w:rsidR="00FE068E">
        <w:t>,</w:t>
      </w:r>
      <w:r w:rsidR="00685C4F">
        <w:t xml:space="preserve"> </w:t>
      </w:r>
      <w:r w:rsidR="00A43E69">
        <w:t>as indicated below</w:t>
      </w:r>
      <w:r>
        <w:t>:</w:t>
      </w:r>
    </w:p>
    <w:p w:rsidR="005E1F22" w:rsidP="005B0195" w14:paraId="5598A773" w14:textId="0FC760B7">
      <w:pPr>
        <w:pStyle w:val="ParaNum"/>
        <w:numPr>
          <w:ilvl w:val="1"/>
          <w:numId w:val="42"/>
        </w:numPr>
        <w:ind w:left="1080"/>
      </w:pPr>
      <w:r>
        <w:t xml:space="preserve">In the </w:t>
      </w:r>
      <w:r w:rsidR="0075117D">
        <w:t>caption</w:t>
      </w:r>
      <w:r w:rsidR="00167E45">
        <w:t xml:space="preserve"> on page 1</w:t>
      </w:r>
      <w:r>
        <w:t xml:space="preserve">, </w:t>
      </w:r>
      <w:r w:rsidR="00167E45">
        <w:rPr>
          <w:spacing w:val="-2"/>
          <w:szCs w:val="22"/>
        </w:rPr>
        <w:t>WC Docket No. 1</w:t>
      </w:r>
      <w:r w:rsidR="0012256F">
        <w:rPr>
          <w:spacing w:val="-2"/>
          <w:szCs w:val="22"/>
        </w:rPr>
        <w:t>9</w:t>
      </w:r>
      <w:r w:rsidR="00167E45">
        <w:rPr>
          <w:spacing w:val="-2"/>
          <w:szCs w:val="22"/>
        </w:rPr>
        <w:t>-1</w:t>
      </w:r>
      <w:r w:rsidR="00257CCD">
        <w:rPr>
          <w:spacing w:val="-2"/>
          <w:szCs w:val="22"/>
        </w:rPr>
        <w:t>95</w:t>
      </w:r>
      <w:r w:rsidR="00167E45">
        <w:rPr>
          <w:spacing w:val="-2"/>
          <w:szCs w:val="22"/>
        </w:rPr>
        <w:t xml:space="preserve"> should be </w:t>
      </w:r>
      <w:r w:rsidR="00F75D07">
        <w:rPr>
          <w:spacing w:val="-2"/>
          <w:szCs w:val="22"/>
        </w:rPr>
        <w:t>listed first, and WC Docket No. 1</w:t>
      </w:r>
      <w:r w:rsidR="00257CCD">
        <w:rPr>
          <w:spacing w:val="-2"/>
          <w:szCs w:val="22"/>
        </w:rPr>
        <w:t>1</w:t>
      </w:r>
      <w:r w:rsidR="00F75D07">
        <w:rPr>
          <w:spacing w:val="-2"/>
          <w:szCs w:val="22"/>
        </w:rPr>
        <w:t>-1</w:t>
      </w:r>
      <w:r w:rsidR="00257CCD">
        <w:rPr>
          <w:spacing w:val="-2"/>
          <w:szCs w:val="22"/>
        </w:rPr>
        <w:t>0</w:t>
      </w:r>
      <w:r w:rsidR="00F75D07">
        <w:rPr>
          <w:spacing w:val="-2"/>
          <w:szCs w:val="22"/>
        </w:rPr>
        <w:t xml:space="preserve"> should be listed second.</w:t>
      </w:r>
    </w:p>
    <w:p w:rsidR="001C0CB1" w:rsidP="005B0195" w14:paraId="473B7A24" w14:textId="2F59D5D6">
      <w:pPr>
        <w:pStyle w:val="ParaNum"/>
        <w:numPr>
          <w:ilvl w:val="1"/>
          <w:numId w:val="42"/>
        </w:numPr>
        <w:ind w:left="1080"/>
      </w:pPr>
      <w:r>
        <w:t xml:space="preserve">In amendatory instruction </w:t>
      </w:r>
      <w:r w:rsidR="00900C3B">
        <w:t>2</w:t>
      </w:r>
      <w:r w:rsidR="008B5CB9">
        <w:t xml:space="preserve"> of Appendix A</w:t>
      </w:r>
      <w:r w:rsidR="0075154A">
        <w:t>,</w:t>
      </w:r>
      <w:r w:rsidR="006F2492">
        <w:t xml:space="preserve"> replace “</w:t>
      </w:r>
      <w:r w:rsidRPr="00D23AAF" w:rsidR="00C77F20">
        <w:t>Amend § 1.7001(d) by revising paragraph (d)(4)</w:t>
      </w:r>
      <w:r w:rsidR="007E6706">
        <w:t xml:space="preserve"> to read as follows</w:t>
      </w:r>
      <w:r w:rsidR="006F2492">
        <w:t>” with “</w:t>
      </w:r>
      <w:r w:rsidRPr="00D23AAF" w:rsidR="00D23AAF">
        <w:t xml:space="preserve">Amend § 1.7001 by </w:t>
      </w:r>
      <w:r w:rsidR="009F505F">
        <w:t>revising</w:t>
      </w:r>
      <w:r w:rsidR="00D23AAF">
        <w:t xml:space="preserve"> paragraph</w:t>
      </w:r>
      <w:r w:rsidR="009F505F">
        <w:t>s</w:t>
      </w:r>
      <w:r w:rsidR="00D23AAF">
        <w:t xml:space="preserve"> (a)(1) </w:t>
      </w:r>
      <w:r w:rsidR="009F505F">
        <w:t xml:space="preserve">and </w:t>
      </w:r>
      <w:r w:rsidRPr="00D23AAF" w:rsidR="00D23AAF">
        <w:t>(d)(4)</w:t>
      </w:r>
      <w:r w:rsidR="007E6706">
        <w:t xml:space="preserve"> to read as follows</w:t>
      </w:r>
      <w:r w:rsidR="00D23AAF">
        <w:t>”</w:t>
      </w:r>
      <w:r w:rsidR="000230D1">
        <w:t>.</w:t>
      </w:r>
    </w:p>
    <w:p w:rsidR="006F70D7" w:rsidP="008B5CB9" w14:paraId="129F6139" w14:textId="4D8F459D">
      <w:pPr>
        <w:pStyle w:val="ParaNum"/>
        <w:numPr>
          <w:ilvl w:val="1"/>
          <w:numId w:val="42"/>
        </w:numPr>
        <w:ind w:left="1080"/>
      </w:pPr>
      <w:r>
        <w:t>In amendatory instruction 2 of Appendix A</w:t>
      </w:r>
      <w:r w:rsidR="00701694">
        <w:t>,</w:t>
      </w:r>
      <w:r>
        <w:t xml:space="preserve"> insert the following language after the amendatory instruction and before </w:t>
      </w:r>
      <w:r>
        <w:t>the language setting forth</w:t>
      </w:r>
      <w:r w:rsidR="00972480">
        <w:t xml:space="preserve"> paragraph (</w:t>
      </w:r>
      <w:r>
        <w:t xml:space="preserve">d)(4): </w:t>
      </w:r>
    </w:p>
    <w:p w:rsidR="006F70D7" w:rsidP="006F70D7" w14:paraId="471C0096" w14:textId="481854B5">
      <w:pPr>
        <w:pStyle w:val="ParaNum"/>
        <w:numPr>
          <w:ilvl w:val="0"/>
          <w:numId w:val="0"/>
        </w:numPr>
        <w:ind w:left="1080"/>
      </w:pPr>
      <w:r>
        <w:t>(</w:t>
      </w:r>
      <w:r w:rsidR="00972480">
        <w:t>a</w:t>
      </w:r>
      <w:r>
        <w:t>) * * *</w:t>
      </w:r>
    </w:p>
    <w:p w:rsidR="00972480" w:rsidRPr="00972480" w:rsidP="006F70D7" w14:paraId="4071A286" w14:textId="73F8324D">
      <w:pPr>
        <w:pStyle w:val="ParaNum"/>
        <w:numPr>
          <w:ilvl w:val="0"/>
          <w:numId w:val="0"/>
        </w:numPr>
        <w:ind w:left="1080"/>
      </w:pPr>
      <w:r>
        <w:t>(</w:t>
      </w:r>
      <w:r>
        <w:t xml:space="preserve">1) </w:t>
      </w:r>
      <w:r w:rsidRPr="002D2456" w:rsidR="00720D8B">
        <w:rPr>
          <w:b/>
          <w:bCs/>
          <w:i/>
          <w:iCs/>
        </w:rPr>
        <w:t>Broadband connection.</w:t>
      </w:r>
      <w:r w:rsidR="00720D8B">
        <w:t xml:space="preserve">  Connections </w:t>
      </w:r>
      <w:r w:rsidR="00C44B27">
        <w:t xml:space="preserve">of a “broadband internet access service,” as defined in 47 CFR </w:t>
      </w:r>
      <w:r w:rsidRPr="00D23AAF" w:rsidR="00C44B27">
        <w:t>§</w:t>
      </w:r>
      <w:r w:rsidR="00C44B27">
        <w:t xml:space="preserve"> 8.1(b).</w:t>
      </w:r>
    </w:p>
    <w:p w:rsidR="00EA6979" w:rsidRPr="00972480" w:rsidP="005D4AB4" w14:paraId="7B300D8C" w14:textId="1B8F2ADC">
      <w:pPr>
        <w:pStyle w:val="ParaNum"/>
        <w:numPr>
          <w:ilvl w:val="0"/>
          <w:numId w:val="0"/>
        </w:numPr>
        <w:ind w:left="1080"/>
      </w:pPr>
      <w:r>
        <w:t>* * * * *</w:t>
      </w:r>
    </w:p>
    <w:p w:rsidR="00F85953" w:rsidRPr="00F85953" w:rsidP="00F44B46" w14:paraId="2D79DF4A" w14:textId="10701896">
      <w:pPr>
        <w:pStyle w:val="ParaNum"/>
        <w:numPr>
          <w:ilvl w:val="1"/>
          <w:numId w:val="42"/>
        </w:numPr>
        <w:spacing w:after="0"/>
        <w:ind w:left="1080"/>
        <w:rPr>
          <w:b/>
          <w:bCs/>
        </w:rPr>
      </w:pPr>
      <w:r>
        <w:t>After</w:t>
      </w:r>
      <w:r w:rsidR="005C59BA">
        <w:t xml:space="preserve"> </w:t>
      </w:r>
      <w:r w:rsidR="00DE343A">
        <w:t>amendatory instruction 4 of Appendix A,</w:t>
      </w:r>
      <w:r>
        <w:t xml:space="preserve"> </w:t>
      </w:r>
      <w:r w:rsidR="00F42463">
        <w:t xml:space="preserve">replace </w:t>
      </w:r>
      <w:r w:rsidR="001E38B1">
        <w:t>t</w:t>
      </w:r>
      <w:r w:rsidR="00DB012F">
        <w:t>he heading</w:t>
      </w:r>
      <w:r w:rsidR="001E38B1">
        <w:t xml:space="preserve"> </w:t>
      </w:r>
      <w:r w:rsidR="00F42463">
        <w:t>“</w:t>
      </w:r>
      <w:r w:rsidRPr="006C7B6A" w:rsidR="00F42463">
        <w:rPr>
          <w:b/>
          <w:bCs/>
        </w:rPr>
        <w:t>Scope and content of filed reports</w:t>
      </w:r>
      <w:r w:rsidR="00F42463">
        <w:t xml:space="preserve">” with </w:t>
      </w:r>
      <w:r w:rsidR="00DB012F">
        <w:t xml:space="preserve">the heading </w:t>
      </w:r>
      <w:r w:rsidR="00F42463">
        <w:t>“</w:t>
      </w:r>
      <w:r w:rsidRPr="006C7B6A" w:rsidR="0098312F">
        <w:rPr>
          <w:b/>
          <w:bCs/>
        </w:rPr>
        <w:t>Disclosure of data in the Fabric and Broadband Data Collection filings</w:t>
      </w:r>
      <w:r w:rsidR="00F42463">
        <w:t>”</w:t>
      </w:r>
      <w:r w:rsidR="001D3EF2">
        <w:t>.</w:t>
      </w:r>
    </w:p>
    <w:p w:rsidR="00F3196F" w:rsidP="00F44B46" w14:paraId="6A2A97D5" w14:textId="77777777">
      <w:pPr>
        <w:pStyle w:val="ParaNum"/>
        <w:numPr>
          <w:ilvl w:val="0"/>
          <w:numId w:val="0"/>
        </w:numPr>
        <w:spacing w:after="0"/>
        <w:ind w:left="1080"/>
      </w:pPr>
    </w:p>
    <w:p w:rsidR="00D47A9A" w:rsidP="00F44B46" w14:paraId="6140E848" w14:textId="77777777">
      <w:pPr>
        <w:keepNext/>
        <w:widowControl/>
        <w:ind w:left="3600" w:firstLine="720"/>
      </w:pPr>
      <w:r>
        <w:t>FEDERAL COMMUNICATIONS COMMISSION</w:t>
      </w:r>
    </w:p>
    <w:p w:rsidR="00D47A9A" w:rsidP="00F44B46" w14:paraId="121C09F8" w14:textId="77777777">
      <w:pPr>
        <w:keepNext/>
        <w:widowControl/>
      </w:pPr>
    </w:p>
    <w:p w:rsidR="00D47A9A" w:rsidP="00F44B46" w14:paraId="07428F5C" w14:textId="77777777">
      <w:pPr>
        <w:keepNext/>
        <w:widowControl/>
      </w:pPr>
    </w:p>
    <w:p w:rsidR="00D47A9A" w:rsidP="006251C1" w14:paraId="28157BBF" w14:textId="77777777">
      <w:pPr>
        <w:pStyle w:val="ParaNum"/>
        <w:numPr>
          <w:ilvl w:val="0"/>
          <w:numId w:val="0"/>
        </w:numPr>
        <w:spacing w:after="0"/>
        <w:ind w:left="3960" w:firstLine="360"/>
      </w:pPr>
      <w:r>
        <w:t>Jonathan McCormack</w:t>
      </w:r>
    </w:p>
    <w:p w:rsidR="00B02343" w:rsidP="000E6F57" w14:paraId="0A6C46BD" w14:textId="5B4C9DF9">
      <w:pPr>
        <w:keepNext/>
        <w:keepLines/>
        <w:widowControl/>
        <w:ind w:firstLine="4320"/>
      </w:pPr>
      <w:r>
        <w:t>Chief</w:t>
      </w:r>
      <w:r w:rsidR="000E6F57">
        <w:t xml:space="preserve">, </w:t>
      </w:r>
    </w:p>
    <w:p w:rsidR="00B87FBC" w:rsidRPr="00C2785D" w:rsidP="00700DCB" w14:paraId="3F18A3BD" w14:textId="4274CD28">
      <w:pPr>
        <w:keepNext/>
        <w:keepLines/>
        <w:widowControl/>
        <w:ind w:firstLine="4320"/>
        <w:rPr>
          <w:b/>
          <w:bCs/>
          <w:color w:val="BFBFBF" w:themeColor="background1" w:themeShade="BF"/>
        </w:rPr>
      </w:pPr>
      <w:r>
        <w:t>Data Division</w:t>
      </w:r>
      <w:r w:rsidR="00E55155">
        <w:t xml:space="preserve">, </w:t>
      </w:r>
      <w:r w:rsidR="00B371F5">
        <w:t xml:space="preserve">Office of Economics and </w:t>
      </w:r>
      <w:r w:rsidR="00B02343">
        <w:t>A</w:t>
      </w:r>
      <w:r w:rsidR="00B371F5">
        <w:t>nalytics</w:t>
      </w:r>
    </w:p>
    <w:sectPr w:rsidSect="00787A36">
      <w:headerReference w:type="default" r:id="rId4"/>
      <w:footerReference w:type="default" r:id="rId5"/>
      <w:headerReference w:type="first" r:id="rId6"/>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27F1" w:rsidRPr="00787A36" w:rsidP="00787A36" w14:paraId="59F05640" w14:textId="77777777">
    <w:pPr>
      <w:pStyle w:val="Footer"/>
      <w:jc w:val="center"/>
      <w:rPr>
        <w:caps/>
        <w:noProof/>
      </w:rPr>
    </w:pPr>
    <w:r w:rsidRPr="00787A36">
      <w:rPr>
        <w:caps/>
      </w:rPr>
      <w:fldChar w:fldCharType="begin"/>
    </w:r>
    <w:r w:rsidRPr="00787A36">
      <w:rPr>
        <w:caps/>
      </w:rPr>
      <w:instrText xml:space="preserve"> PAGE   \* MERGEFORMAT </w:instrText>
    </w:r>
    <w:r w:rsidRPr="00787A36">
      <w:rPr>
        <w:caps/>
      </w:rPr>
      <w:fldChar w:fldCharType="separate"/>
    </w:r>
    <w:r w:rsidRPr="00787A36">
      <w:rPr>
        <w:caps/>
        <w:noProof/>
      </w:rPr>
      <w:t>2</w:t>
    </w:r>
    <w:r w:rsidRPr="00787A36">
      <w:rPr>
        <w:caps/>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4B91" w:rsidRPr="00854B91" w:rsidP="00854B91" w14:paraId="01083CF3" w14:textId="77777777">
    <w:pPr>
      <w:tabs>
        <w:tab w:val="center" w:pos="4680"/>
        <w:tab w:val="right" w:pos="9360"/>
      </w:tabs>
      <w:rPr>
        <w:b/>
      </w:rPr>
    </w:pPr>
    <w:r w:rsidRPr="00854B91">
      <w:rPr>
        <w:b/>
      </w:rPr>
      <w:tab/>
      <w:t>Federal Communications Commission</w:t>
    </w:r>
    <w:r w:rsidRPr="00854B91">
      <w:rPr>
        <w:b/>
      </w:rPr>
      <w:tab/>
    </w:r>
  </w:p>
  <w:p w:rsidR="00854B91" w:rsidRPr="00854B91" w:rsidP="00854B91" w14:paraId="3416F1C5" w14:textId="77777777">
    <w:pPr>
      <w:tabs>
        <w:tab w:val="left" w:pos="-720"/>
      </w:tabs>
      <w:suppressAutoHyphens/>
      <w:spacing w:line="19" w:lineRule="exact"/>
      <w:rPr>
        <w:spacing w:val="-2"/>
      </w:rPr>
    </w:pPr>
    <w:r w:rsidRPr="00854B91">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2" name="Rectangl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w10:wrap anchorx="margin"/>
            </v:rect>
          </w:pict>
        </mc:Fallback>
      </mc:AlternateContent>
    </w:r>
  </w:p>
  <w:p w:rsidR="00854B91" w14:paraId="6F45F4F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A36" w:rsidRPr="00854B91" w:rsidP="00787A36" w14:paraId="008D5BBE" w14:textId="77777777">
    <w:pPr>
      <w:tabs>
        <w:tab w:val="center" w:pos="4680"/>
        <w:tab w:val="right" w:pos="9360"/>
      </w:tabs>
      <w:rPr>
        <w:b/>
      </w:rPr>
    </w:pPr>
    <w:r w:rsidRPr="00854B91">
      <w:rPr>
        <w:b/>
      </w:rPr>
      <w:tab/>
      <w:t>Federal Communications Commission</w:t>
    </w:r>
    <w:r w:rsidRPr="00854B91">
      <w:rPr>
        <w:b/>
      </w:rPr>
      <w:tab/>
    </w:r>
  </w:p>
  <w:p w:rsidR="00787A36" w:rsidRPr="00854B91" w:rsidP="00787A36" w14:paraId="4A0547F0" w14:textId="77777777">
    <w:pPr>
      <w:tabs>
        <w:tab w:val="left" w:pos="-720"/>
      </w:tabs>
      <w:suppressAutoHyphens/>
      <w:spacing w:line="19" w:lineRule="exact"/>
      <w:rPr>
        <w:spacing w:val="-2"/>
      </w:rPr>
    </w:pPr>
    <w:r w:rsidRPr="00854B91">
      <w:rPr>
        <w:noProof/>
      </w:rPr>
      <mc:AlternateContent>
        <mc:Choice Requires="wps">
          <w:drawing>
            <wp:anchor distT="0" distB="0" distL="114300" distR="114300" simplePos="0" relativeHeight="251660288" behindDoc="1" locked="0" layoutInCell="0" allowOverlap="1">
              <wp:simplePos x="0" y="0"/>
              <wp:positionH relativeFrom="margin">
                <wp:posOffset>0</wp:posOffset>
              </wp:positionH>
              <wp:positionV relativeFrom="paragraph">
                <wp:posOffset>0</wp:posOffset>
              </wp:positionV>
              <wp:extent cx="5943600" cy="12065"/>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50"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w10:wrap anchorx="margin"/>
            </v:rect>
          </w:pict>
        </mc:Fallback>
      </mc:AlternateContent>
    </w:r>
  </w:p>
  <w:p w:rsidR="00787A36" w:rsidP="00787A36" w14:paraId="47A599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09460463"/>
    <w:multiLevelType w:val="hybridMultilevel"/>
    <w:tmpl w:val="07521052"/>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0D1D3F96"/>
    <w:multiLevelType w:val="hybridMultilevel"/>
    <w:tmpl w:val="3F1C7A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9B1E90"/>
    <w:multiLevelType w:val="hybridMultilevel"/>
    <w:tmpl w:val="54E68268"/>
    <w:lvl w:ilvl="0">
      <w:start w:va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F4C0A10"/>
    <w:multiLevelType w:val="hybridMultilevel"/>
    <w:tmpl w:val="603AFEB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756DEC"/>
    <w:multiLevelType w:val="hybridMultilevel"/>
    <w:tmpl w:val="8CA4162C"/>
    <w:lvl w:ilvl="0">
      <w:start w:val="1"/>
      <w:numFmt w:val="bullet"/>
      <w:lvlText w:val=""/>
      <w:lvlJc w:val="left"/>
      <w:pPr>
        <w:ind w:left="1500" w:hanging="360"/>
      </w:pPr>
      <w:rPr>
        <w:rFonts w:ascii="Symbol" w:hAnsi="Symbol" w:hint="default"/>
      </w:rPr>
    </w:lvl>
    <w:lvl w:ilvl="1">
      <w:start w:val="1"/>
      <w:numFmt w:val="bullet"/>
      <w:lvlText w:val="o"/>
      <w:lvlJc w:val="left"/>
      <w:pPr>
        <w:ind w:left="2220" w:hanging="360"/>
      </w:pPr>
      <w:rPr>
        <w:rFonts w:ascii="Courier New" w:hAnsi="Courier New" w:cs="Courier New" w:hint="default"/>
      </w:rPr>
    </w:lvl>
    <w:lvl w:ilvl="2">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6">
    <w:nsid w:val="14BA5FF1"/>
    <w:multiLevelType w:val="hybridMultilevel"/>
    <w:tmpl w:val="D27EED6C"/>
    <w:lvl w:ilvl="0">
      <w:start w:val="1"/>
      <w:numFmt w:val="decimal"/>
      <w:lvlText w:val="%1."/>
      <w:lvlJc w:val="left"/>
      <w:pPr>
        <w:ind w:left="2581" w:hanging="360"/>
      </w:pPr>
    </w:lvl>
    <w:lvl w:ilvl="1" w:tentative="1">
      <w:start w:val="1"/>
      <w:numFmt w:val="lowerLetter"/>
      <w:lvlText w:val="%2."/>
      <w:lvlJc w:val="left"/>
      <w:pPr>
        <w:ind w:left="3301" w:hanging="360"/>
      </w:pPr>
    </w:lvl>
    <w:lvl w:ilvl="2" w:tentative="1">
      <w:start w:val="1"/>
      <w:numFmt w:val="lowerRoman"/>
      <w:lvlText w:val="%3."/>
      <w:lvlJc w:val="right"/>
      <w:pPr>
        <w:ind w:left="4021" w:hanging="180"/>
      </w:pPr>
    </w:lvl>
    <w:lvl w:ilvl="3" w:tentative="1">
      <w:start w:val="1"/>
      <w:numFmt w:val="decimal"/>
      <w:lvlText w:val="%4."/>
      <w:lvlJc w:val="left"/>
      <w:pPr>
        <w:ind w:left="4741" w:hanging="360"/>
      </w:pPr>
    </w:lvl>
    <w:lvl w:ilvl="4" w:tentative="1">
      <w:start w:val="1"/>
      <w:numFmt w:val="lowerLetter"/>
      <w:lvlText w:val="%5."/>
      <w:lvlJc w:val="left"/>
      <w:pPr>
        <w:ind w:left="5461" w:hanging="360"/>
      </w:pPr>
    </w:lvl>
    <w:lvl w:ilvl="5" w:tentative="1">
      <w:start w:val="1"/>
      <w:numFmt w:val="lowerRoman"/>
      <w:lvlText w:val="%6."/>
      <w:lvlJc w:val="right"/>
      <w:pPr>
        <w:ind w:left="6181" w:hanging="180"/>
      </w:pPr>
    </w:lvl>
    <w:lvl w:ilvl="6" w:tentative="1">
      <w:start w:val="1"/>
      <w:numFmt w:val="decimal"/>
      <w:lvlText w:val="%7."/>
      <w:lvlJc w:val="left"/>
      <w:pPr>
        <w:ind w:left="6901" w:hanging="360"/>
      </w:pPr>
    </w:lvl>
    <w:lvl w:ilvl="7" w:tentative="1">
      <w:start w:val="1"/>
      <w:numFmt w:val="lowerLetter"/>
      <w:lvlText w:val="%8."/>
      <w:lvlJc w:val="left"/>
      <w:pPr>
        <w:ind w:left="7621" w:hanging="360"/>
      </w:pPr>
    </w:lvl>
    <w:lvl w:ilvl="8" w:tentative="1">
      <w:start w:val="1"/>
      <w:numFmt w:val="lowerRoman"/>
      <w:lvlText w:val="%9."/>
      <w:lvlJc w:val="right"/>
      <w:pPr>
        <w:ind w:left="8341" w:hanging="180"/>
      </w:pPr>
    </w:lvl>
  </w:abstractNum>
  <w:abstractNum w:abstractNumId="7">
    <w:nsid w:val="1E1D005F"/>
    <w:multiLevelType w:val="hybridMultilevel"/>
    <w:tmpl w:val="F6FE27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EB12461"/>
    <w:multiLevelType w:val="hybridMultilevel"/>
    <w:tmpl w:val="A516BADA"/>
    <w:lvl w:ilvl="0">
      <w:start w:val="1"/>
      <w:numFmt w:val="decimal"/>
      <w:lvlText w:val="%1."/>
      <w:lvlJc w:val="left"/>
      <w:pPr>
        <w:ind w:left="2581" w:hanging="360"/>
      </w:pPr>
    </w:lvl>
    <w:lvl w:ilvl="1" w:tentative="1">
      <w:start w:val="1"/>
      <w:numFmt w:val="lowerLetter"/>
      <w:lvlText w:val="%2."/>
      <w:lvlJc w:val="left"/>
      <w:pPr>
        <w:ind w:left="3301" w:hanging="360"/>
      </w:pPr>
    </w:lvl>
    <w:lvl w:ilvl="2" w:tentative="1">
      <w:start w:val="1"/>
      <w:numFmt w:val="lowerRoman"/>
      <w:lvlText w:val="%3."/>
      <w:lvlJc w:val="right"/>
      <w:pPr>
        <w:ind w:left="4021" w:hanging="180"/>
      </w:pPr>
    </w:lvl>
    <w:lvl w:ilvl="3" w:tentative="1">
      <w:start w:val="1"/>
      <w:numFmt w:val="decimal"/>
      <w:lvlText w:val="%4."/>
      <w:lvlJc w:val="left"/>
      <w:pPr>
        <w:ind w:left="4741" w:hanging="360"/>
      </w:pPr>
    </w:lvl>
    <w:lvl w:ilvl="4" w:tentative="1">
      <w:start w:val="1"/>
      <w:numFmt w:val="lowerLetter"/>
      <w:lvlText w:val="%5."/>
      <w:lvlJc w:val="left"/>
      <w:pPr>
        <w:ind w:left="5461" w:hanging="360"/>
      </w:pPr>
    </w:lvl>
    <w:lvl w:ilvl="5" w:tentative="1">
      <w:start w:val="1"/>
      <w:numFmt w:val="lowerRoman"/>
      <w:lvlText w:val="%6."/>
      <w:lvlJc w:val="right"/>
      <w:pPr>
        <w:ind w:left="6181" w:hanging="180"/>
      </w:pPr>
    </w:lvl>
    <w:lvl w:ilvl="6" w:tentative="1">
      <w:start w:val="1"/>
      <w:numFmt w:val="decimal"/>
      <w:lvlText w:val="%7."/>
      <w:lvlJc w:val="left"/>
      <w:pPr>
        <w:ind w:left="6901" w:hanging="360"/>
      </w:pPr>
    </w:lvl>
    <w:lvl w:ilvl="7" w:tentative="1">
      <w:start w:val="1"/>
      <w:numFmt w:val="lowerLetter"/>
      <w:lvlText w:val="%8."/>
      <w:lvlJc w:val="left"/>
      <w:pPr>
        <w:ind w:left="7621" w:hanging="360"/>
      </w:pPr>
    </w:lvl>
    <w:lvl w:ilvl="8" w:tentative="1">
      <w:start w:val="1"/>
      <w:numFmt w:val="lowerRoman"/>
      <w:lvlText w:val="%9."/>
      <w:lvlJc w:val="right"/>
      <w:pPr>
        <w:ind w:left="8341" w:hanging="180"/>
      </w:pPr>
    </w:lvl>
  </w:abstractNum>
  <w:abstractNum w:abstractNumId="9">
    <w:nsid w:val="21A9157E"/>
    <w:multiLevelType w:val="hybridMultilevel"/>
    <w:tmpl w:val="01185D1E"/>
    <w:lvl w:ilvl="0">
      <w:start w:val="1"/>
      <w:numFmt w:val="upp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11">
    <w:nsid w:val="248246F3"/>
    <w:multiLevelType w:val="singleLevel"/>
    <w:tmpl w:val="B1F45678"/>
    <w:lvl w:ilvl="0">
      <w:start w:val="1"/>
      <w:numFmt w:val="decimal"/>
      <w:lvlText w:val="%1."/>
      <w:lvlJc w:val="left"/>
      <w:pPr>
        <w:tabs>
          <w:tab w:val="num" w:pos="1080"/>
        </w:tabs>
        <w:ind w:left="0" w:firstLine="720"/>
      </w:pPr>
    </w:lvl>
  </w:abstractNum>
  <w:abstractNum w:abstractNumId="12">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3">
    <w:nsid w:val="2B4D6919"/>
    <w:multiLevelType w:val="hybridMultilevel"/>
    <w:tmpl w:val="12DCD082"/>
    <w:lvl w:ilvl="0">
      <w:start w:val="1"/>
      <w:numFmt w:val="decimal"/>
      <w:lvlText w:val="(%1)"/>
      <w:lvlJc w:val="left"/>
      <w:pPr>
        <w:ind w:left="1800" w:hanging="360"/>
      </w:pPr>
      <w:rPr>
        <w:rFonts w:hint="default"/>
      </w:rPr>
    </w:lvl>
    <w:lvl w:ilvl="1">
      <w:start w:val="1"/>
      <w:numFmt w:val="bullet"/>
      <w:lvlText w:val=""/>
      <w:lvlJc w:val="left"/>
      <w:pPr>
        <w:ind w:left="2880" w:hanging="360"/>
      </w:pPr>
      <w:rPr>
        <w:rFonts w:ascii="Symbol" w:hAnsi="Symbol" w:hint="default"/>
      </w:rPr>
    </w:lvl>
    <w:lvl w:ilvl="2">
      <w:start w:val="1"/>
      <w:numFmt w:val="lowerRoman"/>
      <w:lvlText w:val="%3."/>
      <w:lvlJc w:val="right"/>
      <w:pPr>
        <w:ind w:left="3240" w:hanging="180"/>
      </w:pPr>
    </w:lvl>
    <w:lvl w:ilvl="3">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313F7614"/>
    <w:multiLevelType w:val="hybridMultilevel"/>
    <w:tmpl w:val="4FEA2D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74E6FBD"/>
    <w:multiLevelType w:val="hybridMultilevel"/>
    <w:tmpl w:val="03ECE77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40374842"/>
    <w:multiLevelType w:val="hybridMultilevel"/>
    <w:tmpl w:val="427852D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04B3E25"/>
    <w:multiLevelType w:val="multilevel"/>
    <w:tmpl w:val="A2587362"/>
    <w:lvl w:ilvl="0">
      <w:start w:val="1"/>
      <w:numFmt w:val="decimal"/>
      <w:pStyle w:val="StyleParaNumItalic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BF52A1"/>
    <w:multiLevelType w:val="hybridMultilevel"/>
    <w:tmpl w:val="82DE10D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9">
    <w:nsid w:val="44D31A33"/>
    <w:multiLevelType w:val="hybridMultilevel"/>
    <w:tmpl w:val="65166F48"/>
    <w:lvl w:ilvl="0">
      <w:start w:val="1"/>
      <w:numFmt w:val="decimal"/>
      <w:lvlText w:val="%1."/>
      <w:lvlJc w:val="left"/>
      <w:pPr>
        <w:ind w:left="0" w:firstLine="360"/>
      </w:pPr>
      <w:rPr>
        <w:rFonts w:hint="default"/>
      </w:rPr>
    </w:lvl>
    <w:lvl w:ilvl="1">
      <w:start w:val="1"/>
      <w:numFmt w:val="decimal"/>
      <w:lvlText w:val="%2."/>
      <w:lvlJc w:val="left"/>
      <w:pPr>
        <w:ind w:left="1800" w:hanging="360"/>
      </w:pPr>
      <w:rPr>
        <w:b w:val="0"/>
        <w:bCs w:val="0"/>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nsid w:val="51545015"/>
    <w:multiLevelType w:val="hybridMultilevel"/>
    <w:tmpl w:val="ED625018"/>
    <w:lvl w:ilvl="0">
      <w:start w:val="1"/>
      <w:numFmt w:val="lowerLetter"/>
      <w:lvlText w:val="%1."/>
      <w:lvlJc w:val="left"/>
      <w:pPr>
        <w:ind w:left="180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ED2936"/>
    <w:multiLevelType w:val="hybridMultilevel"/>
    <w:tmpl w:val="735E534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5DB24093"/>
    <w:multiLevelType w:val="hybridMultilevel"/>
    <w:tmpl w:val="10F857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E3026DC"/>
    <w:multiLevelType w:val="hybridMultilevel"/>
    <w:tmpl w:val="01B826A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5">
    <w:nsid w:val="5EC15FFF"/>
    <w:multiLevelType w:val="hybridMultilevel"/>
    <w:tmpl w:val="5A909F10"/>
    <w:lvl w:ilvl="0">
      <w:start w:val="2"/>
      <w:numFmt w:val="upp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nsid w:val="60AB45F1"/>
    <w:multiLevelType w:val="hybridMultilevel"/>
    <w:tmpl w:val="E3A60F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0B53B4F"/>
    <w:multiLevelType w:val="hybridMultilevel"/>
    <w:tmpl w:val="EE524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29">
    <w:nsid w:val="6329651A"/>
    <w:multiLevelType w:val="hybridMultilevel"/>
    <w:tmpl w:val="E3F6F8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652179D6"/>
    <w:multiLevelType w:val="hybridMultilevel"/>
    <w:tmpl w:val="D6FAAEE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677544E4"/>
    <w:multiLevelType w:val="hybridMultilevel"/>
    <w:tmpl w:val="596E657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2">
    <w:nsid w:val="6CEE285A"/>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077614E"/>
    <w:multiLevelType w:val="hybridMultilevel"/>
    <w:tmpl w:val="FAE8440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71052F69"/>
    <w:multiLevelType w:val="hybridMultilevel"/>
    <w:tmpl w:val="39BC4110"/>
    <w:lvl w:ilvl="0">
      <w:start w:val="1"/>
      <w:numFmt w:val="upp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788842F0"/>
    <w:multiLevelType w:val="hybridMultilevel"/>
    <w:tmpl w:val="29D8B41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7A2A6FEA"/>
    <w:multiLevelType w:val="hybridMultilevel"/>
    <w:tmpl w:val="9D64B5C0"/>
    <w:lvl w:ilvl="0">
      <w:start w:val="1"/>
      <w:numFmt w:val="decimal"/>
      <w:lvlText w:val="%1."/>
      <w:lvlJc w:val="left"/>
      <w:pPr>
        <w:ind w:left="1440" w:hanging="360"/>
      </w:pPr>
    </w:lvl>
    <w:lvl w:ilvl="1">
      <w:start w:val="1"/>
      <w:numFmt w:val="bullet"/>
      <w:lvlText w:val=""/>
      <w:lvlJc w:val="left"/>
      <w:pPr>
        <w:ind w:left="2160" w:hanging="360"/>
      </w:pPr>
      <w:rPr>
        <w:rFonts w:ascii="Symbol" w:hAnsi="Symbol"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479544211">
    <w:abstractNumId w:val="10"/>
  </w:num>
  <w:num w:numId="2" w16cid:durableId="29037532">
    <w:abstractNumId w:val="28"/>
  </w:num>
  <w:num w:numId="3" w16cid:durableId="235208987">
    <w:abstractNumId w:val="12"/>
  </w:num>
  <w:num w:numId="4" w16cid:durableId="792140937">
    <w:abstractNumId w:val="20"/>
  </w:num>
  <w:num w:numId="5" w16cid:durableId="166294372">
    <w:abstractNumId w:val="11"/>
  </w:num>
  <w:num w:numId="6" w16cid:durableId="568200182">
    <w:abstractNumId w:val="0"/>
  </w:num>
  <w:num w:numId="7" w16cid:durableId="1138187378">
    <w:abstractNumId w:val="34"/>
  </w:num>
  <w:num w:numId="8" w16cid:durableId="172693555">
    <w:abstractNumId w:val="25"/>
  </w:num>
  <w:num w:numId="9" w16cid:durableId="980305400">
    <w:abstractNumId w:val="2"/>
  </w:num>
  <w:num w:numId="10" w16cid:durableId="619798869">
    <w:abstractNumId w:val="28"/>
    <w:lvlOverride w:ilvl="0">
      <w:startOverride w:val="1"/>
    </w:lvlOverride>
  </w:num>
  <w:num w:numId="11" w16cid:durableId="1423918337">
    <w:abstractNumId w:val="32"/>
  </w:num>
  <w:num w:numId="12" w16cid:durableId="1785229648">
    <w:abstractNumId w:val="28"/>
    <w:lvlOverride w:ilvl="0">
      <w:startOverride w:val="1"/>
    </w:lvlOverride>
  </w:num>
  <w:num w:numId="13" w16cid:durableId="618730245">
    <w:abstractNumId w:val="28"/>
    <w:lvlOverride w:ilvl="0">
      <w:startOverride w:val="1"/>
    </w:lvlOverride>
  </w:num>
  <w:num w:numId="14" w16cid:durableId="1656180016">
    <w:abstractNumId w:val="9"/>
  </w:num>
  <w:num w:numId="15" w16cid:durableId="344675815">
    <w:abstractNumId w:val="28"/>
    <w:lvlOverride w:ilvl="0">
      <w:startOverride w:val="1"/>
    </w:lvlOverride>
  </w:num>
  <w:num w:numId="16" w16cid:durableId="1274704991">
    <w:abstractNumId w:val="28"/>
    <w:lvlOverride w:ilvl="0">
      <w:startOverride w:val="1"/>
    </w:lvlOverride>
  </w:num>
  <w:num w:numId="17" w16cid:durableId="526912762">
    <w:abstractNumId w:val="3"/>
  </w:num>
  <w:num w:numId="18" w16cid:durableId="525604396">
    <w:abstractNumId w:val="27"/>
  </w:num>
  <w:num w:numId="19" w16cid:durableId="885723956">
    <w:abstractNumId w:val="33"/>
  </w:num>
  <w:num w:numId="20" w16cid:durableId="803620175">
    <w:abstractNumId w:val="24"/>
  </w:num>
  <w:num w:numId="21" w16cid:durableId="1236819642">
    <w:abstractNumId w:val="28"/>
    <w:lvlOverride w:ilvl="0">
      <w:startOverride w:val="1"/>
    </w:lvlOverride>
  </w:num>
  <w:num w:numId="22" w16cid:durableId="126748116">
    <w:abstractNumId w:val="28"/>
    <w:lvlOverride w:ilvl="0">
      <w:startOverride w:val="1"/>
    </w:lvlOverride>
  </w:num>
  <w:num w:numId="23" w16cid:durableId="544829534">
    <w:abstractNumId w:val="7"/>
  </w:num>
  <w:num w:numId="24" w16cid:durableId="532154615">
    <w:abstractNumId w:val="36"/>
  </w:num>
  <w:num w:numId="25" w16cid:durableId="1242833648">
    <w:abstractNumId w:val="13"/>
  </w:num>
  <w:num w:numId="26" w16cid:durableId="599216089">
    <w:abstractNumId w:val="28"/>
    <w:lvlOverride w:ilvl="0">
      <w:startOverride w:val="1"/>
    </w:lvlOverride>
  </w:num>
  <w:num w:numId="27" w16cid:durableId="827020469">
    <w:abstractNumId w:val="28"/>
    <w:lvlOverride w:ilvl="0">
      <w:startOverride w:val="158"/>
    </w:lvlOverride>
  </w:num>
  <w:num w:numId="28" w16cid:durableId="697776366">
    <w:abstractNumId w:val="5"/>
  </w:num>
  <w:num w:numId="29" w16cid:durableId="1598633315">
    <w:abstractNumId w:val="16"/>
  </w:num>
  <w:num w:numId="30" w16cid:durableId="916089365">
    <w:abstractNumId w:val="17"/>
  </w:num>
  <w:num w:numId="31" w16cid:durableId="536502099">
    <w:abstractNumId w:val="4"/>
  </w:num>
  <w:num w:numId="32" w16cid:durableId="366756682">
    <w:abstractNumId w:val="23"/>
  </w:num>
  <w:num w:numId="33" w16cid:durableId="1823235081">
    <w:abstractNumId w:val="15"/>
  </w:num>
  <w:num w:numId="34" w16cid:durableId="2099595536">
    <w:abstractNumId w:val="31"/>
  </w:num>
  <w:num w:numId="35" w16cid:durableId="228998815">
    <w:abstractNumId w:val="14"/>
  </w:num>
  <w:num w:numId="36" w16cid:durableId="19013618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35111019">
    <w:abstractNumId w:val="28"/>
    <w:lvlOverride w:ilvl="0">
      <w:startOverride w:val="1"/>
    </w:lvlOverride>
  </w:num>
  <w:num w:numId="38" w16cid:durableId="333607226">
    <w:abstractNumId w:val="28"/>
  </w:num>
  <w:num w:numId="39" w16cid:durableId="1018970570">
    <w:abstractNumId w:val="28"/>
  </w:num>
  <w:num w:numId="40" w16cid:durableId="1963992566">
    <w:abstractNumId w:val="28"/>
  </w:num>
  <w:num w:numId="41" w16cid:durableId="115175370">
    <w:abstractNumId w:val="29"/>
  </w:num>
  <w:num w:numId="42" w16cid:durableId="522477208">
    <w:abstractNumId w:val="19"/>
  </w:num>
  <w:num w:numId="43" w16cid:durableId="575627951">
    <w:abstractNumId w:val="8"/>
  </w:num>
  <w:num w:numId="44" w16cid:durableId="368995729">
    <w:abstractNumId w:val="28"/>
  </w:num>
  <w:num w:numId="45" w16cid:durableId="766732315">
    <w:abstractNumId w:val="6"/>
  </w:num>
  <w:num w:numId="46" w16cid:durableId="1904170083">
    <w:abstractNumId w:val="28"/>
  </w:num>
  <w:num w:numId="47" w16cid:durableId="1542670593">
    <w:abstractNumId w:val="30"/>
  </w:num>
  <w:num w:numId="48" w16cid:durableId="1933928265">
    <w:abstractNumId w:val="28"/>
  </w:num>
  <w:num w:numId="49" w16cid:durableId="2120905248">
    <w:abstractNumId w:val="28"/>
  </w:num>
  <w:num w:numId="50" w16cid:durableId="273752774">
    <w:abstractNumId w:val="21"/>
  </w:num>
  <w:num w:numId="51" w16cid:durableId="1802503433">
    <w:abstractNumId w:val="28"/>
  </w:num>
  <w:num w:numId="52" w16cid:durableId="1673949742">
    <w:abstractNumId w:val="28"/>
  </w:num>
  <w:num w:numId="53" w16cid:durableId="752747619">
    <w:abstractNumId w:val="1"/>
  </w:num>
  <w:num w:numId="54" w16cid:durableId="1823502477">
    <w:abstractNumId w:val="28"/>
  </w:num>
  <w:num w:numId="55" w16cid:durableId="482434938">
    <w:abstractNumId w:val="35"/>
  </w:num>
  <w:num w:numId="56" w16cid:durableId="908271374">
    <w:abstractNumId w:val="22"/>
  </w:num>
  <w:num w:numId="57" w16cid:durableId="221910206">
    <w:abstractNumId w:val="26"/>
  </w:num>
  <w:num w:numId="58" w16cid:durableId="967785352">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BC"/>
    <w:rsid w:val="00000F5D"/>
    <w:rsid w:val="000018AB"/>
    <w:rsid w:val="00001AF7"/>
    <w:rsid w:val="00001AFC"/>
    <w:rsid w:val="00002F7C"/>
    <w:rsid w:val="00004311"/>
    <w:rsid w:val="00004A3D"/>
    <w:rsid w:val="00004BBC"/>
    <w:rsid w:val="00005120"/>
    <w:rsid w:val="00005ABD"/>
    <w:rsid w:val="0000714C"/>
    <w:rsid w:val="0000736F"/>
    <w:rsid w:val="000078AB"/>
    <w:rsid w:val="0001128D"/>
    <w:rsid w:val="0001261E"/>
    <w:rsid w:val="00013F98"/>
    <w:rsid w:val="00017164"/>
    <w:rsid w:val="00021D30"/>
    <w:rsid w:val="00022282"/>
    <w:rsid w:val="00022AE9"/>
    <w:rsid w:val="000230D1"/>
    <w:rsid w:val="00025C93"/>
    <w:rsid w:val="00030F21"/>
    <w:rsid w:val="000327EB"/>
    <w:rsid w:val="00032CBC"/>
    <w:rsid w:val="00033A83"/>
    <w:rsid w:val="00033B4A"/>
    <w:rsid w:val="00033C50"/>
    <w:rsid w:val="00034077"/>
    <w:rsid w:val="00034338"/>
    <w:rsid w:val="00034A9E"/>
    <w:rsid w:val="00034FA1"/>
    <w:rsid w:val="00036039"/>
    <w:rsid w:val="0003633A"/>
    <w:rsid w:val="000364A4"/>
    <w:rsid w:val="0003775A"/>
    <w:rsid w:val="00037F90"/>
    <w:rsid w:val="00041C71"/>
    <w:rsid w:val="00042EE4"/>
    <w:rsid w:val="00044730"/>
    <w:rsid w:val="00044F06"/>
    <w:rsid w:val="0004586F"/>
    <w:rsid w:val="00050822"/>
    <w:rsid w:val="0005113F"/>
    <w:rsid w:val="00054D8C"/>
    <w:rsid w:val="00060924"/>
    <w:rsid w:val="00061010"/>
    <w:rsid w:val="0006157E"/>
    <w:rsid w:val="0006263C"/>
    <w:rsid w:val="00062A3D"/>
    <w:rsid w:val="00063B99"/>
    <w:rsid w:val="000648F0"/>
    <w:rsid w:val="00064F11"/>
    <w:rsid w:val="000668DE"/>
    <w:rsid w:val="00067886"/>
    <w:rsid w:val="00067D09"/>
    <w:rsid w:val="000716A6"/>
    <w:rsid w:val="0007191F"/>
    <w:rsid w:val="0007194D"/>
    <w:rsid w:val="00071CB7"/>
    <w:rsid w:val="0007218F"/>
    <w:rsid w:val="0007484F"/>
    <w:rsid w:val="00075DBE"/>
    <w:rsid w:val="00076940"/>
    <w:rsid w:val="00076F5E"/>
    <w:rsid w:val="000801C5"/>
    <w:rsid w:val="00082AD5"/>
    <w:rsid w:val="00083A12"/>
    <w:rsid w:val="00083EE5"/>
    <w:rsid w:val="00084BEA"/>
    <w:rsid w:val="000869DC"/>
    <w:rsid w:val="00086F23"/>
    <w:rsid w:val="000875BF"/>
    <w:rsid w:val="00090F7C"/>
    <w:rsid w:val="00091B70"/>
    <w:rsid w:val="00091ECE"/>
    <w:rsid w:val="00093195"/>
    <w:rsid w:val="00096069"/>
    <w:rsid w:val="00096D8C"/>
    <w:rsid w:val="00096E10"/>
    <w:rsid w:val="000A2B14"/>
    <w:rsid w:val="000A4913"/>
    <w:rsid w:val="000A5017"/>
    <w:rsid w:val="000A6741"/>
    <w:rsid w:val="000B2383"/>
    <w:rsid w:val="000B2FEC"/>
    <w:rsid w:val="000B3EB0"/>
    <w:rsid w:val="000B5527"/>
    <w:rsid w:val="000B5D8C"/>
    <w:rsid w:val="000B622C"/>
    <w:rsid w:val="000B65D3"/>
    <w:rsid w:val="000B6B1B"/>
    <w:rsid w:val="000B7C6E"/>
    <w:rsid w:val="000C0046"/>
    <w:rsid w:val="000C0B65"/>
    <w:rsid w:val="000C0CD4"/>
    <w:rsid w:val="000C2FF7"/>
    <w:rsid w:val="000C3170"/>
    <w:rsid w:val="000C430F"/>
    <w:rsid w:val="000C5422"/>
    <w:rsid w:val="000C5AB4"/>
    <w:rsid w:val="000C5CCB"/>
    <w:rsid w:val="000C66D1"/>
    <w:rsid w:val="000C71AE"/>
    <w:rsid w:val="000C7970"/>
    <w:rsid w:val="000D0DB1"/>
    <w:rsid w:val="000D13DC"/>
    <w:rsid w:val="000D2209"/>
    <w:rsid w:val="000D26B3"/>
    <w:rsid w:val="000D2E1F"/>
    <w:rsid w:val="000D6251"/>
    <w:rsid w:val="000D6523"/>
    <w:rsid w:val="000D6E33"/>
    <w:rsid w:val="000D7291"/>
    <w:rsid w:val="000D797D"/>
    <w:rsid w:val="000D79F3"/>
    <w:rsid w:val="000D7EE1"/>
    <w:rsid w:val="000E05FE"/>
    <w:rsid w:val="000E0C7A"/>
    <w:rsid w:val="000E227D"/>
    <w:rsid w:val="000E22EF"/>
    <w:rsid w:val="000E36B3"/>
    <w:rsid w:val="000E3C2F"/>
    <w:rsid w:val="000E3D42"/>
    <w:rsid w:val="000E473E"/>
    <w:rsid w:val="000E582C"/>
    <w:rsid w:val="000E6033"/>
    <w:rsid w:val="000E645A"/>
    <w:rsid w:val="000E6F57"/>
    <w:rsid w:val="000E707B"/>
    <w:rsid w:val="000E7186"/>
    <w:rsid w:val="000E7910"/>
    <w:rsid w:val="000F057C"/>
    <w:rsid w:val="000F160D"/>
    <w:rsid w:val="000F1897"/>
    <w:rsid w:val="000F1A9F"/>
    <w:rsid w:val="000F213E"/>
    <w:rsid w:val="000F21EA"/>
    <w:rsid w:val="000F2EF0"/>
    <w:rsid w:val="000F3920"/>
    <w:rsid w:val="000F3F30"/>
    <w:rsid w:val="000F428A"/>
    <w:rsid w:val="000F53E1"/>
    <w:rsid w:val="000F6A29"/>
    <w:rsid w:val="000F715F"/>
    <w:rsid w:val="000F7963"/>
    <w:rsid w:val="000F7FAF"/>
    <w:rsid w:val="0010096B"/>
    <w:rsid w:val="00101716"/>
    <w:rsid w:val="00101C00"/>
    <w:rsid w:val="00103168"/>
    <w:rsid w:val="001032A1"/>
    <w:rsid w:val="00103794"/>
    <w:rsid w:val="00104750"/>
    <w:rsid w:val="0010548B"/>
    <w:rsid w:val="001067B2"/>
    <w:rsid w:val="00106E70"/>
    <w:rsid w:val="00107BB5"/>
    <w:rsid w:val="00107E33"/>
    <w:rsid w:val="00110861"/>
    <w:rsid w:val="00110B70"/>
    <w:rsid w:val="00111078"/>
    <w:rsid w:val="00111CEE"/>
    <w:rsid w:val="00112782"/>
    <w:rsid w:val="00113076"/>
    <w:rsid w:val="001136C1"/>
    <w:rsid w:val="001137FD"/>
    <w:rsid w:val="00114124"/>
    <w:rsid w:val="0011527D"/>
    <w:rsid w:val="00116D62"/>
    <w:rsid w:val="00120AFB"/>
    <w:rsid w:val="0012256F"/>
    <w:rsid w:val="00122BD5"/>
    <w:rsid w:val="00124715"/>
    <w:rsid w:val="00124B16"/>
    <w:rsid w:val="00124BD4"/>
    <w:rsid w:val="00126463"/>
    <w:rsid w:val="0012664F"/>
    <w:rsid w:val="00126E1F"/>
    <w:rsid w:val="001275E8"/>
    <w:rsid w:val="0013291F"/>
    <w:rsid w:val="00132FBA"/>
    <w:rsid w:val="00133F79"/>
    <w:rsid w:val="001353B6"/>
    <w:rsid w:val="00140189"/>
    <w:rsid w:val="00141267"/>
    <w:rsid w:val="0014136C"/>
    <w:rsid w:val="001416D7"/>
    <w:rsid w:val="00142A32"/>
    <w:rsid w:val="00144208"/>
    <w:rsid w:val="001448E1"/>
    <w:rsid w:val="0014556E"/>
    <w:rsid w:val="00147116"/>
    <w:rsid w:val="0015023D"/>
    <w:rsid w:val="00150245"/>
    <w:rsid w:val="001506E4"/>
    <w:rsid w:val="001508E2"/>
    <w:rsid w:val="001521B6"/>
    <w:rsid w:val="00152E4E"/>
    <w:rsid w:val="00153D8F"/>
    <w:rsid w:val="00157152"/>
    <w:rsid w:val="00160E40"/>
    <w:rsid w:val="001611EE"/>
    <w:rsid w:val="001627D0"/>
    <w:rsid w:val="00162FC6"/>
    <w:rsid w:val="0016569E"/>
    <w:rsid w:val="00166BBF"/>
    <w:rsid w:val="00166EF2"/>
    <w:rsid w:val="001672DC"/>
    <w:rsid w:val="00167E45"/>
    <w:rsid w:val="001703F7"/>
    <w:rsid w:val="00171B21"/>
    <w:rsid w:val="00173600"/>
    <w:rsid w:val="00173A3A"/>
    <w:rsid w:val="0017468B"/>
    <w:rsid w:val="001749E3"/>
    <w:rsid w:val="00176E7D"/>
    <w:rsid w:val="00177BA7"/>
    <w:rsid w:val="0018006B"/>
    <w:rsid w:val="001800CB"/>
    <w:rsid w:val="001805D9"/>
    <w:rsid w:val="00180657"/>
    <w:rsid w:val="00181C26"/>
    <w:rsid w:val="00182C5C"/>
    <w:rsid w:val="00182E98"/>
    <w:rsid w:val="00183EE3"/>
    <w:rsid w:val="00185C6A"/>
    <w:rsid w:val="001867A2"/>
    <w:rsid w:val="001906E9"/>
    <w:rsid w:val="001915E6"/>
    <w:rsid w:val="001916AB"/>
    <w:rsid w:val="00192310"/>
    <w:rsid w:val="00194A66"/>
    <w:rsid w:val="001964B7"/>
    <w:rsid w:val="001965EF"/>
    <w:rsid w:val="00196B9E"/>
    <w:rsid w:val="00196BAB"/>
    <w:rsid w:val="00197624"/>
    <w:rsid w:val="001A0273"/>
    <w:rsid w:val="001A0292"/>
    <w:rsid w:val="001A1377"/>
    <w:rsid w:val="001A141A"/>
    <w:rsid w:val="001A19D2"/>
    <w:rsid w:val="001A1E18"/>
    <w:rsid w:val="001A3B57"/>
    <w:rsid w:val="001A3D49"/>
    <w:rsid w:val="001A574A"/>
    <w:rsid w:val="001A678D"/>
    <w:rsid w:val="001A7953"/>
    <w:rsid w:val="001B0BB1"/>
    <w:rsid w:val="001B14A0"/>
    <w:rsid w:val="001B19FC"/>
    <w:rsid w:val="001B1A9D"/>
    <w:rsid w:val="001B227D"/>
    <w:rsid w:val="001B3440"/>
    <w:rsid w:val="001B34E0"/>
    <w:rsid w:val="001B5999"/>
    <w:rsid w:val="001B5C77"/>
    <w:rsid w:val="001B5DD6"/>
    <w:rsid w:val="001B63C6"/>
    <w:rsid w:val="001B6A3C"/>
    <w:rsid w:val="001B7628"/>
    <w:rsid w:val="001B77D0"/>
    <w:rsid w:val="001C07B0"/>
    <w:rsid w:val="001C0CB1"/>
    <w:rsid w:val="001C0CE1"/>
    <w:rsid w:val="001C0F08"/>
    <w:rsid w:val="001C0F3B"/>
    <w:rsid w:val="001C1076"/>
    <w:rsid w:val="001C1C1D"/>
    <w:rsid w:val="001C258B"/>
    <w:rsid w:val="001C2C64"/>
    <w:rsid w:val="001C357A"/>
    <w:rsid w:val="001C403F"/>
    <w:rsid w:val="001C5437"/>
    <w:rsid w:val="001C607D"/>
    <w:rsid w:val="001C6B60"/>
    <w:rsid w:val="001C7980"/>
    <w:rsid w:val="001D1F9F"/>
    <w:rsid w:val="001D2B7F"/>
    <w:rsid w:val="001D2C37"/>
    <w:rsid w:val="001D3EF2"/>
    <w:rsid w:val="001D4360"/>
    <w:rsid w:val="001D6208"/>
    <w:rsid w:val="001D6BCF"/>
    <w:rsid w:val="001D75E3"/>
    <w:rsid w:val="001E01CA"/>
    <w:rsid w:val="001E18E4"/>
    <w:rsid w:val="001E2196"/>
    <w:rsid w:val="001E25FB"/>
    <w:rsid w:val="001E38B1"/>
    <w:rsid w:val="001E4D41"/>
    <w:rsid w:val="001E4F6F"/>
    <w:rsid w:val="001E724A"/>
    <w:rsid w:val="001E73E7"/>
    <w:rsid w:val="001E7DCB"/>
    <w:rsid w:val="001F09AE"/>
    <w:rsid w:val="001F141E"/>
    <w:rsid w:val="001F16DA"/>
    <w:rsid w:val="001F39BF"/>
    <w:rsid w:val="001F4EE0"/>
    <w:rsid w:val="001F5916"/>
    <w:rsid w:val="001F633E"/>
    <w:rsid w:val="00202F9E"/>
    <w:rsid w:val="002045A6"/>
    <w:rsid w:val="0020523C"/>
    <w:rsid w:val="0020630B"/>
    <w:rsid w:val="00206B14"/>
    <w:rsid w:val="002072F9"/>
    <w:rsid w:val="00207A0B"/>
    <w:rsid w:val="00210690"/>
    <w:rsid w:val="00211214"/>
    <w:rsid w:val="002117E4"/>
    <w:rsid w:val="002141D4"/>
    <w:rsid w:val="00214418"/>
    <w:rsid w:val="002154CA"/>
    <w:rsid w:val="00215AE6"/>
    <w:rsid w:val="0022046A"/>
    <w:rsid w:val="00222B7D"/>
    <w:rsid w:val="00222FD8"/>
    <w:rsid w:val="002236F0"/>
    <w:rsid w:val="00223893"/>
    <w:rsid w:val="00223FFC"/>
    <w:rsid w:val="002259C6"/>
    <w:rsid w:val="0022761D"/>
    <w:rsid w:val="00231139"/>
    <w:rsid w:val="0023158E"/>
    <w:rsid w:val="00231DAF"/>
    <w:rsid w:val="00232758"/>
    <w:rsid w:val="00232C64"/>
    <w:rsid w:val="00232D8A"/>
    <w:rsid w:val="00233E48"/>
    <w:rsid w:val="00234D0F"/>
    <w:rsid w:val="00234ED5"/>
    <w:rsid w:val="0023533F"/>
    <w:rsid w:val="00236169"/>
    <w:rsid w:val="002368CE"/>
    <w:rsid w:val="002403D1"/>
    <w:rsid w:val="00240E60"/>
    <w:rsid w:val="0024191F"/>
    <w:rsid w:val="002444C9"/>
    <w:rsid w:val="00244950"/>
    <w:rsid w:val="00245BBC"/>
    <w:rsid w:val="0024722F"/>
    <w:rsid w:val="002501A6"/>
    <w:rsid w:val="0025126F"/>
    <w:rsid w:val="00251473"/>
    <w:rsid w:val="00252A7B"/>
    <w:rsid w:val="00254D40"/>
    <w:rsid w:val="00256049"/>
    <w:rsid w:val="002563BF"/>
    <w:rsid w:val="00256DE0"/>
    <w:rsid w:val="0025709E"/>
    <w:rsid w:val="0025761C"/>
    <w:rsid w:val="00257B06"/>
    <w:rsid w:val="00257B6D"/>
    <w:rsid w:val="00257CCD"/>
    <w:rsid w:val="00257E31"/>
    <w:rsid w:val="00260C15"/>
    <w:rsid w:val="002635AC"/>
    <w:rsid w:val="00263A60"/>
    <w:rsid w:val="00264D36"/>
    <w:rsid w:val="00265B5B"/>
    <w:rsid w:val="00265D6F"/>
    <w:rsid w:val="002663D0"/>
    <w:rsid w:val="00267341"/>
    <w:rsid w:val="00270C54"/>
    <w:rsid w:val="00271061"/>
    <w:rsid w:val="00274788"/>
    <w:rsid w:val="00275733"/>
    <w:rsid w:val="00275B1D"/>
    <w:rsid w:val="00275B5E"/>
    <w:rsid w:val="00275CF5"/>
    <w:rsid w:val="00277AA3"/>
    <w:rsid w:val="002817A4"/>
    <w:rsid w:val="0028190B"/>
    <w:rsid w:val="002819FC"/>
    <w:rsid w:val="00281BF4"/>
    <w:rsid w:val="002823FF"/>
    <w:rsid w:val="0028301F"/>
    <w:rsid w:val="00285017"/>
    <w:rsid w:val="00285E34"/>
    <w:rsid w:val="00286725"/>
    <w:rsid w:val="002913B1"/>
    <w:rsid w:val="0029225E"/>
    <w:rsid w:val="002922B5"/>
    <w:rsid w:val="00292C61"/>
    <w:rsid w:val="0029491D"/>
    <w:rsid w:val="0029562D"/>
    <w:rsid w:val="002A0374"/>
    <w:rsid w:val="002A047F"/>
    <w:rsid w:val="002A1159"/>
    <w:rsid w:val="002A1467"/>
    <w:rsid w:val="002A1DC6"/>
    <w:rsid w:val="002A27CA"/>
    <w:rsid w:val="002A2D2E"/>
    <w:rsid w:val="002A37A0"/>
    <w:rsid w:val="002A3B4A"/>
    <w:rsid w:val="002A46D3"/>
    <w:rsid w:val="002A4D5E"/>
    <w:rsid w:val="002A616B"/>
    <w:rsid w:val="002A6BF9"/>
    <w:rsid w:val="002A6CF0"/>
    <w:rsid w:val="002A729F"/>
    <w:rsid w:val="002B052F"/>
    <w:rsid w:val="002B0E0A"/>
    <w:rsid w:val="002B16D7"/>
    <w:rsid w:val="002B4F16"/>
    <w:rsid w:val="002B7045"/>
    <w:rsid w:val="002B71E7"/>
    <w:rsid w:val="002C00E8"/>
    <w:rsid w:val="002C102A"/>
    <w:rsid w:val="002C2047"/>
    <w:rsid w:val="002C21D5"/>
    <w:rsid w:val="002C4194"/>
    <w:rsid w:val="002C4612"/>
    <w:rsid w:val="002C5918"/>
    <w:rsid w:val="002C5DFA"/>
    <w:rsid w:val="002C6246"/>
    <w:rsid w:val="002C7B91"/>
    <w:rsid w:val="002C7BD5"/>
    <w:rsid w:val="002C7EE3"/>
    <w:rsid w:val="002D0C03"/>
    <w:rsid w:val="002D1011"/>
    <w:rsid w:val="002D2456"/>
    <w:rsid w:val="002D3BE8"/>
    <w:rsid w:val="002D71BE"/>
    <w:rsid w:val="002E1506"/>
    <w:rsid w:val="002E1CD7"/>
    <w:rsid w:val="002E23A9"/>
    <w:rsid w:val="002E406F"/>
    <w:rsid w:val="002E4B4A"/>
    <w:rsid w:val="002E4FB7"/>
    <w:rsid w:val="002E6172"/>
    <w:rsid w:val="002E64B9"/>
    <w:rsid w:val="002E7A40"/>
    <w:rsid w:val="002F1CB7"/>
    <w:rsid w:val="002F2459"/>
    <w:rsid w:val="002F4321"/>
    <w:rsid w:val="002F5839"/>
    <w:rsid w:val="002F5F78"/>
    <w:rsid w:val="002F6415"/>
    <w:rsid w:val="002F670B"/>
    <w:rsid w:val="002F671B"/>
    <w:rsid w:val="002F6753"/>
    <w:rsid w:val="002F6B61"/>
    <w:rsid w:val="003001C1"/>
    <w:rsid w:val="00300834"/>
    <w:rsid w:val="00300C0C"/>
    <w:rsid w:val="00302546"/>
    <w:rsid w:val="00302D5C"/>
    <w:rsid w:val="00304253"/>
    <w:rsid w:val="003051AF"/>
    <w:rsid w:val="00306CF5"/>
    <w:rsid w:val="00307994"/>
    <w:rsid w:val="00307F38"/>
    <w:rsid w:val="00310A26"/>
    <w:rsid w:val="00310DEB"/>
    <w:rsid w:val="00310ECF"/>
    <w:rsid w:val="00311860"/>
    <w:rsid w:val="00311942"/>
    <w:rsid w:val="00313E64"/>
    <w:rsid w:val="0031403A"/>
    <w:rsid w:val="0031491B"/>
    <w:rsid w:val="00321475"/>
    <w:rsid w:val="00322D50"/>
    <w:rsid w:val="00323734"/>
    <w:rsid w:val="00323AC2"/>
    <w:rsid w:val="00324241"/>
    <w:rsid w:val="00324E30"/>
    <w:rsid w:val="0032577B"/>
    <w:rsid w:val="00325843"/>
    <w:rsid w:val="00326416"/>
    <w:rsid w:val="00326CB7"/>
    <w:rsid w:val="00330D95"/>
    <w:rsid w:val="00331438"/>
    <w:rsid w:val="00331843"/>
    <w:rsid w:val="00331B11"/>
    <w:rsid w:val="00331EE1"/>
    <w:rsid w:val="0033370E"/>
    <w:rsid w:val="00333E40"/>
    <w:rsid w:val="00337FC9"/>
    <w:rsid w:val="00341BB8"/>
    <w:rsid w:val="003422CE"/>
    <w:rsid w:val="00342349"/>
    <w:rsid w:val="00343749"/>
    <w:rsid w:val="00344388"/>
    <w:rsid w:val="00344E67"/>
    <w:rsid w:val="00345240"/>
    <w:rsid w:val="00345382"/>
    <w:rsid w:val="00345A2E"/>
    <w:rsid w:val="00345CFC"/>
    <w:rsid w:val="00345E3E"/>
    <w:rsid w:val="00346D8C"/>
    <w:rsid w:val="0035011E"/>
    <w:rsid w:val="003503C5"/>
    <w:rsid w:val="00350CB1"/>
    <w:rsid w:val="003526E8"/>
    <w:rsid w:val="00352994"/>
    <w:rsid w:val="003535A3"/>
    <w:rsid w:val="00353E41"/>
    <w:rsid w:val="0035447A"/>
    <w:rsid w:val="00357D89"/>
    <w:rsid w:val="00361B4F"/>
    <w:rsid w:val="00363480"/>
    <w:rsid w:val="0036409F"/>
    <w:rsid w:val="0036547A"/>
    <w:rsid w:val="00365948"/>
    <w:rsid w:val="003660ED"/>
    <w:rsid w:val="00370DC7"/>
    <w:rsid w:val="00374339"/>
    <w:rsid w:val="0037633E"/>
    <w:rsid w:val="00376E21"/>
    <w:rsid w:val="00376FF2"/>
    <w:rsid w:val="003811EE"/>
    <w:rsid w:val="00381D77"/>
    <w:rsid w:val="00384B16"/>
    <w:rsid w:val="00385C87"/>
    <w:rsid w:val="003866CE"/>
    <w:rsid w:val="00387EA3"/>
    <w:rsid w:val="0039051B"/>
    <w:rsid w:val="00390C68"/>
    <w:rsid w:val="003918B7"/>
    <w:rsid w:val="00392A76"/>
    <w:rsid w:val="0039306B"/>
    <w:rsid w:val="0039324E"/>
    <w:rsid w:val="0039431D"/>
    <w:rsid w:val="00394F9A"/>
    <w:rsid w:val="00395935"/>
    <w:rsid w:val="003977F1"/>
    <w:rsid w:val="003A0032"/>
    <w:rsid w:val="003A0158"/>
    <w:rsid w:val="003A0E48"/>
    <w:rsid w:val="003A212F"/>
    <w:rsid w:val="003A2A4D"/>
    <w:rsid w:val="003A2A64"/>
    <w:rsid w:val="003A39F6"/>
    <w:rsid w:val="003A61C5"/>
    <w:rsid w:val="003A6872"/>
    <w:rsid w:val="003B0550"/>
    <w:rsid w:val="003B0868"/>
    <w:rsid w:val="003B147C"/>
    <w:rsid w:val="003B1EB8"/>
    <w:rsid w:val="003B1F31"/>
    <w:rsid w:val="003B20ED"/>
    <w:rsid w:val="003B509D"/>
    <w:rsid w:val="003B5225"/>
    <w:rsid w:val="003B6576"/>
    <w:rsid w:val="003B694F"/>
    <w:rsid w:val="003B702B"/>
    <w:rsid w:val="003B7DDA"/>
    <w:rsid w:val="003C1468"/>
    <w:rsid w:val="003C6480"/>
    <w:rsid w:val="003C6856"/>
    <w:rsid w:val="003D014C"/>
    <w:rsid w:val="003D0751"/>
    <w:rsid w:val="003D175E"/>
    <w:rsid w:val="003D35C5"/>
    <w:rsid w:val="003D3EC8"/>
    <w:rsid w:val="003D4AE2"/>
    <w:rsid w:val="003D51E9"/>
    <w:rsid w:val="003D5201"/>
    <w:rsid w:val="003D664E"/>
    <w:rsid w:val="003E0B34"/>
    <w:rsid w:val="003E0B3F"/>
    <w:rsid w:val="003E1A20"/>
    <w:rsid w:val="003E1D00"/>
    <w:rsid w:val="003E3B44"/>
    <w:rsid w:val="003E3E9A"/>
    <w:rsid w:val="003E5891"/>
    <w:rsid w:val="003E63A5"/>
    <w:rsid w:val="003E6E45"/>
    <w:rsid w:val="003E79F9"/>
    <w:rsid w:val="003E7AD8"/>
    <w:rsid w:val="003F0217"/>
    <w:rsid w:val="003F0732"/>
    <w:rsid w:val="003F089B"/>
    <w:rsid w:val="003F1405"/>
    <w:rsid w:val="003F15B1"/>
    <w:rsid w:val="003F171C"/>
    <w:rsid w:val="003F2867"/>
    <w:rsid w:val="003F2CC4"/>
    <w:rsid w:val="003F2DAA"/>
    <w:rsid w:val="003F41A4"/>
    <w:rsid w:val="003F533D"/>
    <w:rsid w:val="003F6BE8"/>
    <w:rsid w:val="003F74F2"/>
    <w:rsid w:val="003F766A"/>
    <w:rsid w:val="00400942"/>
    <w:rsid w:val="00400ADB"/>
    <w:rsid w:val="00401394"/>
    <w:rsid w:val="00401E42"/>
    <w:rsid w:val="00402BE2"/>
    <w:rsid w:val="00403455"/>
    <w:rsid w:val="00403EE0"/>
    <w:rsid w:val="004048F4"/>
    <w:rsid w:val="00405621"/>
    <w:rsid w:val="004057CA"/>
    <w:rsid w:val="00405EC4"/>
    <w:rsid w:val="004070A5"/>
    <w:rsid w:val="00410133"/>
    <w:rsid w:val="0041021D"/>
    <w:rsid w:val="00410CDC"/>
    <w:rsid w:val="00411336"/>
    <w:rsid w:val="004115A0"/>
    <w:rsid w:val="004119C3"/>
    <w:rsid w:val="00411D9D"/>
    <w:rsid w:val="00412657"/>
    <w:rsid w:val="00412FC5"/>
    <w:rsid w:val="00415501"/>
    <w:rsid w:val="00415BE8"/>
    <w:rsid w:val="00416DBD"/>
    <w:rsid w:val="00417E3D"/>
    <w:rsid w:val="00421F52"/>
    <w:rsid w:val="00422276"/>
    <w:rsid w:val="0042347E"/>
    <w:rsid w:val="004242F1"/>
    <w:rsid w:val="00425369"/>
    <w:rsid w:val="004276BF"/>
    <w:rsid w:val="00427730"/>
    <w:rsid w:val="00432011"/>
    <w:rsid w:val="004320A8"/>
    <w:rsid w:val="00432B9A"/>
    <w:rsid w:val="00433C13"/>
    <w:rsid w:val="00434695"/>
    <w:rsid w:val="00435F1B"/>
    <w:rsid w:val="00435F78"/>
    <w:rsid w:val="00436E81"/>
    <w:rsid w:val="00437844"/>
    <w:rsid w:val="004403C9"/>
    <w:rsid w:val="004414B3"/>
    <w:rsid w:val="00443DC9"/>
    <w:rsid w:val="00444714"/>
    <w:rsid w:val="00444A79"/>
    <w:rsid w:val="0044518A"/>
    <w:rsid w:val="00445207"/>
    <w:rsid w:val="00445606"/>
    <w:rsid w:val="00445A00"/>
    <w:rsid w:val="00446818"/>
    <w:rsid w:val="0044727A"/>
    <w:rsid w:val="00447CDB"/>
    <w:rsid w:val="00450277"/>
    <w:rsid w:val="004518F9"/>
    <w:rsid w:val="00451B0F"/>
    <w:rsid w:val="00451F72"/>
    <w:rsid w:val="004529FF"/>
    <w:rsid w:val="00453D2D"/>
    <w:rsid w:val="004543DE"/>
    <w:rsid w:val="00454E67"/>
    <w:rsid w:val="004570B7"/>
    <w:rsid w:val="004576DA"/>
    <w:rsid w:val="00461DD8"/>
    <w:rsid w:val="004624DE"/>
    <w:rsid w:val="00463F1B"/>
    <w:rsid w:val="004647E6"/>
    <w:rsid w:val="00465C13"/>
    <w:rsid w:val="00466288"/>
    <w:rsid w:val="00467B3C"/>
    <w:rsid w:val="004706CE"/>
    <w:rsid w:val="00470FD6"/>
    <w:rsid w:val="0047138A"/>
    <w:rsid w:val="00472D67"/>
    <w:rsid w:val="0047476D"/>
    <w:rsid w:val="00476CEA"/>
    <w:rsid w:val="004830BB"/>
    <w:rsid w:val="00484091"/>
    <w:rsid w:val="00485A31"/>
    <w:rsid w:val="00486B21"/>
    <w:rsid w:val="00487909"/>
    <w:rsid w:val="00490D6F"/>
    <w:rsid w:val="004918B0"/>
    <w:rsid w:val="00492E65"/>
    <w:rsid w:val="00493CA1"/>
    <w:rsid w:val="0049466B"/>
    <w:rsid w:val="00494988"/>
    <w:rsid w:val="00495532"/>
    <w:rsid w:val="00495BA8"/>
    <w:rsid w:val="00495F27"/>
    <w:rsid w:val="00496971"/>
    <w:rsid w:val="004A04E2"/>
    <w:rsid w:val="004A0BF6"/>
    <w:rsid w:val="004A27BA"/>
    <w:rsid w:val="004A3ACF"/>
    <w:rsid w:val="004A3B8F"/>
    <w:rsid w:val="004A539A"/>
    <w:rsid w:val="004A5908"/>
    <w:rsid w:val="004A773D"/>
    <w:rsid w:val="004A79C5"/>
    <w:rsid w:val="004B1CDC"/>
    <w:rsid w:val="004B1CFC"/>
    <w:rsid w:val="004B2BC8"/>
    <w:rsid w:val="004B44E2"/>
    <w:rsid w:val="004B4EE5"/>
    <w:rsid w:val="004B5964"/>
    <w:rsid w:val="004B5E18"/>
    <w:rsid w:val="004B63EE"/>
    <w:rsid w:val="004B6962"/>
    <w:rsid w:val="004B69F3"/>
    <w:rsid w:val="004B72AF"/>
    <w:rsid w:val="004B74CB"/>
    <w:rsid w:val="004B777D"/>
    <w:rsid w:val="004B7935"/>
    <w:rsid w:val="004C0396"/>
    <w:rsid w:val="004C092F"/>
    <w:rsid w:val="004C1795"/>
    <w:rsid w:val="004C1885"/>
    <w:rsid w:val="004C2436"/>
    <w:rsid w:val="004C295E"/>
    <w:rsid w:val="004C2EE3"/>
    <w:rsid w:val="004C319C"/>
    <w:rsid w:val="004C6532"/>
    <w:rsid w:val="004C66C2"/>
    <w:rsid w:val="004C7460"/>
    <w:rsid w:val="004D35ED"/>
    <w:rsid w:val="004D3B77"/>
    <w:rsid w:val="004D4318"/>
    <w:rsid w:val="004D550B"/>
    <w:rsid w:val="004D551A"/>
    <w:rsid w:val="004E0E78"/>
    <w:rsid w:val="004E1432"/>
    <w:rsid w:val="004E1A15"/>
    <w:rsid w:val="004E36D3"/>
    <w:rsid w:val="004E468B"/>
    <w:rsid w:val="004E4A22"/>
    <w:rsid w:val="004E6A0A"/>
    <w:rsid w:val="004E6B63"/>
    <w:rsid w:val="004F0A41"/>
    <w:rsid w:val="004F2962"/>
    <w:rsid w:val="004F384C"/>
    <w:rsid w:val="004F4AC4"/>
    <w:rsid w:val="004F4B19"/>
    <w:rsid w:val="004F4FD2"/>
    <w:rsid w:val="004F632A"/>
    <w:rsid w:val="004F66BA"/>
    <w:rsid w:val="004F785F"/>
    <w:rsid w:val="004F7C63"/>
    <w:rsid w:val="00501E6B"/>
    <w:rsid w:val="00505518"/>
    <w:rsid w:val="00507846"/>
    <w:rsid w:val="00511502"/>
    <w:rsid w:val="00511968"/>
    <w:rsid w:val="00511E9F"/>
    <w:rsid w:val="00513061"/>
    <w:rsid w:val="005137C7"/>
    <w:rsid w:val="00513837"/>
    <w:rsid w:val="005148EE"/>
    <w:rsid w:val="00514C61"/>
    <w:rsid w:val="00515791"/>
    <w:rsid w:val="005160F2"/>
    <w:rsid w:val="00516A6B"/>
    <w:rsid w:val="00520680"/>
    <w:rsid w:val="0052093F"/>
    <w:rsid w:val="00520BC6"/>
    <w:rsid w:val="00520F20"/>
    <w:rsid w:val="0052145E"/>
    <w:rsid w:val="0052179C"/>
    <w:rsid w:val="00522221"/>
    <w:rsid w:val="005224FF"/>
    <w:rsid w:val="0052409E"/>
    <w:rsid w:val="005250E4"/>
    <w:rsid w:val="00525AE7"/>
    <w:rsid w:val="00525C94"/>
    <w:rsid w:val="00531374"/>
    <w:rsid w:val="00531D3E"/>
    <w:rsid w:val="005327B9"/>
    <w:rsid w:val="00532CAF"/>
    <w:rsid w:val="005338B9"/>
    <w:rsid w:val="00535729"/>
    <w:rsid w:val="005367B8"/>
    <w:rsid w:val="00537475"/>
    <w:rsid w:val="005402F2"/>
    <w:rsid w:val="00540904"/>
    <w:rsid w:val="00542E19"/>
    <w:rsid w:val="00544803"/>
    <w:rsid w:val="00544E91"/>
    <w:rsid w:val="00545B4E"/>
    <w:rsid w:val="005504FB"/>
    <w:rsid w:val="00550DD9"/>
    <w:rsid w:val="00551576"/>
    <w:rsid w:val="0055614C"/>
    <w:rsid w:val="0055666D"/>
    <w:rsid w:val="005577AD"/>
    <w:rsid w:val="00557C8B"/>
    <w:rsid w:val="00557D8E"/>
    <w:rsid w:val="00560CEF"/>
    <w:rsid w:val="0056347F"/>
    <w:rsid w:val="00563B70"/>
    <w:rsid w:val="00566D06"/>
    <w:rsid w:val="00567344"/>
    <w:rsid w:val="0056757D"/>
    <w:rsid w:val="00571C5B"/>
    <w:rsid w:val="00581939"/>
    <w:rsid w:val="00581AB5"/>
    <w:rsid w:val="0058211B"/>
    <w:rsid w:val="00582880"/>
    <w:rsid w:val="0058380C"/>
    <w:rsid w:val="00586DC5"/>
    <w:rsid w:val="00586FF4"/>
    <w:rsid w:val="005905C1"/>
    <w:rsid w:val="00590886"/>
    <w:rsid w:val="00593038"/>
    <w:rsid w:val="0059359B"/>
    <w:rsid w:val="00594658"/>
    <w:rsid w:val="00594E6F"/>
    <w:rsid w:val="00594E81"/>
    <w:rsid w:val="00597F4A"/>
    <w:rsid w:val="005A19BB"/>
    <w:rsid w:val="005A1CE8"/>
    <w:rsid w:val="005A1E89"/>
    <w:rsid w:val="005A24BE"/>
    <w:rsid w:val="005A2988"/>
    <w:rsid w:val="005A3BBB"/>
    <w:rsid w:val="005A42A3"/>
    <w:rsid w:val="005A48FE"/>
    <w:rsid w:val="005A4EA7"/>
    <w:rsid w:val="005A6610"/>
    <w:rsid w:val="005A6C2E"/>
    <w:rsid w:val="005B0133"/>
    <w:rsid w:val="005B0195"/>
    <w:rsid w:val="005B11BA"/>
    <w:rsid w:val="005B17D3"/>
    <w:rsid w:val="005B1B30"/>
    <w:rsid w:val="005B60A1"/>
    <w:rsid w:val="005B61A7"/>
    <w:rsid w:val="005B69AD"/>
    <w:rsid w:val="005B7271"/>
    <w:rsid w:val="005B7499"/>
    <w:rsid w:val="005B7D9A"/>
    <w:rsid w:val="005C0C17"/>
    <w:rsid w:val="005C1873"/>
    <w:rsid w:val="005C1931"/>
    <w:rsid w:val="005C1B10"/>
    <w:rsid w:val="005C247E"/>
    <w:rsid w:val="005C53FF"/>
    <w:rsid w:val="005C5431"/>
    <w:rsid w:val="005C59BA"/>
    <w:rsid w:val="005C642A"/>
    <w:rsid w:val="005C71F3"/>
    <w:rsid w:val="005C76EE"/>
    <w:rsid w:val="005C76F2"/>
    <w:rsid w:val="005D1241"/>
    <w:rsid w:val="005D1B46"/>
    <w:rsid w:val="005D332B"/>
    <w:rsid w:val="005D410C"/>
    <w:rsid w:val="005D4AB4"/>
    <w:rsid w:val="005E11B4"/>
    <w:rsid w:val="005E14C2"/>
    <w:rsid w:val="005E1F22"/>
    <w:rsid w:val="005E2274"/>
    <w:rsid w:val="005E482A"/>
    <w:rsid w:val="005E4BBE"/>
    <w:rsid w:val="005E670A"/>
    <w:rsid w:val="005F0807"/>
    <w:rsid w:val="005F1A3C"/>
    <w:rsid w:val="005F4CF4"/>
    <w:rsid w:val="005F5D54"/>
    <w:rsid w:val="005F5D79"/>
    <w:rsid w:val="005F70C6"/>
    <w:rsid w:val="005F7310"/>
    <w:rsid w:val="005F79E2"/>
    <w:rsid w:val="005F7D65"/>
    <w:rsid w:val="0060031A"/>
    <w:rsid w:val="00603898"/>
    <w:rsid w:val="00603A20"/>
    <w:rsid w:val="006042C7"/>
    <w:rsid w:val="006044F6"/>
    <w:rsid w:val="0060529F"/>
    <w:rsid w:val="006056A6"/>
    <w:rsid w:val="006058C1"/>
    <w:rsid w:val="00605B95"/>
    <w:rsid w:val="00605FDC"/>
    <w:rsid w:val="00607BA5"/>
    <w:rsid w:val="0061043E"/>
    <w:rsid w:val="00610D0C"/>
    <w:rsid w:val="0061180A"/>
    <w:rsid w:val="00613EC4"/>
    <w:rsid w:val="00614FC4"/>
    <w:rsid w:val="00615FDC"/>
    <w:rsid w:val="0062126E"/>
    <w:rsid w:val="00622B49"/>
    <w:rsid w:val="00622BE4"/>
    <w:rsid w:val="00623000"/>
    <w:rsid w:val="006251C1"/>
    <w:rsid w:val="00626AAC"/>
    <w:rsid w:val="00626EB6"/>
    <w:rsid w:val="00630461"/>
    <w:rsid w:val="006306D9"/>
    <w:rsid w:val="00630BBC"/>
    <w:rsid w:val="00631567"/>
    <w:rsid w:val="006315B0"/>
    <w:rsid w:val="00631E24"/>
    <w:rsid w:val="006321B0"/>
    <w:rsid w:val="00633039"/>
    <w:rsid w:val="006350BD"/>
    <w:rsid w:val="00635876"/>
    <w:rsid w:val="00635991"/>
    <w:rsid w:val="006403E3"/>
    <w:rsid w:val="00640881"/>
    <w:rsid w:val="0064095E"/>
    <w:rsid w:val="00640E34"/>
    <w:rsid w:val="0064435F"/>
    <w:rsid w:val="00646350"/>
    <w:rsid w:val="0065098D"/>
    <w:rsid w:val="0065188A"/>
    <w:rsid w:val="006524DC"/>
    <w:rsid w:val="00653DEB"/>
    <w:rsid w:val="00655CF1"/>
    <w:rsid w:val="00655D03"/>
    <w:rsid w:val="006569A3"/>
    <w:rsid w:val="00657DBB"/>
    <w:rsid w:val="006618DD"/>
    <w:rsid w:val="006623E2"/>
    <w:rsid w:val="0066326C"/>
    <w:rsid w:val="00663788"/>
    <w:rsid w:val="00663E26"/>
    <w:rsid w:val="00664078"/>
    <w:rsid w:val="00664A75"/>
    <w:rsid w:val="006659CB"/>
    <w:rsid w:val="00666296"/>
    <w:rsid w:val="00667F0A"/>
    <w:rsid w:val="00670580"/>
    <w:rsid w:val="006710FC"/>
    <w:rsid w:val="006715D9"/>
    <w:rsid w:val="00672255"/>
    <w:rsid w:val="006737B4"/>
    <w:rsid w:val="0068065B"/>
    <w:rsid w:val="00681A54"/>
    <w:rsid w:val="00682275"/>
    <w:rsid w:val="006827CB"/>
    <w:rsid w:val="00683388"/>
    <w:rsid w:val="00683F84"/>
    <w:rsid w:val="006841D7"/>
    <w:rsid w:val="00684D0B"/>
    <w:rsid w:val="00685327"/>
    <w:rsid w:val="00685C4F"/>
    <w:rsid w:val="00686611"/>
    <w:rsid w:val="00686D2E"/>
    <w:rsid w:val="00686DBA"/>
    <w:rsid w:val="00686F73"/>
    <w:rsid w:val="00690447"/>
    <w:rsid w:val="00690CC4"/>
    <w:rsid w:val="00692745"/>
    <w:rsid w:val="0069569D"/>
    <w:rsid w:val="006968D0"/>
    <w:rsid w:val="00696A57"/>
    <w:rsid w:val="00696CE9"/>
    <w:rsid w:val="006A0252"/>
    <w:rsid w:val="006A155D"/>
    <w:rsid w:val="006A163B"/>
    <w:rsid w:val="006A1D90"/>
    <w:rsid w:val="006A2254"/>
    <w:rsid w:val="006A25C6"/>
    <w:rsid w:val="006A3F44"/>
    <w:rsid w:val="006A43D9"/>
    <w:rsid w:val="006A4846"/>
    <w:rsid w:val="006A59EA"/>
    <w:rsid w:val="006A6A6D"/>
    <w:rsid w:val="006A6A81"/>
    <w:rsid w:val="006A74CE"/>
    <w:rsid w:val="006A7B9C"/>
    <w:rsid w:val="006B076E"/>
    <w:rsid w:val="006B085F"/>
    <w:rsid w:val="006B0D16"/>
    <w:rsid w:val="006B2E29"/>
    <w:rsid w:val="006B3F60"/>
    <w:rsid w:val="006B44D0"/>
    <w:rsid w:val="006B4518"/>
    <w:rsid w:val="006B47B3"/>
    <w:rsid w:val="006B5A1A"/>
    <w:rsid w:val="006B776D"/>
    <w:rsid w:val="006B7CAF"/>
    <w:rsid w:val="006B7F84"/>
    <w:rsid w:val="006C1A7D"/>
    <w:rsid w:val="006C39BE"/>
    <w:rsid w:val="006C3EE6"/>
    <w:rsid w:val="006C58E8"/>
    <w:rsid w:val="006C6E99"/>
    <w:rsid w:val="006C71AA"/>
    <w:rsid w:val="006C7B6A"/>
    <w:rsid w:val="006D3D62"/>
    <w:rsid w:val="006D4732"/>
    <w:rsid w:val="006D51A4"/>
    <w:rsid w:val="006D5E71"/>
    <w:rsid w:val="006D7536"/>
    <w:rsid w:val="006E1F03"/>
    <w:rsid w:val="006E2526"/>
    <w:rsid w:val="006E3402"/>
    <w:rsid w:val="006E3E37"/>
    <w:rsid w:val="006F0810"/>
    <w:rsid w:val="006F19BA"/>
    <w:rsid w:val="006F2492"/>
    <w:rsid w:val="006F279E"/>
    <w:rsid w:val="006F2C31"/>
    <w:rsid w:val="006F30AE"/>
    <w:rsid w:val="006F48BB"/>
    <w:rsid w:val="006F63AA"/>
    <w:rsid w:val="006F694A"/>
    <w:rsid w:val="006F6EC1"/>
    <w:rsid w:val="006F70D7"/>
    <w:rsid w:val="006F7393"/>
    <w:rsid w:val="007004FD"/>
    <w:rsid w:val="00700D41"/>
    <w:rsid w:val="00700DCB"/>
    <w:rsid w:val="00701694"/>
    <w:rsid w:val="0070183E"/>
    <w:rsid w:val="0070193C"/>
    <w:rsid w:val="007021C0"/>
    <w:rsid w:val="0070224F"/>
    <w:rsid w:val="007028A4"/>
    <w:rsid w:val="007032DE"/>
    <w:rsid w:val="00705930"/>
    <w:rsid w:val="00705FDD"/>
    <w:rsid w:val="00707276"/>
    <w:rsid w:val="00707D24"/>
    <w:rsid w:val="00710359"/>
    <w:rsid w:val="00710495"/>
    <w:rsid w:val="0071063F"/>
    <w:rsid w:val="00710E8A"/>
    <w:rsid w:val="007115F7"/>
    <w:rsid w:val="00711ECF"/>
    <w:rsid w:val="00712195"/>
    <w:rsid w:val="00715EA7"/>
    <w:rsid w:val="00720332"/>
    <w:rsid w:val="00720AD9"/>
    <w:rsid w:val="00720D8B"/>
    <w:rsid w:val="00722026"/>
    <w:rsid w:val="00722487"/>
    <w:rsid w:val="00723674"/>
    <w:rsid w:val="007262A4"/>
    <w:rsid w:val="00727D5C"/>
    <w:rsid w:val="00730950"/>
    <w:rsid w:val="00730C66"/>
    <w:rsid w:val="00732901"/>
    <w:rsid w:val="007337E8"/>
    <w:rsid w:val="0073444A"/>
    <w:rsid w:val="00736DF2"/>
    <w:rsid w:val="007371D3"/>
    <w:rsid w:val="00737FC4"/>
    <w:rsid w:val="007411AB"/>
    <w:rsid w:val="00741561"/>
    <w:rsid w:val="00741E20"/>
    <w:rsid w:val="0074255F"/>
    <w:rsid w:val="0074298B"/>
    <w:rsid w:val="00742B46"/>
    <w:rsid w:val="00742D83"/>
    <w:rsid w:val="00742F13"/>
    <w:rsid w:val="00743564"/>
    <w:rsid w:val="00744D6B"/>
    <w:rsid w:val="00746998"/>
    <w:rsid w:val="00746ED0"/>
    <w:rsid w:val="007502FF"/>
    <w:rsid w:val="0075117D"/>
    <w:rsid w:val="0075154A"/>
    <w:rsid w:val="00751634"/>
    <w:rsid w:val="00752727"/>
    <w:rsid w:val="00753729"/>
    <w:rsid w:val="0075404F"/>
    <w:rsid w:val="007553FF"/>
    <w:rsid w:val="00755605"/>
    <w:rsid w:val="007557EE"/>
    <w:rsid w:val="00756082"/>
    <w:rsid w:val="00756B89"/>
    <w:rsid w:val="00757B8B"/>
    <w:rsid w:val="00762059"/>
    <w:rsid w:val="00763549"/>
    <w:rsid w:val="00764571"/>
    <w:rsid w:val="00765819"/>
    <w:rsid w:val="007672E5"/>
    <w:rsid w:val="007721A9"/>
    <w:rsid w:val="00773461"/>
    <w:rsid w:val="00774E1C"/>
    <w:rsid w:val="0077510B"/>
    <w:rsid w:val="00775EA3"/>
    <w:rsid w:val="007764CF"/>
    <w:rsid w:val="00780181"/>
    <w:rsid w:val="00781736"/>
    <w:rsid w:val="0078487E"/>
    <w:rsid w:val="00784CA0"/>
    <w:rsid w:val="00785689"/>
    <w:rsid w:val="00785AE4"/>
    <w:rsid w:val="007865D4"/>
    <w:rsid w:val="00787870"/>
    <w:rsid w:val="00787A36"/>
    <w:rsid w:val="0079011F"/>
    <w:rsid w:val="007905BF"/>
    <w:rsid w:val="00791300"/>
    <w:rsid w:val="00791486"/>
    <w:rsid w:val="007917BC"/>
    <w:rsid w:val="007933D5"/>
    <w:rsid w:val="00793B58"/>
    <w:rsid w:val="00795770"/>
    <w:rsid w:val="00795942"/>
    <w:rsid w:val="00795EE4"/>
    <w:rsid w:val="007960C1"/>
    <w:rsid w:val="0079731B"/>
    <w:rsid w:val="0079754B"/>
    <w:rsid w:val="007975B1"/>
    <w:rsid w:val="00797E1A"/>
    <w:rsid w:val="007A138D"/>
    <w:rsid w:val="007A1903"/>
    <w:rsid w:val="007A1E6D"/>
    <w:rsid w:val="007A4B37"/>
    <w:rsid w:val="007A4D47"/>
    <w:rsid w:val="007A588F"/>
    <w:rsid w:val="007A6802"/>
    <w:rsid w:val="007A6CDA"/>
    <w:rsid w:val="007A78D6"/>
    <w:rsid w:val="007B04ED"/>
    <w:rsid w:val="007B0D37"/>
    <w:rsid w:val="007B0EB2"/>
    <w:rsid w:val="007B1804"/>
    <w:rsid w:val="007B1BA7"/>
    <w:rsid w:val="007B3633"/>
    <w:rsid w:val="007B60A8"/>
    <w:rsid w:val="007B77A0"/>
    <w:rsid w:val="007C01DC"/>
    <w:rsid w:val="007C097C"/>
    <w:rsid w:val="007C1A1F"/>
    <w:rsid w:val="007C1A28"/>
    <w:rsid w:val="007C3242"/>
    <w:rsid w:val="007C42DB"/>
    <w:rsid w:val="007C4B0F"/>
    <w:rsid w:val="007C4DAC"/>
    <w:rsid w:val="007C533F"/>
    <w:rsid w:val="007C54F2"/>
    <w:rsid w:val="007C60BE"/>
    <w:rsid w:val="007C6B94"/>
    <w:rsid w:val="007C7759"/>
    <w:rsid w:val="007D00AD"/>
    <w:rsid w:val="007D1A43"/>
    <w:rsid w:val="007D31FF"/>
    <w:rsid w:val="007D5F43"/>
    <w:rsid w:val="007D6670"/>
    <w:rsid w:val="007E2588"/>
    <w:rsid w:val="007E2B9A"/>
    <w:rsid w:val="007E2E67"/>
    <w:rsid w:val="007E31BF"/>
    <w:rsid w:val="007E3357"/>
    <w:rsid w:val="007E5546"/>
    <w:rsid w:val="007E6706"/>
    <w:rsid w:val="007E7E4D"/>
    <w:rsid w:val="007F1E08"/>
    <w:rsid w:val="007F1EF0"/>
    <w:rsid w:val="00801B75"/>
    <w:rsid w:val="008036C8"/>
    <w:rsid w:val="0080387F"/>
    <w:rsid w:val="008041C5"/>
    <w:rsid w:val="00804774"/>
    <w:rsid w:val="00805491"/>
    <w:rsid w:val="00805EA8"/>
    <w:rsid w:val="00806D1E"/>
    <w:rsid w:val="00807772"/>
    <w:rsid w:val="00810B6F"/>
    <w:rsid w:val="0081123C"/>
    <w:rsid w:val="00811AB5"/>
    <w:rsid w:val="008122F2"/>
    <w:rsid w:val="0081454E"/>
    <w:rsid w:val="0081464A"/>
    <w:rsid w:val="008148A2"/>
    <w:rsid w:val="008148C8"/>
    <w:rsid w:val="00814A93"/>
    <w:rsid w:val="00814B93"/>
    <w:rsid w:val="008157A3"/>
    <w:rsid w:val="00815C6C"/>
    <w:rsid w:val="00816A45"/>
    <w:rsid w:val="00816DF5"/>
    <w:rsid w:val="00822CE0"/>
    <w:rsid w:val="00823FD0"/>
    <w:rsid w:val="008245B1"/>
    <w:rsid w:val="00824AD1"/>
    <w:rsid w:val="0082595B"/>
    <w:rsid w:val="008259FA"/>
    <w:rsid w:val="00825C01"/>
    <w:rsid w:val="0082707D"/>
    <w:rsid w:val="0083132C"/>
    <w:rsid w:val="00832200"/>
    <w:rsid w:val="008331CB"/>
    <w:rsid w:val="0083635B"/>
    <w:rsid w:val="0083643F"/>
    <w:rsid w:val="0083716A"/>
    <w:rsid w:val="00840535"/>
    <w:rsid w:val="00840F79"/>
    <w:rsid w:val="00841AB1"/>
    <w:rsid w:val="00841E8F"/>
    <w:rsid w:val="0084428C"/>
    <w:rsid w:val="00846A24"/>
    <w:rsid w:val="008478E9"/>
    <w:rsid w:val="00850028"/>
    <w:rsid w:val="008503F2"/>
    <w:rsid w:val="008510C1"/>
    <w:rsid w:val="00851EFF"/>
    <w:rsid w:val="00853467"/>
    <w:rsid w:val="00853BDC"/>
    <w:rsid w:val="00854239"/>
    <w:rsid w:val="008545EE"/>
    <w:rsid w:val="00854B91"/>
    <w:rsid w:val="00856531"/>
    <w:rsid w:val="0086138F"/>
    <w:rsid w:val="008617C1"/>
    <w:rsid w:val="00861FD6"/>
    <w:rsid w:val="00862998"/>
    <w:rsid w:val="008649C0"/>
    <w:rsid w:val="008668AE"/>
    <w:rsid w:val="00866BCD"/>
    <w:rsid w:val="00866C71"/>
    <w:rsid w:val="00867F64"/>
    <w:rsid w:val="00870446"/>
    <w:rsid w:val="00871BD3"/>
    <w:rsid w:val="00872050"/>
    <w:rsid w:val="00872F8F"/>
    <w:rsid w:val="00873C82"/>
    <w:rsid w:val="00873F80"/>
    <w:rsid w:val="00877355"/>
    <w:rsid w:val="00880E33"/>
    <w:rsid w:val="0088178E"/>
    <w:rsid w:val="008830E8"/>
    <w:rsid w:val="00884F92"/>
    <w:rsid w:val="00885439"/>
    <w:rsid w:val="00890475"/>
    <w:rsid w:val="00891683"/>
    <w:rsid w:val="00892967"/>
    <w:rsid w:val="00892D26"/>
    <w:rsid w:val="00897319"/>
    <w:rsid w:val="00897648"/>
    <w:rsid w:val="008A086C"/>
    <w:rsid w:val="008A1601"/>
    <w:rsid w:val="008A2CE2"/>
    <w:rsid w:val="008A5D9D"/>
    <w:rsid w:val="008A6855"/>
    <w:rsid w:val="008A74F9"/>
    <w:rsid w:val="008B0619"/>
    <w:rsid w:val="008B0E83"/>
    <w:rsid w:val="008B3DC4"/>
    <w:rsid w:val="008B3E52"/>
    <w:rsid w:val="008B4BB7"/>
    <w:rsid w:val="008B4E8A"/>
    <w:rsid w:val="008B5CB9"/>
    <w:rsid w:val="008C0CF0"/>
    <w:rsid w:val="008C0D43"/>
    <w:rsid w:val="008C1C3B"/>
    <w:rsid w:val="008C327F"/>
    <w:rsid w:val="008C4D97"/>
    <w:rsid w:val="008C68F1"/>
    <w:rsid w:val="008C6BB8"/>
    <w:rsid w:val="008D0A98"/>
    <w:rsid w:val="008D2750"/>
    <w:rsid w:val="008D3A1D"/>
    <w:rsid w:val="008D44AB"/>
    <w:rsid w:val="008D4AF5"/>
    <w:rsid w:val="008D4DE2"/>
    <w:rsid w:val="008D5EF6"/>
    <w:rsid w:val="008D6526"/>
    <w:rsid w:val="008D6F46"/>
    <w:rsid w:val="008E1B66"/>
    <w:rsid w:val="008E2116"/>
    <w:rsid w:val="008E2648"/>
    <w:rsid w:val="008E35A9"/>
    <w:rsid w:val="008E3A4B"/>
    <w:rsid w:val="008E3FDF"/>
    <w:rsid w:val="008E5FAE"/>
    <w:rsid w:val="008E6FC6"/>
    <w:rsid w:val="008F0362"/>
    <w:rsid w:val="008F0FD8"/>
    <w:rsid w:val="008F1993"/>
    <w:rsid w:val="008F3213"/>
    <w:rsid w:val="008F4CC9"/>
    <w:rsid w:val="008F589D"/>
    <w:rsid w:val="008F5ED2"/>
    <w:rsid w:val="008F60F0"/>
    <w:rsid w:val="008F627B"/>
    <w:rsid w:val="008F7C0C"/>
    <w:rsid w:val="008F7F39"/>
    <w:rsid w:val="009008A7"/>
    <w:rsid w:val="00900C3B"/>
    <w:rsid w:val="009011BF"/>
    <w:rsid w:val="00902266"/>
    <w:rsid w:val="00903DDB"/>
    <w:rsid w:val="009064E1"/>
    <w:rsid w:val="009110DA"/>
    <w:rsid w:val="0091168C"/>
    <w:rsid w:val="00912296"/>
    <w:rsid w:val="009133B2"/>
    <w:rsid w:val="00913878"/>
    <w:rsid w:val="009149A9"/>
    <w:rsid w:val="0091565A"/>
    <w:rsid w:val="00916644"/>
    <w:rsid w:val="00916A7F"/>
    <w:rsid w:val="00917174"/>
    <w:rsid w:val="00917DCD"/>
    <w:rsid w:val="00917F5E"/>
    <w:rsid w:val="00921148"/>
    <w:rsid w:val="00921803"/>
    <w:rsid w:val="00923C23"/>
    <w:rsid w:val="00924F1C"/>
    <w:rsid w:val="00926183"/>
    <w:rsid w:val="00926503"/>
    <w:rsid w:val="00926BFD"/>
    <w:rsid w:val="00926DF9"/>
    <w:rsid w:val="0092735B"/>
    <w:rsid w:val="00930065"/>
    <w:rsid w:val="009302AD"/>
    <w:rsid w:val="0093065E"/>
    <w:rsid w:val="009307A9"/>
    <w:rsid w:val="00930EB8"/>
    <w:rsid w:val="00931930"/>
    <w:rsid w:val="00931B2E"/>
    <w:rsid w:val="0093371D"/>
    <w:rsid w:val="009353F8"/>
    <w:rsid w:val="009356AC"/>
    <w:rsid w:val="00940A3D"/>
    <w:rsid w:val="00941BA8"/>
    <w:rsid w:val="00941F8F"/>
    <w:rsid w:val="00942909"/>
    <w:rsid w:val="00945A44"/>
    <w:rsid w:val="009462BB"/>
    <w:rsid w:val="00946D2A"/>
    <w:rsid w:val="0094772E"/>
    <w:rsid w:val="00947ED2"/>
    <w:rsid w:val="00950B8E"/>
    <w:rsid w:val="00950BC5"/>
    <w:rsid w:val="0095280B"/>
    <w:rsid w:val="00952994"/>
    <w:rsid w:val="009550D9"/>
    <w:rsid w:val="00956C6F"/>
    <w:rsid w:val="00957060"/>
    <w:rsid w:val="0096064C"/>
    <w:rsid w:val="00960D1C"/>
    <w:rsid w:val="00961429"/>
    <w:rsid w:val="009629A1"/>
    <w:rsid w:val="00962C7C"/>
    <w:rsid w:val="00963919"/>
    <w:rsid w:val="00967465"/>
    <w:rsid w:val="00967720"/>
    <w:rsid w:val="00967BDC"/>
    <w:rsid w:val="009703A6"/>
    <w:rsid w:val="00972480"/>
    <w:rsid w:val="009726D8"/>
    <w:rsid w:val="009730DF"/>
    <w:rsid w:val="009737B1"/>
    <w:rsid w:val="0097655B"/>
    <w:rsid w:val="009823FC"/>
    <w:rsid w:val="0098243E"/>
    <w:rsid w:val="0098312F"/>
    <w:rsid w:val="00983910"/>
    <w:rsid w:val="00983AB7"/>
    <w:rsid w:val="009843D9"/>
    <w:rsid w:val="00985BD7"/>
    <w:rsid w:val="009862A7"/>
    <w:rsid w:val="009932D0"/>
    <w:rsid w:val="00994493"/>
    <w:rsid w:val="0099533B"/>
    <w:rsid w:val="00996726"/>
    <w:rsid w:val="00997D2E"/>
    <w:rsid w:val="009A234F"/>
    <w:rsid w:val="009A3519"/>
    <w:rsid w:val="009A3A57"/>
    <w:rsid w:val="009A47A5"/>
    <w:rsid w:val="009A4BD6"/>
    <w:rsid w:val="009A4C0D"/>
    <w:rsid w:val="009A4ED0"/>
    <w:rsid w:val="009A4F65"/>
    <w:rsid w:val="009A5B9D"/>
    <w:rsid w:val="009A6BBA"/>
    <w:rsid w:val="009A72A6"/>
    <w:rsid w:val="009B1B38"/>
    <w:rsid w:val="009B1DA2"/>
    <w:rsid w:val="009B27B2"/>
    <w:rsid w:val="009B3317"/>
    <w:rsid w:val="009B376D"/>
    <w:rsid w:val="009B3873"/>
    <w:rsid w:val="009B412E"/>
    <w:rsid w:val="009B69A1"/>
    <w:rsid w:val="009C31AF"/>
    <w:rsid w:val="009C379D"/>
    <w:rsid w:val="009C52A3"/>
    <w:rsid w:val="009C59CE"/>
    <w:rsid w:val="009C5FBC"/>
    <w:rsid w:val="009C6547"/>
    <w:rsid w:val="009C7BB1"/>
    <w:rsid w:val="009D0306"/>
    <w:rsid w:val="009D11D3"/>
    <w:rsid w:val="009D1A3F"/>
    <w:rsid w:val="009D2EC6"/>
    <w:rsid w:val="009D319C"/>
    <w:rsid w:val="009D456C"/>
    <w:rsid w:val="009D4D6C"/>
    <w:rsid w:val="009D5377"/>
    <w:rsid w:val="009D604D"/>
    <w:rsid w:val="009D6151"/>
    <w:rsid w:val="009D6943"/>
    <w:rsid w:val="009D7308"/>
    <w:rsid w:val="009D7634"/>
    <w:rsid w:val="009E0451"/>
    <w:rsid w:val="009E0C29"/>
    <w:rsid w:val="009E1476"/>
    <w:rsid w:val="009E21C5"/>
    <w:rsid w:val="009E2275"/>
    <w:rsid w:val="009E239E"/>
    <w:rsid w:val="009E2E63"/>
    <w:rsid w:val="009E39F6"/>
    <w:rsid w:val="009E4348"/>
    <w:rsid w:val="009E5340"/>
    <w:rsid w:val="009E670F"/>
    <w:rsid w:val="009F1562"/>
    <w:rsid w:val="009F505F"/>
    <w:rsid w:val="009F691E"/>
    <w:rsid w:val="009F76DB"/>
    <w:rsid w:val="009F7ACE"/>
    <w:rsid w:val="00A013E9"/>
    <w:rsid w:val="00A01E5A"/>
    <w:rsid w:val="00A031DB"/>
    <w:rsid w:val="00A0366C"/>
    <w:rsid w:val="00A038DD"/>
    <w:rsid w:val="00A03CB8"/>
    <w:rsid w:val="00A0570B"/>
    <w:rsid w:val="00A0660D"/>
    <w:rsid w:val="00A1119B"/>
    <w:rsid w:val="00A12391"/>
    <w:rsid w:val="00A1283A"/>
    <w:rsid w:val="00A1437F"/>
    <w:rsid w:val="00A14470"/>
    <w:rsid w:val="00A148C7"/>
    <w:rsid w:val="00A17229"/>
    <w:rsid w:val="00A211CF"/>
    <w:rsid w:val="00A23F4F"/>
    <w:rsid w:val="00A24C74"/>
    <w:rsid w:val="00A262C3"/>
    <w:rsid w:val="00A265D1"/>
    <w:rsid w:val="00A301B0"/>
    <w:rsid w:val="00A31493"/>
    <w:rsid w:val="00A319C7"/>
    <w:rsid w:val="00A32265"/>
    <w:rsid w:val="00A3263D"/>
    <w:rsid w:val="00A32C3B"/>
    <w:rsid w:val="00A32E64"/>
    <w:rsid w:val="00A33B14"/>
    <w:rsid w:val="00A33B3C"/>
    <w:rsid w:val="00A33BDB"/>
    <w:rsid w:val="00A33DB0"/>
    <w:rsid w:val="00A33FFD"/>
    <w:rsid w:val="00A34157"/>
    <w:rsid w:val="00A35A21"/>
    <w:rsid w:val="00A373C3"/>
    <w:rsid w:val="00A37663"/>
    <w:rsid w:val="00A41147"/>
    <w:rsid w:val="00A41374"/>
    <w:rsid w:val="00A41B9A"/>
    <w:rsid w:val="00A426D8"/>
    <w:rsid w:val="00A43E69"/>
    <w:rsid w:val="00A45F4F"/>
    <w:rsid w:val="00A4637B"/>
    <w:rsid w:val="00A5169A"/>
    <w:rsid w:val="00A55A86"/>
    <w:rsid w:val="00A55B4F"/>
    <w:rsid w:val="00A56821"/>
    <w:rsid w:val="00A600A9"/>
    <w:rsid w:val="00A63B50"/>
    <w:rsid w:val="00A65307"/>
    <w:rsid w:val="00A65919"/>
    <w:rsid w:val="00A65E74"/>
    <w:rsid w:val="00A664F8"/>
    <w:rsid w:val="00A66CDD"/>
    <w:rsid w:val="00A66E2F"/>
    <w:rsid w:val="00A7070E"/>
    <w:rsid w:val="00A7131B"/>
    <w:rsid w:val="00A7226A"/>
    <w:rsid w:val="00A7300A"/>
    <w:rsid w:val="00A735E2"/>
    <w:rsid w:val="00A742EF"/>
    <w:rsid w:val="00A74A1D"/>
    <w:rsid w:val="00A75FF1"/>
    <w:rsid w:val="00A76054"/>
    <w:rsid w:val="00A80E74"/>
    <w:rsid w:val="00A81998"/>
    <w:rsid w:val="00A82615"/>
    <w:rsid w:val="00A83B03"/>
    <w:rsid w:val="00A84B01"/>
    <w:rsid w:val="00A852A0"/>
    <w:rsid w:val="00A86AF4"/>
    <w:rsid w:val="00A90C09"/>
    <w:rsid w:val="00A91654"/>
    <w:rsid w:val="00A948C7"/>
    <w:rsid w:val="00A94E44"/>
    <w:rsid w:val="00A953D2"/>
    <w:rsid w:val="00A963A1"/>
    <w:rsid w:val="00A96509"/>
    <w:rsid w:val="00A96A95"/>
    <w:rsid w:val="00A96F66"/>
    <w:rsid w:val="00A97284"/>
    <w:rsid w:val="00AA03C5"/>
    <w:rsid w:val="00AA1722"/>
    <w:rsid w:val="00AA1BA0"/>
    <w:rsid w:val="00AA1D06"/>
    <w:rsid w:val="00AA29F3"/>
    <w:rsid w:val="00AA2EC9"/>
    <w:rsid w:val="00AA55B7"/>
    <w:rsid w:val="00AA5B9E"/>
    <w:rsid w:val="00AA6032"/>
    <w:rsid w:val="00AA671D"/>
    <w:rsid w:val="00AA7CC9"/>
    <w:rsid w:val="00AB2407"/>
    <w:rsid w:val="00AB28E3"/>
    <w:rsid w:val="00AB2B30"/>
    <w:rsid w:val="00AB3507"/>
    <w:rsid w:val="00AB377A"/>
    <w:rsid w:val="00AB3CA3"/>
    <w:rsid w:val="00AB442A"/>
    <w:rsid w:val="00AB53DF"/>
    <w:rsid w:val="00AB6A16"/>
    <w:rsid w:val="00AC03BB"/>
    <w:rsid w:val="00AC0CC1"/>
    <w:rsid w:val="00AC118A"/>
    <w:rsid w:val="00AC4A7A"/>
    <w:rsid w:val="00AD14BD"/>
    <w:rsid w:val="00AD2588"/>
    <w:rsid w:val="00AD2863"/>
    <w:rsid w:val="00AD38A8"/>
    <w:rsid w:val="00AD390B"/>
    <w:rsid w:val="00AD3AFC"/>
    <w:rsid w:val="00AD4A34"/>
    <w:rsid w:val="00AD538C"/>
    <w:rsid w:val="00AD75E8"/>
    <w:rsid w:val="00AE0442"/>
    <w:rsid w:val="00AE0B81"/>
    <w:rsid w:val="00AE245E"/>
    <w:rsid w:val="00AE27F1"/>
    <w:rsid w:val="00AE6444"/>
    <w:rsid w:val="00AF0939"/>
    <w:rsid w:val="00AF0D74"/>
    <w:rsid w:val="00AF1297"/>
    <w:rsid w:val="00AF15B8"/>
    <w:rsid w:val="00AF1BFD"/>
    <w:rsid w:val="00AF222B"/>
    <w:rsid w:val="00AF244E"/>
    <w:rsid w:val="00AF295E"/>
    <w:rsid w:val="00AF320C"/>
    <w:rsid w:val="00AF368C"/>
    <w:rsid w:val="00AF3757"/>
    <w:rsid w:val="00AF5537"/>
    <w:rsid w:val="00AF59EC"/>
    <w:rsid w:val="00AF60A1"/>
    <w:rsid w:val="00AF6590"/>
    <w:rsid w:val="00B003DA"/>
    <w:rsid w:val="00B02343"/>
    <w:rsid w:val="00B02F88"/>
    <w:rsid w:val="00B03D32"/>
    <w:rsid w:val="00B05AF4"/>
    <w:rsid w:val="00B06C36"/>
    <w:rsid w:val="00B07E5C"/>
    <w:rsid w:val="00B11B3B"/>
    <w:rsid w:val="00B126D0"/>
    <w:rsid w:val="00B1337C"/>
    <w:rsid w:val="00B13B67"/>
    <w:rsid w:val="00B14E58"/>
    <w:rsid w:val="00B16145"/>
    <w:rsid w:val="00B16FE0"/>
    <w:rsid w:val="00B17020"/>
    <w:rsid w:val="00B17A9C"/>
    <w:rsid w:val="00B20073"/>
    <w:rsid w:val="00B21178"/>
    <w:rsid w:val="00B21C4D"/>
    <w:rsid w:val="00B22654"/>
    <w:rsid w:val="00B228AB"/>
    <w:rsid w:val="00B242FA"/>
    <w:rsid w:val="00B24FDC"/>
    <w:rsid w:val="00B25098"/>
    <w:rsid w:val="00B25229"/>
    <w:rsid w:val="00B25FFD"/>
    <w:rsid w:val="00B30E27"/>
    <w:rsid w:val="00B31BE0"/>
    <w:rsid w:val="00B32129"/>
    <w:rsid w:val="00B34C63"/>
    <w:rsid w:val="00B35F27"/>
    <w:rsid w:val="00B36900"/>
    <w:rsid w:val="00B36CD3"/>
    <w:rsid w:val="00B371F5"/>
    <w:rsid w:val="00B379E9"/>
    <w:rsid w:val="00B40389"/>
    <w:rsid w:val="00B421F4"/>
    <w:rsid w:val="00B42CAA"/>
    <w:rsid w:val="00B446EB"/>
    <w:rsid w:val="00B44DE5"/>
    <w:rsid w:val="00B45E12"/>
    <w:rsid w:val="00B47678"/>
    <w:rsid w:val="00B50680"/>
    <w:rsid w:val="00B50C69"/>
    <w:rsid w:val="00B55364"/>
    <w:rsid w:val="00B55CC5"/>
    <w:rsid w:val="00B56A92"/>
    <w:rsid w:val="00B56E27"/>
    <w:rsid w:val="00B6089A"/>
    <w:rsid w:val="00B644D0"/>
    <w:rsid w:val="00B64637"/>
    <w:rsid w:val="00B65306"/>
    <w:rsid w:val="00B65B72"/>
    <w:rsid w:val="00B668CC"/>
    <w:rsid w:val="00B67BEE"/>
    <w:rsid w:val="00B703BF"/>
    <w:rsid w:val="00B706FB"/>
    <w:rsid w:val="00B71546"/>
    <w:rsid w:val="00B71A4E"/>
    <w:rsid w:val="00B73146"/>
    <w:rsid w:val="00B73401"/>
    <w:rsid w:val="00B75D1C"/>
    <w:rsid w:val="00B76F34"/>
    <w:rsid w:val="00B801C1"/>
    <w:rsid w:val="00B811F7"/>
    <w:rsid w:val="00B81651"/>
    <w:rsid w:val="00B83E23"/>
    <w:rsid w:val="00B844B1"/>
    <w:rsid w:val="00B8593A"/>
    <w:rsid w:val="00B875F2"/>
    <w:rsid w:val="00B87FBC"/>
    <w:rsid w:val="00B92630"/>
    <w:rsid w:val="00B939A9"/>
    <w:rsid w:val="00B93AAB"/>
    <w:rsid w:val="00B946AC"/>
    <w:rsid w:val="00B95263"/>
    <w:rsid w:val="00BA00E2"/>
    <w:rsid w:val="00BA1ACD"/>
    <w:rsid w:val="00BA32C7"/>
    <w:rsid w:val="00BA336D"/>
    <w:rsid w:val="00BA4C31"/>
    <w:rsid w:val="00BA5DC6"/>
    <w:rsid w:val="00BA6112"/>
    <w:rsid w:val="00BA6196"/>
    <w:rsid w:val="00BA655A"/>
    <w:rsid w:val="00BA7764"/>
    <w:rsid w:val="00BA7B50"/>
    <w:rsid w:val="00BB0A5E"/>
    <w:rsid w:val="00BB1076"/>
    <w:rsid w:val="00BB1F20"/>
    <w:rsid w:val="00BB4F60"/>
    <w:rsid w:val="00BB67FD"/>
    <w:rsid w:val="00BC030B"/>
    <w:rsid w:val="00BC13FF"/>
    <w:rsid w:val="00BC1FEA"/>
    <w:rsid w:val="00BC227C"/>
    <w:rsid w:val="00BC2DBE"/>
    <w:rsid w:val="00BC4495"/>
    <w:rsid w:val="00BC56E1"/>
    <w:rsid w:val="00BC6779"/>
    <w:rsid w:val="00BC6D8C"/>
    <w:rsid w:val="00BD0779"/>
    <w:rsid w:val="00BD0DA1"/>
    <w:rsid w:val="00BD15A6"/>
    <w:rsid w:val="00BD4AD6"/>
    <w:rsid w:val="00BD77B9"/>
    <w:rsid w:val="00BD7E6A"/>
    <w:rsid w:val="00BE2F13"/>
    <w:rsid w:val="00BE4A59"/>
    <w:rsid w:val="00BE64C3"/>
    <w:rsid w:val="00BE6ADD"/>
    <w:rsid w:val="00BF1B13"/>
    <w:rsid w:val="00BF598B"/>
    <w:rsid w:val="00BF6DB1"/>
    <w:rsid w:val="00BF765F"/>
    <w:rsid w:val="00C003EA"/>
    <w:rsid w:val="00C00728"/>
    <w:rsid w:val="00C0118C"/>
    <w:rsid w:val="00C03DF4"/>
    <w:rsid w:val="00C03F7D"/>
    <w:rsid w:val="00C05A08"/>
    <w:rsid w:val="00C05B0C"/>
    <w:rsid w:val="00C06E59"/>
    <w:rsid w:val="00C10024"/>
    <w:rsid w:val="00C10A34"/>
    <w:rsid w:val="00C113DE"/>
    <w:rsid w:val="00C1140D"/>
    <w:rsid w:val="00C11A13"/>
    <w:rsid w:val="00C1212B"/>
    <w:rsid w:val="00C13FD7"/>
    <w:rsid w:val="00C140F9"/>
    <w:rsid w:val="00C14537"/>
    <w:rsid w:val="00C1534A"/>
    <w:rsid w:val="00C15B95"/>
    <w:rsid w:val="00C161DB"/>
    <w:rsid w:val="00C174F0"/>
    <w:rsid w:val="00C17751"/>
    <w:rsid w:val="00C202C3"/>
    <w:rsid w:val="00C219DF"/>
    <w:rsid w:val="00C223A1"/>
    <w:rsid w:val="00C23A82"/>
    <w:rsid w:val="00C24A39"/>
    <w:rsid w:val="00C25B5B"/>
    <w:rsid w:val="00C2785D"/>
    <w:rsid w:val="00C3080C"/>
    <w:rsid w:val="00C30F0B"/>
    <w:rsid w:val="00C3199B"/>
    <w:rsid w:val="00C31CDD"/>
    <w:rsid w:val="00C3252D"/>
    <w:rsid w:val="00C33C69"/>
    <w:rsid w:val="00C34006"/>
    <w:rsid w:val="00C3432E"/>
    <w:rsid w:val="00C348A7"/>
    <w:rsid w:val="00C35D11"/>
    <w:rsid w:val="00C35FF8"/>
    <w:rsid w:val="00C364AB"/>
    <w:rsid w:val="00C36B3D"/>
    <w:rsid w:val="00C36B4C"/>
    <w:rsid w:val="00C36C28"/>
    <w:rsid w:val="00C37BFB"/>
    <w:rsid w:val="00C40526"/>
    <w:rsid w:val="00C40645"/>
    <w:rsid w:val="00C41B01"/>
    <w:rsid w:val="00C426B1"/>
    <w:rsid w:val="00C43F7F"/>
    <w:rsid w:val="00C44B27"/>
    <w:rsid w:val="00C45D26"/>
    <w:rsid w:val="00C46A5E"/>
    <w:rsid w:val="00C4738D"/>
    <w:rsid w:val="00C47619"/>
    <w:rsid w:val="00C47773"/>
    <w:rsid w:val="00C47A98"/>
    <w:rsid w:val="00C50076"/>
    <w:rsid w:val="00C50A4A"/>
    <w:rsid w:val="00C51686"/>
    <w:rsid w:val="00C51F11"/>
    <w:rsid w:val="00C52555"/>
    <w:rsid w:val="00C536C3"/>
    <w:rsid w:val="00C53EBA"/>
    <w:rsid w:val="00C5406F"/>
    <w:rsid w:val="00C540F2"/>
    <w:rsid w:val="00C541D2"/>
    <w:rsid w:val="00C549A2"/>
    <w:rsid w:val="00C54A58"/>
    <w:rsid w:val="00C5528C"/>
    <w:rsid w:val="00C554C2"/>
    <w:rsid w:val="00C5560B"/>
    <w:rsid w:val="00C56461"/>
    <w:rsid w:val="00C5799C"/>
    <w:rsid w:val="00C612CC"/>
    <w:rsid w:val="00C62170"/>
    <w:rsid w:val="00C62199"/>
    <w:rsid w:val="00C62640"/>
    <w:rsid w:val="00C645C8"/>
    <w:rsid w:val="00C655FA"/>
    <w:rsid w:val="00C66160"/>
    <w:rsid w:val="00C664C4"/>
    <w:rsid w:val="00C666E1"/>
    <w:rsid w:val="00C70C8F"/>
    <w:rsid w:val="00C71524"/>
    <w:rsid w:val="00C72190"/>
    <w:rsid w:val="00C721AC"/>
    <w:rsid w:val="00C72D2B"/>
    <w:rsid w:val="00C73867"/>
    <w:rsid w:val="00C7439E"/>
    <w:rsid w:val="00C763E0"/>
    <w:rsid w:val="00C76425"/>
    <w:rsid w:val="00C765E8"/>
    <w:rsid w:val="00C777C0"/>
    <w:rsid w:val="00C77F20"/>
    <w:rsid w:val="00C80449"/>
    <w:rsid w:val="00C81075"/>
    <w:rsid w:val="00C81184"/>
    <w:rsid w:val="00C816CD"/>
    <w:rsid w:val="00C83EB0"/>
    <w:rsid w:val="00C84519"/>
    <w:rsid w:val="00C84BD0"/>
    <w:rsid w:val="00C85150"/>
    <w:rsid w:val="00C85705"/>
    <w:rsid w:val="00C85BCF"/>
    <w:rsid w:val="00C87AA0"/>
    <w:rsid w:val="00C9031B"/>
    <w:rsid w:val="00C90D6A"/>
    <w:rsid w:val="00C911A0"/>
    <w:rsid w:val="00C9181F"/>
    <w:rsid w:val="00C9461F"/>
    <w:rsid w:val="00C94E48"/>
    <w:rsid w:val="00C94E8B"/>
    <w:rsid w:val="00C97061"/>
    <w:rsid w:val="00CA247E"/>
    <w:rsid w:val="00CA2DA6"/>
    <w:rsid w:val="00CA3228"/>
    <w:rsid w:val="00CA3C91"/>
    <w:rsid w:val="00CA5FF6"/>
    <w:rsid w:val="00CA6D21"/>
    <w:rsid w:val="00CA737F"/>
    <w:rsid w:val="00CA7748"/>
    <w:rsid w:val="00CB1A69"/>
    <w:rsid w:val="00CB1B8A"/>
    <w:rsid w:val="00CB1BE6"/>
    <w:rsid w:val="00CB1ECA"/>
    <w:rsid w:val="00CB1FF3"/>
    <w:rsid w:val="00CB47AA"/>
    <w:rsid w:val="00CB4C92"/>
    <w:rsid w:val="00CB5DE1"/>
    <w:rsid w:val="00CC0019"/>
    <w:rsid w:val="00CC08D2"/>
    <w:rsid w:val="00CC0DCB"/>
    <w:rsid w:val="00CC1BD1"/>
    <w:rsid w:val="00CC289D"/>
    <w:rsid w:val="00CC3288"/>
    <w:rsid w:val="00CC32FF"/>
    <w:rsid w:val="00CC64F1"/>
    <w:rsid w:val="00CC67EB"/>
    <w:rsid w:val="00CC6EB1"/>
    <w:rsid w:val="00CC71EE"/>
    <w:rsid w:val="00CC72B6"/>
    <w:rsid w:val="00CD18BF"/>
    <w:rsid w:val="00CD1C9A"/>
    <w:rsid w:val="00CD4128"/>
    <w:rsid w:val="00CD4E45"/>
    <w:rsid w:val="00CE07D2"/>
    <w:rsid w:val="00CE1CA1"/>
    <w:rsid w:val="00CE2E75"/>
    <w:rsid w:val="00CE537C"/>
    <w:rsid w:val="00CE5AEC"/>
    <w:rsid w:val="00CE6D09"/>
    <w:rsid w:val="00CE6E7F"/>
    <w:rsid w:val="00CF180E"/>
    <w:rsid w:val="00CF2000"/>
    <w:rsid w:val="00CF2CBF"/>
    <w:rsid w:val="00CF301C"/>
    <w:rsid w:val="00CF35AC"/>
    <w:rsid w:val="00CF5CCD"/>
    <w:rsid w:val="00CF64B5"/>
    <w:rsid w:val="00CF67C6"/>
    <w:rsid w:val="00CF7147"/>
    <w:rsid w:val="00D00B89"/>
    <w:rsid w:val="00D0100B"/>
    <w:rsid w:val="00D0189F"/>
    <w:rsid w:val="00D01F8D"/>
    <w:rsid w:val="00D0218D"/>
    <w:rsid w:val="00D02823"/>
    <w:rsid w:val="00D04868"/>
    <w:rsid w:val="00D05EC7"/>
    <w:rsid w:val="00D10A83"/>
    <w:rsid w:val="00D111E0"/>
    <w:rsid w:val="00D116AD"/>
    <w:rsid w:val="00D13643"/>
    <w:rsid w:val="00D13BD0"/>
    <w:rsid w:val="00D14FC1"/>
    <w:rsid w:val="00D16650"/>
    <w:rsid w:val="00D169F1"/>
    <w:rsid w:val="00D179A0"/>
    <w:rsid w:val="00D17FA4"/>
    <w:rsid w:val="00D202B9"/>
    <w:rsid w:val="00D204FB"/>
    <w:rsid w:val="00D20A45"/>
    <w:rsid w:val="00D21B5F"/>
    <w:rsid w:val="00D21C83"/>
    <w:rsid w:val="00D22239"/>
    <w:rsid w:val="00D22FC7"/>
    <w:rsid w:val="00D23AAF"/>
    <w:rsid w:val="00D2458B"/>
    <w:rsid w:val="00D2460B"/>
    <w:rsid w:val="00D25FB5"/>
    <w:rsid w:val="00D262A1"/>
    <w:rsid w:val="00D273AD"/>
    <w:rsid w:val="00D3381F"/>
    <w:rsid w:val="00D33879"/>
    <w:rsid w:val="00D340FC"/>
    <w:rsid w:val="00D3420C"/>
    <w:rsid w:val="00D35415"/>
    <w:rsid w:val="00D378D8"/>
    <w:rsid w:val="00D400F2"/>
    <w:rsid w:val="00D40AF5"/>
    <w:rsid w:val="00D41461"/>
    <w:rsid w:val="00D42626"/>
    <w:rsid w:val="00D439D8"/>
    <w:rsid w:val="00D44223"/>
    <w:rsid w:val="00D4610A"/>
    <w:rsid w:val="00D46451"/>
    <w:rsid w:val="00D4697D"/>
    <w:rsid w:val="00D46A2D"/>
    <w:rsid w:val="00D471F1"/>
    <w:rsid w:val="00D4740C"/>
    <w:rsid w:val="00D47A9A"/>
    <w:rsid w:val="00D50D95"/>
    <w:rsid w:val="00D514B1"/>
    <w:rsid w:val="00D576B8"/>
    <w:rsid w:val="00D61F61"/>
    <w:rsid w:val="00D628C1"/>
    <w:rsid w:val="00D640FC"/>
    <w:rsid w:val="00D6432E"/>
    <w:rsid w:val="00D645E9"/>
    <w:rsid w:val="00D66BD4"/>
    <w:rsid w:val="00D7027C"/>
    <w:rsid w:val="00D71230"/>
    <w:rsid w:val="00D7201A"/>
    <w:rsid w:val="00D726EC"/>
    <w:rsid w:val="00D727F3"/>
    <w:rsid w:val="00D74D10"/>
    <w:rsid w:val="00D74D9B"/>
    <w:rsid w:val="00D7598F"/>
    <w:rsid w:val="00D76140"/>
    <w:rsid w:val="00D80E3D"/>
    <w:rsid w:val="00D80ECE"/>
    <w:rsid w:val="00D816A2"/>
    <w:rsid w:val="00D83B74"/>
    <w:rsid w:val="00D84933"/>
    <w:rsid w:val="00D85925"/>
    <w:rsid w:val="00D87D53"/>
    <w:rsid w:val="00D91768"/>
    <w:rsid w:val="00D92342"/>
    <w:rsid w:val="00D94293"/>
    <w:rsid w:val="00D94AD0"/>
    <w:rsid w:val="00D94E74"/>
    <w:rsid w:val="00D96AB2"/>
    <w:rsid w:val="00D96BC3"/>
    <w:rsid w:val="00D970A6"/>
    <w:rsid w:val="00DA079F"/>
    <w:rsid w:val="00DA07CB"/>
    <w:rsid w:val="00DA2529"/>
    <w:rsid w:val="00DA26CC"/>
    <w:rsid w:val="00DA2DE2"/>
    <w:rsid w:val="00DA3818"/>
    <w:rsid w:val="00DA416E"/>
    <w:rsid w:val="00DA55BD"/>
    <w:rsid w:val="00DA65CA"/>
    <w:rsid w:val="00DA7D53"/>
    <w:rsid w:val="00DB012F"/>
    <w:rsid w:val="00DB0BA1"/>
    <w:rsid w:val="00DB130A"/>
    <w:rsid w:val="00DB19AD"/>
    <w:rsid w:val="00DB2EBB"/>
    <w:rsid w:val="00DB342B"/>
    <w:rsid w:val="00DB675F"/>
    <w:rsid w:val="00DB78A1"/>
    <w:rsid w:val="00DC0846"/>
    <w:rsid w:val="00DC10A1"/>
    <w:rsid w:val="00DC5377"/>
    <w:rsid w:val="00DC5CC2"/>
    <w:rsid w:val="00DC655F"/>
    <w:rsid w:val="00DC7258"/>
    <w:rsid w:val="00DD0035"/>
    <w:rsid w:val="00DD0B59"/>
    <w:rsid w:val="00DD2BFD"/>
    <w:rsid w:val="00DD7EBD"/>
    <w:rsid w:val="00DE1805"/>
    <w:rsid w:val="00DE2175"/>
    <w:rsid w:val="00DE25A9"/>
    <w:rsid w:val="00DE3358"/>
    <w:rsid w:val="00DE343A"/>
    <w:rsid w:val="00DE3D2E"/>
    <w:rsid w:val="00DE4B94"/>
    <w:rsid w:val="00DE635C"/>
    <w:rsid w:val="00DE7A6D"/>
    <w:rsid w:val="00DE7D56"/>
    <w:rsid w:val="00DF0194"/>
    <w:rsid w:val="00DF17A6"/>
    <w:rsid w:val="00DF1E20"/>
    <w:rsid w:val="00DF2139"/>
    <w:rsid w:val="00DF2536"/>
    <w:rsid w:val="00DF3176"/>
    <w:rsid w:val="00DF3EA4"/>
    <w:rsid w:val="00DF3FA7"/>
    <w:rsid w:val="00DF4B83"/>
    <w:rsid w:val="00DF6291"/>
    <w:rsid w:val="00DF62B6"/>
    <w:rsid w:val="00DF707C"/>
    <w:rsid w:val="00DF7C12"/>
    <w:rsid w:val="00E009A5"/>
    <w:rsid w:val="00E01234"/>
    <w:rsid w:val="00E03385"/>
    <w:rsid w:val="00E0484A"/>
    <w:rsid w:val="00E07225"/>
    <w:rsid w:val="00E075F8"/>
    <w:rsid w:val="00E07AFE"/>
    <w:rsid w:val="00E11619"/>
    <w:rsid w:val="00E1197A"/>
    <w:rsid w:val="00E14233"/>
    <w:rsid w:val="00E14B2E"/>
    <w:rsid w:val="00E14F8F"/>
    <w:rsid w:val="00E1584A"/>
    <w:rsid w:val="00E17D6F"/>
    <w:rsid w:val="00E20F30"/>
    <w:rsid w:val="00E215EB"/>
    <w:rsid w:val="00E22DD4"/>
    <w:rsid w:val="00E2603F"/>
    <w:rsid w:val="00E26049"/>
    <w:rsid w:val="00E26CF9"/>
    <w:rsid w:val="00E26F97"/>
    <w:rsid w:val="00E27024"/>
    <w:rsid w:val="00E2771B"/>
    <w:rsid w:val="00E305CB"/>
    <w:rsid w:val="00E30D85"/>
    <w:rsid w:val="00E3132F"/>
    <w:rsid w:val="00E3142A"/>
    <w:rsid w:val="00E31D49"/>
    <w:rsid w:val="00E33C62"/>
    <w:rsid w:val="00E35C6B"/>
    <w:rsid w:val="00E362B7"/>
    <w:rsid w:val="00E36F82"/>
    <w:rsid w:val="00E3784D"/>
    <w:rsid w:val="00E37BFB"/>
    <w:rsid w:val="00E40020"/>
    <w:rsid w:val="00E4205A"/>
    <w:rsid w:val="00E42082"/>
    <w:rsid w:val="00E43F74"/>
    <w:rsid w:val="00E45878"/>
    <w:rsid w:val="00E45C11"/>
    <w:rsid w:val="00E46696"/>
    <w:rsid w:val="00E47313"/>
    <w:rsid w:val="00E4751B"/>
    <w:rsid w:val="00E51B33"/>
    <w:rsid w:val="00E52104"/>
    <w:rsid w:val="00E52478"/>
    <w:rsid w:val="00E5408F"/>
    <w:rsid w:val="00E5409F"/>
    <w:rsid w:val="00E55155"/>
    <w:rsid w:val="00E56D08"/>
    <w:rsid w:val="00E57AE8"/>
    <w:rsid w:val="00E60F5E"/>
    <w:rsid w:val="00E615FD"/>
    <w:rsid w:val="00E63330"/>
    <w:rsid w:val="00E64500"/>
    <w:rsid w:val="00E647EA"/>
    <w:rsid w:val="00E65A9C"/>
    <w:rsid w:val="00E663E7"/>
    <w:rsid w:val="00E66840"/>
    <w:rsid w:val="00E66F68"/>
    <w:rsid w:val="00E67298"/>
    <w:rsid w:val="00E73F6D"/>
    <w:rsid w:val="00E7488E"/>
    <w:rsid w:val="00E7635F"/>
    <w:rsid w:val="00E770DF"/>
    <w:rsid w:val="00E77EAE"/>
    <w:rsid w:val="00E800F7"/>
    <w:rsid w:val="00E80279"/>
    <w:rsid w:val="00E80E79"/>
    <w:rsid w:val="00E81DFA"/>
    <w:rsid w:val="00E82C86"/>
    <w:rsid w:val="00E83E20"/>
    <w:rsid w:val="00E848D6"/>
    <w:rsid w:val="00E86831"/>
    <w:rsid w:val="00E86E03"/>
    <w:rsid w:val="00E874F2"/>
    <w:rsid w:val="00E8752F"/>
    <w:rsid w:val="00E909A6"/>
    <w:rsid w:val="00E90B62"/>
    <w:rsid w:val="00E9114B"/>
    <w:rsid w:val="00E92B30"/>
    <w:rsid w:val="00E93810"/>
    <w:rsid w:val="00E953C4"/>
    <w:rsid w:val="00E961A7"/>
    <w:rsid w:val="00E9624D"/>
    <w:rsid w:val="00E9727A"/>
    <w:rsid w:val="00EA0C25"/>
    <w:rsid w:val="00EA0D65"/>
    <w:rsid w:val="00EA0D99"/>
    <w:rsid w:val="00EA0DDD"/>
    <w:rsid w:val="00EA1411"/>
    <w:rsid w:val="00EA1772"/>
    <w:rsid w:val="00EA1CB9"/>
    <w:rsid w:val="00EA2D64"/>
    <w:rsid w:val="00EA4820"/>
    <w:rsid w:val="00EA5303"/>
    <w:rsid w:val="00EA5B8F"/>
    <w:rsid w:val="00EA682F"/>
    <w:rsid w:val="00EA6979"/>
    <w:rsid w:val="00EB0167"/>
    <w:rsid w:val="00EB02D8"/>
    <w:rsid w:val="00EB0460"/>
    <w:rsid w:val="00EB2C3C"/>
    <w:rsid w:val="00EB3210"/>
    <w:rsid w:val="00EB32A3"/>
    <w:rsid w:val="00EB32D4"/>
    <w:rsid w:val="00EB4F58"/>
    <w:rsid w:val="00EB52E6"/>
    <w:rsid w:val="00EB5D24"/>
    <w:rsid w:val="00EB6CDC"/>
    <w:rsid w:val="00EB6DFA"/>
    <w:rsid w:val="00EB7C11"/>
    <w:rsid w:val="00EC0006"/>
    <w:rsid w:val="00EC1DC2"/>
    <w:rsid w:val="00EC32CC"/>
    <w:rsid w:val="00EC3B6E"/>
    <w:rsid w:val="00EC3E85"/>
    <w:rsid w:val="00EC3F61"/>
    <w:rsid w:val="00EC5B3A"/>
    <w:rsid w:val="00EC5CD7"/>
    <w:rsid w:val="00EC62B0"/>
    <w:rsid w:val="00EC6DC8"/>
    <w:rsid w:val="00EC6FA6"/>
    <w:rsid w:val="00ED23A9"/>
    <w:rsid w:val="00ED2606"/>
    <w:rsid w:val="00ED2958"/>
    <w:rsid w:val="00ED2C1F"/>
    <w:rsid w:val="00ED453C"/>
    <w:rsid w:val="00ED46AF"/>
    <w:rsid w:val="00ED5CF2"/>
    <w:rsid w:val="00EE10A7"/>
    <w:rsid w:val="00EE193C"/>
    <w:rsid w:val="00EE216C"/>
    <w:rsid w:val="00EE26C7"/>
    <w:rsid w:val="00EE2925"/>
    <w:rsid w:val="00EE3882"/>
    <w:rsid w:val="00EE3C50"/>
    <w:rsid w:val="00EE4978"/>
    <w:rsid w:val="00EE52DD"/>
    <w:rsid w:val="00EE6488"/>
    <w:rsid w:val="00EE6A15"/>
    <w:rsid w:val="00EE7432"/>
    <w:rsid w:val="00EE750D"/>
    <w:rsid w:val="00EF1DA2"/>
    <w:rsid w:val="00EF75A5"/>
    <w:rsid w:val="00F00448"/>
    <w:rsid w:val="00F00ABD"/>
    <w:rsid w:val="00F021FA"/>
    <w:rsid w:val="00F02AE7"/>
    <w:rsid w:val="00F03067"/>
    <w:rsid w:val="00F03534"/>
    <w:rsid w:val="00F04EA7"/>
    <w:rsid w:val="00F05948"/>
    <w:rsid w:val="00F07107"/>
    <w:rsid w:val="00F0742F"/>
    <w:rsid w:val="00F07CE0"/>
    <w:rsid w:val="00F1043E"/>
    <w:rsid w:val="00F10D41"/>
    <w:rsid w:val="00F10F2D"/>
    <w:rsid w:val="00F119E5"/>
    <w:rsid w:val="00F1220C"/>
    <w:rsid w:val="00F124B7"/>
    <w:rsid w:val="00F16155"/>
    <w:rsid w:val="00F1704E"/>
    <w:rsid w:val="00F17195"/>
    <w:rsid w:val="00F204DF"/>
    <w:rsid w:val="00F20C3F"/>
    <w:rsid w:val="00F20E55"/>
    <w:rsid w:val="00F222EC"/>
    <w:rsid w:val="00F23895"/>
    <w:rsid w:val="00F23F7E"/>
    <w:rsid w:val="00F246B5"/>
    <w:rsid w:val="00F24D31"/>
    <w:rsid w:val="00F2590A"/>
    <w:rsid w:val="00F25A74"/>
    <w:rsid w:val="00F25E16"/>
    <w:rsid w:val="00F26426"/>
    <w:rsid w:val="00F26F0E"/>
    <w:rsid w:val="00F30DBF"/>
    <w:rsid w:val="00F3196F"/>
    <w:rsid w:val="00F3218A"/>
    <w:rsid w:val="00F324D3"/>
    <w:rsid w:val="00F32D76"/>
    <w:rsid w:val="00F33B5F"/>
    <w:rsid w:val="00F340A5"/>
    <w:rsid w:val="00F36998"/>
    <w:rsid w:val="00F36C1A"/>
    <w:rsid w:val="00F37A9C"/>
    <w:rsid w:val="00F42463"/>
    <w:rsid w:val="00F43E77"/>
    <w:rsid w:val="00F44B46"/>
    <w:rsid w:val="00F45A3B"/>
    <w:rsid w:val="00F45A48"/>
    <w:rsid w:val="00F45C39"/>
    <w:rsid w:val="00F45D8A"/>
    <w:rsid w:val="00F50BB9"/>
    <w:rsid w:val="00F53315"/>
    <w:rsid w:val="00F5381B"/>
    <w:rsid w:val="00F54507"/>
    <w:rsid w:val="00F54778"/>
    <w:rsid w:val="00F55162"/>
    <w:rsid w:val="00F565AF"/>
    <w:rsid w:val="00F56939"/>
    <w:rsid w:val="00F56F91"/>
    <w:rsid w:val="00F578DB"/>
    <w:rsid w:val="00F62324"/>
    <w:rsid w:val="00F62E97"/>
    <w:rsid w:val="00F63B5A"/>
    <w:rsid w:val="00F63E96"/>
    <w:rsid w:val="00F64209"/>
    <w:rsid w:val="00F64C8A"/>
    <w:rsid w:val="00F65A6B"/>
    <w:rsid w:val="00F6633E"/>
    <w:rsid w:val="00F6663D"/>
    <w:rsid w:val="00F66E19"/>
    <w:rsid w:val="00F674AD"/>
    <w:rsid w:val="00F706CC"/>
    <w:rsid w:val="00F71995"/>
    <w:rsid w:val="00F74FC1"/>
    <w:rsid w:val="00F75D07"/>
    <w:rsid w:val="00F75E2E"/>
    <w:rsid w:val="00F767B0"/>
    <w:rsid w:val="00F775AF"/>
    <w:rsid w:val="00F80447"/>
    <w:rsid w:val="00F8233A"/>
    <w:rsid w:val="00F824DA"/>
    <w:rsid w:val="00F82F6F"/>
    <w:rsid w:val="00F8528B"/>
    <w:rsid w:val="00F85953"/>
    <w:rsid w:val="00F85B57"/>
    <w:rsid w:val="00F86BBE"/>
    <w:rsid w:val="00F86DE2"/>
    <w:rsid w:val="00F87D0A"/>
    <w:rsid w:val="00F90517"/>
    <w:rsid w:val="00F906B4"/>
    <w:rsid w:val="00F9090D"/>
    <w:rsid w:val="00F90A1B"/>
    <w:rsid w:val="00F911FF"/>
    <w:rsid w:val="00F91A5B"/>
    <w:rsid w:val="00F925F9"/>
    <w:rsid w:val="00F92BE3"/>
    <w:rsid w:val="00F92EAA"/>
    <w:rsid w:val="00F930D2"/>
    <w:rsid w:val="00F93BF5"/>
    <w:rsid w:val="00F95656"/>
    <w:rsid w:val="00F96BC8"/>
    <w:rsid w:val="00FA07AC"/>
    <w:rsid w:val="00FA09FD"/>
    <w:rsid w:val="00FA16DF"/>
    <w:rsid w:val="00FA1861"/>
    <w:rsid w:val="00FA1C4F"/>
    <w:rsid w:val="00FA28C6"/>
    <w:rsid w:val="00FA310D"/>
    <w:rsid w:val="00FA39CF"/>
    <w:rsid w:val="00FA3F86"/>
    <w:rsid w:val="00FA4475"/>
    <w:rsid w:val="00FA670A"/>
    <w:rsid w:val="00FA711C"/>
    <w:rsid w:val="00FA7337"/>
    <w:rsid w:val="00FB5A10"/>
    <w:rsid w:val="00FB68EC"/>
    <w:rsid w:val="00FB745E"/>
    <w:rsid w:val="00FB76C4"/>
    <w:rsid w:val="00FB79AE"/>
    <w:rsid w:val="00FC15ED"/>
    <w:rsid w:val="00FC1FCA"/>
    <w:rsid w:val="00FC33C1"/>
    <w:rsid w:val="00FC438A"/>
    <w:rsid w:val="00FC49AA"/>
    <w:rsid w:val="00FC5082"/>
    <w:rsid w:val="00FC56FF"/>
    <w:rsid w:val="00FC575A"/>
    <w:rsid w:val="00FC697E"/>
    <w:rsid w:val="00FC7AAB"/>
    <w:rsid w:val="00FD01BC"/>
    <w:rsid w:val="00FD19FF"/>
    <w:rsid w:val="00FD2EE3"/>
    <w:rsid w:val="00FD5B1C"/>
    <w:rsid w:val="00FD658F"/>
    <w:rsid w:val="00FD6B62"/>
    <w:rsid w:val="00FD7141"/>
    <w:rsid w:val="00FE0680"/>
    <w:rsid w:val="00FE068E"/>
    <w:rsid w:val="00FE1968"/>
    <w:rsid w:val="00FE1A85"/>
    <w:rsid w:val="00FE1D7D"/>
    <w:rsid w:val="00FE2303"/>
    <w:rsid w:val="00FE23C2"/>
    <w:rsid w:val="00FE5448"/>
    <w:rsid w:val="00FE549B"/>
    <w:rsid w:val="00FE5667"/>
    <w:rsid w:val="00FF0472"/>
    <w:rsid w:val="00FF1116"/>
    <w:rsid w:val="00FF27DE"/>
    <w:rsid w:val="00FF2854"/>
    <w:rsid w:val="00FF2F85"/>
    <w:rsid w:val="00FF492A"/>
    <w:rsid w:val="00FF49C8"/>
    <w:rsid w:val="00FF4F1E"/>
    <w:rsid w:val="00FF6094"/>
    <w:rsid w:val="00FF6FC2"/>
    <w:rsid w:val="00FF7076"/>
    <w:rsid w:val="00FF7CBF"/>
    <w:rsid w:val="20775546"/>
    <w:rsid w:val="266EDD5E"/>
    <w:rsid w:val="2AAB1B36"/>
    <w:rsid w:val="2F53FCE8"/>
    <w:rsid w:val="3BD0DF9C"/>
    <w:rsid w:val="467CB3EF"/>
    <w:rsid w:val="485B6530"/>
    <w:rsid w:val="51026CE1"/>
    <w:rsid w:val="6F88CC7A"/>
    <w:rsid w:val="76E1BF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655254"/>
  <w15:docId w15:val="{B94459EA-3B5A-4F13-8590-3EA92CDFE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2456"/>
    <w:pPr>
      <w:widowControl w:val="0"/>
    </w:pPr>
    <w:rPr>
      <w:snapToGrid w:val="0"/>
      <w:kern w:val="28"/>
      <w:sz w:val="22"/>
    </w:rPr>
  </w:style>
  <w:style w:type="paragraph" w:styleId="Heading1">
    <w:name w:val="heading 1"/>
    <w:basedOn w:val="Normal"/>
    <w:next w:val="ParaNum"/>
    <w:link w:val="Heading1Char"/>
    <w:qFormat/>
    <w:rsid w:val="002D245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2D2456"/>
    <w:pPr>
      <w:keepNext/>
      <w:numPr>
        <w:ilvl w:val="1"/>
        <w:numId w:val="3"/>
      </w:numPr>
      <w:spacing w:after="120"/>
      <w:outlineLvl w:val="1"/>
    </w:pPr>
    <w:rPr>
      <w:b/>
    </w:rPr>
  </w:style>
  <w:style w:type="paragraph" w:styleId="Heading3">
    <w:name w:val="heading 3"/>
    <w:basedOn w:val="Normal"/>
    <w:next w:val="ParaNum"/>
    <w:link w:val="Heading3Char"/>
    <w:qFormat/>
    <w:rsid w:val="002D2456"/>
    <w:pPr>
      <w:keepNext/>
      <w:numPr>
        <w:ilvl w:val="2"/>
        <w:numId w:val="3"/>
      </w:numPr>
      <w:tabs>
        <w:tab w:val="left" w:pos="2160"/>
      </w:tabs>
      <w:spacing w:after="120"/>
      <w:outlineLvl w:val="2"/>
    </w:pPr>
    <w:rPr>
      <w:b/>
    </w:rPr>
  </w:style>
  <w:style w:type="paragraph" w:styleId="Heading4">
    <w:name w:val="heading 4"/>
    <w:basedOn w:val="Normal"/>
    <w:next w:val="ParaNum"/>
    <w:link w:val="Heading4Char"/>
    <w:qFormat/>
    <w:rsid w:val="002D2456"/>
    <w:pPr>
      <w:keepNext/>
      <w:numPr>
        <w:ilvl w:val="3"/>
        <w:numId w:val="3"/>
      </w:numPr>
      <w:tabs>
        <w:tab w:val="left" w:pos="2880"/>
      </w:tabs>
      <w:spacing w:after="120"/>
      <w:outlineLvl w:val="3"/>
    </w:pPr>
    <w:rPr>
      <w:b/>
    </w:rPr>
  </w:style>
  <w:style w:type="paragraph" w:styleId="Heading5">
    <w:name w:val="heading 5"/>
    <w:basedOn w:val="Normal"/>
    <w:next w:val="ParaNum"/>
    <w:link w:val="Heading5Char"/>
    <w:qFormat/>
    <w:rsid w:val="002D2456"/>
    <w:pPr>
      <w:keepNext/>
      <w:numPr>
        <w:ilvl w:val="4"/>
        <w:numId w:val="3"/>
      </w:numPr>
      <w:tabs>
        <w:tab w:val="left" w:pos="3600"/>
      </w:tabs>
      <w:suppressAutoHyphens/>
      <w:spacing w:after="120"/>
      <w:outlineLvl w:val="4"/>
    </w:pPr>
    <w:rPr>
      <w:b/>
    </w:rPr>
  </w:style>
  <w:style w:type="paragraph" w:styleId="Heading6">
    <w:name w:val="heading 6"/>
    <w:basedOn w:val="Normal"/>
    <w:next w:val="ParaNum"/>
    <w:link w:val="Heading6Char"/>
    <w:qFormat/>
    <w:rsid w:val="002D2456"/>
    <w:pPr>
      <w:numPr>
        <w:ilvl w:val="5"/>
        <w:numId w:val="3"/>
      </w:numPr>
      <w:tabs>
        <w:tab w:val="left" w:pos="4320"/>
      </w:tabs>
      <w:spacing w:after="120"/>
      <w:outlineLvl w:val="5"/>
    </w:pPr>
    <w:rPr>
      <w:b/>
    </w:rPr>
  </w:style>
  <w:style w:type="paragraph" w:styleId="Heading7">
    <w:name w:val="heading 7"/>
    <w:basedOn w:val="Normal"/>
    <w:next w:val="ParaNum"/>
    <w:link w:val="Heading7Char"/>
    <w:qFormat/>
    <w:rsid w:val="002D2456"/>
    <w:pPr>
      <w:numPr>
        <w:ilvl w:val="6"/>
        <w:numId w:val="3"/>
      </w:numPr>
      <w:tabs>
        <w:tab w:val="left" w:pos="5040"/>
      </w:tabs>
      <w:spacing w:after="120"/>
      <w:ind w:left="5040" w:hanging="720"/>
      <w:outlineLvl w:val="6"/>
    </w:pPr>
    <w:rPr>
      <w:b/>
    </w:rPr>
  </w:style>
  <w:style w:type="paragraph" w:styleId="Heading8">
    <w:name w:val="heading 8"/>
    <w:basedOn w:val="Normal"/>
    <w:next w:val="ParaNum"/>
    <w:link w:val="Heading8Char"/>
    <w:qFormat/>
    <w:rsid w:val="002D2456"/>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2D2456"/>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2D245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D2456"/>
  </w:style>
  <w:style w:type="paragraph" w:customStyle="1" w:styleId="ParaNum">
    <w:name w:val="ParaNum"/>
    <w:basedOn w:val="Normal"/>
    <w:link w:val="ParaNumChar"/>
    <w:rsid w:val="002D2456"/>
    <w:pPr>
      <w:numPr>
        <w:numId w:val="2"/>
      </w:numPr>
      <w:tabs>
        <w:tab w:val="clear" w:pos="1080"/>
        <w:tab w:val="num" w:pos="1440"/>
      </w:tabs>
      <w:spacing w:after="120"/>
    </w:pPr>
  </w:style>
  <w:style w:type="paragraph" w:styleId="EndnoteText">
    <w:name w:val="endnote text"/>
    <w:basedOn w:val="Normal"/>
    <w:link w:val="EndnoteTextChar"/>
    <w:semiHidden/>
    <w:rsid w:val="002D2456"/>
    <w:rPr>
      <w:sz w:val="20"/>
    </w:rPr>
  </w:style>
  <w:style w:type="character" w:styleId="EndnoteReference">
    <w:name w:val="endnote reference"/>
    <w:semiHidden/>
    <w:rsid w:val="002D2456"/>
    <w:rPr>
      <w:vertAlign w:val="superscript"/>
    </w:rPr>
  </w:style>
  <w:style w:type="paragraph" w:styleId="FootnoteText">
    <w:name w:val="footnote text"/>
    <w:aliases w:val="ALTS FOOTNOTE,Footnote Text Char Char,Footnote Text Char Char Char Char,Footnote Text Char Char Char Char Char Char,Footnote Text Char1,Footnote Text Char1 Char Char,Footnote Text Char1 Char Char Char Char,Footnote Text Char3 Char1,f,fn"/>
    <w:link w:val="FootnoteTextChar"/>
    <w:rsid w:val="002D2456"/>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rsid w:val="002D2456"/>
    <w:rPr>
      <w:rFonts w:ascii="Times New Roman" w:hAnsi="Times New Roman"/>
      <w:dstrike w:val="0"/>
      <w:color w:val="auto"/>
      <w:sz w:val="20"/>
      <w:vertAlign w:val="superscript"/>
    </w:rPr>
  </w:style>
  <w:style w:type="paragraph" w:styleId="TOC1">
    <w:name w:val="toc 1"/>
    <w:basedOn w:val="Normal"/>
    <w:next w:val="Normal"/>
    <w:rsid w:val="002D2456"/>
    <w:pPr>
      <w:tabs>
        <w:tab w:val="left" w:pos="360"/>
        <w:tab w:val="right" w:leader="dot" w:pos="9360"/>
      </w:tabs>
      <w:suppressAutoHyphens/>
      <w:ind w:left="360" w:right="720" w:hanging="360"/>
    </w:pPr>
    <w:rPr>
      <w:caps/>
      <w:noProof/>
    </w:rPr>
  </w:style>
  <w:style w:type="paragraph" w:styleId="TOC2">
    <w:name w:val="toc 2"/>
    <w:basedOn w:val="Normal"/>
    <w:next w:val="Normal"/>
    <w:rsid w:val="002D2456"/>
    <w:pPr>
      <w:tabs>
        <w:tab w:val="left" w:pos="720"/>
        <w:tab w:val="right" w:leader="dot" w:pos="9360"/>
      </w:tabs>
      <w:suppressAutoHyphens/>
      <w:ind w:left="720" w:right="720" w:hanging="360"/>
    </w:pPr>
    <w:rPr>
      <w:noProof/>
    </w:rPr>
  </w:style>
  <w:style w:type="paragraph" w:styleId="TOC3">
    <w:name w:val="toc 3"/>
    <w:basedOn w:val="Normal"/>
    <w:next w:val="Normal"/>
    <w:rsid w:val="002D2456"/>
    <w:pPr>
      <w:tabs>
        <w:tab w:val="left" w:pos="1080"/>
        <w:tab w:val="right" w:leader="dot" w:pos="9360"/>
      </w:tabs>
      <w:suppressAutoHyphens/>
      <w:ind w:left="1080" w:right="720" w:hanging="360"/>
    </w:pPr>
    <w:rPr>
      <w:noProof/>
    </w:rPr>
  </w:style>
  <w:style w:type="paragraph" w:styleId="TOC4">
    <w:name w:val="toc 4"/>
    <w:basedOn w:val="Normal"/>
    <w:next w:val="Normal"/>
    <w:autoRedefine/>
    <w:rsid w:val="002D2456"/>
    <w:pPr>
      <w:tabs>
        <w:tab w:val="left" w:pos="1440"/>
        <w:tab w:val="right" w:leader="dot" w:pos="9360"/>
      </w:tabs>
      <w:suppressAutoHyphens/>
      <w:ind w:left="1440" w:right="720" w:hanging="360"/>
    </w:pPr>
    <w:rPr>
      <w:noProof/>
    </w:rPr>
  </w:style>
  <w:style w:type="paragraph" w:styleId="TOC5">
    <w:name w:val="toc 5"/>
    <w:basedOn w:val="Normal"/>
    <w:next w:val="Normal"/>
    <w:autoRedefine/>
    <w:rsid w:val="002D2456"/>
    <w:pPr>
      <w:tabs>
        <w:tab w:val="left" w:pos="1800"/>
        <w:tab w:val="right" w:leader="dot" w:pos="9360"/>
      </w:tabs>
      <w:suppressAutoHyphens/>
      <w:ind w:left="1800" w:right="720" w:hanging="360"/>
    </w:pPr>
    <w:rPr>
      <w:noProof/>
    </w:rPr>
  </w:style>
  <w:style w:type="paragraph" w:styleId="TOC6">
    <w:name w:val="toc 6"/>
    <w:basedOn w:val="Normal"/>
    <w:next w:val="Normal"/>
    <w:autoRedefine/>
    <w:rsid w:val="002D2456"/>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2D2456"/>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2D2456"/>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2D2456"/>
    <w:pPr>
      <w:tabs>
        <w:tab w:val="left" w:pos="3240"/>
        <w:tab w:val="right" w:leader="dot" w:pos="9360"/>
      </w:tabs>
      <w:suppressAutoHyphens/>
      <w:ind w:left="3240" w:hanging="360"/>
    </w:pPr>
    <w:rPr>
      <w:noProof/>
    </w:rPr>
  </w:style>
  <w:style w:type="paragraph" w:styleId="TOAHeading">
    <w:name w:val="toa heading"/>
    <w:basedOn w:val="Normal"/>
    <w:next w:val="Normal"/>
    <w:semiHidden/>
    <w:rsid w:val="002D2456"/>
    <w:pPr>
      <w:tabs>
        <w:tab w:val="right" w:pos="9360"/>
      </w:tabs>
      <w:suppressAutoHyphens/>
    </w:pPr>
  </w:style>
  <w:style w:type="character" w:customStyle="1" w:styleId="EquationCaption">
    <w:name w:val="_Equation Caption"/>
    <w:rsid w:val="002D2456"/>
  </w:style>
  <w:style w:type="paragraph" w:styleId="Header">
    <w:name w:val="header"/>
    <w:basedOn w:val="Normal"/>
    <w:link w:val="HeaderChar"/>
    <w:autoRedefine/>
    <w:rsid w:val="002D2456"/>
    <w:pPr>
      <w:tabs>
        <w:tab w:val="center" w:pos="4680"/>
        <w:tab w:val="right" w:pos="9360"/>
      </w:tabs>
    </w:pPr>
    <w:rPr>
      <w:b/>
    </w:rPr>
  </w:style>
  <w:style w:type="paragraph" w:styleId="Footer">
    <w:name w:val="footer"/>
    <w:basedOn w:val="Normal"/>
    <w:link w:val="FooterChar"/>
    <w:uiPriority w:val="99"/>
    <w:rsid w:val="002D2456"/>
    <w:pPr>
      <w:tabs>
        <w:tab w:val="center" w:pos="4320"/>
        <w:tab w:val="right" w:pos="8640"/>
      </w:tabs>
    </w:pPr>
  </w:style>
  <w:style w:type="character" w:styleId="PageNumber">
    <w:name w:val="page number"/>
    <w:basedOn w:val="DefaultParagraphFont"/>
    <w:rsid w:val="002D2456"/>
  </w:style>
  <w:style w:type="paragraph" w:styleId="BlockText">
    <w:name w:val="Block Text"/>
    <w:basedOn w:val="Normal"/>
    <w:rsid w:val="002D2456"/>
    <w:pPr>
      <w:spacing w:after="240"/>
      <w:ind w:left="1440" w:right="1440"/>
    </w:pPr>
  </w:style>
  <w:style w:type="paragraph" w:customStyle="1" w:styleId="Paratitle">
    <w:name w:val="Para title"/>
    <w:basedOn w:val="Normal"/>
    <w:rsid w:val="002D2456"/>
    <w:pPr>
      <w:tabs>
        <w:tab w:val="center" w:pos="9270"/>
      </w:tabs>
      <w:spacing w:after="240"/>
    </w:pPr>
    <w:rPr>
      <w:spacing w:val="-2"/>
    </w:rPr>
  </w:style>
  <w:style w:type="paragraph" w:customStyle="1" w:styleId="Bullet">
    <w:name w:val="Bullet"/>
    <w:basedOn w:val="Normal"/>
    <w:rsid w:val="002D2456"/>
    <w:pPr>
      <w:tabs>
        <w:tab w:val="left" w:pos="2160"/>
      </w:tabs>
      <w:spacing w:after="220"/>
      <w:ind w:left="2160" w:hanging="720"/>
    </w:pPr>
  </w:style>
  <w:style w:type="paragraph" w:customStyle="1" w:styleId="TableFormat">
    <w:name w:val="TableFormat"/>
    <w:basedOn w:val="Bullet"/>
    <w:rsid w:val="002D2456"/>
    <w:pPr>
      <w:tabs>
        <w:tab w:val="clear" w:pos="2160"/>
        <w:tab w:val="left" w:pos="5040"/>
      </w:tabs>
      <w:ind w:left="5040" w:hanging="3600"/>
    </w:pPr>
  </w:style>
  <w:style w:type="paragraph" w:customStyle="1" w:styleId="TOCTitle">
    <w:name w:val="TOC Title"/>
    <w:basedOn w:val="Normal"/>
    <w:rsid w:val="002D2456"/>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2D2456"/>
    <w:pPr>
      <w:jc w:val="center"/>
    </w:pPr>
    <w:rPr>
      <w:rFonts w:ascii="Times New Roman Bold" w:hAnsi="Times New Roman Bold"/>
      <w:b/>
      <w:bCs/>
      <w:caps/>
      <w:szCs w:val="22"/>
    </w:rPr>
  </w:style>
  <w:style w:type="character" w:styleId="Hyperlink">
    <w:name w:val="Hyperlink"/>
    <w:rsid w:val="002D2456"/>
    <w:rPr>
      <w:color w:val="0000FF"/>
      <w:u w:val="single"/>
    </w:rPr>
  </w:style>
  <w:style w:type="character" w:customStyle="1" w:styleId="FooterChar">
    <w:name w:val="Footer Char"/>
    <w:link w:val="Footer"/>
    <w:uiPriority w:val="99"/>
    <w:rsid w:val="002D2456"/>
    <w:rPr>
      <w:snapToGrid w:val="0"/>
      <w:kern w:val="28"/>
      <w:sz w:val="22"/>
    </w:rPr>
  </w:style>
  <w:style w:type="character" w:customStyle="1" w:styleId="Heading1Char">
    <w:name w:val="Heading 1 Char"/>
    <w:link w:val="Heading1"/>
    <w:rsid w:val="00B87FBC"/>
    <w:rPr>
      <w:rFonts w:ascii="Times New Roman Bold" w:hAnsi="Times New Roman Bold"/>
      <w:b/>
      <w:caps/>
      <w:snapToGrid w:val="0"/>
      <w:kern w:val="28"/>
      <w:sz w:val="22"/>
    </w:rPr>
  </w:style>
  <w:style w:type="character" w:customStyle="1" w:styleId="Heading2Char">
    <w:name w:val="Heading 2 Char"/>
    <w:link w:val="Heading2"/>
    <w:rsid w:val="00B87FBC"/>
    <w:rPr>
      <w:b/>
      <w:snapToGrid w:val="0"/>
      <w:kern w:val="28"/>
      <w:sz w:val="22"/>
    </w:rPr>
  </w:style>
  <w:style w:type="character" w:customStyle="1" w:styleId="Heading3Char">
    <w:name w:val="Heading 3 Char"/>
    <w:link w:val="Heading3"/>
    <w:rsid w:val="00B87FBC"/>
    <w:rPr>
      <w:b/>
      <w:snapToGrid w:val="0"/>
      <w:kern w:val="28"/>
      <w:sz w:val="22"/>
    </w:rPr>
  </w:style>
  <w:style w:type="character" w:customStyle="1" w:styleId="Heading4Char">
    <w:name w:val="Heading 4 Char"/>
    <w:link w:val="Heading4"/>
    <w:rsid w:val="00B87FBC"/>
    <w:rPr>
      <w:b/>
      <w:snapToGrid w:val="0"/>
      <w:kern w:val="28"/>
      <w:sz w:val="22"/>
    </w:rPr>
  </w:style>
  <w:style w:type="character" w:customStyle="1" w:styleId="Heading5Char">
    <w:name w:val="Heading 5 Char"/>
    <w:link w:val="Heading5"/>
    <w:rsid w:val="00B87FBC"/>
    <w:rPr>
      <w:b/>
      <w:snapToGrid w:val="0"/>
      <w:kern w:val="28"/>
      <w:sz w:val="22"/>
    </w:rPr>
  </w:style>
  <w:style w:type="character" w:customStyle="1" w:styleId="Heading6Char">
    <w:name w:val="Heading 6 Char"/>
    <w:link w:val="Heading6"/>
    <w:rsid w:val="00B87FBC"/>
    <w:rPr>
      <w:b/>
      <w:snapToGrid w:val="0"/>
      <w:kern w:val="28"/>
      <w:sz w:val="22"/>
    </w:rPr>
  </w:style>
  <w:style w:type="character" w:customStyle="1" w:styleId="Heading7Char">
    <w:name w:val="Heading 7 Char"/>
    <w:link w:val="Heading7"/>
    <w:rsid w:val="00B87FBC"/>
    <w:rPr>
      <w:b/>
      <w:snapToGrid w:val="0"/>
      <w:kern w:val="28"/>
      <w:sz w:val="22"/>
    </w:rPr>
  </w:style>
  <w:style w:type="character" w:customStyle="1" w:styleId="Heading8Char">
    <w:name w:val="Heading 8 Char"/>
    <w:link w:val="Heading8"/>
    <w:rsid w:val="00B87FBC"/>
    <w:rPr>
      <w:b/>
      <w:snapToGrid w:val="0"/>
      <w:kern w:val="28"/>
      <w:sz w:val="22"/>
    </w:rPr>
  </w:style>
  <w:style w:type="character" w:customStyle="1" w:styleId="Heading9Char">
    <w:name w:val="Heading 9 Char"/>
    <w:link w:val="Heading9"/>
    <w:rsid w:val="00B87FBC"/>
    <w:rPr>
      <w:b/>
      <w:snapToGrid w:val="0"/>
      <w:kern w:val="28"/>
      <w:sz w:val="22"/>
    </w:rPr>
  </w:style>
  <w:style w:type="character" w:customStyle="1" w:styleId="EndnoteTextChar">
    <w:name w:val="Endnote Text Char"/>
    <w:link w:val="EndnoteText"/>
    <w:semiHidden/>
    <w:rsid w:val="00B87FBC"/>
    <w:rPr>
      <w:snapToGrid w:val="0"/>
      <w:kern w:val="28"/>
    </w:rPr>
  </w:style>
  <w:style w:type="character" w:customStyle="1" w:styleId="FootnoteTextChar">
    <w:name w:val="Footnote Text Char"/>
    <w:aliases w:val="ALTS FOOTNOTE Char,Footnote Text Char Char Char,Footnote Text Char Char Char Char Char,Footnote Text Char Char Char Char Char Char Char,Footnote Text Char1 Char,Footnote Text Char1 Char Char Char,Footnote Text Char3 Char1 Char,f Char"/>
    <w:link w:val="FootnoteText"/>
    <w:rsid w:val="00B87FBC"/>
  </w:style>
  <w:style w:type="character" w:customStyle="1" w:styleId="HeaderChar">
    <w:name w:val="Header Char"/>
    <w:link w:val="Header"/>
    <w:rsid w:val="00B87FBC"/>
    <w:rPr>
      <w:b/>
      <w:snapToGrid w:val="0"/>
      <w:kern w:val="28"/>
      <w:sz w:val="22"/>
    </w:rPr>
  </w:style>
  <w:style w:type="character" w:styleId="CommentReference">
    <w:name w:val="annotation reference"/>
    <w:uiPriority w:val="99"/>
    <w:rsid w:val="00B87FBC"/>
    <w:rPr>
      <w:sz w:val="16"/>
      <w:szCs w:val="16"/>
    </w:rPr>
  </w:style>
  <w:style w:type="paragraph" w:styleId="CommentText">
    <w:name w:val="annotation text"/>
    <w:basedOn w:val="Normal"/>
    <w:link w:val="CommentTextChar"/>
    <w:rsid w:val="00B87FBC"/>
    <w:rPr>
      <w:sz w:val="20"/>
    </w:rPr>
  </w:style>
  <w:style w:type="character" w:customStyle="1" w:styleId="CommentTextChar">
    <w:name w:val="Comment Text Char"/>
    <w:basedOn w:val="DefaultParagraphFont"/>
    <w:link w:val="CommentText"/>
    <w:rsid w:val="00B87FBC"/>
    <w:rPr>
      <w:snapToGrid w:val="0"/>
      <w:kern w:val="28"/>
    </w:rPr>
  </w:style>
  <w:style w:type="paragraph" w:styleId="CommentSubject">
    <w:name w:val="annotation subject"/>
    <w:basedOn w:val="CommentText"/>
    <w:next w:val="CommentText"/>
    <w:link w:val="CommentSubjectChar"/>
    <w:uiPriority w:val="99"/>
    <w:rsid w:val="00B87FBC"/>
    <w:rPr>
      <w:b/>
      <w:bCs/>
    </w:rPr>
  </w:style>
  <w:style w:type="character" w:customStyle="1" w:styleId="CommentSubjectChar">
    <w:name w:val="Comment Subject Char"/>
    <w:basedOn w:val="CommentTextChar"/>
    <w:link w:val="CommentSubject"/>
    <w:uiPriority w:val="99"/>
    <w:rsid w:val="00B87FBC"/>
    <w:rPr>
      <w:b/>
      <w:bCs/>
      <w:snapToGrid w:val="0"/>
      <w:kern w:val="28"/>
    </w:rPr>
  </w:style>
  <w:style w:type="character" w:styleId="UnresolvedMention">
    <w:name w:val="Unresolved Mention"/>
    <w:uiPriority w:val="99"/>
    <w:semiHidden/>
    <w:unhideWhenUsed/>
    <w:rsid w:val="00B87FBC"/>
    <w:rPr>
      <w:color w:val="605E5C"/>
      <w:shd w:val="clear" w:color="auto" w:fill="E1DFDD"/>
    </w:rPr>
  </w:style>
  <w:style w:type="character" w:styleId="FollowedHyperlink">
    <w:name w:val="FollowedHyperlink"/>
    <w:rsid w:val="00B87FBC"/>
    <w:rPr>
      <w:color w:val="954F72"/>
      <w:u w:val="single"/>
    </w:rPr>
  </w:style>
  <w:style w:type="character" w:customStyle="1" w:styleId="ParaNumChar">
    <w:name w:val="ParaNum Char"/>
    <w:link w:val="ParaNum"/>
    <w:locked/>
    <w:rsid w:val="00B87FBC"/>
    <w:rPr>
      <w:snapToGrid w:val="0"/>
      <w:kern w:val="28"/>
      <w:sz w:val="22"/>
    </w:rPr>
  </w:style>
  <w:style w:type="character" w:customStyle="1" w:styleId="item-value">
    <w:name w:val="item-value"/>
    <w:rsid w:val="00B87FBC"/>
  </w:style>
  <w:style w:type="character" w:customStyle="1" w:styleId="FootnoteTextChar1Char1">
    <w:name w:val="Footnote Text Char1 Char1"/>
    <w:aliases w:val="ALTS FOOTNOTE Char Char Char1,ALTS FOOTNOTE Char1 Char2,Footnote Text Char Char Char Char Char1,Footnote Text Char Char Char1,Footnote Text Char1 Char Char Char1,fn Char Char Char1,fn Char1 Char1,fn Char4"/>
    <w:locked/>
    <w:rsid w:val="00B87FBC"/>
    <w:rPr>
      <w:sz w:val="20"/>
      <w:szCs w:val="20"/>
    </w:rPr>
  </w:style>
  <w:style w:type="paragraph" w:styleId="Revision">
    <w:name w:val="Revision"/>
    <w:hidden/>
    <w:uiPriority w:val="99"/>
    <w:semiHidden/>
    <w:rsid w:val="00B87FBC"/>
    <w:rPr>
      <w:snapToGrid w:val="0"/>
      <w:kern w:val="28"/>
      <w:sz w:val="22"/>
    </w:rPr>
  </w:style>
  <w:style w:type="character" w:customStyle="1" w:styleId="cf01">
    <w:name w:val="cf01"/>
    <w:rsid w:val="00B87FBC"/>
    <w:rPr>
      <w:rFonts w:ascii="Segoe UI" w:hAnsi="Segoe UI" w:cs="Segoe UI" w:hint="default"/>
      <w:sz w:val="18"/>
      <w:szCs w:val="18"/>
    </w:rPr>
  </w:style>
  <w:style w:type="paragraph" w:styleId="ListParagraph">
    <w:name w:val="List Paragraph"/>
    <w:basedOn w:val="Normal"/>
    <w:uiPriority w:val="34"/>
    <w:qFormat/>
    <w:rsid w:val="00B87FBC"/>
    <w:pPr>
      <w:ind w:left="720"/>
      <w:contextualSpacing/>
    </w:pPr>
  </w:style>
  <w:style w:type="character" w:styleId="Emphasis">
    <w:name w:val="Emphasis"/>
    <w:uiPriority w:val="20"/>
    <w:qFormat/>
    <w:rsid w:val="00B87FBC"/>
    <w:rPr>
      <w:i/>
      <w:iCs/>
    </w:rPr>
  </w:style>
  <w:style w:type="paragraph" w:customStyle="1" w:styleId="Appendix">
    <w:name w:val="Appendix"/>
    <w:basedOn w:val="Heading1"/>
    <w:qFormat/>
    <w:rsid w:val="00B87FBC"/>
    <w:pPr>
      <w:numPr>
        <w:numId w:val="0"/>
      </w:numPr>
      <w:tabs>
        <w:tab w:val="left" w:pos="720"/>
      </w:tabs>
    </w:pPr>
  </w:style>
  <w:style w:type="character" w:customStyle="1" w:styleId="Footnote">
    <w:name w:val="Footnote"/>
    <w:rsid w:val="00B87FBC"/>
    <w:rPr>
      <w:rFonts w:ascii="Times New Roman" w:hAnsi="Times New Roman"/>
      <w:noProof w:val="0"/>
      <w:sz w:val="20"/>
      <w:lang w:val="en-US"/>
    </w:rPr>
  </w:style>
  <w:style w:type="paragraph" w:customStyle="1" w:styleId="StyleParaNumItalic1">
    <w:name w:val="Style ParaNum + Italic1"/>
    <w:basedOn w:val="ParaNum"/>
    <w:link w:val="StyleParaNumItalic1Char"/>
    <w:uiPriority w:val="99"/>
    <w:rsid w:val="00B87FBC"/>
    <w:pPr>
      <w:numPr>
        <w:numId w:val="30"/>
      </w:numPr>
      <w:tabs>
        <w:tab w:val="num" w:pos="360"/>
        <w:tab w:val="clear" w:pos="720"/>
        <w:tab w:val="num" w:pos="1080"/>
        <w:tab w:val="left" w:pos="1440"/>
      </w:tabs>
      <w:ind w:left="0" w:firstLine="720"/>
    </w:pPr>
    <w:rPr>
      <w:i/>
      <w:snapToGrid/>
      <w:sz w:val="20"/>
    </w:rPr>
  </w:style>
  <w:style w:type="character" w:customStyle="1" w:styleId="StyleParaNumItalic1Char">
    <w:name w:val="Style ParaNum + Italic1 Char"/>
    <w:link w:val="StyleParaNumItalic1"/>
    <w:uiPriority w:val="99"/>
    <w:locked/>
    <w:rsid w:val="00B87FBC"/>
    <w:rPr>
      <w:i/>
      <w:kern w:val="28"/>
    </w:rPr>
  </w:style>
  <w:style w:type="character" w:customStyle="1" w:styleId="documentbody1">
    <w:name w:val="documentbody1"/>
    <w:rsid w:val="00B87FBC"/>
    <w:rPr>
      <w:rFonts w:ascii="Verdana" w:hAnsi="Verdana" w:hint="default"/>
      <w:sz w:val="19"/>
      <w:szCs w:val="19"/>
      <w:shd w:val="clear" w:color="auto" w:fill="FFFFFF"/>
    </w:rPr>
  </w:style>
  <w:style w:type="character" w:styleId="Strong">
    <w:name w:val="Strong"/>
    <w:uiPriority w:val="22"/>
    <w:qFormat/>
    <w:rsid w:val="00B87FBC"/>
    <w:rPr>
      <w:b/>
      <w:bCs/>
    </w:rPr>
  </w:style>
  <w:style w:type="character" w:customStyle="1" w:styleId="FootnoteTextChar3CharChar">
    <w:name w:val="Footnote Text Char3 Char Char"/>
    <w:aliases w:val="Footnote Text Char Char2 Char Char Char,Footnote Text Char Char2 Char Char Char2 Char Char,Footnote Text Char3 Char Char Char2 Char Char,Footnote Text Char4 Char1 Char Char"/>
    <w:uiPriority w:val="99"/>
    <w:locked/>
    <w:rsid w:val="00B87FBC"/>
    <w:rPr>
      <w:rFonts w:eastAsia="Times New Roman" w:cs="Times New Roman"/>
      <w:sz w:val="20"/>
      <w:szCs w:val="20"/>
    </w:rPr>
  </w:style>
  <w:style w:type="character" w:customStyle="1" w:styleId="inline-header">
    <w:name w:val="inline-header"/>
    <w:basedOn w:val="DefaultParagraphFont"/>
    <w:rsid w:val="007B1804"/>
  </w:style>
  <w:style w:type="character" w:customStyle="1" w:styleId="inline-paragraph">
    <w:name w:val="inline-paragraph"/>
    <w:basedOn w:val="DefaultParagraphFont"/>
    <w:rsid w:val="007B1804"/>
  </w:style>
  <w:style w:type="paragraph" w:customStyle="1" w:styleId="Style">
    <w:name w:val="Style"/>
    <w:basedOn w:val="Normal"/>
    <w:rsid w:val="00B421F4"/>
    <w:pPr>
      <w:widowControl/>
      <w:spacing w:line="480" w:lineRule="auto"/>
    </w:pPr>
    <w:rPr>
      <w:b/>
      <w:bCs/>
      <w:snapToGrid/>
      <w:kern w:val="2"/>
      <w14:ligatures w14:val="standardContextual"/>
    </w:rPr>
  </w:style>
  <w:style w:type="paragraph" w:customStyle="1" w:styleId="StyleTimesNewRoman11ptAfter0ptLinespacingDouble">
    <w:name w:val="Style Times New Roman 11 pt After:  0 pt Line spacing:  Double"/>
    <w:basedOn w:val="Normal"/>
    <w:next w:val="Normal"/>
    <w:rsid w:val="00B421F4"/>
    <w:pPr>
      <w:widowControl/>
      <w:spacing w:line="480" w:lineRule="auto"/>
    </w:pPr>
    <w:rPr>
      <w:snapToGrid/>
      <w:kern w:val="2"/>
      <w14:ligatures w14:val="standardContextual"/>
    </w:rPr>
  </w:style>
  <w:style w:type="character" w:styleId="Mention">
    <w:name w:val="Mention"/>
    <w:basedOn w:val="DefaultParagraphFont"/>
    <w:uiPriority w:val="99"/>
    <w:unhideWhenUsed/>
    <w:rsid w:val="001C0F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