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B1345" w:rsidP="00735EC7" w14:paraId="3C9E3CB9" w14:textId="187B2462">
      <w:pPr>
        <w:jc w:val="center"/>
        <w:rPr>
          <w:b/>
        </w:rPr>
      </w:pPr>
      <w:r w:rsidRPr="0070224F">
        <w:rPr>
          <w:rFonts w:ascii="Times New Roman Bold" w:hAnsi="Times New Roman Bold"/>
          <w:b/>
          <w:kern w:val="0"/>
          <w:szCs w:val="22"/>
        </w:rPr>
        <w:t>Before</w:t>
      </w:r>
      <w:r>
        <w:rPr>
          <w:b/>
        </w:rPr>
        <w:t xml:space="preserve"> the</w:t>
      </w:r>
    </w:p>
    <w:p w:rsidR="006B1345" w:rsidP="00735EC7" w14:paraId="1D8C6139" w14:textId="77777777">
      <w:pPr>
        <w:pStyle w:val="StyleBoldCentered"/>
      </w:pPr>
      <w:r>
        <w:t>F</w:t>
      </w:r>
      <w:r>
        <w:rPr>
          <w:caps w:val="0"/>
        </w:rPr>
        <w:t>ederal Communications Commission</w:t>
      </w:r>
    </w:p>
    <w:p w:rsidR="006B1345" w:rsidP="00735EC7" w14:paraId="2D7A7D48" w14:textId="77777777">
      <w:pPr>
        <w:pStyle w:val="StyleBoldCentered"/>
      </w:pPr>
      <w:r>
        <w:rPr>
          <w:caps w:val="0"/>
        </w:rPr>
        <w:t>Washington, D.C. 20554</w:t>
      </w:r>
    </w:p>
    <w:p w:rsidR="006B1345" w:rsidP="00735EC7" w14:paraId="4F250820" w14:textId="77777777"/>
    <w:p w:rsidR="006B1345" w:rsidP="00735EC7" w14:paraId="5AB58CB7" w14:textId="77777777"/>
    <w:tbl>
      <w:tblPr>
        <w:tblW w:w="0" w:type="auto"/>
        <w:tblLayout w:type="fixed"/>
        <w:tblLook w:val="0000"/>
      </w:tblPr>
      <w:tblGrid>
        <w:gridCol w:w="4698"/>
        <w:gridCol w:w="630"/>
        <w:gridCol w:w="4248"/>
      </w:tblGrid>
      <w:tr w14:paraId="0B85614D" w14:textId="77777777" w:rsidTr="00735EC7">
        <w:tblPrEx>
          <w:tblW w:w="0" w:type="auto"/>
          <w:tblLayout w:type="fixed"/>
          <w:tblLook w:val="0000"/>
        </w:tblPrEx>
        <w:tc>
          <w:tcPr>
            <w:tcW w:w="4698" w:type="dxa"/>
          </w:tcPr>
          <w:p w:rsidR="006B1345" w14:paraId="01E42133" w14:textId="77777777">
            <w:pPr>
              <w:tabs>
                <w:tab w:val="center" w:pos="4680"/>
              </w:tabs>
              <w:suppressAutoHyphens/>
              <w:rPr>
                <w:spacing w:val="-2"/>
              </w:rPr>
            </w:pPr>
            <w:r>
              <w:rPr>
                <w:spacing w:val="-2"/>
              </w:rPr>
              <w:t>In the Matter of</w:t>
            </w:r>
          </w:p>
          <w:p w:rsidR="006B1345" w14:paraId="27DA5767" w14:textId="77777777">
            <w:pPr>
              <w:tabs>
                <w:tab w:val="center" w:pos="4680"/>
              </w:tabs>
              <w:suppressAutoHyphens/>
              <w:rPr>
                <w:spacing w:val="-2"/>
              </w:rPr>
            </w:pPr>
          </w:p>
          <w:p w:rsidR="006B1345" w14:paraId="7E57D4E5" w14:textId="3D397F7D">
            <w:pPr>
              <w:tabs>
                <w:tab w:val="center" w:pos="4680"/>
              </w:tabs>
              <w:suppressAutoHyphens/>
              <w:rPr>
                <w:spacing w:val="-2"/>
              </w:rPr>
            </w:pPr>
            <w:r>
              <w:rPr>
                <w:spacing w:val="-2"/>
              </w:rPr>
              <w:t>Review of the Commission’s Assessment and Collection of Regulatory Fees for Fiscal Year 202</w:t>
            </w:r>
            <w:r w:rsidR="000B2FF6">
              <w:rPr>
                <w:spacing w:val="-2"/>
              </w:rPr>
              <w:t>6</w:t>
            </w:r>
          </w:p>
          <w:p w:rsidR="006B1345" w:rsidRPr="007115F7" w:rsidP="00A70468" w14:paraId="38A92B68" w14:textId="7CB6948D">
            <w:pPr>
              <w:tabs>
                <w:tab w:val="left" w:pos="2767"/>
              </w:tabs>
              <w:suppressAutoHyphens/>
              <w:rPr>
                <w:spacing w:val="-2"/>
              </w:rPr>
            </w:pPr>
            <w:r>
              <w:rPr>
                <w:spacing w:val="-2"/>
              </w:rPr>
              <w:tab/>
            </w:r>
          </w:p>
        </w:tc>
        <w:tc>
          <w:tcPr>
            <w:tcW w:w="630" w:type="dxa"/>
          </w:tcPr>
          <w:p w:rsidR="006B1345" w14:paraId="4CF303C1" w14:textId="77777777">
            <w:pPr>
              <w:tabs>
                <w:tab w:val="center" w:pos="4680"/>
              </w:tabs>
              <w:suppressAutoHyphens/>
              <w:rPr>
                <w:b/>
                <w:spacing w:val="-2"/>
              </w:rPr>
            </w:pPr>
            <w:r>
              <w:rPr>
                <w:b/>
                <w:spacing w:val="-2"/>
              </w:rPr>
              <w:t>)</w:t>
            </w:r>
          </w:p>
          <w:p w:rsidR="006B1345" w14:paraId="21E3EE30" w14:textId="77777777">
            <w:pPr>
              <w:tabs>
                <w:tab w:val="center" w:pos="4680"/>
              </w:tabs>
              <w:suppressAutoHyphens/>
              <w:rPr>
                <w:b/>
                <w:spacing w:val="-2"/>
              </w:rPr>
            </w:pPr>
            <w:r>
              <w:rPr>
                <w:b/>
                <w:spacing w:val="-2"/>
              </w:rPr>
              <w:t>)</w:t>
            </w:r>
          </w:p>
          <w:p w:rsidR="006B1345" w14:paraId="40357091" w14:textId="77777777">
            <w:pPr>
              <w:tabs>
                <w:tab w:val="center" w:pos="4680"/>
              </w:tabs>
              <w:suppressAutoHyphens/>
              <w:rPr>
                <w:b/>
                <w:spacing w:val="-2"/>
              </w:rPr>
            </w:pPr>
            <w:r>
              <w:rPr>
                <w:b/>
                <w:spacing w:val="-2"/>
              </w:rPr>
              <w:t>)</w:t>
            </w:r>
          </w:p>
          <w:p w:rsidR="006B1345" w14:paraId="5D2C4F4E" w14:textId="77777777">
            <w:pPr>
              <w:tabs>
                <w:tab w:val="center" w:pos="4680"/>
              </w:tabs>
              <w:suppressAutoHyphens/>
              <w:rPr>
                <w:b/>
                <w:spacing w:val="-2"/>
              </w:rPr>
            </w:pPr>
            <w:r>
              <w:rPr>
                <w:b/>
                <w:spacing w:val="-2"/>
              </w:rPr>
              <w:t>)</w:t>
            </w:r>
          </w:p>
          <w:p w:rsidR="006B1345" w14:paraId="07EB3B01" w14:textId="77777777">
            <w:pPr>
              <w:tabs>
                <w:tab w:val="center" w:pos="4680"/>
              </w:tabs>
              <w:suppressAutoHyphens/>
              <w:rPr>
                <w:b/>
                <w:spacing w:val="-2"/>
              </w:rPr>
            </w:pPr>
            <w:r>
              <w:rPr>
                <w:b/>
                <w:spacing w:val="-2"/>
              </w:rPr>
              <w:t>)</w:t>
            </w:r>
          </w:p>
          <w:p w:rsidR="006B1345" w14:paraId="414ACF60" w14:textId="00F6AFBB">
            <w:pPr>
              <w:tabs>
                <w:tab w:val="center" w:pos="4680"/>
              </w:tabs>
              <w:suppressAutoHyphens/>
              <w:rPr>
                <w:b/>
                <w:spacing w:val="-2"/>
              </w:rPr>
            </w:pPr>
          </w:p>
          <w:p w:rsidR="006B1345" w14:paraId="6E027F99" w14:textId="77777777">
            <w:pPr>
              <w:tabs>
                <w:tab w:val="center" w:pos="4680"/>
              </w:tabs>
              <w:suppressAutoHyphens/>
              <w:rPr>
                <w:spacing w:val="-2"/>
              </w:rPr>
            </w:pPr>
          </w:p>
        </w:tc>
        <w:tc>
          <w:tcPr>
            <w:tcW w:w="4248" w:type="dxa"/>
          </w:tcPr>
          <w:p w:rsidR="006B1345" w14:paraId="70E5F5BC" w14:textId="77777777">
            <w:pPr>
              <w:tabs>
                <w:tab w:val="center" w:pos="4680"/>
              </w:tabs>
              <w:suppressAutoHyphens/>
              <w:rPr>
                <w:spacing w:val="-2"/>
              </w:rPr>
            </w:pPr>
          </w:p>
          <w:p w:rsidR="006B1345" w14:paraId="41110F87" w14:textId="77777777">
            <w:pPr>
              <w:pStyle w:val="TOAHeading"/>
              <w:tabs>
                <w:tab w:val="center" w:pos="4680"/>
                <w:tab w:val="clear" w:pos="9360"/>
              </w:tabs>
              <w:rPr>
                <w:spacing w:val="-2"/>
              </w:rPr>
            </w:pPr>
          </w:p>
          <w:p w:rsidR="006B1345" w14:paraId="468D8CFA" w14:textId="42730A64">
            <w:pPr>
              <w:tabs>
                <w:tab w:val="center" w:pos="4680"/>
              </w:tabs>
              <w:suppressAutoHyphens/>
            </w:pPr>
            <w:r>
              <w:rPr>
                <w:spacing w:val="-2"/>
              </w:rPr>
              <w:t xml:space="preserve">MD Docket No. </w:t>
            </w:r>
            <w:r w:rsidR="00554E1C">
              <w:rPr>
                <w:spacing w:val="-2"/>
              </w:rPr>
              <w:t>26-94</w:t>
            </w:r>
          </w:p>
          <w:p w:rsidR="006B1345" w14:paraId="3F6631FB" w14:textId="77777777">
            <w:pPr>
              <w:tabs>
                <w:tab w:val="center" w:pos="4680"/>
              </w:tabs>
              <w:suppressAutoHyphens/>
              <w:rPr>
                <w:spacing w:val="-2"/>
              </w:rPr>
            </w:pPr>
          </w:p>
          <w:p w:rsidR="006B1345" w14:paraId="4E9837E2" w14:textId="77777777">
            <w:pPr>
              <w:tabs>
                <w:tab w:val="center" w:pos="4680"/>
              </w:tabs>
              <w:suppressAutoHyphens/>
              <w:rPr>
                <w:spacing w:val="-2"/>
              </w:rPr>
            </w:pPr>
          </w:p>
          <w:p w:rsidR="006B1345" w14:paraId="40A4C0CD" w14:textId="12C057A7">
            <w:pPr>
              <w:tabs>
                <w:tab w:val="center" w:pos="4680"/>
              </w:tabs>
              <w:suppressAutoHyphens/>
              <w:rPr>
                <w:spacing w:val="-2"/>
              </w:rPr>
            </w:pPr>
          </w:p>
        </w:tc>
      </w:tr>
    </w:tbl>
    <w:p w:rsidR="006B1345" w:rsidP="00735EC7" w14:paraId="16F27EDF" w14:textId="77777777"/>
    <w:p w:rsidR="006B1345" w:rsidP="00735EC7" w14:paraId="6FF9F7D1" w14:textId="77777777">
      <w:pPr>
        <w:pStyle w:val="StyleBoldCentered"/>
      </w:pPr>
      <w:r>
        <w:t>Report and order</w:t>
      </w:r>
    </w:p>
    <w:p w:rsidR="006B1345" w:rsidP="00735EC7" w14:paraId="63A4FFB7" w14:textId="77777777">
      <w:pPr>
        <w:tabs>
          <w:tab w:val="left" w:pos="-720"/>
        </w:tabs>
        <w:suppressAutoHyphens/>
        <w:spacing w:line="227" w:lineRule="auto"/>
        <w:rPr>
          <w:spacing w:val="-2"/>
        </w:rPr>
      </w:pPr>
    </w:p>
    <w:p w:rsidR="006B1345" w:rsidP="00735EC7" w14:paraId="4BF2F3CF" w14:textId="0556E56E">
      <w:pPr>
        <w:tabs>
          <w:tab w:val="left" w:pos="720"/>
          <w:tab w:val="right" w:pos="9360"/>
        </w:tabs>
        <w:suppressAutoHyphens/>
        <w:spacing w:line="227" w:lineRule="auto"/>
        <w:rPr>
          <w:spacing w:val="-2"/>
        </w:rPr>
      </w:pPr>
      <w:r>
        <w:rPr>
          <w:b/>
          <w:spacing w:val="-2"/>
        </w:rPr>
        <w:t xml:space="preserve">Adopted:  </w:t>
      </w:r>
      <w:r w:rsidR="008A17F7">
        <w:rPr>
          <w:b/>
          <w:spacing w:val="-2"/>
        </w:rPr>
        <w:t xml:space="preserve">August </w:t>
      </w:r>
      <w:r w:rsidR="00271A26">
        <w:rPr>
          <w:b/>
          <w:spacing w:val="-2"/>
        </w:rPr>
        <w:t>26</w:t>
      </w:r>
      <w:r w:rsidR="008A17F7">
        <w:rPr>
          <w:b/>
          <w:spacing w:val="-2"/>
        </w:rPr>
        <w:t>, 202</w:t>
      </w:r>
      <w:r w:rsidR="000B2FF6">
        <w:rPr>
          <w:b/>
          <w:spacing w:val="-2"/>
        </w:rPr>
        <w:t>6</w:t>
      </w:r>
      <w:r>
        <w:rPr>
          <w:b/>
          <w:spacing w:val="-2"/>
        </w:rPr>
        <w:tab/>
        <w:t xml:space="preserve">Released:  </w:t>
      </w:r>
      <w:r w:rsidR="008A17F7">
        <w:rPr>
          <w:b/>
          <w:spacing w:val="-2"/>
        </w:rPr>
        <w:t xml:space="preserve">August </w:t>
      </w:r>
      <w:r w:rsidR="00271A26">
        <w:rPr>
          <w:b/>
          <w:spacing w:val="-2"/>
        </w:rPr>
        <w:t>27</w:t>
      </w:r>
      <w:r w:rsidR="008A17F7">
        <w:rPr>
          <w:b/>
          <w:spacing w:val="-2"/>
        </w:rPr>
        <w:t>, 202</w:t>
      </w:r>
      <w:r w:rsidR="000B2FF6">
        <w:rPr>
          <w:b/>
          <w:spacing w:val="-2"/>
        </w:rPr>
        <w:t>6</w:t>
      </w:r>
    </w:p>
    <w:p w:rsidR="006B1345" w:rsidP="00735EC7" w14:paraId="42802E5B" w14:textId="77777777"/>
    <w:p w:rsidR="006B1345" w:rsidP="00735EC7" w14:paraId="4A7F30F3" w14:textId="77777777">
      <w:pPr>
        <w:rPr>
          <w:spacing w:val="-2"/>
        </w:rPr>
      </w:pPr>
      <w:r>
        <w:t>By the</w:t>
      </w:r>
      <w:r>
        <w:rPr>
          <w:spacing w:val="-2"/>
        </w:rPr>
        <w:t xml:space="preserve"> Commission:</w:t>
      </w:r>
    </w:p>
    <w:p w:rsidR="006B1345" w:rsidP="00735EC7" w14:paraId="0C85B698" w14:textId="77777777">
      <w:pPr>
        <w:rPr>
          <w:spacing w:val="-2"/>
        </w:rPr>
      </w:pPr>
    </w:p>
    <w:p w:rsidR="000B2FF6" w:rsidP="00BA5D2C" w14:paraId="09F266DE" w14:textId="4E48D828">
      <w:pPr>
        <w:pStyle w:val="TOCTitle"/>
      </w:pPr>
      <w:bookmarkStart w:id="0" w:name="TOChere"/>
      <w:r>
        <w:t>Table of Contents</w:t>
      </w:r>
    </w:p>
    <w:p w:rsidR="00BA5D2C" w:rsidP="00BA5D2C" w14:paraId="22936ADC" w14:textId="0C77412F">
      <w:pPr>
        <w:pStyle w:val="Paratitle"/>
      </w:pPr>
      <w:r>
        <w:t>Heading</w:t>
      </w:r>
      <w:r>
        <w:tab/>
        <w:t>Paragraph #</w:t>
      </w:r>
      <w:bookmarkStart w:id="1" w:name="start_here"/>
      <w:bookmarkEnd w:id="1"/>
    </w:p>
    <w:p w:rsidR="00BA5D2C" w:rsidP="00BA5D2C" w14:paraId="77E82EBB" w14:textId="52F1F62B">
      <w:pPr>
        <w:pStyle w:val="TOC1"/>
        <w:rPr>
          <w:rFonts w:asciiTheme="minorHAnsi" w:eastAsiaTheme="minorEastAsia" w:hAnsiTheme="minorHAnsi" w:cstheme="minorBidi"/>
          <w:caps w:val="0"/>
          <w:snapToGrid/>
          <w:kern w:val="2"/>
          <w:sz w:val="24"/>
          <w:szCs w:val="24"/>
          <w14:ligatures w14:val="standardContextual"/>
        </w:rPr>
      </w:pPr>
      <w:r>
        <w:t>I.</w:t>
      </w:r>
      <w:r>
        <w:rPr>
          <w:rFonts w:asciiTheme="minorHAnsi" w:eastAsiaTheme="minorEastAsia" w:hAnsiTheme="minorHAnsi" w:cstheme="minorBidi"/>
          <w:caps w:val="0"/>
          <w:snapToGrid/>
          <w:kern w:val="2"/>
          <w:sz w:val="24"/>
          <w:szCs w:val="24"/>
          <w14:ligatures w14:val="standardContextual"/>
        </w:rPr>
        <w:tab/>
      </w:r>
      <w:r>
        <w:t>Introduction</w:t>
      </w:r>
      <w:r>
        <w:tab/>
        <w:t>1</w:t>
      </w:r>
    </w:p>
    <w:p w:rsidR="00BA5D2C" w:rsidP="00BA5D2C" w14:paraId="2155B5C5" w14:textId="1CE32E22">
      <w:pPr>
        <w:pStyle w:val="TOC1"/>
        <w:rPr>
          <w:rFonts w:asciiTheme="minorHAnsi" w:eastAsiaTheme="minorEastAsia" w:hAnsiTheme="minorHAnsi" w:cstheme="minorBidi"/>
          <w:caps w:val="0"/>
          <w:snapToGrid/>
          <w:kern w:val="2"/>
          <w:sz w:val="24"/>
          <w:szCs w:val="24"/>
          <w14:ligatures w14:val="standardContextual"/>
        </w:rPr>
      </w:pPr>
      <w:r>
        <w:t>II.</w:t>
      </w:r>
      <w:r>
        <w:rPr>
          <w:rFonts w:asciiTheme="minorHAnsi" w:eastAsiaTheme="minorEastAsia" w:hAnsiTheme="minorHAnsi" w:cstheme="minorBidi"/>
          <w:caps w:val="0"/>
          <w:snapToGrid/>
          <w:kern w:val="2"/>
          <w:sz w:val="24"/>
          <w:szCs w:val="24"/>
          <w14:ligatures w14:val="standardContextual"/>
        </w:rPr>
        <w:tab/>
      </w:r>
      <w:r>
        <w:t>Background</w:t>
      </w:r>
      <w:r>
        <w:tab/>
        <w:t>4</w:t>
      </w:r>
    </w:p>
    <w:p w:rsidR="00BA5D2C" w:rsidP="00BA5D2C" w14:paraId="702B0787" w14:textId="513C6F9B">
      <w:pPr>
        <w:pStyle w:val="TOC1"/>
        <w:rPr>
          <w:rFonts w:asciiTheme="minorHAnsi" w:eastAsiaTheme="minorEastAsia" w:hAnsiTheme="minorHAnsi" w:cstheme="minorBidi"/>
          <w:caps w:val="0"/>
          <w:snapToGrid/>
          <w:kern w:val="2"/>
          <w:sz w:val="24"/>
          <w:szCs w:val="24"/>
          <w14:ligatures w14:val="standardContextual"/>
        </w:rPr>
      </w:pPr>
      <w:r>
        <w:t>III.</w:t>
      </w:r>
      <w:r>
        <w:rPr>
          <w:rFonts w:asciiTheme="minorHAnsi" w:eastAsiaTheme="minorEastAsia" w:hAnsiTheme="minorHAnsi" w:cstheme="minorBidi"/>
          <w:caps w:val="0"/>
          <w:snapToGrid/>
          <w:kern w:val="2"/>
          <w:sz w:val="24"/>
          <w:szCs w:val="24"/>
          <w14:ligatures w14:val="standardContextual"/>
        </w:rPr>
        <w:tab/>
      </w:r>
      <w:r>
        <w:t>Discussion</w:t>
      </w:r>
      <w:r>
        <w:tab/>
        <w:t>15</w:t>
      </w:r>
    </w:p>
    <w:p w:rsidR="00BA5D2C" w:rsidP="00BA5D2C" w14:paraId="3DCCB264" w14:textId="09A5CD51">
      <w:pPr>
        <w:pStyle w:val="TOC2"/>
        <w:tabs>
          <w:tab w:val="left" w:pos="360"/>
        </w:tabs>
        <w:rPr>
          <w:rFonts w:asciiTheme="minorHAnsi" w:eastAsiaTheme="minorEastAsia" w:hAnsiTheme="minorHAnsi" w:cstheme="minorBidi"/>
          <w:snapToGrid/>
          <w:kern w:val="2"/>
          <w:sz w:val="24"/>
          <w:szCs w:val="24"/>
          <w14:ligatures w14:val="standardContextual"/>
        </w:rPr>
      </w:pPr>
      <w:r>
        <w:t>A.</w:t>
      </w:r>
      <w:r>
        <w:rPr>
          <w:rFonts w:asciiTheme="minorHAnsi" w:eastAsiaTheme="minorEastAsia" w:hAnsiTheme="minorHAnsi" w:cstheme="minorBidi"/>
          <w:snapToGrid/>
          <w:kern w:val="2"/>
          <w:sz w:val="24"/>
          <w:szCs w:val="24"/>
          <w14:ligatures w14:val="standardContextual"/>
        </w:rPr>
        <w:tab/>
      </w:r>
      <w:r>
        <w:t>Assessment of Regulatory Fees</w:t>
      </w:r>
      <w:r>
        <w:tab/>
        <w:t>19</w:t>
      </w:r>
    </w:p>
    <w:p w:rsidR="008B01F3" w:rsidP="003C7F22" w14:paraId="11FE64D0" w14:textId="449B5F68">
      <w:pPr>
        <w:pStyle w:val="TOC2"/>
        <w:tabs>
          <w:tab w:val="left" w:pos="360"/>
          <w:tab w:val="clear" w:pos="720"/>
          <w:tab w:val="left" w:pos="1080"/>
        </w:tabs>
        <w:ind w:left="1080"/>
      </w:pPr>
      <w:r>
        <w:t>1.</w:t>
      </w:r>
      <w:r>
        <w:tab/>
      </w:r>
      <w:r w:rsidRPr="00121D9F" w:rsidR="00121D9F">
        <w:t>Methodology for Assessing Regulatory Fees</w:t>
      </w:r>
      <w:r w:rsidRPr="00121D9F" w:rsidR="00121D9F">
        <w:tab/>
      </w:r>
      <w:r w:rsidR="00121D9F">
        <w:t>19</w:t>
      </w:r>
    </w:p>
    <w:p w:rsidR="00121D9F" w:rsidP="00121D9F" w14:paraId="73B48504" w14:textId="7D8DFC34">
      <w:pPr>
        <w:pStyle w:val="TOC2"/>
        <w:tabs>
          <w:tab w:val="left" w:pos="360"/>
          <w:tab w:val="clear" w:pos="720"/>
          <w:tab w:val="left" w:pos="1080"/>
        </w:tabs>
        <w:ind w:left="1080"/>
      </w:pPr>
      <w:r>
        <w:t>2.</w:t>
      </w:r>
      <w:r>
        <w:tab/>
        <w:t>FTE Allocations</w:t>
      </w:r>
      <w:r w:rsidRPr="00121D9F">
        <w:tab/>
      </w:r>
      <w:r>
        <w:t>20</w:t>
      </w:r>
    </w:p>
    <w:p w:rsidR="00121D9F" w:rsidP="00121D9F" w14:paraId="5564824D" w14:textId="04486E8C">
      <w:pPr>
        <w:pStyle w:val="TOC2"/>
        <w:tabs>
          <w:tab w:val="left" w:pos="360"/>
          <w:tab w:val="clear" w:pos="720"/>
          <w:tab w:val="left" w:pos="1080"/>
        </w:tabs>
        <w:ind w:left="1080"/>
      </w:pPr>
      <w:r>
        <w:t>3</w:t>
      </w:r>
      <w:r>
        <w:t>.</w:t>
      </w:r>
      <w:r>
        <w:tab/>
      </w:r>
      <w:r w:rsidRPr="006F3FEA">
        <w:t>Adjustment</w:t>
      </w:r>
      <w:r w:rsidRPr="00122E39">
        <w:t xml:space="preserve"> of Reallocations of Certain Indirect FTEs as Direct FTEs</w:t>
      </w:r>
      <w:r w:rsidRPr="00121D9F">
        <w:tab/>
      </w:r>
      <w:r w:rsidR="003E77E7">
        <w:t>21</w:t>
      </w:r>
    </w:p>
    <w:p w:rsidR="00121D9F" w:rsidP="00121D9F" w14:paraId="10FA151B" w14:textId="7FBE7D19">
      <w:pPr>
        <w:pStyle w:val="TOC2"/>
        <w:tabs>
          <w:tab w:val="left" w:pos="360"/>
          <w:tab w:val="clear" w:pos="720"/>
          <w:tab w:val="left" w:pos="1080"/>
        </w:tabs>
        <w:ind w:left="1080"/>
      </w:pPr>
      <w:r>
        <w:t>4</w:t>
      </w:r>
      <w:r>
        <w:t>.</w:t>
      </w:r>
      <w:r>
        <w:tab/>
      </w:r>
      <w:r w:rsidRPr="001B526E" w:rsidR="001B526E">
        <w:t>Other FTEs of the Non-Core Bureaus and Offices Remain Indirect</w:t>
      </w:r>
      <w:r w:rsidRPr="00121D9F">
        <w:tab/>
      </w:r>
      <w:r w:rsidR="001B526E">
        <w:t>32</w:t>
      </w:r>
    </w:p>
    <w:p w:rsidR="00BA5D2C" w:rsidP="00BA5D2C" w14:paraId="2B4B01A5" w14:textId="6A88825F">
      <w:pPr>
        <w:pStyle w:val="TOC2"/>
        <w:tabs>
          <w:tab w:val="left" w:pos="360"/>
        </w:tabs>
        <w:rPr>
          <w:rFonts w:asciiTheme="minorHAnsi" w:eastAsiaTheme="minorEastAsia" w:hAnsiTheme="minorHAnsi" w:cstheme="minorBidi"/>
          <w:snapToGrid/>
          <w:kern w:val="2"/>
          <w:sz w:val="24"/>
          <w:szCs w:val="24"/>
          <w14:ligatures w14:val="standardContextual"/>
        </w:rPr>
      </w:pPr>
      <w:r>
        <w:t>B.</w:t>
      </w:r>
      <w:r>
        <w:rPr>
          <w:rFonts w:asciiTheme="minorHAnsi" w:eastAsiaTheme="minorEastAsia" w:hAnsiTheme="minorHAnsi" w:cstheme="minorBidi"/>
          <w:snapToGrid/>
          <w:kern w:val="2"/>
          <w:sz w:val="24"/>
          <w:szCs w:val="24"/>
          <w14:ligatures w14:val="standardContextual"/>
        </w:rPr>
        <w:tab/>
      </w:r>
      <w:r>
        <w:t>Broadcast Television Stations</w:t>
      </w:r>
      <w:r>
        <w:tab/>
        <w:t>46</w:t>
      </w:r>
    </w:p>
    <w:p w:rsidR="00BA5D2C" w:rsidP="00BA5D2C" w14:paraId="778AD1C2" w14:textId="13EFA36F">
      <w:pPr>
        <w:pStyle w:val="TOC2"/>
        <w:tabs>
          <w:tab w:val="left" w:pos="360"/>
        </w:tabs>
        <w:rPr>
          <w:rFonts w:asciiTheme="minorHAnsi" w:eastAsiaTheme="minorEastAsia" w:hAnsiTheme="minorHAnsi" w:cstheme="minorBidi"/>
          <w:snapToGrid/>
          <w:kern w:val="2"/>
          <w:sz w:val="24"/>
          <w:szCs w:val="24"/>
          <w14:ligatures w14:val="standardContextual"/>
        </w:rPr>
      </w:pPr>
      <w:r>
        <w:t>C.</w:t>
      </w:r>
      <w:r>
        <w:rPr>
          <w:rFonts w:asciiTheme="minorHAnsi" w:eastAsiaTheme="minorEastAsia" w:hAnsiTheme="minorHAnsi" w:cstheme="minorBidi"/>
          <w:snapToGrid/>
          <w:kern w:val="2"/>
          <w:sz w:val="24"/>
          <w:szCs w:val="24"/>
          <w14:ligatures w14:val="standardContextual"/>
        </w:rPr>
        <w:tab/>
      </w:r>
      <w:r>
        <w:t>CMRS and Mobile Services Assessments</w:t>
      </w:r>
      <w:r>
        <w:tab/>
        <w:t>47</w:t>
      </w:r>
    </w:p>
    <w:p w:rsidR="00BA5D2C" w:rsidP="00BA5D2C" w14:paraId="239DEFDF" w14:textId="7F905EE6">
      <w:pPr>
        <w:pStyle w:val="TOC2"/>
        <w:tabs>
          <w:tab w:val="left" w:pos="360"/>
        </w:tabs>
        <w:rPr>
          <w:rFonts w:asciiTheme="minorHAnsi" w:eastAsiaTheme="minorEastAsia" w:hAnsiTheme="minorHAnsi" w:cstheme="minorBidi"/>
          <w:snapToGrid/>
          <w:kern w:val="2"/>
          <w:sz w:val="24"/>
          <w:szCs w:val="24"/>
          <w14:ligatures w14:val="standardContextual"/>
        </w:rPr>
      </w:pPr>
      <w:r>
        <w:t>D.</w:t>
      </w:r>
      <w:r>
        <w:rPr>
          <w:rFonts w:asciiTheme="minorHAnsi" w:eastAsiaTheme="minorEastAsia" w:hAnsiTheme="minorHAnsi" w:cstheme="minorBidi"/>
          <w:snapToGrid/>
          <w:kern w:val="2"/>
          <w:sz w:val="24"/>
          <w:szCs w:val="24"/>
          <w14:ligatures w14:val="standardContextual"/>
        </w:rPr>
        <w:tab/>
      </w:r>
      <w:r>
        <w:t>Space Station, Earth Station and Submarine Cable Assessments</w:t>
      </w:r>
      <w:r>
        <w:tab/>
        <w:t>50</w:t>
      </w:r>
    </w:p>
    <w:p w:rsidR="00BA5D2C" w:rsidP="00BA5D2C" w14:paraId="7D08032B" w14:textId="66AF6EC6">
      <w:pPr>
        <w:pStyle w:val="TOC2"/>
        <w:tabs>
          <w:tab w:val="left" w:pos="360"/>
        </w:tabs>
        <w:rPr>
          <w:rFonts w:asciiTheme="minorHAnsi" w:eastAsiaTheme="minorEastAsia" w:hAnsiTheme="minorHAnsi" w:cstheme="minorBidi"/>
          <w:snapToGrid/>
          <w:kern w:val="2"/>
          <w:sz w:val="24"/>
          <w:szCs w:val="24"/>
          <w14:ligatures w14:val="standardContextual"/>
        </w:rPr>
      </w:pPr>
      <w:r>
        <w:t>E.</w:t>
      </w:r>
      <w:r>
        <w:rPr>
          <w:rFonts w:asciiTheme="minorHAnsi" w:eastAsiaTheme="minorEastAsia" w:hAnsiTheme="minorHAnsi" w:cstheme="minorBidi"/>
          <w:snapToGrid/>
          <w:kern w:val="2"/>
          <w:sz w:val="24"/>
          <w:szCs w:val="24"/>
          <w14:ligatures w14:val="standardContextual"/>
        </w:rPr>
        <w:tab/>
      </w:r>
      <w:r>
        <w:t>De Minimis Threshold</w:t>
      </w:r>
      <w:r>
        <w:tab/>
        <w:t>54</w:t>
      </w:r>
    </w:p>
    <w:p w:rsidR="00BA5D2C" w:rsidP="00BA5D2C" w14:paraId="376E7B90" w14:textId="01F187DA">
      <w:pPr>
        <w:pStyle w:val="TOC1"/>
        <w:rPr>
          <w:rFonts w:asciiTheme="minorHAnsi" w:eastAsiaTheme="minorEastAsia" w:hAnsiTheme="minorHAnsi" w:cstheme="minorBidi"/>
          <w:caps w:val="0"/>
          <w:snapToGrid/>
          <w:kern w:val="2"/>
          <w:sz w:val="24"/>
          <w:szCs w:val="24"/>
          <w14:ligatures w14:val="standardContextual"/>
        </w:rPr>
      </w:pPr>
      <w:r w:rsidRPr="008C56A4">
        <w:t>IV.</w:t>
      </w:r>
      <w:r>
        <w:rPr>
          <w:rFonts w:asciiTheme="minorHAnsi" w:eastAsiaTheme="minorEastAsia" w:hAnsiTheme="minorHAnsi" w:cstheme="minorBidi"/>
          <w:caps w:val="0"/>
          <w:snapToGrid/>
          <w:kern w:val="2"/>
          <w:sz w:val="24"/>
          <w:szCs w:val="24"/>
          <w14:ligatures w14:val="standardContextual"/>
        </w:rPr>
        <w:tab/>
      </w:r>
      <w:r w:rsidRPr="008C56A4">
        <w:t>Procedural Matters</w:t>
      </w:r>
      <w:r>
        <w:tab/>
        <w:t>61</w:t>
      </w:r>
    </w:p>
    <w:p w:rsidR="00BA5D2C" w:rsidP="00BA5D2C" w14:paraId="24870F5E" w14:textId="456E0DF9">
      <w:pPr>
        <w:pStyle w:val="TOC1"/>
        <w:rPr>
          <w:rFonts w:asciiTheme="minorHAnsi" w:eastAsiaTheme="minorEastAsia" w:hAnsiTheme="minorHAnsi" w:cstheme="minorBidi"/>
          <w:caps w:val="0"/>
          <w:snapToGrid/>
          <w:kern w:val="2"/>
          <w:sz w:val="24"/>
          <w:szCs w:val="24"/>
          <w14:ligatures w14:val="standardContextual"/>
        </w:rPr>
      </w:pPr>
      <w:r w:rsidRPr="008C56A4">
        <w:t>V.</w:t>
      </w:r>
      <w:r>
        <w:rPr>
          <w:rFonts w:asciiTheme="minorHAnsi" w:eastAsiaTheme="minorEastAsia" w:hAnsiTheme="minorHAnsi" w:cstheme="minorBidi"/>
          <w:caps w:val="0"/>
          <w:snapToGrid/>
          <w:kern w:val="2"/>
          <w:sz w:val="24"/>
          <w:szCs w:val="24"/>
          <w14:ligatures w14:val="standardContextual"/>
        </w:rPr>
        <w:tab/>
      </w:r>
      <w:r w:rsidRPr="008C56A4">
        <w:t>Ordering Clauses</w:t>
      </w:r>
      <w:r>
        <w:tab/>
        <w:t>75</w:t>
      </w:r>
    </w:p>
    <w:bookmarkEnd w:id="0"/>
    <w:p w:rsidR="00BA5D2C" w:rsidP="004A3F2C" w14:paraId="58CA3BB4" w14:textId="77777777">
      <w:pPr>
        <w:pStyle w:val="TOC2"/>
        <w:tabs>
          <w:tab w:val="left" w:pos="360"/>
        </w:tabs>
        <w:ind w:left="0" w:firstLine="0"/>
      </w:pPr>
    </w:p>
    <w:p w:rsidR="000B2FF6" w:rsidRPr="00856C84" w:rsidP="000B2FF6" w14:paraId="33610BE5" w14:textId="77777777">
      <w:r w:rsidRPr="00856C84">
        <w:t>APPENDIX A—CALCULATION OF FY 202</w:t>
      </w:r>
      <w:r>
        <w:t>6</w:t>
      </w:r>
      <w:r w:rsidRPr="00856C84">
        <w:t xml:space="preserve"> REVENUE REQUIREMENTS AND PRO-RATA FEES</w:t>
      </w:r>
    </w:p>
    <w:p w:rsidR="000B2FF6" w:rsidRPr="00856C84" w:rsidP="000B2FF6" w14:paraId="2D122157" w14:textId="77777777">
      <w:r w:rsidRPr="00856C84">
        <w:t>APPENDIX B—FY 202</w:t>
      </w:r>
      <w:r>
        <w:t>6</w:t>
      </w:r>
      <w:r w:rsidRPr="00856C84">
        <w:t xml:space="preserve"> SCHEDULE OF REGULATORY FEES</w:t>
      </w:r>
    </w:p>
    <w:p w:rsidR="000B2FF6" w:rsidRPr="00856C84" w:rsidP="000B2FF6" w14:paraId="2B95D595" w14:textId="77777777">
      <w:r w:rsidRPr="00856C84">
        <w:t>APPENDIX C—SOURCES OF PAYMENT UNIT ESTIMATES FOR FY 202</w:t>
      </w:r>
      <w:r>
        <w:t>6</w:t>
      </w:r>
    </w:p>
    <w:p w:rsidR="000B2FF6" w:rsidRPr="00856C84" w:rsidP="000B2FF6" w14:paraId="2E2F79D7" w14:textId="77777777">
      <w:pPr>
        <w:ind w:left="1530" w:hanging="1530"/>
      </w:pPr>
      <w:r w:rsidRPr="00856C84">
        <w:t>APPENDIX D—FACTORS, MEASUREMENTS, AND CALCULATIONS THAT DETERMINE</w:t>
      </w:r>
      <w:r>
        <w:t xml:space="preserve"> STATION </w:t>
      </w:r>
      <w:r w:rsidRPr="00856C84">
        <w:t>SIGNAL CONTOURS AND ASSOCIATED POPULATION COVERAGES</w:t>
      </w:r>
    </w:p>
    <w:p w:rsidR="000B2FF6" w:rsidRPr="000E1FF9" w:rsidP="000B2FF6" w14:paraId="6E61F63C" w14:textId="77777777">
      <w:pPr>
        <w:rPr>
          <w:caps/>
        </w:rPr>
      </w:pPr>
      <w:r w:rsidRPr="00856C84">
        <w:t xml:space="preserve">APPENDIX </w:t>
      </w:r>
      <w:r>
        <w:t>E</w:t>
      </w:r>
      <w:r w:rsidRPr="00856C84">
        <w:t>—</w:t>
      </w:r>
      <w:r w:rsidRPr="000E1FF9">
        <w:rPr>
          <w:caps/>
        </w:rPr>
        <w:t>Space Station Satellite Charts For FY 2026 Regulatory Fees</w:t>
      </w:r>
      <w:r w:rsidRPr="000E1FF9">
        <w:rPr>
          <w:caps/>
        </w:rPr>
        <w:t xml:space="preserve"> </w:t>
      </w:r>
    </w:p>
    <w:p w:rsidR="000B2FF6" w:rsidRPr="00856C84" w:rsidP="000B2FF6" w14:paraId="3F30406D" w14:textId="77777777">
      <w:r w:rsidRPr="00856C84">
        <w:t xml:space="preserve">APPENDIX </w:t>
      </w:r>
      <w:r>
        <w:t>F</w:t>
      </w:r>
      <w:r w:rsidRPr="00856C84">
        <w:t>—FY 202</w:t>
      </w:r>
      <w:r>
        <w:t>6</w:t>
      </w:r>
      <w:r w:rsidRPr="00856C84">
        <w:t xml:space="preserve"> FULL-SERVICE BROADCAST TELEVISION STATIONS BY CALL SIGN</w:t>
      </w:r>
    </w:p>
    <w:p w:rsidR="000B2FF6" w:rsidRPr="00856C84" w:rsidP="000B2FF6" w14:paraId="39246D57" w14:textId="77777777">
      <w:r w:rsidRPr="00856C84">
        <w:t xml:space="preserve">APPENDIX </w:t>
      </w:r>
      <w:r>
        <w:t>G</w:t>
      </w:r>
      <w:r w:rsidRPr="00856C84">
        <w:t>—FY 202</w:t>
      </w:r>
      <w:r>
        <w:t>5</w:t>
      </w:r>
      <w:r w:rsidRPr="00856C84">
        <w:t xml:space="preserve"> </w:t>
      </w:r>
      <w:r>
        <w:t xml:space="preserve">SCHEDULE OF </w:t>
      </w:r>
      <w:r w:rsidRPr="00856C84">
        <w:t>REGULATORY FEES</w:t>
      </w:r>
    </w:p>
    <w:p w:rsidR="009D48C3" w:rsidP="009D48C3" w14:paraId="451B4663" w14:textId="39A26D06">
      <w:r w:rsidRPr="00856C84">
        <w:t>APPENDIX H—</w:t>
      </w:r>
      <w:r>
        <w:t>FINAL REGULATORY FLEXIBILITY ANALYSIS</w:t>
      </w:r>
    </w:p>
    <w:p w:rsidR="009D48C3" w:rsidP="000B2FF6" w14:paraId="61E43032" w14:textId="0A9F108A">
      <w:r>
        <w:t>APPENDIX I</w:t>
      </w:r>
      <w:r w:rsidRPr="00856C84" w:rsidR="00B11A6F">
        <w:t>—</w:t>
      </w:r>
      <w:r w:rsidR="00B11A6F">
        <w:t xml:space="preserve"> </w:t>
      </w:r>
      <w:r>
        <w:t xml:space="preserve">LIST OF COMMENTERS </w:t>
      </w:r>
    </w:p>
    <w:p w:rsidR="00BE4CDB" w:rsidP="000B2FF6" w14:paraId="6BB0E7D8" w14:textId="77777777"/>
    <w:p w:rsidR="006B1345" w:rsidP="00735EC7" w14:paraId="48895450" w14:textId="77777777"/>
    <w:p w:rsidR="006B1345" w:rsidRPr="00F01823" w:rsidP="00735EC7" w14:paraId="57746949" w14:textId="77777777">
      <w:pPr>
        <w:pStyle w:val="Heading1"/>
      </w:pPr>
      <w:bookmarkStart w:id="2" w:name="_Toc169268894"/>
      <w:bookmarkStart w:id="3" w:name="_Toc171085256"/>
      <w:bookmarkStart w:id="4" w:name="_Toc171694254"/>
      <w:bookmarkStart w:id="5" w:name="_Toc172126756"/>
      <w:bookmarkStart w:id="6" w:name="_Toc172483860"/>
      <w:bookmarkStart w:id="7" w:name="_Toc205387925"/>
      <w:bookmarkStart w:id="8" w:name="_Toc236905967"/>
      <w:r>
        <w:t>Introduction</w:t>
      </w:r>
      <w:bookmarkEnd w:id="2"/>
      <w:bookmarkEnd w:id="3"/>
      <w:bookmarkEnd w:id="4"/>
      <w:bookmarkEnd w:id="5"/>
      <w:bookmarkEnd w:id="6"/>
      <w:bookmarkEnd w:id="7"/>
      <w:bookmarkEnd w:id="8"/>
    </w:p>
    <w:p w:rsidR="00A70468" w:rsidP="00A70468" w14:paraId="5C1F840C" w14:textId="50BF5B3E">
      <w:pPr>
        <w:pStyle w:val="ParaNum"/>
      </w:pPr>
      <w:r>
        <w:rPr>
          <w:snapToGrid/>
          <w:szCs w:val="22"/>
        </w:rPr>
        <w:t>Today, p</w:t>
      </w:r>
      <w:r>
        <w:t>ursuant to our statutory obligation in section 9 of the Communications Act of 1934, as amended, (Act or Communications Act)</w:t>
      </w:r>
      <w:r>
        <w:rPr>
          <w:rStyle w:val="FootnoteReference"/>
        </w:rPr>
        <w:footnoteReference w:id="3"/>
      </w:r>
      <w:r>
        <w:t xml:space="preserve"> </w:t>
      </w:r>
      <w:r w:rsidRPr="00475C81">
        <w:t>and</w:t>
      </w:r>
      <w:r>
        <w:t xml:space="preserve"> </w:t>
      </w:r>
      <w:r w:rsidRPr="006001B9">
        <w:t xml:space="preserve">the </w:t>
      </w:r>
      <w:r>
        <w:t>Consolidated</w:t>
      </w:r>
      <w:r w:rsidRPr="006001B9">
        <w:t xml:space="preserve"> Appropriations Act, 202</w:t>
      </w:r>
      <w:r>
        <w:t xml:space="preserve">6, we adopt a regulatory fee schedule for </w:t>
      </w:r>
      <w:r w:rsidR="00A747C5">
        <w:t>fiscal year (</w:t>
      </w:r>
      <w:r>
        <w:t>FY</w:t>
      </w:r>
      <w:r w:rsidR="00A747C5">
        <w:t>)</w:t>
      </w:r>
      <w:r>
        <w:t xml:space="preserve"> 2026 to assess and collect </w:t>
      </w:r>
      <w:r w:rsidRPr="00A038E8">
        <w:t>$</w:t>
      </w:r>
      <w:r>
        <w:t xml:space="preserve">416,112,000, which is an amount </w:t>
      </w:r>
      <w:r w:rsidR="00340C6C">
        <w:t xml:space="preserve">that reasonably can be expected to total </w:t>
      </w:r>
      <w:r>
        <w:t>the Commission’s FY 2026 salaries and expenses (S&amp;E) appropriation.</w:t>
      </w:r>
      <w:r>
        <w:rPr>
          <w:rStyle w:val="FootnoteReference"/>
        </w:rPr>
        <w:footnoteReference w:id="4"/>
      </w:r>
      <w:r w:rsidRPr="00BB6D68">
        <w:t xml:space="preserve"> </w:t>
      </w:r>
      <w:r w:rsidRPr="00BD0150">
        <w:t xml:space="preserve"> </w:t>
      </w:r>
      <w:r>
        <w:t>By statute, the Commission must collect these regulatory fees by the end of September.</w:t>
      </w:r>
      <w:r>
        <w:rPr>
          <w:rStyle w:val="FootnoteReference"/>
        </w:rPr>
        <w:footnoteReference w:id="5"/>
      </w:r>
      <w:r>
        <w:t xml:space="preserve"> </w:t>
      </w:r>
    </w:p>
    <w:p w:rsidR="00B04CD1" w:rsidP="000B2D3D" w14:paraId="374C61BC" w14:textId="74C7EB5D">
      <w:pPr>
        <w:pStyle w:val="ParaNum"/>
      </w:pPr>
      <w:r>
        <w:t xml:space="preserve">In </w:t>
      </w:r>
      <w:r w:rsidR="0057228D">
        <w:t>April</w:t>
      </w:r>
      <w:r>
        <w:t>, the Commission proposed a regulatory fee schedule for FY 202</w:t>
      </w:r>
      <w:r w:rsidR="009D48C3">
        <w:t>6</w:t>
      </w:r>
      <w:r>
        <w:t>.</w:t>
      </w:r>
      <w:r>
        <w:rPr>
          <w:rStyle w:val="FootnoteReference"/>
        </w:rPr>
        <w:footnoteReference w:id="6"/>
      </w:r>
      <w:r>
        <w:t xml:space="preserve">  Consistent with the Commission’s longstanding regulatory fee methodology and the record gathered, we adopt </w:t>
      </w:r>
      <w:r w:rsidR="00B907BC">
        <w:t>most of</w:t>
      </w:r>
      <w:r w:rsidR="00E97EE6">
        <w:t xml:space="preserve"> </w:t>
      </w:r>
      <w:r>
        <w:t>the proposal</w:t>
      </w:r>
      <w:r w:rsidR="00340C6C">
        <w:t>s</w:t>
      </w:r>
      <w:r>
        <w:t xml:space="preserve"> </w:t>
      </w:r>
      <w:bookmarkStart w:id="9" w:name="_Hlk136593689"/>
      <w:r>
        <w:t xml:space="preserve">in the </w:t>
      </w:r>
      <w:r w:rsidRPr="0E9C066C">
        <w:rPr>
          <w:i/>
          <w:iCs/>
        </w:rPr>
        <w:t>FY 202</w:t>
      </w:r>
      <w:r w:rsidRPr="0E9C066C" w:rsidR="009D48C3">
        <w:rPr>
          <w:i/>
          <w:iCs/>
        </w:rPr>
        <w:t>6</w:t>
      </w:r>
      <w:r w:rsidRPr="0E9C066C">
        <w:rPr>
          <w:i/>
          <w:iCs/>
        </w:rPr>
        <w:t xml:space="preserve"> NPRM</w:t>
      </w:r>
      <w:r>
        <w:t xml:space="preserve"> to</w:t>
      </w:r>
      <w:r w:rsidRPr="006F4B2D" w:rsidR="006F4B2D">
        <w:t xml:space="preserve"> increase the number of </w:t>
      </w:r>
      <w:r w:rsidR="00554E1C">
        <w:t>full time equivalents (FTEs)</w:t>
      </w:r>
      <w:r>
        <w:rPr>
          <w:rStyle w:val="FootnoteReference"/>
        </w:rPr>
        <w:footnoteReference w:id="7"/>
      </w:r>
      <w:r w:rsidR="00554E1C">
        <w:t xml:space="preserve"> </w:t>
      </w:r>
      <w:r w:rsidRPr="006F4B2D" w:rsidR="006F4B2D">
        <w:t>allocated directly to the core licensing bureaus for FY 2026</w:t>
      </w:r>
      <w:r w:rsidR="00351510">
        <w:t xml:space="preserve">.  </w:t>
      </w:r>
      <w:r w:rsidRPr="006F4B2D" w:rsidR="006F4B2D">
        <w:t xml:space="preserve">In particular, we </w:t>
      </w:r>
      <w:r w:rsidR="006F4B2D">
        <w:t>adopt the proposal</w:t>
      </w:r>
      <w:r w:rsidR="00340C6C">
        <w:t>s</w:t>
      </w:r>
      <w:r w:rsidR="006F4B2D">
        <w:t xml:space="preserve"> to</w:t>
      </w:r>
      <w:r w:rsidRPr="006F4B2D" w:rsidR="006F4B2D">
        <w:t xml:space="preserve"> reallocate </w:t>
      </w:r>
      <w:r w:rsidR="008B5944">
        <w:t>61</w:t>
      </w:r>
      <w:r w:rsidRPr="006F4B2D" w:rsidR="006F4B2D">
        <w:t xml:space="preserve"> FTEs from </w:t>
      </w:r>
      <w:bookmarkEnd w:id="9"/>
      <w:r>
        <w:t xml:space="preserve">the Office of General Counsel, the Office of Economics and Analytics, and the Public Safety and Homeland Security Bureau </w:t>
      </w:r>
      <w:r w:rsidRPr="006F4B2D" w:rsidR="006F4B2D">
        <w:t>as direct FTEs to the Commission’s core licensing bureaus</w:t>
      </w:r>
      <w:r w:rsidR="006F4B2D">
        <w:t xml:space="preserve"> because the work</w:t>
      </w:r>
      <w:r w:rsidR="00163000">
        <w:t xml:space="preserve"> of those FTEs</w:t>
      </w:r>
      <w:r w:rsidR="006F4B2D">
        <w:t xml:space="preserve"> </w:t>
      </w:r>
      <w:r>
        <w:t>is sufficiently linked to the oversight and regulation of regulatory fee payors such that the burden of that work should be considered in applying our regulatory fee methodology.</w:t>
      </w:r>
      <w:r w:rsidR="009D48C3">
        <w:t xml:space="preserve">  </w:t>
      </w:r>
      <w:r w:rsidR="0031445A">
        <w:t>But, a</w:t>
      </w:r>
      <w:r w:rsidR="00845909">
        <w:t xml:space="preserve">fter careful review, </w:t>
      </w:r>
      <w:r w:rsidR="00FC23CB">
        <w:t xml:space="preserve">we </w:t>
      </w:r>
      <w:r w:rsidR="0019140C">
        <w:t xml:space="preserve">decline to </w:t>
      </w:r>
      <w:r w:rsidR="0054190F">
        <w:t xml:space="preserve">adopt the </w:t>
      </w:r>
      <w:r w:rsidRPr="00EE33AB" w:rsidR="0054190F">
        <w:rPr>
          <w:i/>
          <w:iCs/>
        </w:rPr>
        <w:t>FY 2026 NPRM</w:t>
      </w:r>
      <w:r w:rsidR="0054190F">
        <w:t xml:space="preserve"> proposal to </w:t>
      </w:r>
      <w:r w:rsidR="004E7161">
        <w:t xml:space="preserve">subtract </w:t>
      </w:r>
      <w:r w:rsidR="00F42C13">
        <w:t xml:space="preserve">two FTEs from </w:t>
      </w:r>
      <w:r w:rsidR="00515FB7">
        <w:t xml:space="preserve">the </w:t>
      </w:r>
      <w:r w:rsidR="00F42C13">
        <w:t>Media Bureau</w:t>
      </w:r>
      <w:r w:rsidR="00515FB7">
        <w:t>’s</w:t>
      </w:r>
      <w:r w:rsidR="00F42C13">
        <w:t xml:space="preserve"> </w:t>
      </w:r>
      <w:r w:rsidR="004E7161">
        <w:t xml:space="preserve">direct allocation </w:t>
      </w:r>
      <w:r w:rsidR="00AE5A64">
        <w:t>and</w:t>
      </w:r>
      <w:r w:rsidR="004D32A1">
        <w:t xml:space="preserve"> </w:t>
      </w:r>
      <w:r w:rsidR="0054190F">
        <w:t xml:space="preserve">also </w:t>
      </w:r>
      <w:r w:rsidR="00845909">
        <w:t xml:space="preserve">conclude it is appropriate to reallocate </w:t>
      </w:r>
      <w:r w:rsidR="00AE5A64">
        <w:t>one</w:t>
      </w:r>
      <w:r w:rsidR="00845909">
        <w:t xml:space="preserve"> </w:t>
      </w:r>
      <w:r w:rsidR="005C0798">
        <w:t xml:space="preserve">additional </w:t>
      </w:r>
      <w:r w:rsidR="00845909">
        <w:t xml:space="preserve">FTE from </w:t>
      </w:r>
      <w:r w:rsidR="00AE5A64">
        <w:t>the Office of General Counsel</w:t>
      </w:r>
      <w:r w:rsidR="00845909">
        <w:t xml:space="preserve"> as direct to the Media Bureau.  </w:t>
      </w:r>
      <w:r w:rsidR="00D07B65">
        <w:t>W</w:t>
      </w:r>
      <w:r w:rsidR="00FC23CB">
        <w:t xml:space="preserve">e </w:t>
      </w:r>
      <w:r w:rsidR="004E610E">
        <w:t>will</w:t>
      </w:r>
      <w:r w:rsidR="00D07B65">
        <w:t>, however,</w:t>
      </w:r>
      <w:r w:rsidR="00FC23CB">
        <w:t xml:space="preserve"> continue to treat </w:t>
      </w:r>
      <w:r w:rsidR="00AE7D82">
        <w:t>all FTEs in</w:t>
      </w:r>
      <w:r w:rsidR="00FC23CB">
        <w:t xml:space="preserve"> </w:t>
      </w:r>
      <w:r w:rsidR="004E610E">
        <w:t>the Office of Engineering and Technology, Enforcement Bureau, and Consumer and Governmental Affairs Bureau</w:t>
      </w:r>
      <w:r w:rsidR="00743297">
        <w:t xml:space="preserve"> as indirect.</w:t>
      </w:r>
      <w:r w:rsidR="004E610E">
        <w:t xml:space="preserve"> </w:t>
      </w:r>
      <w:r w:rsidR="00743297">
        <w:t xml:space="preserve"> </w:t>
      </w:r>
      <w:r>
        <w:t>We also adopt the Commission’s proposal for the calculation of television broadcaster regulatory fees, as adjusted</w:t>
      </w:r>
      <w:r w:rsidR="00F8048D">
        <w:t xml:space="preserve">, </w:t>
      </w:r>
      <w:r w:rsidR="009E7F73">
        <w:t xml:space="preserve">and </w:t>
      </w:r>
      <w:r w:rsidR="00975241">
        <w:t xml:space="preserve">where appropriate, </w:t>
      </w:r>
      <w:r w:rsidR="00AB2854">
        <w:t>adjus</w:t>
      </w:r>
      <w:r w:rsidR="00E56C28">
        <w:t>t</w:t>
      </w:r>
      <w:r w:rsidR="009E7F73">
        <w:t xml:space="preserve"> our appendices in response to </w:t>
      </w:r>
      <w:r w:rsidR="00E56C28">
        <w:t>company-</w:t>
      </w:r>
      <w:r w:rsidR="00AB2854">
        <w:t xml:space="preserve"> and industry-</w:t>
      </w:r>
      <w:r w:rsidR="009E7F73">
        <w:t xml:space="preserve">specific </w:t>
      </w:r>
      <w:r w:rsidR="00EB7560">
        <w:t xml:space="preserve">facts </w:t>
      </w:r>
      <w:r w:rsidR="00C92F63">
        <w:t>put forward</w:t>
      </w:r>
      <w:r w:rsidR="00EB7560">
        <w:t xml:space="preserve"> by certain commenters</w:t>
      </w:r>
      <w:r>
        <w:t xml:space="preserve">.  </w:t>
      </w:r>
      <w:r w:rsidRPr="00201654" w:rsidR="000B2D3D">
        <w:t>We implement these determinations and adopt a schedule of regulatory fees, as set forth in Appendices A and B.</w:t>
      </w:r>
    </w:p>
    <w:p w:rsidR="00F8048D" w:rsidP="00E71DF5" w14:paraId="79D33FC5" w14:textId="5498BBB0">
      <w:pPr>
        <w:pStyle w:val="ParaNum"/>
        <w:widowControl/>
      </w:pPr>
      <w:r>
        <w:t>Finally, we decline to</w:t>
      </w:r>
      <w:r w:rsidR="00DF6FCA">
        <w:t xml:space="preserve"> adopt any of the </w:t>
      </w:r>
      <w:r w:rsidR="006A576B">
        <w:t xml:space="preserve">commenters’ </w:t>
      </w:r>
      <w:r w:rsidR="00DF6FCA">
        <w:t xml:space="preserve">various proposals to </w:t>
      </w:r>
      <w:r w:rsidR="006215C7">
        <w:t>depart from</w:t>
      </w:r>
      <w:r w:rsidR="00745165">
        <w:t xml:space="preserve"> </w:t>
      </w:r>
      <w:r w:rsidR="005151D5">
        <w:t xml:space="preserve">our </w:t>
      </w:r>
      <w:r w:rsidR="00C24A9F">
        <w:t xml:space="preserve">well-established assessment </w:t>
      </w:r>
      <w:r w:rsidR="005151D5">
        <w:t xml:space="preserve">methodology to </w:t>
      </w:r>
      <w:r w:rsidR="00F673F2">
        <w:t>lessen fees for regulatees</w:t>
      </w:r>
      <w:r w:rsidR="00B600F3">
        <w:t xml:space="preserve"> in certain industr</w:t>
      </w:r>
      <w:r w:rsidR="009C6C8E">
        <w:t>y sectors</w:t>
      </w:r>
      <w:r w:rsidR="00F673F2">
        <w:t xml:space="preserve">, which would </w:t>
      </w:r>
      <w:r w:rsidR="00F91645">
        <w:t>unfairl</w:t>
      </w:r>
      <w:r w:rsidR="00F673F2">
        <w:t xml:space="preserve">y shift the burden </w:t>
      </w:r>
      <w:r w:rsidR="000F5F8B">
        <w:t xml:space="preserve">of regulatory fees </w:t>
      </w:r>
      <w:r w:rsidR="00F673F2">
        <w:t xml:space="preserve">to other fee payors, or </w:t>
      </w:r>
      <w:r w:rsidR="009E2480">
        <w:t xml:space="preserve">to </w:t>
      </w:r>
      <w:r w:rsidR="00DF6FCA">
        <w:t xml:space="preserve">implement new fee categories </w:t>
      </w:r>
      <w:r w:rsidR="009E77B3">
        <w:t xml:space="preserve">that </w:t>
      </w:r>
      <w:r w:rsidR="00947C31">
        <w:t>w</w:t>
      </w:r>
      <w:r w:rsidR="00847AFF">
        <w:t>ere</w:t>
      </w:r>
      <w:r w:rsidR="005C37C2">
        <w:t xml:space="preserve"> </w:t>
      </w:r>
      <w:r w:rsidR="000E4198">
        <w:t xml:space="preserve">largely </w:t>
      </w:r>
      <w:r w:rsidR="005C37C2">
        <w:t xml:space="preserve">considered and rejected by the Commission as recently as last year, </w:t>
      </w:r>
      <w:r w:rsidR="00712141">
        <w:t xml:space="preserve">particularly </w:t>
      </w:r>
      <w:r w:rsidR="00AE6932">
        <w:t xml:space="preserve">since </w:t>
      </w:r>
      <w:r w:rsidR="005C37C2">
        <w:t xml:space="preserve">commenters have provided no </w:t>
      </w:r>
      <w:r w:rsidR="00E43600">
        <w:t xml:space="preserve">basis to change the Commission’s prior determinations.  </w:t>
      </w:r>
      <w:r w:rsidR="00CC203E">
        <w:t xml:space="preserve">Nor do we alter </w:t>
      </w:r>
      <w:r w:rsidR="00684D5A">
        <w:t>the</w:t>
      </w:r>
      <w:r w:rsidR="00CC203E">
        <w:t xml:space="preserve"> data </w:t>
      </w:r>
      <w:r w:rsidR="00684D5A">
        <w:t xml:space="preserve">source used </w:t>
      </w:r>
      <w:r w:rsidR="00CC203E">
        <w:t xml:space="preserve">for assessing regulatory fees on </w:t>
      </w:r>
      <w:r w:rsidRPr="00556EA5" w:rsidR="00CC203E">
        <w:t>Commercial Mobile Radio Service</w:t>
      </w:r>
      <w:r w:rsidR="00CC203E">
        <w:t xml:space="preserve"> (CMRS) providers</w:t>
      </w:r>
      <w:r w:rsidR="00AB2854">
        <w:t>,</w:t>
      </w:r>
      <w:r w:rsidR="00CC203E">
        <w:t xml:space="preserve"> </w:t>
      </w:r>
      <w:r w:rsidR="00F35632">
        <w:t>and</w:t>
      </w:r>
      <w:r w:rsidR="00CF4663">
        <w:t xml:space="preserve"> we </w:t>
      </w:r>
      <w:r w:rsidR="00F35632">
        <w:t>also decline to change</w:t>
      </w:r>
      <w:r w:rsidR="00D65547">
        <w:t xml:space="preserve"> </w:t>
      </w:r>
      <w:r w:rsidR="002A1173">
        <w:t>the</w:t>
      </w:r>
      <w:r w:rsidR="00D65547">
        <w:t xml:space="preserve"> </w:t>
      </w:r>
      <w:r w:rsidR="00CF4663">
        <w:t>de minim</w:t>
      </w:r>
      <w:r w:rsidR="007C086B">
        <w:t>i</w:t>
      </w:r>
      <w:r w:rsidR="00CF4663">
        <w:t>s threshold</w:t>
      </w:r>
      <w:r w:rsidR="00C427FD">
        <w:t xml:space="preserve"> </w:t>
      </w:r>
      <w:r w:rsidR="00D65547">
        <w:t xml:space="preserve">of </w:t>
      </w:r>
      <w:r w:rsidR="00C427FD">
        <w:t>$1,000.</w:t>
      </w:r>
      <w:r w:rsidR="00CF4663">
        <w:t xml:space="preserve"> </w:t>
      </w:r>
      <w:r w:rsidR="001E74B8">
        <w:t xml:space="preserve"> </w:t>
      </w:r>
    </w:p>
    <w:p w:rsidR="006B1345" w:rsidP="00735EC7" w14:paraId="0389EEE7" w14:textId="77777777">
      <w:pPr>
        <w:pStyle w:val="Heading1"/>
      </w:pPr>
      <w:bookmarkStart w:id="10" w:name="_Toc169268895"/>
      <w:bookmarkStart w:id="11" w:name="_Toc171085257"/>
      <w:bookmarkStart w:id="12" w:name="_Toc171694255"/>
      <w:bookmarkStart w:id="13" w:name="_Toc172126757"/>
      <w:bookmarkStart w:id="14" w:name="_Toc172483861"/>
      <w:bookmarkStart w:id="15" w:name="_Toc205387926"/>
      <w:bookmarkStart w:id="16" w:name="_Toc236905968"/>
      <w:r>
        <w:t>Background</w:t>
      </w:r>
      <w:bookmarkEnd w:id="10"/>
      <w:bookmarkEnd w:id="11"/>
      <w:bookmarkEnd w:id="12"/>
      <w:bookmarkEnd w:id="13"/>
      <w:bookmarkEnd w:id="14"/>
      <w:bookmarkEnd w:id="15"/>
      <w:bookmarkEnd w:id="16"/>
    </w:p>
    <w:p w:rsidR="006B1345" w:rsidP="00044AE5" w14:paraId="2CCA9C98" w14:textId="2C7D8733">
      <w:pPr>
        <w:pStyle w:val="ParaNum"/>
      </w:pPr>
      <w:r w:rsidRPr="00C24A8B">
        <w:t>Pursuant to Section 9 of the Act and the Commission’s FY 202</w:t>
      </w:r>
      <w:r>
        <w:t>6</w:t>
      </w:r>
      <w:r w:rsidRPr="00C24A8B">
        <w:t xml:space="preserve"> S&amp;E appropriation</w:t>
      </w:r>
      <w:r w:rsidR="00A70468">
        <w:t>, we are</w:t>
      </w:r>
      <w:r w:rsidRPr="009313B6" w:rsidR="00A70468">
        <w:t xml:space="preserve"> required to collect </w:t>
      </w:r>
      <w:r w:rsidRPr="00A038E8" w:rsidR="009D48C3">
        <w:t>$</w:t>
      </w:r>
      <w:r w:rsidR="009D48C3">
        <w:t xml:space="preserve">416,112,000, </w:t>
      </w:r>
      <w:r w:rsidRPr="009313B6" w:rsidR="00A70468">
        <w:t xml:space="preserve">in </w:t>
      </w:r>
      <w:r w:rsidRPr="00E61682" w:rsidR="00A70468">
        <w:t>regulatory fees</w:t>
      </w:r>
      <w:r w:rsidR="00A70468">
        <w:t>.</w:t>
      </w:r>
      <w:r>
        <w:rPr>
          <w:rStyle w:val="FootnoteReference"/>
          <w:sz w:val="22"/>
          <w:szCs w:val="22"/>
        </w:rPr>
        <w:footnoteReference w:id="8"/>
      </w:r>
      <w:r w:rsidR="00A70468">
        <w:t xml:space="preserve">  Regulatory fees cover the Commission’s non-auctions direct,</w:t>
      </w:r>
      <w:r>
        <w:rPr>
          <w:rStyle w:val="FootnoteReference"/>
        </w:rPr>
        <w:footnoteReference w:id="9"/>
      </w:r>
      <w:r w:rsidRPr="00E61682" w:rsidR="00A70468">
        <w:t xml:space="preserve"> indirect</w:t>
      </w:r>
      <w:r w:rsidR="00A70468">
        <w:t>,</w:t>
      </w:r>
      <w:r>
        <w:rPr>
          <w:rStyle w:val="FootnoteReference"/>
        </w:rPr>
        <w:footnoteReference w:id="10"/>
      </w:r>
      <w:r w:rsidR="00A70468">
        <w:t xml:space="preserve"> and </w:t>
      </w:r>
      <w:r w:rsidRPr="00E61682" w:rsidR="00A70468">
        <w:t>support</w:t>
      </w:r>
      <w:r>
        <w:rPr>
          <w:rStyle w:val="FootnoteReference"/>
        </w:rPr>
        <w:footnoteReference w:id="11"/>
      </w:r>
      <w:r w:rsidR="00A70468">
        <w:t xml:space="preserve"> costs</w:t>
      </w:r>
      <w:r w:rsidR="0020417D">
        <w:t>.</w:t>
      </w:r>
      <w:r>
        <w:rPr>
          <w:rStyle w:val="FootnoteReference"/>
          <w:sz w:val="22"/>
          <w:szCs w:val="22"/>
        </w:rPr>
        <w:footnoteReference w:id="12"/>
      </w:r>
      <w:r w:rsidRPr="00E61682" w:rsidR="00A70468">
        <w:t xml:space="preserve">  </w:t>
      </w:r>
      <w:r w:rsidR="00A70468">
        <w:t>Since r</w:t>
      </w:r>
      <w:r w:rsidRPr="00E61682" w:rsidR="00A70468">
        <w:t xml:space="preserve">egulatory fees must recover the total amount of the </w:t>
      </w:r>
      <w:r w:rsidR="00A70468">
        <w:t xml:space="preserve">Commission’s S&amp;E </w:t>
      </w:r>
      <w:r w:rsidRPr="00E61682" w:rsidR="00A70468">
        <w:t>appropriation</w:t>
      </w:r>
      <w:r w:rsidR="00A70468">
        <w:t xml:space="preserve"> for the fiscal year,</w:t>
      </w:r>
      <w:r w:rsidRPr="00E61682" w:rsidR="00A70468">
        <w:t xml:space="preserve"> they also </w:t>
      </w:r>
      <w:r w:rsidR="00A70468">
        <w:t xml:space="preserve">must </w:t>
      </w:r>
      <w:r w:rsidRPr="00E61682" w:rsidR="00A70468">
        <w:t>cover the costs incurred in oversight and regulation of</w:t>
      </w:r>
      <w:r w:rsidR="00A70468">
        <w:t>:</w:t>
      </w:r>
      <w:r w:rsidRPr="00E61682" w:rsidR="00A70468">
        <w:t xml:space="preserve"> </w:t>
      </w:r>
      <w:r w:rsidR="00E348A3">
        <w:t xml:space="preserve"> </w:t>
      </w:r>
      <w:r w:rsidR="00A70468">
        <w:t xml:space="preserve">(1) </w:t>
      </w:r>
      <w:r w:rsidRPr="00E61682" w:rsidR="00A70468">
        <w:t xml:space="preserve">entities that are </w:t>
      </w:r>
      <w:r w:rsidRPr="00880C28" w:rsidR="00A70468">
        <w:t>statutorily exempt from paying regulatory fees;</w:t>
      </w:r>
      <w:r>
        <w:rPr>
          <w:rStyle w:val="FootnoteReference"/>
          <w:sz w:val="22"/>
          <w:szCs w:val="22"/>
        </w:rPr>
        <w:footnoteReference w:id="13"/>
      </w:r>
      <w:r w:rsidRPr="00880C28" w:rsidR="00A70468">
        <w:t xml:space="preserve"> (2) entities whose total assessed annual regulatory fees fall below the annual de minimis threshold;</w:t>
      </w:r>
      <w:r>
        <w:rPr>
          <w:rStyle w:val="FootnoteReference"/>
          <w:sz w:val="22"/>
          <w:szCs w:val="22"/>
        </w:rPr>
        <w:footnoteReference w:id="14"/>
      </w:r>
      <w:r w:rsidRPr="00880C28" w:rsidR="00A70468">
        <w:t xml:space="preserve"> and (3) entities whose regulatory fees are waived.</w:t>
      </w:r>
      <w:r>
        <w:rPr>
          <w:rStyle w:val="FootnoteReference"/>
          <w:sz w:val="22"/>
          <w:szCs w:val="22"/>
        </w:rPr>
        <w:footnoteReference w:id="15"/>
      </w:r>
      <w:r w:rsidR="00CE5A1E">
        <w:t xml:space="preserve">  T</w:t>
      </w:r>
      <w:r w:rsidRPr="00E61682" w:rsidR="00CE5A1E">
        <w:t xml:space="preserve">he Commission has no discretion regarding the amount </w:t>
      </w:r>
      <w:r w:rsidR="00CE5A1E">
        <w:t xml:space="preserve">of fees </w:t>
      </w:r>
      <w:r w:rsidRPr="00E61682" w:rsidR="00CE5A1E">
        <w:t xml:space="preserve">to be collected in any given fiscal year.  </w:t>
      </w:r>
    </w:p>
    <w:p w:rsidR="00044AE5" w:rsidP="00C62C17" w14:paraId="3B2B5203" w14:textId="77777777">
      <w:pPr>
        <w:pStyle w:val="ParaNum"/>
        <w:widowControl/>
      </w:pPr>
      <w:r w:rsidRPr="00880C28">
        <w:t xml:space="preserve">Congress </w:t>
      </w:r>
      <w:r>
        <w:t xml:space="preserve">has </w:t>
      </w:r>
      <w:r w:rsidRPr="00880C28">
        <w:t xml:space="preserve">prescribed a method </w:t>
      </w:r>
      <w:r>
        <w:t>for the Commission</w:t>
      </w:r>
      <w:r w:rsidRPr="00880C28">
        <w:t xml:space="preserve"> to</w:t>
      </w:r>
      <w:r>
        <w:t xml:space="preserve"> collect</w:t>
      </w:r>
      <w:r w:rsidRPr="00880C28">
        <w:t xml:space="preserve"> the full S&amp;E appropriation by keying </w:t>
      </w:r>
      <w:r>
        <w:t xml:space="preserve">our </w:t>
      </w:r>
      <w:r w:rsidRPr="00044AE5">
        <w:rPr>
          <w:snapToGrid/>
          <w:szCs w:val="22"/>
        </w:rPr>
        <w:t>regulatory</w:t>
      </w:r>
      <w:r w:rsidRPr="00880C28">
        <w:t xml:space="preserve"> fee assessment to our FTE burden</w:t>
      </w:r>
      <w:r>
        <w:t>.</w:t>
      </w:r>
      <w:r>
        <w:rPr>
          <w:rStyle w:val="FootnoteReference"/>
        </w:rPr>
        <w:footnoteReference w:id="16"/>
      </w:r>
      <w:r>
        <w:t xml:space="preserve">  T</w:t>
      </w:r>
      <w:r w:rsidRPr="00A632C9">
        <w:t>he methodology for assessing regulatory fees must “reflect the full-time equivalent number of employees within the bureaus and offices of the Commission, adjusted to take into account factors that are reasonably related to the benefits provided to the payor of the fee by the Commission’s activities.”</w:t>
      </w:r>
      <w:r>
        <w:rPr>
          <w:rStyle w:val="FootnoteReference"/>
        </w:rPr>
        <w:footnoteReference w:id="17"/>
      </w:r>
      <w:r w:rsidRPr="00A632C9">
        <w:t xml:space="preserve">  </w:t>
      </w:r>
      <w:r>
        <w:t>Thus</w:t>
      </w:r>
      <w:r w:rsidRPr="004B29F3">
        <w:t xml:space="preserve">, the fee assigned to each regulatory fee category relates to the FTE burden associated with oversight and regulation of each regulatory fee category by the relevant </w:t>
      </w:r>
      <w:r w:rsidRPr="004B29F3">
        <w:t>core</w:t>
      </w:r>
      <w:r>
        <w:t xml:space="preserve"> </w:t>
      </w:r>
      <w:r w:rsidRPr="004B29F3">
        <w:t>bureaus</w:t>
      </w:r>
      <w:r>
        <w:rPr>
          <w:rStyle w:val="FootnoteReference"/>
          <w:sz w:val="22"/>
          <w:szCs w:val="22"/>
        </w:rPr>
        <w:footnoteReference w:id="18"/>
      </w:r>
      <w:r w:rsidRPr="004B29F3">
        <w:t xml:space="preserve"> (i.e., the Wireless Telecommunications Bureau, the Media Bureau, </w:t>
      </w:r>
      <w:r>
        <w:t xml:space="preserve">most of </w:t>
      </w:r>
      <w:r w:rsidRPr="004B29F3">
        <w:t>the Wireline Competition Bureau</w:t>
      </w:r>
      <w:r>
        <w:t>,</w:t>
      </w:r>
      <w:r>
        <w:rPr>
          <w:rStyle w:val="FootnoteReference"/>
        </w:rPr>
        <w:footnoteReference w:id="19"/>
      </w:r>
      <w:r w:rsidRPr="004B29F3">
        <w:t xml:space="preserve"> </w:t>
      </w:r>
      <w:r>
        <w:t xml:space="preserve">part of </w:t>
      </w:r>
      <w:r w:rsidRPr="004B29F3">
        <w:t xml:space="preserve">the Office of International Affairs, and </w:t>
      </w:r>
      <w:r>
        <w:t xml:space="preserve">most of </w:t>
      </w:r>
      <w:r w:rsidRPr="004B29F3">
        <w:t>the Space Bureau</w:t>
      </w:r>
      <w:r>
        <w:rPr>
          <w:rStyle w:val="FootnoteReference"/>
        </w:rPr>
        <w:footnoteReference w:id="20"/>
      </w:r>
      <w:r w:rsidRPr="004B29F3">
        <w:t>).</w:t>
      </w:r>
      <w:r w:rsidRPr="004B29F3">
        <w:t xml:space="preserve"> </w:t>
      </w:r>
      <w:r w:rsidRPr="004B29F3">
        <w:t xml:space="preserve"> </w:t>
      </w:r>
    </w:p>
    <w:p w:rsidR="006B1345" w:rsidP="00567FC0" w14:paraId="60EE3ABF" w14:textId="5CFD890B">
      <w:pPr>
        <w:pStyle w:val="ParaNum"/>
        <w:widowControl/>
      </w:pPr>
      <w:r>
        <w:t>T</w:t>
      </w:r>
      <w:r w:rsidRPr="00E61682">
        <w:t xml:space="preserve">he total amount </w:t>
      </w:r>
      <w:r>
        <w:t>of the</w:t>
      </w:r>
      <w:r w:rsidRPr="00E61682">
        <w:t xml:space="preserve"> offsetting collection generally changes each fiscal year</w:t>
      </w:r>
      <w:r>
        <w:t>.</w:t>
      </w:r>
      <w:r w:rsidRPr="00E61682">
        <w:t xml:space="preserve"> </w:t>
      </w:r>
      <w:r>
        <w:t xml:space="preserve"> Therefore, the</w:t>
      </w:r>
      <w:r w:rsidRPr="00E61682">
        <w:t xml:space="preserve"> regulatory fees </w:t>
      </w:r>
      <w:r>
        <w:t xml:space="preserve">due from </w:t>
      </w:r>
      <w:r w:rsidR="00DC0D1C">
        <w:t xml:space="preserve">fee </w:t>
      </w:r>
      <w:r>
        <w:t xml:space="preserve">payors </w:t>
      </w:r>
      <w:r w:rsidRPr="00E61682">
        <w:t>also typically change as a mathematical consequence of the total amount</w:t>
      </w:r>
      <w:r>
        <w:t xml:space="preserve"> that needs</w:t>
      </w:r>
      <w:r w:rsidRPr="00E61682">
        <w:t xml:space="preserve"> to be collected, the number of FTEs, and </w:t>
      </w:r>
      <w:r>
        <w:t xml:space="preserve">the </w:t>
      </w:r>
      <w:r w:rsidRPr="00E61682">
        <w:t>projected unit estimates for each regulatory fee category.</w:t>
      </w:r>
      <w:r>
        <w:rPr>
          <w:rStyle w:val="FootnoteReference"/>
          <w:sz w:val="22"/>
          <w:szCs w:val="22"/>
        </w:rPr>
        <w:footnoteReference w:id="21"/>
      </w:r>
      <w:r w:rsidRPr="00E61682">
        <w:t xml:space="preserve">  </w:t>
      </w:r>
      <w:r>
        <w:t xml:space="preserve">Insofar as the </w:t>
      </w:r>
      <w:r w:rsidRPr="00E61682">
        <w:t xml:space="preserve">Communication Act’s explicit language </w:t>
      </w:r>
      <w:r>
        <w:t xml:space="preserve">requires </w:t>
      </w:r>
      <w:r w:rsidRPr="00E61682">
        <w:t>that fees must reflect FTEs</w:t>
      </w:r>
      <w:r>
        <w:t>,</w:t>
      </w:r>
      <w:r w:rsidRPr="00E61682">
        <w:t xml:space="preserve"> </w:t>
      </w:r>
      <w:r>
        <w:t xml:space="preserve">the Commission has </w:t>
      </w:r>
      <w:r w:rsidRPr="00044AE5">
        <w:rPr>
          <w:snapToGrid/>
          <w:szCs w:val="22"/>
        </w:rPr>
        <w:t>consistently</w:t>
      </w:r>
      <w:r>
        <w:t xml:space="preserve"> concluded that </w:t>
      </w:r>
      <w:r w:rsidRPr="00E61682">
        <w:t>FTE counts are the most administrable starting point for regulatory fee allocations</w:t>
      </w:r>
      <w:r>
        <w:t>,</w:t>
      </w:r>
      <w:r>
        <w:rPr>
          <w:rStyle w:val="FootnoteReference"/>
          <w:sz w:val="22"/>
          <w:szCs w:val="22"/>
        </w:rPr>
        <w:footnoteReference w:id="22"/>
      </w:r>
      <w:r w:rsidRPr="00122B2F">
        <w:t xml:space="preserve"> </w:t>
      </w:r>
      <w:r>
        <w:t>and our r</w:t>
      </w:r>
      <w:r w:rsidRPr="00E61682">
        <w:t>egulatory fees</w:t>
      </w:r>
      <w:r>
        <w:t xml:space="preserve"> are based</w:t>
      </w:r>
      <w:r w:rsidRPr="00E61682">
        <w:t xml:space="preserve"> on the direct FTEs in core bureaus.</w:t>
      </w:r>
      <w:r>
        <w:rPr>
          <w:rStyle w:val="FootnoteReference"/>
          <w:sz w:val="22"/>
          <w:szCs w:val="22"/>
        </w:rPr>
        <w:footnoteReference w:id="23"/>
      </w:r>
      <w:r>
        <w:t xml:space="preserve">  Thus, when</w:t>
      </w:r>
      <w:r w:rsidRPr="00E61682">
        <w:t xml:space="preserve"> considering</w:t>
      </w:r>
      <w:r w:rsidRPr="00044AE5">
        <w:rPr>
          <w:rFonts w:eastAsia="Source Sans Pro"/>
        </w:rPr>
        <w:t xml:space="preserve"> changes, additions, or deletions to the regulatory fee schedule, we focus on the direct FTE cost burden related to the regulatory fee category at issue within each of the </w:t>
      </w:r>
      <w:r w:rsidRPr="00E61682">
        <w:t>core licensing bureaus</w:t>
      </w:r>
      <w:r>
        <w:t>.</w:t>
      </w:r>
      <w:r>
        <w:rPr>
          <w:rStyle w:val="FootnoteReference"/>
          <w:sz w:val="22"/>
          <w:szCs w:val="22"/>
        </w:rPr>
        <w:footnoteReference w:id="24"/>
      </w:r>
    </w:p>
    <w:p w:rsidR="006B1345" w:rsidP="004271C8" w14:paraId="2E5099EA" w14:textId="77777777">
      <w:pPr>
        <w:pStyle w:val="ParaNum"/>
      </w:pPr>
      <w:r w:rsidRPr="00E61682">
        <w:t xml:space="preserve">FTEs </w:t>
      </w:r>
      <w:r>
        <w:t xml:space="preserve">are not assigned </w:t>
      </w:r>
      <w:r w:rsidRPr="00E61682">
        <w:t xml:space="preserve">within a bureau to specific fee categories </w:t>
      </w:r>
      <w:r>
        <w:t>“</w:t>
      </w:r>
      <w:r w:rsidRPr="00E61682">
        <w:t xml:space="preserve">by rote or at random, but rather in a manner that reflects the time spent by </w:t>
      </w:r>
      <w:r w:rsidRPr="004271C8">
        <w:rPr>
          <w:snapToGrid/>
          <w:szCs w:val="22"/>
        </w:rPr>
        <w:t>FTEs</w:t>
      </w:r>
      <w:r w:rsidRPr="00E61682">
        <w:t xml:space="preserve"> on a regulatory fee category, which is in itself a reflection of </w:t>
      </w:r>
      <w:r>
        <w:t>‘</w:t>
      </w:r>
      <w:r w:rsidRPr="00E61682">
        <w:t>benefit</w:t>
      </w:r>
      <w:r>
        <w:t>’</w:t>
      </w:r>
      <w:r w:rsidRPr="00E61682">
        <w:t xml:space="preserve"> to the fee category.</w:t>
      </w:r>
      <w:r>
        <w:t>”</w:t>
      </w:r>
      <w:r>
        <w:rPr>
          <w:rStyle w:val="FootnoteReference"/>
          <w:sz w:val="22"/>
          <w:szCs w:val="22"/>
        </w:rPr>
        <w:footnoteReference w:id="25"/>
      </w:r>
      <w:r w:rsidRPr="00E61682">
        <w:t xml:space="preserve">  </w:t>
      </w:r>
      <w:r>
        <w:t>W</w:t>
      </w:r>
      <w:r w:rsidRPr="00E61682">
        <w:t>e apportion regulatory fees across fee categories based on the number of direct FTEs in each core bureau to take into account factors that are reasonably related to the payor</w:t>
      </w:r>
      <w:r>
        <w:t>s</w:t>
      </w:r>
      <w:r w:rsidRPr="00E61682">
        <w:t>’ benefits.</w:t>
      </w:r>
      <w:r>
        <w:rPr>
          <w:rStyle w:val="FootnoteReference"/>
          <w:sz w:val="22"/>
          <w:szCs w:val="22"/>
        </w:rPr>
        <w:footnoteReference w:id="26"/>
      </w:r>
      <w:r w:rsidRPr="00E61682">
        <w:t xml:space="preserve">  </w:t>
      </w:r>
      <w:r>
        <w:t>Any decrease to the fees paid by one category of regulatory fee payors necessitates an increase in fees paid by other categories of regulatory fee payors, which means the collection of the Commission’s regulatory fees is a zero-sum exercise.</w:t>
      </w:r>
      <w:r>
        <w:rPr>
          <w:rStyle w:val="FootnoteReference"/>
        </w:rPr>
        <w:footnoteReference w:id="27"/>
      </w:r>
      <w:bookmarkStart w:id="17" w:name="_Hlk155255885"/>
    </w:p>
    <w:bookmarkEnd w:id="17"/>
    <w:p w:rsidR="006B1345" w:rsidP="00567FC0" w14:paraId="652D6864" w14:textId="77777777">
      <w:pPr>
        <w:pStyle w:val="ParaNum"/>
        <w:widowControl/>
      </w:pPr>
      <w:r w:rsidRPr="00E61682">
        <w:t xml:space="preserve">The Commission allocates FTEs according to the nature of the work performed by its different </w:t>
      </w:r>
      <w:r w:rsidRPr="004271C8">
        <w:rPr>
          <w:snapToGrid/>
          <w:szCs w:val="22"/>
        </w:rPr>
        <w:t>organizational</w:t>
      </w:r>
      <w:r w:rsidRPr="00E61682">
        <w:t xml:space="preserve"> units.  If </w:t>
      </w:r>
      <w:r>
        <w:t>FTE work</w:t>
      </w:r>
      <w:r w:rsidRPr="00E61682">
        <w:t xml:space="preserve"> directly relate</w:t>
      </w:r>
      <w:r>
        <w:t>s</w:t>
      </w:r>
      <w:r w:rsidRPr="00E61682">
        <w:t xml:space="preserve"> to </w:t>
      </w:r>
      <w:r>
        <w:t>the</w:t>
      </w:r>
      <w:r w:rsidRPr="00E61682">
        <w:t xml:space="preserve"> oversight and regulation of a regulatory </w:t>
      </w:r>
      <w:r w:rsidRPr="00E61682">
        <w:t>fee category in one of the five core licensing bureaus</w:t>
      </w:r>
      <w:r>
        <w:t xml:space="preserve"> </w:t>
      </w:r>
      <w:r w:rsidRPr="00E61682">
        <w:t xml:space="preserve">then </w:t>
      </w:r>
      <w:r>
        <w:t>it is considered to be</w:t>
      </w:r>
      <w:r w:rsidRPr="00E61682">
        <w:t xml:space="preserve"> direct.</w:t>
      </w:r>
      <w:r>
        <w:rPr>
          <w:rStyle w:val="FootnoteReference"/>
          <w:sz w:val="22"/>
          <w:szCs w:val="22"/>
        </w:rPr>
        <w:footnoteReference w:id="28"/>
      </w:r>
      <w:r w:rsidRPr="00E61682">
        <w:t xml:space="preserve">  </w:t>
      </w:r>
      <w:r>
        <w:t xml:space="preserve">Work that </w:t>
      </w:r>
      <w:r w:rsidRPr="00E61682">
        <w:t xml:space="preserve">cannot be allocated to one of </w:t>
      </w:r>
      <w:r>
        <w:t>those</w:t>
      </w:r>
      <w:r w:rsidRPr="00E61682">
        <w:t xml:space="preserve"> </w:t>
      </w:r>
      <w:r>
        <w:t xml:space="preserve">regulatory </w:t>
      </w:r>
      <w:r w:rsidRPr="00E61682">
        <w:t xml:space="preserve">fee categories is counted </w:t>
      </w:r>
      <w:r>
        <w:t xml:space="preserve">as </w:t>
      </w:r>
      <w:r w:rsidRPr="00E61682">
        <w:t>indirect FTE</w:t>
      </w:r>
      <w:r>
        <w:t xml:space="preserve"> time</w:t>
      </w:r>
      <w:r w:rsidRPr="00E61682">
        <w:t>.</w:t>
      </w:r>
      <w:r>
        <w:rPr>
          <w:rStyle w:val="FootnoteReference"/>
          <w:sz w:val="22"/>
          <w:szCs w:val="22"/>
        </w:rPr>
        <w:footnoteReference w:id="29"/>
      </w:r>
    </w:p>
    <w:p w:rsidR="00322ECE" w:rsidP="00306CA6" w14:paraId="28C7E16C" w14:textId="38FBB8B4">
      <w:pPr>
        <w:pStyle w:val="ParaNum"/>
        <w:widowControl/>
      </w:pPr>
      <w:r w:rsidRPr="628BA646">
        <w:t>I</w:t>
      </w:r>
      <w:r w:rsidRPr="009313B6">
        <w:t>ndirect FTE time covers a wide range of issues</w:t>
      </w:r>
      <w:r>
        <w:t xml:space="preserve"> that i</w:t>
      </w:r>
      <w:r w:rsidRPr="009313B6">
        <w:t>nclude services that are not specifically correlated with one core bureau, let alone one specific category of regulat</w:t>
      </w:r>
      <w:r>
        <w:t>ory fee payors</w:t>
      </w:r>
      <w:r w:rsidRPr="009313B6">
        <w:t>.</w:t>
      </w:r>
      <w:r>
        <w:rPr>
          <w:rStyle w:val="FootnoteReference"/>
        </w:rPr>
        <w:footnoteReference w:id="30"/>
      </w:r>
      <w:r w:rsidRPr="009313B6">
        <w:t xml:space="preserve">  </w:t>
      </w:r>
      <w:r>
        <w:t>M</w:t>
      </w:r>
      <w:r w:rsidRPr="009313B6">
        <w:t xml:space="preserve">any Commission attorneys, </w:t>
      </w:r>
      <w:r>
        <w:t xml:space="preserve">economists, </w:t>
      </w:r>
      <w:r w:rsidRPr="009313B6">
        <w:t xml:space="preserve">engineers, analysts, and other staff </w:t>
      </w:r>
      <w:r>
        <w:t xml:space="preserve">perform </w:t>
      </w:r>
      <w:r w:rsidRPr="009313B6">
        <w:t>work during a single fiscal year</w:t>
      </w:r>
      <w:r>
        <w:t>, which</w:t>
      </w:r>
      <w:r w:rsidRPr="00E61682">
        <w:t xml:space="preserve"> </w:t>
      </w:r>
      <w:r>
        <w:t xml:space="preserve">generally </w:t>
      </w:r>
      <w:r w:rsidRPr="3304CD40">
        <w:t>benefits</w:t>
      </w:r>
      <w:r w:rsidRPr="00E61682">
        <w:t xml:space="preserve"> the telecommunications industry and the public</w:t>
      </w:r>
      <w:r>
        <w:t xml:space="preserve"> as opposed to matters that are specific to any regulatory fee category</w:t>
      </w:r>
      <w:r w:rsidRPr="00E61682">
        <w:t>.</w:t>
      </w:r>
      <w:r>
        <w:rPr>
          <w:rStyle w:val="FootnoteReference"/>
          <w:sz w:val="22"/>
          <w:szCs w:val="22"/>
        </w:rPr>
        <w:footnoteReference w:id="31"/>
      </w:r>
      <w:r w:rsidRPr="00E61682">
        <w:t xml:space="preserve">  </w:t>
      </w:r>
      <w:r>
        <w:t xml:space="preserve">The Commission has categorized FTE work conducted </w:t>
      </w:r>
      <w:r w:rsidRPr="00E61682">
        <w:t>in the Enforcement, Consumer and Governmental Affairs</w:t>
      </w:r>
      <w:r>
        <w:t xml:space="preserve">, and </w:t>
      </w:r>
      <w:r w:rsidRPr="00E61682">
        <w:t>Public Safety and Homeland Security Bureau</w:t>
      </w:r>
      <w:r>
        <w:t xml:space="preserve">s </w:t>
      </w:r>
      <w:r w:rsidRPr="00E61682">
        <w:t xml:space="preserve">along with </w:t>
      </w:r>
      <w:r>
        <w:t>some of the work</w:t>
      </w:r>
      <w:r w:rsidRPr="00E61682">
        <w:t xml:space="preserve"> in the Wireline Competition</w:t>
      </w:r>
      <w:r>
        <w:t xml:space="preserve"> Bureau,</w:t>
      </w:r>
      <w:r>
        <w:rPr>
          <w:rStyle w:val="FootnoteReference"/>
        </w:rPr>
        <w:footnoteReference w:id="32"/>
      </w:r>
      <w:r w:rsidRPr="00E61682">
        <w:t xml:space="preserve"> </w:t>
      </w:r>
      <w:r>
        <w:t>the Space Bureau, and the Office of International Affairs</w:t>
      </w:r>
      <w:r>
        <w:rPr>
          <w:rStyle w:val="FootnoteReference"/>
          <w:sz w:val="22"/>
          <w:szCs w:val="22"/>
        </w:rPr>
        <w:footnoteReference w:id="33"/>
      </w:r>
      <w:r>
        <w:t xml:space="preserve"> as well as the work of those in the Office of the </w:t>
      </w:r>
      <w:r w:rsidRPr="00E61682">
        <w:t xml:space="preserve">Chair and </w:t>
      </w:r>
      <w:r>
        <w:t xml:space="preserve">the </w:t>
      </w:r>
      <w:r w:rsidRPr="00E61682">
        <w:t>Commissioners’ Office</w:t>
      </w:r>
      <w:r>
        <w:t xml:space="preserve">s and in the </w:t>
      </w:r>
      <w:r w:rsidRPr="00E61682">
        <w:t>Office</w:t>
      </w:r>
      <w:r>
        <w:t>s</w:t>
      </w:r>
      <w:r w:rsidRPr="00E61682">
        <w:t xml:space="preserve"> of the Managing Director, General Counsel, Inspector General, Communications Business Opportunities, Engineering and Technology, Legislative Affairs</w:t>
      </w:r>
      <w:r w:rsidRPr="00067552">
        <w:t xml:space="preserve">, </w:t>
      </w:r>
      <w:r w:rsidRPr="005C57F9">
        <w:t>Workplace Diversity</w:t>
      </w:r>
      <w:r w:rsidRPr="00067552">
        <w:t>, Media</w:t>
      </w:r>
      <w:r w:rsidRPr="00E61682">
        <w:t xml:space="preserve"> Relations, Economics and Analytics, and</w:t>
      </w:r>
      <w:r>
        <w:t xml:space="preserve"> </w:t>
      </w:r>
      <w:r w:rsidRPr="00E61682">
        <w:t>Administrative Law Judge</w:t>
      </w:r>
      <w:r>
        <w:t>s as indirect for regulatory fee purposes.</w:t>
      </w:r>
      <w:r>
        <w:rPr>
          <w:rStyle w:val="FootnoteReference"/>
        </w:rPr>
        <w:footnoteReference w:id="34"/>
      </w:r>
      <w:r>
        <w:t xml:space="preserve">  </w:t>
      </w:r>
    </w:p>
    <w:p w:rsidR="006B1345" w:rsidP="00306CA6" w14:paraId="1A0AC1FC" w14:textId="552D2589">
      <w:pPr>
        <w:pStyle w:val="ParaNum"/>
        <w:widowControl/>
      </w:pPr>
      <w:r>
        <w:t>T</w:t>
      </w:r>
      <w:r w:rsidRPr="00E61682">
        <w:t>he Commission</w:t>
      </w:r>
      <w:r>
        <w:t xml:space="preserve"> </w:t>
      </w:r>
      <w:r w:rsidRPr="00E61682">
        <w:t xml:space="preserve">assesses the allocation of FTEs </w:t>
      </w:r>
      <w:r>
        <w:t xml:space="preserve">to regulatory fee payors </w:t>
      </w:r>
      <w:r w:rsidRPr="00E61682">
        <w:t xml:space="preserve">by first determining the number of direct </w:t>
      </w:r>
      <w:r>
        <w:t xml:space="preserve">non-auctions </w:t>
      </w:r>
      <w:r w:rsidRPr="00E61682">
        <w:t>FTEs in each of the Commission’s core bureaus.</w:t>
      </w:r>
      <w:r>
        <w:rPr>
          <w:rStyle w:val="FootnoteReference"/>
          <w:sz w:val="22"/>
          <w:szCs w:val="22"/>
        </w:rPr>
        <w:footnoteReference w:id="35"/>
      </w:r>
      <w:r>
        <w:t xml:space="preserve">  Following this framework, e</w:t>
      </w:r>
      <w:r w:rsidRPr="00E61682">
        <w:t>arly in each fiscal year, the Human Resources Management office identifies FTEs at the core bureau level</w:t>
      </w:r>
      <w:r>
        <w:t xml:space="preserve">.  We then validate that data </w:t>
      </w:r>
      <w:r w:rsidRPr="00E61682">
        <w:t>through consultation with the bureaus</w:t>
      </w:r>
      <w:r>
        <w:t xml:space="preserve"> and offices</w:t>
      </w:r>
      <w:r w:rsidRPr="00AA7606">
        <w:t xml:space="preserve"> </w:t>
      </w:r>
      <w:r w:rsidRPr="00E61682">
        <w:t xml:space="preserve">to determine the </w:t>
      </w:r>
      <w:r>
        <w:t xml:space="preserve">number of direct </w:t>
      </w:r>
      <w:r w:rsidRPr="00E61682">
        <w:t>FTE</w:t>
      </w:r>
      <w:r>
        <w:t>s</w:t>
      </w:r>
      <w:r w:rsidRPr="00E61682">
        <w:t xml:space="preserve"> </w:t>
      </w:r>
      <w:r>
        <w:t>allocated to each of</w:t>
      </w:r>
      <w:r w:rsidRPr="00E61682">
        <w:t xml:space="preserve"> the f</w:t>
      </w:r>
      <w:r>
        <w:t>ive</w:t>
      </w:r>
      <w:r w:rsidRPr="00E61682">
        <w:t xml:space="preserve"> core bureaus.</w:t>
      </w:r>
      <w:r>
        <w:t xml:space="preserve">  Those</w:t>
      </w:r>
      <w:r w:rsidRPr="004B6616">
        <w:t xml:space="preserve"> numbers </w:t>
      </w:r>
      <w:r w:rsidRPr="004B6616">
        <w:t>are</w:t>
      </w:r>
      <w:r>
        <w:t xml:space="preserve"> then</w:t>
      </w:r>
      <w:r w:rsidRPr="004B6616">
        <w:t xml:space="preserve"> used to calculate the corresponding percentage of the total amount of regulatory fees to be collected for a given fiscal year</w:t>
      </w:r>
      <w:r>
        <w:t xml:space="preserve"> from the fee payors of each core bureau</w:t>
      </w:r>
      <w:r w:rsidRPr="00811826">
        <w:t>.</w:t>
      </w:r>
      <w:r>
        <w:rPr>
          <w:rStyle w:val="FootnoteReference"/>
          <w:sz w:val="22"/>
          <w:szCs w:val="22"/>
        </w:rPr>
        <w:footnoteReference w:id="36"/>
      </w:r>
    </w:p>
    <w:p w:rsidR="006B1345" w:rsidP="004271C8" w14:paraId="29C0AB7A" w14:textId="36E10A86">
      <w:pPr>
        <w:pStyle w:val="ParaNum"/>
      </w:pPr>
      <w:r>
        <w:t xml:space="preserve">This means fees are </w:t>
      </w:r>
      <w:r w:rsidRPr="00267816">
        <w:t xml:space="preserve">apportioned across the regulatory fee categories based on </w:t>
      </w:r>
      <w:r w:rsidRPr="00AF552A">
        <w:t>the number of direct FTEs in each core bureau whose time is focused on a particular industry segment and are</w:t>
      </w:r>
      <w:r w:rsidRPr="00267816">
        <w:t xml:space="preserve"> adjusted “to take into account factors that are reasonably related to the benefits provided to the payor of the fee by the Commission’s activities.”</w:t>
      </w:r>
      <w:r>
        <w:rPr>
          <w:rStyle w:val="FootnoteReference"/>
        </w:rPr>
        <w:footnoteReference w:id="37"/>
      </w:r>
      <w:r>
        <w:t xml:space="preserve"> </w:t>
      </w:r>
      <w:r w:rsidRPr="00E61682">
        <w:t xml:space="preserve"> </w:t>
      </w:r>
      <w:r>
        <w:t>Specifically, we</w:t>
      </w:r>
      <w:r w:rsidRPr="00E61682">
        <w:t xml:space="preserve"> allocate appropriated amounts to be recovered proportionally </w:t>
      </w:r>
      <w:r w:rsidRPr="00AF552A">
        <w:t>based on the number of</w:t>
      </w:r>
      <w:r w:rsidRPr="00E61682">
        <w:t xml:space="preserve"> direct FTEs within each core bureau.</w:t>
      </w:r>
      <w:r>
        <w:rPr>
          <w:rStyle w:val="FootnoteReference"/>
          <w:sz w:val="22"/>
          <w:szCs w:val="22"/>
        </w:rPr>
        <w:footnoteReference w:id="38"/>
      </w:r>
      <w:r w:rsidRPr="00E61682">
        <w:t xml:space="preserve"> </w:t>
      </w:r>
      <w:r>
        <w:t xml:space="preserve"> </w:t>
      </w:r>
      <w:r w:rsidRPr="00E61682">
        <w:t xml:space="preserve">Those proportions are then subdivided </w:t>
      </w:r>
      <w:r>
        <w:t xml:space="preserve">and apportioned </w:t>
      </w:r>
      <w:r w:rsidRPr="00E61682">
        <w:t>within each core bureau</w:t>
      </w:r>
      <w:r>
        <w:t xml:space="preserve"> </w:t>
      </w:r>
      <w:r w:rsidRPr="00E61682">
        <w:t xml:space="preserve">into fee categories among </w:t>
      </w:r>
      <w:r>
        <w:t>those served</w:t>
      </w:r>
      <w:r w:rsidRPr="00E61682">
        <w:t xml:space="preserve"> based on </w:t>
      </w:r>
      <w:r>
        <w:t>the</w:t>
      </w:r>
      <w:r w:rsidRPr="00E61682">
        <w:t xml:space="preserve"> time spent on each fee category.</w:t>
      </w:r>
      <w:r>
        <w:rPr>
          <w:rStyle w:val="FootnoteReference"/>
        </w:rPr>
        <w:footnoteReference w:id="39"/>
      </w:r>
      <w:r w:rsidRPr="00E61682">
        <w:t xml:space="preserve">  Finally, within each regulatory fee category</w:t>
      </w:r>
      <w:r w:rsidR="006D22EE">
        <w:t>,</w:t>
      </w:r>
      <w:r w:rsidRPr="00E61682">
        <w:t xml:space="preserve"> the amount to be collected is divided by a unit </w:t>
      </w:r>
      <w:r>
        <w:t xml:space="preserve">count </w:t>
      </w:r>
      <w:r w:rsidRPr="00E61682">
        <w:t>that allocates the regulat</w:t>
      </w:r>
      <w:r>
        <w:t>ory fee payor’</w:t>
      </w:r>
      <w:r w:rsidRPr="00E61682">
        <w:t>s proportionate share based on an objective measure.</w:t>
      </w:r>
    </w:p>
    <w:p w:rsidR="006B1345" w:rsidP="004A3F2C" w14:paraId="5F7F335F" w14:textId="77777777">
      <w:pPr>
        <w:pStyle w:val="ParaNum"/>
        <w:widowControl/>
      </w:pPr>
      <w:r w:rsidRPr="00E61682">
        <w:t xml:space="preserve">The FTE time devoted to developing and implementing the Commission’s spectrum auctions is not included in the </w:t>
      </w:r>
      <w:r w:rsidRPr="004271C8">
        <w:rPr>
          <w:snapToGrid/>
          <w:szCs w:val="22"/>
        </w:rPr>
        <w:t>calculation</w:t>
      </w:r>
      <w:r w:rsidRPr="00E61682">
        <w:t xml:space="preserve"> of regulatory fees and is not offset by the collection of </w:t>
      </w:r>
      <w:r w:rsidRPr="00E61682">
        <w:t>regulatory fees.</w:t>
      </w:r>
      <w:r>
        <w:rPr>
          <w:rStyle w:val="FootnoteReference"/>
          <w:sz w:val="22"/>
          <w:szCs w:val="22"/>
        </w:rPr>
        <w:footnoteReference w:id="40"/>
      </w:r>
      <w:r w:rsidRPr="00E61682">
        <w:t xml:space="preserve">  Thus, the Commission’s methodology excludes all spectrum auction-related FTEs and their overhead from the regulatory fee calculations.</w:t>
      </w:r>
      <w:r>
        <w:rPr>
          <w:rStyle w:val="FootnoteReference"/>
          <w:sz w:val="22"/>
          <w:szCs w:val="22"/>
        </w:rPr>
        <w:footnoteReference w:id="41"/>
      </w:r>
    </w:p>
    <w:p w:rsidR="006B1345" w:rsidP="004271C8" w14:paraId="6BD4DF2E" w14:textId="77777777">
      <w:pPr>
        <w:pStyle w:val="ParaNum"/>
      </w:pPr>
      <w:bookmarkStart w:id="18" w:name="_Hlk155249826"/>
      <w:r w:rsidRPr="00A511C3">
        <w:rPr>
          <w:color w:val="000000"/>
        </w:rPr>
        <w:t xml:space="preserve">In order to collect </w:t>
      </w:r>
      <w:r>
        <w:rPr>
          <w:color w:val="000000"/>
        </w:rPr>
        <w:t>regulatory fees in</w:t>
      </w:r>
      <w:r w:rsidRPr="00A511C3">
        <w:rPr>
          <w:color w:val="000000"/>
        </w:rPr>
        <w:t xml:space="preserve"> the amount required by our annual </w:t>
      </w:r>
      <w:r>
        <w:rPr>
          <w:color w:val="000000"/>
        </w:rPr>
        <w:t>S&amp;E</w:t>
      </w:r>
      <w:r w:rsidRPr="00A511C3">
        <w:rPr>
          <w:color w:val="000000"/>
        </w:rPr>
        <w:t xml:space="preserve"> appropriation, the Commission conducts </w:t>
      </w:r>
      <w:r>
        <w:rPr>
          <w:color w:val="000000"/>
        </w:rPr>
        <w:t xml:space="preserve">a </w:t>
      </w:r>
      <w:r>
        <w:t xml:space="preserve">rulemaking </w:t>
      </w:r>
      <w:r w:rsidRPr="00E61682">
        <w:t>proceeding</w:t>
      </w:r>
      <w:r>
        <w:t xml:space="preserve"> each year to consider</w:t>
      </w:r>
      <w:r w:rsidRPr="00E61682">
        <w:t xml:space="preserve"> </w:t>
      </w:r>
      <w:r>
        <w:t xml:space="preserve">any necessary </w:t>
      </w:r>
      <w:r w:rsidRPr="00E61682">
        <w:t>increases or decreases in the number of units subject to the payment of such fees</w:t>
      </w:r>
      <w:r>
        <w:t xml:space="preserve"> and to reflect any </w:t>
      </w:r>
      <w:r w:rsidRPr="00E61682">
        <w:t xml:space="preserve">adjustments </w:t>
      </w:r>
      <w:r>
        <w:t xml:space="preserve">needed </w:t>
      </w:r>
      <w:r w:rsidRPr="00E61682">
        <w:t xml:space="preserve">to the prior </w:t>
      </w:r>
      <w:r>
        <w:t xml:space="preserve">year’s </w:t>
      </w:r>
      <w:r w:rsidRPr="00E61682">
        <w:t>fee</w:t>
      </w:r>
      <w:r>
        <w:t>s</w:t>
      </w:r>
      <w:r w:rsidRPr="00E61682">
        <w:t xml:space="preserve"> schedule.</w:t>
      </w:r>
      <w:r>
        <w:rPr>
          <w:rStyle w:val="FootnoteReference"/>
          <w:sz w:val="22"/>
          <w:szCs w:val="22"/>
        </w:rPr>
        <w:footnoteReference w:id="42"/>
      </w:r>
      <w:r w:rsidRPr="00E61682">
        <w:t xml:space="preserve">  </w:t>
      </w:r>
      <w:r>
        <w:t>As necessary, t</w:t>
      </w:r>
      <w:r w:rsidRPr="00E61682">
        <w:t xml:space="preserve">he Commission will also propose amendments to the fee schedule </w:t>
      </w:r>
      <w:r>
        <w:t>“</w:t>
      </w:r>
      <w:r w:rsidRPr="00E61682">
        <w:t xml:space="preserve">if </w:t>
      </w:r>
      <w:r>
        <w:t>it</w:t>
      </w:r>
      <w:r w:rsidRPr="00E61682">
        <w:t xml:space="preserve"> determines that </w:t>
      </w:r>
      <w:r>
        <w:t>changes are necessary for the</w:t>
      </w:r>
      <w:r w:rsidRPr="00E61682">
        <w:t xml:space="preserve"> fees </w:t>
      </w:r>
      <w:r>
        <w:t xml:space="preserve">to </w:t>
      </w:r>
      <w:r w:rsidRPr="00E61682">
        <w:t>reflect the full-time equivalent number of employees within the bureaus and offices of the Commission, adjusted to take into account factors that are reasonably related to the benefits provided to the payor of the fee by the Commission’s activities.</w:t>
      </w:r>
      <w:r>
        <w:t>”</w:t>
      </w:r>
      <w:r>
        <w:rPr>
          <w:rStyle w:val="FootnoteReference"/>
          <w:sz w:val="22"/>
          <w:szCs w:val="22"/>
        </w:rPr>
        <w:footnoteReference w:id="43"/>
      </w:r>
      <w:bookmarkEnd w:id="18"/>
      <w:r w:rsidRPr="00E61682">
        <w:t xml:space="preserve">  Pursuant to the Act, the Commission must notify Congress </w:t>
      </w:r>
      <w:r w:rsidRPr="00B93611">
        <w:t>immediately upon adoption of any adjustment.</w:t>
      </w:r>
      <w:r>
        <w:rPr>
          <w:rStyle w:val="FootnoteReference"/>
          <w:sz w:val="22"/>
          <w:szCs w:val="22"/>
        </w:rPr>
        <w:footnoteReference w:id="44"/>
      </w:r>
      <w:r w:rsidRPr="00B93611">
        <w:t xml:space="preserve">  </w:t>
      </w:r>
      <w:bookmarkStart w:id="19" w:name="_Hlk120790977"/>
      <w:r w:rsidRPr="00B93611">
        <w:t>The Act also requires the Commission to notify Congress at least 90 days prior to making effective any amendments to the regulatory fee schedule.</w:t>
      </w:r>
      <w:r>
        <w:rPr>
          <w:rStyle w:val="FootnoteReference"/>
          <w:sz w:val="22"/>
          <w:szCs w:val="22"/>
        </w:rPr>
        <w:footnoteReference w:id="45"/>
      </w:r>
      <w:bookmarkEnd w:id="19"/>
    </w:p>
    <w:p w:rsidR="006B1345" w:rsidP="004A3F2C" w14:paraId="6082E417" w14:textId="77777777">
      <w:pPr>
        <w:pStyle w:val="ParaNum"/>
        <w:widowControl/>
      </w:pPr>
      <w:r>
        <w:t>The Commission</w:t>
      </w:r>
      <w:r w:rsidRPr="00B93611">
        <w:t xml:space="preserve"> consider</w:t>
      </w:r>
      <w:r>
        <w:t>s</w:t>
      </w:r>
      <w:r w:rsidRPr="00B93611">
        <w:t xml:space="preserve"> the adoption of a new regulatory fee category</w:t>
      </w:r>
      <w:r w:rsidRPr="00E61682">
        <w:t xml:space="preserve"> or a change in an existing regulatory fee category only when </w:t>
      </w:r>
      <w:r>
        <w:t xml:space="preserve">it </w:t>
      </w:r>
      <w:r w:rsidRPr="00E61682">
        <w:t>develop</w:t>
      </w:r>
      <w:r>
        <w:t>s</w:t>
      </w:r>
      <w:r w:rsidRPr="00E61682">
        <w:t xml:space="preserve"> a sufficient basis for making the change</w:t>
      </w:r>
      <w:r>
        <w:t xml:space="preserve">, </w:t>
      </w:r>
      <w:r w:rsidRPr="00E61682">
        <w:t>ensur</w:t>
      </w:r>
      <w:r>
        <w:t>ing</w:t>
      </w:r>
      <w:r w:rsidRPr="00E61682">
        <w:t xml:space="preserve"> that</w:t>
      </w:r>
      <w:r>
        <w:t xml:space="preserve"> our</w:t>
      </w:r>
      <w:r w:rsidRPr="00E61682">
        <w:t xml:space="preserve"> </w:t>
      </w:r>
      <w:r w:rsidRPr="004271C8">
        <w:rPr>
          <w:snapToGrid/>
          <w:szCs w:val="22"/>
        </w:rPr>
        <w:t>assessment</w:t>
      </w:r>
      <w:r w:rsidRPr="00E61682">
        <w:t xml:space="preserve"> of regulatory fees is fair, administrable, and sustainable.</w:t>
      </w:r>
      <w:r>
        <w:rPr>
          <w:rStyle w:val="FootnoteReference"/>
          <w:sz w:val="22"/>
          <w:szCs w:val="22"/>
        </w:rPr>
        <w:footnoteReference w:id="46"/>
      </w:r>
      <w:r w:rsidRPr="00E61682">
        <w:t xml:space="preserve">  The Commission </w:t>
      </w:r>
      <w:r>
        <w:t>will adopt</w:t>
      </w:r>
      <w:r w:rsidRPr="00E61682">
        <w:t xml:space="preserve"> new regulatory fee categories and new methodologies for calculating regulatory fees</w:t>
      </w:r>
      <w:r>
        <w:t xml:space="preserve"> </w:t>
      </w:r>
      <w:r w:rsidRPr="00E61682">
        <w:t xml:space="preserve">when </w:t>
      </w:r>
      <w:r w:rsidRPr="00E61682">
        <w:t xml:space="preserve">there is a sufficient basis for doing so </w:t>
      </w:r>
      <w:r>
        <w:t>based on the record, and</w:t>
      </w:r>
      <w:r w:rsidRPr="00E61682">
        <w:t xml:space="preserve"> under the relevant statutory provisions and precedent</w:t>
      </w:r>
      <w:r>
        <w:t>.</w:t>
      </w:r>
      <w:r>
        <w:rPr>
          <w:rStyle w:val="FootnoteReference"/>
          <w:sz w:val="22"/>
          <w:szCs w:val="22"/>
        </w:rPr>
        <w:footnoteReference w:id="47"/>
      </w:r>
    </w:p>
    <w:p w:rsidR="006B1345" w:rsidP="00735EC7" w14:paraId="26B7E2EC" w14:textId="49EA1D48">
      <w:pPr>
        <w:pStyle w:val="Heading1"/>
      </w:pPr>
      <w:bookmarkStart w:id="20" w:name="_Toc169268898"/>
      <w:bookmarkStart w:id="21" w:name="_Toc171085260"/>
      <w:bookmarkStart w:id="22" w:name="_Toc171694258"/>
      <w:bookmarkStart w:id="23" w:name="_Toc172126760"/>
      <w:bookmarkStart w:id="24" w:name="_Toc172483864"/>
      <w:bookmarkStart w:id="25" w:name="_Toc205387930"/>
      <w:bookmarkStart w:id="26" w:name="_Toc236905969"/>
      <w:r>
        <w:t>Discussion</w:t>
      </w:r>
      <w:bookmarkEnd w:id="20"/>
      <w:bookmarkEnd w:id="21"/>
      <w:bookmarkEnd w:id="22"/>
      <w:bookmarkEnd w:id="23"/>
      <w:bookmarkEnd w:id="24"/>
      <w:bookmarkEnd w:id="25"/>
      <w:bookmarkEnd w:id="26"/>
    </w:p>
    <w:p w:rsidR="00E74E43" w:rsidP="004A3F2C" w14:paraId="23D3F3FC" w14:textId="243E18F1">
      <w:pPr>
        <w:pStyle w:val="ParaNum"/>
        <w:widowControl/>
        <w:tabs>
          <w:tab w:val="clear" w:pos="1440"/>
        </w:tabs>
      </w:pPr>
      <w:r>
        <w:t xml:space="preserve">We received </w:t>
      </w:r>
      <w:r w:rsidR="008D7BDE">
        <w:t>12</w:t>
      </w:r>
      <w:r>
        <w:t xml:space="preserve"> comments </w:t>
      </w:r>
      <w:r w:rsidRPr="00252678">
        <w:t xml:space="preserve">and </w:t>
      </w:r>
      <w:r w:rsidRPr="00252678" w:rsidR="00EE6DC8">
        <w:t>four</w:t>
      </w:r>
      <w:r w:rsidRPr="00252678">
        <w:t xml:space="preserve"> reply comments</w:t>
      </w:r>
      <w:r>
        <w:t xml:space="preserve"> in response to the Commission’s </w:t>
      </w:r>
      <w:r w:rsidRPr="0E9C066C">
        <w:rPr>
          <w:i/>
          <w:iCs/>
        </w:rPr>
        <w:t>FY 202</w:t>
      </w:r>
      <w:r w:rsidRPr="0E9C066C" w:rsidR="00392A21">
        <w:rPr>
          <w:i/>
          <w:iCs/>
        </w:rPr>
        <w:t>6</w:t>
      </w:r>
      <w:r w:rsidRPr="0E9C066C">
        <w:rPr>
          <w:i/>
          <w:iCs/>
        </w:rPr>
        <w:t xml:space="preserve"> NPRM</w:t>
      </w:r>
      <w:r>
        <w:t>.</w:t>
      </w:r>
      <w:r>
        <w:rPr>
          <w:rStyle w:val="FootnoteReference"/>
        </w:rPr>
        <w:footnoteReference w:id="48"/>
      </w:r>
      <w:r>
        <w:t xml:space="preserve">  As generally supported by the record, and as explained below, we adopt the Commission’s proposals in the </w:t>
      </w:r>
      <w:r w:rsidRPr="0E9C066C">
        <w:rPr>
          <w:i/>
          <w:iCs/>
        </w:rPr>
        <w:t>FY 202</w:t>
      </w:r>
      <w:r w:rsidRPr="0E9C066C" w:rsidR="00392A21">
        <w:rPr>
          <w:i/>
          <w:iCs/>
        </w:rPr>
        <w:t>6</w:t>
      </w:r>
      <w:r w:rsidRPr="0E9C066C">
        <w:rPr>
          <w:i/>
          <w:iCs/>
        </w:rPr>
        <w:t xml:space="preserve"> NPRM</w:t>
      </w:r>
      <w:r w:rsidRPr="0E9C066C" w:rsidR="007C1822">
        <w:rPr>
          <w:i/>
          <w:iCs/>
        </w:rPr>
        <w:t xml:space="preserve"> </w:t>
      </w:r>
      <w:r w:rsidR="007C1822">
        <w:t>to</w:t>
      </w:r>
      <w:r w:rsidRPr="006F4B2D" w:rsidR="007C1822">
        <w:t xml:space="preserve"> </w:t>
      </w:r>
      <w:r w:rsidR="00A26A65">
        <w:t xml:space="preserve">reallocate </w:t>
      </w:r>
      <w:r w:rsidR="00C96783">
        <w:t>61</w:t>
      </w:r>
      <w:r w:rsidRPr="006F4B2D" w:rsidR="00C96783">
        <w:t xml:space="preserve"> </w:t>
      </w:r>
      <w:r w:rsidRPr="006F4B2D" w:rsidR="007C1822">
        <w:t xml:space="preserve">FTEs from </w:t>
      </w:r>
      <w:r w:rsidR="007C1822">
        <w:t xml:space="preserve">the Office of General Counsel, the Office of Economics and Analytics, and the Public Safety and Homeland Security Bureau </w:t>
      </w:r>
      <w:r w:rsidRPr="006F4B2D" w:rsidR="007C1822">
        <w:t>as direct FTEs to the Commission’s core licensing bureaus</w:t>
      </w:r>
      <w:r w:rsidR="00C5107E">
        <w:t>.  We</w:t>
      </w:r>
      <w:r w:rsidR="007C1822">
        <w:t xml:space="preserve"> </w:t>
      </w:r>
      <w:r w:rsidR="00A26A65">
        <w:t xml:space="preserve">base </w:t>
      </w:r>
      <w:r w:rsidR="00C5107E">
        <w:t>th</w:t>
      </w:r>
      <w:r w:rsidR="00F5383E">
        <w:t>ese</w:t>
      </w:r>
      <w:r w:rsidR="00A26A65">
        <w:t xml:space="preserve"> </w:t>
      </w:r>
      <w:r w:rsidR="000E1C97">
        <w:t>reallocation</w:t>
      </w:r>
      <w:r w:rsidR="00F5383E">
        <w:t>s</w:t>
      </w:r>
      <w:r w:rsidR="000E1C97">
        <w:t xml:space="preserve"> on our </w:t>
      </w:r>
      <w:r w:rsidR="00A26A65">
        <w:t xml:space="preserve">determination </w:t>
      </w:r>
      <w:r w:rsidRPr="000F23DE" w:rsidR="00192497">
        <w:t>with reasonable certainty for</w:t>
      </w:r>
      <w:r w:rsidR="00192497">
        <w:t xml:space="preserve"> the fiscal year 2026 </w:t>
      </w:r>
      <w:r w:rsidR="00A26A65">
        <w:t xml:space="preserve">that </w:t>
      </w:r>
      <w:r w:rsidR="007C1822">
        <w:t>the work of those FTEs is sufficiently linked to the oversight and regulation of regulatory fee payors such that the burden of that work should be considered in applying our regulatory fee methodology.</w:t>
      </w:r>
      <w:r>
        <w:rPr>
          <w:rStyle w:val="FootnoteReference"/>
        </w:rPr>
        <w:footnoteReference w:id="49"/>
      </w:r>
      <w:r>
        <w:t xml:space="preserve">  </w:t>
      </w:r>
      <w:r w:rsidR="000A6E44">
        <w:t>After further review, and based on those same determinations, w</w:t>
      </w:r>
      <w:r>
        <w:t xml:space="preserve">e also </w:t>
      </w:r>
      <w:r w:rsidR="00020138">
        <w:t xml:space="preserve">decline to adopt the </w:t>
      </w:r>
      <w:r w:rsidRPr="00416773" w:rsidR="00020138">
        <w:rPr>
          <w:i/>
          <w:iCs/>
        </w:rPr>
        <w:t>FY 2026 NPRM</w:t>
      </w:r>
      <w:r w:rsidR="00020138">
        <w:t xml:space="preserve"> proposal to reallocate two direct FTEs from Media Bureau as indirect and conclude it is appropriate to reallocate one </w:t>
      </w:r>
      <w:r w:rsidR="00417BEA">
        <w:t>additional</w:t>
      </w:r>
      <w:r w:rsidR="00020138">
        <w:t xml:space="preserve"> FTE from the Office of General Counsel as direct to the Media Bureau.  </w:t>
      </w:r>
      <w:r>
        <w:t xml:space="preserve"> </w:t>
      </w:r>
    </w:p>
    <w:p w:rsidR="00523BF3" w:rsidP="00E27AB3" w14:paraId="69A01A73" w14:textId="097497BE">
      <w:pPr>
        <w:pStyle w:val="ParaNum"/>
        <w:tabs>
          <w:tab w:val="clear" w:pos="1440"/>
        </w:tabs>
      </w:pPr>
      <w:r>
        <w:t xml:space="preserve">Additionally, we adopt </w:t>
      </w:r>
      <w:r w:rsidRPr="00205E5A">
        <w:t>our proposal to continue to calculate television broadcaster regulatory fees using the Commission’s methodology of population-based full-service broadcast television regulatory fees</w:t>
      </w:r>
      <w:r>
        <w:t xml:space="preserve">.  Furthermore, we will continue using </w:t>
      </w:r>
      <w:r w:rsidRPr="00556EA5">
        <w:t xml:space="preserve">Numbering Resource Utilization Forecast </w:t>
      </w:r>
      <w:r>
        <w:t xml:space="preserve">(NRUF) assigned number data as the basis for assessing regulatory fees on </w:t>
      </w:r>
      <w:r w:rsidRPr="00556EA5">
        <w:t>Commercial Mobile Radio Service</w:t>
      </w:r>
      <w:r>
        <w:t xml:space="preserve"> (CMRS) providers.  </w:t>
      </w:r>
      <w:r w:rsidR="00FB6B35">
        <w:t xml:space="preserve">We also </w:t>
      </w:r>
      <w:r w:rsidR="00EB1D2C">
        <w:t>adjust</w:t>
      </w:r>
      <w:r w:rsidR="00515964">
        <w:t xml:space="preserve"> our appendices in response to company-</w:t>
      </w:r>
      <w:r w:rsidR="00EB1D2C">
        <w:t xml:space="preserve"> and industry-</w:t>
      </w:r>
      <w:r w:rsidR="00515964">
        <w:t xml:space="preserve">specific facts put forward by certain commenters.  </w:t>
      </w:r>
      <w:r>
        <w:t>Finally, we will continue to utilize a $1,000 de minimis threshold</w:t>
      </w:r>
      <w:r w:rsidR="00D6567B">
        <w:t xml:space="preserve"> because we conclude our average cost of collections does not exceed that amount.</w:t>
      </w:r>
      <w:r>
        <w:t xml:space="preserve">  </w:t>
      </w:r>
    </w:p>
    <w:p w:rsidR="00BA053C" w:rsidP="00BE1201" w14:paraId="5F402D5C" w14:textId="1090D577">
      <w:pPr>
        <w:pStyle w:val="ParaNum"/>
      </w:pPr>
      <w:r>
        <w:t>Consistent with the Commission’s past practice</w:t>
      </w:r>
      <w:r w:rsidR="00A26A65">
        <w:t>,</w:t>
      </w:r>
      <w:r w:rsidR="00FA0E69">
        <w:t xml:space="preserve"> however,</w:t>
      </w:r>
      <w:r>
        <w:t xml:space="preserve"> we decline to reallocate other FTE work </w:t>
      </w:r>
      <w:r w:rsidR="00A26A65">
        <w:t>performed in the non-core bureaus</w:t>
      </w:r>
      <w:r w:rsidR="0007165C">
        <w:t>,</w:t>
      </w:r>
      <w:r w:rsidR="00A26A65">
        <w:t xml:space="preserve"> and </w:t>
      </w:r>
      <w:r w:rsidR="00AC1C39">
        <w:t xml:space="preserve">we conclude </w:t>
      </w:r>
      <w:r w:rsidR="00A26A65">
        <w:t>such work</w:t>
      </w:r>
      <w:r>
        <w:t xml:space="preserve"> is appropriately considered </w:t>
      </w:r>
      <w:r w:rsidR="00A26A65">
        <w:t xml:space="preserve">to </w:t>
      </w:r>
      <w:r w:rsidR="00A26A65">
        <w:t>be</w:t>
      </w:r>
      <w:r>
        <w:t xml:space="preserve"> indirect</w:t>
      </w:r>
      <w:r w:rsidRPr="6B4E71DB">
        <w:t>.</w:t>
      </w:r>
      <w:r>
        <w:rPr>
          <w:rStyle w:val="FootnoteReference"/>
        </w:rPr>
        <w:footnoteReference w:id="50"/>
      </w:r>
      <w:r w:rsidRPr="00FD0D3F">
        <w:t xml:space="preserve"> </w:t>
      </w:r>
      <w:r>
        <w:t xml:space="preserve"> </w:t>
      </w:r>
      <w:r w:rsidR="00B6150E">
        <w:t xml:space="preserve">Moreover, </w:t>
      </w:r>
      <w:r w:rsidR="0045390D">
        <w:t xml:space="preserve">commenters have presented no new arguments for our consideration to support their </w:t>
      </w:r>
      <w:r w:rsidR="00171B15">
        <w:t>suggestions to adopt new fee categories</w:t>
      </w:r>
      <w:r w:rsidR="00AF7A79">
        <w:t>,</w:t>
      </w:r>
      <w:r w:rsidR="00171B15">
        <w:t xml:space="preserve"> and we therefore </w:t>
      </w:r>
      <w:r w:rsidR="001C107F">
        <w:t xml:space="preserve">reaffirm the Commission’s repeated conclusion </w:t>
      </w:r>
      <w:r w:rsidR="00AF7A79">
        <w:t xml:space="preserve">that </w:t>
      </w:r>
      <w:r w:rsidR="00584161">
        <w:t xml:space="preserve">additional proposed </w:t>
      </w:r>
      <w:r w:rsidR="00533E1E">
        <w:t xml:space="preserve">fee </w:t>
      </w:r>
      <w:r w:rsidR="00584161">
        <w:t xml:space="preserve">categories are not </w:t>
      </w:r>
      <w:r w:rsidR="00022D58">
        <w:t>workable or logistically feasible</w:t>
      </w:r>
      <w:r w:rsidR="00034FD0">
        <w:t xml:space="preserve"> at this time</w:t>
      </w:r>
      <w:r w:rsidR="00022D58">
        <w:t>.</w:t>
      </w:r>
      <w:r>
        <w:rPr>
          <w:rStyle w:val="FootnoteReference"/>
        </w:rPr>
        <w:footnoteReference w:id="51"/>
      </w:r>
      <w:r w:rsidR="00D714F4">
        <w:t xml:space="preserve"> </w:t>
      </w:r>
      <w:r w:rsidR="00E011A9">
        <w:t xml:space="preserve"> </w:t>
      </w:r>
      <w:r w:rsidR="00BE1201">
        <w:t>W</w:t>
      </w:r>
      <w:r w:rsidR="007A37E6">
        <w:t xml:space="preserve">e will </w:t>
      </w:r>
      <w:r w:rsidR="00BE1201">
        <w:t xml:space="preserve">also </w:t>
      </w:r>
      <w:r w:rsidR="007A37E6">
        <w:t xml:space="preserve">continue </w:t>
      </w:r>
      <w:r w:rsidR="00B054BE">
        <w:t>the Commission’s</w:t>
      </w:r>
      <w:r w:rsidR="009E0771">
        <w:t xml:space="preserve"> current approach to assessing </w:t>
      </w:r>
      <w:r w:rsidR="000E0B3E">
        <w:t xml:space="preserve">space </w:t>
      </w:r>
      <w:r w:rsidR="009E0771">
        <w:t xml:space="preserve">and earth station </w:t>
      </w:r>
      <w:r w:rsidR="00B12CD0">
        <w:t xml:space="preserve">regulatory </w:t>
      </w:r>
      <w:r w:rsidR="009E0771">
        <w:t xml:space="preserve">fees until </w:t>
      </w:r>
      <w:r w:rsidR="00794A5A">
        <w:t xml:space="preserve">the </w:t>
      </w:r>
      <w:r w:rsidR="009E0771">
        <w:t>new</w:t>
      </w:r>
      <w:r w:rsidR="00794A5A">
        <w:t>ly adopted</w:t>
      </w:r>
      <w:r w:rsidR="009E0771">
        <w:t xml:space="preserve"> </w:t>
      </w:r>
      <w:r w:rsidR="003B4448">
        <w:t xml:space="preserve">Part 100 </w:t>
      </w:r>
      <w:r w:rsidR="009E0771">
        <w:t>rules</w:t>
      </w:r>
      <w:r w:rsidR="00814D8D">
        <w:t xml:space="preserve"> </w:t>
      </w:r>
      <w:r w:rsidR="009E0771">
        <w:t>become effective</w:t>
      </w:r>
      <w:r w:rsidR="00C119B9">
        <w:t xml:space="preserve"> and </w:t>
      </w:r>
      <w:r w:rsidR="00AE3C53">
        <w:t xml:space="preserve">replace the existing rules governing satellite communications contained in Part 25, and until </w:t>
      </w:r>
      <w:r w:rsidR="00123E01">
        <w:t xml:space="preserve">we </w:t>
      </w:r>
      <w:r w:rsidR="0048115D">
        <w:t xml:space="preserve">have </w:t>
      </w:r>
      <w:r w:rsidR="00E04BD2">
        <w:t xml:space="preserve">had </w:t>
      </w:r>
      <w:r w:rsidR="0048115D">
        <w:t xml:space="preserve">an opportunity to seek comment on how </w:t>
      </w:r>
      <w:r w:rsidR="00E45306">
        <w:t xml:space="preserve">those rules </w:t>
      </w:r>
      <w:r w:rsidR="00556D30">
        <w:t>should be considered in</w:t>
      </w:r>
      <w:r w:rsidR="00F47F3E">
        <w:t xml:space="preserve"> applying</w:t>
      </w:r>
      <w:r w:rsidR="00B31905">
        <w:t xml:space="preserve"> </w:t>
      </w:r>
      <w:r w:rsidR="00C119B9">
        <w:t>our regulatory fee methodology</w:t>
      </w:r>
      <w:r w:rsidR="00D714F4">
        <w:t>.</w:t>
      </w:r>
      <w:r>
        <w:rPr>
          <w:rStyle w:val="FootnoteReference"/>
        </w:rPr>
        <w:footnoteReference w:id="52"/>
      </w:r>
      <w:r w:rsidR="00D714F4">
        <w:t xml:space="preserve">  </w:t>
      </w:r>
    </w:p>
    <w:p w:rsidR="006B1345" w:rsidP="00A26A65" w14:paraId="77892C68" w14:textId="22841CDE">
      <w:pPr>
        <w:pStyle w:val="ParaNum"/>
      </w:pPr>
      <w:r>
        <w:t>Accordingly, using the Commission’s historical methodology for allocating FTEs</w:t>
      </w:r>
      <w:r w:rsidR="000E6673">
        <w:t>,</w:t>
      </w:r>
      <w:r w:rsidR="00EB5B0F">
        <w:t xml:space="preserve"> </w:t>
      </w:r>
      <w:r>
        <w:t>we adopt a regulatory fee schedule for FY 202</w:t>
      </w:r>
      <w:r w:rsidR="00E45C4B">
        <w:t>6</w:t>
      </w:r>
      <w:r>
        <w:t xml:space="preserve"> </w:t>
      </w:r>
      <w:r w:rsidR="00BA053C">
        <w:t xml:space="preserve">as set forth in Appendices A and B </w:t>
      </w:r>
      <w:r>
        <w:t xml:space="preserve">to </w:t>
      </w:r>
      <w:r w:rsidR="003C7F5B">
        <w:t xml:space="preserve">assess and </w:t>
      </w:r>
      <w:r>
        <w:t xml:space="preserve">collect </w:t>
      </w:r>
      <w:r w:rsidRPr="00A038E8" w:rsidR="00E45C4B">
        <w:t>$</w:t>
      </w:r>
      <w:r w:rsidR="00E45C4B">
        <w:t xml:space="preserve">416,112,000, </w:t>
      </w:r>
      <w:r w:rsidRPr="00F5312B">
        <w:t>which</w:t>
      </w:r>
      <w:r>
        <w:t xml:space="preserve"> is an amount that reasonably can be expected to total </w:t>
      </w:r>
      <w:r w:rsidRPr="00F5749B">
        <w:t xml:space="preserve">our annual S&amp;E </w:t>
      </w:r>
      <w:r>
        <w:t>FY 202</w:t>
      </w:r>
      <w:r w:rsidR="00E45C4B">
        <w:t>6</w:t>
      </w:r>
      <w:r>
        <w:t xml:space="preserve"> </w:t>
      </w:r>
      <w:r w:rsidRPr="00F5749B">
        <w:t>appropriation</w:t>
      </w:r>
      <w:r>
        <w:t>.</w:t>
      </w:r>
      <w:r>
        <w:rPr>
          <w:rStyle w:val="FootnoteReference"/>
        </w:rPr>
        <w:footnoteReference w:id="53"/>
      </w:r>
    </w:p>
    <w:p w:rsidR="006B1345" w:rsidRPr="00205E5A" w:rsidP="00735EC7" w14:paraId="64798638" w14:textId="77777777">
      <w:pPr>
        <w:pStyle w:val="Heading2"/>
      </w:pPr>
      <w:bookmarkStart w:id="27" w:name="_Toc101380673"/>
      <w:bookmarkStart w:id="28" w:name="_Toc102663185"/>
      <w:bookmarkStart w:id="29" w:name="_Toc102731105"/>
      <w:bookmarkStart w:id="30" w:name="_Toc102738636"/>
      <w:bookmarkStart w:id="31" w:name="_Toc104892537"/>
      <w:bookmarkStart w:id="32" w:name="_Toc104894622"/>
      <w:bookmarkStart w:id="33" w:name="_Toc105054190"/>
      <w:bookmarkStart w:id="34" w:name="_Toc105059864"/>
      <w:bookmarkStart w:id="35" w:name="_Toc116047490"/>
      <w:bookmarkStart w:id="36" w:name="_Toc116570513"/>
      <w:bookmarkStart w:id="37" w:name="_Toc116570596"/>
      <w:bookmarkStart w:id="38" w:name="_Toc118709589"/>
      <w:bookmarkStart w:id="39" w:name="_Toc121941981"/>
      <w:bookmarkStart w:id="40" w:name="_Toc122531101"/>
      <w:bookmarkStart w:id="41" w:name="_Toc123050506"/>
      <w:bookmarkStart w:id="42" w:name="_Toc123050593"/>
      <w:bookmarkStart w:id="43" w:name="_Toc126209871"/>
      <w:bookmarkStart w:id="44" w:name="_Toc126332753"/>
      <w:bookmarkStart w:id="45" w:name="_Toc126333206"/>
      <w:bookmarkStart w:id="46" w:name="_Toc127171683"/>
      <w:bookmarkStart w:id="47" w:name="_Toc127538601"/>
      <w:bookmarkStart w:id="48" w:name="_Toc128560623"/>
      <w:bookmarkStart w:id="49" w:name="_Toc128574276"/>
      <w:bookmarkStart w:id="50" w:name="_Toc128744278"/>
      <w:bookmarkStart w:id="51" w:name="_Toc128745222"/>
      <w:bookmarkStart w:id="52" w:name="_Toc129267301"/>
      <w:bookmarkStart w:id="53" w:name="_Toc130201119"/>
      <w:bookmarkStart w:id="54" w:name="_Toc135052518"/>
      <w:bookmarkStart w:id="55" w:name="_Toc157780563"/>
      <w:bookmarkStart w:id="56" w:name="_Toc158960325"/>
      <w:bookmarkStart w:id="57" w:name="_Toc160776863"/>
      <w:bookmarkStart w:id="58" w:name="_Toc160776995"/>
      <w:bookmarkStart w:id="59" w:name="_Toc160777209"/>
      <w:bookmarkStart w:id="60" w:name="_Toc205387931"/>
      <w:bookmarkStart w:id="61" w:name="_Toc236905970"/>
      <w:r w:rsidRPr="00670286">
        <w:t>Assessment</w:t>
      </w:r>
      <w:r w:rsidRPr="00205E5A">
        <w:t xml:space="preserve"> of Regulatory Fees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6B1345" w:rsidP="00735EC7" w14:paraId="251EF6AD" w14:textId="77777777">
      <w:pPr>
        <w:pStyle w:val="Heading3"/>
      </w:pPr>
      <w:bookmarkStart w:id="62" w:name="_Toc205387932"/>
      <w:bookmarkStart w:id="63" w:name="_Toc236905971"/>
      <w:r w:rsidRPr="00670286">
        <w:t>Methodology</w:t>
      </w:r>
      <w:r w:rsidRPr="00205E5A">
        <w:t xml:space="preserve"> for Assessing Regulatory Fees</w:t>
      </w:r>
      <w:bookmarkEnd w:id="62"/>
      <w:bookmarkEnd w:id="63"/>
    </w:p>
    <w:p w:rsidR="006B1345" w:rsidP="00306CA6" w14:paraId="2FEA06A4" w14:textId="3F4A9712">
      <w:pPr>
        <w:pStyle w:val="ParaNum"/>
        <w:widowControl/>
      </w:pPr>
      <w:bookmarkStart w:id="64" w:name="_Toc88234637"/>
      <w:bookmarkStart w:id="65" w:name="_Toc88578620"/>
      <w:bookmarkStart w:id="66" w:name="_Toc88818634"/>
      <w:bookmarkStart w:id="67" w:name="_Toc89349264"/>
      <w:bookmarkStart w:id="68" w:name="_Toc89869945"/>
      <w:bookmarkStart w:id="69" w:name="_Toc92364420"/>
      <w:bookmarkStart w:id="70" w:name="_Toc92366778"/>
      <w:bookmarkStart w:id="71" w:name="_Toc92368204"/>
      <w:bookmarkStart w:id="72" w:name="_Toc93923609"/>
      <w:bookmarkStart w:id="73" w:name="_Toc94266924"/>
      <w:bookmarkStart w:id="74" w:name="_Toc94704988"/>
      <w:bookmarkStart w:id="75" w:name="_Toc94705311"/>
      <w:bookmarkStart w:id="76" w:name="_Toc96609907"/>
      <w:bookmarkStart w:id="77" w:name="_Toc97306656"/>
      <w:bookmarkStart w:id="78" w:name="_Toc100916117"/>
      <w:bookmarkStart w:id="79" w:name="_Toc101183906"/>
      <w:r>
        <w:t>S</w:t>
      </w:r>
      <w:r w:rsidRPr="00205E5A">
        <w:t>ection 9 of the Communications Act requires us to set regulatory fees to “reflect the</w:t>
      </w:r>
      <w:r w:rsidRPr="003911DA">
        <w:t xml:space="preserve"> full-time equivalent number of employees within the bureaus </w:t>
      </w:r>
      <w:r w:rsidRPr="004271C8">
        <w:rPr>
          <w:snapToGrid/>
          <w:szCs w:val="22"/>
        </w:rPr>
        <w:t>and</w:t>
      </w:r>
      <w:r w:rsidRPr="003911DA">
        <w:t xml:space="preserve"> offices of the Commission adjusted to take into account factors that are reasonably related to the benefits provided to the payor of the fee by the Commission’s activities.”</w:t>
      </w:r>
      <w:r>
        <w:rPr>
          <w:rStyle w:val="FootnoteReference"/>
          <w:sz w:val="22"/>
          <w:szCs w:val="22"/>
        </w:rPr>
        <w:footnoteReference w:id="54"/>
      </w:r>
      <w:r w:rsidR="00AF7EAB">
        <w:t xml:space="preserve">  As a general matter, </w:t>
      </w:r>
      <w:r w:rsidR="00283471">
        <w:t xml:space="preserve">our methodology </w:t>
      </w:r>
      <w:r w:rsidR="00AF7EAB">
        <w:t>to</w:t>
      </w:r>
      <w:r w:rsidRPr="003911DA" w:rsidR="00AF7EAB">
        <w:t xml:space="preserve"> establish our </w:t>
      </w:r>
      <w:r w:rsidRPr="004271C8" w:rsidR="00AF7EAB">
        <w:rPr>
          <w:snapToGrid/>
          <w:szCs w:val="22"/>
        </w:rPr>
        <w:t>regulatory</w:t>
      </w:r>
      <w:r w:rsidRPr="003911DA" w:rsidR="00AF7EAB">
        <w:t xml:space="preserve"> fee schedule</w:t>
      </w:r>
      <w:r w:rsidR="00283471">
        <w:t xml:space="preserve"> is to </w:t>
      </w:r>
      <w:r w:rsidR="00AF7EAB">
        <w:t xml:space="preserve">first identify </w:t>
      </w:r>
      <w:r w:rsidRPr="003911DA" w:rsidR="00AF7EAB">
        <w:t>changes from the prior fiscal year regulatory fee proceeding, e.g., changes in the (</w:t>
      </w:r>
      <w:r w:rsidRPr="003911DA" w:rsidR="00AF7EAB">
        <w:t>i</w:t>
      </w:r>
      <w:r w:rsidRPr="003911DA" w:rsidR="00AF7EAB">
        <w:t xml:space="preserve">) FY </w:t>
      </w:r>
      <w:r w:rsidR="00AF7EAB">
        <w:t>S&amp;E</w:t>
      </w:r>
      <w:r w:rsidRPr="003911DA" w:rsidR="00AF7EAB">
        <w:t xml:space="preserve"> appropriation, (ii) FTE levels, and (iii) relevant unit </w:t>
      </w:r>
      <w:r w:rsidR="00AF7EAB">
        <w:t>measures</w:t>
      </w:r>
      <w:r w:rsidRPr="003911DA" w:rsidR="00AF7EAB">
        <w:t xml:space="preserve"> for each regulatory fee category.</w:t>
      </w:r>
      <w:r w:rsidR="00AF7EAB">
        <w:t xml:space="preserve">  After that, we </w:t>
      </w:r>
      <w:r w:rsidRPr="003911DA" w:rsidR="00AF7EAB">
        <w:t>identify the number of direct non-auction FTEs in each core bureau for purposes of the regulatory fee calculation.</w:t>
      </w:r>
      <w:r>
        <w:rPr>
          <w:rStyle w:val="FootnoteReference"/>
          <w:sz w:val="22"/>
          <w:szCs w:val="22"/>
        </w:rPr>
        <w:footnoteReference w:id="55"/>
      </w:r>
      <w:r w:rsidRPr="003911DA" w:rsidR="00AF7EAB">
        <w:t xml:space="preserve">  </w:t>
      </w:r>
      <w:r w:rsidR="00AF7EAB">
        <w:t>Once we determine</w:t>
      </w:r>
      <w:r w:rsidRPr="003911DA" w:rsidR="00AF7EAB">
        <w:t xml:space="preserve"> the number of direct FTEs for each core bureau, we </w:t>
      </w:r>
      <w:r w:rsidR="00AF7EAB">
        <w:t xml:space="preserve">calculate </w:t>
      </w:r>
      <w:r w:rsidRPr="003911DA" w:rsidR="00AF7EAB">
        <w:t xml:space="preserve">the percentage of regulatory fees </w:t>
      </w:r>
      <w:r w:rsidR="00AF7EAB">
        <w:t>that we will need to collect</w:t>
      </w:r>
      <w:r w:rsidRPr="003911DA" w:rsidR="00AF7EAB">
        <w:t xml:space="preserve"> for </w:t>
      </w:r>
      <w:r w:rsidR="00AF7EAB">
        <w:t>the</w:t>
      </w:r>
      <w:r w:rsidRPr="003911DA" w:rsidR="00AF7EAB">
        <w:t xml:space="preserve"> given fiscal year from each regulatory fee category within each core bureau.  These proportional calculations allocate all Commission non-auction related costs across all regulatory fee categories.</w:t>
      </w:r>
      <w:r w:rsidR="00AF7EAB">
        <w:t xml:space="preserve">  </w:t>
      </w:r>
    </w:p>
    <w:p w:rsidR="00343686" w:rsidP="00343686" w14:paraId="3F8EB12B" w14:textId="2C76B024">
      <w:pPr>
        <w:pStyle w:val="Heading3"/>
      </w:pPr>
      <w:bookmarkStart w:id="80" w:name="_Toc158960327"/>
      <w:bookmarkStart w:id="81" w:name="_Toc160776865"/>
      <w:bookmarkStart w:id="82" w:name="_Toc160776997"/>
      <w:bookmarkStart w:id="83" w:name="_Toc160777211"/>
      <w:bookmarkStart w:id="84" w:name="_Toc224202173"/>
      <w:bookmarkStart w:id="85" w:name="_Toc224203897"/>
      <w:bookmarkStart w:id="86" w:name="_Toc224284659"/>
      <w:bookmarkStart w:id="87" w:name="_Toc225498341"/>
      <w:bookmarkStart w:id="88" w:name="_Toc226628533"/>
      <w:bookmarkStart w:id="89" w:name="_Toc226628615"/>
      <w:bookmarkStart w:id="90" w:name="_Toc226628674"/>
      <w:bookmarkStart w:id="91" w:name="_Toc236905972"/>
      <w:r w:rsidRPr="003E3132">
        <w:t xml:space="preserve">FTE </w:t>
      </w:r>
      <w:r w:rsidR="00312BC5">
        <w:t>A</w:t>
      </w:r>
      <w:r w:rsidRPr="003E3132">
        <w:t>llocations</w:t>
      </w:r>
      <w:bookmarkEnd w:id="80"/>
      <w:bookmarkEnd w:id="81"/>
      <w:bookmarkEnd w:id="82"/>
      <w:bookmarkEnd w:id="83"/>
      <w:bookmarkEnd w:id="84"/>
      <w:bookmarkEnd w:id="85"/>
      <w:bookmarkEnd w:id="86"/>
      <w:bookmarkEnd w:id="87"/>
      <w:bookmarkEnd w:id="88"/>
      <w:bookmarkEnd w:id="89"/>
      <w:bookmarkEnd w:id="90"/>
      <w:bookmarkEnd w:id="91"/>
    </w:p>
    <w:p w:rsidR="00312BC5" w:rsidP="009F5934" w14:paraId="707EF4BC" w14:textId="05DB53CE">
      <w:pPr>
        <w:pStyle w:val="ParaNum"/>
        <w:widowControl/>
      </w:pPr>
      <w:r>
        <w:t>For FY 202</w:t>
      </w:r>
      <w:r w:rsidR="00AF7EAB">
        <w:t>6</w:t>
      </w:r>
      <w:r>
        <w:t xml:space="preserve">, we </w:t>
      </w:r>
      <w:r w:rsidR="00AF7EAB">
        <w:t>implement</w:t>
      </w:r>
      <w:r>
        <w:t xml:space="preserve"> </w:t>
      </w:r>
      <w:r w:rsidR="00097278">
        <w:t>the same</w:t>
      </w:r>
      <w:r>
        <w:t xml:space="preserve"> methodology </w:t>
      </w:r>
      <w:r>
        <w:t xml:space="preserve">that </w:t>
      </w:r>
      <w:r>
        <w:t>the Commission has historically used to allocate FTEs</w:t>
      </w:r>
      <w:r w:rsidR="00067EB5">
        <w:t>.</w:t>
      </w:r>
      <w:r>
        <w:t xml:space="preserve">  </w:t>
      </w:r>
      <w:r w:rsidRPr="00312BC5">
        <w:rPr>
          <w:szCs w:val="22"/>
        </w:rPr>
        <w:t xml:space="preserve">To conduct our annual review </w:t>
      </w:r>
      <w:r w:rsidR="00097278">
        <w:rPr>
          <w:szCs w:val="22"/>
        </w:rPr>
        <w:t xml:space="preserve">of regulatory fees </w:t>
      </w:r>
      <w:r w:rsidRPr="00312BC5">
        <w:rPr>
          <w:szCs w:val="22"/>
        </w:rPr>
        <w:t xml:space="preserve">for FY 2026, we </w:t>
      </w:r>
      <w:r w:rsidR="000C3AE3">
        <w:rPr>
          <w:szCs w:val="22"/>
        </w:rPr>
        <w:t>began by evaluating the work</w:t>
      </w:r>
      <w:r w:rsidRPr="00312BC5">
        <w:rPr>
          <w:szCs w:val="22"/>
        </w:rPr>
        <w:t xml:space="preserve"> being performed by Commission FTEs.  </w:t>
      </w:r>
      <w:r>
        <w:t xml:space="preserve">According to information provided by our Human Resources Management office, at the start of FY 2026, there were 317.5 direct non-auctions FTEs distributed among the core licensing bureaus.  With respect to other bureaus and offices within the Commission, staff </w:t>
      </w:r>
      <w:r w:rsidR="00097278">
        <w:t xml:space="preserve">next </w:t>
      </w:r>
      <w:r>
        <w:t xml:space="preserve">conducted a high-level, yet comprehensive, analysis of the work being performed by non-auctions FTEs in the </w:t>
      </w:r>
      <w:r w:rsidRPr="00F46C32">
        <w:t xml:space="preserve">Office of Economics and Analytics, </w:t>
      </w:r>
      <w:r>
        <w:t xml:space="preserve">Office of </w:t>
      </w:r>
      <w:r w:rsidRPr="00F46C32">
        <w:t>General Counsel</w:t>
      </w:r>
      <w:r>
        <w:t xml:space="preserve">, and </w:t>
      </w:r>
      <w:r w:rsidR="006C3AF3">
        <w:t xml:space="preserve">the </w:t>
      </w:r>
      <w:r w:rsidRPr="00F46C32" w:rsidR="006C3AF3">
        <w:t>Public Safety and Homeland Security</w:t>
      </w:r>
      <w:r w:rsidR="006C3AF3">
        <w:t xml:space="preserve"> Bureau as well as the </w:t>
      </w:r>
      <w:r>
        <w:t xml:space="preserve">Office of Engineering and Technology, </w:t>
      </w:r>
      <w:r w:rsidR="006C3AF3">
        <w:t xml:space="preserve">the </w:t>
      </w:r>
      <w:r>
        <w:t>Enforcement Bureau</w:t>
      </w:r>
      <w:r w:rsidR="006C3AF3">
        <w:t>,</w:t>
      </w:r>
      <w:r>
        <w:t xml:space="preserve"> and the Consumer and Governmental Affairs Bureau (and other bureaus and offices) in order to determine whether </w:t>
      </w:r>
      <w:r w:rsidRPr="00164803" w:rsidR="00FD2371">
        <w:t xml:space="preserve">with reasonable certainty for the fiscal year </w:t>
      </w:r>
      <w:r w:rsidR="00FD2371">
        <w:t xml:space="preserve">2026 </w:t>
      </w:r>
      <w:r w:rsidR="009F5934">
        <w:t xml:space="preserve">any </w:t>
      </w:r>
      <w:r>
        <w:t xml:space="preserve">identifiable time of the FTEs in those organizational units is directly related to the oversight and regulation of fee payors such that it should be considered in applying our fee methodology.  In other words, </w:t>
      </w:r>
      <w:r w:rsidR="009026F1">
        <w:t xml:space="preserve">we </w:t>
      </w:r>
      <w:r>
        <w:t xml:space="preserve">examined and validated the </w:t>
      </w:r>
      <w:r w:rsidR="000C3AE3">
        <w:t xml:space="preserve">FTE </w:t>
      </w:r>
      <w:r>
        <w:t xml:space="preserve">data through consultation with the bureaus and offices to determine whether in </w:t>
      </w:r>
      <w:r>
        <w:t xml:space="preserve">applying our regulatory fee methodology any FTE time in the non-core bureaus and offices should be considered </w:t>
      </w:r>
      <w:r w:rsidR="00176E86">
        <w:t xml:space="preserve">to be reallocated </w:t>
      </w:r>
      <w:r>
        <w:t>as direct FTE time to a core bureau.</w:t>
      </w:r>
    </w:p>
    <w:p w:rsidR="00C4208E" w:rsidP="007E6E48" w14:paraId="0EDF2AEE" w14:textId="1DADEAE1">
      <w:pPr>
        <w:pStyle w:val="Heading3"/>
      </w:pPr>
      <w:bookmarkStart w:id="92" w:name="_Toc128560631"/>
      <w:bookmarkStart w:id="93" w:name="_Toc128574284"/>
      <w:bookmarkStart w:id="94" w:name="_Toc126209873"/>
      <w:bookmarkStart w:id="95" w:name="_Toc126332755"/>
      <w:bookmarkStart w:id="96" w:name="_Toc126333208"/>
      <w:bookmarkStart w:id="97" w:name="_Toc127171685"/>
      <w:bookmarkStart w:id="98" w:name="_Toc127538603"/>
      <w:bookmarkStart w:id="99" w:name="_Toc128560625"/>
      <w:bookmarkStart w:id="100" w:name="_Toc128574278"/>
      <w:bookmarkStart w:id="101" w:name="_Toc128744280"/>
      <w:bookmarkStart w:id="102" w:name="_Toc128745224"/>
      <w:bookmarkStart w:id="103" w:name="_Toc129267303"/>
      <w:bookmarkStart w:id="104" w:name="_Toc130201121"/>
      <w:bookmarkStart w:id="105" w:name="_Toc135052520"/>
      <w:bookmarkStart w:id="106" w:name="_Toc157780565"/>
      <w:bookmarkStart w:id="107" w:name="_Toc158960330"/>
      <w:bookmarkStart w:id="108" w:name="_Toc160776868"/>
      <w:bookmarkStart w:id="109" w:name="_Toc160777000"/>
      <w:bookmarkStart w:id="110" w:name="_Toc160777214"/>
      <w:bookmarkStart w:id="111" w:name="_Toc205387933"/>
      <w:bookmarkStart w:id="112" w:name="_Toc23690597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92"/>
      <w:bookmarkEnd w:id="93"/>
      <w:r w:rsidRPr="006F3FEA">
        <w:t>Adjustment</w:t>
      </w:r>
      <w:r w:rsidRPr="00122E39">
        <w:t xml:space="preserve"> of Reallocations of Certain Indirect FTEs as Direct FTEs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09755B" w:rsidP="00097278" w14:paraId="3372B564" w14:textId="58EE0600">
      <w:pPr>
        <w:pStyle w:val="ParaNum"/>
      </w:pPr>
      <w:r>
        <w:t>Although</w:t>
      </w:r>
      <w:r w:rsidR="00000A75">
        <w:t xml:space="preserve"> we continue to conclude that much of the work of the FTEs in the Office of Economics and Analytics, the Office of General Counsel, and the Public Safety and Homeland Security Bureau is appropriately considered indirect, in validating the FTE count for </w:t>
      </w:r>
      <w:r w:rsidR="00F505A1">
        <w:t>FY 2026</w:t>
      </w:r>
      <w:r w:rsidR="00000A75">
        <w:t xml:space="preserve">, we </w:t>
      </w:r>
      <w:r w:rsidR="00197D3A">
        <w:t xml:space="preserve">again </w:t>
      </w:r>
      <w:r w:rsidR="00000A75">
        <w:t>find</w:t>
      </w:r>
      <w:r w:rsidR="00C4208E">
        <w:t xml:space="preserve"> the data support a conclusion that </w:t>
      </w:r>
      <w:r w:rsidR="00197D3A">
        <w:t xml:space="preserve">there is </w:t>
      </w:r>
      <w:r w:rsidR="00C4208E">
        <w:t xml:space="preserve">measurable </w:t>
      </w:r>
      <w:r w:rsidR="00197D3A">
        <w:t xml:space="preserve">FTE </w:t>
      </w:r>
      <w:r w:rsidR="00C4208E">
        <w:t xml:space="preserve">time </w:t>
      </w:r>
      <w:r w:rsidR="00DF6EB8">
        <w:t>devoted to work that is sufficiently linked to the oversight and regulation of regulatory fee payors such that the burden of that work should be allocated as direct to a core bureau for regulatory fee purposes.</w:t>
      </w:r>
      <w:r>
        <w:rPr>
          <w:rStyle w:val="FootnoteReference"/>
          <w:rFonts w:eastAsiaTheme="majorEastAsia"/>
        </w:rPr>
        <w:footnoteReference w:id="56"/>
      </w:r>
      <w:r w:rsidR="00C4208E">
        <w:t xml:space="preserve">  </w:t>
      </w:r>
      <w:r w:rsidRPr="003F1C12" w:rsidR="00DF6EB8">
        <w:t xml:space="preserve">Moreover, commenters </w:t>
      </w:r>
      <w:r w:rsidRPr="003F1C12" w:rsidR="00F66C56">
        <w:t xml:space="preserve">generally </w:t>
      </w:r>
      <w:r w:rsidRPr="003F1C12" w:rsidR="00DF6EB8">
        <w:t>support our efforts to ensure that regulatory fees reflect the work performed by Commission FTEs</w:t>
      </w:r>
      <w:r w:rsidR="00365B73">
        <w:t xml:space="preserve"> that</w:t>
      </w:r>
      <w:r w:rsidRPr="003F1C12" w:rsidR="00DF6EB8">
        <w:t xml:space="preserve"> benefits fee payors.</w:t>
      </w:r>
      <w:r>
        <w:rPr>
          <w:rStyle w:val="FootnoteReference"/>
        </w:rPr>
        <w:footnoteReference w:id="57"/>
      </w:r>
      <w:r w:rsidR="00DF6EB8">
        <w:t xml:space="preserve">  </w:t>
      </w:r>
      <w:r w:rsidR="00855A99">
        <w:t>Likewise, no commenter objects to our proposed reallocations from Office of Economics and Analytics, the Office of General Counsel, and the Public Safety and Homeland Security Bureau</w:t>
      </w:r>
      <w:r w:rsidR="00DA4F9C">
        <w:t xml:space="preserve">.  </w:t>
      </w:r>
      <w:r w:rsidR="00C4208E">
        <w:t xml:space="preserve">We therefore </w:t>
      </w:r>
      <w:r w:rsidR="007E6E48">
        <w:t xml:space="preserve">adopt </w:t>
      </w:r>
      <w:r w:rsidR="00677C45">
        <w:t xml:space="preserve">most of </w:t>
      </w:r>
      <w:r w:rsidR="007E6E48">
        <w:t>our proposal</w:t>
      </w:r>
      <w:r w:rsidR="00DF6EB8">
        <w:t>s</w:t>
      </w:r>
      <w:r w:rsidR="00677C45">
        <w:t xml:space="preserve"> </w:t>
      </w:r>
      <w:r w:rsidR="007E6E48">
        <w:t xml:space="preserve">to </w:t>
      </w:r>
      <w:r w:rsidRPr="001A1E20" w:rsidR="00C4208E">
        <w:t>reallocate 61</w:t>
      </w:r>
      <w:r w:rsidRPr="00F46C32" w:rsidR="00C4208E">
        <w:t xml:space="preserve"> FTEs from the Office of Economics and Analytics, the Office of General Counsel, and </w:t>
      </w:r>
      <w:r w:rsidR="00C4208E">
        <w:t xml:space="preserve">the </w:t>
      </w:r>
      <w:r w:rsidRPr="00F46C32" w:rsidR="00C4208E">
        <w:t xml:space="preserve">Public Safety and Homeland </w:t>
      </w:r>
      <w:r w:rsidRPr="007E0CB8" w:rsidR="00C4208E">
        <w:t>Security Bureau as direct FTEs to core bureaus because the nature of their work has been determined to be primarily related to the oversight and regulation of fee payors</w:t>
      </w:r>
      <w:r w:rsidR="00C4208E">
        <w:t>.</w:t>
      </w:r>
      <w:r>
        <w:rPr>
          <w:rStyle w:val="FootnoteReference"/>
        </w:rPr>
        <w:footnoteReference w:id="58"/>
      </w:r>
      <w:r w:rsidRPr="007E0CB8" w:rsidR="00C4208E">
        <w:t xml:space="preserve">  </w:t>
      </w:r>
      <w:r w:rsidR="004F2F7D">
        <w:t xml:space="preserve">With respect to the Office of General Counsel, however, we conclude that </w:t>
      </w:r>
      <w:r w:rsidR="00337F70">
        <w:t xml:space="preserve">one additional FTE should be allocated as </w:t>
      </w:r>
      <w:r w:rsidR="00033A03">
        <w:t>direct.</w:t>
      </w:r>
      <w:r w:rsidR="00337F70">
        <w:t xml:space="preserve"> </w:t>
      </w:r>
      <w:r w:rsidR="00033A03">
        <w:t xml:space="preserve"> </w:t>
      </w:r>
      <w:r w:rsidRPr="007E0CB8">
        <w:t xml:space="preserve">Additionally, </w:t>
      </w:r>
      <w:r w:rsidR="008B1D8A">
        <w:t>we</w:t>
      </w:r>
      <w:r w:rsidRPr="007E0CB8">
        <w:t xml:space="preserve"> </w:t>
      </w:r>
      <w:r w:rsidR="00D10F0C">
        <w:t xml:space="preserve">decline to adopt the </w:t>
      </w:r>
      <w:r w:rsidRPr="00416773" w:rsidR="00D10F0C">
        <w:rPr>
          <w:i/>
          <w:iCs/>
        </w:rPr>
        <w:t>FY 2026 NPRM</w:t>
      </w:r>
      <w:r w:rsidR="00D10F0C">
        <w:t xml:space="preserve"> proposal to reallocate two direct FTEs from Media Bureau as indirect.  </w:t>
      </w:r>
      <w:r w:rsidRPr="007E0CB8">
        <w:t>These</w:t>
      </w:r>
      <w:r>
        <w:t xml:space="preserve"> reallocations result in </w:t>
      </w:r>
      <w:r w:rsidR="00DA4F9C">
        <w:t>a</w:t>
      </w:r>
      <w:r w:rsidR="00783807">
        <w:t>n</w:t>
      </w:r>
      <w:r w:rsidR="00DA4F9C">
        <w:t xml:space="preserve"> </w:t>
      </w:r>
      <w:r>
        <w:t xml:space="preserve">increase of </w:t>
      </w:r>
      <w:r w:rsidR="00D10F0C">
        <w:t xml:space="preserve">62 </w:t>
      </w:r>
      <w:r>
        <w:t>FTEs being reallocated as direct FTEs to core bureaus</w:t>
      </w:r>
      <w:r w:rsidRPr="00F46C32">
        <w:t>.</w:t>
      </w:r>
      <w:r>
        <w:t xml:space="preserve"> </w:t>
      </w:r>
    </w:p>
    <w:p w:rsidR="00AF18E5" w:rsidP="007E4731" w14:paraId="473D7D90" w14:textId="28DD6300">
      <w:pPr>
        <w:pStyle w:val="ParaNum"/>
      </w:pPr>
      <w:r w:rsidRPr="00F471D8">
        <w:t xml:space="preserve">In the </w:t>
      </w:r>
      <w:r w:rsidRPr="00AF18E5">
        <w:rPr>
          <w:i/>
          <w:iCs/>
        </w:rPr>
        <w:t>FY 2026 NPRM</w:t>
      </w:r>
      <w:r w:rsidRPr="00F471D8">
        <w:t>, we proposed to reallocate two FTEs as indirect from the Media Bureau because such FTE work is devoted to enforcement responsibilities.</w:t>
      </w:r>
      <w:r>
        <w:rPr>
          <w:rStyle w:val="FootnoteReference"/>
          <w:sz w:val="22"/>
          <w:szCs w:val="22"/>
        </w:rPr>
        <w:footnoteReference w:id="59"/>
      </w:r>
      <w:r>
        <w:t xml:space="preserve">  </w:t>
      </w:r>
      <w:r w:rsidRPr="00F471D8">
        <w:t>Our proposal was based on a rationale first articulated in 2023.</w:t>
      </w:r>
      <w:r>
        <w:rPr>
          <w:rStyle w:val="FootnoteReference"/>
          <w:sz w:val="22"/>
          <w:szCs w:val="22"/>
        </w:rPr>
        <w:footnoteReference w:id="60"/>
      </w:r>
      <w:r>
        <w:t xml:space="preserve">  </w:t>
      </w:r>
      <w:r w:rsidRPr="00F471D8">
        <w:t>This rationale, however, acknowledged that the enforcement actions taken by the Media Bureau are associated with the Bureau</w:t>
      </w:r>
      <w:r w:rsidR="00585354">
        <w:t>’</w:t>
      </w:r>
      <w:r w:rsidRPr="00F471D8">
        <w:t>s administration of the licensing programs for television and radio, rather than from an enforcement investigation.</w:t>
      </w:r>
      <w:r>
        <w:rPr>
          <w:rStyle w:val="FootnoteReference"/>
          <w:sz w:val="22"/>
          <w:szCs w:val="22"/>
        </w:rPr>
        <w:footnoteReference w:id="61"/>
      </w:r>
      <w:r>
        <w:t xml:space="preserve">  </w:t>
      </w:r>
      <w:r w:rsidRPr="00F471D8">
        <w:t>On review, we find that this work directly benefits the Media</w:t>
      </w:r>
      <w:r w:rsidR="00EE06EB">
        <w:t xml:space="preserve"> Bureau</w:t>
      </w:r>
      <w:r w:rsidRPr="00F471D8">
        <w:t xml:space="preserve"> fee payors.  As a result, reallocation of such FTE time as indirect would not be consistent with the statute</w:t>
      </w:r>
      <w:r>
        <w:rPr>
          <w:rStyle w:val="FootnoteReference"/>
          <w:sz w:val="22"/>
          <w:szCs w:val="22"/>
        </w:rPr>
        <w:footnoteReference w:id="62"/>
      </w:r>
      <w:r w:rsidRPr="00AF18E5">
        <w:rPr>
          <w:vertAlign w:val="superscript"/>
        </w:rPr>
        <w:t xml:space="preserve"> </w:t>
      </w:r>
      <w:r w:rsidRPr="00F471D8">
        <w:t>nor with our overarching goals that our regulatory framework is fair, administrable, and sustainable.  Furthermore, in reviewing our FTE allocations, we were presented with the fact that the Media Bureau has experienced staff reductions that required changes in work priorities which in turn made the measurement of this work to a degree of accuracy extremely difficult.  That conclusion coupled with our fresh look at the nature of the work lead to the conclusion that we lack a basis for making the reallocation.  Therefore</w:t>
      </w:r>
      <w:r>
        <w:t>,</w:t>
      </w:r>
      <w:r w:rsidRPr="00F471D8">
        <w:t xml:space="preserve"> we decline to adopt our proposal. </w:t>
      </w:r>
    </w:p>
    <w:p w:rsidR="000F2A0D" w:rsidP="004A3F2C" w14:paraId="23F4F75A" w14:textId="5257334C">
      <w:pPr>
        <w:pStyle w:val="ParaNum"/>
        <w:widowControl/>
      </w:pPr>
      <w:r>
        <w:t xml:space="preserve">Additionally, because the </w:t>
      </w:r>
      <w:r w:rsidR="00522730">
        <w:t xml:space="preserve">amount of </w:t>
      </w:r>
      <w:r>
        <w:t>w</w:t>
      </w:r>
      <w:r w:rsidR="002300C8">
        <w:t xml:space="preserve">ork </w:t>
      </w:r>
      <w:r w:rsidR="006F50C8">
        <w:t xml:space="preserve">of FTEs in the Office of General Counsel devoted to Media Bureau matters has increased in this fiscal year, we reallocate an additional FTE to the Media Bureau as direct </w:t>
      </w:r>
      <w:r w:rsidR="00431FDA">
        <w:t xml:space="preserve">for this </w:t>
      </w:r>
      <w:r w:rsidR="003B02D9">
        <w:t xml:space="preserve">fiscal year.  </w:t>
      </w:r>
      <w:r w:rsidR="00715BE4">
        <w:t>W</w:t>
      </w:r>
      <w:r w:rsidR="00490DFE">
        <w:t xml:space="preserve">e believe that this adjustment is fully consistent with our </w:t>
      </w:r>
      <w:r w:rsidR="00A531EE">
        <w:t xml:space="preserve">longstanding </w:t>
      </w:r>
      <w:r w:rsidR="00490DFE">
        <w:t xml:space="preserve">methodology, while </w:t>
      </w:r>
      <w:r w:rsidR="00F50C39">
        <w:t xml:space="preserve">offering </w:t>
      </w:r>
      <w:r w:rsidR="00E70F23">
        <w:t xml:space="preserve">a more precise and thus more equitable assessment of fees.  </w:t>
      </w:r>
      <w:r w:rsidR="00FE49DD">
        <w:t xml:space="preserve">Although we </w:t>
      </w:r>
      <w:r w:rsidR="00F96E68">
        <w:t>m</w:t>
      </w:r>
      <w:r w:rsidR="009C3EA1">
        <w:t xml:space="preserve">ake this </w:t>
      </w:r>
      <w:r w:rsidR="00F96E68">
        <w:t>adjustment</w:t>
      </w:r>
      <w:r w:rsidRPr="00294ACF" w:rsidR="00B478BA">
        <w:rPr>
          <w:szCs w:val="22"/>
        </w:rPr>
        <w:t xml:space="preserve"> </w:t>
      </w:r>
      <w:r w:rsidRPr="0051095C" w:rsidR="00113169">
        <w:rPr>
          <w:szCs w:val="22"/>
        </w:rPr>
        <w:t xml:space="preserve">based on </w:t>
      </w:r>
      <w:r w:rsidRPr="0051095C" w:rsidR="00113169">
        <w:t xml:space="preserve">staff validation of the data </w:t>
      </w:r>
      <w:r w:rsidRPr="0051095C" w:rsidR="00113169">
        <w:rPr>
          <w:szCs w:val="22"/>
        </w:rPr>
        <w:t>regarding FTE utilization</w:t>
      </w:r>
      <w:r w:rsidR="009C3EA1">
        <w:t xml:space="preserve">, we note that </w:t>
      </w:r>
      <w:r w:rsidR="00E34D74">
        <w:t xml:space="preserve">it is in accordance with </w:t>
      </w:r>
      <w:r w:rsidR="004C7F60">
        <w:t>the</w:t>
      </w:r>
      <w:r w:rsidR="00ED2575">
        <w:t xml:space="preserve"> State Broadcasters Assoc</w:t>
      </w:r>
      <w:r w:rsidR="00BB1951">
        <w:t>i</w:t>
      </w:r>
      <w:r w:rsidR="00ED2575">
        <w:t>ations</w:t>
      </w:r>
      <w:r w:rsidR="00B340E0">
        <w:t>’</w:t>
      </w:r>
      <w:r w:rsidR="00CD2D2C">
        <w:t xml:space="preserve"> </w:t>
      </w:r>
      <w:r w:rsidR="004C7F60">
        <w:t>“</w:t>
      </w:r>
      <w:r w:rsidR="004C7F60">
        <w:t>urg</w:t>
      </w:r>
      <w:r w:rsidR="004C7F60">
        <w:t>[</w:t>
      </w:r>
      <w:r w:rsidR="00B340E0">
        <w:t>ing</w:t>
      </w:r>
      <w:r w:rsidR="004C7F60">
        <w:t xml:space="preserve">] </w:t>
      </w:r>
      <w:r w:rsidR="008436E1">
        <w:t>the Commission</w:t>
      </w:r>
      <w:r w:rsidR="005633A2">
        <w:t xml:space="preserve"> </w:t>
      </w:r>
      <w:r w:rsidRPr="00311D2C" w:rsidR="007F1609">
        <w:t>to conduct even more searching reviews of indirect FTE work going forward</w:t>
      </w:r>
      <w:r w:rsidR="007F1609">
        <w:t>.”</w:t>
      </w:r>
      <w:r>
        <w:rPr>
          <w:rStyle w:val="FootnoteReference"/>
          <w:sz w:val="22"/>
          <w:szCs w:val="22"/>
        </w:rPr>
        <w:footnoteReference w:id="63"/>
      </w:r>
      <w:r w:rsidR="00BB1951">
        <w:t xml:space="preserve"> </w:t>
      </w:r>
      <w:r w:rsidR="00ED2575">
        <w:t xml:space="preserve"> </w:t>
      </w:r>
      <w:r w:rsidR="00FE49DD">
        <w:t xml:space="preserve"> </w:t>
      </w:r>
      <w:r w:rsidR="00715BE4">
        <w:t xml:space="preserve"> </w:t>
      </w:r>
    </w:p>
    <w:p w:rsidR="00C4208E" w:rsidP="004A3F2C" w14:paraId="6F7CC3D7" w14:textId="200CA66C">
      <w:pPr>
        <w:pStyle w:val="ParaNum"/>
        <w:widowControl/>
      </w:pPr>
      <w:r>
        <w:t>Specifically, f</w:t>
      </w:r>
      <w:r>
        <w:rPr>
          <w:rStyle w:val="normaltextrun"/>
        </w:rPr>
        <w:t>or FY 2026, we reallocate</w:t>
      </w:r>
      <w:r w:rsidRPr="00856C84">
        <w:t xml:space="preserve"> 31 FTEs from </w:t>
      </w:r>
      <w:r>
        <w:t xml:space="preserve">the Office of Economics and Analytics </w:t>
      </w:r>
      <w:r w:rsidRPr="00856C84">
        <w:t xml:space="preserve">as direct to a core bureau for regulatory fee purposes as follows: </w:t>
      </w:r>
      <w:r>
        <w:t>three</w:t>
      </w:r>
      <w:r w:rsidRPr="00856C84">
        <w:t xml:space="preserve"> to the </w:t>
      </w:r>
      <w:r>
        <w:t>Space</w:t>
      </w:r>
      <w:r w:rsidRPr="00856C84">
        <w:t xml:space="preserve"> Bureau, one to the Office of International Affairs, </w:t>
      </w:r>
      <w:r>
        <w:t>eight</w:t>
      </w:r>
      <w:r w:rsidRPr="00856C84">
        <w:t xml:space="preserve"> to the Wireless Telecommunications Bureau, 17 to the Wireline Competition Bureau, and two to the Media Bureau.</w:t>
      </w:r>
      <w:r>
        <w:rPr>
          <w:rStyle w:val="FootnoteReference"/>
          <w:rFonts w:eastAsiaTheme="majorEastAsia"/>
        </w:rPr>
        <w:footnoteReference w:id="64"/>
      </w:r>
      <w:r w:rsidRPr="00856C84">
        <w:t xml:space="preserve"> </w:t>
      </w:r>
      <w:r>
        <w:t xml:space="preserve"> Similarly, </w:t>
      </w:r>
      <w:r w:rsidR="00554C3F">
        <w:t xml:space="preserve">as explained above, </w:t>
      </w:r>
      <w:r w:rsidRPr="00856C84">
        <w:t xml:space="preserve">we </w:t>
      </w:r>
      <w:r>
        <w:t xml:space="preserve">reallocate </w:t>
      </w:r>
      <w:r w:rsidR="007D039C">
        <w:t xml:space="preserve">four </w:t>
      </w:r>
      <w:r w:rsidRPr="00AA48DC">
        <w:t xml:space="preserve">FTEs from </w:t>
      </w:r>
      <w:r>
        <w:t xml:space="preserve">the Office of General Counsel </w:t>
      </w:r>
      <w:r w:rsidRPr="00AA48DC">
        <w:t xml:space="preserve">as direct FTEs to a </w:t>
      </w:r>
      <w:r>
        <w:t>core bureaus</w:t>
      </w:r>
      <w:r w:rsidRPr="00AA48DC">
        <w:rPr>
          <w:rStyle w:val="normaltextrun"/>
        </w:rPr>
        <w:t xml:space="preserve"> </w:t>
      </w:r>
      <w:r w:rsidR="00531B97">
        <w:rPr>
          <w:rStyle w:val="normaltextrun"/>
        </w:rPr>
        <w:t xml:space="preserve">as </w:t>
      </w:r>
      <w:r w:rsidRPr="00AA48DC">
        <w:rPr>
          <w:rStyle w:val="normaltextrun"/>
        </w:rPr>
        <w:t>follows:</w:t>
      </w:r>
      <w:r w:rsidRPr="00AA48DC">
        <w:t xml:space="preserve"> </w:t>
      </w:r>
      <w:r>
        <w:t>one</w:t>
      </w:r>
      <w:r w:rsidRPr="00AA48DC">
        <w:t xml:space="preserve"> to the Wireline Competition Bureau, one</w:t>
      </w:r>
      <w:r>
        <w:t xml:space="preserve"> to the Space Bureau,</w:t>
      </w:r>
      <w:r>
        <w:rPr>
          <w:rStyle w:val="FootnoteReference"/>
          <w:rFonts w:eastAsiaTheme="majorEastAsia"/>
        </w:rPr>
        <w:footnoteReference w:id="65"/>
      </w:r>
      <w:r>
        <w:t xml:space="preserve"> and </w:t>
      </w:r>
      <w:r w:rsidR="007D039C">
        <w:t>two</w:t>
      </w:r>
      <w:r w:rsidRPr="00AA48DC" w:rsidR="007D039C">
        <w:t xml:space="preserve"> </w:t>
      </w:r>
      <w:r w:rsidRPr="00AA48DC">
        <w:t>to the Media Bureau</w:t>
      </w:r>
      <w:r w:rsidRPr="00AA48DC">
        <w:rPr>
          <w:rStyle w:val="normaltextrun"/>
        </w:rPr>
        <w:t>.</w:t>
      </w:r>
      <w:r>
        <w:rPr>
          <w:rStyle w:val="FootnoteReference"/>
          <w:rFonts w:eastAsiaTheme="majorEastAsia"/>
        </w:rPr>
        <w:footnoteReference w:id="66"/>
      </w:r>
      <w:r w:rsidRPr="00AA48DC">
        <w:rPr>
          <w:rStyle w:val="normaltextrun"/>
        </w:rPr>
        <w:t xml:space="preserve">  </w:t>
      </w:r>
      <w:r>
        <w:t>Likewise, we reallocate</w:t>
      </w:r>
      <w:r w:rsidRPr="00AA48DC">
        <w:t xml:space="preserve"> 27 FTEs</w:t>
      </w:r>
      <w:r>
        <w:t xml:space="preserve"> in the Public Safety and Homeland Security Bureau</w:t>
      </w:r>
      <w:r w:rsidRPr="00AA48DC">
        <w:t xml:space="preserve"> as direct to a core bureau as follows: </w:t>
      </w:r>
      <w:r>
        <w:t>13</w:t>
      </w:r>
      <w:r w:rsidRPr="00AA48DC">
        <w:t xml:space="preserve"> to the Wireless Telecommunications Bureau, eight to the Wireline Competition Bureau, and six to the Media Bureau.</w:t>
      </w:r>
      <w:r>
        <w:rPr>
          <w:rStyle w:val="FootnoteReference"/>
        </w:rPr>
        <w:footnoteReference w:id="67"/>
      </w:r>
      <w:r w:rsidR="007E6E48">
        <w:t xml:space="preserve">  </w:t>
      </w:r>
    </w:p>
    <w:p w:rsidR="00C4208E" w:rsidP="00000A75" w14:paraId="2071F589" w14:textId="7657D4C8">
      <w:pPr>
        <w:pStyle w:val="ParaNum"/>
      </w:pPr>
      <w:r>
        <w:t xml:space="preserve">We base </w:t>
      </w:r>
      <w:r w:rsidR="00197D3A">
        <w:t>these reallocations</w:t>
      </w:r>
      <w:r>
        <w:t xml:space="preserve"> on</w:t>
      </w:r>
      <w:r w:rsidRPr="003911DA">
        <w:t xml:space="preserve"> </w:t>
      </w:r>
      <w:r>
        <w:t xml:space="preserve">staff’s validation of the data and </w:t>
      </w:r>
      <w:r w:rsidR="00B219EC">
        <w:t xml:space="preserve">an </w:t>
      </w:r>
      <w:r w:rsidRPr="003911DA">
        <w:t xml:space="preserve">analysis </w:t>
      </w:r>
      <w:r w:rsidR="00146AF8">
        <w:t xml:space="preserve">similar </w:t>
      </w:r>
      <w:r w:rsidR="00B219EC">
        <w:t>to</w:t>
      </w:r>
      <w:r w:rsidRPr="003911DA">
        <w:t xml:space="preserve"> </w:t>
      </w:r>
      <w:r>
        <w:t>the last three fiscal years evaluating</w:t>
      </w:r>
      <w:r w:rsidRPr="003911DA">
        <w:t xml:space="preserve"> whether measurable FTE time is primarily being spent on the regulation and oversight of regulatory fee payors</w:t>
      </w:r>
      <w:r>
        <w:t xml:space="preserve"> such that it should be considered as direct to a core bureau</w:t>
      </w:r>
      <w:r w:rsidRPr="003911DA">
        <w:t>.</w:t>
      </w:r>
      <w:r>
        <w:rPr>
          <w:rStyle w:val="FootnoteReference"/>
          <w:sz w:val="22"/>
          <w:szCs w:val="22"/>
        </w:rPr>
        <w:footnoteReference w:id="68"/>
      </w:r>
      <w:r w:rsidR="002C339A">
        <w:t xml:space="preserve">  As the Commission has previously explained, in</w:t>
      </w:r>
      <w:r w:rsidRPr="008B7A53" w:rsidR="002C339A">
        <w:t xml:space="preserve"> discuss</w:t>
      </w:r>
      <w:r w:rsidR="002C339A">
        <w:t xml:space="preserve">ing </w:t>
      </w:r>
      <w:r w:rsidRPr="008B7A53" w:rsidR="002C339A">
        <w:t>FTEs</w:t>
      </w:r>
      <w:r w:rsidR="002C339A">
        <w:t>,</w:t>
      </w:r>
      <w:r w:rsidRPr="008B7A53" w:rsidR="002C339A">
        <w:t xml:space="preserve"> we are not referring to any particular employee at the Commission but rather an amount of work performed </w:t>
      </w:r>
      <w:r w:rsidR="002C339A">
        <w:t xml:space="preserve">annually </w:t>
      </w:r>
      <w:r w:rsidRPr="008B7A53" w:rsidR="002C339A">
        <w:t>by a full time employee</w:t>
      </w:r>
      <w:r w:rsidR="002C339A">
        <w:t xml:space="preserve"> or employees.</w:t>
      </w:r>
      <w:r>
        <w:rPr>
          <w:rStyle w:val="FootnoteReference"/>
        </w:rPr>
        <w:footnoteReference w:id="69"/>
      </w:r>
      <w:r w:rsidR="002C339A">
        <w:t xml:space="preserve">  In analyzing the </w:t>
      </w:r>
      <w:r w:rsidRPr="004271C8" w:rsidR="002C339A">
        <w:rPr>
          <w:snapToGrid/>
          <w:szCs w:val="22"/>
        </w:rPr>
        <w:t>work</w:t>
      </w:r>
      <w:r w:rsidR="002C339A">
        <w:t xml:space="preserve"> of FTEs, our staff applies conservative estimates so as not to imply a false sense of precision in the reallocations.</w:t>
      </w:r>
      <w:r>
        <w:rPr>
          <w:rStyle w:val="FootnoteReference"/>
        </w:rPr>
        <w:footnoteReference w:id="70"/>
      </w:r>
      <w:r w:rsidR="002C339A">
        <w:t xml:space="preserve">  Specifically, where the amount of work under consideration for reallocation of an indirect FTE is half an FTE or less, we round down, and we only implement reallocations in full FTE increments.</w:t>
      </w:r>
      <w:r>
        <w:rPr>
          <w:rStyle w:val="FootnoteReference"/>
        </w:rPr>
        <w:footnoteReference w:id="71"/>
      </w:r>
    </w:p>
    <w:p w:rsidR="00C4208E" w:rsidP="004A3F2C" w14:paraId="4EE547EF" w14:textId="3275FF3E">
      <w:pPr>
        <w:pStyle w:val="ParaNum"/>
        <w:widowControl/>
      </w:pPr>
      <w:r w:rsidRPr="00856C84">
        <w:t xml:space="preserve">As represented </w:t>
      </w:r>
      <w:r>
        <w:t>below</w:t>
      </w:r>
      <w:r w:rsidRPr="00856C84">
        <w:t>, FTE time associated with the</w:t>
      </w:r>
      <w:r w:rsidR="00DF6EB8">
        <w:t>se</w:t>
      </w:r>
      <w:r w:rsidRPr="00856C84">
        <w:t xml:space="preserve"> reallocations </w:t>
      </w:r>
      <w:r w:rsidR="00DF6EB8">
        <w:t>is</w:t>
      </w:r>
      <w:r w:rsidRPr="00856C84">
        <w:t xml:space="preserve"> added to</w:t>
      </w:r>
      <w:r>
        <w:t xml:space="preserve"> the direct FTE totals of the</w:t>
      </w:r>
      <w:r w:rsidRPr="00856C84">
        <w:t xml:space="preserve"> relevant core bureau.  </w:t>
      </w:r>
      <w:r>
        <w:t>In other words, these reallocations</w:t>
      </w:r>
      <w:r w:rsidRPr="00856C84">
        <w:t xml:space="preserve"> </w:t>
      </w:r>
      <w:r>
        <w:t>increase</w:t>
      </w:r>
      <w:r w:rsidRPr="00856C84">
        <w:t xml:space="preserve"> the number of direct FTEs in a core bureau and </w:t>
      </w:r>
      <w:r>
        <w:t>reduce</w:t>
      </w:r>
      <w:r w:rsidRPr="00856C84">
        <w:t xml:space="preserve"> the total number of indirect FTEs within the Commission.  Because our underlying methodology for calculating regulatory fees </w:t>
      </w:r>
      <w:r>
        <w:t>remains unchanged</w:t>
      </w:r>
      <w:r w:rsidRPr="00856C84">
        <w:t>, we</w:t>
      </w:r>
      <w:r>
        <w:t xml:space="preserve"> </w:t>
      </w:r>
      <w:r w:rsidRPr="00856C84">
        <w:t>conclude that our regulatory fee calculation continues to be consistent with section 9 of the Communications Act, which requires us to base our methodology on the number of FTEs.</w:t>
      </w:r>
      <w:r>
        <w:rPr>
          <w:rStyle w:val="FootnoteReference"/>
          <w:rFonts w:eastAsiaTheme="majorEastAsia"/>
        </w:rPr>
        <w:footnoteReference w:id="72"/>
      </w:r>
      <w:r w:rsidRPr="00856C84">
        <w:t xml:space="preserve">  </w:t>
      </w:r>
    </w:p>
    <w:p w:rsidR="00CE1458" w:rsidP="00CE1458" w14:paraId="58E31847" w14:textId="2D3A7345">
      <w:pPr>
        <w:pStyle w:val="ParaNum"/>
      </w:pPr>
      <w:r w:rsidRPr="00856C84">
        <w:t xml:space="preserve">The table below shows the </w:t>
      </w:r>
      <w:r>
        <w:t xml:space="preserve">percentage of regulatory fees allocated to each core bureau based on the </w:t>
      </w:r>
      <w:r w:rsidRPr="00856C84">
        <w:t xml:space="preserve">reallocation of a </w:t>
      </w:r>
      <w:r w:rsidR="00000132">
        <w:t>net increase</w:t>
      </w:r>
      <w:r w:rsidRPr="00856C84" w:rsidR="00000132">
        <w:t xml:space="preserve"> </w:t>
      </w:r>
      <w:r w:rsidRPr="00856C84">
        <w:t xml:space="preserve">of </w:t>
      </w:r>
      <w:r w:rsidR="002731C5">
        <w:t xml:space="preserve">62 </w:t>
      </w:r>
      <w:r w:rsidRPr="00856C84">
        <w:t xml:space="preserve">FTEs </w:t>
      </w:r>
      <w:r>
        <w:t xml:space="preserve">as direct to a </w:t>
      </w:r>
      <w:r w:rsidRPr="00856C84">
        <w:t xml:space="preserve">core bureau. </w:t>
      </w:r>
      <w:r>
        <w:t xml:space="preserve"> </w:t>
      </w:r>
      <w:r w:rsidR="00DF6EB8">
        <w:t xml:space="preserve">These </w:t>
      </w:r>
      <w:r>
        <w:t>reallocations result in a</w:t>
      </w:r>
      <w:r w:rsidR="00FE4B9C">
        <w:t xml:space="preserve"> 19.</w:t>
      </w:r>
      <w:r w:rsidRPr="00670085" w:rsidR="00FE4B9C">
        <w:t>53</w:t>
      </w:r>
      <w:r w:rsidRPr="0051095C">
        <w:t>%</w:t>
      </w:r>
      <w:r w:rsidRPr="00670085">
        <w:t xml:space="preserve"> increase</w:t>
      </w:r>
      <w:r>
        <w:t xml:space="preserve"> in our overall direct FTE count for </w:t>
      </w:r>
      <w:r w:rsidRPr="00C85A2C">
        <w:t xml:space="preserve">the </w:t>
      </w:r>
      <w:r>
        <w:t xml:space="preserve">fiscal year. </w:t>
      </w:r>
      <w:r w:rsidRPr="00856C84">
        <w:t xml:space="preserve"> </w:t>
      </w:r>
      <w:r>
        <w:t>These</w:t>
      </w:r>
      <w:r w:rsidRPr="00856C84">
        <w:t xml:space="preserve"> reallocations</w:t>
      </w:r>
      <w:r>
        <w:t xml:space="preserve"> </w:t>
      </w:r>
      <w:r w:rsidR="00DF6EB8">
        <w:t>are</w:t>
      </w:r>
      <w:r w:rsidRPr="00856C84">
        <w:t xml:space="preserve"> proportionally distributed within the core bureau</w:t>
      </w:r>
      <w:r w:rsidR="00197D3A">
        <w:t xml:space="preserve"> and are reflected in Appendices A and B, which are based on our existing methodology and incorporate these reallocations.</w:t>
      </w:r>
    </w:p>
    <w:p w:rsidR="00CE1458" w:rsidRPr="005A3BF1" w:rsidP="00A26DC1" w14:paraId="37D1CEBD" w14:textId="33494A3F">
      <w:pPr>
        <w:spacing w:after="120"/>
        <w:jc w:val="center"/>
        <w:rPr>
          <w:b/>
          <w:bCs/>
        </w:rPr>
      </w:pPr>
      <w:r w:rsidRPr="005A3BF1">
        <w:rPr>
          <w:b/>
          <w:bCs/>
        </w:rPr>
        <w:t xml:space="preserve">CORE BUREAU </w:t>
      </w:r>
      <w:r>
        <w:rPr>
          <w:b/>
          <w:bCs/>
        </w:rPr>
        <w:t xml:space="preserve">DIRECT </w:t>
      </w:r>
      <w:r w:rsidRPr="005A3BF1">
        <w:rPr>
          <w:b/>
          <w:bCs/>
        </w:rPr>
        <w:t>FTE</w:t>
      </w:r>
      <w:r>
        <w:rPr>
          <w:b/>
          <w:bCs/>
        </w:rPr>
        <w:t>s AND</w:t>
      </w:r>
      <w:r w:rsidRPr="005A3BF1">
        <w:rPr>
          <w:b/>
          <w:bCs/>
        </w:rPr>
        <w:t xml:space="preserve"> PERCENTAGES </w:t>
      </w:r>
    </w:p>
    <w:p w:rsidR="00CE1458" w:rsidRPr="005A3BF1" w:rsidP="00A26DC1" w14:paraId="06F50BA5" w14:textId="77777777">
      <w:pPr>
        <w:spacing w:after="120"/>
        <w:jc w:val="center"/>
        <w:rPr>
          <w:b/>
          <w:bCs/>
        </w:rPr>
      </w:pPr>
      <w:r w:rsidRPr="005A3BF1">
        <w:rPr>
          <w:b/>
          <w:bCs/>
        </w:rPr>
        <w:t xml:space="preserve">FOR FY 2025 AND FY 2026 </w:t>
      </w:r>
      <w:r>
        <w:rPr>
          <w:b/>
          <w:bCs/>
        </w:rPr>
        <w:t xml:space="preserve">WITH </w:t>
      </w:r>
      <w:r w:rsidRPr="005A3BF1">
        <w:rPr>
          <w:b/>
          <w:bCs/>
        </w:rPr>
        <w:t>REALLOCATION</w:t>
      </w:r>
      <w:r>
        <w:rPr>
          <w:b/>
          <w:bCs/>
        </w:rPr>
        <w:t>S</w:t>
      </w:r>
      <w:r w:rsidRPr="005A3BF1">
        <w:rPr>
          <w:b/>
          <w:bCs/>
        </w:rPr>
        <w:t xml:space="preserve"> </w:t>
      </w:r>
      <w:r>
        <w:rPr>
          <w:b/>
          <w:bCs/>
        </w:rPr>
        <w:t>OF INDIRECT FTEs</w:t>
      </w:r>
    </w:p>
    <w:tbl>
      <w:tblPr>
        <w:tblpPr w:leftFromText="180" w:rightFromText="180" w:vertAnchor="text" w:tblpXSpec="center" w:tblpY="1"/>
        <w:tblOverlap w:val="never"/>
        <w:tblW w:w="1125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882"/>
        <w:gridCol w:w="1440"/>
        <w:gridCol w:w="1440"/>
        <w:gridCol w:w="1260"/>
        <w:gridCol w:w="1448"/>
        <w:gridCol w:w="1440"/>
        <w:gridCol w:w="1178"/>
        <w:gridCol w:w="1162"/>
      </w:tblGrid>
      <w:tr w14:paraId="1F8DCE0D" w14:textId="77777777" w:rsidTr="009A0513">
        <w:tblPrEx>
          <w:tblW w:w="11250" w:type="dxa"/>
          <w:jc w:val="center"/>
          <w:tblLayout w:type="fixed"/>
          <w:tblLook w:val="04A0"/>
        </w:tblPrEx>
        <w:trPr>
          <w:trHeight w:val="300"/>
          <w:tblHeader/>
          <w:jc w:val="center"/>
        </w:trPr>
        <w:tc>
          <w:tcPr>
            <w:tcW w:w="188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rsidR="00CE1458" w:rsidP="009A0513" w14:paraId="01CC6A66" w14:textId="77777777">
            <w:pPr>
              <w:jc w:val="center"/>
              <w:textAlignment w:val="baseline"/>
              <w:rPr>
                <w:b/>
                <w:bCs/>
                <w:sz w:val="20"/>
              </w:rPr>
            </w:pPr>
            <w:r w:rsidRPr="001212E0">
              <w:rPr>
                <w:b/>
                <w:bCs/>
                <w:sz w:val="20"/>
              </w:rPr>
              <w:t>Core Bureau/Office</w:t>
            </w:r>
          </w:p>
          <w:p w:rsidR="00CE1458" w:rsidP="009A0513" w14:paraId="1A1A7A0A" w14:textId="77777777">
            <w:pPr>
              <w:jc w:val="center"/>
              <w:textAlignment w:val="baseline"/>
              <w:rPr>
                <w:b/>
                <w:bCs/>
                <w:sz w:val="20"/>
              </w:rPr>
            </w:pPr>
          </w:p>
          <w:p w:rsidR="00CE1458" w:rsidRPr="001212E0" w:rsidP="009A0513" w14:paraId="04C880D8" w14:textId="77777777">
            <w:pPr>
              <w:jc w:val="center"/>
              <w:textAlignment w:val="baseline"/>
              <w:rPr>
                <w:sz w:val="20"/>
              </w:rPr>
            </w:pPr>
          </w:p>
        </w:tc>
        <w:tc>
          <w:tcPr>
            <w:tcW w:w="14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rsidR="00CE1458" w:rsidP="009A0513" w14:paraId="1B039339" w14:textId="77777777">
            <w:pPr>
              <w:jc w:val="center"/>
              <w:textAlignment w:val="baseline"/>
              <w:rPr>
                <w:b/>
                <w:bCs/>
                <w:sz w:val="20"/>
              </w:rPr>
            </w:pPr>
            <w:r w:rsidRPr="001212E0">
              <w:rPr>
                <w:b/>
                <w:bCs/>
                <w:sz w:val="20"/>
              </w:rPr>
              <w:t>FY 202</w:t>
            </w:r>
            <w:r>
              <w:rPr>
                <w:b/>
                <w:bCs/>
                <w:sz w:val="20"/>
              </w:rPr>
              <w:t>5</w:t>
            </w:r>
            <w:r w:rsidRPr="001212E0">
              <w:rPr>
                <w:b/>
                <w:bCs/>
                <w:sz w:val="20"/>
              </w:rPr>
              <w:t xml:space="preserve"> FTE Reallocations</w:t>
            </w:r>
          </w:p>
          <w:p w:rsidR="00CE1458" w:rsidP="009A0513" w14:paraId="7333A062" w14:textId="77777777">
            <w:pPr>
              <w:jc w:val="center"/>
              <w:textAlignment w:val="baseline"/>
              <w:rPr>
                <w:sz w:val="20"/>
              </w:rPr>
            </w:pPr>
          </w:p>
          <w:p w:rsidR="00CE1458" w:rsidRPr="001212E0" w:rsidP="009A0513" w14:paraId="1E9CD606" w14:textId="77777777">
            <w:pPr>
              <w:jc w:val="center"/>
              <w:textAlignment w:val="baseline"/>
              <w:rPr>
                <w:sz w:val="20"/>
              </w:rPr>
            </w:pPr>
          </w:p>
        </w:tc>
        <w:tc>
          <w:tcPr>
            <w:tcW w:w="14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rsidR="00CE1458" w:rsidRPr="001212E0" w:rsidP="009A0513" w14:paraId="01CB78ED" w14:textId="77777777">
            <w:pPr>
              <w:jc w:val="center"/>
              <w:textAlignment w:val="baseline"/>
              <w:rPr>
                <w:b/>
                <w:bCs/>
                <w:sz w:val="20"/>
              </w:rPr>
            </w:pPr>
            <w:r w:rsidRPr="001212E0">
              <w:rPr>
                <w:b/>
                <w:bCs/>
                <w:sz w:val="20"/>
              </w:rPr>
              <w:t>Total # of</w:t>
            </w:r>
          </w:p>
          <w:p w:rsidR="00CE1458" w:rsidRPr="001212E0" w:rsidP="009A0513" w14:paraId="75EAE048" w14:textId="77777777">
            <w:pPr>
              <w:jc w:val="center"/>
              <w:textAlignment w:val="baseline"/>
              <w:rPr>
                <w:b/>
                <w:bCs/>
                <w:sz w:val="20"/>
              </w:rPr>
            </w:pPr>
            <w:r w:rsidRPr="001212E0">
              <w:rPr>
                <w:b/>
                <w:bCs/>
                <w:sz w:val="20"/>
              </w:rPr>
              <w:t>Direct FY 202</w:t>
            </w:r>
            <w:r>
              <w:rPr>
                <w:b/>
                <w:bCs/>
                <w:sz w:val="20"/>
              </w:rPr>
              <w:t>5</w:t>
            </w:r>
            <w:r w:rsidRPr="001212E0">
              <w:rPr>
                <w:b/>
                <w:bCs/>
                <w:sz w:val="20"/>
              </w:rPr>
              <w:t xml:space="preserve"> FTEs </w:t>
            </w:r>
            <w:r w:rsidRPr="001212E0">
              <w:rPr>
                <w:b/>
                <w:bCs/>
                <w:sz w:val="20"/>
                <w:u w:val="single"/>
              </w:rPr>
              <w:t>With</w:t>
            </w:r>
            <w:r w:rsidRPr="001212E0">
              <w:rPr>
                <w:b/>
                <w:bCs/>
                <w:sz w:val="20"/>
              </w:rPr>
              <w:t xml:space="preserve"> FTE Reallocations</w:t>
            </w:r>
          </w:p>
          <w:p w:rsidR="00CE1458" w:rsidRPr="001212E0" w:rsidP="009A0513" w14:paraId="4EAB0F3C" w14:textId="77777777">
            <w:pPr>
              <w:jc w:val="center"/>
              <w:textAlignment w:val="baseline"/>
              <w:rPr>
                <w:b/>
                <w:bCs/>
                <w:sz w:val="20"/>
              </w:rPr>
            </w:pPr>
          </w:p>
        </w:tc>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rsidR="00CE1458" w:rsidP="009A0513" w14:paraId="137462EA" w14:textId="77777777">
            <w:pPr>
              <w:jc w:val="center"/>
              <w:textAlignment w:val="baseline"/>
              <w:rPr>
                <w:b/>
                <w:bCs/>
                <w:sz w:val="20"/>
              </w:rPr>
            </w:pPr>
            <w:r w:rsidRPr="001212E0">
              <w:rPr>
                <w:b/>
                <w:bCs/>
                <w:sz w:val="20"/>
              </w:rPr>
              <w:t>FY 202</w:t>
            </w:r>
            <w:r>
              <w:rPr>
                <w:b/>
                <w:bCs/>
                <w:sz w:val="20"/>
              </w:rPr>
              <w:t>5</w:t>
            </w:r>
            <w:r w:rsidRPr="001212E0">
              <w:rPr>
                <w:b/>
                <w:bCs/>
                <w:sz w:val="20"/>
              </w:rPr>
              <w:t xml:space="preserve"> % After Reallocation</w:t>
            </w:r>
          </w:p>
          <w:p w:rsidR="00CE1458" w:rsidP="009A0513" w14:paraId="730376FB" w14:textId="77777777">
            <w:pPr>
              <w:jc w:val="center"/>
              <w:textAlignment w:val="baseline"/>
              <w:rPr>
                <w:b/>
                <w:bCs/>
                <w:sz w:val="20"/>
              </w:rPr>
            </w:pPr>
          </w:p>
          <w:p w:rsidR="00CE1458" w:rsidRPr="001212E0" w:rsidP="009A0513" w14:paraId="66F8826D" w14:textId="77777777">
            <w:pPr>
              <w:jc w:val="center"/>
              <w:textAlignment w:val="baseline"/>
              <w:rPr>
                <w:b/>
                <w:bCs/>
                <w:sz w:val="20"/>
              </w:rPr>
            </w:pPr>
          </w:p>
        </w:tc>
        <w:tc>
          <w:tcPr>
            <w:tcW w:w="144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rsidR="00CE1458" w:rsidP="009A0513" w14:paraId="66B08A8E" w14:textId="77777777">
            <w:pPr>
              <w:jc w:val="center"/>
              <w:textAlignment w:val="baseline"/>
              <w:rPr>
                <w:b/>
                <w:bCs/>
                <w:sz w:val="20"/>
              </w:rPr>
            </w:pPr>
            <w:r w:rsidRPr="001212E0">
              <w:rPr>
                <w:b/>
                <w:bCs/>
                <w:sz w:val="20"/>
              </w:rPr>
              <w:t>Total # of Direct FY 202</w:t>
            </w:r>
            <w:r>
              <w:rPr>
                <w:b/>
                <w:bCs/>
                <w:sz w:val="20"/>
              </w:rPr>
              <w:t>6</w:t>
            </w:r>
            <w:r w:rsidRPr="001212E0">
              <w:rPr>
                <w:b/>
                <w:bCs/>
                <w:sz w:val="20"/>
              </w:rPr>
              <w:t xml:space="preserve"> FTEs </w:t>
            </w:r>
            <w:r w:rsidRPr="001212E0">
              <w:rPr>
                <w:b/>
                <w:bCs/>
                <w:sz w:val="20"/>
                <w:u w:val="single"/>
              </w:rPr>
              <w:t>Without</w:t>
            </w:r>
            <w:r w:rsidRPr="001212E0">
              <w:rPr>
                <w:b/>
                <w:bCs/>
                <w:sz w:val="20"/>
              </w:rPr>
              <w:t xml:space="preserve"> FTE Reallocations</w:t>
            </w:r>
          </w:p>
          <w:p w:rsidR="00CE1458" w:rsidRPr="001212E0" w:rsidP="009A0513" w14:paraId="1DC04633" w14:textId="77777777">
            <w:pPr>
              <w:jc w:val="center"/>
              <w:textAlignment w:val="baseline"/>
              <w:rPr>
                <w:b/>
                <w:bCs/>
                <w:sz w:val="20"/>
              </w:rPr>
            </w:pPr>
          </w:p>
        </w:tc>
        <w:tc>
          <w:tcPr>
            <w:tcW w:w="14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rsidR="00CE1458" w:rsidRPr="001212E0" w:rsidP="009A0513" w14:paraId="7451D97B" w14:textId="77777777">
            <w:pPr>
              <w:jc w:val="center"/>
              <w:textAlignment w:val="baseline"/>
              <w:rPr>
                <w:b/>
                <w:bCs/>
                <w:sz w:val="20"/>
              </w:rPr>
            </w:pPr>
            <w:r w:rsidRPr="001212E0">
              <w:rPr>
                <w:b/>
                <w:bCs/>
                <w:sz w:val="20"/>
              </w:rPr>
              <w:t>FY 202</w:t>
            </w:r>
            <w:r>
              <w:rPr>
                <w:b/>
                <w:bCs/>
                <w:sz w:val="20"/>
              </w:rPr>
              <w:t>6</w:t>
            </w:r>
            <w:r w:rsidRPr="001212E0">
              <w:rPr>
                <w:b/>
                <w:bCs/>
                <w:sz w:val="20"/>
              </w:rPr>
              <w:t xml:space="preserve"> FTE Reallocations</w:t>
            </w:r>
          </w:p>
          <w:p w:rsidR="00CE1458" w:rsidRPr="001212E0" w:rsidP="009A0513" w14:paraId="0311446A" w14:textId="77777777">
            <w:pPr>
              <w:jc w:val="center"/>
              <w:textAlignment w:val="baseline"/>
              <w:rPr>
                <w:b/>
                <w:bCs/>
                <w:sz w:val="20"/>
              </w:rPr>
            </w:pPr>
          </w:p>
        </w:tc>
        <w:tc>
          <w:tcPr>
            <w:tcW w:w="117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rsidR="00CE1458" w:rsidRPr="001212E0" w:rsidP="009A0513" w14:paraId="487A4C62" w14:textId="77777777">
            <w:pPr>
              <w:jc w:val="center"/>
              <w:textAlignment w:val="baseline"/>
              <w:rPr>
                <w:b/>
                <w:bCs/>
                <w:sz w:val="20"/>
              </w:rPr>
            </w:pPr>
            <w:r w:rsidRPr="001212E0">
              <w:rPr>
                <w:b/>
                <w:bCs/>
                <w:sz w:val="20"/>
              </w:rPr>
              <w:t>Total # of</w:t>
            </w:r>
          </w:p>
          <w:p w:rsidR="00CE1458" w:rsidRPr="001212E0" w:rsidP="009A0513" w14:paraId="16D11616" w14:textId="77777777">
            <w:pPr>
              <w:jc w:val="center"/>
              <w:textAlignment w:val="baseline"/>
              <w:rPr>
                <w:b/>
                <w:bCs/>
                <w:sz w:val="20"/>
              </w:rPr>
            </w:pPr>
            <w:r w:rsidRPr="001212E0">
              <w:rPr>
                <w:b/>
                <w:bCs/>
                <w:sz w:val="20"/>
              </w:rPr>
              <w:t>Direct FY 202</w:t>
            </w:r>
            <w:r>
              <w:rPr>
                <w:b/>
                <w:bCs/>
                <w:sz w:val="20"/>
              </w:rPr>
              <w:t>6</w:t>
            </w:r>
            <w:r w:rsidRPr="001212E0">
              <w:rPr>
                <w:b/>
                <w:bCs/>
                <w:sz w:val="20"/>
              </w:rPr>
              <w:t xml:space="preserve"> FTEs </w:t>
            </w:r>
            <w:r w:rsidRPr="001212E0">
              <w:rPr>
                <w:b/>
                <w:bCs/>
                <w:sz w:val="20"/>
                <w:u w:val="single"/>
              </w:rPr>
              <w:t>With</w:t>
            </w:r>
            <w:r w:rsidRPr="001212E0">
              <w:rPr>
                <w:b/>
                <w:bCs/>
                <w:sz w:val="20"/>
              </w:rPr>
              <w:t xml:space="preserve"> </w:t>
            </w:r>
            <w:r>
              <w:rPr>
                <w:b/>
                <w:bCs/>
                <w:sz w:val="20"/>
              </w:rPr>
              <w:t xml:space="preserve">Proposed </w:t>
            </w:r>
            <w:r w:rsidRPr="001212E0">
              <w:rPr>
                <w:b/>
                <w:bCs/>
                <w:sz w:val="20"/>
              </w:rPr>
              <w:t>FTE Reallocations</w:t>
            </w:r>
          </w:p>
          <w:p w:rsidR="00CE1458" w:rsidRPr="001212E0" w:rsidP="009A0513" w14:paraId="6E49033C" w14:textId="77777777">
            <w:pPr>
              <w:jc w:val="center"/>
              <w:textAlignment w:val="baseline"/>
              <w:rPr>
                <w:b/>
                <w:bCs/>
                <w:sz w:val="20"/>
              </w:rPr>
            </w:pPr>
          </w:p>
        </w:tc>
        <w:tc>
          <w:tcPr>
            <w:tcW w:w="11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rsidR="00CE1458" w:rsidP="009A0513" w14:paraId="020E0C50" w14:textId="77777777">
            <w:pPr>
              <w:jc w:val="center"/>
              <w:textAlignment w:val="baseline"/>
              <w:rPr>
                <w:b/>
                <w:bCs/>
                <w:sz w:val="20"/>
              </w:rPr>
            </w:pPr>
            <w:r w:rsidRPr="001212E0">
              <w:rPr>
                <w:b/>
                <w:bCs/>
                <w:sz w:val="20"/>
              </w:rPr>
              <w:t>FY 202</w:t>
            </w:r>
            <w:r>
              <w:rPr>
                <w:b/>
                <w:bCs/>
                <w:sz w:val="20"/>
              </w:rPr>
              <w:t>6</w:t>
            </w:r>
            <w:r w:rsidRPr="001212E0">
              <w:rPr>
                <w:b/>
                <w:bCs/>
                <w:sz w:val="20"/>
              </w:rPr>
              <w:t xml:space="preserve"> % After </w:t>
            </w:r>
            <w:r>
              <w:rPr>
                <w:b/>
                <w:bCs/>
                <w:sz w:val="20"/>
              </w:rPr>
              <w:t>Proposed</w:t>
            </w:r>
          </w:p>
          <w:p w:rsidR="00CE1458" w:rsidP="009A0513" w14:paraId="6FFB01BF" w14:textId="77777777">
            <w:pPr>
              <w:jc w:val="center"/>
              <w:textAlignment w:val="baseline"/>
              <w:rPr>
                <w:b/>
                <w:bCs/>
                <w:sz w:val="20"/>
              </w:rPr>
            </w:pPr>
            <w:r w:rsidRPr="001212E0">
              <w:rPr>
                <w:b/>
                <w:bCs/>
                <w:sz w:val="20"/>
              </w:rPr>
              <w:t>Reallocation</w:t>
            </w:r>
            <w:r>
              <w:rPr>
                <w:b/>
                <w:bCs/>
                <w:sz w:val="20"/>
              </w:rPr>
              <w:t>s</w:t>
            </w:r>
          </w:p>
          <w:p w:rsidR="00CE1458" w:rsidRPr="001212E0" w:rsidP="009A0513" w14:paraId="0B7EEE6F" w14:textId="77777777">
            <w:pPr>
              <w:jc w:val="center"/>
              <w:textAlignment w:val="baseline"/>
              <w:rPr>
                <w:b/>
                <w:bCs/>
                <w:sz w:val="20"/>
              </w:rPr>
            </w:pPr>
          </w:p>
        </w:tc>
      </w:tr>
      <w:tr w14:paraId="36E39172" w14:textId="77777777" w:rsidTr="009A0513">
        <w:tblPrEx>
          <w:tblW w:w="11250" w:type="dxa"/>
          <w:jc w:val="center"/>
          <w:tblLayout w:type="fixed"/>
          <w:tblLook w:val="04A0"/>
        </w:tblPrEx>
        <w:trPr>
          <w:trHeight w:val="300"/>
          <w:jc w:val="center"/>
        </w:trPr>
        <w:tc>
          <w:tcPr>
            <w:tcW w:w="1882" w:type="dxa"/>
            <w:tcBorders>
              <w:top w:val="single" w:sz="6" w:space="0" w:color="auto"/>
              <w:left w:val="single" w:sz="6" w:space="0" w:color="auto"/>
              <w:bottom w:val="single" w:sz="6" w:space="0" w:color="auto"/>
              <w:right w:val="single" w:sz="6" w:space="0" w:color="auto"/>
            </w:tcBorders>
          </w:tcPr>
          <w:p w:rsidR="00CE1458" w:rsidRPr="00435A30" w:rsidP="009A0513" w14:paraId="1E268544" w14:textId="77777777">
            <w:pPr>
              <w:textAlignment w:val="baseline"/>
              <w:rPr>
                <w:sz w:val="20"/>
              </w:rPr>
            </w:pPr>
            <w:r w:rsidRPr="00435A30">
              <w:rPr>
                <w:sz w:val="20"/>
              </w:rPr>
              <w:t>Office of International Affairs</w:t>
            </w:r>
          </w:p>
          <w:p w:rsidR="00CE1458" w:rsidRPr="00435A30" w:rsidP="009A0513" w14:paraId="46D3528D" w14:textId="77777777">
            <w:pPr>
              <w:textAlignment w:val="baseline"/>
              <w:rPr>
                <w:sz w:val="20"/>
              </w:rPr>
            </w:pPr>
            <w:r w:rsidRPr="00435A30">
              <w:rPr>
                <w:sz w:val="20"/>
              </w:rPr>
              <w:t>(Submarine Cable and International Bearer Circuits)</w:t>
            </w:r>
          </w:p>
        </w:tc>
        <w:tc>
          <w:tcPr>
            <w:tcW w:w="1440"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3412C4B0" w14:textId="77777777">
            <w:pPr>
              <w:jc w:val="center"/>
              <w:textAlignment w:val="baseline"/>
              <w:rPr>
                <w:sz w:val="20"/>
              </w:rPr>
            </w:pPr>
            <w:r w:rsidRPr="72DBFEE8">
              <w:rPr>
                <w:sz w:val="20"/>
              </w:rPr>
              <w:t>0</w:t>
            </w:r>
          </w:p>
        </w:tc>
        <w:tc>
          <w:tcPr>
            <w:tcW w:w="1440"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4F106921" w14:textId="77777777">
            <w:pPr>
              <w:jc w:val="center"/>
              <w:textAlignment w:val="baseline"/>
              <w:rPr>
                <w:sz w:val="20"/>
              </w:rPr>
            </w:pPr>
            <w:r w:rsidRPr="0222FDDD">
              <w:rPr>
                <w:sz w:val="20"/>
              </w:rPr>
              <w:t>8</w:t>
            </w:r>
          </w:p>
        </w:tc>
        <w:tc>
          <w:tcPr>
            <w:tcW w:w="1260"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439E04FC" w14:textId="77777777">
            <w:pPr>
              <w:jc w:val="center"/>
              <w:textAlignment w:val="baseline"/>
              <w:rPr>
                <w:sz w:val="20"/>
              </w:rPr>
            </w:pPr>
            <w:r w:rsidRPr="47297FCF">
              <w:rPr>
                <w:sz w:val="20"/>
              </w:rPr>
              <w:t>1.80</w:t>
            </w:r>
            <w:r>
              <w:rPr>
                <w:sz w:val="20"/>
              </w:rPr>
              <w:t>%</w:t>
            </w:r>
          </w:p>
        </w:tc>
        <w:tc>
          <w:tcPr>
            <w:tcW w:w="1448"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203203E7" w14:textId="77777777">
            <w:pPr>
              <w:jc w:val="center"/>
              <w:textAlignment w:val="baseline"/>
              <w:rPr>
                <w:sz w:val="20"/>
              </w:rPr>
            </w:pPr>
            <w:r w:rsidRPr="6B468CA5">
              <w:rPr>
                <w:sz w:val="20"/>
              </w:rPr>
              <w:t>8</w:t>
            </w:r>
          </w:p>
        </w:tc>
        <w:tc>
          <w:tcPr>
            <w:tcW w:w="1440" w:type="dxa"/>
            <w:tcBorders>
              <w:top w:val="single" w:sz="6" w:space="0" w:color="auto"/>
              <w:left w:val="single" w:sz="6" w:space="0" w:color="auto"/>
              <w:bottom w:val="single" w:sz="6" w:space="0" w:color="auto"/>
              <w:right w:val="single" w:sz="6" w:space="0" w:color="auto"/>
            </w:tcBorders>
          </w:tcPr>
          <w:p w:rsidR="00CE1458" w:rsidRPr="00435A30" w:rsidP="009A0513" w14:paraId="39CC6BEB" w14:textId="77777777">
            <w:pPr>
              <w:jc w:val="center"/>
              <w:textAlignment w:val="baseline"/>
              <w:rPr>
                <w:sz w:val="20"/>
              </w:rPr>
            </w:pPr>
            <w:r>
              <w:rPr>
                <w:sz w:val="20"/>
              </w:rPr>
              <w:t>+</w:t>
            </w:r>
            <w:r w:rsidRPr="0F7265A9">
              <w:rPr>
                <w:sz w:val="20"/>
              </w:rPr>
              <w:t>1</w:t>
            </w:r>
            <w:r w:rsidRPr="00435A30">
              <w:rPr>
                <w:sz w:val="20"/>
              </w:rPr>
              <w:t xml:space="preserve"> from OEA</w:t>
            </w:r>
          </w:p>
          <w:p w:rsidR="00CE1458" w:rsidRPr="00435A30" w:rsidP="009A0513" w14:paraId="7254D648" w14:textId="77777777">
            <w:pPr>
              <w:jc w:val="center"/>
              <w:textAlignment w:val="baseline"/>
              <w:rPr>
                <w:sz w:val="20"/>
              </w:rPr>
            </w:pPr>
            <w:r>
              <w:rPr>
                <w:sz w:val="20"/>
              </w:rPr>
              <w:t>+</w:t>
            </w:r>
            <w:r w:rsidRPr="6B468CA5">
              <w:rPr>
                <w:sz w:val="20"/>
              </w:rPr>
              <w:t>0</w:t>
            </w:r>
            <w:r w:rsidRPr="00435A30">
              <w:rPr>
                <w:sz w:val="20"/>
              </w:rPr>
              <w:t xml:space="preserve"> from OGC</w:t>
            </w:r>
          </w:p>
          <w:p w:rsidR="00CE1458" w:rsidRPr="00435A30" w:rsidP="009A0513" w14:paraId="3BAD8609" w14:textId="77777777">
            <w:pPr>
              <w:jc w:val="center"/>
              <w:textAlignment w:val="baseline"/>
              <w:rPr>
                <w:sz w:val="20"/>
              </w:rPr>
            </w:pPr>
            <w:r w:rsidRPr="00435A30">
              <w:rPr>
                <w:sz w:val="20"/>
              </w:rPr>
              <w:t xml:space="preserve">Total additional FTEs </w:t>
            </w:r>
            <w:r>
              <w:rPr>
                <w:sz w:val="20"/>
              </w:rPr>
              <w:t>+</w:t>
            </w:r>
            <w:r w:rsidRPr="5C390DBE">
              <w:rPr>
                <w:sz w:val="20"/>
              </w:rPr>
              <w:t>1</w:t>
            </w:r>
          </w:p>
          <w:p w:rsidR="00CE1458" w:rsidRPr="00435A30" w:rsidP="009A0513" w14:paraId="0AFBE71B" w14:textId="77777777">
            <w:pPr>
              <w:jc w:val="center"/>
              <w:textAlignment w:val="baseline"/>
              <w:rPr>
                <w:sz w:val="20"/>
              </w:rPr>
            </w:pPr>
          </w:p>
        </w:tc>
        <w:tc>
          <w:tcPr>
            <w:tcW w:w="1178" w:type="dxa"/>
            <w:tcBorders>
              <w:top w:val="single" w:sz="6" w:space="0" w:color="auto"/>
              <w:left w:val="single" w:sz="6" w:space="0" w:color="auto"/>
              <w:bottom w:val="single" w:sz="6" w:space="0" w:color="auto"/>
              <w:right w:val="single" w:sz="6" w:space="0" w:color="auto"/>
            </w:tcBorders>
            <w:vAlign w:val="center"/>
          </w:tcPr>
          <w:p w:rsidR="00CE1458" w:rsidRPr="006179B4" w:rsidP="009A0513" w14:paraId="7CDDB67F" w14:textId="77777777">
            <w:pPr>
              <w:jc w:val="center"/>
              <w:textAlignment w:val="baseline"/>
              <w:rPr>
                <w:sz w:val="20"/>
              </w:rPr>
            </w:pPr>
            <w:r w:rsidRPr="5622C28A">
              <w:rPr>
                <w:sz w:val="20"/>
              </w:rPr>
              <w:t>9</w:t>
            </w:r>
          </w:p>
        </w:tc>
        <w:tc>
          <w:tcPr>
            <w:tcW w:w="1162"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60AF0F1C" w14:textId="3664F1D6">
            <w:pPr>
              <w:jc w:val="center"/>
              <w:textAlignment w:val="baseline"/>
              <w:rPr>
                <w:sz w:val="20"/>
              </w:rPr>
            </w:pPr>
            <w:r>
              <w:rPr>
                <w:sz w:val="20"/>
              </w:rPr>
              <w:t>2.38</w:t>
            </w:r>
            <w:r w:rsidRPr="10FB21C8">
              <w:rPr>
                <w:sz w:val="20"/>
              </w:rPr>
              <w:t>%</w:t>
            </w:r>
          </w:p>
        </w:tc>
      </w:tr>
      <w:tr w14:paraId="1B6A6E70" w14:textId="77777777" w:rsidTr="009A0513">
        <w:tblPrEx>
          <w:tblW w:w="11250" w:type="dxa"/>
          <w:jc w:val="center"/>
          <w:tblLayout w:type="fixed"/>
          <w:tblLook w:val="04A0"/>
        </w:tblPrEx>
        <w:trPr>
          <w:trHeight w:val="1308"/>
          <w:jc w:val="center"/>
        </w:trPr>
        <w:tc>
          <w:tcPr>
            <w:tcW w:w="1882" w:type="dxa"/>
            <w:tcBorders>
              <w:top w:val="single" w:sz="6" w:space="0" w:color="auto"/>
              <w:left w:val="single" w:sz="6" w:space="0" w:color="auto"/>
              <w:bottom w:val="single" w:sz="6" w:space="0" w:color="auto"/>
              <w:right w:val="single" w:sz="6" w:space="0" w:color="auto"/>
            </w:tcBorders>
          </w:tcPr>
          <w:p w:rsidR="00CE1458" w:rsidRPr="00435A30" w:rsidP="009A0513" w14:paraId="534F87F2" w14:textId="77777777">
            <w:pPr>
              <w:textAlignment w:val="baseline"/>
              <w:rPr>
                <w:sz w:val="20"/>
              </w:rPr>
            </w:pPr>
            <w:r w:rsidRPr="00435A30">
              <w:rPr>
                <w:sz w:val="20"/>
              </w:rPr>
              <w:t>Space Bureau</w:t>
            </w:r>
          </w:p>
          <w:p w:rsidR="00CE1458" w:rsidRPr="00435A30" w:rsidP="009A0513" w14:paraId="2D1F3E55" w14:textId="77777777">
            <w:pPr>
              <w:textAlignment w:val="baseline"/>
              <w:rPr>
                <w:sz w:val="20"/>
              </w:rPr>
            </w:pPr>
            <w:r w:rsidRPr="00435A30">
              <w:rPr>
                <w:sz w:val="20"/>
              </w:rPr>
              <w:t>(S</w:t>
            </w:r>
            <w:r>
              <w:rPr>
                <w:sz w:val="20"/>
              </w:rPr>
              <w:t>pace</w:t>
            </w:r>
            <w:r w:rsidRPr="00435A30">
              <w:rPr>
                <w:sz w:val="20"/>
              </w:rPr>
              <w:t xml:space="preserve"> and Earth Stations)</w:t>
            </w:r>
          </w:p>
        </w:tc>
        <w:tc>
          <w:tcPr>
            <w:tcW w:w="1440" w:type="dxa"/>
            <w:tcBorders>
              <w:top w:val="single" w:sz="6" w:space="0" w:color="auto"/>
              <w:left w:val="single" w:sz="6" w:space="0" w:color="auto"/>
              <w:bottom w:val="single" w:sz="6" w:space="0" w:color="auto"/>
              <w:right w:val="single" w:sz="6" w:space="0" w:color="auto"/>
            </w:tcBorders>
          </w:tcPr>
          <w:p w:rsidR="00CE1458" w:rsidRPr="00435A30" w:rsidP="009A0513" w14:paraId="22A7208B" w14:textId="77777777">
            <w:pPr>
              <w:jc w:val="center"/>
              <w:textAlignment w:val="baseline"/>
              <w:rPr>
                <w:sz w:val="20"/>
              </w:rPr>
            </w:pPr>
            <w:r>
              <w:rPr>
                <w:sz w:val="20"/>
              </w:rPr>
              <w:t>+</w:t>
            </w:r>
            <w:r w:rsidRPr="3A2BE48F">
              <w:rPr>
                <w:sz w:val="20"/>
              </w:rPr>
              <w:t>1</w:t>
            </w:r>
            <w:r>
              <w:rPr>
                <w:sz w:val="20"/>
              </w:rPr>
              <w:t xml:space="preserve"> from OEA</w:t>
            </w:r>
          </w:p>
          <w:p w:rsidR="00CE1458" w:rsidRPr="00435A30" w:rsidP="009A0513" w14:paraId="009829ED" w14:textId="77777777">
            <w:pPr>
              <w:jc w:val="center"/>
              <w:textAlignment w:val="baseline"/>
              <w:rPr>
                <w:sz w:val="20"/>
              </w:rPr>
            </w:pPr>
            <w:r w:rsidRPr="3A2BE48F">
              <w:rPr>
                <w:sz w:val="20"/>
              </w:rPr>
              <w:t>+1 from OGC</w:t>
            </w:r>
          </w:p>
          <w:p w:rsidR="00CE1458" w:rsidRPr="00435A30" w:rsidP="009A0513" w14:paraId="688D09C4" w14:textId="77777777">
            <w:pPr>
              <w:jc w:val="center"/>
              <w:textAlignment w:val="baseline"/>
              <w:rPr>
                <w:sz w:val="20"/>
              </w:rPr>
            </w:pPr>
            <w:r w:rsidRPr="3A2BE48F">
              <w:rPr>
                <w:sz w:val="20"/>
              </w:rPr>
              <w:t xml:space="preserve">Total additional FTEs </w:t>
            </w:r>
            <w:r w:rsidRPr="2E9047F0">
              <w:rPr>
                <w:sz w:val="20"/>
              </w:rPr>
              <w:t>+2</w:t>
            </w:r>
          </w:p>
        </w:tc>
        <w:tc>
          <w:tcPr>
            <w:tcW w:w="1440"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05BC858A" w14:textId="77777777">
            <w:pPr>
              <w:jc w:val="center"/>
              <w:textAlignment w:val="baseline"/>
              <w:rPr>
                <w:sz w:val="20"/>
              </w:rPr>
            </w:pPr>
            <w:r w:rsidRPr="0222FDDD">
              <w:rPr>
                <w:sz w:val="20"/>
              </w:rPr>
              <w:t>51</w:t>
            </w:r>
          </w:p>
        </w:tc>
        <w:tc>
          <w:tcPr>
            <w:tcW w:w="1260"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2C5BBC33" w14:textId="77777777">
            <w:pPr>
              <w:jc w:val="center"/>
              <w:textAlignment w:val="baseline"/>
              <w:rPr>
                <w:sz w:val="20"/>
              </w:rPr>
            </w:pPr>
            <w:r w:rsidRPr="4DD11F0D">
              <w:rPr>
                <w:sz w:val="20"/>
              </w:rPr>
              <w:t>11.50</w:t>
            </w:r>
            <w:r>
              <w:rPr>
                <w:sz w:val="20"/>
              </w:rPr>
              <w:t>%</w:t>
            </w:r>
          </w:p>
        </w:tc>
        <w:tc>
          <w:tcPr>
            <w:tcW w:w="1448"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564FCBCA" w14:textId="77777777">
            <w:pPr>
              <w:jc w:val="center"/>
              <w:textAlignment w:val="baseline"/>
              <w:rPr>
                <w:sz w:val="20"/>
              </w:rPr>
            </w:pPr>
            <w:r w:rsidRPr="6B468CA5">
              <w:rPr>
                <w:sz w:val="20"/>
              </w:rPr>
              <w:t>44</w:t>
            </w:r>
          </w:p>
        </w:tc>
        <w:tc>
          <w:tcPr>
            <w:tcW w:w="1440" w:type="dxa"/>
            <w:tcBorders>
              <w:top w:val="single" w:sz="6" w:space="0" w:color="auto"/>
              <w:left w:val="single" w:sz="6" w:space="0" w:color="auto"/>
              <w:bottom w:val="single" w:sz="6" w:space="0" w:color="auto"/>
              <w:right w:val="single" w:sz="6" w:space="0" w:color="auto"/>
            </w:tcBorders>
          </w:tcPr>
          <w:p w:rsidR="00CE1458" w:rsidRPr="00435A30" w:rsidP="009A0513" w14:paraId="4E49E75D" w14:textId="77777777">
            <w:pPr>
              <w:jc w:val="center"/>
              <w:textAlignment w:val="baseline"/>
              <w:rPr>
                <w:sz w:val="20"/>
              </w:rPr>
            </w:pPr>
            <w:r w:rsidRPr="00435A30">
              <w:rPr>
                <w:sz w:val="20"/>
              </w:rPr>
              <w:t>+</w:t>
            </w:r>
            <w:r w:rsidRPr="6B468CA5">
              <w:rPr>
                <w:sz w:val="20"/>
              </w:rPr>
              <w:t>3</w:t>
            </w:r>
            <w:r w:rsidRPr="00435A30">
              <w:rPr>
                <w:sz w:val="20"/>
              </w:rPr>
              <w:t xml:space="preserve"> from OEA</w:t>
            </w:r>
          </w:p>
          <w:p w:rsidR="00CE1458" w:rsidRPr="00435A30" w:rsidP="009A0513" w14:paraId="043DB29B" w14:textId="77777777">
            <w:pPr>
              <w:jc w:val="center"/>
              <w:textAlignment w:val="baseline"/>
              <w:rPr>
                <w:sz w:val="20"/>
              </w:rPr>
            </w:pPr>
            <w:r w:rsidRPr="00435A30">
              <w:rPr>
                <w:sz w:val="20"/>
              </w:rPr>
              <w:t>+</w:t>
            </w:r>
            <w:r w:rsidRPr="6B468CA5">
              <w:rPr>
                <w:sz w:val="20"/>
              </w:rPr>
              <w:t>1</w:t>
            </w:r>
            <w:r w:rsidRPr="00435A30">
              <w:rPr>
                <w:sz w:val="20"/>
              </w:rPr>
              <w:t xml:space="preserve"> from </w:t>
            </w:r>
            <w:r>
              <w:rPr>
                <w:sz w:val="20"/>
              </w:rPr>
              <w:t>OGC</w:t>
            </w:r>
          </w:p>
          <w:p w:rsidR="00CE1458" w:rsidRPr="00435A30" w:rsidP="009A0513" w14:paraId="4DF9934A" w14:textId="77777777">
            <w:pPr>
              <w:jc w:val="center"/>
              <w:textAlignment w:val="baseline"/>
              <w:rPr>
                <w:sz w:val="20"/>
              </w:rPr>
            </w:pPr>
            <w:r w:rsidRPr="00435A30">
              <w:rPr>
                <w:sz w:val="20"/>
              </w:rPr>
              <w:t>Total additional FTEs +</w:t>
            </w:r>
            <w:r w:rsidRPr="6B468CA5">
              <w:rPr>
                <w:sz w:val="20"/>
              </w:rPr>
              <w:t>4</w:t>
            </w:r>
          </w:p>
        </w:tc>
        <w:tc>
          <w:tcPr>
            <w:tcW w:w="1178" w:type="dxa"/>
            <w:tcBorders>
              <w:top w:val="single" w:sz="6" w:space="0" w:color="auto"/>
              <w:left w:val="single" w:sz="6" w:space="0" w:color="auto"/>
              <w:bottom w:val="single" w:sz="6" w:space="0" w:color="auto"/>
              <w:right w:val="single" w:sz="6" w:space="0" w:color="auto"/>
            </w:tcBorders>
            <w:vAlign w:val="center"/>
          </w:tcPr>
          <w:p w:rsidR="00CE1458" w:rsidRPr="006179B4" w:rsidP="009A0513" w14:paraId="7A945373" w14:textId="77777777">
            <w:pPr>
              <w:jc w:val="center"/>
              <w:textAlignment w:val="baseline"/>
              <w:rPr>
                <w:sz w:val="20"/>
              </w:rPr>
            </w:pPr>
            <w:r w:rsidRPr="5622C28A">
              <w:rPr>
                <w:sz w:val="20"/>
              </w:rPr>
              <w:t>48</w:t>
            </w:r>
          </w:p>
        </w:tc>
        <w:tc>
          <w:tcPr>
            <w:tcW w:w="1162"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27524D41" w14:textId="599E7B6D">
            <w:pPr>
              <w:jc w:val="center"/>
              <w:textAlignment w:val="baseline"/>
              <w:rPr>
                <w:sz w:val="20"/>
              </w:rPr>
            </w:pPr>
            <w:r>
              <w:rPr>
                <w:sz w:val="20"/>
              </w:rPr>
              <w:t>12.70</w:t>
            </w:r>
            <w:r w:rsidRPr="10FB21C8">
              <w:rPr>
                <w:sz w:val="20"/>
              </w:rPr>
              <w:t>%</w:t>
            </w:r>
          </w:p>
        </w:tc>
      </w:tr>
      <w:tr w14:paraId="2D39B173" w14:textId="77777777" w:rsidTr="009A0513">
        <w:tblPrEx>
          <w:tblW w:w="11250" w:type="dxa"/>
          <w:jc w:val="center"/>
          <w:tblLayout w:type="fixed"/>
          <w:tblLook w:val="04A0"/>
        </w:tblPrEx>
        <w:trPr>
          <w:trHeight w:val="1218"/>
          <w:jc w:val="center"/>
        </w:trPr>
        <w:tc>
          <w:tcPr>
            <w:tcW w:w="1882" w:type="dxa"/>
            <w:tcBorders>
              <w:top w:val="single" w:sz="6" w:space="0" w:color="auto"/>
              <w:left w:val="single" w:sz="6" w:space="0" w:color="auto"/>
              <w:bottom w:val="single" w:sz="6" w:space="0" w:color="auto"/>
              <w:right w:val="single" w:sz="6" w:space="0" w:color="auto"/>
            </w:tcBorders>
            <w:hideMark/>
          </w:tcPr>
          <w:p w:rsidR="00CE1458" w:rsidRPr="00435A30" w:rsidP="009A0513" w14:paraId="5D1B7E86" w14:textId="77777777">
            <w:pPr>
              <w:textAlignment w:val="baseline"/>
              <w:rPr>
                <w:sz w:val="20"/>
              </w:rPr>
            </w:pPr>
            <w:r w:rsidRPr="00435A30">
              <w:rPr>
                <w:sz w:val="20"/>
              </w:rPr>
              <w:t>Wireless Telecommunications Bureau </w:t>
            </w:r>
          </w:p>
        </w:tc>
        <w:tc>
          <w:tcPr>
            <w:tcW w:w="1440" w:type="dxa"/>
            <w:tcBorders>
              <w:top w:val="single" w:sz="6" w:space="0" w:color="auto"/>
              <w:left w:val="single" w:sz="6" w:space="0" w:color="auto"/>
              <w:bottom w:val="single" w:sz="6" w:space="0" w:color="auto"/>
              <w:right w:val="single" w:sz="6" w:space="0" w:color="auto"/>
            </w:tcBorders>
            <w:hideMark/>
          </w:tcPr>
          <w:p w:rsidR="00CE1458" w:rsidRPr="00435A30" w:rsidP="009A0513" w14:paraId="02D1D198" w14:textId="77777777">
            <w:pPr>
              <w:jc w:val="center"/>
              <w:textAlignment w:val="baseline"/>
              <w:rPr>
                <w:sz w:val="20"/>
              </w:rPr>
            </w:pPr>
            <w:r w:rsidRPr="00435A30">
              <w:rPr>
                <w:sz w:val="20"/>
              </w:rPr>
              <w:t>+</w:t>
            </w:r>
            <w:r w:rsidRPr="2E9047F0">
              <w:rPr>
                <w:sz w:val="20"/>
              </w:rPr>
              <w:t>8</w:t>
            </w:r>
            <w:r w:rsidRPr="00435A30">
              <w:rPr>
                <w:sz w:val="20"/>
              </w:rPr>
              <w:t xml:space="preserve"> from OEA</w:t>
            </w:r>
          </w:p>
          <w:p w:rsidR="00CE1458" w:rsidRPr="00435A30" w:rsidP="009A0513" w14:paraId="466271CF" w14:textId="77777777">
            <w:pPr>
              <w:jc w:val="center"/>
              <w:textAlignment w:val="baseline"/>
              <w:rPr>
                <w:sz w:val="20"/>
              </w:rPr>
            </w:pPr>
            <w:r w:rsidRPr="00435A30">
              <w:rPr>
                <w:sz w:val="20"/>
              </w:rPr>
              <w:t>+</w:t>
            </w:r>
            <w:r w:rsidRPr="2E9047F0">
              <w:rPr>
                <w:sz w:val="20"/>
              </w:rPr>
              <w:t>1</w:t>
            </w:r>
            <w:r w:rsidRPr="00435A30">
              <w:rPr>
                <w:sz w:val="20"/>
              </w:rPr>
              <w:t xml:space="preserve"> from OGC</w:t>
            </w:r>
          </w:p>
          <w:p w:rsidR="00CE1458" w:rsidRPr="00435A30" w:rsidP="009A0513" w14:paraId="49B4F7E1" w14:textId="77777777">
            <w:pPr>
              <w:jc w:val="center"/>
              <w:textAlignment w:val="baseline"/>
              <w:rPr>
                <w:sz w:val="20"/>
              </w:rPr>
            </w:pPr>
            <w:r w:rsidRPr="00435A30">
              <w:rPr>
                <w:sz w:val="20"/>
              </w:rPr>
              <w:t>+</w:t>
            </w:r>
            <w:r w:rsidRPr="2E9047F0">
              <w:rPr>
                <w:sz w:val="20"/>
              </w:rPr>
              <w:t>14</w:t>
            </w:r>
            <w:r w:rsidRPr="00435A30">
              <w:rPr>
                <w:sz w:val="20"/>
              </w:rPr>
              <w:t xml:space="preserve"> from PSHSB</w:t>
            </w:r>
          </w:p>
          <w:p w:rsidR="00CE1458" w:rsidRPr="00435A30" w:rsidP="009A0513" w14:paraId="3E964FE0" w14:textId="77777777">
            <w:pPr>
              <w:jc w:val="center"/>
              <w:textAlignment w:val="baseline"/>
              <w:rPr>
                <w:sz w:val="20"/>
              </w:rPr>
            </w:pPr>
            <w:r w:rsidRPr="00435A30">
              <w:rPr>
                <w:sz w:val="20"/>
              </w:rPr>
              <w:t>Total additional FTEs +</w:t>
            </w:r>
            <w:r w:rsidRPr="2E9047F0">
              <w:rPr>
                <w:sz w:val="20"/>
              </w:rPr>
              <w:t>23</w:t>
            </w:r>
          </w:p>
          <w:p w:rsidR="00CE1458" w:rsidRPr="00435A30" w:rsidP="009A0513" w14:paraId="278315C0" w14:textId="77777777">
            <w:pPr>
              <w:jc w:val="center"/>
              <w:textAlignment w:val="baseline"/>
              <w:rPr>
                <w:sz w:val="20"/>
              </w:rPr>
            </w:pPr>
          </w:p>
        </w:tc>
        <w:tc>
          <w:tcPr>
            <w:tcW w:w="1440"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6AE62444" w14:textId="77777777">
            <w:pPr>
              <w:jc w:val="center"/>
              <w:textAlignment w:val="baseline"/>
              <w:rPr>
                <w:sz w:val="20"/>
              </w:rPr>
            </w:pPr>
            <w:r w:rsidRPr="0222FDDD">
              <w:rPr>
                <w:sz w:val="20"/>
              </w:rPr>
              <w:t>120</w:t>
            </w:r>
          </w:p>
        </w:tc>
        <w:tc>
          <w:tcPr>
            <w:tcW w:w="1260" w:type="dxa"/>
            <w:tcBorders>
              <w:top w:val="single" w:sz="6" w:space="0" w:color="auto"/>
              <w:left w:val="single" w:sz="6" w:space="0" w:color="auto"/>
              <w:bottom w:val="single" w:sz="6" w:space="0" w:color="auto"/>
              <w:right w:val="single" w:sz="6" w:space="0" w:color="auto"/>
            </w:tcBorders>
            <w:vAlign w:val="center"/>
            <w:hideMark/>
          </w:tcPr>
          <w:p w:rsidR="00CE1458" w:rsidRPr="00435A30" w:rsidP="009A0513" w14:paraId="1A0A236A" w14:textId="77777777">
            <w:pPr>
              <w:jc w:val="center"/>
              <w:textAlignment w:val="baseline"/>
              <w:rPr>
                <w:sz w:val="20"/>
              </w:rPr>
            </w:pPr>
            <w:r w:rsidRPr="4DD11F0D">
              <w:rPr>
                <w:sz w:val="20"/>
              </w:rPr>
              <w:t>27.06</w:t>
            </w:r>
            <w:r w:rsidRPr="00435A30">
              <w:rPr>
                <w:sz w:val="20"/>
              </w:rPr>
              <w:t>%</w:t>
            </w:r>
          </w:p>
        </w:tc>
        <w:tc>
          <w:tcPr>
            <w:tcW w:w="1448"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11FD63C4" w14:textId="77777777">
            <w:pPr>
              <w:jc w:val="center"/>
              <w:textAlignment w:val="baseline"/>
              <w:rPr>
                <w:sz w:val="20"/>
              </w:rPr>
            </w:pPr>
            <w:r w:rsidRPr="6B468CA5">
              <w:rPr>
                <w:sz w:val="20"/>
              </w:rPr>
              <w:t>81</w:t>
            </w:r>
          </w:p>
        </w:tc>
        <w:tc>
          <w:tcPr>
            <w:tcW w:w="1440" w:type="dxa"/>
            <w:tcBorders>
              <w:top w:val="single" w:sz="6" w:space="0" w:color="auto"/>
              <w:left w:val="single" w:sz="6" w:space="0" w:color="auto"/>
              <w:bottom w:val="single" w:sz="6" w:space="0" w:color="auto"/>
              <w:right w:val="single" w:sz="6" w:space="0" w:color="auto"/>
            </w:tcBorders>
          </w:tcPr>
          <w:p w:rsidR="00CE1458" w:rsidRPr="00435A30" w:rsidP="009A0513" w14:paraId="40E909E7" w14:textId="77777777">
            <w:pPr>
              <w:jc w:val="center"/>
              <w:textAlignment w:val="baseline"/>
              <w:rPr>
                <w:sz w:val="20"/>
              </w:rPr>
            </w:pPr>
            <w:r w:rsidRPr="00435A30">
              <w:rPr>
                <w:sz w:val="20"/>
              </w:rPr>
              <w:t>+</w:t>
            </w:r>
            <w:r w:rsidRPr="6B468CA5">
              <w:rPr>
                <w:sz w:val="20"/>
              </w:rPr>
              <w:t>8</w:t>
            </w:r>
            <w:r w:rsidRPr="00435A30">
              <w:rPr>
                <w:sz w:val="20"/>
              </w:rPr>
              <w:t xml:space="preserve"> from OEA</w:t>
            </w:r>
          </w:p>
          <w:p w:rsidR="00CE1458" w:rsidRPr="00435A30" w:rsidP="009A0513" w14:paraId="472DC97F" w14:textId="77777777">
            <w:pPr>
              <w:jc w:val="center"/>
              <w:textAlignment w:val="baseline"/>
              <w:rPr>
                <w:sz w:val="20"/>
              </w:rPr>
            </w:pPr>
            <w:r w:rsidRPr="00435A30">
              <w:rPr>
                <w:sz w:val="20"/>
              </w:rPr>
              <w:t>+</w:t>
            </w:r>
            <w:r w:rsidRPr="6B468CA5">
              <w:rPr>
                <w:sz w:val="20"/>
              </w:rPr>
              <w:t>0</w:t>
            </w:r>
            <w:r w:rsidRPr="00435A30">
              <w:rPr>
                <w:sz w:val="20"/>
              </w:rPr>
              <w:t xml:space="preserve"> from OGC</w:t>
            </w:r>
          </w:p>
          <w:p w:rsidR="00CE1458" w:rsidRPr="00435A30" w:rsidP="009A0513" w14:paraId="4297DA2A" w14:textId="77777777">
            <w:pPr>
              <w:jc w:val="center"/>
              <w:textAlignment w:val="baseline"/>
              <w:rPr>
                <w:sz w:val="20"/>
              </w:rPr>
            </w:pPr>
            <w:r w:rsidRPr="00435A30">
              <w:rPr>
                <w:sz w:val="20"/>
              </w:rPr>
              <w:t>+</w:t>
            </w:r>
            <w:r w:rsidRPr="6B468CA5">
              <w:rPr>
                <w:sz w:val="20"/>
              </w:rPr>
              <w:t>13</w:t>
            </w:r>
            <w:r w:rsidRPr="00435A30">
              <w:rPr>
                <w:sz w:val="20"/>
              </w:rPr>
              <w:t xml:space="preserve"> from PSHSB</w:t>
            </w:r>
          </w:p>
          <w:p w:rsidR="00CE1458" w:rsidRPr="00435A30" w:rsidP="009A0513" w14:paraId="56994C9B" w14:textId="77777777">
            <w:pPr>
              <w:jc w:val="center"/>
              <w:textAlignment w:val="baseline"/>
              <w:rPr>
                <w:sz w:val="20"/>
              </w:rPr>
            </w:pPr>
            <w:r w:rsidRPr="00435A30">
              <w:rPr>
                <w:sz w:val="20"/>
              </w:rPr>
              <w:t>Total additional FTEs +</w:t>
            </w:r>
            <w:r w:rsidRPr="6B468CA5">
              <w:rPr>
                <w:sz w:val="20"/>
              </w:rPr>
              <w:t>21</w:t>
            </w:r>
          </w:p>
          <w:p w:rsidR="00CE1458" w:rsidRPr="00435A30" w:rsidP="009A0513" w14:paraId="521CBDDC" w14:textId="77777777">
            <w:pPr>
              <w:jc w:val="center"/>
              <w:textAlignment w:val="baseline"/>
              <w:rPr>
                <w:sz w:val="20"/>
              </w:rPr>
            </w:pPr>
          </w:p>
        </w:tc>
        <w:tc>
          <w:tcPr>
            <w:tcW w:w="1178" w:type="dxa"/>
            <w:tcBorders>
              <w:top w:val="single" w:sz="6" w:space="0" w:color="auto"/>
              <w:left w:val="single" w:sz="6" w:space="0" w:color="auto"/>
              <w:bottom w:val="single" w:sz="6" w:space="0" w:color="auto"/>
              <w:right w:val="single" w:sz="6" w:space="0" w:color="auto"/>
            </w:tcBorders>
            <w:vAlign w:val="center"/>
          </w:tcPr>
          <w:p w:rsidR="00CE1458" w:rsidRPr="006179B4" w:rsidP="009A0513" w14:paraId="33AC7BD0" w14:textId="77777777">
            <w:pPr>
              <w:jc w:val="center"/>
              <w:textAlignment w:val="baseline"/>
              <w:rPr>
                <w:sz w:val="20"/>
              </w:rPr>
            </w:pPr>
            <w:r w:rsidRPr="04EA8508">
              <w:rPr>
                <w:sz w:val="20"/>
              </w:rPr>
              <w:t>102</w:t>
            </w:r>
          </w:p>
        </w:tc>
        <w:tc>
          <w:tcPr>
            <w:tcW w:w="1162"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7B169AB3" w14:textId="2FF1F8E3">
            <w:pPr>
              <w:jc w:val="center"/>
              <w:textAlignment w:val="baseline"/>
              <w:rPr>
                <w:sz w:val="20"/>
              </w:rPr>
            </w:pPr>
            <w:r>
              <w:rPr>
                <w:sz w:val="20"/>
              </w:rPr>
              <w:t>26.</w:t>
            </w:r>
            <w:r w:rsidR="00016316">
              <w:rPr>
                <w:sz w:val="20"/>
              </w:rPr>
              <w:t>99</w:t>
            </w:r>
            <w:r w:rsidRPr="10FB21C8">
              <w:rPr>
                <w:sz w:val="20"/>
              </w:rPr>
              <w:t>%</w:t>
            </w:r>
          </w:p>
        </w:tc>
      </w:tr>
      <w:tr w14:paraId="27CBB743" w14:textId="77777777" w:rsidTr="009A0513">
        <w:tblPrEx>
          <w:tblW w:w="11250" w:type="dxa"/>
          <w:jc w:val="center"/>
          <w:tblLayout w:type="fixed"/>
          <w:tblLook w:val="04A0"/>
        </w:tblPrEx>
        <w:trPr>
          <w:trHeight w:val="1539"/>
          <w:jc w:val="center"/>
        </w:trPr>
        <w:tc>
          <w:tcPr>
            <w:tcW w:w="1882" w:type="dxa"/>
            <w:tcBorders>
              <w:top w:val="single" w:sz="6" w:space="0" w:color="auto"/>
              <w:left w:val="single" w:sz="6" w:space="0" w:color="auto"/>
              <w:bottom w:val="single" w:sz="6" w:space="0" w:color="auto"/>
              <w:right w:val="single" w:sz="6" w:space="0" w:color="auto"/>
            </w:tcBorders>
            <w:hideMark/>
          </w:tcPr>
          <w:p w:rsidR="00CE1458" w:rsidRPr="00435A30" w:rsidP="009A0513" w14:paraId="19595C53" w14:textId="77777777">
            <w:pPr>
              <w:textAlignment w:val="baseline"/>
              <w:rPr>
                <w:sz w:val="20"/>
              </w:rPr>
            </w:pPr>
            <w:r w:rsidRPr="00435A30">
              <w:rPr>
                <w:sz w:val="20"/>
              </w:rPr>
              <w:t>Wireline Competition Bureau </w:t>
            </w:r>
          </w:p>
        </w:tc>
        <w:tc>
          <w:tcPr>
            <w:tcW w:w="1440" w:type="dxa"/>
            <w:tcBorders>
              <w:top w:val="single" w:sz="6" w:space="0" w:color="auto"/>
              <w:left w:val="single" w:sz="6" w:space="0" w:color="auto"/>
              <w:bottom w:val="single" w:sz="6" w:space="0" w:color="auto"/>
              <w:right w:val="single" w:sz="6" w:space="0" w:color="auto"/>
            </w:tcBorders>
            <w:hideMark/>
          </w:tcPr>
          <w:p w:rsidR="00CE1458" w:rsidRPr="00435A30" w:rsidP="009A0513" w14:paraId="1437A3F0" w14:textId="77777777">
            <w:pPr>
              <w:jc w:val="center"/>
              <w:textAlignment w:val="baseline"/>
              <w:rPr>
                <w:sz w:val="20"/>
              </w:rPr>
            </w:pPr>
            <w:r w:rsidRPr="00435A30">
              <w:rPr>
                <w:sz w:val="20"/>
              </w:rPr>
              <w:t>+</w:t>
            </w:r>
            <w:r w:rsidRPr="31403393">
              <w:rPr>
                <w:sz w:val="20"/>
              </w:rPr>
              <w:t>13</w:t>
            </w:r>
            <w:r w:rsidRPr="00435A30">
              <w:rPr>
                <w:sz w:val="20"/>
              </w:rPr>
              <w:t xml:space="preserve"> from OEA</w:t>
            </w:r>
          </w:p>
          <w:p w:rsidR="00CE1458" w:rsidRPr="00435A30" w:rsidP="009A0513" w14:paraId="3598E21D" w14:textId="77777777">
            <w:pPr>
              <w:jc w:val="center"/>
              <w:textAlignment w:val="baseline"/>
              <w:rPr>
                <w:sz w:val="20"/>
              </w:rPr>
            </w:pPr>
            <w:r w:rsidRPr="00435A30">
              <w:rPr>
                <w:sz w:val="20"/>
              </w:rPr>
              <w:t>+</w:t>
            </w:r>
            <w:r w:rsidRPr="31403393">
              <w:rPr>
                <w:sz w:val="20"/>
              </w:rPr>
              <w:t>1</w:t>
            </w:r>
            <w:r w:rsidRPr="00435A30">
              <w:rPr>
                <w:sz w:val="20"/>
              </w:rPr>
              <w:t xml:space="preserve"> from OGC</w:t>
            </w:r>
          </w:p>
          <w:p w:rsidR="00CE1458" w:rsidRPr="00435A30" w:rsidP="009A0513" w14:paraId="452747A7" w14:textId="77777777">
            <w:pPr>
              <w:jc w:val="center"/>
              <w:textAlignment w:val="baseline"/>
              <w:rPr>
                <w:sz w:val="20"/>
              </w:rPr>
            </w:pPr>
            <w:r w:rsidRPr="00435A30">
              <w:rPr>
                <w:sz w:val="20"/>
              </w:rPr>
              <w:t>+</w:t>
            </w:r>
            <w:r w:rsidRPr="31403393">
              <w:rPr>
                <w:sz w:val="20"/>
              </w:rPr>
              <w:t>9</w:t>
            </w:r>
            <w:r w:rsidRPr="00435A30">
              <w:rPr>
                <w:sz w:val="20"/>
              </w:rPr>
              <w:t xml:space="preserve"> from PSHSB</w:t>
            </w:r>
          </w:p>
          <w:p w:rsidR="00CE1458" w:rsidRPr="00435A30" w:rsidP="009A0513" w14:paraId="0EF4B8B3" w14:textId="77777777">
            <w:pPr>
              <w:jc w:val="center"/>
              <w:textAlignment w:val="baseline"/>
              <w:rPr>
                <w:sz w:val="20"/>
              </w:rPr>
            </w:pPr>
            <w:r w:rsidRPr="00435A30">
              <w:rPr>
                <w:sz w:val="20"/>
              </w:rPr>
              <w:t>Total additional FTEs +</w:t>
            </w:r>
            <w:r w:rsidRPr="31403393">
              <w:rPr>
                <w:sz w:val="20"/>
              </w:rPr>
              <w:t>23</w:t>
            </w:r>
          </w:p>
          <w:p w:rsidR="00CE1458" w:rsidRPr="00435A30" w:rsidP="009A0513" w14:paraId="5D5E5523" w14:textId="77777777">
            <w:pPr>
              <w:jc w:val="center"/>
              <w:textAlignment w:val="baseline"/>
              <w:rPr>
                <w:sz w:val="20"/>
              </w:rPr>
            </w:pPr>
          </w:p>
        </w:tc>
        <w:tc>
          <w:tcPr>
            <w:tcW w:w="1440"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06F4FCB4" w14:textId="77777777">
            <w:pPr>
              <w:jc w:val="center"/>
              <w:textAlignment w:val="baseline"/>
              <w:rPr>
                <w:sz w:val="20"/>
              </w:rPr>
            </w:pPr>
            <w:r w:rsidRPr="47297FCF">
              <w:rPr>
                <w:sz w:val="20"/>
              </w:rPr>
              <w:t>132.5</w:t>
            </w:r>
          </w:p>
        </w:tc>
        <w:tc>
          <w:tcPr>
            <w:tcW w:w="1260" w:type="dxa"/>
            <w:tcBorders>
              <w:top w:val="single" w:sz="6" w:space="0" w:color="auto"/>
              <w:left w:val="single" w:sz="6" w:space="0" w:color="auto"/>
              <w:bottom w:val="single" w:sz="6" w:space="0" w:color="auto"/>
              <w:right w:val="single" w:sz="6" w:space="0" w:color="auto"/>
            </w:tcBorders>
            <w:vAlign w:val="center"/>
            <w:hideMark/>
          </w:tcPr>
          <w:p w:rsidR="00CE1458" w:rsidRPr="00435A30" w:rsidP="009A0513" w14:paraId="7F8F48D3" w14:textId="77777777">
            <w:pPr>
              <w:jc w:val="center"/>
              <w:textAlignment w:val="baseline"/>
              <w:rPr>
                <w:sz w:val="20"/>
              </w:rPr>
            </w:pPr>
            <w:r w:rsidRPr="4DD11F0D">
              <w:rPr>
                <w:sz w:val="20"/>
              </w:rPr>
              <w:t>29.88</w:t>
            </w:r>
            <w:r w:rsidRPr="00435A30">
              <w:rPr>
                <w:sz w:val="20"/>
              </w:rPr>
              <w:t>%</w:t>
            </w:r>
          </w:p>
        </w:tc>
        <w:tc>
          <w:tcPr>
            <w:tcW w:w="1448"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36E9B2C6" w14:textId="77777777">
            <w:pPr>
              <w:jc w:val="center"/>
              <w:textAlignment w:val="baseline"/>
              <w:rPr>
                <w:sz w:val="20"/>
              </w:rPr>
            </w:pPr>
            <w:r w:rsidRPr="26D7CCF8">
              <w:rPr>
                <w:sz w:val="20"/>
              </w:rPr>
              <w:t>81.5</w:t>
            </w:r>
          </w:p>
        </w:tc>
        <w:tc>
          <w:tcPr>
            <w:tcW w:w="1440" w:type="dxa"/>
            <w:tcBorders>
              <w:top w:val="single" w:sz="6" w:space="0" w:color="auto"/>
              <w:left w:val="single" w:sz="6" w:space="0" w:color="auto"/>
              <w:bottom w:val="single" w:sz="6" w:space="0" w:color="auto"/>
              <w:right w:val="single" w:sz="6" w:space="0" w:color="auto"/>
            </w:tcBorders>
          </w:tcPr>
          <w:p w:rsidR="00CE1458" w:rsidRPr="00435A30" w:rsidP="009A0513" w14:paraId="3E7C33F7" w14:textId="77777777">
            <w:pPr>
              <w:jc w:val="center"/>
              <w:textAlignment w:val="baseline"/>
              <w:rPr>
                <w:sz w:val="20"/>
              </w:rPr>
            </w:pPr>
            <w:r w:rsidRPr="00435A30">
              <w:rPr>
                <w:sz w:val="20"/>
              </w:rPr>
              <w:t>+</w:t>
            </w:r>
            <w:r w:rsidRPr="6B468CA5">
              <w:rPr>
                <w:sz w:val="20"/>
              </w:rPr>
              <w:t>17</w:t>
            </w:r>
            <w:r w:rsidRPr="00435A30">
              <w:rPr>
                <w:sz w:val="20"/>
              </w:rPr>
              <w:t xml:space="preserve"> from OEA</w:t>
            </w:r>
          </w:p>
          <w:p w:rsidR="00CE1458" w:rsidRPr="00435A30" w:rsidP="009A0513" w14:paraId="3DE262FF" w14:textId="77777777">
            <w:pPr>
              <w:jc w:val="center"/>
              <w:textAlignment w:val="baseline"/>
              <w:rPr>
                <w:sz w:val="20"/>
              </w:rPr>
            </w:pPr>
            <w:r w:rsidRPr="00435A30">
              <w:rPr>
                <w:sz w:val="20"/>
              </w:rPr>
              <w:t>+</w:t>
            </w:r>
            <w:r w:rsidRPr="6B468CA5">
              <w:rPr>
                <w:sz w:val="20"/>
              </w:rPr>
              <w:t>1</w:t>
            </w:r>
            <w:r w:rsidRPr="00435A30">
              <w:rPr>
                <w:sz w:val="20"/>
              </w:rPr>
              <w:t xml:space="preserve"> from OGC</w:t>
            </w:r>
          </w:p>
          <w:p w:rsidR="00CE1458" w:rsidRPr="00435A30" w:rsidP="009A0513" w14:paraId="30FCA96E" w14:textId="77777777">
            <w:pPr>
              <w:jc w:val="center"/>
              <w:textAlignment w:val="baseline"/>
              <w:rPr>
                <w:sz w:val="20"/>
              </w:rPr>
            </w:pPr>
            <w:r w:rsidRPr="00435A30">
              <w:rPr>
                <w:sz w:val="20"/>
              </w:rPr>
              <w:t>+</w:t>
            </w:r>
            <w:r w:rsidRPr="6B468CA5">
              <w:rPr>
                <w:sz w:val="20"/>
              </w:rPr>
              <w:t>8</w:t>
            </w:r>
            <w:r w:rsidRPr="00435A30">
              <w:rPr>
                <w:sz w:val="20"/>
              </w:rPr>
              <w:t xml:space="preserve"> from PSHSB</w:t>
            </w:r>
          </w:p>
          <w:p w:rsidR="00CE1458" w:rsidRPr="00435A30" w:rsidP="009A0513" w14:paraId="67FC9DCD" w14:textId="77777777">
            <w:pPr>
              <w:jc w:val="center"/>
              <w:textAlignment w:val="baseline"/>
              <w:rPr>
                <w:sz w:val="20"/>
              </w:rPr>
            </w:pPr>
            <w:r w:rsidRPr="00435A30">
              <w:rPr>
                <w:sz w:val="20"/>
              </w:rPr>
              <w:t>Total additional FTEs +</w:t>
            </w:r>
            <w:r w:rsidRPr="6B468CA5">
              <w:rPr>
                <w:sz w:val="20"/>
              </w:rPr>
              <w:t>26</w:t>
            </w:r>
          </w:p>
          <w:p w:rsidR="00CE1458" w:rsidRPr="00435A30" w:rsidP="009A0513" w14:paraId="613EAE31" w14:textId="77777777">
            <w:pPr>
              <w:jc w:val="center"/>
              <w:textAlignment w:val="baseline"/>
              <w:rPr>
                <w:sz w:val="20"/>
              </w:rPr>
            </w:pPr>
          </w:p>
        </w:tc>
        <w:tc>
          <w:tcPr>
            <w:tcW w:w="1178" w:type="dxa"/>
            <w:tcBorders>
              <w:top w:val="single" w:sz="6" w:space="0" w:color="auto"/>
              <w:left w:val="single" w:sz="6" w:space="0" w:color="auto"/>
              <w:bottom w:val="single" w:sz="6" w:space="0" w:color="auto"/>
              <w:right w:val="single" w:sz="6" w:space="0" w:color="auto"/>
            </w:tcBorders>
            <w:vAlign w:val="center"/>
          </w:tcPr>
          <w:p w:rsidR="00CE1458" w:rsidRPr="006179B4" w:rsidP="009A0513" w14:paraId="3CAD7D25" w14:textId="77777777">
            <w:pPr>
              <w:jc w:val="center"/>
              <w:textAlignment w:val="baseline"/>
              <w:rPr>
                <w:sz w:val="20"/>
              </w:rPr>
            </w:pPr>
            <w:r w:rsidRPr="04EA8508">
              <w:rPr>
                <w:sz w:val="20"/>
              </w:rPr>
              <w:t>107.5</w:t>
            </w:r>
          </w:p>
        </w:tc>
        <w:tc>
          <w:tcPr>
            <w:tcW w:w="1162"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66A6CB22" w14:textId="70E5F2B4">
            <w:pPr>
              <w:jc w:val="center"/>
              <w:textAlignment w:val="baseline"/>
              <w:rPr>
                <w:sz w:val="20"/>
              </w:rPr>
            </w:pPr>
            <w:r>
              <w:rPr>
                <w:sz w:val="20"/>
              </w:rPr>
              <w:t>28.45</w:t>
            </w:r>
            <w:r w:rsidRPr="10FB21C8">
              <w:rPr>
                <w:sz w:val="20"/>
              </w:rPr>
              <w:t>%</w:t>
            </w:r>
          </w:p>
        </w:tc>
      </w:tr>
      <w:tr w14:paraId="13E50DBB" w14:textId="77777777" w:rsidTr="009A0513">
        <w:tblPrEx>
          <w:tblW w:w="11250" w:type="dxa"/>
          <w:jc w:val="center"/>
          <w:tblLayout w:type="fixed"/>
          <w:tblLook w:val="04A0"/>
        </w:tblPrEx>
        <w:trPr>
          <w:trHeight w:val="300"/>
          <w:jc w:val="center"/>
        </w:trPr>
        <w:tc>
          <w:tcPr>
            <w:tcW w:w="1882" w:type="dxa"/>
            <w:tcBorders>
              <w:top w:val="single" w:sz="6" w:space="0" w:color="auto"/>
              <w:left w:val="single" w:sz="6" w:space="0" w:color="auto"/>
              <w:bottom w:val="single" w:sz="6" w:space="0" w:color="auto"/>
              <w:right w:val="single" w:sz="6" w:space="0" w:color="auto"/>
            </w:tcBorders>
            <w:hideMark/>
          </w:tcPr>
          <w:p w:rsidR="00CE1458" w:rsidRPr="00435A30" w:rsidP="009A0513" w14:paraId="4D424BFF" w14:textId="77777777">
            <w:pPr>
              <w:textAlignment w:val="baseline"/>
              <w:rPr>
                <w:sz w:val="20"/>
              </w:rPr>
            </w:pPr>
            <w:r w:rsidRPr="00435A30">
              <w:rPr>
                <w:sz w:val="20"/>
              </w:rPr>
              <w:t>Media Bureau </w:t>
            </w:r>
          </w:p>
        </w:tc>
        <w:tc>
          <w:tcPr>
            <w:tcW w:w="1440" w:type="dxa"/>
            <w:tcBorders>
              <w:top w:val="single" w:sz="6" w:space="0" w:color="auto"/>
              <w:left w:val="single" w:sz="6" w:space="0" w:color="auto"/>
              <w:bottom w:val="single" w:sz="6" w:space="0" w:color="auto"/>
              <w:right w:val="single" w:sz="6" w:space="0" w:color="auto"/>
            </w:tcBorders>
            <w:hideMark/>
          </w:tcPr>
          <w:p w:rsidR="00CE1458" w:rsidRPr="00435A30" w:rsidP="009A0513" w14:paraId="036A5A7F" w14:textId="77777777">
            <w:pPr>
              <w:jc w:val="center"/>
              <w:textAlignment w:val="baseline"/>
              <w:rPr>
                <w:sz w:val="20"/>
              </w:rPr>
            </w:pPr>
            <w:r w:rsidRPr="00435A30">
              <w:rPr>
                <w:sz w:val="20"/>
              </w:rPr>
              <w:t>+</w:t>
            </w:r>
            <w:r w:rsidRPr="31403393">
              <w:rPr>
                <w:sz w:val="20"/>
              </w:rPr>
              <w:t>7</w:t>
            </w:r>
            <w:r w:rsidRPr="00435A30">
              <w:rPr>
                <w:sz w:val="20"/>
              </w:rPr>
              <w:t xml:space="preserve"> from OEA</w:t>
            </w:r>
          </w:p>
          <w:p w:rsidR="00CE1458" w:rsidRPr="00435A30" w:rsidP="009A0513" w14:paraId="221E59FC" w14:textId="77777777">
            <w:pPr>
              <w:jc w:val="center"/>
              <w:textAlignment w:val="baseline"/>
              <w:rPr>
                <w:sz w:val="20"/>
              </w:rPr>
            </w:pPr>
            <w:r w:rsidRPr="00435A30">
              <w:rPr>
                <w:sz w:val="20"/>
              </w:rPr>
              <w:t>+</w:t>
            </w:r>
            <w:r w:rsidRPr="31403393">
              <w:rPr>
                <w:sz w:val="20"/>
              </w:rPr>
              <w:t>1 from</w:t>
            </w:r>
            <w:r w:rsidRPr="00435A30">
              <w:rPr>
                <w:sz w:val="20"/>
              </w:rPr>
              <w:t xml:space="preserve"> OGC</w:t>
            </w:r>
          </w:p>
          <w:p w:rsidR="00CE1458" w:rsidRPr="00435A30" w:rsidP="009A0513" w14:paraId="016ED398" w14:textId="77777777">
            <w:pPr>
              <w:jc w:val="center"/>
              <w:textAlignment w:val="baseline"/>
              <w:rPr>
                <w:sz w:val="20"/>
              </w:rPr>
            </w:pPr>
            <w:r w:rsidRPr="00435A30">
              <w:rPr>
                <w:sz w:val="20"/>
              </w:rPr>
              <w:t>+</w:t>
            </w:r>
            <w:r w:rsidRPr="31403393">
              <w:rPr>
                <w:sz w:val="20"/>
              </w:rPr>
              <w:t>7</w:t>
            </w:r>
            <w:r w:rsidRPr="00435A30">
              <w:rPr>
                <w:sz w:val="20"/>
              </w:rPr>
              <w:t xml:space="preserve"> from PSHSB</w:t>
            </w:r>
          </w:p>
          <w:p w:rsidR="00CE1458" w:rsidRPr="00435A30" w:rsidP="009A0513" w14:paraId="13B826CB" w14:textId="77777777">
            <w:pPr>
              <w:jc w:val="center"/>
              <w:textAlignment w:val="baseline"/>
              <w:rPr>
                <w:sz w:val="20"/>
              </w:rPr>
            </w:pPr>
            <w:r w:rsidRPr="00435A30">
              <w:rPr>
                <w:sz w:val="20"/>
              </w:rPr>
              <w:t>-</w:t>
            </w:r>
            <w:r w:rsidRPr="0CA0DABC">
              <w:rPr>
                <w:sz w:val="20"/>
              </w:rPr>
              <w:t>2</w:t>
            </w:r>
            <w:r w:rsidRPr="00435A30">
              <w:rPr>
                <w:sz w:val="20"/>
              </w:rPr>
              <w:t xml:space="preserve"> from MB Reallocated as Indirect</w:t>
            </w:r>
          </w:p>
          <w:p w:rsidR="00CE1458" w:rsidRPr="00435A30" w:rsidP="009A0513" w14:paraId="1AB4F28C" w14:textId="77777777">
            <w:pPr>
              <w:jc w:val="center"/>
              <w:textAlignment w:val="baseline"/>
              <w:rPr>
                <w:sz w:val="20"/>
              </w:rPr>
            </w:pPr>
            <w:r w:rsidRPr="00435A30">
              <w:rPr>
                <w:sz w:val="20"/>
              </w:rPr>
              <w:t>Total additional FTEs +</w:t>
            </w:r>
            <w:r w:rsidRPr="0CA0DABC">
              <w:rPr>
                <w:sz w:val="20"/>
              </w:rPr>
              <w:t>13</w:t>
            </w:r>
          </w:p>
        </w:tc>
        <w:tc>
          <w:tcPr>
            <w:tcW w:w="1440"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2AC997B3" w14:textId="77777777">
            <w:pPr>
              <w:jc w:val="center"/>
              <w:textAlignment w:val="baseline"/>
              <w:rPr>
                <w:sz w:val="20"/>
              </w:rPr>
            </w:pPr>
            <w:r w:rsidRPr="47297FCF">
              <w:rPr>
                <w:sz w:val="20"/>
              </w:rPr>
              <w:t>134</w:t>
            </w:r>
          </w:p>
        </w:tc>
        <w:tc>
          <w:tcPr>
            <w:tcW w:w="1260" w:type="dxa"/>
            <w:tcBorders>
              <w:top w:val="single" w:sz="6" w:space="0" w:color="auto"/>
              <w:left w:val="single" w:sz="6" w:space="0" w:color="auto"/>
              <w:bottom w:val="single" w:sz="6" w:space="0" w:color="auto"/>
              <w:right w:val="single" w:sz="6" w:space="0" w:color="auto"/>
            </w:tcBorders>
            <w:vAlign w:val="center"/>
            <w:hideMark/>
          </w:tcPr>
          <w:p w:rsidR="00CE1458" w:rsidRPr="00435A30" w:rsidP="009A0513" w14:paraId="12CD7E04" w14:textId="77777777">
            <w:pPr>
              <w:jc w:val="center"/>
              <w:textAlignment w:val="baseline"/>
              <w:rPr>
                <w:sz w:val="20"/>
              </w:rPr>
            </w:pPr>
            <w:r w:rsidRPr="4DD11F0D">
              <w:rPr>
                <w:sz w:val="20"/>
              </w:rPr>
              <w:t>29.76</w:t>
            </w:r>
            <w:r w:rsidRPr="00435A30">
              <w:rPr>
                <w:sz w:val="20"/>
              </w:rPr>
              <w:t>%</w:t>
            </w:r>
          </w:p>
        </w:tc>
        <w:tc>
          <w:tcPr>
            <w:tcW w:w="1448"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70682253" w14:textId="77777777">
            <w:pPr>
              <w:jc w:val="center"/>
              <w:textAlignment w:val="baseline"/>
              <w:rPr>
                <w:sz w:val="20"/>
              </w:rPr>
            </w:pPr>
            <w:r w:rsidRPr="26D7CCF8">
              <w:rPr>
                <w:sz w:val="20"/>
              </w:rPr>
              <w:t>103</w:t>
            </w:r>
          </w:p>
        </w:tc>
        <w:tc>
          <w:tcPr>
            <w:tcW w:w="1440" w:type="dxa"/>
            <w:tcBorders>
              <w:top w:val="single" w:sz="6" w:space="0" w:color="auto"/>
              <w:left w:val="single" w:sz="6" w:space="0" w:color="auto"/>
              <w:bottom w:val="single" w:sz="6" w:space="0" w:color="auto"/>
              <w:right w:val="single" w:sz="6" w:space="0" w:color="auto"/>
            </w:tcBorders>
          </w:tcPr>
          <w:p w:rsidR="00CE1458" w:rsidRPr="00435A30" w:rsidP="009A0513" w14:paraId="65F9BB8E" w14:textId="77777777">
            <w:pPr>
              <w:jc w:val="center"/>
              <w:textAlignment w:val="baseline"/>
              <w:rPr>
                <w:sz w:val="20"/>
              </w:rPr>
            </w:pPr>
            <w:r w:rsidRPr="00435A30">
              <w:rPr>
                <w:sz w:val="20"/>
              </w:rPr>
              <w:t>+</w:t>
            </w:r>
            <w:r w:rsidRPr="50795379">
              <w:rPr>
                <w:sz w:val="20"/>
              </w:rPr>
              <w:t>2</w:t>
            </w:r>
            <w:r w:rsidRPr="00435A30">
              <w:rPr>
                <w:sz w:val="20"/>
              </w:rPr>
              <w:t xml:space="preserve"> from OEA</w:t>
            </w:r>
          </w:p>
          <w:p w:rsidR="00CE1458" w:rsidRPr="00435A30" w:rsidP="009A0513" w14:paraId="389D204F" w14:textId="409CE637">
            <w:pPr>
              <w:jc w:val="center"/>
              <w:textAlignment w:val="baseline"/>
              <w:rPr>
                <w:sz w:val="20"/>
              </w:rPr>
            </w:pPr>
            <w:r w:rsidRPr="00435A30">
              <w:rPr>
                <w:sz w:val="20"/>
              </w:rPr>
              <w:t>+</w:t>
            </w:r>
            <w:r w:rsidR="00AF063F">
              <w:rPr>
                <w:sz w:val="20"/>
              </w:rPr>
              <w:t>2</w:t>
            </w:r>
            <w:r w:rsidRPr="00435A30">
              <w:rPr>
                <w:sz w:val="20"/>
              </w:rPr>
              <w:t xml:space="preserve"> from OGC</w:t>
            </w:r>
          </w:p>
          <w:p w:rsidR="00CE1458" w:rsidRPr="00435A30" w:rsidP="009A0513" w14:paraId="7EED5BD9" w14:textId="77777777">
            <w:pPr>
              <w:jc w:val="center"/>
              <w:textAlignment w:val="baseline"/>
              <w:rPr>
                <w:sz w:val="20"/>
              </w:rPr>
            </w:pPr>
            <w:r w:rsidRPr="00435A30">
              <w:rPr>
                <w:sz w:val="20"/>
              </w:rPr>
              <w:t>+</w:t>
            </w:r>
            <w:r w:rsidRPr="5411E25F">
              <w:rPr>
                <w:sz w:val="20"/>
              </w:rPr>
              <w:t>6</w:t>
            </w:r>
            <w:r w:rsidRPr="00435A30">
              <w:rPr>
                <w:sz w:val="20"/>
              </w:rPr>
              <w:t xml:space="preserve"> from PSHSB</w:t>
            </w:r>
          </w:p>
          <w:p w:rsidR="00CE1458" w:rsidRPr="00435A30" w:rsidP="009A0513" w14:paraId="071D20CB" w14:textId="6E5BC55C">
            <w:pPr>
              <w:jc w:val="center"/>
              <w:textAlignment w:val="baseline"/>
              <w:rPr>
                <w:sz w:val="20"/>
              </w:rPr>
            </w:pPr>
            <w:r w:rsidRPr="00435A30">
              <w:rPr>
                <w:sz w:val="20"/>
              </w:rPr>
              <w:t>FTEs +</w:t>
            </w:r>
            <w:r w:rsidR="00843105">
              <w:rPr>
                <w:sz w:val="20"/>
              </w:rPr>
              <w:t>10</w:t>
            </w:r>
          </w:p>
        </w:tc>
        <w:tc>
          <w:tcPr>
            <w:tcW w:w="1178"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037FCCDD" w14:textId="51AF55AE">
            <w:pPr>
              <w:jc w:val="center"/>
              <w:textAlignment w:val="baseline"/>
              <w:rPr>
                <w:sz w:val="20"/>
              </w:rPr>
            </w:pPr>
            <w:r w:rsidRPr="04EA8508">
              <w:rPr>
                <w:sz w:val="20"/>
              </w:rPr>
              <w:t>11</w:t>
            </w:r>
            <w:r w:rsidR="00A03530">
              <w:rPr>
                <w:sz w:val="20"/>
              </w:rPr>
              <w:t>3</w:t>
            </w:r>
          </w:p>
        </w:tc>
        <w:tc>
          <w:tcPr>
            <w:tcW w:w="1162" w:type="dxa"/>
            <w:tcBorders>
              <w:top w:val="single" w:sz="6" w:space="0" w:color="auto"/>
              <w:left w:val="single" w:sz="6" w:space="0" w:color="auto"/>
              <w:bottom w:val="single" w:sz="6" w:space="0" w:color="auto"/>
              <w:right w:val="single" w:sz="6" w:space="0" w:color="auto"/>
            </w:tcBorders>
            <w:vAlign w:val="center"/>
          </w:tcPr>
          <w:p w:rsidR="00CE1458" w:rsidRPr="00435A30" w:rsidP="009A0513" w14:paraId="58E2E7D7" w14:textId="4E76C668">
            <w:pPr>
              <w:jc w:val="center"/>
              <w:textAlignment w:val="baseline"/>
              <w:rPr>
                <w:sz w:val="20"/>
              </w:rPr>
            </w:pPr>
            <w:r>
              <w:rPr>
                <w:sz w:val="20"/>
              </w:rPr>
              <w:t>29.48</w:t>
            </w:r>
            <w:r w:rsidRPr="10FB21C8">
              <w:rPr>
                <w:sz w:val="20"/>
              </w:rPr>
              <w:t>%</w:t>
            </w:r>
          </w:p>
        </w:tc>
      </w:tr>
      <w:tr w14:paraId="31567155" w14:textId="77777777" w:rsidTr="009A0513">
        <w:tblPrEx>
          <w:tblW w:w="11250" w:type="dxa"/>
          <w:jc w:val="center"/>
          <w:tblLayout w:type="fixed"/>
          <w:tblLook w:val="04A0"/>
        </w:tblPrEx>
        <w:trPr>
          <w:trHeight w:val="255"/>
          <w:jc w:val="center"/>
        </w:trPr>
        <w:tc>
          <w:tcPr>
            <w:tcW w:w="1882" w:type="dxa"/>
            <w:tcBorders>
              <w:top w:val="single" w:sz="6" w:space="0" w:color="auto"/>
              <w:left w:val="single" w:sz="6" w:space="0" w:color="auto"/>
              <w:bottom w:val="single" w:sz="6" w:space="0" w:color="auto"/>
              <w:right w:val="single" w:sz="6" w:space="0" w:color="auto"/>
            </w:tcBorders>
          </w:tcPr>
          <w:p w:rsidR="00CE1458" w:rsidRPr="00435A30" w:rsidP="009A0513" w14:paraId="554C849E" w14:textId="77777777">
            <w:pPr>
              <w:jc w:val="center"/>
              <w:textAlignment w:val="baseline"/>
              <w:rPr>
                <w:b/>
                <w:bCs/>
                <w:sz w:val="20"/>
              </w:rPr>
            </w:pPr>
            <w:r w:rsidRPr="00435A30">
              <w:rPr>
                <w:b/>
                <w:bCs/>
                <w:sz w:val="20"/>
              </w:rPr>
              <w:t>Total</w:t>
            </w:r>
          </w:p>
        </w:tc>
        <w:tc>
          <w:tcPr>
            <w:tcW w:w="1440" w:type="dxa"/>
            <w:tcBorders>
              <w:top w:val="single" w:sz="6" w:space="0" w:color="auto"/>
              <w:left w:val="single" w:sz="6" w:space="0" w:color="auto"/>
              <w:bottom w:val="single" w:sz="6" w:space="0" w:color="auto"/>
              <w:right w:val="single" w:sz="6" w:space="0" w:color="auto"/>
            </w:tcBorders>
          </w:tcPr>
          <w:p w:rsidR="00CE1458" w:rsidRPr="00435A30" w:rsidP="009A0513" w14:paraId="73887863" w14:textId="77777777">
            <w:pPr>
              <w:jc w:val="center"/>
              <w:textAlignment w:val="baseline"/>
              <w:rPr>
                <w:b/>
                <w:bCs/>
                <w:sz w:val="20"/>
              </w:rPr>
            </w:pPr>
            <w:r w:rsidRPr="0222FDDD">
              <w:rPr>
                <w:b/>
                <w:bCs/>
                <w:sz w:val="20"/>
              </w:rPr>
              <w:t>61</w:t>
            </w:r>
          </w:p>
        </w:tc>
        <w:tc>
          <w:tcPr>
            <w:tcW w:w="1440" w:type="dxa"/>
            <w:tcBorders>
              <w:top w:val="single" w:sz="6" w:space="0" w:color="auto"/>
              <w:left w:val="single" w:sz="6" w:space="0" w:color="auto"/>
              <w:bottom w:val="single" w:sz="6" w:space="0" w:color="auto"/>
              <w:right w:val="single" w:sz="6" w:space="0" w:color="auto"/>
            </w:tcBorders>
          </w:tcPr>
          <w:p w:rsidR="00CE1458" w:rsidRPr="00435A30" w:rsidP="009A0513" w14:paraId="557F69BF" w14:textId="77777777">
            <w:pPr>
              <w:jc w:val="center"/>
              <w:textAlignment w:val="baseline"/>
              <w:rPr>
                <w:b/>
                <w:bCs/>
                <w:sz w:val="20"/>
              </w:rPr>
            </w:pPr>
            <w:r w:rsidRPr="47297FCF">
              <w:rPr>
                <w:b/>
                <w:bCs/>
                <w:sz w:val="20"/>
              </w:rPr>
              <w:t>445.50</w:t>
            </w:r>
          </w:p>
        </w:tc>
        <w:tc>
          <w:tcPr>
            <w:tcW w:w="1260" w:type="dxa"/>
            <w:tcBorders>
              <w:top w:val="single" w:sz="6" w:space="0" w:color="auto"/>
              <w:left w:val="single" w:sz="6" w:space="0" w:color="auto"/>
              <w:bottom w:val="single" w:sz="6" w:space="0" w:color="auto"/>
              <w:right w:val="single" w:sz="6" w:space="0" w:color="auto"/>
            </w:tcBorders>
          </w:tcPr>
          <w:p w:rsidR="00CE1458" w:rsidRPr="00435A30" w:rsidP="009A0513" w14:paraId="1408A0ED" w14:textId="77777777">
            <w:pPr>
              <w:jc w:val="center"/>
              <w:textAlignment w:val="baseline"/>
              <w:rPr>
                <w:b/>
                <w:bCs/>
                <w:sz w:val="20"/>
              </w:rPr>
            </w:pPr>
            <w:r w:rsidRPr="00435A30">
              <w:rPr>
                <w:b/>
                <w:bCs/>
                <w:sz w:val="20"/>
              </w:rPr>
              <w:t>100%</w:t>
            </w:r>
          </w:p>
        </w:tc>
        <w:tc>
          <w:tcPr>
            <w:tcW w:w="1448" w:type="dxa"/>
            <w:tcBorders>
              <w:top w:val="single" w:sz="6" w:space="0" w:color="auto"/>
              <w:left w:val="single" w:sz="6" w:space="0" w:color="auto"/>
              <w:bottom w:val="single" w:sz="6" w:space="0" w:color="auto"/>
              <w:right w:val="single" w:sz="6" w:space="0" w:color="auto"/>
            </w:tcBorders>
          </w:tcPr>
          <w:p w:rsidR="00CE1458" w:rsidRPr="00435A30" w:rsidP="009A0513" w14:paraId="2A126417" w14:textId="77777777">
            <w:pPr>
              <w:jc w:val="center"/>
              <w:textAlignment w:val="baseline"/>
              <w:rPr>
                <w:b/>
                <w:bCs/>
                <w:sz w:val="20"/>
              </w:rPr>
            </w:pPr>
            <w:r w:rsidRPr="64AE938F">
              <w:rPr>
                <w:b/>
                <w:bCs/>
                <w:sz w:val="20"/>
              </w:rPr>
              <w:t>317.</w:t>
            </w:r>
            <w:r w:rsidRPr="04EA8508">
              <w:rPr>
                <w:b/>
                <w:bCs/>
                <w:sz w:val="20"/>
              </w:rPr>
              <w:t>50</w:t>
            </w:r>
          </w:p>
        </w:tc>
        <w:tc>
          <w:tcPr>
            <w:tcW w:w="1440" w:type="dxa"/>
            <w:tcBorders>
              <w:top w:val="single" w:sz="6" w:space="0" w:color="auto"/>
              <w:left w:val="single" w:sz="6" w:space="0" w:color="auto"/>
              <w:bottom w:val="single" w:sz="6" w:space="0" w:color="auto"/>
              <w:right w:val="single" w:sz="6" w:space="0" w:color="auto"/>
            </w:tcBorders>
          </w:tcPr>
          <w:p w:rsidR="00CE1458" w:rsidRPr="00435A30" w:rsidP="009A0513" w14:paraId="1E967E7B" w14:textId="3DA66796">
            <w:pPr>
              <w:jc w:val="center"/>
              <w:textAlignment w:val="baseline"/>
              <w:rPr>
                <w:b/>
                <w:bCs/>
                <w:sz w:val="20"/>
              </w:rPr>
            </w:pPr>
            <w:r>
              <w:rPr>
                <w:b/>
                <w:bCs/>
                <w:sz w:val="20"/>
              </w:rPr>
              <w:t>62</w:t>
            </w:r>
          </w:p>
        </w:tc>
        <w:tc>
          <w:tcPr>
            <w:tcW w:w="1178" w:type="dxa"/>
            <w:tcBorders>
              <w:top w:val="single" w:sz="6" w:space="0" w:color="auto"/>
              <w:left w:val="single" w:sz="6" w:space="0" w:color="auto"/>
              <w:bottom w:val="single" w:sz="6" w:space="0" w:color="auto"/>
              <w:right w:val="single" w:sz="6" w:space="0" w:color="auto"/>
            </w:tcBorders>
          </w:tcPr>
          <w:p w:rsidR="00CE1458" w:rsidRPr="00435A30" w:rsidP="009A0513" w14:paraId="0E7EEA09" w14:textId="33E0BD3C">
            <w:pPr>
              <w:jc w:val="center"/>
              <w:textAlignment w:val="baseline"/>
              <w:rPr>
                <w:b/>
                <w:bCs/>
                <w:sz w:val="20"/>
              </w:rPr>
            </w:pPr>
            <w:r w:rsidRPr="5225BA69">
              <w:rPr>
                <w:b/>
                <w:bCs/>
                <w:sz w:val="20"/>
              </w:rPr>
              <w:t>37</w:t>
            </w:r>
            <w:r w:rsidR="00A03530">
              <w:rPr>
                <w:b/>
                <w:bCs/>
                <w:sz w:val="20"/>
              </w:rPr>
              <w:t>9</w:t>
            </w:r>
            <w:r w:rsidRPr="5225BA69">
              <w:rPr>
                <w:b/>
                <w:bCs/>
                <w:sz w:val="20"/>
              </w:rPr>
              <w:t>.50</w:t>
            </w:r>
          </w:p>
        </w:tc>
        <w:tc>
          <w:tcPr>
            <w:tcW w:w="1162" w:type="dxa"/>
            <w:tcBorders>
              <w:top w:val="single" w:sz="6" w:space="0" w:color="auto"/>
              <w:left w:val="single" w:sz="6" w:space="0" w:color="auto"/>
              <w:bottom w:val="single" w:sz="6" w:space="0" w:color="auto"/>
              <w:right w:val="single" w:sz="6" w:space="0" w:color="auto"/>
            </w:tcBorders>
          </w:tcPr>
          <w:p w:rsidR="00CE1458" w:rsidRPr="00435A30" w:rsidP="009A0513" w14:paraId="35E51B56" w14:textId="77777777">
            <w:pPr>
              <w:jc w:val="center"/>
              <w:textAlignment w:val="baseline"/>
              <w:rPr>
                <w:b/>
                <w:bCs/>
                <w:sz w:val="20"/>
              </w:rPr>
            </w:pPr>
            <w:r w:rsidRPr="00435A30">
              <w:rPr>
                <w:b/>
                <w:bCs/>
                <w:sz w:val="20"/>
              </w:rPr>
              <w:t>100%</w:t>
            </w:r>
          </w:p>
        </w:tc>
      </w:tr>
    </w:tbl>
    <w:p w:rsidR="00CE1458" w:rsidP="00CE1458" w14:paraId="1AE755C3" w14:textId="77777777">
      <w:pPr>
        <w:pStyle w:val="ParaNum"/>
        <w:numPr>
          <w:ilvl w:val="0"/>
          <w:numId w:val="0"/>
        </w:numPr>
        <w:ind w:firstLine="720"/>
      </w:pPr>
    </w:p>
    <w:p w:rsidR="00CE1458" w:rsidRPr="00114AE5" w:rsidP="00567FC0" w14:paraId="21FC2541" w14:textId="34201370">
      <w:pPr>
        <w:pStyle w:val="ParaNum"/>
        <w:widowControl/>
      </w:pPr>
      <w:r>
        <w:t>As reflected in the table above, b</w:t>
      </w:r>
      <w:r w:rsidRPr="00F5312B">
        <w:t>ased on these reallocations and after adjustments are made to the direct FTE counts to implement Commission precedent</w:t>
      </w:r>
      <w:r>
        <w:t>,</w:t>
      </w:r>
      <w:r>
        <w:rPr>
          <w:vertAlign w:val="superscript"/>
        </w:rPr>
        <w:footnoteReference w:id="73"/>
      </w:r>
      <w:r w:rsidRPr="00F46C32">
        <w:t xml:space="preserve"> we </w:t>
      </w:r>
      <w:r>
        <w:t>have a total of 37</w:t>
      </w:r>
      <w:r w:rsidR="00016316">
        <w:t>9</w:t>
      </w:r>
      <w:r>
        <w:t xml:space="preserve">.5 non-auctions direct FTEs for FY 2026.  Accordingly, as shown in the table </w:t>
      </w:r>
      <w:r w:rsidR="00E91A8E">
        <w:t xml:space="preserve">directly </w:t>
      </w:r>
      <w:r>
        <w:t>below,</w:t>
      </w:r>
      <w:r w:rsidRPr="00F5312B">
        <w:t xml:space="preserve"> we </w:t>
      </w:r>
      <w:r>
        <w:t xml:space="preserve">will </w:t>
      </w:r>
      <w:r w:rsidRPr="00F5312B">
        <w:t xml:space="preserve">collect </w:t>
      </w:r>
      <w:r w:rsidRPr="00F5312B">
        <w:t>approximately $</w:t>
      </w:r>
      <w:r w:rsidR="007D5DC3">
        <w:t>9.909</w:t>
      </w:r>
      <w:r w:rsidRPr="00F5312B">
        <w:t xml:space="preserve"> million (2.</w:t>
      </w:r>
      <w:r w:rsidR="00016316">
        <w:t>38</w:t>
      </w:r>
      <w:r w:rsidRPr="00F5312B">
        <w:t>%) in fees from the Office of International Affairs regulatory fee payors; $</w:t>
      </w:r>
      <w:r w:rsidR="007D5DC3">
        <w:t>52.851</w:t>
      </w:r>
      <w:r w:rsidRPr="00F5312B">
        <w:t xml:space="preserve"> million (12.</w:t>
      </w:r>
      <w:r w:rsidR="00016316">
        <w:t>70</w:t>
      </w:r>
      <w:r w:rsidRPr="00F5312B">
        <w:t>%) in fees from the Space Bureau regulatory fee payors; $</w:t>
      </w:r>
      <w:r w:rsidR="00B315BC">
        <w:t>112.308</w:t>
      </w:r>
      <w:r w:rsidRPr="00F5312B">
        <w:t xml:space="preserve"> million (</w:t>
      </w:r>
      <w:r w:rsidR="00B315BC">
        <w:t>26.99</w:t>
      </w:r>
      <w:r w:rsidRPr="00F5312B">
        <w:t>%) in fees from Wireless Telecommunications Bureau regulatory fee payors; $</w:t>
      </w:r>
      <w:r w:rsidR="00B315BC">
        <w:t>118.363</w:t>
      </w:r>
      <w:r w:rsidRPr="00F5312B">
        <w:t xml:space="preserve"> million (</w:t>
      </w:r>
      <w:r w:rsidR="00B315BC">
        <w:t>28.45</w:t>
      </w:r>
      <w:r w:rsidRPr="00F5312B">
        <w:t>%) in fees from Wireline Competition Bureau regulatory fee payors; and $</w:t>
      </w:r>
      <w:r w:rsidR="00B315BC">
        <w:t>122.68</w:t>
      </w:r>
      <w:r w:rsidR="007E5B3E">
        <w:t>1</w:t>
      </w:r>
      <w:r w:rsidR="00017603">
        <w:t xml:space="preserve"> </w:t>
      </w:r>
      <w:r w:rsidRPr="00F5312B">
        <w:t>million (</w:t>
      </w:r>
      <w:r w:rsidR="00584B5A">
        <w:t>29.48</w:t>
      </w:r>
      <w:r w:rsidRPr="00F5312B">
        <w:t>%) in fees from Media Bureau regulatory fee payors.</w:t>
      </w:r>
      <w:r w:rsidRPr="003911DA">
        <w:t xml:space="preserve"> </w:t>
      </w:r>
    </w:p>
    <w:p w:rsidR="00CE1458" w:rsidRPr="00CE1458" w:rsidP="00CE1458" w14:paraId="20236794" w14:textId="77777777">
      <w:pPr>
        <w:pStyle w:val="ParaNum"/>
        <w:numPr>
          <w:ilvl w:val="0"/>
          <w:numId w:val="0"/>
        </w:numPr>
        <w:jc w:val="center"/>
        <w:rPr>
          <w:b/>
          <w:bCs/>
        </w:rPr>
      </w:pPr>
      <w:bookmarkStart w:id="113" w:name="_Hlk157495407"/>
      <w:r w:rsidRPr="00CE1458">
        <w:rPr>
          <w:b/>
          <w:bCs/>
        </w:rPr>
        <w:t>CORE BUREAU FTE PERCENTAGES AND AMOUNTS</w:t>
      </w:r>
    </w:p>
    <w:p w:rsidR="00CE1458" w:rsidRPr="00CE1458" w:rsidP="00CE1458" w14:paraId="09495FBA" w14:textId="3691818A">
      <w:pPr>
        <w:pStyle w:val="ParaNum"/>
        <w:numPr>
          <w:ilvl w:val="0"/>
          <w:numId w:val="0"/>
        </w:numPr>
        <w:jc w:val="center"/>
        <w:rPr>
          <w:b/>
          <w:bCs/>
        </w:rPr>
      </w:pPr>
      <w:r w:rsidRPr="00CE1458">
        <w:rPr>
          <w:b/>
          <w:bCs/>
        </w:rPr>
        <w:t>FOR FY 2025 AND FY 2026 WITH FTE REALLOCATION ADJUSTMENTS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0"/>
        <w:gridCol w:w="1723"/>
        <w:gridCol w:w="1961"/>
        <w:gridCol w:w="2096"/>
        <w:gridCol w:w="2065"/>
      </w:tblGrid>
      <w:tr w14:paraId="3B1B28CD" w14:textId="77777777" w:rsidTr="0030685E">
        <w:tblPrEx>
          <w:tblW w:w="0" w:type="auto"/>
          <w:tblInd w:w="-95" w:type="dxa"/>
          <w:tblLook w:val="04A0"/>
        </w:tblPrEx>
        <w:trPr>
          <w:trHeight w:val="908"/>
        </w:trPr>
        <w:tc>
          <w:tcPr>
            <w:tcW w:w="0" w:type="auto"/>
            <w:shd w:val="clear" w:color="auto" w:fill="D9D9D9" w:themeFill="background1" w:themeFillShade="D9"/>
            <w:vAlign w:val="bottom"/>
          </w:tcPr>
          <w:p w:rsidR="00CE1458" w:rsidP="009A0513" w14:paraId="5EEA1692" w14:textId="77777777">
            <w:pPr>
              <w:jc w:val="center"/>
              <w:rPr>
                <w:rFonts w:eastAsia="Calibri"/>
                <w:b/>
                <w:bCs/>
                <w:sz w:val="20"/>
              </w:rPr>
            </w:pPr>
            <w:r w:rsidRPr="007D5404">
              <w:rPr>
                <w:rFonts w:eastAsia="Calibri"/>
                <w:b/>
                <w:bCs/>
                <w:sz w:val="20"/>
              </w:rPr>
              <w:t>Core Bureau</w:t>
            </w:r>
          </w:p>
          <w:p w:rsidR="00CE1458" w:rsidRPr="007D5404" w:rsidP="009A0513" w14:paraId="5570BB20" w14:textId="77777777">
            <w:pPr>
              <w:jc w:val="center"/>
              <w:rPr>
                <w:rFonts w:eastAsia="Calibri"/>
                <w:b/>
                <w:bCs/>
                <w:sz w:val="20"/>
              </w:rPr>
            </w:pPr>
          </w:p>
        </w:tc>
        <w:tc>
          <w:tcPr>
            <w:tcW w:w="0" w:type="auto"/>
            <w:shd w:val="clear" w:color="auto" w:fill="D9D9D9" w:themeFill="background1" w:themeFillShade="D9"/>
            <w:vAlign w:val="bottom"/>
          </w:tcPr>
          <w:p w:rsidR="00CE1458" w:rsidP="009A0513" w14:paraId="60C79D87" w14:textId="77777777">
            <w:pPr>
              <w:jc w:val="center"/>
              <w:rPr>
                <w:rFonts w:eastAsia="Calibri"/>
                <w:b/>
                <w:bCs/>
                <w:sz w:val="20"/>
              </w:rPr>
            </w:pPr>
            <w:r w:rsidRPr="007D5404">
              <w:rPr>
                <w:rFonts w:eastAsia="Calibri"/>
                <w:b/>
                <w:bCs/>
                <w:sz w:val="20"/>
              </w:rPr>
              <w:t>FY 202</w:t>
            </w:r>
            <w:r>
              <w:rPr>
                <w:rFonts w:eastAsia="Calibri"/>
                <w:b/>
                <w:bCs/>
                <w:sz w:val="20"/>
              </w:rPr>
              <w:t>5</w:t>
            </w:r>
            <w:r w:rsidRPr="007D5404">
              <w:rPr>
                <w:rFonts w:eastAsia="Calibri"/>
                <w:b/>
                <w:bCs/>
                <w:sz w:val="20"/>
              </w:rPr>
              <w:t xml:space="preserve"> FTE% With FTE Reallocations</w:t>
            </w:r>
          </w:p>
          <w:p w:rsidR="00CE1458" w:rsidRPr="007D5404" w:rsidP="009A0513" w14:paraId="64F33B40" w14:textId="77777777">
            <w:pPr>
              <w:jc w:val="center"/>
              <w:rPr>
                <w:rFonts w:eastAsia="Calibri"/>
                <w:b/>
                <w:bCs/>
                <w:sz w:val="20"/>
              </w:rPr>
            </w:pPr>
          </w:p>
        </w:tc>
        <w:tc>
          <w:tcPr>
            <w:tcW w:w="0" w:type="auto"/>
            <w:shd w:val="clear" w:color="auto" w:fill="D9D9D9" w:themeFill="background1" w:themeFillShade="D9"/>
            <w:vAlign w:val="bottom"/>
          </w:tcPr>
          <w:p w:rsidR="00CE1458" w:rsidP="009A0513" w14:paraId="62350613" w14:textId="77777777">
            <w:pPr>
              <w:jc w:val="center"/>
              <w:rPr>
                <w:rFonts w:eastAsia="Calibri"/>
                <w:b/>
                <w:bCs/>
                <w:sz w:val="20"/>
              </w:rPr>
            </w:pPr>
            <w:r w:rsidRPr="007D5404">
              <w:rPr>
                <w:rFonts w:eastAsia="Calibri"/>
                <w:b/>
                <w:bCs/>
                <w:sz w:val="20"/>
              </w:rPr>
              <w:t>FY 202</w:t>
            </w:r>
            <w:r>
              <w:rPr>
                <w:rFonts w:eastAsia="Calibri"/>
                <w:b/>
                <w:bCs/>
                <w:sz w:val="20"/>
              </w:rPr>
              <w:t>5</w:t>
            </w:r>
            <w:r w:rsidRPr="007D5404">
              <w:rPr>
                <w:rFonts w:eastAsia="Calibri"/>
                <w:b/>
                <w:bCs/>
                <w:sz w:val="20"/>
              </w:rPr>
              <w:t xml:space="preserve"> Amount With FTE Reallocations (Millions)</w:t>
            </w:r>
          </w:p>
          <w:p w:rsidR="00CE1458" w:rsidRPr="007D5404" w:rsidP="009A0513" w14:paraId="27370276" w14:textId="77777777">
            <w:pPr>
              <w:jc w:val="center"/>
              <w:rPr>
                <w:rFonts w:eastAsia="Calibri"/>
                <w:b/>
                <w:bCs/>
                <w:sz w:val="20"/>
              </w:rPr>
            </w:pPr>
          </w:p>
        </w:tc>
        <w:tc>
          <w:tcPr>
            <w:tcW w:w="2096" w:type="dxa"/>
            <w:shd w:val="clear" w:color="auto" w:fill="D9D9D9" w:themeFill="background1" w:themeFillShade="D9"/>
            <w:vAlign w:val="bottom"/>
          </w:tcPr>
          <w:p w:rsidR="00CE1458" w:rsidP="009A0513" w14:paraId="04663081" w14:textId="072351CB">
            <w:pPr>
              <w:jc w:val="center"/>
              <w:rPr>
                <w:rFonts w:eastAsia="Calibri"/>
                <w:b/>
                <w:bCs/>
                <w:sz w:val="20"/>
              </w:rPr>
            </w:pPr>
            <w:r w:rsidRPr="007D5404">
              <w:rPr>
                <w:rFonts w:eastAsia="Calibri"/>
                <w:b/>
                <w:bCs/>
                <w:sz w:val="20"/>
              </w:rPr>
              <w:t>FY 202</w:t>
            </w:r>
            <w:r>
              <w:rPr>
                <w:rFonts w:eastAsia="Calibri"/>
                <w:b/>
                <w:bCs/>
                <w:sz w:val="20"/>
              </w:rPr>
              <w:t>6</w:t>
            </w:r>
            <w:r w:rsidRPr="007D5404">
              <w:rPr>
                <w:rFonts w:eastAsia="Calibri"/>
                <w:b/>
                <w:bCs/>
                <w:sz w:val="20"/>
              </w:rPr>
              <w:t xml:space="preserve"> FTE % With Adjusted FTE Reallocations</w:t>
            </w:r>
          </w:p>
          <w:p w:rsidR="00CE1458" w:rsidRPr="007D5404" w:rsidP="009A0513" w14:paraId="5F5F6ADA" w14:textId="77777777">
            <w:pPr>
              <w:jc w:val="center"/>
              <w:rPr>
                <w:rFonts w:eastAsia="Calibri"/>
                <w:b/>
                <w:bCs/>
                <w:sz w:val="20"/>
              </w:rPr>
            </w:pPr>
          </w:p>
        </w:tc>
        <w:tc>
          <w:tcPr>
            <w:tcW w:w="2065" w:type="dxa"/>
            <w:shd w:val="clear" w:color="auto" w:fill="D9D9D9" w:themeFill="background1" w:themeFillShade="D9"/>
            <w:vAlign w:val="bottom"/>
          </w:tcPr>
          <w:p w:rsidR="00CE1458" w:rsidP="009A0513" w14:paraId="6A930A8E" w14:textId="7105973C">
            <w:pPr>
              <w:jc w:val="center"/>
              <w:rPr>
                <w:rFonts w:eastAsia="Calibri"/>
                <w:b/>
                <w:bCs/>
                <w:sz w:val="20"/>
              </w:rPr>
            </w:pPr>
            <w:r w:rsidRPr="007D5404">
              <w:rPr>
                <w:rFonts w:eastAsia="Calibri"/>
                <w:b/>
                <w:bCs/>
                <w:sz w:val="20"/>
              </w:rPr>
              <w:t>FY 202</w:t>
            </w:r>
            <w:r>
              <w:rPr>
                <w:rFonts w:eastAsia="Calibri"/>
                <w:b/>
                <w:bCs/>
                <w:sz w:val="20"/>
              </w:rPr>
              <w:t>6</w:t>
            </w:r>
            <w:r w:rsidRPr="007D5404">
              <w:rPr>
                <w:rFonts w:eastAsia="Calibri"/>
                <w:b/>
                <w:bCs/>
                <w:sz w:val="20"/>
              </w:rPr>
              <w:t xml:space="preserve"> Amount With FTE Reallocations (Millions)</w:t>
            </w:r>
          </w:p>
          <w:p w:rsidR="00CE1458" w:rsidRPr="007D5404" w:rsidP="009A0513" w14:paraId="2608CFDD" w14:textId="77777777">
            <w:pPr>
              <w:jc w:val="center"/>
              <w:rPr>
                <w:rFonts w:eastAsia="Calibri"/>
                <w:b/>
                <w:bCs/>
                <w:sz w:val="20"/>
              </w:rPr>
            </w:pPr>
          </w:p>
        </w:tc>
      </w:tr>
      <w:tr w14:paraId="04A0F9A9" w14:textId="77777777" w:rsidTr="0030685E">
        <w:tblPrEx>
          <w:tblW w:w="0" w:type="auto"/>
          <w:tblInd w:w="-95" w:type="dxa"/>
          <w:tblLook w:val="04A0"/>
        </w:tblPrEx>
        <w:trPr>
          <w:trHeight w:val="305"/>
        </w:trPr>
        <w:tc>
          <w:tcPr>
            <w:tcW w:w="0" w:type="auto"/>
          </w:tcPr>
          <w:p w:rsidR="00CE1458" w:rsidRPr="007D5404" w:rsidP="009A0513" w14:paraId="1BF9204F" w14:textId="77777777">
            <w:pPr>
              <w:jc w:val="center"/>
              <w:rPr>
                <w:rFonts w:eastAsia="Calibri"/>
                <w:b/>
                <w:bCs/>
                <w:sz w:val="20"/>
              </w:rPr>
            </w:pPr>
          </w:p>
        </w:tc>
        <w:tc>
          <w:tcPr>
            <w:tcW w:w="0" w:type="auto"/>
          </w:tcPr>
          <w:p w:rsidR="00CE1458" w:rsidRPr="007D5404" w:rsidP="009A0513" w14:paraId="3F593663" w14:textId="77777777">
            <w:pPr>
              <w:jc w:val="center"/>
              <w:rPr>
                <w:rFonts w:eastAsia="Calibri"/>
                <w:b/>
                <w:bCs/>
                <w:sz w:val="20"/>
              </w:rPr>
            </w:pPr>
          </w:p>
        </w:tc>
        <w:tc>
          <w:tcPr>
            <w:tcW w:w="0" w:type="auto"/>
          </w:tcPr>
          <w:p w:rsidR="00CE1458" w:rsidRPr="007D5404" w:rsidP="009A0513" w14:paraId="5C885CF0" w14:textId="77777777">
            <w:pPr>
              <w:jc w:val="center"/>
              <w:rPr>
                <w:rFonts w:eastAsia="Calibri"/>
                <w:b/>
                <w:bCs/>
                <w:sz w:val="20"/>
              </w:rPr>
            </w:pPr>
            <w:r w:rsidRPr="007D5404">
              <w:rPr>
                <w:rFonts w:eastAsia="Calibri"/>
                <w:b/>
                <w:bCs/>
                <w:sz w:val="20"/>
              </w:rPr>
              <w:t>FY 202</w:t>
            </w:r>
            <w:r>
              <w:rPr>
                <w:rFonts w:eastAsia="Calibri"/>
                <w:b/>
                <w:bCs/>
                <w:sz w:val="20"/>
              </w:rPr>
              <w:t>5</w:t>
            </w:r>
            <w:r w:rsidRPr="007D5404">
              <w:rPr>
                <w:rFonts w:eastAsia="Calibri"/>
                <w:b/>
                <w:bCs/>
                <w:sz w:val="20"/>
              </w:rPr>
              <w:t xml:space="preserve"> Appropriation was $390.192</w:t>
            </w:r>
          </w:p>
        </w:tc>
        <w:tc>
          <w:tcPr>
            <w:tcW w:w="2096" w:type="dxa"/>
          </w:tcPr>
          <w:p w:rsidR="00CE1458" w:rsidRPr="007D5404" w:rsidP="009A0513" w14:paraId="76624F62" w14:textId="77777777">
            <w:pPr>
              <w:jc w:val="center"/>
              <w:rPr>
                <w:rFonts w:eastAsia="Calibri"/>
                <w:b/>
                <w:bCs/>
                <w:sz w:val="20"/>
              </w:rPr>
            </w:pPr>
          </w:p>
        </w:tc>
        <w:tc>
          <w:tcPr>
            <w:tcW w:w="2065" w:type="dxa"/>
          </w:tcPr>
          <w:p w:rsidR="00CE1458" w:rsidRPr="007D5404" w:rsidP="009A0513" w14:paraId="348C4788" w14:textId="77777777">
            <w:pPr>
              <w:jc w:val="center"/>
              <w:rPr>
                <w:rFonts w:eastAsia="Calibri"/>
                <w:b/>
                <w:bCs/>
                <w:sz w:val="20"/>
              </w:rPr>
            </w:pPr>
            <w:r w:rsidRPr="007D5404">
              <w:rPr>
                <w:rFonts w:eastAsia="Calibri"/>
                <w:b/>
                <w:bCs/>
                <w:sz w:val="20"/>
              </w:rPr>
              <w:t>FY 202</w:t>
            </w:r>
            <w:r>
              <w:rPr>
                <w:rFonts w:eastAsia="Calibri"/>
                <w:b/>
                <w:bCs/>
                <w:sz w:val="20"/>
              </w:rPr>
              <w:t>6</w:t>
            </w:r>
            <w:r w:rsidRPr="007D5404">
              <w:rPr>
                <w:rFonts w:eastAsia="Calibri"/>
                <w:b/>
                <w:bCs/>
                <w:sz w:val="20"/>
              </w:rPr>
              <w:t xml:space="preserve"> Appropriation is $</w:t>
            </w:r>
            <w:r w:rsidRPr="13A64DBB">
              <w:rPr>
                <w:rFonts w:eastAsia="Calibri"/>
                <w:b/>
                <w:bCs/>
                <w:sz w:val="20"/>
              </w:rPr>
              <w:t>416.112</w:t>
            </w:r>
          </w:p>
        </w:tc>
      </w:tr>
      <w:tr w14:paraId="21BCBA74" w14:textId="77777777" w:rsidTr="0030685E">
        <w:tblPrEx>
          <w:tblW w:w="0" w:type="auto"/>
          <w:tblInd w:w="-95" w:type="dxa"/>
          <w:tblLook w:val="04A0"/>
        </w:tblPrEx>
        <w:trPr>
          <w:trHeight w:val="422"/>
        </w:trPr>
        <w:tc>
          <w:tcPr>
            <w:tcW w:w="0" w:type="auto"/>
          </w:tcPr>
          <w:p w:rsidR="00CE1458" w:rsidRPr="0030504D" w:rsidP="009A0513" w14:paraId="2E968649" w14:textId="77777777">
            <w:pPr>
              <w:rPr>
                <w:rFonts w:eastAsia="Calibri"/>
                <w:sz w:val="20"/>
              </w:rPr>
            </w:pPr>
            <w:r w:rsidRPr="0030504D">
              <w:rPr>
                <w:rFonts w:eastAsia="Calibri"/>
                <w:sz w:val="20"/>
              </w:rPr>
              <w:t>Wireline Bureau</w:t>
            </w:r>
          </w:p>
        </w:tc>
        <w:tc>
          <w:tcPr>
            <w:tcW w:w="0" w:type="auto"/>
          </w:tcPr>
          <w:p w:rsidR="00CE1458" w:rsidRPr="0030504D" w:rsidP="009A0513" w14:paraId="5FAA79B5" w14:textId="77777777">
            <w:pPr>
              <w:jc w:val="center"/>
              <w:rPr>
                <w:rFonts w:eastAsia="Calibri"/>
                <w:sz w:val="20"/>
              </w:rPr>
            </w:pPr>
            <w:r w:rsidRPr="7E9DDA59">
              <w:rPr>
                <w:rFonts w:eastAsia="Calibri"/>
                <w:sz w:val="20"/>
              </w:rPr>
              <w:t>29.88%</w:t>
            </w:r>
          </w:p>
        </w:tc>
        <w:tc>
          <w:tcPr>
            <w:tcW w:w="0" w:type="auto"/>
          </w:tcPr>
          <w:p w:rsidR="00CE1458" w:rsidRPr="0030504D" w:rsidP="009A0513" w14:paraId="2A0BF0C4" w14:textId="77777777">
            <w:pPr>
              <w:jc w:val="center"/>
              <w:rPr>
                <w:rFonts w:eastAsia="Calibri"/>
                <w:sz w:val="20"/>
              </w:rPr>
            </w:pPr>
            <w:r w:rsidRPr="4CA35BD7">
              <w:rPr>
                <w:rFonts w:eastAsia="Calibri"/>
                <w:sz w:val="20"/>
              </w:rPr>
              <w:t>$</w:t>
            </w:r>
            <w:r w:rsidRPr="7E9DDA59">
              <w:rPr>
                <w:rFonts w:eastAsia="Calibri"/>
                <w:sz w:val="20"/>
              </w:rPr>
              <w:t>116.580</w:t>
            </w:r>
          </w:p>
        </w:tc>
        <w:tc>
          <w:tcPr>
            <w:tcW w:w="2096" w:type="dxa"/>
          </w:tcPr>
          <w:p w:rsidR="00CE1458" w:rsidRPr="0030504D" w:rsidP="009A0513" w14:paraId="27206B24" w14:textId="4D96882D">
            <w:pPr>
              <w:jc w:val="center"/>
              <w:rPr>
                <w:rFonts w:eastAsia="Calibri"/>
                <w:sz w:val="20"/>
              </w:rPr>
            </w:pPr>
            <w:r>
              <w:rPr>
                <w:rFonts w:eastAsia="Calibri"/>
                <w:sz w:val="20"/>
              </w:rPr>
              <w:t>28.45</w:t>
            </w:r>
            <w:r w:rsidRPr="31C339D9">
              <w:rPr>
                <w:rFonts w:eastAsia="Calibri"/>
                <w:sz w:val="20"/>
              </w:rPr>
              <w:t>%</w:t>
            </w:r>
          </w:p>
        </w:tc>
        <w:tc>
          <w:tcPr>
            <w:tcW w:w="2065" w:type="dxa"/>
          </w:tcPr>
          <w:p w:rsidR="00CE1458" w:rsidRPr="00834411" w:rsidP="009A0513" w14:paraId="21BB190D" w14:textId="22F3140B">
            <w:pPr>
              <w:jc w:val="center"/>
              <w:rPr>
                <w:rFonts w:eastAsia="Calibri"/>
                <w:sz w:val="20"/>
              </w:rPr>
            </w:pPr>
            <w:r w:rsidRPr="1B0CB660">
              <w:rPr>
                <w:rFonts w:eastAsia="Calibri"/>
                <w:sz w:val="20"/>
              </w:rPr>
              <w:t>$</w:t>
            </w:r>
            <w:r w:rsidR="00917A05">
              <w:rPr>
                <w:rFonts w:eastAsia="Calibri"/>
                <w:sz w:val="20"/>
              </w:rPr>
              <w:t>118.363</w:t>
            </w:r>
          </w:p>
        </w:tc>
      </w:tr>
      <w:tr w14:paraId="660D1E8D" w14:textId="77777777" w:rsidTr="0030685E">
        <w:tblPrEx>
          <w:tblW w:w="0" w:type="auto"/>
          <w:tblInd w:w="-95" w:type="dxa"/>
          <w:tblLook w:val="04A0"/>
        </w:tblPrEx>
        <w:tc>
          <w:tcPr>
            <w:tcW w:w="0" w:type="auto"/>
          </w:tcPr>
          <w:p w:rsidR="00CE1458" w:rsidRPr="0030504D" w:rsidP="009A0513" w14:paraId="6049A67E" w14:textId="77777777">
            <w:pPr>
              <w:rPr>
                <w:rFonts w:eastAsia="Calibri"/>
                <w:sz w:val="20"/>
              </w:rPr>
            </w:pPr>
            <w:r w:rsidRPr="0030504D">
              <w:rPr>
                <w:rFonts w:eastAsia="Calibri"/>
                <w:sz w:val="20"/>
              </w:rPr>
              <w:t>Media Bureau</w:t>
            </w:r>
          </w:p>
        </w:tc>
        <w:tc>
          <w:tcPr>
            <w:tcW w:w="0" w:type="auto"/>
          </w:tcPr>
          <w:p w:rsidR="00CE1458" w:rsidRPr="0030504D" w:rsidP="009A0513" w14:paraId="04850C04" w14:textId="77777777">
            <w:pPr>
              <w:jc w:val="center"/>
              <w:rPr>
                <w:rFonts w:eastAsia="Calibri"/>
                <w:sz w:val="20"/>
              </w:rPr>
            </w:pPr>
            <w:r w:rsidRPr="7E9DDA59">
              <w:rPr>
                <w:rFonts w:eastAsia="Calibri"/>
                <w:sz w:val="20"/>
              </w:rPr>
              <w:t>29.76%</w:t>
            </w:r>
          </w:p>
        </w:tc>
        <w:tc>
          <w:tcPr>
            <w:tcW w:w="0" w:type="auto"/>
          </w:tcPr>
          <w:p w:rsidR="00CE1458" w:rsidRPr="0030504D" w:rsidP="009A0513" w14:paraId="7F2A9991" w14:textId="77777777">
            <w:pPr>
              <w:jc w:val="center"/>
              <w:rPr>
                <w:rFonts w:eastAsia="Calibri"/>
                <w:sz w:val="20"/>
              </w:rPr>
            </w:pPr>
            <w:r w:rsidRPr="4CA35BD7">
              <w:rPr>
                <w:rFonts w:eastAsia="Calibri"/>
                <w:sz w:val="20"/>
              </w:rPr>
              <w:t>$</w:t>
            </w:r>
            <w:r w:rsidRPr="047934DB">
              <w:rPr>
                <w:rFonts w:eastAsia="Calibri"/>
                <w:sz w:val="20"/>
              </w:rPr>
              <w:t>116.119</w:t>
            </w:r>
          </w:p>
        </w:tc>
        <w:tc>
          <w:tcPr>
            <w:tcW w:w="2096" w:type="dxa"/>
          </w:tcPr>
          <w:p w:rsidR="00CE1458" w:rsidRPr="0030504D" w:rsidP="009A0513" w14:paraId="20523EA6" w14:textId="6254C0D6">
            <w:pPr>
              <w:jc w:val="center"/>
              <w:rPr>
                <w:rFonts w:eastAsia="Calibri"/>
                <w:sz w:val="20"/>
              </w:rPr>
            </w:pPr>
            <w:r>
              <w:rPr>
                <w:rFonts w:eastAsia="Calibri"/>
                <w:sz w:val="20"/>
              </w:rPr>
              <w:t>29.48</w:t>
            </w:r>
            <w:r w:rsidRPr="31C339D9">
              <w:rPr>
                <w:rFonts w:eastAsia="Calibri"/>
                <w:sz w:val="20"/>
              </w:rPr>
              <w:t>%</w:t>
            </w:r>
          </w:p>
        </w:tc>
        <w:tc>
          <w:tcPr>
            <w:tcW w:w="2065" w:type="dxa"/>
          </w:tcPr>
          <w:p w:rsidR="00CE1458" w:rsidRPr="00834411" w:rsidP="009A0513" w14:paraId="0E3A1A3C" w14:textId="6876BF96">
            <w:pPr>
              <w:jc w:val="center"/>
              <w:rPr>
                <w:rFonts w:eastAsia="Calibri"/>
                <w:sz w:val="20"/>
              </w:rPr>
            </w:pPr>
            <w:r w:rsidRPr="6F3B6EAC">
              <w:rPr>
                <w:rFonts w:eastAsia="Calibri"/>
                <w:sz w:val="20"/>
              </w:rPr>
              <w:t>$</w:t>
            </w:r>
            <w:r w:rsidR="00917A05">
              <w:rPr>
                <w:rFonts w:eastAsia="Calibri"/>
                <w:sz w:val="20"/>
              </w:rPr>
              <w:t>122.68</w:t>
            </w:r>
            <w:r w:rsidR="007440A4">
              <w:rPr>
                <w:rFonts w:eastAsia="Calibri"/>
                <w:sz w:val="20"/>
              </w:rPr>
              <w:t>1</w:t>
            </w:r>
          </w:p>
        </w:tc>
      </w:tr>
      <w:tr w14:paraId="2107105A" w14:textId="77777777" w:rsidTr="0030685E">
        <w:tblPrEx>
          <w:tblW w:w="0" w:type="auto"/>
          <w:tblInd w:w="-95" w:type="dxa"/>
          <w:tblLook w:val="04A0"/>
        </w:tblPrEx>
        <w:tc>
          <w:tcPr>
            <w:tcW w:w="0" w:type="auto"/>
          </w:tcPr>
          <w:p w:rsidR="00CE1458" w:rsidRPr="0030504D" w:rsidP="009A0513" w14:paraId="2059EE40" w14:textId="77777777">
            <w:pPr>
              <w:rPr>
                <w:rFonts w:eastAsia="Calibri"/>
                <w:sz w:val="20"/>
              </w:rPr>
            </w:pPr>
            <w:r w:rsidRPr="0030504D">
              <w:rPr>
                <w:rFonts w:eastAsia="Calibri"/>
                <w:sz w:val="20"/>
              </w:rPr>
              <w:t>Media Bureau; subcategory Broadcasters</w:t>
            </w:r>
          </w:p>
        </w:tc>
        <w:tc>
          <w:tcPr>
            <w:tcW w:w="0" w:type="auto"/>
          </w:tcPr>
          <w:p w:rsidR="00CE1458" w:rsidRPr="0030504D" w:rsidP="009A0513" w14:paraId="3515DDB9" w14:textId="77777777">
            <w:pPr>
              <w:jc w:val="center"/>
              <w:rPr>
                <w:rFonts w:eastAsia="Calibri"/>
                <w:sz w:val="20"/>
              </w:rPr>
            </w:pPr>
            <w:r w:rsidRPr="047934DB">
              <w:rPr>
                <w:rFonts w:eastAsia="Calibri"/>
                <w:sz w:val="20"/>
              </w:rPr>
              <w:t>13.14%</w:t>
            </w:r>
          </w:p>
        </w:tc>
        <w:tc>
          <w:tcPr>
            <w:tcW w:w="0" w:type="auto"/>
          </w:tcPr>
          <w:p w:rsidR="00CE1458" w:rsidRPr="0030504D" w:rsidP="009A0513" w14:paraId="22E7DF32" w14:textId="77777777">
            <w:pPr>
              <w:jc w:val="center"/>
              <w:rPr>
                <w:rFonts w:eastAsia="Calibri"/>
                <w:sz w:val="20"/>
              </w:rPr>
            </w:pPr>
            <w:r w:rsidRPr="4CA35BD7">
              <w:rPr>
                <w:rFonts w:eastAsia="Calibri"/>
                <w:sz w:val="20"/>
              </w:rPr>
              <w:t>$51.286</w:t>
            </w:r>
          </w:p>
        </w:tc>
        <w:tc>
          <w:tcPr>
            <w:tcW w:w="2096" w:type="dxa"/>
          </w:tcPr>
          <w:p w:rsidR="00CE1458" w:rsidRPr="0030504D" w:rsidP="009A0513" w14:paraId="346A449A" w14:textId="2EA0C246">
            <w:pPr>
              <w:jc w:val="center"/>
              <w:rPr>
                <w:rFonts w:eastAsia="Calibri"/>
                <w:sz w:val="20"/>
              </w:rPr>
            </w:pPr>
            <w:r>
              <w:rPr>
                <w:rFonts w:eastAsia="Calibri"/>
                <w:sz w:val="20"/>
              </w:rPr>
              <w:t>13.04</w:t>
            </w:r>
            <w:r w:rsidRPr="4696762B">
              <w:rPr>
                <w:rFonts w:eastAsia="Calibri"/>
                <w:sz w:val="20"/>
              </w:rPr>
              <w:t>%</w:t>
            </w:r>
          </w:p>
        </w:tc>
        <w:tc>
          <w:tcPr>
            <w:tcW w:w="2065" w:type="dxa"/>
          </w:tcPr>
          <w:p w:rsidR="00CE1458" w:rsidRPr="00834411" w:rsidP="009A0513" w14:paraId="6BD68DB4" w14:textId="6849B6AB">
            <w:pPr>
              <w:jc w:val="center"/>
              <w:rPr>
                <w:rFonts w:eastAsia="Calibri"/>
                <w:sz w:val="20"/>
              </w:rPr>
            </w:pPr>
            <w:r w:rsidRPr="4696762B">
              <w:rPr>
                <w:rFonts w:eastAsia="Calibri"/>
                <w:sz w:val="20"/>
              </w:rPr>
              <w:t>$</w:t>
            </w:r>
            <w:r w:rsidR="007440A4">
              <w:rPr>
                <w:rFonts w:eastAsia="Calibri"/>
                <w:sz w:val="20"/>
              </w:rPr>
              <w:t>54.263</w:t>
            </w:r>
          </w:p>
        </w:tc>
      </w:tr>
      <w:tr w14:paraId="6EA26234" w14:textId="77777777" w:rsidTr="0030685E">
        <w:tblPrEx>
          <w:tblW w:w="0" w:type="auto"/>
          <w:tblInd w:w="-95" w:type="dxa"/>
          <w:tblLook w:val="04A0"/>
        </w:tblPrEx>
        <w:tc>
          <w:tcPr>
            <w:tcW w:w="0" w:type="auto"/>
          </w:tcPr>
          <w:p w:rsidR="00CE1458" w:rsidRPr="0030504D" w:rsidP="009A0513" w14:paraId="270B1E25" w14:textId="77777777">
            <w:pPr>
              <w:rPr>
                <w:rFonts w:eastAsia="Calibri"/>
                <w:sz w:val="20"/>
              </w:rPr>
            </w:pPr>
            <w:r w:rsidRPr="0030504D">
              <w:rPr>
                <w:rFonts w:eastAsia="Calibri"/>
                <w:sz w:val="20"/>
              </w:rPr>
              <w:t>Media Bureau; subcategory Cable</w:t>
            </w:r>
          </w:p>
        </w:tc>
        <w:tc>
          <w:tcPr>
            <w:tcW w:w="0" w:type="auto"/>
          </w:tcPr>
          <w:p w:rsidR="00CE1458" w:rsidRPr="0030504D" w:rsidP="009A0513" w14:paraId="709035EC" w14:textId="77777777">
            <w:pPr>
              <w:jc w:val="center"/>
              <w:rPr>
                <w:rFonts w:eastAsia="Calibri"/>
                <w:sz w:val="20"/>
              </w:rPr>
            </w:pPr>
            <w:r w:rsidRPr="047934DB">
              <w:rPr>
                <w:rFonts w:eastAsia="Calibri"/>
                <w:sz w:val="20"/>
              </w:rPr>
              <w:t>16.62%</w:t>
            </w:r>
          </w:p>
        </w:tc>
        <w:tc>
          <w:tcPr>
            <w:tcW w:w="0" w:type="auto"/>
          </w:tcPr>
          <w:p w:rsidR="00CE1458" w:rsidRPr="0030504D" w:rsidP="009A0513" w14:paraId="67719FAF" w14:textId="77777777">
            <w:pPr>
              <w:jc w:val="center"/>
              <w:rPr>
                <w:rFonts w:eastAsia="Calibri"/>
                <w:sz w:val="20"/>
              </w:rPr>
            </w:pPr>
            <w:r w:rsidRPr="4CA35BD7">
              <w:rPr>
                <w:rFonts w:eastAsia="Calibri"/>
                <w:sz w:val="20"/>
              </w:rPr>
              <w:t>$64.833</w:t>
            </w:r>
          </w:p>
        </w:tc>
        <w:tc>
          <w:tcPr>
            <w:tcW w:w="2096" w:type="dxa"/>
          </w:tcPr>
          <w:p w:rsidR="00CE1458" w:rsidRPr="0030504D" w:rsidP="009A0513" w14:paraId="0D07EDA5" w14:textId="6EF1A3A5">
            <w:pPr>
              <w:jc w:val="center"/>
              <w:rPr>
                <w:rFonts w:eastAsia="Calibri"/>
                <w:sz w:val="20"/>
              </w:rPr>
            </w:pPr>
            <w:r>
              <w:rPr>
                <w:rFonts w:eastAsia="Calibri"/>
                <w:sz w:val="20"/>
              </w:rPr>
              <w:t>16.44</w:t>
            </w:r>
            <w:r w:rsidRPr="4696762B">
              <w:rPr>
                <w:rFonts w:eastAsia="Calibri"/>
                <w:sz w:val="20"/>
              </w:rPr>
              <w:t>%</w:t>
            </w:r>
          </w:p>
        </w:tc>
        <w:tc>
          <w:tcPr>
            <w:tcW w:w="2065" w:type="dxa"/>
          </w:tcPr>
          <w:p w:rsidR="00CE1458" w:rsidRPr="00834411" w:rsidP="009A0513" w14:paraId="04348A18" w14:textId="471FF5DD">
            <w:pPr>
              <w:jc w:val="center"/>
              <w:rPr>
                <w:rFonts w:eastAsia="Calibri"/>
                <w:sz w:val="20"/>
              </w:rPr>
            </w:pPr>
            <w:r w:rsidRPr="40498E95">
              <w:rPr>
                <w:rFonts w:eastAsia="Calibri"/>
                <w:sz w:val="20"/>
              </w:rPr>
              <w:t>$</w:t>
            </w:r>
            <w:r w:rsidR="007440A4">
              <w:rPr>
                <w:rFonts w:eastAsia="Calibri"/>
                <w:sz w:val="20"/>
              </w:rPr>
              <w:t>68.418</w:t>
            </w:r>
          </w:p>
        </w:tc>
      </w:tr>
      <w:tr w14:paraId="2B7C0CA8" w14:textId="77777777" w:rsidTr="0030685E">
        <w:tblPrEx>
          <w:tblW w:w="0" w:type="auto"/>
          <w:tblInd w:w="-95" w:type="dxa"/>
          <w:tblLook w:val="04A0"/>
        </w:tblPrEx>
        <w:trPr>
          <w:trHeight w:val="350"/>
        </w:trPr>
        <w:tc>
          <w:tcPr>
            <w:tcW w:w="0" w:type="auto"/>
          </w:tcPr>
          <w:p w:rsidR="00CE1458" w:rsidRPr="0030504D" w:rsidP="009A0513" w14:paraId="669E5A87" w14:textId="77777777">
            <w:pPr>
              <w:rPr>
                <w:rFonts w:eastAsia="Calibri"/>
                <w:sz w:val="20"/>
              </w:rPr>
            </w:pPr>
            <w:r w:rsidRPr="0030504D">
              <w:rPr>
                <w:rFonts w:eastAsia="Calibri"/>
                <w:sz w:val="20"/>
              </w:rPr>
              <w:t>Wireless Bureau</w:t>
            </w:r>
          </w:p>
        </w:tc>
        <w:tc>
          <w:tcPr>
            <w:tcW w:w="0" w:type="auto"/>
          </w:tcPr>
          <w:p w:rsidR="00CE1458" w:rsidRPr="0030504D" w:rsidP="009A0513" w14:paraId="6403CDC6" w14:textId="77777777">
            <w:pPr>
              <w:jc w:val="center"/>
              <w:rPr>
                <w:rFonts w:eastAsia="Calibri"/>
                <w:sz w:val="20"/>
              </w:rPr>
            </w:pPr>
            <w:r w:rsidRPr="357D1DAE">
              <w:rPr>
                <w:rFonts w:eastAsia="Calibri"/>
                <w:sz w:val="20"/>
              </w:rPr>
              <w:t>27.</w:t>
            </w:r>
            <w:r w:rsidRPr="7E9DDA59">
              <w:rPr>
                <w:rFonts w:eastAsia="Calibri"/>
                <w:sz w:val="20"/>
              </w:rPr>
              <w:t>06%</w:t>
            </w:r>
          </w:p>
        </w:tc>
        <w:tc>
          <w:tcPr>
            <w:tcW w:w="0" w:type="auto"/>
          </w:tcPr>
          <w:p w:rsidR="00CE1458" w:rsidRPr="0030504D" w:rsidP="009A0513" w14:paraId="00FA11E1" w14:textId="77777777">
            <w:pPr>
              <w:jc w:val="center"/>
              <w:rPr>
                <w:rFonts w:eastAsia="Calibri"/>
                <w:sz w:val="20"/>
              </w:rPr>
            </w:pPr>
            <w:r w:rsidRPr="7E9DDA59">
              <w:rPr>
                <w:rFonts w:eastAsia="Calibri"/>
                <w:sz w:val="20"/>
              </w:rPr>
              <w:t>$105.582</w:t>
            </w:r>
          </w:p>
        </w:tc>
        <w:tc>
          <w:tcPr>
            <w:tcW w:w="2096" w:type="dxa"/>
          </w:tcPr>
          <w:p w:rsidR="00CE1458" w:rsidRPr="0030504D" w:rsidP="009A0513" w14:paraId="148C9C43" w14:textId="09E602C8">
            <w:pPr>
              <w:jc w:val="center"/>
              <w:rPr>
                <w:rFonts w:eastAsia="Calibri"/>
                <w:sz w:val="20"/>
              </w:rPr>
            </w:pPr>
            <w:r>
              <w:rPr>
                <w:rFonts w:eastAsia="Calibri"/>
                <w:sz w:val="20"/>
              </w:rPr>
              <w:t>26.99</w:t>
            </w:r>
            <w:r w:rsidRPr="31C1135F">
              <w:rPr>
                <w:rFonts w:eastAsia="Calibri"/>
                <w:sz w:val="20"/>
              </w:rPr>
              <w:t>%</w:t>
            </w:r>
          </w:p>
        </w:tc>
        <w:tc>
          <w:tcPr>
            <w:tcW w:w="2065" w:type="dxa"/>
          </w:tcPr>
          <w:p w:rsidR="00CE1458" w:rsidRPr="00834411" w:rsidP="009A0513" w14:paraId="715380AB" w14:textId="580569E1">
            <w:pPr>
              <w:jc w:val="center"/>
              <w:rPr>
                <w:rFonts w:eastAsia="Calibri"/>
                <w:sz w:val="20"/>
              </w:rPr>
            </w:pPr>
            <w:r w:rsidRPr="6F3B6EAC">
              <w:rPr>
                <w:rFonts w:eastAsia="Calibri"/>
                <w:sz w:val="20"/>
              </w:rPr>
              <w:t>$</w:t>
            </w:r>
            <w:r w:rsidR="007440A4">
              <w:rPr>
                <w:rFonts w:eastAsia="Calibri"/>
                <w:sz w:val="20"/>
              </w:rPr>
              <w:t>112.30</w:t>
            </w:r>
            <w:r w:rsidR="007E5B3E">
              <w:rPr>
                <w:rFonts w:eastAsia="Calibri"/>
                <w:sz w:val="20"/>
              </w:rPr>
              <w:t>8</w:t>
            </w:r>
          </w:p>
        </w:tc>
      </w:tr>
      <w:tr w14:paraId="6C26FC2A" w14:textId="77777777" w:rsidTr="0030685E">
        <w:tblPrEx>
          <w:tblW w:w="0" w:type="auto"/>
          <w:tblInd w:w="-95" w:type="dxa"/>
          <w:tblLook w:val="04A0"/>
        </w:tblPrEx>
        <w:trPr>
          <w:trHeight w:val="755"/>
        </w:trPr>
        <w:tc>
          <w:tcPr>
            <w:tcW w:w="0" w:type="auto"/>
            <w:tcBorders>
              <w:bottom w:val="single" w:sz="4" w:space="0" w:color="auto"/>
            </w:tcBorders>
          </w:tcPr>
          <w:p w:rsidR="00CE1458" w:rsidRPr="0030504D" w:rsidP="009A0513" w14:paraId="50FE53E2" w14:textId="77777777">
            <w:pPr>
              <w:rPr>
                <w:rFonts w:eastAsia="Calibri"/>
                <w:sz w:val="20"/>
              </w:rPr>
            </w:pPr>
            <w:r w:rsidRPr="0030504D">
              <w:rPr>
                <w:rFonts w:eastAsia="Calibri"/>
                <w:sz w:val="20"/>
              </w:rPr>
              <w:t>Office of International Affairs</w:t>
            </w:r>
          </w:p>
        </w:tc>
        <w:tc>
          <w:tcPr>
            <w:tcW w:w="0" w:type="auto"/>
            <w:tcBorders>
              <w:bottom w:val="single" w:sz="4" w:space="0" w:color="auto"/>
            </w:tcBorders>
          </w:tcPr>
          <w:p w:rsidR="00CE1458" w:rsidRPr="0030504D" w:rsidP="009A0513" w14:paraId="47E4F08C" w14:textId="77777777">
            <w:pPr>
              <w:jc w:val="center"/>
              <w:rPr>
                <w:rFonts w:eastAsia="Calibri"/>
                <w:sz w:val="20"/>
              </w:rPr>
            </w:pPr>
            <w:r w:rsidRPr="13A64DBB">
              <w:rPr>
                <w:rFonts w:eastAsia="Calibri"/>
                <w:sz w:val="20"/>
              </w:rPr>
              <w:t>1.80%</w:t>
            </w:r>
          </w:p>
        </w:tc>
        <w:tc>
          <w:tcPr>
            <w:tcW w:w="0" w:type="auto"/>
            <w:tcBorders>
              <w:bottom w:val="single" w:sz="4" w:space="0" w:color="auto"/>
            </w:tcBorders>
          </w:tcPr>
          <w:p w:rsidR="00CE1458" w:rsidRPr="0030504D" w:rsidP="009A0513" w14:paraId="34ED16D5" w14:textId="77777777">
            <w:pPr>
              <w:jc w:val="center"/>
              <w:rPr>
                <w:rFonts w:eastAsia="Calibri"/>
                <w:sz w:val="20"/>
              </w:rPr>
            </w:pPr>
            <w:r w:rsidRPr="29D69299">
              <w:rPr>
                <w:rFonts w:eastAsia="Calibri"/>
                <w:sz w:val="20"/>
              </w:rPr>
              <w:t>$7.039</w:t>
            </w:r>
          </w:p>
        </w:tc>
        <w:tc>
          <w:tcPr>
            <w:tcW w:w="2096" w:type="dxa"/>
            <w:tcBorders>
              <w:bottom w:val="single" w:sz="4" w:space="0" w:color="auto"/>
            </w:tcBorders>
          </w:tcPr>
          <w:p w:rsidR="00CE1458" w:rsidRPr="0030504D" w:rsidP="009A0513" w14:paraId="0691B968" w14:textId="62BBB18E">
            <w:pPr>
              <w:jc w:val="center"/>
              <w:rPr>
                <w:rFonts w:eastAsia="Calibri"/>
                <w:sz w:val="20"/>
              </w:rPr>
            </w:pPr>
            <w:r>
              <w:rPr>
                <w:rFonts w:eastAsia="Calibri"/>
                <w:sz w:val="20"/>
              </w:rPr>
              <w:t>2.38</w:t>
            </w:r>
            <w:r w:rsidRPr="31C1135F">
              <w:rPr>
                <w:rFonts w:eastAsia="Calibri"/>
                <w:sz w:val="20"/>
              </w:rPr>
              <w:t>%</w:t>
            </w:r>
          </w:p>
        </w:tc>
        <w:tc>
          <w:tcPr>
            <w:tcW w:w="2065" w:type="dxa"/>
            <w:tcBorders>
              <w:bottom w:val="single" w:sz="4" w:space="0" w:color="auto"/>
            </w:tcBorders>
          </w:tcPr>
          <w:p w:rsidR="00CE1458" w:rsidRPr="00834411" w:rsidP="009A0513" w14:paraId="1F827DF6" w14:textId="5597861A">
            <w:pPr>
              <w:jc w:val="center"/>
              <w:rPr>
                <w:rFonts w:eastAsia="Calibri"/>
                <w:sz w:val="20"/>
              </w:rPr>
            </w:pPr>
            <w:r w:rsidRPr="665B9CD1">
              <w:rPr>
                <w:rFonts w:eastAsia="Calibri"/>
                <w:sz w:val="20"/>
              </w:rPr>
              <w:t>$</w:t>
            </w:r>
            <w:r w:rsidR="007E5B3E">
              <w:rPr>
                <w:rFonts w:eastAsia="Calibri"/>
                <w:sz w:val="20"/>
              </w:rPr>
              <w:t>9.909</w:t>
            </w:r>
          </w:p>
        </w:tc>
      </w:tr>
      <w:tr w14:paraId="43B4D6B6" w14:textId="77777777" w:rsidTr="0030685E">
        <w:tblPrEx>
          <w:tblW w:w="0" w:type="auto"/>
          <w:tblInd w:w="-95" w:type="dxa"/>
          <w:tblLook w:val="04A0"/>
        </w:tblPrEx>
        <w:trPr>
          <w:trHeight w:val="70"/>
        </w:trPr>
        <w:tc>
          <w:tcPr>
            <w:tcW w:w="0" w:type="auto"/>
          </w:tcPr>
          <w:p w:rsidR="00CE1458" w:rsidRPr="0030504D" w:rsidP="009A0513" w14:paraId="2EA4C122" w14:textId="77777777">
            <w:pPr>
              <w:rPr>
                <w:rFonts w:eastAsia="Calibri"/>
                <w:sz w:val="20"/>
              </w:rPr>
            </w:pPr>
            <w:r w:rsidRPr="0030504D">
              <w:rPr>
                <w:rFonts w:eastAsia="Calibri"/>
                <w:sz w:val="20"/>
              </w:rPr>
              <w:t>Space Bureau</w:t>
            </w:r>
          </w:p>
        </w:tc>
        <w:tc>
          <w:tcPr>
            <w:tcW w:w="0" w:type="auto"/>
          </w:tcPr>
          <w:p w:rsidR="00CE1458" w:rsidRPr="0030504D" w:rsidP="009A0513" w14:paraId="01920228" w14:textId="77777777">
            <w:pPr>
              <w:jc w:val="center"/>
              <w:rPr>
                <w:rFonts w:eastAsia="Calibri"/>
                <w:sz w:val="20"/>
              </w:rPr>
            </w:pPr>
            <w:r w:rsidRPr="13A64DBB">
              <w:rPr>
                <w:rFonts w:eastAsia="Calibri"/>
                <w:sz w:val="20"/>
              </w:rPr>
              <w:t>11.50%</w:t>
            </w:r>
          </w:p>
        </w:tc>
        <w:tc>
          <w:tcPr>
            <w:tcW w:w="0" w:type="auto"/>
          </w:tcPr>
          <w:p w:rsidR="00CE1458" w:rsidRPr="0030504D" w:rsidP="009A0513" w14:paraId="596972F9" w14:textId="77777777">
            <w:pPr>
              <w:jc w:val="center"/>
              <w:rPr>
                <w:rFonts w:eastAsia="Calibri"/>
                <w:sz w:val="20"/>
              </w:rPr>
            </w:pPr>
            <w:r w:rsidRPr="29D69299">
              <w:rPr>
                <w:rFonts w:eastAsia="Calibri"/>
                <w:sz w:val="20"/>
              </w:rPr>
              <w:t>$44.872</w:t>
            </w:r>
          </w:p>
        </w:tc>
        <w:tc>
          <w:tcPr>
            <w:tcW w:w="2096" w:type="dxa"/>
          </w:tcPr>
          <w:p w:rsidR="00CE1458" w:rsidRPr="0030504D" w:rsidP="009A0513" w14:paraId="3D6CAE5F" w14:textId="31007467">
            <w:pPr>
              <w:jc w:val="center"/>
              <w:rPr>
                <w:rFonts w:eastAsia="Calibri"/>
                <w:sz w:val="20"/>
              </w:rPr>
            </w:pPr>
            <w:r>
              <w:rPr>
                <w:rFonts w:eastAsia="Calibri"/>
                <w:sz w:val="20"/>
              </w:rPr>
              <w:t>12.70</w:t>
            </w:r>
            <w:r w:rsidRPr="31C1135F">
              <w:rPr>
                <w:rFonts w:eastAsia="Calibri"/>
                <w:sz w:val="20"/>
              </w:rPr>
              <w:t>%</w:t>
            </w:r>
          </w:p>
        </w:tc>
        <w:tc>
          <w:tcPr>
            <w:tcW w:w="2065" w:type="dxa"/>
          </w:tcPr>
          <w:p w:rsidR="00CE1458" w:rsidRPr="00834411" w:rsidP="009A0513" w14:paraId="0D6A57BE" w14:textId="02718BCF">
            <w:pPr>
              <w:jc w:val="center"/>
              <w:rPr>
                <w:rFonts w:eastAsia="Calibri"/>
                <w:sz w:val="20"/>
              </w:rPr>
            </w:pPr>
            <w:r w:rsidRPr="665B9CD1">
              <w:rPr>
                <w:rFonts w:eastAsia="Calibri"/>
                <w:sz w:val="20"/>
              </w:rPr>
              <w:t>$</w:t>
            </w:r>
            <w:r w:rsidR="007E5B3E">
              <w:rPr>
                <w:rFonts w:eastAsia="Calibri"/>
                <w:sz w:val="20"/>
              </w:rPr>
              <w:t>52.851</w:t>
            </w:r>
          </w:p>
        </w:tc>
      </w:tr>
    </w:tbl>
    <w:p w:rsidR="006B1345" w:rsidP="00735EC7" w14:paraId="759B1B0A" w14:textId="77777777">
      <w:pPr>
        <w:pStyle w:val="ParaNum"/>
        <w:numPr>
          <w:ilvl w:val="0"/>
          <w:numId w:val="0"/>
        </w:numPr>
      </w:pPr>
    </w:p>
    <w:p w:rsidR="006E5DD0" w:rsidP="00271A26" w14:paraId="5271B42F" w14:textId="0834BE90">
      <w:pPr>
        <w:pStyle w:val="ParaNum"/>
        <w:widowControl/>
      </w:pPr>
      <w:r>
        <w:t>We reject requests</w:t>
      </w:r>
      <w:r w:rsidR="00AD5296">
        <w:t xml:space="preserve"> </w:t>
      </w:r>
      <w:r w:rsidR="00C07355">
        <w:t>to</w:t>
      </w:r>
      <w:r w:rsidR="007E1D06">
        <w:t xml:space="preserve"> adjust </w:t>
      </w:r>
      <w:r w:rsidR="008A74DD">
        <w:t xml:space="preserve">our </w:t>
      </w:r>
      <w:r w:rsidR="00A55015">
        <w:t xml:space="preserve">FTE </w:t>
      </w:r>
      <w:r w:rsidR="008A74DD">
        <w:t xml:space="preserve">analysis </w:t>
      </w:r>
      <w:r w:rsidR="00845E55">
        <w:t>solely to benefit one category of regulatory fee payors and shift the fee burden to the other categories in the absence of reliable data upon which to base such a change</w:t>
      </w:r>
      <w:r w:rsidR="004F747C">
        <w:t>.</w:t>
      </w:r>
      <w:r w:rsidR="00B435CC">
        <w:t xml:space="preserve">  </w:t>
      </w:r>
      <w:r w:rsidR="00166300">
        <w:t xml:space="preserve">In particular, </w:t>
      </w:r>
      <w:r w:rsidR="00536CE2">
        <w:t>Kepler and SES</w:t>
      </w:r>
      <w:r w:rsidR="00166300">
        <w:t xml:space="preserve"> express concern about the increase </w:t>
      </w:r>
      <w:r w:rsidR="0021320D">
        <w:t xml:space="preserve">in fees </w:t>
      </w:r>
      <w:r w:rsidR="001E3E68">
        <w:t xml:space="preserve">from FY 2025 </w:t>
      </w:r>
      <w:r w:rsidR="00166300">
        <w:t xml:space="preserve">for </w:t>
      </w:r>
      <w:r w:rsidR="001E3E68">
        <w:t xml:space="preserve">regulatees of the Space Bureau and ask the Commission </w:t>
      </w:r>
      <w:r w:rsidR="00AF0AC6">
        <w:t xml:space="preserve">“to </w:t>
      </w:r>
      <w:r w:rsidRPr="008C2F45" w:rsidR="00AF0AC6">
        <w:t xml:space="preserve">place a moratorium on increasing the FY 2026 </w:t>
      </w:r>
      <w:r w:rsidR="00014BA1">
        <w:t>f</w:t>
      </w:r>
      <w:r w:rsidRPr="008C2F45" w:rsidR="00AF0AC6">
        <w:t>ees relative to those collected for</w:t>
      </w:r>
      <w:r w:rsidR="00AF0AC6">
        <w:t xml:space="preserve"> </w:t>
      </w:r>
      <w:r w:rsidRPr="008C2F45" w:rsidR="00AF0AC6">
        <w:t>FY 2025</w:t>
      </w:r>
      <w:r w:rsidR="00AF0AC6">
        <w:t>” or to “buffer increases” of the fees</w:t>
      </w:r>
      <w:r w:rsidR="00536CE2">
        <w:t>.</w:t>
      </w:r>
      <w:r>
        <w:rPr>
          <w:rStyle w:val="FootnoteReference"/>
        </w:rPr>
        <w:footnoteReference w:id="74"/>
      </w:r>
      <w:r w:rsidR="00536CE2">
        <w:t xml:space="preserve">  </w:t>
      </w:r>
      <w:r w:rsidR="001E3E68">
        <w:t xml:space="preserve">Similarly, </w:t>
      </w:r>
      <w:r w:rsidR="00166300">
        <w:t>SCC and NASCA</w:t>
      </w:r>
      <w:r w:rsidR="00B435CC">
        <w:t xml:space="preserve"> </w:t>
      </w:r>
      <w:r w:rsidR="00874A12">
        <w:t xml:space="preserve">assert </w:t>
      </w:r>
      <w:r w:rsidR="00310466">
        <w:t xml:space="preserve">that the </w:t>
      </w:r>
      <w:r w:rsidR="0021320D">
        <w:t xml:space="preserve">fee </w:t>
      </w:r>
      <w:r w:rsidR="00310466">
        <w:t>increas</w:t>
      </w:r>
      <w:r w:rsidR="00874A12">
        <w:t>e</w:t>
      </w:r>
      <w:r w:rsidR="00310466">
        <w:t xml:space="preserve"> for regulatees of the Office of International Affairs is excess</w:t>
      </w:r>
      <w:r w:rsidR="00DD48D3">
        <w:t>ive</w:t>
      </w:r>
      <w:r w:rsidR="00310466">
        <w:t xml:space="preserve"> and </w:t>
      </w:r>
      <w:r w:rsidR="00E14A23">
        <w:t>propose that the Commission</w:t>
      </w:r>
      <w:r w:rsidR="00310466">
        <w:t xml:space="preserve"> </w:t>
      </w:r>
      <w:r w:rsidR="00104663">
        <w:t>“</w:t>
      </w:r>
      <w:r w:rsidRPr="00104663" w:rsidR="00104663">
        <w:t>reduce the proposed submarine cable fees to a level commensurate with economic reality and the statutory boundaries the Commission must abide by</w:t>
      </w:r>
      <w:r w:rsidR="00104663">
        <w:t xml:space="preserve">” </w:t>
      </w:r>
      <w:r w:rsidR="00384096">
        <w:t>or</w:t>
      </w:r>
      <w:r w:rsidR="00104663">
        <w:t xml:space="preserve"> </w:t>
      </w:r>
      <w:r w:rsidR="00BE1805">
        <w:t>“</w:t>
      </w:r>
      <w:r w:rsidRPr="00BE1805" w:rsidR="00BE1805">
        <w:t>cap any increase at no more than 10 percent for FY 2026, with the revenue requirement in excess of the amount represented by the cap treated as the equivalent of indirect FTEs.</w:t>
      </w:r>
      <w:r w:rsidR="00BE1805">
        <w:t>”</w:t>
      </w:r>
      <w:r>
        <w:rPr>
          <w:rStyle w:val="FootnoteReference"/>
        </w:rPr>
        <w:footnoteReference w:id="75"/>
      </w:r>
      <w:r w:rsidR="00043A22">
        <w:t xml:space="preserve">  Furthermore, </w:t>
      </w:r>
      <w:r>
        <w:t xml:space="preserve">NAB contends that we should reduce the fee burden for earth stations by capping their fees to </w:t>
      </w:r>
      <w:r w:rsidR="008338C4">
        <w:t>no more than $2,500 per earth station license</w:t>
      </w:r>
      <w:r w:rsidR="00043A22">
        <w:t>,</w:t>
      </w:r>
      <w:r w:rsidR="008338C4">
        <w:t xml:space="preserve"> </w:t>
      </w:r>
      <w:r>
        <w:t>contend</w:t>
      </w:r>
      <w:r w:rsidR="008338C4">
        <w:t>ing</w:t>
      </w:r>
      <w:r>
        <w:t xml:space="preserve"> that such a result would be fair because </w:t>
      </w:r>
      <w:r w:rsidRPr="00154788">
        <w:t xml:space="preserve">broadcasters pay earth station regulatory fees in addition to the fees assessed for their broadcasting licenses, which unfairly compounds </w:t>
      </w:r>
      <w:r w:rsidRPr="00154788">
        <w:t>the financial burden on broadcasters.</w:t>
      </w:r>
      <w:r>
        <w:rPr>
          <w:rStyle w:val="FootnoteReference"/>
        </w:rPr>
        <w:footnoteReference w:id="76"/>
      </w:r>
      <w:r w:rsidRPr="00043A22" w:rsidR="008338C4">
        <w:rPr>
          <w:szCs w:val="22"/>
        </w:rPr>
        <w:t xml:space="preserve"> </w:t>
      </w:r>
      <w:r w:rsidRPr="722DCFD7" w:rsidR="00043A22">
        <w:t xml:space="preserve"> NAB recommends that we shift the burden to other Space Bureau </w:t>
      </w:r>
      <w:r w:rsidR="00DB152B">
        <w:t>regulatory fee payors</w:t>
      </w:r>
      <w:r w:rsidRPr="722DCFD7" w:rsidR="00043A22">
        <w:t xml:space="preserve">, namely NGSO </w:t>
      </w:r>
      <w:r w:rsidRPr="722DCFD7" w:rsidR="00794C78">
        <w:t xml:space="preserve">satellite </w:t>
      </w:r>
      <w:r w:rsidRPr="722DCFD7" w:rsidR="00043A22">
        <w:t>operators.</w:t>
      </w:r>
      <w:r>
        <w:rPr>
          <w:rStyle w:val="FootnoteReference"/>
        </w:rPr>
        <w:footnoteReference w:id="77"/>
      </w:r>
      <w:r>
        <w:t xml:space="preserve">  </w:t>
      </w:r>
    </w:p>
    <w:p w:rsidR="00413E5F" w:rsidP="00D268EB" w14:paraId="6C0580C2" w14:textId="228AE542">
      <w:pPr>
        <w:pStyle w:val="ParaNum"/>
      </w:pPr>
      <w:r>
        <w:t>Although we are mindful of concerns raised by</w:t>
      </w:r>
      <w:r w:rsidR="00D268EB">
        <w:t xml:space="preserve"> these</w:t>
      </w:r>
      <w:r>
        <w:t xml:space="preserve"> </w:t>
      </w:r>
      <w:r w:rsidR="009772B5">
        <w:t xml:space="preserve">commenters </w:t>
      </w:r>
      <w:r>
        <w:t xml:space="preserve">that our regulatory fees need to be predictable and not prone to excessive fluctuation, </w:t>
      </w:r>
      <w:r w:rsidR="00F10A10">
        <w:t>requests for special accommodation are not consistent with our statutory obligation to collect the Commission’s entire appropriation this fiscal year.</w:t>
      </w:r>
      <w:r>
        <w:t xml:space="preserve"> </w:t>
      </w:r>
      <w:r w:rsidR="00EC21C5">
        <w:t xml:space="preserve"> </w:t>
      </w:r>
      <w:r w:rsidR="00C706F2">
        <w:t>Such requests, as we have previously explained</w:t>
      </w:r>
      <w:r w:rsidR="00EC21C5">
        <w:t>,</w:t>
      </w:r>
      <w:r w:rsidR="005E41A7">
        <w:t xml:space="preserve"> </w:t>
      </w:r>
      <w:r w:rsidR="00111DB3">
        <w:t>are in essence request</w:t>
      </w:r>
      <w:r w:rsidR="00EC21C5">
        <w:t>s</w:t>
      </w:r>
      <w:r w:rsidR="00111DB3">
        <w:t xml:space="preserve"> to shift fees from one category of regulatory fee payors to other regulatory fee payors based not on the relative FTE burden</w:t>
      </w:r>
      <w:r w:rsidR="00EC21C5">
        <w:t>,</w:t>
      </w:r>
      <w:r w:rsidR="00111DB3">
        <w:t xml:space="preserve"> but on policy rationales.</w:t>
      </w:r>
      <w:r>
        <w:rPr>
          <w:rStyle w:val="FootnoteReference"/>
        </w:rPr>
        <w:footnoteReference w:id="78"/>
      </w:r>
      <w:r w:rsidR="00111DB3">
        <w:t xml:space="preserve">  In the </w:t>
      </w:r>
      <w:r w:rsidRPr="0E9C066C" w:rsidR="00111DB3">
        <w:rPr>
          <w:i/>
          <w:iCs/>
        </w:rPr>
        <w:t>FY 2024 Second Report and Order</w:t>
      </w:r>
      <w:r w:rsidR="00892EBD">
        <w:t xml:space="preserve">, </w:t>
      </w:r>
      <w:r w:rsidR="00A77579">
        <w:t>in the context of rejecting similar requests, the Commission explained and distinguished adjustments undertaken over a decade before that were necessary to address validation flaws identified by GAO.</w:t>
      </w:r>
      <w:r>
        <w:rPr>
          <w:rStyle w:val="FootnoteReference"/>
        </w:rPr>
        <w:footnoteReference w:id="79"/>
      </w:r>
      <w:r w:rsidR="00A77579">
        <w:t xml:space="preserve">  Specifically, </w:t>
      </w:r>
      <w:r w:rsidR="002915AF">
        <w:t>in 2012</w:t>
      </w:r>
      <w:r w:rsidR="00FE2FF8">
        <w:t>, GAO</w:t>
      </w:r>
      <w:r w:rsidR="002915AF">
        <w:t xml:space="preserve"> </w:t>
      </w:r>
      <w:r w:rsidR="005B689E">
        <w:t xml:space="preserve">reported </w:t>
      </w:r>
      <w:r w:rsidR="002915AF">
        <w:t xml:space="preserve">that </w:t>
      </w:r>
      <w:r w:rsidRPr="00286766" w:rsidR="00286766">
        <w:t xml:space="preserve">the Commission </w:t>
      </w:r>
      <w:r w:rsidR="005C2F9E">
        <w:t xml:space="preserve">used FTE data </w:t>
      </w:r>
      <w:r w:rsidR="00212963">
        <w:t>that was 13</w:t>
      </w:r>
      <w:r w:rsidR="00F17678">
        <w:t xml:space="preserve"> years </w:t>
      </w:r>
      <w:r w:rsidR="00212963">
        <w:t>out of date</w:t>
      </w:r>
      <w:r w:rsidR="00584D1B">
        <w:t>.</w:t>
      </w:r>
      <w:r>
        <w:rPr>
          <w:rStyle w:val="FootnoteReference"/>
        </w:rPr>
        <w:footnoteReference w:id="80"/>
      </w:r>
      <w:r w:rsidR="000F1220">
        <w:t xml:space="preserve"> </w:t>
      </w:r>
      <w:r w:rsidR="00212963">
        <w:t xml:space="preserve"> </w:t>
      </w:r>
      <w:r w:rsidRPr="00BD6D75" w:rsidR="007C4F0E">
        <w:t>In 2013, the Commission</w:t>
      </w:r>
      <w:r w:rsidRPr="00BD6D75" w:rsidR="00F3552A">
        <w:t xml:space="preserve"> </w:t>
      </w:r>
      <w:r w:rsidRPr="00BD6D75" w:rsidR="00943394">
        <w:t>implemented</w:t>
      </w:r>
      <w:r w:rsidRPr="00BD6D75" w:rsidR="00F3552A">
        <w:t xml:space="preserve"> a </w:t>
      </w:r>
      <w:r w:rsidRPr="00BD6D75" w:rsidR="00943394">
        <w:t>“</w:t>
      </w:r>
      <w:r w:rsidRPr="00BD6D75" w:rsidR="00F3552A">
        <w:t>multi-year</w:t>
      </w:r>
      <w:r w:rsidRPr="00BD6D75" w:rsidR="00943394">
        <w:t xml:space="preserve"> </w:t>
      </w:r>
      <w:r w:rsidRPr="00BD6D75" w:rsidR="00426BD1">
        <w:t xml:space="preserve">program </w:t>
      </w:r>
      <w:r w:rsidRPr="00BD6D75" w:rsidR="00C24E5A">
        <w:t>of</w:t>
      </w:r>
      <w:r w:rsidRPr="00BD6D75" w:rsidR="00F3552A">
        <w:t xml:space="preserve"> </w:t>
      </w:r>
      <w:r w:rsidRPr="00BD6D75" w:rsidR="00943394">
        <w:t>reform”</w:t>
      </w:r>
      <w:r w:rsidRPr="00BD6D75" w:rsidR="00F3552A">
        <w:t xml:space="preserve"> </w:t>
      </w:r>
      <w:r w:rsidR="00BD6D75">
        <w:t>agency</w:t>
      </w:r>
      <w:r w:rsidRPr="00BD6D75" w:rsidR="00011170">
        <w:t>-wide</w:t>
      </w:r>
      <w:r w:rsidRPr="00BD6D75" w:rsidR="00A472F7">
        <w:t xml:space="preserve"> “correct</w:t>
      </w:r>
      <w:r w:rsidRPr="00BD6D75" w:rsidR="00A8648F">
        <w:t>ing</w:t>
      </w:r>
      <w:r w:rsidRPr="00BD6D75" w:rsidR="00A472F7">
        <w:t xml:space="preserve"> the extraordinary error on the Commission’s part</w:t>
      </w:r>
      <w:r w:rsidRPr="00BD6D75" w:rsidR="00F3552A">
        <w:t xml:space="preserve"> in </w:t>
      </w:r>
      <w:r w:rsidRPr="00BD6D75" w:rsidR="00A472F7">
        <w:t>applying a stale FTE count</w:t>
      </w:r>
      <w:r w:rsidRPr="00BD6D75" w:rsidR="003553A1">
        <w:t>.</w:t>
      </w:r>
      <w:r w:rsidRPr="00BD6D75" w:rsidR="00C7487D">
        <w:t>”</w:t>
      </w:r>
      <w:r>
        <w:rPr>
          <w:rStyle w:val="FootnoteReference"/>
        </w:rPr>
        <w:footnoteReference w:id="81"/>
      </w:r>
      <w:r w:rsidRPr="00BD6D75" w:rsidR="00286766">
        <w:t> </w:t>
      </w:r>
      <w:r w:rsidR="00BD6D75">
        <w:t xml:space="preserve"> </w:t>
      </w:r>
      <w:r w:rsidRPr="00BD6D75" w:rsidR="00043672">
        <w:t>Commenters</w:t>
      </w:r>
      <w:r w:rsidRPr="008C61F8" w:rsidR="00BD6D75">
        <w:t>’</w:t>
      </w:r>
      <w:r w:rsidRPr="00BD6D75" w:rsidR="00043672">
        <w:t xml:space="preserve"> requests for accommodations </w:t>
      </w:r>
      <w:r w:rsidRPr="00BD6D75" w:rsidR="0008318B">
        <w:t>in this fiscal year</w:t>
      </w:r>
      <w:r w:rsidRPr="00BD6D75" w:rsidR="00043672">
        <w:t xml:space="preserve"> are </w:t>
      </w:r>
      <w:r w:rsidRPr="00BD6D75" w:rsidR="0008318B">
        <w:t xml:space="preserve">therefore </w:t>
      </w:r>
      <w:r w:rsidRPr="00BD6D75" w:rsidR="00043672">
        <w:t xml:space="preserve">not analogous </w:t>
      </w:r>
      <w:r w:rsidRPr="00BD6D75" w:rsidR="00BA2AD5">
        <w:t>to that situation.  Instead,</w:t>
      </w:r>
      <w:r w:rsidR="00BA2AD5">
        <w:t xml:space="preserve"> h</w:t>
      </w:r>
      <w:r w:rsidRPr="00286766" w:rsidR="00286766">
        <w:t>ere</w:t>
      </w:r>
      <w:r w:rsidR="00F17678">
        <w:t>,</w:t>
      </w:r>
      <w:r w:rsidRPr="00286766" w:rsidR="00286766">
        <w:t xml:space="preserve"> </w:t>
      </w:r>
      <w:r w:rsidR="005C3AD2">
        <w:t xml:space="preserve">as we have explained in detail above, the FTE </w:t>
      </w:r>
      <w:r w:rsidR="009240A0">
        <w:t xml:space="preserve">counts are validated annually and </w:t>
      </w:r>
      <w:r w:rsidRPr="00286766" w:rsidR="00286766">
        <w:t xml:space="preserve">the </w:t>
      </w:r>
      <w:r w:rsidR="00381432">
        <w:t xml:space="preserve">regulatory </w:t>
      </w:r>
      <w:r w:rsidR="00482D3F">
        <w:t xml:space="preserve">fee </w:t>
      </w:r>
      <w:r w:rsidRPr="00286766" w:rsidR="00286766">
        <w:t>increases for FY 202</w:t>
      </w:r>
      <w:r w:rsidR="00D268EB">
        <w:t>6</w:t>
      </w:r>
      <w:r w:rsidRPr="00286766" w:rsidR="00286766">
        <w:t xml:space="preserve"> are due to </w:t>
      </w:r>
      <w:r w:rsidR="00B5603C">
        <w:t>the roughly 6.6% increase in the Commission’s overall fiscal year 2026 appropriation, changes in the</w:t>
      </w:r>
      <w:r w:rsidRPr="00286766" w:rsidR="00B5603C">
        <w:t xml:space="preserve"> </w:t>
      </w:r>
      <w:r w:rsidRPr="00286766" w:rsidR="00286766">
        <w:t xml:space="preserve">direct FTEs working on </w:t>
      </w:r>
      <w:r w:rsidR="00981775">
        <w:t xml:space="preserve">space </w:t>
      </w:r>
      <w:r w:rsidR="00F17678">
        <w:t xml:space="preserve">and </w:t>
      </w:r>
      <w:r w:rsidRPr="00286766" w:rsidR="00286766">
        <w:t>earth station matters</w:t>
      </w:r>
      <w:r w:rsidR="00D268EB">
        <w:t xml:space="preserve"> and submarine cable matters, </w:t>
      </w:r>
      <w:r w:rsidR="00653711">
        <w:t xml:space="preserve">and/or </w:t>
      </w:r>
      <w:r w:rsidR="00D268EB">
        <w:t>changes in the units of measure for these fee categories</w:t>
      </w:r>
      <w:r w:rsidRPr="00286766" w:rsidR="00286766">
        <w:t>.</w:t>
      </w:r>
      <w:r w:rsidR="00C96F72">
        <w:t xml:space="preserve"> </w:t>
      </w:r>
      <w:r w:rsidRPr="00286766" w:rsidR="00286766">
        <w:t xml:space="preserve"> Thus, </w:t>
      </w:r>
      <w:r w:rsidR="00D268EB">
        <w:t>the FY 2026 regulatory fee increase</w:t>
      </w:r>
      <w:r w:rsidRPr="00286766" w:rsidR="00286766">
        <w:t xml:space="preserve"> is attributable </w:t>
      </w:r>
      <w:r w:rsidR="00D268EB">
        <w:t>directly</w:t>
      </w:r>
      <w:r w:rsidRPr="00286766" w:rsidR="00286766">
        <w:t xml:space="preserve"> to </w:t>
      </w:r>
      <w:r w:rsidR="00DA2BF2">
        <w:t>the requirements of following our statutory methodology</w:t>
      </w:r>
      <w:r w:rsidR="00141763">
        <w:t>—</w:t>
      </w:r>
      <w:r w:rsidR="00DA2BF2">
        <w:t>which include the benefit of oversight and regulation of our regulatory fee payors as measured by FTE levels.</w:t>
      </w:r>
      <w:r>
        <w:rPr>
          <w:rStyle w:val="FootnoteReference"/>
        </w:rPr>
        <w:footnoteReference w:id="82"/>
      </w:r>
      <w:r w:rsidR="00DA2BF2">
        <w:t xml:space="preserve">  </w:t>
      </w:r>
      <w:r>
        <w:t xml:space="preserve">NAB itself recognizes that the increase in fees for </w:t>
      </w:r>
      <w:r>
        <w:t>earth station fee payors is a function of the Commission’s methodology and the fact that the number of earth stations decreased while the percentage of the Commission’s appropriation attributable to the Space Bureau increased.</w:t>
      </w:r>
      <w:r>
        <w:rPr>
          <w:rStyle w:val="FootnoteReference"/>
        </w:rPr>
        <w:footnoteReference w:id="83"/>
      </w:r>
      <w:r>
        <w:t xml:space="preserve">  </w:t>
      </w:r>
    </w:p>
    <w:p w:rsidR="00335024" w:rsidP="002E552F" w14:paraId="0CC2F091" w14:textId="60116CDF">
      <w:pPr>
        <w:pStyle w:val="ParaNum"/>
      </w:pPr>
      <w:r>
        <w:t>A</w:t>
      </w:r>
      <w:r w:rsidR="0064035A">
        <w:t xml:space="preserve">s the Commission </w:t>
      </w:r>
      <w:r>
        <w:t>observed</w:t>
      </w:r>
      <w:r w:rsidR="0064035A">
        <w:t xml:space="preserve"> the last time it was asked to </w:t>
      </w:r>
      <w:r w:rsidR="006D3EDD">
        <w:t>implement</w:t>
      </w:r>
      <w:r w:rsidR="0064035A">
        <w:t xml:space="preserve"> such measures, </w:t>
      </w:r>
      <w:r w:rsidR="000E457C">
        <w:t>“</w:t>
      </w:r>
      <w:r w:rsidRPr="005C56AE" w:rsidR="000E457C">
        <w:t xml:space="preserve">because </w:t>
      </w:r>
      <w:r w:rsidR="000E457C">
        <w:t>we</w:t>
      </w:r>
      <w:r w:rsidRPr="005C56AE" w:rsidR="000E457C">
        <w:t xml:space="preserve"> must collect the full amount of the appropriation as an offsetting collection, decreasing the fee on any one category must be offset with an increased collection in another category</w:t>
      </w:r>
      <w:r>
        <w:t>.</w:t>
      </w:r>
      <w:r w:rsidR="003937F4">
        <w:t>”</w:t>
      </w:r>
      <w:r>
        <w:rPr>
          <w:rStyle w:val="FootnoteReference"/>
        </w:rPr>
        <w:footnoteReference w:id="84"/>
      </w:r>
      <w:r w:rsidR="00627D8F">
        <w:t xml:space="preserve">  </w:t>
      </w:r>
      <w:r w:rsidRPr="722DCFD7" w:rsidR="009332C5">
        <w:t xml:space="preserve">Section 9 of the Act prescribes a method of collecting an amount equal to the full S&amp;E appropriation by keying the regulatory fee assessment to the Commission’s FTE burden. </w:t>
      </w:r>
      <w:r w:rsidR="007A3CB1">
        <w:t xml:space="preserve"> </w:t>
      </w:r>
      <w:r w:rsidRPr="722DCFD7" w:rsidR="009332C5">
        <w:t xml:space="preserve">As a result, the fee assigned to each regulatory fee category relates to the FTE burden associated with oversight and regulation of each regulatory fee category by the relevant core bureaus. </w:t>
      </w:r>
      <w:r w:rsidR="007A3CB1">
        <w:t xml:space="preserve"> </w:t>
      </w:r>
      <w:r w:rsidRPr="722DCFD7" w:rsidR="009332C5">
        <w:t>Section 9 does not provide any other basis for assessing regulatory fees or any basis for capping fees for a particular fiscal year, or phasing in increases in fees over several fiscal years, for a particular category or categories of fee payors.</w:t>
      </w:r>
      <w:r w:rsidR="009332C5">
        <w:rPr>
          <w:szCs w:val="22"/>
        </w:rPr>
        <w:t xml:space="preserve">  </w:t>
      </w:r>
      <w:r w:rsidR="00627D8F">
        <w:t xml:space="preserve">We </w:t>
      </w:r>
      <w:r w:rsidR="009332C5">
        <w:t xml:space="preserve">therefore </w:t>
      </w:r>
      <w:r w:rsidR="00627D8F">
        <w:t xml:space="preserve">decline to </w:t>
      </w:r>
      <w:r w:rsidR="00373413">
        <w:t>implement commenters</w:t>
      </w:r>
      <w:r w:rsidR="00DA3A61">
        <w:t>’</w:t>
      </w:r>
      <w:r w:rsidR="00373413">
        <w:t xml:space="preserve"> suggestions </w:t>
      </w:r>
      <w:r w:rsidR="00627D8F">
        <w:t xml:space="preserve">in circumstances such as these where regulatory fees </w:t>
      </w:r>
      <w:r w:rsidR="001F160D">
        <w:t>are</w:t>
      </w:r>
      <w:r w:rsidR="00627D8F">
        <w:t xml:space="preserve"> based on </w:t>
      </w:r>
      <w:r w:rsidR="00AC20C4">
        <w:t>direct FTE</w:t>
      </w:r>
      <w:r w:rsidR="00F17678">
        <w:t>s</w:t>
      </w:r>
      <w:r w:rsidR="00AC20C4">
        <w:t xml:space="preserve"> to a core bureau</w:t>
      </w:r>
      <w:r w:rsidR="00B70084">
        <w:t xml:space="preserve">, </w:t>
      </w:r>
      <w:r w:rsidR="001F160D">
        <w:t>are</w:t>
      </w:r>
      <w:r w:rsidR="002F683D">
        <w:t xml:space="preserve"> consistent with our statutory congres</w:t>
      </w:r>
      <w:r w:rsidR="00056B6B">
        <w:t>sional direction</w:t>
      </w:r>
      <w:r w:rsidR="00AC20C4">
        <w:t xml:space="preserve"> under section 9 </w:t>
      </w:r>
      <w:r w:rsidR="00404313">
        <w:t xml:space="preserve">of the Communications Act, and no other special extenuating circumstances for </w:t>
      </w:r>
      <w:r w:rsidR="006107F2">
        <w:t>consideration</w:t>
      </w:r>
      <w:r w:rsidR="001F160D">
        <w:t xml:space="preserve"> exist</w:t>
      </w:r>
      <w:r w:rsidR="00404313">
        <w:t>.</w:t>
      </w:r>
      <w:r>
        <w:rPr>
          <w:rStyle w:val="FootnoteReference"/>
        </w:rPr>
        <w:footnoteReference w:id="85"/>
      </w:r>
      <w:r w:rsidR="00404313">
        <w:t xml:space="preserve">  </w:t>
      </w:r>
    </w:p>
    <w:p w:rsidR="00696B3F" w:rsidP="00696B3F" w14:paraId="1E91BA1D" w14:textId="73808D3F">
      <w:pPr>
        <w:pStyle w:val="Heading3"/>
      </w:pPr>
      <w:bookmarkStart w:id="114" w:name="_Toc236905974"/>
      <w:r>
        <w:t xml:space="preserve">Other </w:t>
      </w:r>
      <w:r w:rsidR="004601E0">
        <w:t>FTE</w:t>
      </w:r>
      <w:r w:rsidR="00F23763">
        <w:t>s</w:t>
      </w:r>
      <w:r w:rsidR="004601E0">
        <w:t xml:space="preserve"> of </w:t>
      </w:r>
      <w:r w:rsidR="00593495">
        <w:t xml:space="preserve">the </w:t>
      </w:r>
      <w:r>
        <w:t>Non-Core Bureaus and Offices Remain Indirect</w:t>
      </w:r>
      <w:bookmarkEnd w:id="114"/>
      <w:r w:rsidRPr="00122E39">
        <w:t xml:space="preserve"> </w:t>
      </w:r>
    </w:p>
    <w:p w:rsidR="00CE1D0D" w:rsidP="00310466" w14:paraId="547A4528" w14:textId="032C8434">
      <w:pPr>
        <w:pStyle w:val="ParaNum"/>
      </w:pPr>
      <w:r>
        <w:rPr>
          <w:rStyle w:val="normaltextrun"/>
        </w:rPr>
        <w:t>A</w:t>
      </w:r>
      <w:r>
        <w:t xml:space="preserve">fter analyzing the data for FY 2026 as well as the record in this proceeding, we affirm </w:t>
      </w:r>
      <w:r>
        <w:rPr>
          <w:rStyle w:val="normaltextrun"/>
        </w:rPr>
        <w:t>t</w:t>
      </w:r>
      <w:r w:rsidR="00343C82">
        <w:rPr>
          <w:rStyle w:val="normaltextrun"/>
        </w:rPr>
        <w:t>he Commission</w:t>
      </w:r>
      <w:r w:rsidR="001736D3">
        <w:rPr>
          <w:rStyle w:val="normaltextrun"/>
        </w:rPr>
        <w:t>’s</w:t>
      </w:r>
      <w:r w:rsidR="00343C82">
        <w:rPr>
          <w:rStyle w:val="normaltextrun"/>
        </w:rPr>
        <w:t xml:space="preserve"> </w:t>
      </w:r>
      <w:r w:rsidR="001736D3">
        <w:rPr>
          <w:rStyle w:val="normaltextrun"/>
        </w:rPr>
        <w:t>prior</w:t>
      </w:r>
      <w:r>
        <w:rPr>
          <w:rStyle w:val="normaltextrun"/>
        </w:rPr>
        <w:t xml:space="preserve"> conclusion</w:t>
      </w:r>
      <w:r w:rsidR="00343C82">
        <w:rPr>
          <w:rStyle w:val="normaltextrun"/>
        </w:rPr>
        <w:t xml:space="preserve"> that the majority of FTE work being performed in the non-core bureaus and offices should be categorized as indirect because it benefits the Commission and the entire telecommunications industry generally and does not specifically focus on regulatory fee payors.</w:t>
      </w:r>
      <w:r>
        <w:rPr>
          <w:rStyle w:val="FootnoteReference"/>
        </w:rPr>
        <w:footnoteReference w:id="86"/>
      </w:r>
      <w:r w:rsidR="00343C82">
        <w:t xml:space="preserve">  </w:t>
      </w:r>
      <w:r w:rsidR="004F3F2A">
        <w:t xml:space="preserve">We reach this conclusion based on </w:t>
      </w:r>
      <w:r w:rsidR="008814CB">
        <w:t xml:space="preserve">both </w:t>
      </w:r>
      <w:r w:rsidR="004F3F2A">
        <w:t xml:space="preserve">the staff’s high level review of the work of FTEs in the non-core bureaus and offices </w:t>
      </w:r>
      <w:r w:rsidR="00225155">
        <w:t>and</w:t>
      </w:r>
      <w:r w:rsidR="004F3F2A">
        <w:t xml:space="preserve"> </w:t>
      </w:r>
      <w:r w:rsidR="001E18F9">
        <w:t>because</w:t>
      </w:r>
      <w:r w:rsidR="004F3F2A">
        <w:t xml:space="preserve"> no commenter provided any insight into our question</w:t>
      </w:r>
      <w:r w:rsidR="0025093A">
        <w:t>s</w:t>
      </w:r>
      <w:r w:rsidR="004F3F2A">
        <w:t xml:space="preserve"> </w:t>
      </w:r>
      <w:r w:rsidR="00C13DBF">
        <w:t xml:space="preserve">in the </w:t>
      </w:r>
      <w:r w:rsidRPr="0E9C066C" w:rsidR="00C13DBF">
        <w:rPr>
          <w:i/>
          <w:iCs/>
        </w:rPr>
        <w:t>FY 2026 NPRM</w:t>
      </w:r>
      <w:r w:rsidR="00C13DBF">
        <w:t xml:space="preserve"> </w:t>
      </w:r>
      <w:r w:rsidR="004F3F2A">
        <w:t xml:space="preserve">whether there </w:t>
      </w:r>
      <w:r w:rsidR="00650609">
        <w:t>ha</w:t>
      </w:r>
      <w:r w:rsidR="00BB4A8B">
        <w:t>d</w:t>
      </w:r>
      <w:r w:rsidR="00650609">
        <w:t xml:space="preserve"> been </w:t>
      </w:r>
      <w:r w:rsidRPr="00081DB5" w:rsidR="00650609">
        <w:t xml:space="preserve">any </w:t>
      </w:r>
      <w:r w:rsidR="00650609">
        <w:t xml:space="preserve">significant </w:t>
      </w:r>
      <w:r w:rsidRPr="00081DB5" w:rsidR="00650609">
        <w:t>developments in the communications industry</w:t>
      </w:r>
      <w:r w:rsidR="00650609">
        <w:t>, changes in law, and/or</w:t>
      </w:r>
      <w:r w:rsidRPr="00081DB5" w:rsidR="00650609">
        <w:t xml:space="preserve"> </w:t>
      </w:r>
      <w:r w:rsidR="00650609">
        <w:t xml:space="preserve">substantial </w:t>
      </w:r>
      <w:r w:rsidRPr="00081DB5" w:rsidR="00650609">
        <w:t xml:space="preserve">shifts in Commission policy and workload </w:t>
      </w:r>
      <w:r w:rsidR="00650609">
        <w:t xml:space="preserve">over the past year </w:t>
      </w:r>
      <w:r w:rsidR="00D3226A">
        <w:t xml:space="preserve">that </w:t>
      </w:r>
      <w:r w:rsidR="008023BF">
        <w:t>demonstrat</w:t>
      </w:r>
      <w:r w:rsidR="00D3226A">
        <w:t>es</w:t>
      </w:r>
      <w:r w:rsidR="008023BF">
        <w:t xml:space="preserve"> </w:t>
      </w:r>
      <w:r w:rsidRPr="00081DB5" w:rsidR="00650609">
        <w:t xml:space="preserve">measurable FTE work </w:t>
      </w:r>
      <w:r w:rsidR="00D3226A">
        <w:t xml:space="preserve">is </w:t>
      </w:r>
      <w:r w:rsidRPr="00081DB5" w:rsidR="00650609">
        <w:t xml:space="preserve">being performed </w:t>
      </w:r>
      <w:r w:rsidR="00D3226A">
        <w:t xml:space="preserve">in these organizational units </w:t>
      </w:r>
      <w:r w:rsidRPr="00081DB5" w:rsidR="00650609">
        <w:t>that directly benefits a specific category of fee payors</w:t>
      </w:r>
      <w:r w:rsidR="004F3F2A">
        <w:t>.</w:t>
      </w:r>
      <w:r>
        <w:rPr>
          <w:rStyle w:val="FootnoteReference"/>
        </w:rPr>
        <w:footnoteReference w:id="87"/>
      </w:r>
      <w:r>
        <w:t xml:space="preserve">  </w:t>
      </w:r>
      <w:r w:rsidR="00F84362">
        <w:t>Notably</w:t>
      </w:r>
      <w:r w:rsidR="008023BF">
        <w:t>, n</w:t>
      </w:r>
      <w:r>
        <w:t xml:space="preserve">o commenter </w:t>
      </w:r>
      <w:r w:rsidR="00D653BE">
        <w:t xml:space="preserve">provided </w:t>
      </w:r>
      <w:r w:rsidR="000C07F6">
        <w:t xml:space="preserve">any </w:t>
      </w:r>
      <w:r>
        <w:t>examples of</w:t>
      </w:r>
      <w:r w:rsidRPr="00081DB5" w:rsidR="00650609">
        <w:t xml:space="preserve"> changes in the specific work </w:t>
      </w:r>
      <w:r w:rsidRPr="00081DB5" w:rsidR="00650609">
        <w:t xml:space="preserve">performed by </w:t>
      </w:r>
      <w:r w:rsidRPr="00081DB5" w:rsidR="00236A0A">
        <w:t xml:space="preserve">Commission </w:t>
      </w:r>
      <w:r w:rsidRPr="00081DB5" w:rsidR="00650609">
        <w:t xml:space="preserve">staff </w:t>
      </w:r>
      <w:r w:rsidR="004E1271">
        <w:t>that would</w:t>
      </w:r>
      <w:r w:rsidRPr="00081DB5" w:rsidR="004E1271">
        <w:t xml:space="preserve"> </w:t>
      </w:r>
      <w:r w:rsidRPr="00081DB5" w:rsidR="00650609">
        <w:t xml:space="preserve">necessitate a reevaluation of </w:t>
      </w:r>
      <w:r>
        <w:t>the Commission’s repeated</w:t>
      </w:r>
      <w:r w:rsidRPr="00081DB5" w:rsidR="00650609">
        <w:t xml:space="preserve"> determination that the work being performed by </w:t>
      </w:r>
      <w:r w:rsidR="004E1271">
        <w:t xml:space="preserve">these </w:t>
      </w:r>
      <w:r w:rsidRPr="00081DB5" w:rsidR="00650609">
        <w:t xml:space="preserve">FTEs </w:t>
      </w:r>
      <w:r w:rsidR="00750A5A">
        <w:t>is</w:t>
      </w:r>
      <w:r w:rsidR="008023BF">
        <w:t xml:space="preserve"> </w:t>
      </w:r>
      <w:r w:rsidRPr="00081DB5" w:rsidR="00650609">
        <w:t>indirect</w:t>
      </w:r>
      <w:r>
        <w:t xml:space="preserve">.  </w:t>
      </w:r>
      <w:r w:rsidR="00082639">
        <w:t>Instead,</w:t>
      </w:r>
      <w:r w:rsidR="008023BF">
        <w:t xml:space="preserve"> </w:t>
      </w:r>
      <w:r>
        <w:t xml:space="preserve">commenters advocating for additional reallocations of </w:t>
      </w:r>
      <w:r w:rsidR="00D41770">
        <w:t>FTEs from the non-core bureaus and offices</w:t>
      </w:r>
      <w:r>
        <w:t xml:space="preserve"> </w:t>
      </w:r>
      <w:r w:rsidR="00F72C8E">
        <w:t>simply</w:t>
      </w:r>
      <w:r>
        <w:t xml:space="preserve"> </w:t>
      </w:r>
      <w:r w:rsidR="0088232C">
        <w:t xml:space="preserve">repeat </w:t>
      </w:r>
      <w:r w:rsidR="00082639">
        <w:t xml:space="preserve">the same </w:t>
      </w:r>
      <w:r w:rsidR="003B7FD5">
        <w:t xml:space="preserve">reasons that the Commission has </w:t>
      </w:r>
      <w:r w:rsidR="004E1271">
        <w:t>previously rejected</w:t>
      </w:r>
      <w:r w:rsidR="008801AB">
        <w:t>.</w:t>
      </w:r>
      <w:r>
        <w:rPr>
          <w:rStyle w:val="FootnoteReference"/>
        </w:rPr>
        <w:footnoteReference w:id="88"/>
      </w:r>
      <w:r w:rsidRPr="00081DB5" w:rsidR="00280647">
        <w:t xml:space="preserve"> </w:t>
      </w:r>
      <w:r w:rsidR="00650609">
        <w:t xml:space="preserve">  </w:t>
      </w:r>
    </w:p>
    <w:p w:rsidR="008B143B" w:rsidP="008C61F8" w14:paraId="37CADADF" w14:textId="1DA6EAF6">
      <w:pPr>
        <w:pStyle w:val="ParaNum"/>
        <w:rPr>
          <w:rStyle w:val="normaltextrun"/>
        </w:rPr>
      </w:pPr>
      <w:r>
        <w:rPr>
          <w:rStyle w:val="normaltextrun"/>
        </w:rPr>
        <w:t>NAB’s contention that</w:t>
      </w:r>
      <w:r w:rsidRPr="00E856A8" w:rsidR="00E856A8">
        <w:t xml:space="preserve"> </w:t>
      </w:r>
      <w:r w:rsidR="00AB0096">
        <w:t xml:space="preserve">the Commission should </w:t>
      </w:r>
      <w:r w:rsidR="00720CDA">
        <w:t>reallocate</w:t>
      </w:r>
      <w:r w:rsidR="00AB0096">
        <w:t xml:space="preserve"> </w:t>
      </w:r>
      <w:r w:rsidRPr="00E856A8" w:rsidR="00E856A8">
        <w:t xml:space="preserve">FTEs in non-core bureaus </w:t>
      </w:r>
      <w:r w:rsidR="00720CDA">
        <w:t xml:space="preserve">as direct </w:t>
      </w:r>
      <w:r w:rsidR="00AB0096">
        <w:t>even when those FTEs</w:t>
      </w:r>
      <w:r w:rsidRPr="00E856A8" w:rsidR="00E856A8">
        <w:t xml:space="preserve"> work on matters that</w:t>
      </w:r>
      <w:r w:rsidR="00E856A8">
        <w:t xml:space="preserve"> </w:t>
      </w:r>
      <w:r w:rsidRPr="00E856A8" w:rsidR="00E856A8">
        <w:t>also pertain to non-fee payors</w:t>
      </w:r>
      <w:r w:rsidR="00720CDA">
        <w:t xml:space="preserve"> fails to consider </w:t>
      </w:r>
      <w:r w:rsidR="00707587">
        <w:t xml:space="preserve">the Commission’s repeated explanation that </w:t>
      </w:r>
      <w:r w:rsidR="0045268C">
        <w:t xml:space="preserve">it takes a conservative approach to analyzing the workload of its FTEs and only reallocates </w:t>
      </w:r>
      <w:r w:rsidR="008808C4">
        <w:t xml:space="preserve">an FTE as direct where the amount of work under consideration </w:t>
      </w:r>
      <w:r w:rsidR="00A415C7">
        <w:t>is more than half of an FTE</w:t>
      </w:r>
      <w:r w:rsidR="008808C4">
        <w:t>.</w:t>
      </w:r>
      <w:r>
        <w:rPr>
          <w:rStyle w:val="FootnoteReference"/>
        </w:rPr>
        <w:footnoteReference w:id="89"/>
      </w:r>
      <w:r w:rsidR="004E4309">
        <w:t xml:space="preserve">  </w:t>
      </w:r>
      <w:r w:rsidR="000E63E0">
        <w:rPr>
          <w:rStyle w:val="normaltextrun"/>
        </w:rPr>
        <w:t xml:space="preserve">NAB’s </w:t>
      </w:r>
      <w:r w:rsidR="00AC4B3A">
        <w:rPr>
          <w:rStyle w:val="normaltextrun"/>
        </w:rPr>
        <w:t xml:space="preserve">conclusory statements </w:t>
      </w:r>
      <w:r w:rsidR="000E63E0">
        <w:rPr>
          <w:rStyle w:val="normaltextrun"/>
        </w:rPr>
        <w:t xml:space="preserve">without </w:t>
      </w:r>
      <w:r>
        <w:rPr>
          <w:rStyle w:val="normaltextrun"/>
        </w:rPr>
        <w:t>any analysis</w:t>
      </w:r>
      <w:r w:rsidR="000E63E0">
        <w:rPr>
          <w:rStyle w:val="normaltextrun"/>
        </w:rPr>
        <w:t xml:space="preserve"> do not warrant </w:t>
      </w:r>
      <w:r w:rsidR="00B34A7D">
        <w:rPr>
          <w:rStyle w:val="normaltextrun"/>
        </w:rPr>
        <w:t>further examination by the Commission.</w:t>
      </w:r>
      <w:r>
        <w:rPr>
          <w:rStyle w:val="FootnoteReference"/>
        </w:rPr>
        <w:footnoteReference w:id="90"/>
      </w:r>
      <w:r w:rsidR="00EF6C7E">
        <w:rPr>
          <w:rStyle w:val="normaltextrun"/>
        </w:rPr>
        <w:t xml:space="preserve">  I</w:t>
      </w:r>
      <w:r w:rsidR="002D0684">
        <w:rPr>
          <w:rStyle w:val="normaltextrun"/>
        </w:rPr>
        <w:t xml:space="preserve">n sum, </w:t>
      </w:r>
      <w:r w:rsidR="00767097">
        <w:rPr>
          <w:rStyle w:val="normaltextrun"/>
        </w:rPr>
        <w:t xml:space="preserve">NAB offers no </w:t>
      </w:r>
      <w:r w:rsidR="00B0090E">
        <w:rPr>
          <w:rStyle w:val="normaltextrun"/>
        </w:rPr>
        <w:t xml:space="preserve">reasons </w:t>
      </w:r>
      <w:r w:rsidR="00767097">
        <w:rPr>
          <w:rStyle w:val="normaltextrun"/>
        </w:rPr>
        <w:t xml:space="preserve">why the Commission should </w:t>
      </w:r>
      <w:r w:rsidR="00737D42">
        <w:rPr>
          <w:rStyle w:val="normaltextrun"/>
        </w:rPr>
        <w:t xml:space="preserve">expand </w:t>
      </w:r>
      <w:r w:rsidR="00475E0F">
        <w:rPr>
          <w:rStyle w:val="normaltextrun"/>
        </w:rPr>
        <w:t>its</w:t>
      </w:r>
      <w:r w:rsidR="00737D42">
        <w:rPr>
          <w:rStyle w:val="normaltextrun"/>
        </w:rPr>
        <w:t xml:space="preserve"> methodology to include FTEs that work primarily on matters that pertain to non-fee payors</w:t>
      </w:r>
      <w:r w:rsidRPr="00B0090E" w:rsidR="00B0090E">
        <w:rPr>
          <w:rStyle w:val="normaltextrun"/>
        </w:rPr>
        <w:t xml:space="preserve"> </w:t>
      </w:r>
      <w:r w:rsidR="00B0090E">
        <w:rPr>
          <w:rStyle w:val="normaltextrun"/>
        </w:rPr>
        <w:t xml:space="preserve">and </w:t>
      </w:r>
      <w:r w:rsidR="00583E0E">
        <w:rPr>
          <w:rStyle w:val="normaltextrun"/>
        </w:rPr>
        <w:t xml:space="preserve">provides </w:t>
      </w:r>
      <w:r w:rsidR="00B0090E">
        <w:rPr>
          <w:rStyle w:val="normaltextrun"/>
        </w:rPr>
        <w:t>no solutions regarding how to do so</w:t>
      </w:r>
      <w:r w:rsidR="0050738D">
        <w:rPr>
          <w:rStyle w:val="normaltextrun"/>
        </w:rPr>
        <w:t>.</w:t>
      </w:r>
      <w:r w:rsidR="00737D42">
        <w:rPr>
          <w:rStyle w:val="normaltextrun"/>
        </w:rPr>
        <w:t xml:space="preserve"> </w:t>
      </w:r>
      <w:r w:rsidR="00D273B3">
        <w:rPr>
          <w:rStyle w:val="normaltextrun"/>
        </w:rPr>
        <w:t xml:space="preserve"> </w:t>
      </w:r>
    </w:p>
    <w:p w:rsidR="00002ECD" w:rsidP="007B3BD9" w14:paraId="6C6CB18A" w14:textId="2E0BA37B">
      <w:pPr>
        <w:pStyle w:val="ParaNum"/>
      </w:pPr>
      <w:r>
        <w:rPr>
          <w:rStyle w:val="normaltextrun"/>
        </w:rPr>
        <w:t xml:space="preserve">NAB </w:t>
      </w:r>
      <w:r w:rsidR="007536A8">
        <w:rPr>
          <w:rStyle w:val="normaltextrun"/>
        </w:rPr>
        <w:t xml:space="preserve">also </w:t>
      </w:r>
      <w:r w:rsidR="00BA021A">
        <w:rPr>
          <w:rStyle w:val="normaltextrun"/>
        </w:rPr>
        <w:t>renews its</w:t>
      </w:r>
      <w:r w:rsidR="00971B6B">
        <w:rPr>
          <w:rStyle w:val="normaltextrun"/>
        </w:rPr>
        <w:t xml:space="preserve"> </w:t>
      </w:r>
      <w:r w:rsidR="00284EA3">
        <w:rPr>
          <w:rStyle w:val="normaltextrun"/>
        </w:rPr>
        <w:t xml:space="preserve">criticism of the Commission’s </w:t>
      </w:r>
      <w:r w:rsidR="00D273B3">
        <w:rPr>
          <w:rStyle w:val="normaltextrun"/>
        </w:rPr>
        <w:t>well</w:t>
      </w:r>
      <w:r w:rsidR="008B143B">
        <w:rPr>
          <w:rStyle w:val="normaltextrun"/>
        </w:rPr>
        <w:t>-</w:t>
      </w:r>
      <w:r w:rsidR="00D273B3">
        <w:rPr>
          <w:rStyle w:val="normaltextrun"/>
        </w:rPr>
        <w:t xml:space="preserve">established decision to </w:t>
      </w:r>
      <w:r w:rsidR="00AD223D">
        <w:rPr>
          <w:rStyle w:val="normaltextrun"/>
        </w:rPr>
        <w:t xml:space="preserve">treat FTEs working on </w:t>
      </w:r>
      <w:r w:rsidR="00093432">
        <w:rPr>
          <w:rStyle w:val="normaltextrun"/>
        </w:rPr>
        <w:t>non-</w:t>
      </w:r>
      <w:r w:rsidR="00AD223D">
        <w:rPr>
          <w:rStyle w:val="normaltextrun"/>
        </w:rPr>
        <w:t>high cost universal service fund issues</w:t>
      </w:r>
      <w:r w:rsidR="005F356A">
        <w:rPr>
          <w:rStyle w:val="normaltextrun"/>
        </w:rPr>
        <w:t>,</w:t>
      </w:r>
      <w:r>
        <w:rPr>
          <w:rStyle w:val="FootnoteReference"/>
        </w:rPr>
        <w:footnoteReference w:id="91"/>
      </w:r>
      <w:r w:rsidR="005F356A">
        <w:rPr>
          <w:rStyle w:val="normaltextrun"/>
        </w:rPr>
        <w:t xml:space="preserve"> but </w:t>
      </w:r>
      <w:r w:rsidR="00146443">
        <w:rPr>
          <w:rStyle w:val="normaltextrun"/>
        </w:rPr>
        <w:t>fails</w:t>
      </w:r>
      <w:r w:rsidR="00FF29C1">
        <w:rPr>
          <w:rStyle w:val="normaltextrun"/>
        </w:rPr>
        <w:t xml:space="preserve"> to </w:t>
      </w:r>
      <w:r w:rsidR="00A601AF">
        <w:rPr>
          <w:rStyle w:val="normaltextrun"/>
        </w:rPr>
        <w:t xml:space="preserve">dispute </w:t>
      </w:r>
      <w:r w:rsidR="00141DE6">
        <w:rPr>
          <w:rStyle w:val="normaltextrun"/>
        </w:rPr>
        <w:t xml:space="preserve">the Commission’s </w:t>
      </w:r>
      <w:r w:rsidR="00FF29C1">
        <w:rPr>
          <w:rStyle w:val="normaltextrun"/>
        </w:rPr>
        <w:t xml:space="preserve">long-held </w:t>
      </w:r>
      <w:r w:rsidR="00141DE6">
        <w:rPr>
          <w:rStyle w:val="normaltextrun"/>
        </w:rPr>
        <w:t xml:space="preserve">conclusion </w:t>
      </w:r>
      <w:r w:rsidR="00403A2D">
        <w:rPr>
          <w:rStyle w:val="normaltextrun"/>
        </w:rPr>
        <w:t xml:space="preserve">that such treatment is consistent with how </w:t>
      </w:r>
      <w:r w:rsidR="00FF29C1">
        <w:rPr>
          <w:rStyle w:val="normaltextrun"/>
        </w:rPr>
        <w:t>it</w:t>
      </w:r>
      <w:r w:rsidR="00403A2D">
        <w:rPr>
          <w:rStyle w:val="normaltextrun"/>
        </w:rPr>
        <w:t xml:space="preserve"> treats</w:t>
      </w:r>
      <w:r w:rsidRPr="000F23DE" w:rsidR="000A2305">
        <w:t xml:space="preserve"> FTEs working for programs that benefit consumers and the American public elsewhere in the Commission</w:t>
      </w:r>
      <w:r w:rsidR="000A2305">
        <w:t>.</w:t>
      </w:r>
      <w:r>
        <w:rPr>
          <w:rStyle w:val="FootnoteReference"/>
        </w:rPr>
        <w:footnoteReference w:id="92"/>
      </w:r>
      <w:r w:rsidR="00421566">
        <w:t xml:space="preserve">  Likewise, NAB’s </w:t>
      </w:r>
      <w:r w:rsidR="00531C3A">
        <w:t xml:space="preserve">repetition </w:t>
      </w:r>
      <w:r w:rsidR="00421566">
        <w:t xml:space="preserve">of its 2022 comments arguing that the Commission </w:t>
      </w:r>
      <w:r w:rsidR="00EC1C58">
        <w:t xml:space="preserve">should </w:t>
      </w:r>
      <w:r w:rsidR="00B84347">
        <w:t>not</w:t>
      </w:r>
      <w:r w:rsidR="0042035C">
        <w:t xml:space="preserve"> include </w:t>
      </w:r>
      <w:r w:rsidRPr="0042035C" w:rsidR="0042035C">
        <w:t xml:space="preserve">broadcasters </w:t>
      </w:r>
      <w:r w:rsidR="0042035C">
        <w:t>in the allocation of FTEs</w:t>
      </w:r>
      <w:r w:rsidRPr="0042035C" w:rsidR="0042035C">
        <w:t xml:space="preserve"> associated with the Commission’s broadband data mapping</w:t>
      </w:r>
      <w:r w:rsidR="0042035C">
        <w:t xml:space="preserve"> </w:t>
      </w:r>
      <w:r w:rsidRPr="0042035C" w:rsidR="0042035C">
        <w:t>work under the Broadband DATA Act</w:t>
      </w:r>
      <w:r>
        <w:rPr>
          <w:rStyle w:val="FootnoteReference"/>
        </w:rPr>
        <w:footnoteReference w:id="93"/>
      </w:r>
      <w:r w:rsidR="007E7E75">
        <w:t xml:space="preserve"> offers no </w:t>
      </w:r>
      <w:r w:rsidR="009B6EC4">
        <w:t xml:space="preserve">new </w:t>
      </w:r>
      <w:r w:rsidR="00A12F9D">
        <w:t xml:space="preserve">reasoning </w:t>
      </w:r>
      <w:r w:rsidR="007E7E75">
        <w:t xml:space="preserve">other than NAB’s </w:t>
      </w:r>
      <w:r w:rsidR="00EA19A3">
        <w:t>continued disagreement with the</w:t>
      </w:r>
      <w:r w:rsidR="007E7E75">
        <w:t xml:space="preserve"> Commission’s decision</w:t>
      </w:r>
      <w:r w:rsidR="00B84347">
        <w:t xml:space="preserve"> </w:t>
      </w:r>
      <w:r w:rsidR="00756C12">
        <w:t xml:space="preserve">that </w:t>
      </w:r>
      <w:r w:rsidR="00984154">
        <w:t xml:space="preserve">the </w:t>
      </w:r>
      <w:r w:rsidR="008A6C6E">
        <w:t>unique</w:t>
      </w:r>
      <w:r w:rsidR="00984154">
        <w:t xml:space="preserve"> change in its methodology </w:t>
      </w:r>
      <w:r w:rsidR="007B3BD9">
        <w:t xml:space="preserve">in 2021 </w:t>
      </w:r>
      <w:r w:rsidR="00C53737">
        <w:t xml:space="preserve">to exclude </w:t>
      </w:r>
      <w:r w:rsidR="005B56B9">
        <w:t xml:space="preserve">Media Services licensees </w:t>
      </w:r>
      <w:r w:rsidR="008A6C6E">
        <w:t xml:space="preserve">from their share in such costs </w:t>
      </w:r>
      <w:r w:rsidR="00CF77C7">
        <w:t xml:space="preserve">was based on the one-time nature of a </w:t>
      </w:r>
      <w:r w:rsidR="00B97FAF">
        <w:t>c</w:t>
      </w:r>
      <w:r w:rsidR="00CF77C7">
        <w:t xml:space="preserve">ongressional earmark and </w:t>
      </w:r>
      <w:r w:rsidR="007B3BD9">
        <w:t xml:space="preserve">had nothing to do with the Commission making a finding that </w:t>
      </w:r>
      <w:r w:rsidR="002E321A">
        <w:t>“</w:t>
      </w:r>
      <w:r w:rsidR="007B3BD9">
        <w:t>any group of</w:t>
      </w:r>
      <w:r w:rsidR="000A2979">
        <w:t xml:space="preserve"> </w:t>
      </w:r>
      <w:r w:rsidR="007B3BD9">
        <w:t>regulatees do not benefit from broadband-related activities.</w:t>
      </w:r>
      <w:r w:rsidR="002E321A">
        <w:t>”</w:t>
      </w:r>
      <w:r>
        <w:rPr>
          <w:rStyle w:val="FootnoteReference"/>
        </w:rPr>
        <w:footnoteReference w:id="94"/>
      </w:r>
      <w:r w:rsidR="00220440">
        <w:t xml:space="preserve">  </w:t>
      </w:r>
    </w:p>
    <w:p w:rsidR="00B10628" w:rsidP="00FC4E1D" w14:paraId="6F2859FF" w14:textId="6F74D385">
      <w:pPr>
        <w:pStyle w:val="ParaNum"/>
      </w:pPr>
      <w:r>
        <w:t>Finally</w:t>
      </w:r>
      <w:r w:rsidR="00E90622">
        <w:t xml:space="preserve">, </w:t>
      </w:r>
      <w:r w:rsidR="00E231AC">
        <w:t xml:space="preserve">we </w:t>
      </w:r>
      <w:r w:rsidR="00A06013">
        <w:t>disagree with</w:t>
      </w:r>
      <w:r w:rsidR="00E231AC">
        <w:t xml:space="preserve"> NAB’s </w:t>
      </w:r>
      <w:r w:rsidR="001E2CF5">
        <w:t>more general</w:t>
      </w:r>
      <w:r w:rsidR="00E231AC">
        <w:t xml:space="preserve"> c</w:t>
      </w:r>
      <w:r w:rsidR="00043271">
        <w:t>omplaint</w:t>
      </w:r>
      <w:r w:rsidR="00E231AC">
        <w:t xml:space="preserve"> that our FTE allocations are </w:t>
      </w:r>
      <w:r w:rsidR="00CE36B1">
        <w:t>“</w:t>
      </w:r>
      <w:r w:rsidR="00E231AC">
        <w:t>opaque</w:t>
      </w:r>
      <w:r w:rsidR="00CE36B1">
        <w:t>.”</w:t>
      </w:r>
      <w:r>
        <w:rPr>
          <w:rStyle w:val="FootnoteReference"/>
        </w:rPr>
        <w:footnoteReference w:id="95"/>
      </w:r>
      <w:r w:rsidR="007A4CDD">
        <w:t xml:space="preserve">  </w:t>
      </w:r>
      <w:r w:rsidR="009E40F5">
        <w:t>While NAB applauds the Commission’s continued efforts to modernize its regulatory fee methodology</w:t>
      </w:r>
      <w:r w:rsidR="0021767E">
        <w:t>,</w:t>
      </w:r>
      <w:r w:rsidR="009E40F5">
        <w:t xml:space="preserve"> it </w:t>
      </w:r>
      <w:r w:rsidR="00233F30">
        <w:t xml:space="preserve">nonetheless </w:t>
      </w:r>
      <w:r w:rsidR="009E40F5">
        <w:t xml:space="preserve">maintains that </w:t>
      </w:r>
      <w:r w:rsidRPr="006B083D" w:rsidR="009E40F5">
        <w:t xml:space="preserve">commenters are unable to </w:t>
      </w:r>
      <w:r w:rsidR="00856213">
        <w:t>participate in the</w:t>
      </w:r>
      <w:r w:rsidRPr="006B083D" w:rsidR="009E40F5">
        <w:t xml:space="preserve"> Commission’s reallocation decisions.</w:t>
      </w:r>
      <w:r>
        <w:rPr>
          <w:rStyle w:val="FootnoteReference"/>
        </w:rPr>
        <w:footnoteReference w:id="96"/>
      </w:r>
      <w:r w:rsidR="009E40F5">
        <w:t xml:space="preserve">  </w:t>
      </w:r>
      <w:r w:rsidR="00A859D7">
        <w:t>Contra</w:t>
      </w:r>
      <w:r w:rsidR="001874A7">
        <w:t>r</w:t>
      </w:r>
      <w:r w:rsidR="00A859D7">
        <w:t>y to NAB</w:t>
      </w:r>
      <w:r w:rsidR="005C3767">
        <w:t xml:space="preserve">’s </w:t>
      </w:r>
      <w:r w:rsidR="00F87723">
        <w:t>criticism,</w:t>
      </w:r>
      <w:r w:rsidR="001874A7">
        <w:t xml:space="preserve"> however, </w:t>
      </w:r>
      <w:r w:rsidR="00F9279C">
        <w:t xml:space="preserve">the Commission has </w:t>
      </w:r>
      <w:r w:rsidR="008F33F3">
        <w:t>made clear</w:t>
      </w:r>
      <w:r w:rsidR="00F9279C">
        <w:t xml:space="preserve"> </w:t>
      </w:r>
      <w:r w:rsidR="004A61C0">
        <w:t xml:space="preserve">how commenters can </w:t>
      </w:r>
      <w:r w:rsidR="00460BF7">
        <w:t xml:space="preserve">contribute to </w:t>
      </w:r>
      <w:r w:rsidR="00DA09F7">
        <w:t xml:space="preserve">the </w:t>
      </w:r>
      <w:r w:rsidR="003425B6">
        <w:t xml:space="preserve">Commission’s assessment of </w:t>
      </w:r>
      <w:r w:rsidR="00DD4975">
        <w:t>annual regulatory fees</w:t>
      </w:r>
      <w:r w:rsidR="00581DF2">
        <w:t xml:space="preserve"> and the basis for </w:t>
      </w:r>
      <w:r w:rsidR="00A816F7">
        <w:t xml:space="preserve">why </w:t>
      </w:r>
      <w:r w:rsidR="000B7307">
        <w:t xml:space="preserve">the Commission may </w:t>
      </w:r>
      <w:r w:rsidR="00581DF2">
        <w:t>reallocat</w:t>
      </w:r>
      <w:r w:rsidR="000B7307">
        <w:t>e an</w:t>
      </w:r>
      <w:r w:rsidR="00581DF2">
        <w:t xml:space="preserve"> </w:t>
      </w:r>
      <w:r w:rsidR="007A1965">
        <w:t>FTE as direct to a core bureau</w:t>
      </w:r>
      <w:r w:rsidR="00DD4975">
        <w:t>.</w:t>
      </w:r>
      <w:r>
        <w:rPr>
          <w:rStyle w:val="FootnoteReference"/>
        </w:rPr>
        <w:footnoteReference w:id="97"/>
      </w:r>
      <w:r w:rsidR="001B0D0E">
        <w:t xml:space="preserve">  </w:t>
      </w:r>
      <w:r w:rsidR="003661A0">
        <w:t>In particular, the Commission specifically invites</w:t>
      </w:r>
      <w:r w:rsidRPr="00081DB5" w:rsidR="003661A0">
        <w:t xml:space="preserve"> commenters</w:t>
      </w:r>
      <w:r w:rsidR="003661A0">
        <w:t>, as we did again this year, “</w:t>
      </w:r>
      <w:r w:rsidRPr="00081DB5" w:rsidR="003661A0">
        <w:t xml:space="preserve">to offer any new or current reasons why the Commission should reexamine the nature of the work being performed by FTEs in its non-core </w:t>
      </w:r>
      <w:r w:rsidR="003661A0">
        <w:t>b</w:t>
      </w:r>
      <w:r w:rsidRPr="00081DB5" w:rsidR="003661A0">
        <w:t xml:space="preserve">ureaus and </w:t>
      </w:r>
      <w:r w:rsidR="003661A0">
        <w:t>o</w:t>
      </w:r>
      <w:r w:rsidRPr="00081DB5" w:rsidR="003661A0">
        <w:t>ffices</w:t>
      </w:r>
      <w:r w:rsidR="003661A0">
        <w:t>” and seeks specific input in the record regarding whether there</w:t>
      </w:r>
      <w:r w:rsidRPr="00081DB5" w:rsidR="003661A0">
        <w:t xml:space="preserve"> </w:t>
      </w:r>
      <w:r w:rsidR="003661A0">
        <w:t>have been “</w:t>
      </w:r>
      <w:r w:rsidRPr="00081DB5" w:rsidR="003661A0">
        <w:t xml:space="preserve">any </w:t>
      </w:r>
      <w:r w:rsidR="003661A0">
        <w:t xml:space="preserve">significant </w:t>
      </w:r>
      <w:r w:rsidRPr="00081DB5" w:rsidR="003661A0">
        <w:t>developments in the communications industry</w:t>
      </w:r>
      <w:r w:rsidR="003661A0">
        <w:t>, changes in law, and/or</w:t>
      </w:r>
      <w:r w:rsidRPr="00081DB5" w:rsidR="003661A0">
        <w:t xml:space="preserve"> </w:t>
      </w:r>
      <w:r w:rsidR="003661A0">
        <w:t xml:space="preserve">substantial </w:t>
      </w:r>
      <w:r w:rsidRPr="00081DB5" w:rsidR="003661A0">
        <w:t xml:space="preserve">shifts in Commission policy and workload </w:t>
      </w:r>
      <w:r w:rsidR="003661A0">
        <w:t xml:space="preserve">over the past year” </w:t>
      </w:r>
      <w:r w:rsidRPr="00081DB5" w:rsidR="003661A0">
        <w:t xml:space="preserve">that </w:t>
      </w:r>
      <w:r w:rsidR="003661A0">
        <w:t>reflect</w:t>
      </w:r>
      <w:r w:rsidRPr="00081DB5" w:rsidR="003661A0">
        <w:t xml:space="preserve"> measurable FTE </w:t>
      </w:r>
      <w:r w:rsidR="003661A0">
        <w:t>work being performed in the non-core bureaus and offices that may not have been considered.</w:t>
      </w:r>
      <w:r w:rsidR="00855F81">
        <w:t xml:space="preserve"> </w:t>
      </w:r>
      <w:r w:rsidR="007F3BE2">
        <w:t xml:space="preserve"> </w:t>
      </w:r>
    </w:p>
    <w:p w:rsidR="00FC4E1D" w:rsidP="00271A26" w14:paraId="3ACF4061" w14:textId="5091F15F">
      <w:pPr>
        <w:pStyle w:val="ParaNum"/>
        <w:widowControl/>
      </w:pPr>
      <w:r>
        <w:t xml:space="preserve">Moreover, the </w:t>
      </w:r>
      <w:r w:rsidR="005832DF">
        <w:t>claim</w:t>
      </w:r>
      <w:r>
        <w:t xml:space="preserve"> that </w:t>
      </w:r>
      <w:r w:rsidR="00FB59D8">
        <w:t xml:space="preserve">without more transparency, </w:t>
      </w:r>
      <w:r>
        <w:t xml:space="preserve">commenters cannot </w:t>
      </w:r>
      <w:r w:rsidR="003D0B61">
        <w:t xml:space="preserve">offer contributions that will impact </w:t>
      </w:r>
      <w:r>
        <w:t xml:space="preserve">the regulatory fee assessment process </w:t>
      </w:r>
      <w:r w:rsidR="005832DF">
        <w:t>does not</w:t>
      </w:r>
      <w:r w:rsidR="00FB59D8">
        <w:t xml:space="preserve"> withstand scrutiny</w:t>
      </w:r>
      <w:r>
        <w:t xml:space="preserve">.  </w:t>
      </w:r>
      <w:r w:rsidR="00FB59D8">
        <w:t>Indeed, t</w:t>
      </w:r>
      <w:r w:rsidR="00E15977">
        <w:t>he</w:t>
      </w:r>
      <w:r>
        <w:t xml:space="preserve"> State Broadcasters Associations</w:t>
      </w:r>
      <w:r w:rsidR="00FB59D8">
        <w:t>’ assertion</w:t>
      </w:r>
      <w:r>
        <w:t xml:space="preserve"> </w:t>
      </w:r>
      <w:r w:rsidR="001C7C58">
        <w:t xml:space="preserve">“that the Commission imposes conditions upon commenters that cannot be met” </w:t>
      </w:r>
      <w:r w:rsidR="005A41B0">
        <w:t xml:space="preserve">is </w:t>
      </w:r>
      <w:r w:rsidR="004E3513">
        <w:t>beli</w:t>
      </w:r>
      <w:r w:rsidR="00111A1B">
        <w:t>ed</w:t>
      </w:r>
      <w:r w:rsidR="005A41B0">
        <w:t xml:space="preserve"> by </w:t>
      </w:r>
      <w:r w:rsidR="000F53DA">
        <w:t xml:space="preserve">its own </w:t>
      </w:r>
      <w:r w:rsidR="003D0B61">
        <w:t xml:space="preserve">reference to past </w:t>
      </w:r>
      <w:r w:rsidR="000F53DA">
        <w:t xml:space="preserve">instances where </w:t>
      </w:r>
      <w:r w:rsidR="003D0B61">
        <w:t xml:space="preserve">its comments </w:t>
      </w:r>
      <w:r w:rsidR="0031420B">
        <w:t>a</w:t>
      </w:r>
      <w:r w:rsidR="003D0B61">
        <w:t>ffected the Commission’s allocations of FTEs</w:t>
      </w:r>
      <w:r>
        <w:t>.</w:t>
      </w:r>
      <w:r>
        <w:rPr>
          <w:rStyle w:val="FootnoteReference"/>
        </w:rPr>
        <w:footnoteReference w:id="98"/>
      </w:r>
      <w:r>
        <w:t xml:space="preserve">  </w:t>
      </w:r>
      <w:r w:rsidR="00EA0D13">
        <w:t xml:space="preserve">At the same time </w:t>
      </w:r>
      <w:r>
        <w:t xml:space="preserve">the State Broadcasters Associations </w:t>
      </w:r>
      <w:r w:rsidR="00501C48">
        <w:t>complain that</w:t>
      </w:r>
      <w:r>
        <w:t xml:space="preserve"> the Commission “demands that outside commenters bring evidence to it that they simply do not possess and will not possess unless it is provided to them by the Commission</w:t>
      </w:r>
      <w:r w:rsidR="00501C48">
        <w:t>,</w:t>
      </w:r>
      <w:r>
        <w:t>”</w:t>
      </w:r>
      <w:r>
        <w:rPr>
          <w:rStyle w:val="FootnoteReference"/>
        </w:rPr>
        <w:footnoteReference w:id="99"/>
      </w:r>
      <w:r>
        <w:t xml:space="preserve"> </w:t>
      </w:r>
      <w:r w:rsidR="007B637B">
        <w:t xml:space="preserve">they trumpet their success in 2021 convincing the </w:t>
      </w:r>
      <w:r w:rsidR="0020680E">
        <w:t>Commission</w:t>
      </w:r>
      <w:r w:rsidR="00AC68A5">
        <w:t xml:space="preserve"> to adjust its</w:t>
      </w:r>
      <w:r w:rsidR="0020680E">
        <w:t xml:space="preserve"> proposed</w:t>
      </w:r>
      <w:r w:rsidR="006869D7">
        <w:t xml:space="preserve"> FTE allocations </w:t>
      </w:r>
      <w:r w:rsidR="003645D4">
        <w:t>due to</w:t>
      </w:r>
      <w:r w:rsidR="006869D7">
        <w:t xml:space="preserve"> the</w:t>
      </w:r>
      <w:r w:rsidR="00E15977">
        <w:t xml:space="preserve"> </w:t>
      </w:r>
      <w:r w:rsidR="00AC68A5">
        <w:t>c</w:t>
      </w:r>
      <w:r w:rsidR="003645D4">
        <w:t>ongressional</w:t>
      </w:r>
      <w:r w:rsidR="006869D7">
        <w:t xml:space="preserve"> </w:t>
      </w:r>
      <w:r w:rsidR="00E15977">
        <w:t xml:space="preserve">earmark </w:t>
      </w:r>
      <w:r w:rsidR="003645D4">
        <w:t>for</w:t>
      </w:r>
      <w:r w:rsidR="00E15977">
        <w:t xml:space="preserve"> the</w:t>
      </w:r>
      <w:r w:rsidR="006869D7">
        <w:t xml:space="preserve"> Broadband Data Act.</w:t>
      </w:r>
      <w:r>
        <w:rPr>
          <w:rStyle w:val="FootnoteReference"/>
        </w:rPr>
        <w:footnoteReference w:id="100"/>
      </w:r>
      <w:r>
        <w:t xml:space="preserve"> </w:t>
      </w:r>
    </w:p>
    <w:p w:rsidR="007C6709" w:rsidP="00581642" w14:paraId="4A812A6E" w14:textId="178A917D">
      <w:pPr>
        <w:pStyle w:val="ParaNum"/>
        <w:rPr>
          <w:rStyle w:val="normaltextrun"/>
        </w:rPr>
      </w:pPr>
      <w:r>
        <w:t xml:space="preserve">As previously noted, </w:t>
      </w:r>
      <w:r w:rsidR="003D0B61">
        <w:t xml:space="preserve">the Commission </w:t>
      </w:r>
      <w:r>
        <w:t>strive</w:t>
      </w:r>
      <w:r w:rsidR="003D0B61">
        <w:t>s</w:t>
      </w:r>
      <w:r>
        <w:t xml:space="preserve"> to make </w:t>
      </w:r>
      <w:r w:rsidR="003D0B61">
        <w:t xml:space="preserve">the </w:t>
      </w:r>
      <w:r>
        <w:t xml:space="preserve">regulatory fee process, including the reallocations of FTEs in our methodology, fair, sustainable, and administrable. </w:t>
      </w:r>
      <w:r w:rsidR="00437255">
        <w:t xml:space="preserve"> </w:t>
      </w:r>
      <w:r w:rsidR="00463CCC">
        <w:t>The delegated authority of the Commission’s bureau and offices is well understood and documented,</w:t>
      </w:r>
      <w:r>
        <w:rPr>
          <w:rStyle w:val="FootnoteReference"/>
        </w:rPr>
        <w:footnoteReference w:id="101"/>
      </w:r>
      <w:r w:rsidR="00463CCC">
        <w:t xml:space="preserve"> the regulatory work of these organizational units is both public and easily reviewed, and the Commission includes significant information about its performance, budgets, and policy objectives in the information it releases to satisfy numerous reporting requirements.</w:t>
      </w:r>
      <w:r>
        <w:rPr>
          <w:rStyle w:val="FootnoteReference"/>
        </w:rPr>
        <w:footnoteReference w:id="102"/>
      </w:r>
      <w:r w:rsidR="00463CCC">
        <w:t xml:space="preserve">  Thus, commenters have access to both resources and data to challenge the Commission’s FTE allocations. </w:t>
      </w:r>
      <w:r>
        <w:t xml:space="preserve"> </w:t>
      </w:r>
      <w:r w:rsidR="00CF2C43">
        <w:t>Rather than stepping into the Commission’s shoes to evaluate</w:t>
      </w:r>
      <w:r w:rsidR="00304C6A">
        <w:t xml:space="preserve"> </w:t>
      </w:r>
      <w:r w:rsidR="00CF2C43">
        <w:t xml:space="preserve">the Commission’s analysis of its own </w:t>
      </w:r>
      <w:r w:rsidR="00C87D1A">
        <w:t xml:space="preserve">FTE </w:t>
      </w:r>
      <w:r w:rsidR="00CF2C43">
        <w:t xml:space="preserve">data, commenters </w:t>
      </w:r>
      <w:r w:rsidR="00E643A4">
        <w:t xml:space="preserve">can contribute to the process by offering responses to </w:t>
      </w:r>
      <w:r w:rsidR="00CB5109">
        <w:t xml:space="preserve">the </w:t>
      </w:r>
      <w:r w:rsidR="00B271D0">
        <w:t>questions posed</w:t>
      </w:r>
      <w:r w:rsidR="00354922">
        <w:t xml:space="preserve"> in the NPRM</w:t>
      </w:r>
      <w:r w:rsidR="00FD4C79">
        <w:t xml:space="preserve"> and evaluating </w:t>
      </w:r>
      <w:r w:rsidR="00F936B3">
        <w:t>issues</w:t>
      </w:r>
      <w:r w:rsidR="00AE6E90">
        <w:t xml:space="preserve"> the Commission should</w:t>
      </w:r>
      <w:r w:rsidR="00F936B3">
        <w:t xml:space="preserve"> factor into its reallocation considerations</w:t>
      </w:r>
      <w:r w:rsidR="00E643A4">
        <w:t>.</w:t>
      </w:r>
      <w:r w:rsidR="005733CB">
        <w:t xml:space="preserve">  </w:t>
      </w:r>
      <w:r w:rsidR="00615773">
        <w:t xml:space="preserve">In this regard, we find it notable that no commenter offered any insight into new or current reasons to reevaluate our </w:t>
      </w:r>
      <w:r w:rsidRPr="00581642" w:rsidR="00615773">
        <w:rPr>
          <w:i/>
          <w:iCs/>
        </w:rPr>
        <w:t>FY 2026 NPRM</w:t>
      </w:r>
      <w:r w:rsidR="00615773">
        <w:t xml:space="preserve"> </w:t>
      </w:r>
      <w:r w:rsidR="003B249D">
        <w:t xml:space="preserve">FTE </w:t>
      </w:r>
      <w:r w:rsidR="00D66F4E">
        <w:t xml:space="preserve">reallocation </w:t>
      </w:r>
      <w:r w:rsidR="00615773">
        <w:t>proposals.</w:t>
      </w:r>
      <w:r>
        <w:rPr>
          <w:rStyle w:val="FootnoteReference"/>
        </w:rPr>
        <w:footnoteReference w:id="103"/>
      </w:r>
      <w:r w:rsidR="00CD4C17">
        <w:t xml:space="preserve">  </w:t>
      </w:r>
      <w:r w:rsidR="00220CC4">
        <w:t>Nevertheless</w:t>
      </w:r>
      <w:r w:rsidR="00390A3C">
        <w:t xml:space="preserve">, </w:t>
      </w:r>
      <w:r w:rsidR="00D740FF">
        <w:t xml:space="preserve">as a </w:t>
      </w:r>
      <w:r w:rsidR="00C033A1">
        <w:t xml:space="preserve">routine </w:t>
      </w:r>
      <w:r w:rsidR="00D740FF">
        <w:t>part of our proceeding</w:t>
      </w:r>
      <w:r w:rsidR="00DA7F86">
        <w:t>,</w:t>
      </w:r>
      <w:r w:rsidR="00D740FF">
        <w:t xml:space="preserve"> </w:t>
      </w:r>
      <w:r w:rsidR="00B578A1">
        <w:t xml:space="preserve">we </w:t>
      </w:r>
      <w:r w:rsidR="00D9554E">
        <w:t>make any</w:t>
      </w:r>
      <w:r w:rsidR="00390A3C">
        <w:t xml:space="preserve"> necessary </w:t>
      </w:r>
      <w:r w:rsidR="00B37AC7">
        <w:t xml:space="preserve">adjustments </w:t>
      </w:r>
      <w:r w:rsidR="00390A3C">
        <w:t xml:space="preserve">to our </w:t>
      </w:r>
      <w:r w:rsidR="00B15B39">
        <w:t>proposals</w:t>
      </w:r>
      <w:r w:rsidR="006C3A5C">
        <w:t xml:space="preserve"> </w:t>
      </w:r>
      <w:r w:rsidR="00D51ADE">
        <w:t xml:space="preserve">to ensure </w:t>
      </w:r>
      <w:r w:rsidR="006C3A5C">
        <w:t xml:space="preserve">that </w:t>
      </w:r>
      <w:r w:rsidR="00DF1710">
        <w:t xml:space="preserve">the final </w:t>
      </w:r>
      <w:r w:rsidR="00D536DE">
        <w:t xml:space="preserve">fiscal year </w:t>
      </w:r>
      <w:r w:rsidR="006C3A5C">
        <w:t>FTE reallocations reflect</w:t>
      </w:r>
      <w:r w:rsidR="00336C56">
        <w:t>, as accurately as possible,</w:t>
      </w:r>
      <w:r w:rsidR="006C3A5C">
        <w:t xml:space="preserve"> </w:t>
      </w:r>
      <w:r w:rsidR="007B2957">
        <w:t xml:space="preserve">the work being done </w:t>
      </w:r>
      <w:r w:rsidR="00B45DD8">
        <w:t>for</w:t>
      </w:r>
      <w:r w:rsidR="007B2957">
        <w:t xml:space="preserve"> the benefit of fee payors</w:t>
      </w:r>
      <w:r w:rsidR="000C0077">
        <w:t>.</w:t>
      </w:r>
      <w:r>
        <w:rPr>
          <w:rStyle w:val="FootnoteReference"/>
        </w:rPr>
        <w:footnoteReference w:id="104"/>
      </w:r>
      <w:r w:rsidR="000C0077">
        <w:t xml:space="preserve">  </w:t>
      </w:r>
    </w:p>
    <w:p w:rsidR="00D71A1A" w:rsidRPr="00BD4DE2" w:rsidP="006B4183" w14:paraId="43B926C5" w14:textId="39FC2028">
      <w:pPr>
        <w:pStyle w:val="ParaNum"/>
        <w:widowControl/>
      </w:pPr>
      <w:r>
        <w:rPr>
          <w:rStyle w:val="normaltextrun"/>
        </w:rPr>
        <w:t xml:space="preserve">In sum, </w:t>
      </w:r>
      <w:r w:rsidR="006E5BAE">
        <w:rPr>
          <w:rStyle w:val="normaltextrun"/>
        </w:rPr>
        <w:t xml:space="preserve">we conclude that </w:t>
      </w:r>
      <w:r>
        <w:rPr>
          <w:rStyle w:val="normaltextrun"/>
        </w:rPr>
        <w:t>NAB</w:t>
      </w:r>
      <w:r w:rsidR="00B15B8C">
        <w:rPr>
          <w:rStyle w:val="normaltextrun"/>
        </w:rPr>
        <w:t>’s</w:t>
      </w:r>
      <w:r>
        <w:rPr>
          <w:rStyle w:val="normaltextrun"/>
        </w:rPr>
        <w:t xml:space="preserve"> </w:t>
      </w:r>
      <w:r w:rsidR="00FB2F62">
        <w:rPr>
          <w:rStyle w:val="normaltextrun"/>
        </w:rPr>
        <w:t>and the State Broadcasters Associations</w:t>
      </w:r>
      <w:r w:rsidR="006C148B">
        <w:rPr>
          <w:rStyle w:val="normaltextrun"/>
        </w:rPr>
        <w:t>’</w:t>
      </w:r>
      <w:r w:rsidR="00FB2F62">
        <w:rPr>
          <w:rStyle w:val="normaltextrun"/>
        </w:rPr>
        <w:t xml:space="preserve"> </w:t>
      </w:r>
      <w:r w:rsidR="00E23975">
        <w:rPr>
          <w:rStyle w:val="normaltextrun"/>
        </w:rPr>
        <w:t>general requests to have more information from the Commission regard</w:t>
      </w:r>
      <w:r w:rsidR="006E5BAE">
        <w:rPr>
          <w:rStyle w:val="normaltextrun"/>
        </w:rPr>
        <w:t>ing</w:t>
      </w:r>
      <w:r w:rsidR="00E23975">
        <w:rPr>
          <w:rStyle w:val="normaltextrun"/>
        </w:rPr>
        <w:t xml:space="preserve"> </w:t>
      </w:r>
      <w:r w:rsidR="00B96AB2">
        <w:rPr>
          <w:rStyle w:val="normaltextrun"/>
        </w:rPr>
        <w:t>our FTE data seek</w:t>
      </w:r>
      <w:r w:rsidR="006548CB">
        <w:rPr>
          <w:rStyle w:val="normaltextrun"/>
        </w:rPr>
        <w:t xml:space="preserve"> to impose a level of precision on the Commission’s </w:t>
      </w:r>
      <w:r w:rsidR="00BD6BA2">
        <w:rPr>
          <w:rStyle w:val="normaltextrun"/>
        </w:rPr>
        <w:t xml:space="preserve">reallocation </w:t>
      </w:r>
      <w:r w:rsidR="006548CB">
        <w:rPr>
          <w:rStyle w:val="normaltextrun"/>
        </w:rPr>
        <w:t>process that does not align with our methodology.</w:t>
      </w:r>
      <w:r>
        <w:rPr>
          <w:rStyle w:val="FootnoteReference"/>
        </w:rPr>
        <w:footnoteReference w:id="105"/>
      </w:r>
      <w:r w:rsidR="006548CB">
        <w:rPr>
          <w:rStyle w:val="normaltextrun"/>
        </w:rPr>
        <w:t xml:space="preserve">  </w:t>
      </w:r>
      <w:r w:rsidR="008D352A">
        <w:rPr>
          <w:rStyle w:val="normaltextrun"/>
        </w:rPr>
        <w:t>E</w:t>
      </w:r>
      <w:r w:rsidR="00092382">
        <w:rPr>
          <w:rStyle w:val="normaltextrun"/>
        </w:rPr>
        <w:t>ach year</w:t>
      </w:r>
      <w:r w:rsidR="0063649D">
        <w:rPr>
          <w:rStyle w:val="normaltextrun"/>
        </w:rPr>
        <w:t xml:space="preserve"> </w:t>
      </w:r>
      <w:r w:rsidR="006B4183">
        <w:rPr>
          <w:rStyle w:val="normaltextrun"/>
        </w:rPr>
        <w:t>in proposing</w:t>
      </w:r>
      <w:r w:rsidR="0063649D">
        <w:rPr>
          <w:rStyle w:val="normaltextrun"/>
        </w:rPr>
        <w:t xml:space="preserve"> FTE reallocations</w:t>
      </w:r>
      <w:r w:rsidR="00787ACB">
        <w:rPr>
          <w:rStyle w:val="normaltextrun"/>
        </w:rPr>
        <w:t xml:space="preserve"> from indirect to direct</w:t>
      </w:r>
      <w:r w:rsidR="0063649D">
        <w:rPr>
          <w:rStyle w:val="normaltextrun"/>
        </w:rPr>
        <w:t>,</w:t>
      </w:r>
      <w:r w:rsidR="00092382">
        <w:rPr>
          <w:rStyle w:val="normaltextrun"/>
        </w:rPr>
        <w:t xml:space="preserve"> </w:t>
      </w:r>
      <w:r w:rsidR="006B4183">
        <w:rPr>
          <w:rStyle w:val="normaltextrun"/>
        </w:rPr>
        <w:t>the Commission has</w:t>
      </w:r>
      <w:r w:rsidR="00B44A00">
        <w:t xml:space="preserve"> </w:t>
      </w:r>
      <w:r w:rsidR="00F51703">
        <w:t>provid</w:t>
      </w:r>
      <w:r w:rsidR="00B44A00">
        <w:t>ed</w:t>
      </w:r>
      <w:r w:rsidR="00F51703">
        <w:t xml:space="preserve"> </w:t>
      </w:r>
      <w:r w:rsidR="00C23C24">
        <w:t>notice</w:t>
      </w:r>
      <w:r w:rsidR="00F51703">
        <w:t xml:space="preserve"> of what </w:t>
      </w:r>
      <w:r w:rsidR="00F51703">
        <w:t>organizational unit the FTE burden is being reallocated to and from</w:t>
      </w:r>
      <w:r w:rsidR="008366C6">
        <w:t>.</w:t>
      </w:r>
      <w:r>
        <w:rPr>
          <w:rStyle w:val="FootnoteReference"/>
        </w:rPr>
        <w:footnoteReference w:id="106"/>
      </w:r>
      <w:r w:rsidR="00391C0A">
        <w:t xml:space="preserve">  </w:t>
      </w:r>
      <w:r w:rsidR="001E7C4B">
        <w:t xml:space="preserve">Moreover, </w:t>
      </w:r>
      <w:r w:rsidR="00686285">
        <w:t>commenters have historical</w:t>
      </w:r>
      <w:r w:rsidR="00D641E0">
        <w:t xml:space="preserve"> and</w:t>
      </w:r>
      <w:r w:rsidR="00D803BE">
        <w:t xml:space="preserve"> detailed insight into the </w:t>
      </w:r>
      <w:r w:rsidR="002D52C8">
        <w:t xml:space="preserve">type of measurable </w:t>
      </w:r>
      <w:r w:rsidR="00D803BE">
        <w:t xml:space="preserve">FTE </w:t>
      </w:r>
      <w:r w:rsidR="00686285">
        <w:t xml:space="preserve">work </w:t>
      </w:r>
      <w:r w:rsidR="00322EAE">
        <w:t xml:space="preserve">the Commission </w:t>
      </w:r>
      <w:r w:rsidR="00D172D2">
        <w:t xml:space="preserve">has </w:t>
      </w:r>
      <w:r w:rsidR="001A11DC">
        <w:t>found warranted</w:t>
      </w:r>
      <w:r w:rsidR="00D803BE">
        <w:t xml:space="preserve"> the </w:t>
      </w:r>
      <w:r w:rsidR="001A11DC">
        <w:t xml:space="preserve">reallocation of FTEs as direct to a </w:t>
      </w:r>
      <w:r w:rsidR="00D803BE">
        <w:t>core bureau</w:t>
      </w:r>
      <w:r w:rsidR="001A11DC">
        <w:t>.</w:t>
      </w:r>
      <w:r>
        <w:rPr>
          <w:rStyle w:val="FootnoteReference"/>
        </w:rPr>
        <w:footnoteReference w:id="107"/>
      </w:r>
      <w:r w:rsidR="00D803BE">
        <w:t xml:space="preserve">  </w:t>
      </w:r>
      <w:r w:rsidRPr="722DCFD7" w:rsidR="00093F5A">
        <w:t xml:space="preserve">We therefore conclude, as the Commission has in the past, that amending our methodology to include </w:t>
      </w:r>
      <w:r w:rsidRPr="722DCFD7" w:rsidR="00032239">
        <w:t>“added</w:t>
      </w:r>
      <w:r w:rsidRPr="722DCFD7">
        <w:t xml:space="preserve"> granularity</w:t>
      </w:r>
      <w:r w:rsidR="00C23E9A">
        <w:rPr>
          <w:szCs w:val="22"/>
        </w:rPr>
        <w:t>”</w:t>
      </w:r>
      <w:r w:rsidRPr="722DCFD7" w:rsidR="00FA0DC1">
        <w:t xml:space="preserve"> to our process</w:t>
      </w:r>
      <w:r w:rsidRPr="00BD4DE2">
        <w:rPr>
          <w:szCs w:val="22"/>
        </w:rPr>
        <w:t xml:space="preserve"> </w:t>
      </w:r>
      <w:r w:rsidRPr="722DCFD7" w:rsidR="00093F5A">
        <w:t xml:space="preserve">like NAB </w:t>
      </w:r>
      <w:r w:rsidRPr="722DCFD7" w:rsidR="0077557A">
        <w:t xml:space="preserve">and the State Broadcasters Associations </w:t>
      </w:r>
      <w:r w:rsidRPr="722DCFD7" w:rsidR="00221D04">
        <w:t>request</w:t>
      </w:r>
      <w:r w:rsidRPr="00BD4DE2" w:rsidR="00093F5A">
        <w:rPr>
          <w:szCs w:val="22"/>
        </w:rPr>
        <w:t xml:space="preserve"> </w:t>
      </w:r>
      <w:r w:rsidRPr="722DCFD7" w:rsidR="00FA0DC1">
        <w:t>w</w:t>
      </w:r>
      <w:r w:rsidRPr="722DCFD7" w:rsidR="00C23E9A">
        <w:t xml:space="preserve">ould </w:t>
      </w:r>
      <w:r w:rsidRPr="722DCFD7" w:rsidR="00FA0DC1">
        <w:t>not</w:t>
      </w:r>
      <w:r w:rsidRPr="00BD4DE2">
        <w:rPr>
          <w:szCs w:val="22"/>
        </w:rPr>
        <w:t xml:space="preserve"> </w:t>
      </w:r>
      <w:r w:rsidRPr="00BD4DE2" w:rsidR="00FA0DC1">
        <w:rPr>
          <w:szCs w:val="22"/>
        </w:rPr>
        <w:t>“</w:t>
      </w:r>
      <w:r w:rsidRPr="722DCFD7">
        <w:t>change the overall result, or improve our regulatory fee methodology, but would simply consume more staff resources and increase the indirect FTE time devoted to regulatory fee administration.</w:t>
      </w:r>
      <w:r w:rsidRPr="00BD4DE2" w:rsidR="003C42D7">
        <w:rPr>
          <w:szCs w:val="22"/>
        </w:rPr>
        <w:t>”</w:t>
      </w:r>
      <w:r>
        <w:rPr>
          <w:rStyle w:val="FootnoteReference"/>
        </w:rPr>
        <w:footnoteReference w:id="108"/>
      </w:r>
      <w:r w:rsidRPr="00BD4DE2">
        <w:rPr>
          <w:szCs w:val="22"/>
        </w:rPr>
        <w:t xml:space="preserve">  </w:t>
      </w:r>
      <w:r w:rsidRPr="722DCFD7" w:rsidR="00221D04">
        <w:t xml:space="preserve">Instead, </w:t>
      </w:r>
      <w:r w:rsidR="001C4BD5">
        <w:t>our analysis</w:t>
      </w:r>
      <w:r w:rsidRPr="722DCFD7">
        <w:t xml:space="preserve"> is </w:t>
      </w:r>
      <w:r w:rsidR="00E86E4D">
        <w:t>“</w:t>
      </w:r>
      <w:r w:rsidRPr="722DCFD7">
        <w:t xml:space="preserve">most accurate when we look at the work of a larger group such as a division, office, or bureau, consistent with the language of section 9 of the Act </w:t>
      </w:r>
      <w:r w:rsidRPr="722DCFD7" w:rsidR="009C66A2">
        <w:t xml:space="preserve">to ensure </w:t>
      </w:r>
      <w:r w:rsidRPr="722DCFD7">
        <w:t xml:space="preserve">that </w:t>
      </w:r>
      <w:r w:rsidR="00C65CFC">
        <w:rPr>
          <w:szCs w:val="22"/>
        </w:rPr>
        <w:t>‘</w:t>
      </w:r>
      <w:r w:rsidRPr="722DCFD7">
        <w:t>fees reflect the full-time equivalent number of employees within the bureaus and offices of the Commission.</w:t>
      </w:r>
      <w:r w:rsidR="00C65CFC">
        <w:rPr>
          <w:szCs w:val="22"/>
        </w:rPr>
        <w:t>’</w:t>
      </w:r>
      <w:r w:rsidRPr="00BD4DE2">
        <w:rPr>
          <w:szCs w:val="22"/>
        </w:rPr>
        <w:t>”</w:t>
      </w:r>
      <w:r>
        <w:rPr>
          <w:rStyle w:val="FootnoteReference"/>
          <w:sz w:val="22"/>
          <w:szCs w:val="22"/>
        </w:rPr>
        <w:footnoteReference w:id="109"/>
      </w:r>
    </w:p>
    <w:p w:rsidR="005F3C4C" w:rsidRPr="005F3C4C" w:rsidP="00000999" w14:paraId="6C6239F8" w14:textId="4266610D">
      <w:pPr>
        <w:pStyle w:val="ParaNum"/>
        <w:widowControl/>
        <w:rPr>
          <w:rStyle w:val="normaltextrun"/>
        </w:rPr>
      </w:pPr>
      <w:r>
        <w:rPr>
          <w:rStyle w:val="normaltextrun"/>
        </w:rPr>
        <w:t>We also reject the claims of commenters that the Commission must</w:t>
      </w:r>
      <w:r w:rsidR="00A87544">
        <w:rPr>
          <w:rStyle w:val="normaltextrun"/>
        </w:rPr>
        <w:t xml:space="preserve"> </w:t>
      </w:r>
      <w:r w:rsidR="0049781A">
        <w:rPr>
          <w:rStyle w:val="normaltextrun"/>
        </w:rPr>
        <w:t xml:space="preserve">find ways to reduce the burden </w:t>
      </w:r>
      <w:r w:rsidR="00200505">
        <w:rPr>
          <w:rStyle w:val="normaltextrun"/>
        </w:rPr>
        <w:t xml:space="preserve">of </w:t>
      </w:r>
      <w:r w:rsidR="0049781A">
        <w:rPr>
          <w:rStyle w:val="normaltextrun"/>
        </w:rPr>
        <w:t xml:space="preserve">indirect FTEs </w:t>
      </w:r>
      <w:r w:rsidR="00200505">
        <w:rPr>
          <w:rStyle w:val="normaltextrun"/>
        </w:rPr>
        <w:t xml:space="preserve">on </w:t>
      </w:r>
      <w:r w:rsidR="0049781A">
        <w:rPr>
          <w:rStyle w:val="normaltextrun"/>
        </w:rPr>
        <w:t>fee payors</w:t>
      </w:r>
      <w:r w:rsidR="00B54375">
        <w:rPr>
          <w:rStyle w:val="normaltextrun"/>
        </w:rPr>
        <w:t xml:space="preserve"> </w:t>
      </w:r>
      <w:r w:rsidR="00BF3D4B">
        <w:rPr>
          <w:rStyle w:val="normaltextrun"/>
        </w:rPr>
        <w:t>that</w:t>
      </w:r>
      <w:r w:rsidR="00B54375">
        <w:rPr>
          <w:rStyle w:val="normaltextrun"/>
        </w:rPr>
        <w:t xml:space="preserve"> are based on</w:t>
      </w:r>
      <w:r w:rsidR="00FD5F17">
        <w:rPr>
          <w:rStyle w:val="normaltextrun"/>
        </w:rPr>
        <w:t xml:space="preserve"> </w:t>
      </w:r>
      <w:r w:rsidR="008F2464">
        <w:rPr>
          <w:rStyle w:val="normaltextrun"/>
        </w:rPr>
        <w:t xml:space="preserve">arguments </w:t>
      </w:r>
      <w:r w:rsidR="00FD5F17">
        <w:rPr>
          <w:rStyle w:val="normaltextrun"/>
        </w:rPr>
        <w:t xml:space="preserve">that </w:t>
      </w:r>
      <w:r w:rsidR="008F2464">
        <w:rPr>
          <w:rStyle w:val="normaltextrun"/>
        </w:rPr>
        <w:t>the Commission has previously</w:t>
      </w:r>
      <w:r w:rsidR="002B2735">
        <w:rPr>
          <w:rStyle w:val="normaltextrun"/>
        </w:rPr>
        <w:t>, and</w:t>
      </w:r>
      <w:r w:rsidR="00296552">
        <w:rPr>
          <w:rStyle w:val="normaltextrun"/>
        </w:rPr>
        <w:t xml:space="preserve"> thoroughly</w:t>
      </w:r>
      <w:r w:rsidR="002B2735">
        <w:rPr>
          <w:rStyle w:val="normaltextrun"/>
        </w:rPr>
        <w:t>,</w:t>
      </w:r>
      <w:r w:rsidR="00296552">
        <w:rPr>
          <w:rStyle w:val="normaltextrun"/>
        </w:rPr>
        <w:t xml:space="preserve"> rejected</w:t>
      </w:r>
      <w:r w:rsidR="00AE594C">
        <w:rPr>
          <w:rStyle w:val="normaltextrun"/>
        </w:rPr>
        <w:t>.</w:t>
      </w:r>
      <w:r>
        <w:rPr>
          <w:rStyle w:val="FootnoteReference"/>
        </w:rPr>
        <w:footnoteReference w:id="110"/>
      </w:r>
      <w:r w:rsidR="00AE594C">
        <w:rPr>
          <w:rStyle w:val="normaltextrun"/>
        </w:rPr>
        <w:t xml:space="preserve">  </w:t>
      </w:r>
      <w:r w:rsidR="00200505">
        <w:rPr>
          <w:rStyle w:val="normaltextrun"/>
        </w:rPr>
        <w:t xml:space="preserve">In particular, </w:t>
      </w:r>
      <w:r w:rsidR="00AE594C">
        <w:rPr>
          <w:rStyle w:val="normaltextrun"/>
        </w:rPr>
        <w:t xml:space="preserve">SES </w:t>
      </w:r>
      <w:r w:rsidR="004E44A4">
        <w:rPr>
          <w:rStyle w:val="normaltextrun"/>
        </w:rPr>
        <w:t>argues that</w:t>
      </w:r>
      <w:r w:rsidR="008F2464">
        <w:rPr>
          <w:rStyle w:val="normaltextrun"/>
        </w:rPr>
        <w:t xml:space="preserve"> the Commission should create new fee categories </w:t>
      </w:r>
      <w:r w:rsidR="005E208C">
        <w:rPr>
          <w:rStyle w:val="normaltextrun"/>
        </w:rPr>
        <w:t>for “</w:t>
      </w:r>
      <w:r w:rsidR="00F22420">
        <w:rPr>
          <w:rStyle w:val="normaltextrun"/>
        </w:rPr>
        <w:t>e</w:t>
      </w:r>
      <w:r w:rsidRPr="00F22420" w:rsidR="00F22420">
        <w:rPr>
          <w:rStyle w:val="normaltextrun"/>
        </w:rPr>
        <w:t>xperimental licenses, unlicensed use,</w:t>
      </w:r>
      <w:r w:rsidR="00F22420">
        <w:rPr>
          <w:rStyle w:val="normaltextrun"/>
        </w:rPr>
        <w:t xml:space="preserve"> </w:t>
      </w:r>
      <w:r w:rsidRPr="00F22420" w:rsidR="00F22420">
        <w:rPr>
          <w:rStyle w:val="normaltextrun"/>
        </w:rPr>
        <w:t>and automated frequency coordination system</w:t>
      </w:r>
      <w:r w:rsidR="004B2DD3">
        <w:rPr>
          <w:rStyle w:val="normaltextrun"/>
        </w:rPr>
        <w:t>s</w:t>
      </w:r>
      <w:r w:rsidR="005E208C">
        <w:rPr>
          <w:rStyle w:val="normaltextrun"/>
        </w:rPr>
        <w:t>”</w:t>
      </w:r>
      <w:r w:rsidR="00F22420">
        <w:rPr>
          <w:rStyle w:val="normaltextrun"/>
        </w:rPr>
        <w:t xml:space="preserve"> and </w:t>
      </w:r>
      <w:r w:rsidR="00AE594C">
        <w:rPr>
          <w:rStyle w:val="normaltextrun"/>
        </w:rPr>
        <w:t xml:space="preserve">even </w:t>
      </w:r>
      <w:r w:rsidR="00F22420">
        <w:rPr>
          <w:rStyle w:val="normaltextrun"/>
        </w:rPr>
        <w:t xml:space="preserve">goes so far as to </w:t>
      </w:r>
      <w:r w:rsidR="00AE594C">
        <w:rPr>
          <w:rStyle w:val="normaltextrun"/>
        </w:rPr>
        <w:t xml:space="preserve">suggest the Commission should </w:t>
      </w:r>
      <w:r w:rsidR="00E24D9A">
        <w:rPr>
          <w:rStyle w:val="normaltextrun"/>
        </w:rPr>
        <w:t xml:space="preserve">designate the Office of Engineering and Technology as a new core </w:t>
      </w:r>
      <w:r w:rsidR="007A451D">
        <w:rPr>
          <w:rStyle w:val="normaltextrun"/>
        </w:rPr>
        <w:t>bureau—</w:t>
      </w:r>
      <w:r w:rsidR="00F22420">
        <w:rPr>
          <w:rStyle w:val="normaltextrun"/>
        </w:rPr>
        <w:t>all without offering a single new reason for the Commission to consider doing so</w:t>
      </w:r>
      <w:r w:rsidR="00E24D9A">
        <w:rPr>
          <w:rStyle w:val="normaltextrun"/>
        </w:rPr>
        <w:t>.</w:t>
      </w:r>
      <w:r>
        <w:rPr>
          <w:rStyle w:val="FootnoteReference"/>
        </w:rPr>
        <w:footnoteReference w:id="111"/>
      </w:r>
      <w:r w:rsidR="00E24D9A">
        <w:rPr>
          <w:rStyle w:val="normaltextrun"/>
        </w:rPr>
        <w:t xml:space="preserve">  </w:t>
      </w:r>
      <w:r w:rsidR="0062397B">
        <w:rPr>
          <w:rStyle w:val="normaltextrun"/>
        </w:rPr>
        <w:t xml:space="preserve">As </w:t>
      </w:r>
      <w:r w:rsidR="002F5DE6">
        <w:rPr>
          <w:rStyle w:val="normaltextrun"/>
        </w:rPr>
        <w:t xml:space="preserve">we explicitly </w:t>
      </w:r>
      <w:r w:rsidR="0062397B">
        <w:rPr>
          <w:rStyle w:val="normaltextrun"/>
        </w:rPr>
        <w:t>ex</w:t>
      </w:r>
      <w:r w:rsidR="004F4A4A">
        <w:rPr>
          <w:rStyle w:val="normaltextrun"/>
        </w:rPr>
        <w:t>plained</w:t>
      </w:r>
      <w:r w:rsidR="002F5DE6">
        <w:rPr>
          <w:rStyle w:val="normaltextrun"/>
        </w:rPr>
        <w:t xml:space="preserve"> in the </w:t>
      </w:r>
      <w:r w:rsidRPr="0E9C066C" w:rsidR="002F5DE6">
        <w:rPr>
          <w:rStyle w:val="normaltextrun"/>
          <w:i/>
          <w:iCs/>
        </w:rPr>
        <w:t>FY 2026 NPRM</w:t>
      </w:r>
      <w:r w:rsidR="004F4A4A">
        <w:rPr>
          <w:rStyle w:val="normaltextrun"/>
        </w:rPr>
        <w:t>,</w:t>
      </w:r>
      <w:r w:rsidR="004E486A">
        <w:rPr>
          <w:rStyle w:val="normaltextrun"/>
        </w:rPr>
        <w:t xml:space="preserve"> </w:t>
      </w:r>
      <w:r w:rsidR="004F4A4A">
        <w:rPr>
          <w:rStyle w:val="normaltextrun"/>
        </w:rPr>
        <w:t xml:space="preserve">commenters </w:t>
      </w:r>
      <w:r w:rsidR="00B34E32">
        <w:rPr>
          <w:rStyle w:val="normaltextrun"/>
        </w:rPr>
        <w:t>were asked</w:t>
      </w:r>
      <w:r w:rsidR="004F4A4A">
        <w:rPr>
          <w:rStyle w:val="normaltextrun"/>
        </w:rPr>
        <w:t xml:space="preserve"> to provide </w:t>
      </w:r>
      <w:r w:rsidR="002F5DE6">
        <w:rPr>
          <w:rStyle w:val="normaltextrun"/>
        </w:rPr>
        <w:t xml:space="preserve">“detailed evidence of materially changed </w:t>
      </w:r>
      <w:r w:rsidR="006F1217">
        <w:rPr>
          <w:rStyle w:val="normaltextrun"/>
        </w:rPr>
        <w:t>circumstances, rather than reiterate[d] arguments that the Commission has historically declined to adopt.”</w:t>
      </w:r>
      <w:r>
        <w:rPr>
          <w:rStyle w:val="FootnoteReference"/>
        </w:rPr>
        <w:footnoteReference w:id="112"/>
      </w:r>
      <w:r w:rsidR="006F1217">
        <w:rPr>
          <w:rStyle w:val="normaltextrun"/>
        </w:rPr>
        <w:t xml:space="preserve"> </w:t>
      </w:r>
      <w:r w:rsidR="00101734">
        <w:rPr>
          <w:rStyle w:val="normaltextrun"/>
        </w:rPr>
        <w:t xml:space="preserve"> Instead, SES </w:t>
      </w:r>
      <w:r w:rsidR="00CF1BC2">
        <w:rPr>
          <w:rStyle w:val="normaltextrun"/>
        </w:rPr>
        <w:t xml:space="preserve">along with </w:t>
      </w:r>
      <w:r w:rsidR="00101734">
        <w:rPr>
          <w:rStyle w:val="normaltextrun"/>
        </w:rPr>
        <w:t xml:space="preserve">its supporting reply </w:t>
      </w:r>
      <w:r w:rsidR="004B696F">
        <w:rPr>
          <w:rStyle w:val="normaltextrun"/>
        </w:rPr>
        <w:t>commenters—</w:t>
      </w:r>
      <w:r w:rsidR="004219C4">
        <w:rPr>
          <w:rStyle w:val="normaltextrun"/>
        </w:rPr>
        <w:t xml:space="preserve">i.e., </w:t>
      </w:r>
      <w:r w:rsidR="00101734">
        <w:rPr>
          <w:rStyle w:val="normaltextrun"/>
        </w:rPr>
        <w:t>the State Broadcasters Associations</w:t>
      </w:r>
      <w:r>
        <w:rPr>
          <w:rStyle w:val="FootnoteReference"/>
        </w:rPr>
        <w:footnoteReference w:id="113"/>
      </w:r>
      <w:r w:rsidR="00101734">
        <w:rPr>
          <w:rStyle w:val="normaltextrun"/>
        </w:rPr>
        <w:t xml:space="preserve"> and One Ministries</w:t>
      </w:r>
      <w:r>
        <w:rPr>
          <w:rStyle w:val="FootnoteReference"/>
        </w:rPr>
        <w:footnoteReference w:id="114"/>
      </w:r>
      <w:r w:rsidR="004B696F">
        <w:rPr>
          <w:rStyle w:val="normaltextrun"/>
        </w:rPr>
        <w:t>—</w:t>
      </w:r>
      <w:r w:rsidR="00915636">
        <w:rPr>
          <w:rStyle w:val="normaltextrun"/>
        </w:rPr>
        <w:t>either repeat or slightly recast old arguments</w:t>
      </w:r>
      <w:r w:rsidR="00A47A77">
        <w:rPr>
          <w:rStyle w:val="normaltextrun"/>
        </w:rPr>
        <w:t xml:space="preserve"> and fail to provide any material changed circumstances in support of their </w:t>
      </w:r>
      <w:r w:rsidR="00E70DCF">
        <w:rPr>
          <w:rStyle w:val="normaltextrun"/>
        </w:rPr>
        <w:t>argu</w:t>
      </w:r>
      <w:r w:rsidR="00A47A77">
        <w:rPr>
          <w:rStyle w:val="normaltextrun"/>
        </w:rPr>
        <w:t>ments</w:t>
      </w:r>
      <w:r w:rsidR="00915636">
        <w:rPr>
          <w:rStyle w:val="normaltextrun"/>
        </w:rPr>
        <w:t xml:space="preserve">.  </w:t>
      </w:r>
    </w:p>
    <w:p w:rsidR="003F3D0D" w:rsidP="00124CF2" w14:paraId="1F17EB9B" w14:textId="045D9959">
      <w:pPr>
        <w:pStyle w:val="ParaNum"/>
        <w:widowControl/>
      </w:pPr>
      <w:r>
        <w:rPr>
          <w:rStyle w:val="normaltextrun"/>
        </w:rPr>
        <w:t xml:space="preserve">For example, the </w:t>
      </w:r>
      <w:r w:rsidR="00CE72E3">
        <w:rPr>
          <w:rStyle w:val="normaltextrun"/>
        </w:rPr>
        <w:t xml:space="preserve">State Broadcasters </w:t>
      </w:r>
      <w:r w:rsidR="00365092">
        <w:rPr>
          <w:rStyle w:val="normaltextrun"/>
        </w:rPr>
        <w:t>Associations</w:t>
      </w:r>
      <w:r w:rsidR="009D77E7">
        <w:rPr>
          <w:rStyle w:val="normaltextrun"/>
        </w:rPr>
        <w:t xml:space="preserve"> </w:t>
      </w:r>
      <w:r w:rsidR="00AE1837">
        <w:rPr>
          <w:rStyle w:val="normaltextrun"/>
        </w:rPr>
        <w:t>suggest</w:t>
      </w:r>
      <w:r w:rsidR="001B1239">
        <w:rPr>
          <w:rStyle w:val="normaltextrun"/>
        </w:rPr>
        <w:t xml:space="preserve"> that</w:t>
      </w:r>
      <w:r w:rsidR="001C6DF6">
        <w:rPr>
          <w:rStyle w:val="normaltextrun"/>
        </w:rPr>
        <w:t xml:space="preserve"> </w:t>
      </w:r>
      <w:r w:rsidR="00112D58">
        <w:rPr>
          <w:rStyle w:val="normaltextrun"/>
        </w:rPr>
        <w:t xml:space="preserve">we should adopt a new fee category for </w:t>
      </w:r>
      <w:r w:rsidRPr="001B1239" w:rsidR="001B1239">
        <w:t xml:space="preserve">equipment certification labs </w:t>
      </w:r>
      <w:r w:rsidR="00112D58">
        <w:t>because they contend such a category would be “</w:t>
      </w:r>
      <w:r w:rsidRPr="000148C1" w:rsidR="000148C1">
        <w:t xml:space="preserve">remarkably similar to the </w:t>
      </w:r>
      <w:r w:rsidR="00A56C0B">
        <w:t>‘</w:t>
      </w:r>
      <w:r w:rsidRPr="000148C1" w:rsidR="000148C1">
        <w:t>holds an FCC-issued</w:t>
      </w:r>
      <w:r w:rsidR="00187A25">
        <w:t xml:space="preserve"> </w:t>
      </w:r>
      <w:r w:rsidRPr="000148C1" w:rsidR="000148C1">
        <w:t>authorization</w:t>
      </w:r>
      <w:r w:rsidR="00A56C0B">
        <w:t>’</w:t>
      </w:r>
      <w:r w:rsidRPr="000148C1" w:rsidR="000148C1">
        <w:t xml:space="preserve"> criterion that has served as the basis for charging </w:t>
      </w:r>
      <w:r w:rsidRPr="000148C1" w:rsidR="000148C1">
        <w:t>regulatory fees to broadcaster</w:t>
      </w:r>
      <w:r w:rsidR="00187A25">
        <w:t xml:space="preserve">s </w:t>
      </w:r>
      <w:r w:rsidRPr="000148C1" w:rsidR="000148C1">
        <w:t>and other legacy fee payors for the past several decades.</w:t>
      </w:r>
      <w:r w:rsidR="006D79FB">
        <w:t>”</w:t>
      </w:r>
      <w:r>
        <w:rPr>
          <w:rStyle w:val="FootnoteReference"/>
        </w:rPr>
        <w:footnoteReference w:id="115"/>
      </w:r>
      <w:r w:rsidR="00990E89">
        <w:rPr>
          <w:rStyle w:val="normaltextrun"/>
        </w:rPr>
        <w:t xml:space="preserve">  But</w:t>
      </w:r>
      <w:r w:rsidR="006D79FB">
        <w:rPr>
          <w:rStyle w:val="normaltextrun"/>
        </w:rPr>
        <w:t>, in making this argument</w:t>
      </w:r>
      <w:r w:rsidR="00B86991">
        <w:rPr>
          <w:rStyle w:val="normaltextrun"/>
        </w:rPr>
        <w:t>,</w:t>
      </w:r>
      <w:r w:rsidR="006D79FB">
        <w:rPr>
          <w:rStyle w:val="normaltextrun"/>
        </w:rPr>
        <w:t xml:space="preserve"> the State Broadcasters Associations </w:t>
      </w:r>
      <w:r w:rsidR="004C6A6F">
        <w:rPr>
          <w:rStyle w:val="normaltextrun"/>
        </w:rPr>
        <w:t xml:space="preserve">notably </w:t>
      </w:r>
      <w:r w:rsidR="009E1C70">
        <w:rPr>
          <w:rStyle w:val="normaltextrun"/>
        </w:rPr>
        <w:t xml:space="preserve">avoid the more </w:t>
      </w:r>
      <w:r w:rsidR="00036B12">
        <w:rPr>
          <w:rStyle w:val="normaltextrun"/>
        </w:rPr>
        <w:t>apt</w:t>
      </w:r>
      <w:r w:rsidR="009E1C70">
        <w:rPr>
          <w:rStyle w:val="normaltextrun"/>
        </w:rPr>
        <w:t xml:space="preserve"> comparison to equipment authorization</w:t>
      </w:r>
      <w:r w:rsidR="009B60F5">
        <w:rPr>
          <w:rStyle w:val="normaltextrun"/>
        </w:rPr>
        <w:t>s</w:t>
      </w:r>
      <w:r w:rsidR="00036B12">
        <w:rPr>
          <w:rStyle w:val="normaltextrun"/>
        </w:rPr>
        <w:t xml:space="preserve">—a category </w:t>
      </w:r>
      <w:r w:rsidR="009E1C70">
        <w:rPr>
          <w:rStyle w:val="normaltextrun"/>
        </w:rPr>
        <w:t xml:space="preserve">that the Commission has repeatedly declined to adopt.  </w:t>
      </w:r>
      <w:r w:rsidRPr="00C23F9A" w:rsidR="00D45641">
        <w:t xml:space="preserve">It seems that having failed to convince the Commission that equipment authorizations should be added to the regulatory fees categories, the </w:t>
      </w:r>
      <w:r w:rsidR="00D45641">
        <w:t xml:space="preserve">State </w:t>
      </w:r>
      <w:r w:rsidRPr="00C23F9A" w:rsidR="00D45641">
        <w:t>Broadcasters Association</w:t>
      </w:r>
      <w:r w:rsidR="00D45641">
        <w:t>s</w:t>
      </w:r>
      <w:r w:rsidRPr="00C23F9A" w:rsidR="00D45641">
        <w:t xml:space="preserve"> now </w:t>
      </w:r>
      <w:r w:rsidR="00D45641">
        <w:t>try</w:t>
      </w:r>
      <w:r w:rsidRPr="00C23F9A" w:rsidR="00D45641">
        <w:t xml:space="preserve"> to </w:t>
      </w:r>
      <w:r w:rsidR="00D45641">
        <w:t>convince us that a regulatory fee should apply to the</w:t>
      </w:r>
      <w:r w:rsidRPr="00C23F9A" w:rsidR="00D45641">
        <w:t xml:space="preserve"> test labs that provide equipment certifications to those seeking </w:t>
      </w:r>
      <w:r w:rsidR="00D45641">
        <w:t>such authorizations</w:t>
      </w:r>
      <w:r w:rsidRPr="00C23F9A" w:rsidR="00D45641">
        <w:t xml:space="preserve"> from the Commission. </w:t>
      </w:r>
      <w:r w:rsidR="00D45641">
        <w:t xml:space="preserve"> </w:t>
      </w:r>
      <w:r w:rsidRPr="00C23F9A" w:rsidR="00D45641">
        <w:t xml:space="preserve">This would essentially backdoor </w:t>
      </w:r>
      <w:r w:rsidR="00D45641">
        <w:t xml:space="preserve">the addition of </w:t>
      </w:r>
      <w:r w:rsidRPr="00C23F9A" w:rsidR="00D45641">
        <w:t xml:space="preserve">equipment authorizations to the regulatory fee categories as testing labs would </w:t>
      </w:r>
      <w:r w:rsidR="00D45641">
        <w:t>presumably</w:t>
      </w:r>
      <w:r w:rsidRPr="00C23F9A" w:rsidR="00D45641">
        <w:t xml:space="preserve"> pass those fees onto the manufacturers of the equipment </w:t>
      </w:r>
      <w:r w:rsidR="005A33B9">
        <w:t>they</w:t>
      </w:r>
      <w:r w:rsidRPr="00C23F9A" w:rsidR="00D45641">
        <w:t xml:space="preserve"> certif</w:t>
      </w:r>
      <w:r w:rsidR="005A33B9">
        <w:t>y</w:t>
      </w:r>
      <w:r w:rsidRPr="00C23F9A" w:rsidR="00D45641">
        <w:t>.</w:t>
      </w:r>
      <w:r>
        <w:rPr>
          <w:rStyle w:val="FootnoteReference"/>
        </w:rPr>
        <w:footnoteReference w:id="116"/>
      </w:r>
      <w:r w:rsidR="00FA3243">
        <w:t xml:space="preserve">  </w:t>
      </w:r>
      <w:r w:rsidR="000A33F5">
        <w:t xml:space="preserve">The </w:t>
      </w:r>
      <w:r w:rsidR="00522CC8">
        <w:t xml:space="preserve">State Broadcasters </w:t>
      </w:r>
      <w:r w:rsidR="000A33F5">
        <w:t>Associations</w:t>
      </w:r>
      <w:r w:rsidR="00522CC8">
        <w:t xml:space="preserve"> provide no explanation for why the </w:t>
      </w:r>
      <w:r w:rsidR="000F6006">
        <w:t xml:space="preserve">Commission’s </w:t>
      </w:r>
      <w:r w:rsidR="00522CC8">
        <w:t xml:space="preserve">reasoning </w:t>
      </w:r>
      <w:r w:rsidR="000D7E9B">
        <w:t xml:space="preserve">in </w:t>
      </w:r>
      <w:r w:rsidR="00120C8D">
        <w:t xml:space="preserve">declining to adopt a fee category for equipment authorizations </w:t>
      </w:r>
      <w:r w:rsidR="00F70AB9">
        <w:t>is not equally applicable</w:t>
      </w:r>
      <w:r w:rsidR="00522CC8">
        <w:t xml:space="preserve"> to </w:t>
      </w:r>
      <w:r w:rsidR="00315D66">
        <w:t xml:space="preserve">laboratories that perform measurements of equipment subject to an equipment authorization (i.e., the State Broadcasters Associations’ “equipment certification labs”).  Although laboratories involved in the testing of equipment for Certification under the equipment authorization rules are subject to accreditation, recognition, and periodic reassessment, there is no correlation between these steps and how many devices a testing laboratory actually tests or, once those devices are certified by a Telecommunications Certification Body, how many units are actually produced.  Moreover, the </w:t>
      </w:r>
      <w:r w:rsidR="00315D66">
        <w:rPr>
          <w:rStyle w:val="normaltextrun"/>
        </w:rPr>
        <w:t xml:space="preserve">State Broadcasters Associations provide no cognizable rationale why only testing laboratories and not the other entities involved in the equipment authorization process (e.g., the laboratory accreditation bodies that </w:t>
      </w:r>
      <w:r w:rsidR="00315D66">
        <w:t>accredit a laboratory</w:t>
      </w:r>
      <w:r w:rsidRPr="00AD6CD7" w:rsidR="00315D66">
        <w:t xml:space="preserve"> with a scope covering the measurements required for the types of equipment that it will test</w:t>
      </w:r>
      <w:r w:rsidR="00315D66">
        <w:t>,</w:t>
      </w:r>
      <w:r w:rsidR="00315D66">
        <w:rPr>
          <w:rStyle w:val="normaltextrun"/>
        </w:rPr>
        <w:t xml:space="preserve"> and the </w:t>
      </w:r>
      <w:r w:rsidR="00315D66">
        <w:t xml:space="preserve">Telecommunications Certification Bodies </w:t>
      </w:r>
      <w:r w:rsidR="00BF46D1">
        <w:t>that</w:t>
      </w:r>
      <w:r w:rsidR="00315D66">
        <w:t xml:space="preserve"> are authorized to issue Certifications) would be subject to a fee payor classification, if such a classification were warranted for equipment authorization-related activities.</w:t>
      </w:r>
      <w:r w:rsidR="00585FC8">
        <w:t xml:space="preserve"> </w:t>
      </w:r>
      <w:r w:rsidR="006E6163">
        <w:t xml:space="preserve"> </w:t>
      </w:r>
      <w:r w:rsidR="000C1D14">
        <w:t xml:space="preserve">Thus, in neither instance would we be able to credit FTE resources to such issues.  </w:t>
      </w:r>
      <w:r w:rsidR="00C23F9A">
        <w:t xml:space="preserve"> </w:t>
      </w:r>
    </w:p>
    <w:p w:rsidR="005547F3" w:rsidRPr="005547F3" w:rsidP="00F039E1" w14:paraId="1400FC97" w14:textId="48679CDF">
      <w:pPr>
        <w:pStyle w:val="ParaNum"/>
        <w:widowControl/>
      </w:pPr>
      <w:r>
        <w:t xml:space="preserve">Moreover, the State Broadcasters Associations do not </w:t>
      </w:r>
      <w:r w:rsidR="00F00B27">
        <w:t xml:space="preserve">address the </w:t>
      </w:r>
      <w:r>
        <w:t xml:space="preserve">very </w:t>
      </w:r>
      <w:r w:rsidR="00F00B27">
        <w:t xml:space="preserve">minimal nature of the Commission’s FTE work </w:t>
      </w:r>
      <w:r w:rsidR="00DC30CA">
        <w:t xml:space="preserve">related to the recognition process for </w:t>
      </w:r>
      <w:r w:rsidR="00A87B26">
        <w:t xml:space="preserve">laboratories that perform measurements of equipment subject to an </w:t>
      </w:r>
      <w:r w:rsidR="00DC30CA">
        <w:t>equipment</w:t>
      </w:r>
      <w:r w:rsidR="007835E6">
        <w:t xml:space="preserve"> authorization</w:t>
      </w:r>
      <w:r w:rsidR="00522CC8">
        <w:t>.</w:t>
      </w:r>
      <w:r w:rsidR="009E5318">
        <w:t xml:space="preserve"> </w:t>
      </w:r>
      <w:r w:rsidR="009E4B53">
        <w:t xml:space="preserve"> </w:t>
      </w:r>
      <w:r w:rsidR="00D807EB">
        <w:t>Although w</w:t>
      </w:r>
      <w:r w:rsidRPr="009313B6" w:rsidR="00265D4F">
        <w:t xml:space="preserve">e acknowledge that in establishing </w:t>
      </w:r>
      <w:r w:rsidR="008E6501">
        <w:t>certain</w:t>
      </w:r>
      <w:r w:rsidRPr="009313B6" w:rsidR="00265D4F">
        <w:t xml:space="preserve"> </w:t>
      </w:r>
      <w:r w:rsidR="00265D4F">
        <w:t>rules</w:t>
      </w:r>
      <w:r w:rsidRPr="009313B6" w:rsidR="00265D4F">
        <w:t xml:space="preserve"> </w:t>
      </w:r>
      <w:r w:rsidR="00265D4F">
        <w:t xml:space="preserve">related to </w:t>
      </w:r>
      <w:r w:rsidR="004A3664">
        <w:t>these</w:t>
      </w:r>
      <w:r w:rsidR="00FA268E">
        <w:t xml:space="preserve"> </w:t>
      </w:r>
      <w:r w:rsidR="00265D4F">
        <w:t>labs</w:t>
      </w:r>
      <w:r w:rsidRPr="009313B6" w:rsidR="00265D4F">
        <w:t xml:space="preserve">, </w:t>
      </w:r>
      <w:r w:rsidR="009973D5">
        <w:t xml:space="preserve">some </w:t>
      </w:r>
      <w:r w:rsidRPr="009313B6" w:rsidR="00265D4F">
        <w:t xml:space="preserve">FTE time is devoted to adopting </w:t>
      </w:r>
      <w:r w:rsidR="00265D4F">
        <w:t>regulations</w:t>
      </w:r>
      <w:r w:rsidRPr="009313B6" w:rsidR="00265D4F">
        <w:t xml:space="preserve"> that allow </w:t>
      </w:r>
      <w:r w:rsidR="00265D4F">
        <w:t>such labs</w:t>
      </w:r>
      <w:r w:rsidRPr="009313B6" w:rsidR="00265D4F">
        <w:t xml:space="preserve"> to perform </w:t>
      </w:r>
      <w:r w:rsidR="00265D4F">
        <w:t>their</w:t>
      </w:r>
      <w:r w:rsidRPr="009313B6" w:rsidR="00265D4F">
        <w:t xml:space="preserve"> functions</w:t>
      </w:r>
      <w:r w:rsidR="00FD40ED">
        <w:t xml:space="preserve"> for certain Commission licensees</w:t>
      </w:r>
      <w:r w:rsidR="00D807EB">
        <w:t xml:space="preserve"> as well as other permittees, t</w:t>
      </w:r>
      <w:r w:rsidR="00FD40ED">
        <w:t>hese efforts</w:t>
      </w:r>
      <w:r w:rsidR="00265D4F">
        <w:t xml:space="preserve"> </w:t>
      </w:r>
      <w:r w:rsidR="00D807EB">
        <w:t>are limited and</w:t>
      </w:r>
      <w:r w:rsidR="00265D4F">
        <w:t xml:space="preserve"> </w:t>
      </w:r>
      <w:r w:rsidR="00FD40ED">
        <w:t>do not result</w:t>
      </w:r>
      <w:r w:rsidR="00265D4F">
        <w:t xml:space="preserve"> in the work of FTEs </w:t>
      </w:r>
      <w:r w:rsidR="009973D5">
        <w:t>being sufficient</w:t>
      </w:r>
      <w:r w:rsidRPr="009313B6" w:rsidR="00265D4F">
        <w:t xml:space="preserve"> to </w:t>
      </w:r>
      <w:r w:rsidR="00265D4F">
        <w:t>subsequently</w:t>
      </w:r>
      <w:r w:rsidRPr="009313B6" w:rsidR="00265D4F">
        <w:t xml:space="preserve"> assess fees year after year based on such </w:t>
      </w:r>
      <w:r w:rsidR="00265D4F">
        <w:t>a limited FTE burden.</w:t>
      </w:r>
      <w:r w:rsidR="003B6D58">
        <w:t xml:space="preserve"> </w:t>
      </w:r>
      <w:r w:rsidR="00A406FA">
        <w:t xml:space="preserve"> </w:t>
      </w:r>
      <w:r w:rsidR="00E47F83">
        <w:t>Furthermore</w:t>
      </w:r>
      <w:r w:rsidR="00B22068">
        <w:t xml:space="preserve">, </w:t>
      </w:r>
      <w:r w:rsidR="00082626">
        <w:t>such work represents only a subcomponent of the larger equipment authorization workstream.  For example</w:t>
      </w:r>
      <w:r w:rsidR="00B22068">
        <w:t xml:space="preserve">, the </w:t>
      </w:r>
      <w:r w:rsidR="008E6501">
        <w:t>National Institute of Standards and Technology (NIST) and not the Commission manage</w:t>
      </w:r>
      <w:r w:rsidR="00AC0CE8">
        <w:t>s</w:t>
      </w:r>
      <w:r w:rsidR="008E6501">
        <w:t xml:space="preserve"> the process</w:t>
      </w:r>
      <w:r w:rsidR="00AB330C">
        <w:t xml:space="preserve"> of</w:t>
      </w:r>
      <w:r w:rsidR="008E6501">
        <w:t xml:space="preserve"> </w:t>
      </w:r>
      <w:r w:rsidR="00FD40ED">
        <w:t xml:space="preserve">test lab </w:t>
      </w:r>
      <w:r w:rsidR="00AC48EC">
        <w:t xml:space="preserve">accrediting and designating Telecommunications Certification Bodies </w:t>
      </w:r>
      <w:r w:rsidR="00296F44">
        <w:t>in the U.S</w:t>
      </w:r>
      <w:r w:rsidR="006E4008">
        <w:t>., whereas</w:t>
      </w:r>
      <w:r w:rsidR="00A90FB3">
        <w:t xml:space="preserve">, the </w:t>
      </w:r>
      <w:r w:rsidRPr="00A90FB3" w:rsidR="00A90FB3">
        <w:t xml:space="preserve">designation of third-party </w:t>
      </w:r>
      <w:r w:rsidR="009973D5">
        <w:t>c</w:t>
      </w:r>
      <w:r w:rsidRPr="00A90FB3" w:rsidR="00A90FB3">
        <w:t>ertification bodies located outside the U.S. are a matter of bi-lateral or multi-lateral international agreements,</w:t>
      </w:r>
      <w:r>
        <w:rPr>
          <w:rStyle w:val="FootnoteReference"/>
        </w:rPr>
        <w:footnoteReference w:id="117"/>
      </w:r>
      <w:r w:rsidRPr="00A90FB3" w:rsidR="00A90FB3">
        <w:t xml:space="preserve"> which would make requiring such entities to pay </w:t>
      </w:r>
      <w:r w:rsidR="009973D5">
        <w:t>r</w:t>
      </w:r>
      <w:r w:rsidRPr="00A90FB3" w:rsidR="00A90FB3">
        <w:t xml:space="preserve">egulatory </w:t>
      </w:r>
      <w:r w:rsidR="009973D5">
        <w:t>f</w:t>
      </w:r>
      <w:r w:rsidRPr="00A90FB3" w:rsidR="00A90FB3">
        <w:t>ees an international policy concern</w:t>
      </w:r>
      <w:r w:rsidR="00CB6A91">
        <w:t xml:space="preserve"> (were we to find a basis to subject equipment authorization activities to regulatory fees)</w:t>
      </w:r>
      <w:r w:rsidRPr="00A90FB3" w:rsidR="00A90FB3">
        <w:t>.</w:t>
      </w:r>
      <w:r w:rsidR="0002176B">
        <w:t xml:space="preserve"> </w:t>
      </w:r>
      <w:r w:rsidR="00922D8A">
        <w:t xml:space="preserve"> </w:t>
      </w:r>
      <w:r w:rsidRPr="722DCFD7" w:rsidR="0032644D">
        <w:t xml:space="preserve">The Commission adopts a new regulatory fee category </w:t>
      </w:r>
      <w:r w:rsidRPr="722DCFD7" w:rsidR="0074335A">
        <w:t>only</w:t>
      </w:r>
      <w:r w:rsidRPr="722DCFD7" w:rsidR="0032644D">
        <w:t xml:space="preserve"> when there is a sufficient legal and factual basis to conclude that significant FTE time</w:t>
      </w:r>
      <w:r w:rsidRPr="00F039E1" w:rsidR="0032644D">
        <w:rPr>
          <w:szCs w:val="22"/>
        </w:rPr>
        <w:t xml:space="preserve"> </w:t>
      </w:r>
      <w:r w:rsidR="006B15F6">
        <w:t>is used in the</w:t>
      </w:r>
      <w:r w:rsidRPr="722DCFD7" w:rsidR="0032644D">
        <w:t xml:space="preserve"> oversight and regulation </w:t>
      </w:r>
      <w:r w:rsidR="00286137">
        <w:t xml:space="preserve">of a </w:t>
      </w:r>
      <w:r w:rsidR="00286137">
        <w:t>regulate</w:t>
      </w:r>
      <w:r w:rsidR="009C4011">
        <w:t>e</w:t>
      </w:r>
      <w:r w:rsidR="00286137">
        <w:t xml:space="preserve"> such that adoption of a fee category and designation of fee would satisfy the requirements of </w:t>
      </w:r>
      <w:r w:rsidR="00D349CC">
        <w:t xml:space="preserve">section </w:t>
      </w:r>
      <w:r w:rsidR="00286137">
        <w:t>9 of the Communications Act and o</w:t>
      </w:r>
      <w:r w:rsidR="00D37D16">
        <w:t>u</w:t>
      </w:r>
      <w:r w:rsidR="00286137">
        <w:t>r overarching goals that our</w:t>
      </w:r>
      <w:r w:rsidR="00A810CF">
        <w:t xml:space="preserve"> regulatory framework is </w:t>
      </w:r>
      <w:r w:rsidRPr="722DCFD7" w:rsidR="0032644D">
        <w:t xml:space="preserve">fair, administrable, and </w:t>
      </w:r>
      <w:r w:rsidRPr="722DCFD7" w:rsidR="0032644D">
        <w:t>sustainable.</w:t>
      </w:r>
      <w:r>
        <w:rPr>
          <w:rStyle w:val="FootnoteReference"/>
          <w:sz w:val="22"/>
          <w:szCs w:val="22"/>
        </w:rPr>
        <w:footnoteReference w:id="118"/>
      </w:r>
      <w:r w:rsidRPr="00F039E1" w:rsidR="00DA75BD">
        <w:rPr>
          <w:szCs w:val="22"/>
        </w:rPr>
        <w:t xml:space="preserve"> </w:t>
      </w:r>
      <w:r w:rsidRPr="00F039E1" w:rsidR="0032644D">
        <w:rPr>
          <w:szCs w:val="22"/>
        </w:rPr>
        <w:t xml:space="preserve"> </w:t>
      </w:r>
      <w:r w:rsidR="00D53BF8">
        <w:t>Because</w:t>
      </w:r>
      <w:r w:rsidR="0002176B">
        <w:t xml:space="preserve"> </w:t>
      </w:r>
      <w:r w:rsidR="00D53BF8">
        <w:t>the</w:t>
      </w:r>
      <w:r w:rsidR="0002176B">
        <w:t xml:space="preserve"> </w:t>
      </w:r>
      <w:r w:rsidR="00A406FA">
        <w:t xml:space="preserve">State Broadcasters Associations have not offered a framework by which we could assess </w:t>
      </w:r>
      <w:r w:rsidR="009D32AE">
        <w:t xml:space="preserve">laboratories involved in the testing of </w:t>
      </w:r>
      <w:r w:rsidR="00A406FA">
        <w:t>equipment</w:t>
      </w:r>
      <w:r w:rsidR="00FA268E">
        <w:t xml:space="preserve"> </w:t>
      </w:r>
      <w:r w:rsidR="00BC57B9">
        <w:t>for C</w:t>
      </w:r>
      <w:r w:rsidR="00FA268E">
        <w:t>ertification</w:t>
      </w:r>
      <w:r w:rsidR="00A406FA">
        <w:t xml:space="preserve"> with regulatory fees </w:t>
      </w:r>
      <w:r w:rsidR="006419E9">
        <w:t>consistent with our methodology and policy goals</w:t>
      </w:r>
      <w:r w:rsidR="00D53BF8">
        <w:t xml:space="preserve">, we </w:t>
      </w:r>
      <w:r w:rsidR="00C61AE1">
        <w:t>decline to do so.</w:t>
      </w:r>
      <w:r w:rsidRPr="009313B6" w:rsidR="00265D4F">
        <w:t xml:space="preserve">  </w:t>
      </w:r>
    </w:p>
    <w:p w:rsidR="007674D9" w:rsidRPr="008B2C85" w:rsidP="008B2C85" w14:paraId="2EDF91D0" w14:textId="44F6F89E">
      <w:pPr>
        <w:pStyle w:val="ParaNum"/>
        <w:widowControl/>
        <w:rPr>
          <w:rStyle w:val="normaltextrun"/>
        </w:rPr>
      </w:pPr>
      <w:r w:rsidRPr="722DCFD7">
        <w:t>One Ministries</w:t>
      </w:r>
      <w:r w:rsidR="00511911">
        <w:t>,</w:t>
      </w:r>
      <w:r w:rsidRPr="2A511BC6">
        <w:t xml:space="preserve"> </w:t>
      </w:r>
      <w:r w:rsidR="00511911">
        <w:t xml:space="preserve">which </w:t>
      </w:r>
      <w:r w:rsidRPr="2A511BC6" w:rsidR="0088390B">
        <w:t>argu</w:t>
      </w:r>
      <w:r w:rsidR="00511911">
        <w:t>es</w:t>
      </w:r>
      <w:r w:rsidRPr="722DCFD7" w:rsidR="0088390B">
        <w:t xml:space="preserve"> in a </w:t>
      </w:r>
      <w:r w:rsidRPr="722DCFD7" w:rsidR="00FD626C">
        <w:t xml:space="preserve">single </w:t>
      </w:r>
      <w:r w:rsidRPr="722DCFD7">
        <w:t xml:space="preserve">sentence </w:t>
      </w:r>
      <w:r w:rsidRPr="722DCFD7" w:rsidR="00B75C4B">
        <w:t>that</w:t>
      </w:r>
      <w:r w:rsidRPr="722DCFD7" w:rsidR="00CE05C0">
        <w:t xml:space="preserve"> we should </w:t>
      </w:r>
      <w:r w:rsidRPr="722DCFD7" w:rsidR="000202B8">
        <w:t xml:space="preserve">consider </w:t>
      </w:r>
      <w:r w:rsidRPr="722DCFD7">
        <w:t>virtual MVPD providers as</w:t>
      </w:r>
      <w:r w:rsidRPr="722DCFD7" w:rsidR="00CE05C0">
        <w:t xml:space="preserve"> equivalent to cable service providers</w:t>
      </w:r>
      <w:r w:rsidRPr="722DCFD7" w:rsidR="00E247F9">
        <w:t xml:space="preserve"> and assess the</w:t>
      </w:r>
      <w:r w:rsidR="00A000AE">
        <w:t>m with the</w:t>
      </w:r>
      <w:r w:rsidRPr="722DCFD7" w:rsidR="00E247F9">
        <w:t xml:space="preserve"> same </w:t>
      </w:r>
      <w:r w:rsidR="00A000AE">
        <w:t xml:space="preserve">regulatory </w:t>
      </w:r>
      <w:r w:rsidRPr="722DCFD7" w:rsidR="00E247F9">
        <w:t>fees</w:t>
      </w:r>
      <w:r w:rsidRPr="00F039E1" w:rsidR="00CE05C0">
        <w:rPr>
          <w:szCs w:val="22"/>
        </w:rPr>
        <w:t xml:space="preserve">, </w:t>
      </w:r>
      <w:r w:rsidR="00E25B25">
        <w:t xml:space="preserve">likewise </w:t>
      </w:r>
      <w:r w:rsidRPr="722DCFD7" w:rsidR="00625ED5">
        <w:t>offer</w:t>
      </w:r>
      <w:r w:rsidR="00E25B25">
        <w:t>s</w:t>
      </w:r>
      <w:r w:rsidRPr="00F039E1" w:rsidR="00B75C4B">
        <w:rPr>
          <w:szCs w:val="22"/>
        </w:rPr>
        <w:t xml:space="preserve"> </w:t>
      </w:r>
      <w:r w:rsidRPr="722DCFD7" w:rsidR="00CE05C0">
        <w:t>no support</w:t>
      </w:r>
      <w:r w:rsidR="005D2761">
        <w:t xml:space="preserve"> or</w:t>
      </w:r>
      <w:r w:rsidRPr="722DCFD7" w:rsidR="00CE05C0">
        <w:t xml:space="preserve"> basis</w:t>
      </w:r>
      <w:r w:rsidR="005547F3">
        <w:rPr>
          <w:szCs w:val="22"/>
        </w:rPr>
        <w:t xml:space="preserve"> </w:t>
      </w:r>
      <w:r w:rsidR="005D2761">
        <w:t xml:space="preserve">for </w:t>
      </w:r>
      <w:r w:rsidR="009B5BA4">
        <w:t>how to do so</w:t>
      </w:r>
      <w:r w:rsidR="005D2761">
        <w:t xml:space="preserve">. </w:t>
      </w:r>
      <w:r w:rsidR="0069170F">
        <w:t xml:space="preserve"> </w:t>
      </w:r>
      <w:r w:rsidR="008B2C85">
        <w:t>Specifically, t</w:t>
      </w:r>
      <w:r w:rsidR="005D2761">
        <w:t xml:space="preserve">his suggestion is provided without a factual or legal justification for how the agency could do so within our </w:t>
      </w:r>
      <w:r w:rsidR="00155D39">
        <w:t>statutory authority and</w:t>
      </w:r>
      <w:r w:rsidR="00EF1847">
        <w:t xml:space="preserve"> </w:t>
      </w:r>
      <w:r w:rsidRPr="722DCFD7" w:rsidR="00B75C4B">
        <w:t>prior decision</w:t>
      </w:r>
      <w:r w:rsidR="0069170F">
        <w:t>-</w:t>
      </w:r>
      <w:r w:rsidRPr="722DCFD7" w:rsidR="00B75C4B">
        <w:t>making</w:t>
      </w:r>
      <w:r w:rsidRPr="008B2C85" w:rsidR="00A02DE9">
        <w:rPr>
          <w:szCs w:val="22"/>
        </w:rPr>
        <w:t>.</w:t>
      </w:r>
      <w:r>
        <w:rPr>
          <w:rStyle w:val="FootnoteReference"/>
        </w:rPr>
        <w:footnoteReference w:id="119"/>
      </w:r>
      <w:r w:rsidRPr="008B2C85" w:rsidR="00365E0A">
        <w:rPr>
          <w:szCs w:val="22"/>
        </w:rPr>
        <w:t xml:space="preserve">  </w:t>
      </w:r>
    </w:p>
    <w:p w:rsidR="00B5028A" w:rsidP="0069170F" w14:paraId="6BE87D5D" w14:textId="2687D2CD">
      <w:pPr>
        <w:pStyle w:val="ParaNum"/>
        <w:widowControl/>
      </w:pPr>
      <w:r>
        <w:rPr>
          <w:rStyle w:val="normaltextrun"/>
        </w:rPr>
        <w:t xml:space="preserve">Additionally, </w:t>
      </w:r>
      <w:r w:rsidR="00400E0A">
        <w:rPr>
          <w:rStyle w:val="normaltextrun"/>
        </w:rPr>
        <w:t xml:space="preserve">because the Commission fully considered and rejected the suggestion to convene “stake holder roundtables” in 2023, </w:t>
      </w:r>
      <w:r>
        <w:rPr>
          <w:rStyle w:val="normaltextrun"/>
        </w:rPr>
        <w:t>f</w:t>
      </w:r>
      <w:r w:rsidR="006756E6">
        <w:rPr>
          <w:rStyle w:val="normaltextrun"/>
        </w:rPr>
        <w:t xml:space="preserve">or the same reasons the </w:t>
      </w:r>
      <w:r w:rsidR="006B250F">
        <w:rPr>
          <w:rStyle w:val="normaltextrun"/>
        </w:rPr>
        <w:t xml:space="preserve">Commission </w:t>
      </w:r>
      <w:r w:rsidR="006756E6">
        <w:rPr>
          <w:rStyle w:val="normaltextrun"/>
        </w:rPr>
        <w:t>previously articulated,</w:t>
      </w:r>
      <w:r>
        <w:rPr>
          <w:rStyle w:val="FootnoteReference"/>
        </w:rPr>
        <w:footnoteReference w:id="120"/>
      </w:r>
      <w:r w:rsidR="006756E6">
        <w:rPr>
          <w:rStyle w:val="normaltextrun"/>
        </w:rPr>
        <w:t xml:space="preserve"> we will not revisit the State Broadcasters Associations</w:t>
      </w:r>
      <w:r w:rsidR="0034439C">
        <w:rPr>
          <w:rStyle w:val="normaltextrun"/>
        </w:rPr>
        <w:t>’ suggestion to do so in FY 2026.</w:t>
      </w:r>
      <w:r>
        <w:rPr>
          <w:rStyle w:val="FootnoteReference"/>
        </w:rPr>
        <w:footnoteReference w:id="121"/>
      </w:r>
      <w:r w:rsidR="006756E6">
        <w:rPr>
          <w:rStyle w:val="normaltextrun"/>
        </w:rPr>
        <w:t xml:space="preserve"> </w:t>
      </w:r>
      <w:r w:rsidR="00075B7E">
        <w:rPr>
          <w:rStyle w:val="normaltextrun"/>
        </w:rPr>
        <w:t xml:space="preserve"> Although we recognize </w:t>
      </w:r>
      <w:r w:rsidR="00B61B83">
        <w:rPr>
          <w:rStyle w:val="normaltextrun"/>
        </w:rPr>
        <w:t xml:space="preserve">the incentives for </w:t>
      </w:r>
      <w:r w:rsidR="00C03AF2">
        <w:rPr>
          <w:rStyle w:val="normaltextrun"/>
        </w:rPr>
        <w:t xml:space="preserve">some </w:t>
      </w:r>
      <w:r w:rsidR="00075B7E">
        <w:rPr>
          <w:rStyle w:val="normaltextrun"/>
        </w:rPr>
        <w:t xml:space="preserve">commenters </w:t>
      </w:r>
      <w:r w:rsidR="006422C0">
        <w:rPr>
          <w:rStyle w:val="normaltextrun"/>
        </w:rPr>
        <w:t xml:space="preserve">to </w:t>
      </w:r>
      <w:r w:rsidR="003B655B">
        <w:rPr>
          <w:rStyle w:val="normaltextrun"/>
        </w:rPr>
        <w:t xml:space="preserve">continue to </w:t>
      </w:r>
      <w:r w:rsidR="00075B7E">
        <w:rPr>
          <w:rStyle w:val="normaltextrun"/>
        </w:rPr>
        <w:t>seek to expand th</w:t>
      </w:r>
      <w:r w:rsidR="003B655B">
        <w:rPr>
          <w:rStyle w:val="normaltextrun"/>
        </w:rPr>
        <w:t>e</w:t>
      </w:r>
      <w:r w:rsidR="00075B7E">
        <w:rPr>
          <w:rStyle w:val="normaltextrun"/>
        </w:rPr>
        <w:t xml:space="preserve"> </w:t>
      </w:r>
      <w:r w:rsidR="003B655B">
        <w:rPr>
          <w:rStyle w:val="normaltextrun"/>
        </w:rPr>
        <w:t xml:space="preserve">pool of entities </w:t>
      </w:r>
      <w:r w:rsidR="00075B7E">
        <w:rPr>
          <w:rStyle w:val="normaltextrun"/>
        </w:rPr>
        <w:t xml:space="preserve">subject to the </w:t>
      </w:r>
      <w:r w:rsidR="003B655B">
        <w:rPr>
          <w:rStyle w:val="normaltextrun"/>
        </w:rPr>
        <w:t xml:space="preserve">Commission’s </w:t>
      </w:r>
      <w:r w:rsidR="00075B7E">
        <w:rPr>
          <w:rStyle w:val="normaltextrun"/>
        </w:rPr>
        <w:t xml:space="preserve">regulatory fee process, </w:t>
      </w:r>
      <w:r w:rsidR="003B655B">
        <w:rPr>
          <w:rStyle w:val="normaltextrun"/>
        </w:rPr>
        <w:t xml:space="preserve">repeatedly offering the same suggestions, without more </w:t>
      </w:r>
      <w:r w:rsidR="001876EE">
        <w:rPr>
          <w:rStyle w:val="normaltextrun"/>
        </w:rPr>
        <w:t>factual or le</w:t>
      </w:r>
      <w:r w:rsidR="00426BBF">
        <w:rPr>
          <w:rStyle w:val="normaltextrun"/>
        </w:rPr>
        <w:t xml:space="preserve">gal </w:t>
      </w:r>
      <w:r w:rsidR="003B655B">
        <w:rPr>
          <w:rStyle w:val="normaltextrun"/>
        </w:rPr>
        <w:t>support for doing so</w:t>
      </w:r>
      <w:r w:rsidR="00C03AF2">
        <w:rPr>
          <w:rStyle w:val="normaltextrun"/>
        </w:rPr>
        <w:t>,</w:t>
      </w:r>
      <w:r w:rsidR="003B655B">
        <w:rPr>
          <w:rStyle w:val="normaltextrun"/>
        </w:rPr>
        <w:t xml:space="preserve"> does not improve the Commission’s regulatory fee process</w:t>
      </w:r>
      <w:r w:rsidR="00C03AF2">
        <w:rPr>
          <w:rStyle w:val="normaltextrun"/>
        </w:rPr>
        <w:t xml:space="preserve"> or satisfy the Commission’s </w:t>
      </w:r>
      <w:r w:rsidR="00A77CEB">
        <w:rPr>
          <w:rStyle w:val="normaltextrun"/>
        </w:rPr>
        <w:t>obligation to collect its full appropriation as dictated by section 9 of the Act</w:t>
      </w:r>
      <w:r w:rsidR="003B655B">
        <w:rPr>
          <w:rStyle w:val="normaltextrun"/>
        </w:rPr>
        <w:t>.</w:t>
      </w:r>
      <w:r>
        <w:rPr>
          <w:rStyle w:val="FootnoteReference"/>
        </w:rPr>
        <w:footnoteReference w:id="122"/>
      </w:r>
      <w:r w:rsidR="005D00C5">
        <w:rPr>
          <w:rStyle w:val="normaltextrun"/>
        </w:rPr>
        <w:t xml:space="preserve">  </w:t>
      </w:r>
      <w:r w:rsidR="005D00C5">
        <w:t xml:space="preserve">On the other hand, we are encouraged by CTIA’s agreement with our assessment </w:t>
      </w:r>
      <w:r w:rsidR="00AF0D07">
        <w:t>that</w:t>
      </w:r>
      <w:r w:rsidR="005D00C5">
        <w:t xml:space="preserve"> the work of FTEs in the non-core bureaus and offices </w:t>
      </w:r>
      <w:r w:rsidR="007475F4">
        <w:t xml:space="preserve">should remain </w:t>
      </w:r>
      <w:r w:rsidR="005D00C5">
        <w:t>indirect</w:t>
      </w:r>
      <w:r w:rsidR="00D93849">
        <w:t xml:space="preserve"> </w:t>
      </w:r>
      <w:r w:rsidR="007475F4">
        <w:t>as well as CTIA’s</w:t>
      </w:r>
      <w:r w:rsidR="00D93849">
        <w:t xml:space="preserve"> observation that </w:t>
      </w:r>
      <w:r w:rsidR="007475F4">
        <w:t xml:space="preserve">we propose </w:t>
      </w:r>
      <w:r w:rsidR="006F781F">
        <w:t>reallocations only “after performing considerable analysis and finding the clearest case for reassignment.”</w:t>
      </w:r>
      <w:r>
        <w:rPr>
          <w:rStyle w:val="FootnoteReference"/>
        </w:rPr>
        <w:footnoteReference w:id="123"/>
      </w:r>
    </w:p>
    <w:p w:rsidR="00696B3F" w:rsidP="001F2AF3" w14:paraId="2BC275A4" w14:textId="43D168C9">
      <w:pPr>
        <w:pStyle w:val="ParaNum"/>
        <w:widowControl/>
      </w:pPr>
      <w:r>
        <w:t xml:space="preserve">As the Commission has explained for many years, the </w:t>
      </w:r>
      <w:r w:rsidR="00407A5B">
        <w:t xml:space="preserve">work of </w:t>
      </w:r>
      <w:r>
        <w:t>FTEs in the Office of Engineering and Technology</w:t>
      </w:r>
      <w:r w:rsidR="00322288">
        <w:t>,</w:t>
      </w:r>
      <w:r>
        <w:rPr>
          <w:rStyle w:val="FootnoteReference"/>
        </w:rPr>
        <w:footnoteReference w:id="124"/>
      </w:r>
      <w:r w:rsidR="00DB2B78">
        <w:t xml:space="preserve"> </w:t>
      </w:r>
      <w:r>
        <w:t>the Enforcement Bureau</w:t>
      </w:r>
      <w:r w:rsidR="00252FF6">
        <w:t>,</w:t>
      </w:r>
      <w:r>
        <w:rPr>
          <w:rStyle w:val="FootnoteReference"/>
        </w:rPr>
        <w:footnoteReference w:id="125"/>
      </w:r>
      <w:r w:rsidR="00322288">
        <w:t xml:space="preserve"> and the </w:t>
      </w:r>
      <w:r w:rsidRPr="005B08BB" w:rsidR="00322288">
        <w:t>Consumer and Governmental Affairs Bureau</w:t>
      </w:r>
      <w:r>
        <w:rPr>
          <w:rStyle w:val="FootnoteReference"/>
        </w:rPr>
        <w:footnoteReference w:id="126"/>
      </w:r>
      <w:r>
        <w:t xml:space="preserve"> </w:t>
      </w:r>
      <w:r w:rsidRPr="001748BA">
        <w:t xml:space="preserve">benefits the agency as a whole </w:t>
      </w:r>
      <w:r>
        <w:t xml:space="preserve">and the American public, and not one particular group of regulatory fee payors.  </w:t>
      </w:r>
      <w:r w:rsidR="00477F5D">
        <w:t xml:space="preserve">In light of </w:t>
      </w:r>
      <w:r w:rsidR="00CB6552">
        <w:t>CTIA’s support</w:t>
      </w:r>
      <w:r w:rsidR="00477F5D">
        <w:t xml:space="preserve"> and i</w:t>
      </w:r>
      <w:r w:rsidR="00B13D0C">
        <w:t>n the absence of evidence</w:t>
      </w:r>
      <w:r w:rsidR="00013271">
        <w:t xml:space="preserve"> </w:t>
      </w:r>
      <w:r w:rsidR="00B13D0C">
        <w:t>to depart from the</w:t>
      </w:r>
      <w:r w:rsidR="00650609">
        <w:t xml:space="preserve"> Commission’s previously articulated reasons for treating </w:t>
      </w:r>
      <w:r w:rsidR="00476C61">
        <w:t xml:space="preserve">its </w:t>
      </w:r>
      <w:r w:rsidR="00650609">
        <w:t>FTE</w:t>
      </w:r>
      <w:r w:rsidR="00280647">
        <w:t xml:space="preserve">s in the non-core bureau and offices, and </w:t>
      </w:r>
      <w:r w:rsidR="00280647">
        <w:t>more specif</w:t>
      </w:r>
      <w:r w:rsidR="00A532EF">
        <w:t>i</w:t>
      </w:r>
      <w:r w:rsidR="00280647">
        <w:t>cally</w:t>
      </w:r>
      <w:r w:rsidR="00721C9A">
        <w:t>,</w:t>
      </w:r>
      <w:r w:rsidR="00280647">
        <w:t xml:space="preserve"> the FTEs </w:t>
      </w:r>
      <w:r w:rsidR="00013271">
        <w:t>in the Office of Engineering and Technology, Enforcement Bureau, and Consumer and Governmental Affairs Bureau</w:t>
      </w:r>
      <w:r w:rsidR="00785466">
        <w:t>,</w:t>
      </w:r>
      <w:r w:rsidR="00013271">
        <w:t xml:space="preserve"> </w:t>
      </w:r>
      <w:r w:rsidR="008023BF">
        <w:t>as indirect</w:t>
      </w:r>
      <w:r w:rsidR="00206812">
        <w:t xml:space="preserve">, we affirm the Commission’s </w:t>
      </w:r>
      <w:r w:rsidR="0036697C">
        <w:t xml:space="preserve">past conclusion that it is not equitable </w:t>
      </w:r>
      <w:r w:rsidRPr="001748BA" w:rsidR="0036697C">
        <w:t>for any one regulatory fee group</w:t>
      </w:r>
      <w:r w:rsidR="0036697C">
        <w:t xml:space="preserve"> of payors</w:t>
      </w:r>
      <w:r w:rsidRPr="001748BA" w:rsidR="0036697C">
        <w:t xml:space="preserve"> to shoulder the FTE burden of </w:t>
      </w:r>
      <w:r w:rsidR="0036697C">
        <w:t xml:space="preserve">such indirect </w:t>
      </w:r>
      <w:r w:rsidRPr="001748BA" w:rsidR="0036697C">
        <w:t>work</w:t>
      </w:r>
      <w:r w:rsidR="0036697C">
        <w:t>.</w:t>
      </w:r>
      <w:r>
        <w:rPr>
          <w:rStyle w:val="FootnoteReference"/>
        </w:rPr>
        <w:footnoteReference w:id="127"/>
      </w:r>
      <w:r w:rsidR="004E7F18">
        <w:t xml:space="preserve">  </w:t>
      </w:r>
    </w:p>
    <w:p w:rsidR="00C02472" w:rsidRPr="00AC1214" w:rsidP="001F2AF3" w14:paraId="1EFD9E6C" w14:textId="4309CFFE">
      <w:pPr>
        <w:pStyle w:val="ParaNum"/>
        <w:widowControl/>
      </w:pPr>
      <w:r>
        <w:t xml:space="preserve">As part of </w:t>
      </w:r>
      <w:r w:rsidR="00F70523">
        <w:t>the Commission’s</w:t>
      </w:r>
      <w:r>
        <w:t xml:space="preserve"> </w:t>
      </w:r>
      <w:r w:rsidR="00780504">
        <w:t>ongoing</w:t>
      </w:r>
      <w:r>
        <w:t xml:space="preserve"> efforts to modernize the assessment of regulatory fees, we </w:t>
      </w:r>
      <w:r w:rsidRPr="004C1A80">
        <w:t xml:space="preserve">will continue </w:t>
      </w:r>
      <w:r w:rsidR="00F83D0B">
        <w:t>our annual evaluation</w:t>
      </w:r>
      <w:r w:rsidRPr="004C1A80">
        <w:t xml:space="preserve"> </w:t>
      </w:r>
      <w:r w:rsidR="00E63B0C">
        <w:t xml:space="preserve">of </w:t>
      </w:r>
      <w:r w:rsidRPr="004C1A80">
        <w:t xml:space="preserve">whether any FTEs </w:t>
      </w:r>
      <w:r w:rsidR="000E2B92">
        <w:t xml:space="preserve">in the non-core bureaus and offices </w:t>
      </w:r>
      <w:r w:rsidRPr="004C1A80">
        <w:t xml:space="preserve">should be reallocated for regulatory fee purposes </w:t>
      </w:r>
      <w:r w:rsidR="001C56AE">
        <w:t xml:space="preserve">and </w:t>
      </w:r>
      <w:r w:rsidR="00F83D0B">
        <w:t>exercis</w:t>
      </w:r>
      <w:r w:rsidR="001C56AE">
        <w:t>e</w:t>
      </w:r>
      <w:r w:rsidR="00F83D0B">
        <w:t xml:space="preserve"> our</w:t>
      </w:r>
      <w:r w:rsidRPr="004C1A80">
        <w:t xml:space="preserve"> discretion regarding where to focus </w:t>
      </w:r>
      <w:r w:rsidR="00B36E22">
        <w:t>the Commission’s</w:t>
      </w:r>
      <w:r w:rsidRPr="004C1A80">
        <w:t xml:space="preserve"> analytical efforts each year to best respond to changes in the Commission’s substantive work and organization and changes in the telecommunications industry itself</w:t>
      </w:r>
      <w:r w:rsidR="00780504">
        <w:t>.</w:t>
      </w:r>
      <w:r>
        <w:rPr>
          <w:rStyle w:val="FootnoteReference"/>
        </w:rPr>
        <w:footnoteReference w:id="128"/>
      </w:r>
      <w:r w:rsidR="00156F97">
        <w:t xml:space="preserve">  In so doing, we will look for additional ways in which we can </w:t>
      </w:r>
      <w:r w:rsidR="00F70523">
        <w:t xml:space="preserve">ensure that the Commission conducts its annual review and analysis of the </w:t>
      </w:r>
      <w:r w:rsidR="00215E38">
        <w:t xml:space="preserve">FTE </w:t>
      </w:r>
      <w:r w:rsidR="00F70523">
        <w:t>dat</w:t>
      </w:r>
      <w:r w:rsidR="000112FB">
        <w:t>a</w:t>
      </w:r>
      <w:r w:rsidR="00F70523">
        <w:t xml:space="preserve"> in a manner that is fair, administrable</w:t>
      </w:r>
      <w:r w:rsidR="00537CB6">
        <w:t>,</w:t>
      </w:r>
      <w:r w:rsidR="00F70523">
        <w:t xml:space="preserve"> and sustainable.  </w:t>
      </w:r>
    </w:p>
    <w:p w:rsidR="006B1345" w:rsidRPr="00856C84" w:rsidP="00735EC7" w14:paraId="686CDE6E" w14:textId="77777777">
      <w:pPr>
        <w:pStyle w:val="Heading2"/>
      </w:pPr>
      <w:bookmarkStart w:id="115" w:name="_Toc157780569"/>
      <w:bookmarkStart w:id="116" w:name="_Toc158960334"/>
      <w:bookmarkStart w:id="117" w:name="_Toc160776872"/>
      <w:bookmarkStart w:id="118" w:name="_Toc160777004"/>
      <w:bookmarkStart w:id="119" w:name="_Toc160777218"/>
      <w:bookmarkStart w:id="120" w:name="_Toc169268911"/>
      <w:bookmarkStart w:id="121" w:name="_Toc171085273"/>
      <w:bookmarkStart w:id="122" w:name="_Toc171694273"/>
      <w:bookmarkStart w:id="123" w:name="_Toc172126776"/>
      <w:bookmarkStart w:id="124" w:name="_Toc172483879"/>
      <w:bookmarkStart w:id="125" w:name="_Toc205387940"/>
      <w:bookmarkStart w:id="126" w:name="_Toc236905975"/>
      <w:bookmarkEnd w:id="113"/>
      <w:r w:rsidRPr="00856C84">
        <w:t>Broadcast Television Stations</w:t>
      </w:r>
      <w:bookmarkEnd w:id="115"/>
      <w:bookmarkEnd w:id="116"/>
      <w:bookmarkEnd w:id="117"/>
      <w:bookmarkEnd w:id="118"/>
      <w:bookmarkEnd w:id="119"/>
      <w:bookmarkEnd w:id="120"/>
      <w:bookmarkEnd w:id="121"/>
      <w:bookmarkEnd w:id="122"/>
      <w:bookmarkEnd w:id="123"/>
      <w:bookmarkEnd w:id="124"/>
      <w:bookmarkEnd w:id="125"/>
      <w:bookmarkEnd w:id="126"/>
    </w:p>
    <w:p w:rsidR="006B1345" w:rsidRPr="00856C84" w:rsidP="004271C8" w14:paraId="339E2277" w14:textId="4ACDED76">
      <w:pPr>
        <w:pStyle w:val="ParaNum"/>
      </w:pPr>
      <w:r>
        <w:t>We</w:t>
      </w:r>
      <w:r w:rsidRPr="00856C84" w:rsidR="009A0513">
        <w:t xml:space="preserve"> </w:t>
      </w:r>
      <w:r w:rsidR="00D56E75">
        <w:t>adopt our proposal, which was supported by NAB</w:t>
      </w:r>
      <w:r w:rsidR="00F07B47">
        <w:t xml:space="preserve"> in the record</w:t>
      </w:r>
      <w:r w:rsidR="00D56E75">
        <w:t>,</w:t>
      </w:r>
      <w:r>
        <w:rPr>
          <w:rStyle w:val="FootnoteReference"/>
        </w:rPr>
        <w:footnoteReference w:id="129"/>
      </w:r>
      <w:r w:rsidRPr="00856C84" w:rsidR="009A0513">
        <w:t xml:space="preserve"> to</w:t>
      </w:r>
      <w:r w:rsidR="00D56E75">
        <w:t xml:space="preserve"> continue to</w:t>
      </w:r>
      <w:r w:rsidRPr="00856C84" w:rsidR="009A0513">
        <w:t xml:space="preserve"> assess fees for full-power broadcast television stations based on the population covered by a full-service broadcast television station’s contour</w:t>
      </w:r>
      <w:r w:rsidR="009A0513">
        <w:t xml:space="preserve"> as the Commission has since 2020.</w:t>
      </w:r>
      <w:r>
        <w:rPr>
          <w:rStyle w:val="FootnoteReference"/>
        </w:rPr>
        <w:footnoteReference w:id="130"/>
      </w:r>
      <w:r w:rsidRPr="00856C84" w:rsidR="009A0513">
        <w:t xml:space="preserve">  The population-based methodology conforms with the service authorized here—broadcasting television to the American people. </w:t>
      </w:r>
      <w:r w:rsidR="009A0513">
        <w:t xml:space="preserve"> We will also continue the Commission’s use of 2020 U.S. Census data to assess </w:t>
      </w:r>
      <w:r w:rsidRPr="00856C84" w:rsidR="009A0513">
        <w:t>fees for full-power broadcast television stations</w:t>
      </w:r>
      <w:r w:rsidR="009A0513">
        <w:t xml:space="preserve">, as </w:t>
      </w:r>
      <w:r w:rsidRPr="004271C8" w:rsidR="009A0513">
        <w:rPr>
          <w:snapToGrid/>
          <w:szCs w:val="22"/>
        </w:rPr>
        <w:t>we</w:t>
      </w:r>
      <w:r w:rsidR="009A0513">
        <w:t xml:space="preserve"> traditionally have over the last few years.</w:t>
      </w:r>
      <w:r>
        <w:rPr>
          <w:rStyle w:val="FootnoteReference"/>
        </w:rPr>
        <w:footnoteReference w:id="131"/>
      </w:r>
      <w:r w:rsidR="009A0513">
        <w:t xml:space="preserve">  </w:t>
      </w:r>
      <w:r w:rsidRPr="00856C84" w:rsidR="009A0513">
        <w:t xml:space="preserve">The population data for broadcasters’ service areas are determined using the </w:t>
      </w:r>
      <w:r w:rsidRPr="00856C84" w:rsidR="009A0513">
        <w:t>TVStudy</w:t>
      </w:r>
      <w:r w:rsidRPr="00856C84" w:rsidR="009A0513">
        <w:t xml:space="preserve"> software and the L</w:t>
      </w:r>
      <w:r w:rsidR="009A0513">
        <w:t>icensing and Management System (L</w:t>
      </w:r>
      <w:r w:rsidRPr="00856C84" w:rsidR="009A0513">
        <w:t>MS</w:t>
      </w:r>
      <w:r w:rsidR="009A0513">
        <w:t>)</w:t>
      </w:r>
      <w:r w:rsidRPr="00856C84" w:rsidR="009A0513">
        <w:t xml:space="preserve"> database, based on a station’s projected noise-limited service contour.</w:t>
      </w:r>
      <w:r>
        <w:rPr>
          <w:vertAlign w:val="superscript"/>
        </w:rPr>
        <w:footnoteReference w:id="132"/>
      </w:r>
      <w:r w:rsidRPr="00856C84" w:rsidR="009A0513">
        <w:t xml:space="preserve">  </w:t>
      </w:r>
      <w:r w:rsidR="009A0513">
        <w:t xml:space="preserve">However, </w:t>
      </w:r>
      <w:r w:rsidRPr="006C232F" w:rsidR="009A0513">
        <w:t xml:space="preserve">consistent with the Commission’s decision in FY </w:t>
      </w:r>
      <w:r w:rsidR="009A0513">
        <w:t>20</w:t>
      </w:r>
      <w:r w:rsidRPr="006C232F" w:rsidR="009A0513">
        <w:t xml:space="preserve">24, </w:t>
      </w:r>
      <w:r w:rsidR="009A0513">
        <w:t>we base assessments on limiting the population count of full-power television stations that rely on satellite television stations to reach terrain-limited areas in Puerto Rico.</w:t>
      </w:r>
      <w:r>
        <w:rPr>
          <w:rStyle w:val="FootnoteReference"/>
        </w:rPr>
        <w:footnoteReference w:id="133"/>
      </w:r>
      <w:r w:rsidR="009A0513">
        <w:t xml:space="preserve">  </w:t>
      </w:r>
      <w:r w:rsidRPr="00124356" w:rsidR="009A0513">
        <w:t xml:space="preserve">We </w:t>
      </w:r>
      <w:r w:rsidRPr="006B0920" w:rsidR="009A0513">
        <w:t xml:space="preserve">adopt a </w:t>
      </w:r>
      <w:r w:rsidRPr="0051095C" w:rsidR="009A0513">
        <w:t xml:space="preserve">factor of </w:t>
      </w:r>
      <w:r w:rsidRPr="0051095C" w:rsidR="00367973">
        <w:t>$.00</w:t>
      </w:r>
      <w:r w:rsidRPr="0051095C" w:rsidR="00F52577">
        <w:t>7090</w:t>
      </w:r>
      <w:r w:rsidRPr="0051095C" w:rsidR="00367973">
        <w:t xml:space="preserve"> </w:t>
      </w:r>
      <w:r w:rsidRPr="0051095C" w:rsidR="009A0513">
        <w:t>per population</w:t>
      </w:r>
      <w:r w:rsidRPr="006B0920" w:rsidR="009A0513">
        <w:t xml:space="preserve"> served</w:t>
      </w:r>
      <w:r w:rsidRPr="00124356" w:rsidR="009A0513">
        <w:t xml:space="preserve"> for </w:t>
      </w:r>
      <w:r w:rsidR="009A0513">
        <w:t xml:space="preserve">the </w:t>
      </w:r>
      <w:r w:rsidRPr="00124356" w:rsidR="009A0513">
        <w:t>FY 202</w:t>
      </w:r>
      <w:r w:rsidR="009F5934">
        <w:t>6</w:t>
      </w:r>
      <w:r w:rsidRPr="00124356" w:rsidR="009A0513">
        <w:t xml:space="preserve"> </w:t>
      </w:r>
      <w:r w:rsidRPr="00124356" w:rsidR="009A0513">
        <w:t>full-power broadcast television station fee</w:t>
      </w:r>
      <w:r w:rsidR="009A0513">
        <w:t>.</w:t>
      </w:r>
      <w:r>
        <w:rPr>
          <w:vertAlign w:val="superscript"/>
        </w:rPr>
        <w:footnoteReference w:id="134"/>
      </w:r>
      <w:r w:rsidRPr="00856C84" w:rsidR="009A0513">
        <w:t xml:space="preserve">  The population data for each licensee and the population-based fee (population </w:t>
      </w:r>
      <w:r w:rsidRPr="006B0920" w:rsidR="009A0513">
        <w:t xml:space="preserve">multiplied </w:t>
      </w:r>
      <w:r w:rsidRPr="0051095C" w:rsidR="009A0513">
        <w:t xml:space="preserve">by </w:t>
      </w:r>
      <w:r w:rsidRPr="0051095C" w:rsidR="00367973">
        <w:t>$.00</w:t>
      </w:r>
      <w:r w:rsidRPr="0051095C" w:rsidR="00E43AEF">
        <w:t>7090</w:t>
      </w:r>
      <w:r w:rsidRPr="0051095C" w:rsidR="00367973">
        <w:t xml:space="preserve"> </w:t>
      </w:r>
      <w:r w:rsidRPr="0051095C" w:rsidR="009A0513">
        <w:t>for</w:t>
      </w:r>
      <w:r w:rsidRPr="006B0920" w:rsidR="009A0513">
        <w:t xml:space="preserve"> each full-power</w:t>
      </w:r>
      <w:r w:rsidRPr="00856C84" w:rsidR="009A0513">
        <w:t xml:space="preserve"> broadcast television station</w:t>
      </w:r>
      <w:r w:rsidR="009A0513">
        <w:t>)</w:t>
      </w:r>
      <w:r>
        <w:rPr>
          <w:rStyle w:val="FootnoteReference"/>
          <w:sz w:val="22"/>
          <w:szCs w:val="22"/>
        </w:rPr>
        <w:footnoteReference w:id="135"/>
      </w:r>
      <w:r w:rsidRPr="00856C84" w:rsidR="009A0513">
        <w:t xml:space="preserve"> </w:t>
      </w:r>
      <w:r w:rsidR="009A0513">
        <w:t>are</w:t>
      </w:r>
      <w:r w:rsidRPr="00856C84" w:rsidR="009A0513">
        <w:t xml:space="preserve"> listed in Appendix </w:t>
      </w:r>
      <w:r w:rsidR="009A0513">
        <w:t>F</w:t>
      </w:r>
      <w:r w:rsidRPr="00856C84" w:rsidR="009A0513">
        <w:t>.</w:t>
      </w:r>
    </w:p>
    <w:p w:rsidR="003D0283" w:rsidP="003D0283" w14:paraId="73870AB0" w14:textId="77777777">
      <w:pPr>
        <w:pStyle w:val="Heading2"/>
      </w:pPr>
      <w:bookmarkStart w:id="127" w:name="_Hlk37860230"/>
      <w:bookmarkStart w:id="128" w:name="_Toc351572423"/>
      <w:bookmarkStart w:id="129" w:name="_Toc6326147"/>
      <w:bookmarkStart w:id="130" w:name="_Toc26536863"/>
      <w:bookmarkStart w:id="131" w:name="_Toc29915880"/>
      <w:bookmarkStart w:id="132" w:name="_Toc30000077"/>
      <w:bookmarkStart w:id="133" w:name="_Toc31023910"/>
      <w:bookmarkStart w:id="134" w:name="_Toc224202176"/>
      <w:bookmarkStart w:id="135" w:name="_Toc224203900"/>
      <w:bookmarkStart w:id="136" w:name="_Toc224284662"/>
      <w:bookmarkStart w:id="137" w:name="_Toc225498344"/>
      <w:bookmarkStart w:id="138" w:name="_Toc226628536"/>
      <w:bookmarkStart w:id="139" w:name="_Toc226628618"/>
      <w:bookmarkStart w:id="140" w:name="_Toc226628677"/>
      <w:bookmarkStart w:id="141" w:name="_Toc236905976"/>
      <w:bookmarkStart w:id="142" w:name="_Toc6326148"/>
      <w:bookmarkStart w:id="143" w:name="_Toc26536864"/>
      <w:bookmarkStart w:id="144" w:name="_Toc29915881"/>
      <w:bookmarkStart w:id="145" w:name="_Toc30000078"/>
      <w:bookmarkStart w:id="146" w:name="_Toc31023911"/>
      <w:bookmarkStart w:id="147" w:name="_Toc36903655"/>
      <w:bookmarkStart w:id="148" w:name="_Toc38017901"/>
      <w:bookmarkStart w:id="149" w:name="_Toc60750997"/>
      <w:bookmarkStart w:id="150" w:name="_Toc61534078"/>
      <w:bookmarkStart w:id="151" w:name="_Toc62558859"/>
      <w:bookmarkStart w:id="152" w:name="_Toc63169435"/>
      <w:bookmarkStart w:id="153" w:name="_Toc65488997"/>
      <w:bookmarkStart w:id="154" w:name="_Toc65499397"/>
      <w:bookmarkStart w:id="155" w:name="_Toc66119209"/>
      <w:bookmarkStart w:id="156" w:name="_Toc83640851"/>
      <w:bookmarkStart w:id="157" w:name="_Toc85532818"/>
      <w:bookmarkStart w:id="158" w:name="_Toc86841718"/>
      <w:bookmarkStart w:id="159" w:name="_Toc87430450"/>
      <w:bookmarkStart w:id="160" w:name="_Toc87435842"/>
      <w:bookmarkStart w:id="161" w:name="_Toc88234641"/>
      <w:bookmarkStart w:id="162" w:name="_Toc88578624"/>
      <w:bookmarkStart w:id="163" w:name="_Toc88818638"/>
      <w:bookmarkStart w:id="164" w:name="_Toc89349270"/>
      <w:bookmarkStart w:id="165" w:name="_Toc89869951"/>
      <w:bookmarkStart w:id="166" w:name="_Toc92364425"/>
      <w:bookmarkStart w:id="167" w:name="_Toc92366783"/>
      <w:bookmarkStart w:id="168" w:name="_Toc92368209"/>
      <w:bookmarkStart w:id="169" w:name="_Toc93923614"/>
      <w:bookmarkStart w:id="170" w:name="_Toc94266929"/>
      <w:bookmarkStart w:id="171" w:name="_Toc94704993"/>
      <w:bookmarkStart w:id="172" w:name="_Toc94705316"/>
      <w:bookmarkStart w:id="173" w:name="_Toc96609912"/>
      <w:bookmarkStart w:id="174" w:name="_Toc97306661"/>
      <w:bookmarkStart w:id="175" w:name="_Toc100916122"/>
      <w:bookmarkStart w:id="176" w:name="_Toc101183911"/>
      <w:bookmarkStart w:id="177" w:name="_Toc101380680"/>
      <w:bookmarkStart w:id="178" w:name="_Toc102663192"/>
      <w:bookmarkStart w:id="179" w:name="_Toc102731114"/>
      <w:bookmarkStart w:id="180" w:name="_Toc102738643"/>
      <w:bookmarkStart w:id="181" w:name="_Toc104892545"/>
      <w:bookmarkStart w:id="182" w:name="_Toc104894631"/>
      <w:bookmarkStart w:id="183" w:name="_Toc105054199"/>
      <w:bookmarkStart w:id="184" w:name="_Toc105059873"/>
      <w:bookmarkStart w:id="185" w:name="_Toc116047491"/>
      <w:bookmarkStart w:id="186" w:name="_Toc116570520"/>
      <w:bookmarkStart w:id="187" w:name="_Toc116570602"/>
      <w:bookmarkStart w:id="188" w:name="_Toc118709604"/>
      <w:bookmarkStart w:id="189" w:name="_Toc121941995"/>
      <w:bookmarkStart w:id="190" w:name="_Toc122531118"/>
      <w:bookmarkStart w:id="191" w:name="_Toc123050519"/>
      <w:bookmarkStart w:id="192" w:name="_Toc123050606"/>
      <w:bookmarkStart w:id="193" w:name="_Toc126209886"/>
      <w:bookmarkStart w:id="194" w:name="_Toc126332766"/>
      <w:bookmarkStart w:id="195" w:name="_Toc126333221"/>
      <w:bookmarkStart w:id="196" w:name="_Toc127171698"/>
      <w:bookmarkStart w:id="197" w:name="_Toc127538616"/>
      <w:bookmarkStart w:id="198" w:name="_Toc128560638"/>
      <w:bookmarkStart w:id="199" w:name="_Toc128574291"/>
      <w:bookmarkStart w:id="200" w:name="_Toc128744291"/>
      <w:bookmarkStart w:id="201" w:name="_Toc128745235"/>
      <w:bookmarkStart w:id="202" w:name="_Toc129267315"/>
      <w:bookmarkStart w:id="203" w:name="_Toc130201132"/>
      <w:bookmarkStart w:id="204" w:name="_Toc135052532"/>
      <w:bookmarkStart w:id="205" w:name="_Toc157780573"/>
      <w:bookmarkStart w:id="206" w:name="_Toc158960338"/>
      <w:bookmarkStart w:id="207" w:name="_Toc160776876"/>
      <w:bookmarkStart w:id="208" w:name="_Toc160777008"/>
      <w:bookmarkStart w:id="209" w:name="_Toc160777223"/>
      <w:bookmarkStart w:id="210" w:name="_Toc169268916"/>
      <w:bookmarkStart w:id="211" w:name="_Toc171085278"/>
      <w:bookmarkStart w:id="212" w:name="_Toc171694278"/>
      <w:bookmarkStart w:id="213" w:name="_Toc172126784"/>
      <w:bookmarkStart w:id="214" w:name="_Toc172483886"/>
      <w:bookmarkStart w:id="215" w:name="_Toc205387946"/>
      <w:bookmarkEnd w:id="127"/>
      <w:bookmarkEnd w:id="128"/>
      <w:bookmarkEnd w:id="129"/>
      <w:bookmarkEnd w:id="130"/>
      <w:bookmarkEnd w:id="131"/>
      <w:bookmarkEnd w:id="132"/>
      <w:bookmarkEnd w:id="133"/>
      <w:r w:rsidRPr="0070084F">
        <w:t>CMRS and Mobile Services Assessments</w:t>
      </w:r>
      <w:bookmarkEnd w:id="134"/>
      <w:bookmarkEnd w:id="135"/>
      <w:bookmarkEnd w:id="136"/>
      <w:bookmarkEnd w:id="137"/>
      <w:bookmarkEnd w:id="138"/>
      <w:bookmarkEnd w:id="139"/>
      <w:bookmarkEnd w:id="140"/>
      <w:bookmarkEnd w:id="141"/>
    </w:p>
    <w:p w:rsidR="00CD7C75" w:rsidRPr="00CD7C75" w:rsidP="00CD7C75" w14:paraId="50F6F570" w14:textId="59E474F6">
      <w:pPr>
        <w:pStyle w:val="ParaNum"/>
      </w:pPr>
      <w:r>
        <w:rPr>
          <w:rFonts w:eastAsia="Aptos"/>
        </w:rPr>
        <w:t>W</w:t>
      </w:r>
      <w:r w:rsidR="00684FC5">
        <w:rPr>
          <w:rFonts w:eastAsia="Aptos"/>
        </w:rPr>
        <w:t xml:space="preserve">e </w:t>
      </w:r>
      <w:r w:rsidR="00DC12B5">
        <w:rPr>
          <w:rFonts w:eastAsia="Aptos"/>
        </w:rPr>
        <w:t xml:space="preserve">conclude </w:t>
      </w:r>
      <w:r w:rsidR="00354043">
        <w:rPr>
          <w:rFonts w:eastAsia="Aptos"/>
        </w:rPr>
        <w:t xml:space="preserve">that </w:t>
      </w:r>
      <w:r w:rsidR="00DC12B5">
        <w:rPr>
          <w:rFonts w:eastAsia="Aptos"/>
        </w:rPr>
        <w:t xml:space="preserve">we </w:t>
      </w:r>
      <w:r w:rsidR="00684FC5">
        <w:rPr>
          <w:rFonts w:eastAsia="Aptos"/>
        </w:rPr>
        <w:t xml:space="preserve">will </w:t>
      </w:r>
      <w:r w:rsidR="00FE6992">
        <w:rPr>
          <w:rFonts w:eastAsia="Aptos"/>
        </w:rPr>
        <w:t xml:space="preserve">continue </w:t>
      </w:r>
      <w:r w:rsidR="00850BF2">
        <w:rPr>
          <w:rFonts w:eastAsia="Aptos"/>
        </w:rPr>
        <w:t xml:space="preserve">to assess </w:t>
      </w:r>
      <w:r>
        <w:rPr>
          <w:rFonts w:eastAsia="Aptos"/>
        </w:rPr>
        <w:t xml:space="preserve">regulatory fees for providers of CMRS and Mobile Services </w:t>
      </w:r>
      <w:r w:rsidR="00850BF2">
        <w:t xml:space="preserve">using </w:t>
      </w:r>
      <w:r w:rsidRPr="00CD7C75">
        <w:t>a unit measure methodology based on the count of “assigned numbers”</w:t>
      </w:r>
      <w:r>
        <w:rPr>
          <w:rStyle w:val="FootnoteReference"/>
        </w:rPr>
        <w:footnoteReference w:id="136"/>
      </w:r>
      <w:r w:rsidRPr="00CD7C75">
        <w:t xml:space="preserve"> reported in providers’ biannual Numbering Resource Utilization Forecast (NRUF) filings.</w:t>
      </w:r>
      <w:r>
        <w:rPr>
          <w:rStyle w:val="FootnoteReference"/>
        </w:rPr>
        <w:footnoteReference w:id="137"/>
      </w:r>
      <w:r w:rsidRPr="00CD7C75">
        <w:t xml:space="preserve"> </w:t>
      </w:r>
    </w:p>
    <w:p w:rsidR="007936CF" w:rsidP="00567FC0" w14:paraId="43C7B529" w14:textId="614B6546">
      <w:pPr>
        <w:pStyle w:val="ParaNum"/>
        <w:widowControl/>
      </w:pPr>
      <w:r>
        <w:rPr>
          <w:rFonts w:eastAsia="Aptos"/>
        </w:rPr>
        <w:t xml:space="preserve">CTIA was the only commenter </w:t>
      </w:r>
      <w:r w:rsidR="00AC411C">
        <w:rPr>
          <w:rFonts w:eastAsia="Aptos"/>
        </w:rPr>
        <w:t>to address</w:t>
      </w:r>
      <w:r>
        <w:rPr>
          <w:rFonts w:eastAsia="Aptos"/>
        </w:rPr>
        <w:t xml:space="preserve"> the question</w:t>
      </w:r>
      <w:r w:rsidR="00C34A3C">
        <w:rPr>
          <w:rFonts w:eastAsia="Aptos"/>
        </w:rPr>
        <w:t>s</w:t>
      </w:r>
      <w:r>
        <w:rPr>
          <w:rFonts w:eastAsia="Aptos"/>
        </w:rPr>
        <w:t xml:space="preserve"> </w:t>
      </w:r>
      <w:r w:rsidR="00F75B96">
        <w:rPr>
          <w:rFonts w:eastAsia="Aptos"/>
        </w:rPr>
        <w:t>we posed</w:t>
      </w:r>
      <w:r>
        <w:rPr>
          <w:rFonts w:eastAsia="Aptos"/>
        </w:rPr>
        <w:t xml:space="preserve"> in the </w:t>
      </w:r>
      <w:r w:rsidRPr="0E9C066C">
        <w:rPr>
          <w:rFonts w:eastAsia="Aptos"/>
          <w:i/>
          <w:iCs/>
        </w:rPr>
        <w:t>FY 2026 NPRM</w:t>
      </w:r>
      <w:r>
        <w:rPr>
          <w:rFonts w:eastAsia="Aptos"/>
        </w:rPr>
        <w:t xml:space="preserve"> </w:t>
      </w:r>
      <w:r w:rsidR="00583A05">
        <w:rPr>
          <w:rFonts w:eastAsia="Aptos"/>
        </w:rPr>
        <w:t>regarding</w:t>
      </w:r>
      <w:r w:rsidRPr="00C70C9A" w:rsidR="008D6AEA">
        <w:rPr>
          <w:rFonts w:eastAsia="Aptos"/>
        </w:rPr>
        <w:t xml:space="preserve"> whether </w:t>
      </w:r>
      <w:r w:rsidR="00B03E88">
        <w:rPr>
          <w:rFonts w:eastAsia="Aptos"/>
        </w:rPr>
        <w:t xml:space="preserve">using a </w:t>
      </w:r>
      <w:r w:rsidR="008D6AEA">
        <w:rPr>
          <w:rFonts w:eastAsia="Aptos"/>
        </w:rPr>
        <w:t xml:space="preserve">different unit measure to apportion regulatory fees for CMRS </w:t>
      </w:r>
      <w:r w:rsidR="00B03E88">
        <w:rPr>
          <w:rFonts w:eastAsia="Aptos"/>
        </w:rPr>
        <w:t>providers would better reflect the FTE burden of oversight of such fee payors</w:t>
      </w:r>
      <w:r w:rsidR="00583A05">
        <w:rPr>
          <w:rFonts w:eastAsia="Aptos"/>
        </w:rPr>
        <w:t xml:space="preserve">.  </w:t>
      </w:r>
      <w:r w:rsidRPr="001C4138" w:rsidR="002458ED">
        <w:rPr>
          <w:rFonts w:eastAsia="Aptos"/>
        </w:rPr>
        <w:t>CTIA</w:t>
      </w:r>
      <w:r w:rsidR="00860FF1">
        <w:rPr>
          <w:rFonts w:eastAsia="Aptos"/>
        </w:rPr>
        <w:t xml:space="preserve"> </w:t>
      </w:r>
      <w:r w:rsidRPr="001C4138" w:rsidR="002F0A3C">
        <w:rPr>
          <w:rFonts w:eastAsia="Aptos"/>
        </w:rPr>
        <w:t xml:space="preserve">correctly points out that the Commission has utilized NRUF data since </w:t>
      </w:r>
      <w:r w:rsidR="0046745E">
        <w:rPr>
          <w:rFonts w:eastAsia="Aptos"/>
        </w:rPr>
        <w:t xml:space="preserve">FY </w:t>
      </w:r>
      <w:r w:rsidRPr="001C4138" w:rsidR="002F0A3C">
        <w:rPr>
          <w:rFonts w:eastAsia="Aptos"/>
        </w:rPr>
        <w:t xml:space="preserve">2004 and cautions us to </w:t>
      </w:r>
      <w:r w:rsidRPr="001C4138" w:rsidR="00354AF2">
        <w:rPr>
          <w:rFonts w:eastAsia="Aptos"/>
        </w:rPr>
        <w:t xml:space="preserve">take </w:t>
      </w:r>
      <w:r w:rsidRPr="001C4138" w:rsidR="002A442B">
        <w:rPr>
          <w:rFonts w:eastAsia="Aptos"/>
        </w:rPr>
        <w:t>more time to fully evaluate any options before amending the Commission’s methodology for</w:t>
      </w:r>
      <w:r w:rsidR="00AD206E">
        <w:rPr>
          <w:rFonts w:eastAsia="Aptos"/>
        </w:rPr>
        <w:t xml:space="preserve"> assessing regulatory fees for</w:t>
      </w:r>
      <w:r w:rsidRPr="001C4138" w:rsidR="002A442B">
        <w:rPr>
          <w:rFonts w:eastAsia="Aptos"/>
        </w:rPr>
        <w:t xml:space="preserve"> </w:t>
      </w:r>
      <w:r w:rsidRPr="001C4138" w:rsidR="00222DB9">
        <w:rPr>
          <w:rFonts w:eastAsia="Aptos"/>
        </w:rPr>
        <w:t>the CMRS fee category.</w:t>
      </w:r>
      <w:r>
        <w:rPr>
          <w:rStyle w:val="FootnoteReference"/>
          <w:rFonts w:eastAsia="Aptos"/>
        </w:rPr>
        <w:footnoteReference w:id="138"/>
      </w:r>
      <w:r w:rsidRPr="001C4138" w:rsidR="00222DB9">
        <w:rPr>
          <w:rFonts w:eastAsia="Aptos"/>
        </w:rPr>
        <w:t xml:space="preserve">  </w:t>
      </w:r>
      <w:r>
        <w:t xml:space="preserve">CTIA further advises that </w:t>
      </w:r>
      <w:r w:rsidRPr="722DCFD7" w:rsidR="00AD206E">
        <w:t>u</w:t>
      </w:r>
      <w:r w:rsidRPr="722DCFD7">
        <w:t xml:space="preserve">ntil the Commission determines whether </w:t>
      </w:r>
      <w:r w:rsidRPr="722DCFD7" w:rsidR="00FF7836">
        <w:t>and how it may</w:t>
      </w:r>
      <w:r w:rsidRPr="722DCFD7">
        <w:t xml:space="preserve"> change NRUF reporting, </w:t>
      </w:r>
      <w:r w:rsidR="006D7830">
        <w:t>“</w:t>
      </w:r>
      <w:r w:rsidRPr="722DCFD7">
        <w:t>it is unclear how NRUF data will compare to other data sources for purposes of allocating regulatory fees among CMRS providers.</w:t>
      </w:r>
      <w:r w:rsidR="006D7830">
        <w:t>”</w:t>
      </w:r>
      <w:r>
        <w:rPr>
          <w:rStyle w:val="FootnoteReference"/>
        </w:rPr>
        <w:footnoteReference w:id="139"/>
      </w:r>
    </w:p>
    <w:p w:rsidR="00314DC6" w:rsidP="001C4138" w14:paraId="1A852086" w14:textId="2980E283">
      <w:pPr>
        <w:pStyle w:val="ParaNum"/>
        <w:rPr>
          <w:szCs w:val="22"/>
        </w:rPr>
      </w:pPr>
      <w:r>
        <w:rPr>
          <w:rFonts w:eastAsia="Aptos"/>
        </w:rPr>
        <w:t>We agree</w:t>
      </w:r>
      <w:r w:rsidR="003847A4">
        <w:rPr>
          <w:rFonts w:eastAsia="Aptos"/>
        </w:rPr>
        <w:t xml:space="preserve"> with CTIA that we should </w:t>
      </w:r>
      <w:r w:rsidR="00596B98">
        <w:rPr>
          <w:rFonts w:eastAsia="Aptos"/>
        </w:rPr>
        <w:t xml:space="preserve">not </w:t>
      </w:r>
      <w:r w:rsidR="006B2D65">
        <w:rPr>
          <w:rFonts w:eastAsia="Aptos"/>
        </w:rPr>
        <w:t xml:space="preserve">make </w:t>
      </w:r>
      <w:r w:rsidR="00596B98">
        <w:rPr>
          <w:rFonts w:eastAsia="Aptos"/>
        </w:rPr>
        <w:t xml:space="preserve">any </w:t>
      </w:r>
      <w:r w:rsidR="006B2D65">
        <w:rPr>
          <w:rFonts w:eastAsia="Aptos"/>
        </w:rPr>
        <w:t xml:space="preserve">changes </w:t>
      </w:r>
      <w:r w:rsidR="00735A68">
        <w:rPr>
          <w:rFonts w:eastAsia="Aptos"/>
        </w:rPr>
        <w:t>at this time</w:t>
      </w:r>
      <w:r>
        <w:rPr>
          <w:rFonts w:eastAsia="Aptos"/>
        </w:rPr>
        <w:t xml:space="preserve">.  </w:t>
      </w:r>
      <w:r w:rsidR="00B2013E">
        <w:rPr>
          <w:rFonts w:eastAsia="Aptos"/>
        </w:rPr>
        <w:t>Given the</w:t>
      </w:r>
      <w:r w:rsidR="000E4F16">
        <w:rPr>
          <w:rFonts w:eastAsia="Aptos"/>
        </w:rPr>
        <w:t xml:space="preserve"> </w:t>
      </w:r>
      <w:r w:rsidR="00CA57B4">
        <w:rPr>
          <w:rFonts w:eastAsia="Aptos"/>
        </w:rPr>
        <w:t xml:space="preserve">lack of </w:t>
      </w:r>
      <w:r w:rsidR="000E4F16">
        <w:rPr>
          <w:rFonts w:eastAsia="Aptos"/>
        </w:rPr>
        <w:t>record</w:t>
      </w:r>
      <w:r w:rsidR="00CA57B4">
        <w:rPr>
          <w:rFonts w:eastAsia="Aptos"/>
        </w:rPr>
        <w:t xml:space="preserve"> support to change our </w:t>
      </w:r>
      <w:r w:rsidR="00C0065D">
        <w:rPr>
          <w:rFonts w:eastAsia="Aptos"/>
        </w:rPr>
        <w:t xml:space="preserve">existing </w:t>
      </w:r>
      <w:r w:rsidR="00580531">
        <w:rPr>
          <w:rFonts w:eastAsia="Aptos"/>
        </w:rPr>
        <w:t>methodology</w:t>
      </w:r>
      <w:r>
        <w:rPr>
          <w:rFonts w:eastAsia="Aptos"/>
        </w:rPr>
        <w:t xml:space="preserve">, we conclude </w:t>
      </w:r>
      <w:r w:rsidR="00C35269">
        <w:rPr>
          <w:rFonts w:eastAsia="Aptos"/>
        </w:rPr>
        <w:t xml:space="preserve">that </w:t>
      </w:r>
      <w:r>
        <w:rPr>
          <w:rFonts w:eastAsia="Aptos"/>
        </w:rPr>
        <w:t xml:space="preserve">NRUF </w:t>
      </w:r>
      <w:r w:rsidR="003E4C8E">
        <w:rPr>
          <w:rFonts w:eastAsia="Aptos"/>
        </w:rPr>
        <w:t xml:space="preserve">assigned numbers </w:t>
      </w:r>
      <w:r>
        <w:rPr>
          <w:rFonts w:eastAsia="Aptos"/>
        </w:rPr>
        <w:t>data</w:t>
      </w:r>
      <w:r w:rsidR="00266426">
        <w:rPr>
          <w:rFonts w:eastAsia="Aptos"/>
        </w:rPr>
        <w:t>, which serve</w:t>
      </w:r>
      <w:r>
        <w:t xml:space="preserve"> as a proxy for a provider’s subscriber count</w:t>
      </w:r>
      <w:r w:rsidR="00266426">
        <w:t>,</w:t>
      </w:r>
      <w:r>
        <w:t xml:space="preserve"> </w:t>
      </w:r>
      <w:r w:rsidR="00EC6092">
        <w:t xml:space="preserve">remain a </w:t>
      </w:r>
      <w:r w:rsidR="009A0A89">
        <w:t xml:space="preserve">reliable </w:t>
      </w:r>
      <w:r w:rsidR="00EC6092">
        <w:t xml:space="preserve">reflection of </w:t>
      </w:r>
      <w:r>
        <w:t xml:space="preserve">the FTE burden of </w:t>
      </w:r>
      <w:r w:rsidR="00320F34">
        <w:t xml:space="preserve">the Commission’s </w:t>
      </w:r>
      <w:r>
        <w:t xml:space="preserve">oversight </w:t>
      </w:r>
      <w:r w:rsidR="00320F34">
        <w:t>of</w:t>
      </w:r>
      <w:r>
        <w:t xml:space="preserve"> CMRS and mobile service providers</w:t>
      </w:r>
      <w:r w:rsidR="003547FB">
        <w:t xml:space="preserve"> and continue to meet </w:t>
      </w:r>
      <w:r w:rsidR="00302089">
        <w:t>our goal</w:t>
      </w:r>
      <w:r w:rsidR="00AD40B9">
        <w:t>s</w:t>
      </w:r>
      <w:r w:rsidR="00302089">
        <w:t xml:space="preserve"> that the </w:t>
      </w:r>
      <w:r w:rsidR="00F12DB1">
        <w:t xml:space="preserve">regulatory fee </w:t>
      </w:r>
      <w:r w:rsidR="00302089">
        <w:t xml:space="preserve">methodology </w:t>
      </w:r>
      <w:r w:rsidR="003547FB">
        <w:t>is fair, sustainable, and administrable</w:t>
      </w:r>
      <w:r>
        <w:t>.</w:t>
      </w:r>
    </w:p>
    <w:p w:rsidR="00522DB5" w:rsidRPr="00856C84" w:rsidP="00522DB5" w14:paraId="19EB24D1" w14:textId="2C67DC2F">
      <w:pPr>
        <w:pStyle w:val="Heading2"/>
      </w:pPr>
      <w:bookmarkStart w:id="216" w:name="_Toc236905977"/>
      <w:r>
        <w:t>Space Station</w:t>
      </w:r>
      <w:r w:rsidR="009204F4">
        <w:t>,</w:t>
      </w:r>
      <w:r w:rsidR="008C74EF">
        <w:t xml:space="preserve"> </w:t>
      </w:r>
      <w:r w:rsidR="00DA4663">
        <w:t xml:space="preserve">Earth Station </w:t>
      </w:r>
      <w:r w:rsidR="00506549">
        <w:t xml:space="preserve">and Submarine Cable </w:t>
      </w:r>
      <w:r w:rsidR="00DA4663">
        <w:t>Assessments</w:t>
      </w:r>
      <w:bookmarkEnd w:id="216"/>
      <w:r>
        <w:t xml:space="preserve"> </w:t>
      </w:r>
    </w:p>
    <w:p w:rsidR="00BB2309" w:rsidRPr="00B005C7" w:rsidP="004A3F2C" w14:paraId="391688D9" w14:textId="35B5D0E0">
      <w:pPr>
        <w:pStyle w:val="ParaNum"/>
        <w:widowControl/>
        <w:rPr>
          <w:rFonts w:eastAsia="Aptos"/>
        </w:rPr>
      </w:pPr>
      <w:r w:rsidRPr="722DCFD7">
        <w:rPr>
          <w:rFonts w:eastAsia="Aptos"/>
        </w:rPr>
        <w:t xml:space="preserve">We </w:t>
      </w:r>
      <w:r w:rsidRPr="722DCFD7" w:rsidR="001E7186">
        <w:rPr>
          <w:rFonts w:eastAsia="Aptos"/>
        </w:rPr>
        <w:t xml:space="preserve">also </w:t>
      </w:r>
      <w:r w:rsidRPr="722DCFD7">
        <w:rPr>
          <w:rFonts w:eastAsia="Aptos"/>
        </w:rPr>
        <w:t xml:space="preserve">decline to act on the requests of commenters </w:t>
      </w:r>
      <w:r w:rsidRPr="722DCFD7" w:rsidR="00CF03D2">
        <w:rPr>
          <w:rFonts w:eastAsia="Aptos"/>
        </w:rPr>
        <w:t xml:space="preserve">to </w:t>
      </w:r>
      <w:r w:rsidRPr="722DCFD7" w:rsidR="0033049A">
        <w:rPr>
          <w:rFonts w:eastAsia="Aptos"/>
        </w:rPr>
        <w:t>amend</w:t>
      </w:r>
      <w:r w:rsidRPr="722DCFD7">
        <w:rPr>
          <w:rFonts w:eastAsia="Aptos"/>
        </w:rPr>
        <w:t xml:space="preserve"> </w:t>
      </w:r>
      <w:r w:rsidRPr="722DCFD7" w:rsidR="0020689C">
        <w:rPr>
          <w:rFonts w:eastAsia="Aptos"/>
        </w:rPr>
        <w:t>the Commission’s methodology</w:t>
      </w:r>
      <w:r w:rsidRPr="722DCFD7" w:rsidR="009F7D4F">
        <w:rPr>
          <w:rFonts w:eastAsia="Aptos"/>
        </w:rPr>
        <w:t xml:space="preserve"> for</w:t>
      </w:r>
      <w:r w:rsidRPr="722DCFD7">
        <w:rPr>
          <w:rFonts w:eastAsia="Aptos"/>
        </w:rPr>
        <w:t xml:space="preserve"> </w:t>
      </w:r>
      <w:r w:rsidRPr="722DCFD7" w:rsidR="009F7D4F">
        <w:rPr>
          <w:rFonts w:eastAsia="Aptos"/>
        </w:rPr>
        <w:t>assessing</w:t>
      </w:r>
      <w:r w:rsidRPr="722DCFD7" w:rsidR="0033049A">
        <w:rPr>
          <w:rFonts w:eastAsia="Aptos"/>
        </w:rPr>
        <w:t xml:space="preserve"> regulatory fees</w:t>
      </w:r>
      <w:r w:rsidRPr="722DCFD7" w:rsidR="000F154C">
        <w:rPr>
          <w:rFonts w:eastAsia="Aptos"/>
        </w:rPr>
        <w:t xml:space="preserve"> in this fiscal year</w:t>
      </w:r>
      <w:r>
        <w:rPr>
          <w:rStyle w:val="FootnoteReference"/>
          <w:rFonts w:eastAsia="Aptos"/>
        </w:rPr>
        <w:footnoteReference w:id="140"/>
      </w:r>
      <w:r w:rsidRPr="722DCFD7" w:rsidR="00CF03D2">
        <w:rPr>
          <w:rFonts w:eastAsia="Aptos"/>
        </w:rPr>
        <w:t xml:space="preserve"> based on issues raised in the </w:t>
      </w:r>
      <w:r w:rsidRPr="0E9C066C" w:rsidR="00CF03D2">
        <w:rPr>
          <w:i/>
          <w:iCs/>
        </w:rPr>
        <w:t>Space Modernization</w:t>
      </w:r>
      <w:r w:rsidRPr="008C2F45" w:rsidR="00CF03D2">
        <w:t xml:space="preserve"> proceeding</w:t>
      </w:r>
      <w:r w:rsidR="00CF03D2">
        <w:t>.</w:t>
      </w:r>
      <w:r>
        <w:rPr>
          <w:rStyle w:val="FootnoteReference"/>
          <w:sz w:val="22"/>
          <w:szCs w:val="22"/>
        </w:rPr>
        <w:footnoteReference w:id="141"/>
      </w:r>
      <w:r w:rsidRPr="722DCFD7" w:rsidR="00CF03D2">
        <w:rPr>
          <w:rFonts w:eastAsia="Aptos"/>
        </w:rPr>
        <w:t xml:space="preserve"> </w:t>
      </w:r>
      <w:r w:rsidRPr="722DCFD7" w:rsidR="005A5916">
        <w:rPr>
          <w:rFonts w:eastAsia="Aptos"/>
        </w:rPr>
        <w:t xml:space="preserve"> </w:t>
      </w:r>
      <w:r>
        <w:t xml:space="preserve">While we appreciate that the </w:t>
      </w:r>
      <w:r w:rsidR="006F434D">
        <w:t>adoption of</w:t>
      </w:r>
      <w:r>
        <w:t xml:space="preserve"> licensing decisions reached in </w:t>
      </w:r>
      <w:r w:rsidR="003538E0">
        <w:t xml:space="preserve">the </w:t>
      </w:r>
      <w:r w:rsidRPr="0E9C066C" w:rsidR="001C7A89">
        <w:rPr>
          <w:i/>
          <w:iCs/>
        </w:rPr>
        <w:t>Space Modernization</w:t>
      </w:r>
      <w:r w:rsidRPr="008C2F45" w:rsidR="001C7A89">
        <w:t xml:space="preserve"> </w:t>
      </w:r>
      <w:r w:rsidR="008A3291">
        <w:t xml:space="preserve">proceeding </w:t>
      </w:r>
      <w:r w:rsidR="006F434D">
        <w:t xml:space="preserve">may necessitate the consideration of </w:t>
      </w:r>
      <w:r w:rsidR="001475DB">
        <w:t xml:space="preserve">amendments to </w:t>
      </w:r>
      <w:r w:rsidR="00D27D2B">
        <w:t xml:space="preserve">the </w:t>
      </w:r>
      <w:r w:rsidR="001475DB">
        <w:t xml:space="preserve">methodology </w:t>
      </w:r>
      <w:r w:rsidR="00D27D2B">
        <w:t>for the Commission’s</w:t>
      </w:r>
      <w:r>
        <w:t xml:space="preserve"> annual assessment of regulatory fees, </w:t>
      </w:r>
      <w:r w:rsidR="00CF237A">
        <w:t xml:space="preserve">we conclude that </w:t>
      </w:r>
      <w:r>
        <w:t xml:space="preserve">none of the issues raised by commenters in this current regulatory fee rulemaking are ripe for resolution in </w:t>
      </w:r>
      <w:r w:rsidR="00AB2953">
        <w:t>FY 2026</w:t>
      </w:r>
      <w:r w:rsidR="00D27D2B">
        <w:t xml:space="preserve"> as those licensing decisions were not reached prior the </w:t>
      </w:r>
      <w:r w:rsidR="000A5B24">
        <w:t xml:space="preserve">release of the </w:t>
      </w:r>
      <w:r w:rsidRPr="0E9C066C" w:rsidR="00D27D2B">
        <w:rPr>
          <w:i/>
          <w:iCs/>
        </w:rPr>
        <w:t>FY 2026 NPRM</w:t>
      </w:r>
      <w:r>
        <w:t xml:space="preserve">.  </w:t>
      </w:r>
      <w:r w:rsidR="00D101F1">
        <w:t xml:space="preserve">As </w:t>
      </w:r>
      <w:r w:rsidR="003867B7">
        <w:t>the Commission</w:t>
      </w:r>
      <w:r w:rsidR="00D101F1">
        <w:t xml:space="preserve"> just explained in denying</w:t>
      </w:r>
      <w:r w:rsidR="005E6BBC">
        <w:t xml:space="preserve"> </w:t>
      </w:r>
      <w:r w:rsidRPr="008C2F45" w:rsidR="00D101F1">
        <w:t>Kinéis</w:t>
      </w:r>
      <w:r w:rsidR="00662F67">
        <w:t>’s</w:t>
      </w:r>
      <w:r w:rsidR="00D101F1">
        <w:t xml:space="preserve"> petition for reconsideration of the </w:t>
      </w:r>
      <w:r w:rsidRPr="0E9C066C" w:rsidR="00D101F1">
        <w:rPr>
          <w:i/>
          <w:iCs/>
        </w:rPr>
        <w:t>FY 2025 Report and Order</w:t>
      </w:r>
      <w:r w:rsidR="00D101F1">
        <w:t>, “</w:t>
      </w:r>
      <w:r w:rsidR="0060152D">
        <w:t>[</w:t>
      </w:r>
      <w:r w:rsidR="0060152D">
        <w:t>i</w:t>
      </w:r>
      <w:r w:rsidR="0060152D">
        <w:t>]</w:t>
      </w:r>
      <w:r w:rsidR="009E231F">
        <w:t>n plain terms, whether any of the proposed changes, if adopted, will materially alter FTE resources devoted to the oversight and regulation of space stations sufficient to merit the Commission proposing changes to fee categories or methodologies is premature at this time.</w:t>
      </w:r>
      <w:r w:rsidR="0060152D">
        <w:t>”</w:t>
      </w:r>
      <w:r>
        <w:rPr>
          <w:rStyle w:val="FootnoteReference"/>
        </w:rPr>
        <w:footnoteReference w:id="142"/>
      </w:r>
      <w:r w:rsidR="00C809C2">
        <w:t xml:space="preserve"> </w:t>
      </w:r>
      <w:r w:rsidR="009C1A2B">
        <w:t xml:space="preserve"> </w:t>
      </w:r>
      <w:r>
        <w:t xml:space="preserve">Rather, </w:t>
      </w:r>
      <w:r w:rsidR="00C14E0C">
        <w:t>as</w:t>
      </w:r>
      <w:r>
        <w:t xml:space="preserve"> CSF </w:t>
      </w:r>
      <w:r w:rsidR="00C14E0C">
        <w:t>observed</w:t>
      </w:r>
      <w:r w:rsidR="00A427F8">
        <w:t>,</w:t>
      </w:r>
      <w:r w:rsidR="00C14E0C">
        <w:t xml:space="preserve"> </w:t>
      </w:r>
      <w:r w:rsidR="001E6718">
        <w:t xml:space="preserve">as the Commission implements licensing changes adopted in the </w:t>
      </w:r>
      <w:r w:rsidRPr="0E9C066C" w:rsidR="00611A0E">
        <w:rPr>
          <w:i/>
          <w:iCs/>
        </w:rPr>
        <w:t>Space Modernization</w:t>
      </w:r>
      <w:r w:rsidRPr="008C2F45" w:rsidR="00611A0E">
        <w:t xml:space="preserve"> </w:t>
      </w:r>
      <w:r w:rsidR="00611A0E">
        <w:t xml:space="preserve">proceeding, we will consider how </w:t>
      </w:r>
      <w:r w:rsidR="001E6718">
        <w:t xml:space="preserve">those changes </w:t>
      </w:r>
      <w:r w:rsidR="002C2504">
        <w:t xml:space="preserve">may impact the category of fee payors and the allocation of FTE benefits among fee categories </w:t>
      </w:r>
      <w:r w:rsidR="00915CB5">
        <w:t>in the</w:t>
      </w:r>
      <w:r w:rsidR="001E6718">
        <w:t xml:space="preserve"> assessment</w:t>
      </w:r>
      <w:r w:rsidR="00915CB5">
        <w:t xml:space="preserve"> of regulatory fees </w:t>
      </w:r>
      <w:r w:rsidR="00611A0E">
        <w:t>in FY 2027 and in future years</w:t>
      </w:r>
      <w:r w:rsidR="00436B2C">
        <w:t>.</w:t>
      </w:r>
      <w:r>
        <w:rPr>
          <w:rStyle w:val="FootnoteReference"/>
          <w:sz w:val="22"/>
          <w:szCs w:val="22"/>
        </w:rPr>
        <w:footnoteReference w:id="143"/>
      </w:r>
      <w:r w:rsidR="00E65EEC">
        <w:t xml:space="preserve"> </w:t>
      </w:r>
    </w:p>
    <w:p w:rsidR="002862B2" w:rsidRPr="00670085" w:rsidP="00E27AB3" w14:paraId="7AFA1E63" w14:textId="5E5E8AD9">
      <w:pPr>
        <w:pStyle w:val="ParaNum"/>
      </w:pPr>
      <w:r w:rsidRPr="003113B7">
        <w:rPr>
          <w:rFonts w:eastAsia="Aptos"/>
        </w:rPr>
        <w:t>For</w:t>
      </w:r>
      <w:r w:rsidRPr="002E478A">
        <w:rPr>
          <w:rFonts w:eastAsia="Aptos"/>
        </w:rPr>
        <w:t xml:space="preserve"> similar reasons, we </w:t>
      </w:r>
      <w:r w:rsidRPr="002E478A" w:rsidR="00F77C29">
        <w:rPr>
          <w:rFonts w:eastAsia="Aptos"/>
        </w:rPr>
        <w:t xml:space="preserve">also decline the request of NAB to </w:t>
      </w:r>
      <w:r w:rsidRPr="00D24263" w:rsidR="00F77C29">
        <w:t>reduce the regulatory fees on Transmit/Receive and</w:t>
      </w:r>
      <w:r w:rsidR="00BE0575">
        <w:t xml:space="preserve"> </w:t>
      </w:r>
      <w:r w:rsidRPr="00BE0575" w:rsidR="00F77C29">
        <w:t>Transmit only earth stations</w:t>
      </w:r>
      <w:r w:rsidR="00E65EEC">
        <w:t xml:space="preserve"> and shift such burdens to non-GSO space station</w:t>
      </w:r>
      <w:r w:rsidRPr="00AC6986" w:rsidR="00E65EEC">
        <w:t xml:space="preserve"> fee payors</w:t>
      </w:r>
      <w:r w:rsidR="00E65EEC">
        <w:t xml:space="preserve"> </w:t>
      </w:r>
      <w:r w:rsidR="008D3D6E">
        <w:t>because NAB claims</w:t>
      </w:r>
      <w:r w:rsidR="001D7D53">
        <w:t xml:space="preserve"> those fee payors</w:t>
      </w:r>
      <w:r w:rsidR="00E65EEC">
        <w:t xml:space="preserve"> “appear to be the focus of the Space Bureau’s priorities</w:t>
      </w:r>
      <w:r w:rsidR="00BE0575">
        <w:t>.</w:t>
      </w:r>
      <w:r w:rsidR="00E65EEC">
        <w:t>”</w:t>
      </w:r>
      <w:r>
        <w:rPr>
          <w:rStyle w:val="FootnoteReference"/>
        </w:rPr>
        <w:footnoteReference w:id="144"/>
      </w:r>
      <w:r w:rsidR="00E65EEC">
        <w:t xml:space="preserve">  </w:t>
      </w:r>
      <w:r w:rsidR="004537BD">
        <w:t xml:space="preserve">While </w:t>
      </w:r>
      <w:r w:rsidR="00647779">
        <w:t xml:space="preserve">NAB </w:t>
      </w:r>
      <w:r w:rsidR="004537BD">
        <w:t xml:space="preserve">makes an effort to support </w:t>
      </w:r>
      <w:r w:rsidR="005600A1">
        <w:t>its</w:t>
      </w:r>
      <w:r w:rsidR="004537BD">
        <w:t xml:space="preserve"> proposal for a fee reduction</w:t>
      </w:r>
      <w:r w:rsidR="00F92912">
        <w:t xml:space="preserve"> by </w:t>
      </w:r>
      <w:r w:rsidR="222C3348">
        <w:t>generally</w:t>
      </w:r>
      <w:r w:rsidR="00F92912">
        <w:t xml:space="preserve"> pointing to the Space Bureau’s recent work associated with the </w:t>
      </w:r>
      <w:r w:rsidRPr="0E9C066C" w:rsidR="00F92912">
        <w:rPr>
          <w:i/>
          <w:iCs/>
        </w:rPr>
        <w:t>Space Modernization</w:t>
      </w:r>
      <w:r w:rsidR="00F92912">
        <w:t xml:space="preserve"> proceeding</w:t>
      </w:r>
      <w:r w:rsidR="004537BD">
        <w:t xml:space="preserve">, it </w:t>
      </w:r>
      <w:r w:rsidR="00647779">
        <w:t>d</w:t>
      </w:r>
      <w:r w:rsidR="004537BD">
        <w:t>oes</w:t>
      </w:r>
      <w:r w:rsidR="00647779">
        <w:t xml:space="preserve"> not provide, nor does the record otherwise contain, </w:t>
      </w:r>
      <w:r w:rsidR="001E4298">
        <w:t>sufficient</w:t>
      </w:r>
      <w:r w:rsidR="00647779">
        <w:t xml:space="preserve"> evidence to support </w:t>
      </w:r>
      <w:r w:rsidR="76744063">
        <w:t>a conclusion that we shou</w:t>
      </w:r>
      <w:r w:rsidR="7DF6A819">
        <w:t>l</w:t>
      </w:r>
      <w:r w:rsidR="76744063">
        <w:t xml:space="preserve">d </w:t>
      </w:r>
      <w:r w:rsidR="005600A1">
        <w:t>shift FTEs</w:t>
      </w:r>
      <w:r w:rsidR="00647779">
        <w:t xml:space="preserve"> from earth station pay</w:t>
      </w:r>
      <w:r w:rsidR="001E4298">
        <w:t>or</w:t>
      </w:r>
      <w:r w:rsidR="00647779">
        <w:t>s to NGSO space station pay</w:t>
      </w:r>
      <w:r w:rsidR="001E4298">
        <w:t>or</w:t>
      </w:r>
      <w:r w:rsidR="00647779">
        <w:t>s</w:t>
      </w:r>
      <w:r w:rsidR="004537BD">
        <w:t xml:space="preserve"> based on FTE workloads benefitting o</w:t>
      </w:r>
      <w:r w:rsidR="005600A1">
        <w:t>ne fee category over another</w:t>
      </w:r>
      <w:r w:rsidR="376096F8">
        <w:t xml:space="preserve"> in FY 2026.</w:t>
      </w:r>
      <w:r w:rsidR="00647779">
        <w:t xml:space="preserve">  </w:t>
      </w:r>
      <w:r w:rsidR="00E65EEC">
        <w:t xml:space="preserve">As discussed above, </w:t>
      </w:r>
      <w:r w:rsidR="00F27338">
        <w:t xml:space="preserve">we will not implement </w:t>
      </w:r>
      <w:r w:rsidR="009605A7">
        <w:t xml:space="preserve">fee reductions or fee </w:t>
      </w:r>
      <w:r w:rsidR="00F27338">
        <w:t xml:space="preserve">caps </w:t>
      </w:r>
      <w:r w:rsidR="00543E78">
        <w:t xml:space="preserve">to </w:t>
      </w:r>
      <w:r w:rsidR="00543E78">
        <w:t>mitigate fee</w:t>
      </w:r>
      <w:r w:rsidR="00F27338">
        <w:t xml:space="preserve"> increases that result from our well-established fee assessment methodology.</w:t>
      </w:r>
      <w:r>
        <w:rPr>
          <w:rStyle w:val="FootnoteReference"/>
        </w:rPr>
        <w:footnoteReference w:id="145"/>
      </w:r>
      <w:r w:rsidR="00543E78">
        <w:t xml:space="preserve">  </w:t>
      </w:r>
      <w:r w:rsidR="00800A05">
        <w:t>Additionally, a</w:t>
      </w:r>
      <w:r w:rsidR="006F208F">
        <w:t>s observed above, changes adopted</w:t>
      </w:r>
      <w:r w:rsidR="00FC410D">
        <w:t xml:space="preserve"> in the</w:t>
      </w:r>
      <w:r w:rsidR="006F208F">
        <w:t xml:space="preserve"> </w:t>
      </w:r>
      <w:r w:rsidRPr="0E9C066C" w:rsidR="006F208F">
        <w:rPr>
          <w:i/>
          <w:iCs/>
        </w:rPr>
        <w:t>Space Modernization</w:t>
      </w:r>
      <w:r w:rsidR="006F208F">
        <w:t xml:space="preserve"> proceeding may necessitate a </w:t>
      </w:r>
      <w:r w:rsidR="00AA1F89">
        <w:t xml:space="preserve">comprehensive look at regulatory fees </w:t>
      </w:r>
      <w:r w:rsidR="00BE5E75">
        <w:t xml:space="preserve">due to </w:t>
      </w:r>
      <w:r w:rsidRPr="00670085" w:rsidR="00BE5E75">
        <w:t>possible re-allocation of FTEs as a result of those change becoming effective</w:t>
      </w:r>
      <w:r w:rsidRPr="00670085" w:rsidR="00261563">
        <w:t xml:space="preserve"> and any measurable changes in FTE utilization becomes apparent</w:t>
      </w:r>
      <w:r w:rsidRPr="00670085" w:rsidR="0030249A">
        <w:t>.</w:t>
      </w:r>
      <w:r w:rsidRPr="00670085" w:rsidR="00F27338">
        <w:t xml:space="preserve"> </w:t>
      </w:r>
      <w:r w:rsidR="00627626">
        <w:t xml:space="preserve"> </w:t>
      </w:r>
      <w:r w:rsidRPr="00670085" w:rsidR="00463555">
        <w:t>NAB would have the opportunity to provide input on this issue as part of that proceeding.</w:t>
      </w:r>
    </w:p>
    <w:p w:rsidR="002E478A" w:rsidRPr="0051095C" w:rsidP="00567FC0" w14:paraId="03B4D7EF" w14:textId="136ABAFB">
      <w:pPr>
        <w:pStyle w:val="ParaNum"/>
        <w:widowControl/>
      </w:pPr>
      <w:r w:rsidRPr="00670085">
        <w:t xml:space="preserve">We do, however, make </w:t>
      </w:r>
      <w:r w:rsidRPr="00670085" w:rsidR="00E92077">
        <w:t xml:space="preserve">the necessary </w:t>
      </w:r>
      <w:r w:rsidRPr="00670085">
        <w:t xml:space="preserve">corrections to our </w:t>
      </w:r>
      <w:r w:rsidRPr="00670085" w:rsidR="00C0248A">
        <w:rPr>
          <w:i/>
          <w:iCs/>
        </w:rPr>
        <w:t>FY 2026 NPRM</w:t>
      </w:r>
      <w:r w:rsidRPr="00670085" w:rsidR="00C0248A">
        <w:t xml:space="preserve"> proposals where the record supports such actions.  </w:t>
      </w:r>
      <w:r w:rsidRPr="00670085" w:rsidR="00E92077">
        <w:t xml:space="preserve">In particular, </w:t>
      </w:r>
      <w:r w:rsidRPr="00670085" w:rsidR="003113B7">
        <w:t>NASCA</w:t>
      </w:r>
      <w:r w:rsidRPr="00670085" w:rsidR="00081470">
        <w:t xml:space="preserve"> asks us </w:t>
      </w:r>
      <w:r w:rsidRPr="00670085" w:rsidR="003113B7">
        <w:t xml:space="preserve">to revise the payment units for the submarine cable system fee based on actual data </w:t>
      </w:r>
      <w:r w:rsidRPr="00670085" w:rsidR="461719F2">
        <w:t xml:space="preserve">reported in the annual circuit capacity </w:t>
      </w:r>
      <w:r w:rsidRPr="00670085" w:rsidR="41E336CA">
        <w:t>filings</w:t>
      </w:r>
      <w:r w:rsidRPr="00670085" w:rsidR="002454EE">
        <w:t>,</w:t>
      </w:r>
      <w:r w:rsidRPr="00670085" w:rsidR="003113B7">
        <w:t xml:space="preserve"> rather than </w:t>
      </w:r>
      <w:r w:rsidRPr="00670085" w:rsidR="008C6136">
        <w:t xml:space="preserve">the </w:t>
      </w:r>
      <w:r w:rsidRPr="00670085" w:rsidR="003113B7">
        <w:t>project</w:t>
      </w:r>
      <w:r w:rsidRPr="00670085" w:rsidR="008C6136">
        <w:t xml:space="preserve">ions we </w:t>
      </w:r>
      <w:r w:rsidRPr="00670085" w:rsidR="00605DDC">
        <w:t xml:space="preserve">used to formulate our proposals in the </w:t>
      </w:r>
      <w:r w:rsidRPr="00670085" w:rsidR="00605DDC">
        <w:rPr>
          <w:i/>
          <w:iCs/>
        </w:rPr>
        <w:t>FY 2026 NPRM</w:t>
      </w:r>
      <w:r w:rsidRPr="00670085" w:rsidR="003113B7">
        <w:t>.</w:t>
      </w:r>
      <w:r>
        <w:rPr>
          <w:rStyle w:val="FootnoteReference"/>
        </w:rPr>
        <w:footnoteReference w:id="146"/>
      </w:r>
      <w:r w:rsidRPr="00670085" w:rsidR="003113B7">
        <w:t xml:space="preserve"> </w:t>
      </w:r>
      <w:r w:rsidRPr="00670085" w:rsidR="00580273">
        <w:t xml:space="preserve"> </w:t>
      </w:r>
      <w:r w:rsidRPr="00670085" w:rsidR="007437E2">
        <w:t xml:space="preserve">Given the limited time the Commission has to </w:t>
      </w:r>
      <w:r w:rsidRPr="00EF5F7C" w:rsidR="007437E2">
        <w:t xml:space="preserve">initiate </w:t>
      </w:r>
      <w:r w:rsidRPr="00EF5F7C" w:rsidR="00982669">
        <w:t xml:space="preserve">and conclude </w:t>
      </w:r>
      <w:r w:rsidRPr="00EF5F7C" w:rsidR="007437E2">
        <w:t>its annual regulatory fee proceeding</w:t>
      </w:r>
      <w:r w:rsidRPr="00EF5F7C" w:rsidR="00D22CF3">
        <w:t>,</w:t>
      </w:r>
      <w:r w:rsidRPr="00EF5F7C" w:rsidR="007437E2">
        <w:t xml:space="preserve"> </w:t>
      </w:r>
      <w:r w:rsidRPr="00EF5F7C" w:rsidR="00900A43">
        <w:t xml:space="preserve">for our NPRM, </w:t>
      </w:r>
      <w:r w:rsidRPr="00EF5F7C" w:rsidR="68D3EF97">
        <w:t xml:space="preserve">we must rely on </w:t>
      </w:r>
      <w:r w:rsidRPr="00EF5F7C" w:rsidR="2E37DE0B">
        <w:t xml:space="preserve">historical data and projected trends to determine the unit count for </w:t>
      </w:r>
      <w:r w:rsidRPr="00EF5F7C" w:rsidR="4A023A9D">
        <w:t xml:space="preserve">submarine cables, as well as a number of </w:t>
      </w:r>
      <w:r w:rsidRPr="00EF5F7C" w:rsidR="708E9536">
        <w:t xml:space="preserve">other fee </w:t>
      </w:r>
      <w:r w:rsidRPr="00EF5F7C" w:rsidR="4A023A9D">
        <w:t xml:space="preserve">categories. </w:t>
      </w:r>
      <w:r w:rsidRPr="00EF5F7C" w:rsidR="00982669">
        <w:t xml:space="preserve"> </w:t>
      </w:r>
      <w:r w:rsidRPr="00EF5F7C" w:rsidR="703120A5">
        <w:t xml:space="preserve">Following the release of the NPRM, </w:t>
      </w:r>
      <w:r w:rsidRPr="00EF5F7C" w:rsidR="00900A43">
        <w:t>however</w:t>
      </w:r>
      <w:r w:rsidRPr="00EF5F7C" w:rsidR="703120A5">
        <w:t xml:space="preserve">, any new or updated data that </w:t>
      </w:r>
      <w:r w:rsidRPr="00EF5F7C" w:rsidR="00E2131F">
        <w:t>are</w:t>
      </w:r>
      <w:r w:rsidRPr="00EF5F7C" w:rsidR="703120A5">
        <w:t xml:space="preserve"> </w:t>
      </w:r>
      <w:r w:rsidRPr="00EF5F7C" w:rsidR="68DCBE6E">
        <w:t>made</w:t>
      </w:r>
      <w:r w:rsidRPr="00EF5F7C" w:rsidR="703120A5">
        <w:t xml:space="preserve"> available </w:t>
      </w:r>
      <w:r w:rsidRPr="00EF5F7C" w:rsidR="007437E2">
        <w:t xml:space="preserve">to the Commission </w:t>
      </w:r>
      <w:r w:rsidRPr="00EF5F7C" w:rsidR="00AA782C">
        <w:t xml:space="preserve">by </w:t>
      </w:r>
      <w:r w:rsidRPr="00EF5F7C" w:rsidR="002579F4">
        <w:t xml:space="preserve">stakeholders in the record </w:t>
      </w:r>
      <w:r w:rsidRPr="00EF5F7C" w:rsidR="007437E2">
        <w:t xml:space="preserve">or </w:t>
      </w:r>
      <w:r w:rsidRPr="00EF5F7C" w:rsidR="007767E1">
        <w:t xml:space="preserve">otherwise </w:t>
      </w:r>
      <w:r w:rsidRPr="00EF5F7C" w:rsidR="00DC3555">
        <w:t>obtained</w:t>
      </w:r>
      <w:r w:rsidRPr="00EF5F7C" w:rsidR="007767E1">
        <w:t xml:space="preserve"> or updated</w:t>
      </w:r>
      <w:r w:rsidRPr="00EF5F7C" w:rsidR="00DC3555">
        <w:t xml:space="preserve"> </w:t>
      </w:r>
      <w:r w:rsidRPr="00EF5F7C" w:rsidR="00304D68">
        <w:t xml:space="preserve">by the Commission </w:t>
      </w:r>
      <w:r w:rsidR="00EF5F7C">
        <w:t>will become</w:t>
      </w:r>
      <w:r w:rsidRPr="00EF5F7C" w:rsidR="00CC47B3">
        <w:t xml:space="preserve"> part of our analysis </w:t>
      </w:r>
      <w:r w:rsidRPr="00EF5F7C" w:rsidR="00974717">
        <w:t>of</w:t>
      </w:r>
      <w:r w:rsidRPr="00EF5F7C" w:rsidR="703120A5">
        <w:t xml:space="preserve"> unit counts</w:t>
      </w:r>
      <w:r w:rsidRPr="00EF5F7C" w:rsidR="003275B0">
        <w:t xml:space="preserve"> to be </w:t>
      </w:r>
      <w:r w:rsidR="00EF5F7C">
        <w:t xml:space="preserve">used </w:t>
      </w:r>
      <w:r w:rsidRPr="00EF5F7C" w:rsidR="003275B0">
        <w:t>in</w:t>
      </w:r>
      <w:r w:rsidRPr="00EF5F7C" w:rsidR="703120A5">
        <w:t xml:space="preserve"> </w:t>
      </w:r>
      <w:r w:rsidRPr="00EF5F7C" w:rsidR="003275B0">
        <w:t>the</w:t>
      </w:r>
      <w:r w:rsidRPr="00EF5F7C" w:rsidR="00843735">
        <w:t xml:space="preserve"> </w:t>
      </w:r>
      <w:r w:rsidRPr="00EF5F7C" w:rsidR="00736122">
        <w:t xml:space="preserve">assessment </w:t>
      </w:r>
      <w:r w:rsidRPr="00EF5F7C" w:rsidR="00DC3555">
        <w:t xml:space="preserve">of </w:t>
      </w:r>
      <w:r w:rsidRPr="00EF5F7C" w:rsidR="00736122">
        <w:t>regulatory fees</w:t>
      </w:r>
      <w:r w:rsidRPr="00EF5F7C" w:rsidR="003275B0">
        <w:t xml:space="preserve"> in the annual report and order</w:t>
      </w:r>
      <w:r w:rsidRPr="00EF5F7C" w:rsidR="7CCB4B41">
        <w:t>.</w:t>
      </w:r>
      <w:r w:rsidRPr="00EF5F7C" w:rsidR="35DAC17D">
        <w:t xml:space="preserve"> </w:t>
      </w:r>
      <w:r w:rsidRPr="00EF5F7C" w:rsidR="7CCB4B41">
        <w:t xml:space="preserve"> </w:t>
      </w:r>
      <w:r w:rsidRPr="00EF5F7C" w:rsidR="00736122">
        <w:t>Making</w:t>
      </w:r>
      <w:r w:rsidRPr="00670085" w:rsidR="00736122">
        <w:t xml:space="preserve"> such adjustments during this process of the rulemaking proceeding is</w:t>
      </w:r>
      <w:r w:rsidRPr="00670085" w:rsidR="7CCB4B41">
        <w:t xml:space="preserve"> consistent with our rules</w:t>
      </w:r>
      <w:r w:rsidRPr="00670085" w:rsidR="00736122">
        <w:t xml:space="preserve"> and existing methodology</w:t>
      </w:r>
      <w:r w:rsidRPr="00670085" w:rsidR="7CCB4B41">
        <w:t xml:space="preserve">, as </w:t>
      </w:r>
      <w:r w:rsidRPr="00670085" w:rsidR="13C42DC0">
        <w:t>outlined</w:t>
      </w:r>
      <w:r w:rsidRPr="00670085" w:rsidR="7CCB4B41">
        <w:t xml:space="preserve"> in Appendix C. </w:t>
      </w:r>
      <w:r w:rsidRPr="00670085" w:rsidR="00BE21AE">
        <w:t xml:space="preserve"> </w:t>
      </w:r>
      <w:r w:rsidRPr="00670085" w:rsidR="00B65042">
        <w:t>In accordance</w:t>
      </w:r>
      <w:r w:rsidRPr="00670085" w:rsidR="00990E4C">
        <w:t xml:space="preserve"> with our standard </w:t>
      </w:r>
      <w:r w:rsidRPr="00670085" w:rsidR="6D0EFAB8">
        <w:t xml:space="preserve">process and </w:t>
      </w:r>
      <w:r w:rsidRPr="00670085" w:rsidR="00990E4C">
        <w:t>based on</w:t>
      </w:r>
      <w:r w:rsidRPr="00670085" w:rsidR="6D0EFAB8">
        <w:t xml:space="preserve"> </w:t>
      </w:r>
      <w:r w:rsidRPr="00670085" w:rsidR="00736122">
        <w:t xml:space="preserve">our verification of the </w:t>
      </w:r>
      <w:r w:rsidRPr="00670085" w:rsidR="6D0EFAB8">
        <w:t>additional information on circuit capacity</w:t>
      </w:r>
      <w:r w:rsidRPr="00670085" w:rsidR="6862F2D5">
        <w:t xml:space="preserve"> data</w:t>
      </w:r>
      <w:r w:rsidRPr="00670085" w:rsidR="6D0EFAB8">
        <w:t xml:space="preserve"> provided by NASCA</w:t>
      </w:r>
      <w:r w:rsidRPr="00670085" w:rsidR="52A1D4BC">
        <w:t xml:space="preserve"> as well as an updated review of Commission data</w:t>
      </w:r>
      <w:r w:rsidRPr="00670085" w:rsidR="6D0EFAB8">
        <w:t xml:space="preserve">, we increase </w:t>
      </w:r>
      <w:r w:rsidRPr="00670085" w:rsidR="6B4E96AC">
        <w:t xml:space="preserve">the unit count of submarine cables from 79 to </w:t>
      </w:r>
      <w:r w:rsidR="6B4E96AC">
        <w:t>8</w:t>
      </w:r>
      <w:r w:rsidR="6907CC51">
        <w:t>8</w:t>
      </w:r>
      <w:r w:rsidRPr="00670085" w:rsidR="7C51E8CF">
        <w:t xml:space="preserve">, </w:t>
      </w:r>
      <w:r w:rsidRPr="00670085" w:rsidR="00990E4C">
        <w:t xml:space="preserve">thus </w:t>
      </w:r>
      <w:r w:rsidRPr="00670085" w:rsidR="00485B6A">
        <w:t>reducing</w:t>
      </w:r>
      <w:r w:rsidRPr="00670085" w:rsidR="7C51E8CF">
        <w:t xml:space="preserve"> the per unit fee </w:t>
      </w:r>
      <w:r w:rsidRPr="00670085" w:rsidR="00485B6A">
        <w:t xml:space="preserve">from what we proposed in the </w:t>
      </w:r>
      <w:r w:rsidRPr="0051095C" w:rsidR="00485B6A">
        <w:rPr>
          <w:i/>
        </w:rPr>
        <w:t>FY 2026 NPRM</w:t>
      </w:r>
      <w:r w:rsidRPr="0051095C" w:rsidR="00485B6A">
        <w:t xml:space="preserve"> </w:t>
      </w:r>
      <w:r w:rsidRPr="0051095C" w:rsidR="7C51E8CF">
        <w:t>to $1</w:t>
      </w:r>
      <w:r w:rsidR="5832C70F">
        <w:t>06,975</w:t>
      </w:r>
      <w:r w:rsidRPr="0051095C" w:rsidR="7C51E8CF">
        <w:t>.</w:t>
      </w:r>
      <w:r>
        <w:rPr>
          <w:rStyle w:val="FootnoteReference"/>
        </w:rPr>
        <w:footnoteReference w:id="147"/>
      </w:r>
    </w:p>
    <w:p w:rsidR="00522DB5" w:rsidRPr="0070522D" w:rsidP="00E27AB3" w14:paraId="593A7816" w14:textId="11D09964">
      <w:pPr>
        <w:pStyle w:val="ParaNum"/>
        <w:rPr>
          <w:rFonts w:eastAsia="Aptos"/>
        </w:rPr>
      </w:pPr>
      <w:r w:rsidRPr="722DCFD7">
        <w:t>Additionally, a</w:t>
      </w:r>
      <w:r w:rsidRPr="722DCFD7" w:rsidR="00A14985">
        <w:t xml:space="preserve">fter review of the relevant Commission data and consistent with </w:t>
      </w:r>
      <w:r w:rsidRPr="722DCFD7" w:rsidR="00B14FAC">
        <w:t xml:space="preserve">comments from SES, Spire, and Eutelsat, </w:t>
      </w:r>
      <w:r w:rsidRPr="722DCFD7" w:rsidR="00A14985">
        <w:t>we correct</w:t>
      </w:r>
      <w:r w:rsidRPr="722DCFD7" w:rsidR="00B14FAC">
        <w:t xml:space="preserve"> Appendix E of the</w:t>
      </w:r>
      <w:r w:rsidRPr="0E9C066C" w:rsidR="00B14FAC">
        <w:rPr>
          <w:i/>
          <w:iCs/>
        </w:rPr>
        <w:t xml:space="preserve"> </w:t>
      </w:r>
      <w:r w:rsidRPr="0E9C066C" w:rsidR="00A14985">
        <w:rPr>
          <w:i/>
          <w:iCs/>
        </w:rPr>
        <w:t>FY 2</w:t>
      </w:r>
      <w:r w:rsidRPr="0E9C066C" w:rsidR="008A0CD5">
        <w:rPr>
          <w:i/>
          <w:iCs/>
        </w:rPr>
        <w:t>02</w:t>
      </w:r>
      <w:r w:rsidRPr="0E9C066C" w:rsidR="00A14985">
        <w:rPr>
          <w:i/>
          <w:iCs/>
        </w:rPr>
        <w:t xml:space="preserve">6 </w:t>
      </w:r>
      <w:r w:rsidRPr="0E9C066C" w:rsidR="00B14FAC">
        <w:rPr>
          <w:i/>
          <w:iCs/>
        </w:rPr>
        <w:t>NPRM</w:t>
      </w:r>
      <w:r w:rsidRPr="0060379B" w:rsidR="00B14FAC">
        <w:rPr>
          <w:szCs w:val="22"/>
        </w:rPr>
        <w:t xml:space="preserve"> </w:t>
      </w:r>
      <w:r w:rsidRPr="722DCFD7" w:rsidR="00A14985">
        <w:t>to</w:t>
      </w:r>
      <w:r w:rsidRPr="722DCFD7" w:rsidR="00B14FAC">
        <w:t xml:space="preserve"> more accurately reflect the list of space station satellites that were authorized as of October 1, 2025, and subject to regulatory fees.</w:t>
      </w:r>
      <w:r>
        <w:rPr>
          <w:rStyle w:val="FootnoteReference"/>
        </w:rPr>
        <w:footnoteReference w:id="148"/>
      </w:r>
      <w:r w:rsidRPr="722DCFD7" w:rsidR="00B14FAC">
        <w:t xml:space="preserve">  SES proposed the addition of one Geostationary Orbit U.S.-Licensed Space Station and the removal of three Geostationary Orbit U.S.-Licensed Space Stations and two Geostationary Orbit Non-U.S.-Licensed Space Stations with Market Access Through Earth Stations.</w:t>
      </w:r>
      <w:r>
        <w:rPr>
          <w:rStyle w:val="FootnoteReference"/>
        </w:rPr>
        <w:footnoteReference w:id="149"/>
      </w:r>
      <w:r w:rsidRPr="722DCFD7" w:rsidR="00B14FAC">
        <w:t xml:space="preserve">  Spire proposed the removal of one Non-Geostationary Orbit Small Constellation and the modification of a second Non-Geostationary Orbit Small Constellation.</w:t>
      </w:r>
      <w:r>
        <w:rPr>
          <w:rStyle w:val="FootnoteReference"/>
        </w:rPr>
        <w:footnoteReference w:id="150"/>
      </w:r>
      <w:r w:rsidRPr="0060379B" w:rsidR="00B14FAC">
        <w:rPr>
          <w:szCs w:val="22"/>
        </w:rPr>
        <w:t xml:space="preserve"> </w:t>
      </w:r>
      <w:r w:rsidRPr="0060379B" w:rsidR="00E2429F">
        <w:rPr>
          <w:szCs w:val="22"/>
        </w:rPr>
        <w:t xml:space="preserve"> </w:t>
      </w:r>
      <w:r w:rsidRPr="722DCFD7" w:rsidR="00B14FAC">
        <w:t>Eutelsat proposed the modification of one Non-Geostationary Large Constellation, which reclassifies the remaining affected call sign to the Non-Geostationary Small Constellation category.</w:t>
      </w:r>
      <w:r>
        <w:rPr>
          <w:rStyle w:val="FootnoteReference"/>
        </w:rPr>
        <w:footnoteReference w:id="151"/>
      </w:r>
      <w:r w:rsidRPr="0060379B" w:rsidR="008A0CD5">
        <w:rPr>
          <w:szCs w:val="22"/>
        </w:rPr>
        <w:t xml:space="preserve"> </w:t>
      </w:r>
      <w:r w:rsidRPr="0060379B" w:rsidR="00E2429F">
        <w:rPr>
          <w:szCs w:val="22"/>
        </w:rPr>
        <w:t xml:space="preserve"> </w:t>
      </w:r>
      <w:r w:rsidRPr="722DCFD7" w:rsidR="00855452">
        <w:t>C</w:t>
      </w:r>
      <w:r w:rsidRPr="722DCFD7" w:rsidR="00934364">
        <w:t xml:space="preserve">onsistent with the Commission’s efforts to adjust fee rates to reflect information </w:t>
      </w:r>
      <w:r w:rsidR="00EA4387">
        <w:t xml:space="preserve">about actual authorized satellites as of October 1, 2025, </w:t>
      </w:r>
      <w:r w:rsidRPr="722DCFD7" w:rsidR="00934364">
        <w:t>which becomes available after the release of a</w:t>
      </w:r>
      <w:r w:rsidRPr="722DCFD7" w:rsidR="00C7037D">
        <w:t xml:space="preserve"> regulatory fee</w:t>
      </w:r>
      <w:r w:rsidRPr="722DCFD7" w:rsidR="008A0CD5">
        <w:t xml:space="preserve"> NPRM</w:t>
      </w:r>
      <w:r w:rsidRPr="722DCFD7" w:rsidR="00855452">
        <w:t xml:space="preserve">, we </w:t>
      </w:r>
      <w:r w:rsidRPr="722DCFD7" w:rsidR="00905823">
        <w:t xml:space="preserve">conclude that such </w:t>
      </w:r>
      <w:r w:rsidRPr="722DCFD7" w:rsidR="00855452">
        <w:t>modifications</w:t>
      </w:r>
      <w:r w:rsidRPr="722DCFD7" w:rsidR="00905823">
        <w:t xml:space="preserve"> are appropriate</w:t>
      </w:r>
      <w:r w:rsidRPr="0060379B" w:rsidR="00C7037D">
        <w:rPr>
          <w:szCs w:val="22"/>
        </w:rPr>
        <w:t xml:space="preserve">.  </w:t>
      </w:r>
    </w:p>
    <w:p w:rsidR="00EF0B28" w:rsidP="00EF0B28" w14:paraId="16CD3757" w14:textId="303E47A6">
      <w:pPr>
        <w:pStyle w:val="Heading2"/>
      </w:pPr>
      <w:bookmarkStart w:id="217" w:name="_Toc236905978"/>
      <w:r>
        <w:t>De Minim</w:t>
      </w:r>
      <w:r w:rsidR="007A7D33">
        <w:t>i</w:t>
      </w:r>
      <w:r>
        <w:t>s Threshold</w:t>
      </w:r>
      <w:bookmarkEnd w:id="217"/>
    </w:p>
    <w:p w:rsidR="00CE5CCC" w:rsidP="004A3F2C" w14:paraId="6AC490A4" w14:textId="79859E92">
      <w:pPr>
        <w:pStyle w:val="ParaNum"/>
        <w:widowControl/>
      </w:pPr>
      <w:r w:rsidRPr="6614A46F">
        <w:t>Section 9(e)(2) of the Act permits the Commission to exempt a party from paying regulatory fees if “in the judgment of the Commission, the cost of collecting a regulatory fee established under this section from a party would exceed the amount collected from such party.”</w:t>
      </w:r>
      <w:r>
        <w:rPr>
          <w:rStyle w:val="FootnoteReference"/>
        </w:rPr>
        <w:footnoteReference w:id="152"/>
      </w:r>
      <w:r>
        <w:t xml:space="preserve">  </w:t>
      </w:r>
      <w:r w:rsidR="00C61015">
        <w:t xml:space="preserve">As explained </w:t>
      </w:r>
      <w:r w:rsidR="00C61015">
        <w:t>below, after a careful review of the Commission’s costs for the collection of delinquent regulatory fees, we decline NAB’s request to increase the de minimis threshold amount to $1</w:t>
      </w:r>
      <w:r w:rsidR="00F17AB1">
        <w:t>,</w:t>
      </w:r>
      <w:r w:rsidR="00C61015">
        <w:t>200.</w:t>
      </w:r>
      <w:r>
        <w:rPr>
          <w:rStyle w:val="FootnoteReference"/>
        </w:rPr>
        <w:footnoteReference w:id="153"/>
      </w:r>
      <w:r w:rsidR="00C61015">
        <w:t xml:space="preserve">  </w:t>
      </w:r>
    </w:p>
    <w:p w:rsidR="002061C4" w:rsidRPr="002061C4" w:rsidP="007A7D33" w14:paraId="5AEB707C" w14:textId="18DE0995">
      <w:pPr>
        <w:pStyle w:val="ParaNum"/>
      </w:pPr>
      <w:r>
        <w:t>B</w:t>
      </w:r>
      <w:r w:rsidRPr="6614A46F" w:rsidR="00152A55">
        <w:t>y statute</w:t>
      </w:r>
      <w:r w:rsidR="006E0255">
        <w:rPr>
          <w:szCs w:val="22"/>
        </w:rPr>
        <w:t>,</w:t>
      </w:r>
      <w:r w:rsidRPr="6614A46F" w:rsidR="00152A55">
        <w:t xml:space="preserve"> a determination to raise</w:t>
      </w:r>
      <w:r w:rsidRPr="6614A46F" w:rsidR="007A7D33">
        <w:t xml:space="preserve"> the de minimis threshold </w:t>
      </w:r>
      <w:r w:rsidRPr="6614A46F" w:rsidR="00152A55">
        <w:t xml:space="preserve">for the payment of regulatory fees </w:t>
      </w:r>
      <w:r w:rsidRPr="6614A46F" w:rsidR="008A459A">
        <w:t xml:space="preserve">narrowly </w:t>
      </w:r>
      <w:r w:rsidRPr="6614A46F" w:rsidR="007A7D33">
        <w:t xml:space="preserve">rests </w:t>
      </w:r>
      <w:r w:rsidRPr="00B1317D" w:rsidR="007A7D33">
        <w:t xml:space="preserve">upon the Commission’s cost of collections. </w:t>
      </w:r>
      <w:r w:rsidRPr="00B1317D" w:rsidR="000D01A3">
        <w:t xml:space="preserve"> At the outset, we note that our Debt Collection Improvement Act (DCIA) implementation, including adoption of the red-light rule, minimizes regulatory fee delinquent debt.</w:t>
      </w:r>
      <w:r>
        <w:rPr>
          <w:rStyle w:val="FootnoteReference"/>
          <w:sz w:val="22"/>
          <w:szCs w:val="22"/>
        </w:rPr>
        <w:footnoteReference w:id="154"/>
      </w:r>
      <w:r w:rsidRPr="00B1317D" w:rsidR="000D01A3">
        <w:t xml:space="preserve">  In</w:t>
      </w:r>
      <w:r w:rsidR="000D01A3">
        <w:t xml:space="preserve"> the limited circumstances where we must pursue delinquent </w:t>
      </w:r>
      <w:r w:rsidRPr="00095917" w:rsidR="000D01A3">
        <w:t xml:space="preserve">regulatory fees, the Commission has explained that </w:t>
      </w:r>
      <w:r w:rsidR="003161D9">
        <w:t>it</w:t>
      </w:r>
      <w:r w:rsidRPr="00095917" w:rsidR="000D01A3">
        <w:t>s administrative process includes various functions</w:t>
      </w:r>
      <w:r w:rsidR="003161D9">
        <w:t>,</w:t>
      </w:r>
      <w:r w:rsidRPr="00095917" w:rsidR="000D01A3">
        <w:t xml:space="preserve"> such as gathering data and validating data from the bureaus and external sources; validating delinquent bills; preparing delinquency bills for transfer to collection agent for processing; and processing payments </w:t>
      </w:r>
      <w:r w:rsidRPr="00AD6E60" w:rsidR="000D01A3">
        <w:t xml:space="preserve">received from </w:t>
      </w:r>
      <w:r w:rsidR="000D01A3">
        <w:t xml:space="preserve">collection (e.g., </w:t>
      </w:r>
      <w:r w:rsidRPr="00AD6E60" w:rsidR="000D01A3">
        <w:t>U.S. Department of the Treasury</w:t>
      </w:r>
      <w:r w:rsidR="000D01A3">
        <w:t>)</w:t>
      </w:r>
      <w:r w:rsidRPr="00AD6E60" w:rsidR="000D01A3">
        <w:t>.</w:t>
      </w:r>
      <w:r>
        <w:rPr>
          <w:rStyle w:val="FootnoteReference"/>
        </w:rPr>
        <w:footnoteReference w:id="155"/>
      </w:r>
      <w:r w:rsidRPr="00CE5CCC" w:rsidR="000D01A3">
        <w:t xml:space="preserve"> </w:t>
      </w:r>
      <w:r w:rsidR="000D01A3">
        <w:t xml:space="preserve"> </w:t>
      </w:r>
      <w:r w:rsidR="00E55CA4">
        <w:t>Moreover, generally</w:t>
      </w:r>
      <w:r w:rsidR="007036E8">
        <w:t>,</w:t>
      </w:r>
      <w:r w:rsidR="00E55CA4">
        <w:t xml:space="preserve"> delinquent debt is transferred to the Department of Treasury within </w:t>
      </w:r>
      <w:r w:rsidR="00E55CA4">
        <w:rPr>
          <w:rStyle w:val="cosearchterm"/>
        </w:rPr>
        <w:t>120</w:t>
      </w:r>
      <w:r w:rsidR="00E55CA4">
        <w:t xml:space="preserve"> </w:t>
      </w:r>
      <w:r w:rsidR="00E55CA4">
        <w:rPr>
          <w:rStyle w:val="cosearchterm"/>
        </w:rPr>
        <w:t>days</w:t>
      </w:r>
      <w:r w:rsidR="00E55CA4">
        <w:t xml:space="preserve"> after the date of delinquency.</w:t>
      </w:r>
      <w:r>
        <w:rPr>
          <w:rStyle w:val="FootnoteReference"/>
        </w:rPr>
        <w:footnoteReference w:id="156"/>
      </w:r>
      <w:r w:rsidR="00E55CA4">
        <w:t xml:space="preserve">  </w:t>
      </w:r>
      <w:r w:rsidR="007A7D33">
        <w:rPr>
          <w:szCs w:val="22"/>
        </w:rPr>
        <w:t xml:space="preserve"> </w:t>
      </w:r>
    </w:p>
    <w:p w:rsidR="00196CB7" w:rsidRPr="00196CB7" w:rsidP="007A7D33" w14:paraId="57CD5BDE" w14:textId="292DE1F1">
      <w:pPr>
        <w:pStyle w:val="ParaNum"/>
      </w:pPr>
      <w:r w:rsidRPr="722DCFD7">
        <w:t xml:space="preserve">The Commission calculates its collection costs for purposes of determining the de minimis threshold by estimating the number of FTE hours spent on each collection task </w:t>
      </w:r>
      <w:r w:rsidRPr="722DCFD7" w:rsidR="000C524C">
        <w:t>multiplied by</w:t>
      </w:r>
      <w:r w:rsidRPr="00CE5CCC" w:rsidR="000C524C">
        <w:rPr>
          <w:szCs w:val="22"/>
        </w:rPr>
        <w:t xml:space="preserve"> </w:t>
      </w:r>
      <w:r w:rsidRPr="722DCFD7">
        <w:t>the value of FTE time expended on the task, to arrive at the estimated total cost of each task.</w:t>
      </w:r>
      <w:r>
        <w:rPr>
          <w:rStyle w:val="FootnoteReference"/>
        </w:rPr>
        <w:footnoteReference w:id="157"/>
      </w:r>
      <w:r w:rsidRPr="722DCFD7">
        <w:t xml:space="preserve">  The totals for each task are then added together to determine the total estimated cost of collection. </w:t>
      </w:r>
      <w:r w:rsidR="00BE2EB2">
        <w:rPr>
          <w:szCs w:val="22"/>
        </w:rPr>
        <w:t xml:space="preserve"> </w:t>
      </w:r>
      <w:r w:rsidRPr="722DCFD7">
        <w:t>The total estimated cost of collection divided by the estimated number of delinquent regulatory fee debts for that fiscal year yields the average cost of collecting an unpaid regulatory fee</w:t>
      </w:r>
      <w:r>
        <w:rPr>
          <w:szCs w:val="22"/>
        </w:rPr>
        <w:t>.</w:t>
      </w:r>
      <w:r w:rsidR="007A7D33">
        <w:rPr>
          <w:szCs w:val="22"/>
        </w:rPr>
        <w:t xml:space="preserve">  </w:t>
      </w:r>
      <w:r w:rsidRPr="722DCFD7" w:rsidR="008F02F6">
        <w:t xml:space="preserve">Our review of the estimated amount of FTE time devoted to collecting </w:t>
      </w:r>
      <w:r w:rsidR="00963B79">
        <w:t xml:space="preserve">delinquent </w:t>
      </w:r>
      <w:r w:rsidRPr="722DCFD7" w:rsidR="008F02F6">
        <w:t>regulatory fees as well as the hourly rate of a Commission FTE assigned to such tasks reveal</w:t>
      </w:r>
      <w:r w:rsidRPr="722DCFD7" w:rsidR="00F259E3">
        <w:t>s</w:t>
      </w:r>
      <w:r w:rsidRPr="722DCFD7" w:rsidR="008F02F6">
        <w:t xml:space="preserve"> that the Commission’s costs have </w:t>
      </w:r>
      <w:r w:rsidRPr="722DCFD7" w:rsidR="00F259E3">
        <w:t xml:space="preserve">not </w:t>
      </w:r>
      <w:r w:rsidRPr="722DCFD7" w:rsidR="008F02F6">
        <w:t xml:space="preserve">increased above the existing de minimis threshold.  </w:t>
      </w:r>
    </w:p>
    <w:p w:rsidR="008041D4" w:rsidRPr="008041D4" w:rsidP="00567FC0" w14:paraId="4307FDF1" w14:textId="49F9FA97">
      <w:pPr>
        <w:pStyle w:val="ParaNum"/>
        <w:widowControl/>
      </w:pPr>
      <w:r w:rsidRPr="722DCFD7">
        <w:t xml:space="preserve">Accordingly, NAB’s and the State Broadcasters Associations’ inferences to the contrary </w:t>
      </w:r>
      <w:r w:rsidRPr="722DCFD7" w:rsidR="00F172D7">
        <w:t xml:space="preserve">both </w:t>
      </w:r>
      <w:r w:rsidRPr="722DCFD7">
        <w:t>fail</w:t>
      </w:r>
      <w:r w:rsidR="00C95C7D">
        <w:rPr>
          <w:szCs w:val="22"/>
        </w:rPr>
        <w:t xml:space="preserve"> </w:t>
      </w:r>
      <w:r w:rsidRPr="722DCFD7" w:rsidR="008D51DA">
        <w:t>to validate a different result</w:t>
      </w:r>
      <w:r>
        <w:rPr>
          <w:szCs w:val="22"/>
        </w:rPr>
        <w:t xml:space="preserve">.  </w:t>
      </w:r>
      <w:r w:rsidRPr="722DCFD7" w:rsidR="00614875">
        <w:t xml:space="preserve">In particular, </w:t>
      </w:r>
      <w:r w:rsidRPr="722DCFD7" w:rsidR="00196CB7">
        <w:t xml:space="preserve">NAB </w:t>
      </w:r>
      <w:r w:rsidRPr="722DCFD7" w:rsidR="00805B10">
        <w:t xml:space="preserve">reasons </w:t>
      </w:r>
      <w:r w:rsidRPr="722DCFD7" w:rsidR="00196CB7">
        <w:t xml:space="preserve">that since the </w:t>
      </w:r>
      <w:r w:rsidRPr="722DCFD7" w:rsidR="006C13E2">
        <w:t xml:space="preserve">Commission’s staff salaries have increased since 2022, </w:t>
      </w:r>
      <w:r w:rsidRPr="722DCFD7" w:rsidR="00C929A8">
        <w:t>the Commission’s cost of collections has “likely increased.”</w:t>
      </w:r>
      <w:r>
        <w:rPr>
          <w:rStyle w:val="FootnoteReference"/>
        </w:rPr>
        <w:footnoteReference w:id="158"/>
      </w:r>
      <w:r w:rsidR="002C599A">
        <w:rPr>
          <w:szCs w:val="22"/>
        </w:rPr>
        <w:t xml:space="preserve">  </w:t>
      </w:r>
      <w:r w:rsidRPr="722DCFD7" w:rsidR="00810212">
        <w:t>T</w:t>
      </w:r>
      <w:r w:rsidRPr="722DCFD7" w:rsidR="003266C6">
        <w:t>he State</w:t>
      </w:r>
      <w:r w:rsidRPr="722DCFD7" w:rsidR="005C16CE">
        <w:t xml:space="preserve"> Broadcasters Associations support NAB’s request </w:t>
      </w:r>
      <w:r w:rsidRPr="722DCFD7" w:rsidR="00EF461D">
        <w:t xml:space="preserve">and </w:t>
      </w:r>
      <w:r w:rsidRPr="722DCFD7" w:rsidR="00810212">
        <w:t xml:space="preserve">further </w:t>
      </w:r>
      <w:r w:rsidRPr="722DCFD7" w:rsidR="00EF461D">
        <w:t>maintain that since some fee payors</w:t>
      </w:r>
      <w:r w:rsidR="004336C3">
        <w:rPr>
          <w:szCs w:val="22"/>
        </w:rPr>
        <w:t>’</w:t>
      </w:r>
      <w:r w:rsidRPr="722DCFD7" w:rsidR="00EF461D">
        <w:t xml:space="preserve"> regulatory fees have </w:t>
      </w:r>
      <w:r w:rsidRPr="722DCFD7" w:rsidR="00614875">
        <w:t xml:space="preserve">now </w:t>
      </w:r>
      <w:r w:rsidRPr="722DCFD7" w:rsidR="00EF461D">
        <w:t xml:space="preserve">increased </w:t>
      </w:r>
      <w:r w:rsidRPr="722DCFD7" w:rsidR="00EA66E8">
        <w:t xml:space="preserve">above the </w:t>
      </w:r>
      <w:r w:rsidRPr="722DCFD7" w:rsidR="00E604DF">
        <w:t xml:space="preserve">$1,000 </w:t>
      </w:r>
      <w:r w:rsidRPr="722DCFD7" w:rsidR="00EA66E8">
        <w:t xml:space="preserve">de minimis threshold, it must follow that the Commission’s cost of collections </w:t>
      </w:r>
      <w:r w:rsidRPr="722DCFD7" w:rsidR="009510DF">
        <w:t>“have similarly climbed.”</w:t>
      </w:r>
      <w:r>
        <w:rPr>
          <w:rStyle w:val="FootnoteReference"/>
        </w:rPr>
        <w:footnoteReference w:id="159"/>
      </w:r>
      <w:r w:rsidR="00BE2A77">
        <w:rPr>
          <w:szCs w:val="22"/>
        </w:rPr>
        <w:t xml:space="preserve"> </w:t>
      </w:r>
      <w:r w:rsidR="00BC01BB">
        <w:rPr>
          <w:szCs w:val="22"/>
        </w:rPr>
        <w:t xml:space="preserve"> </w:t>
      </w:r>
      <w:r w:rsidRPr="0E9C066C" w:rsidR="00D943C9">
        <w:t>But a</w:t>
      </w:r>
      <w:r w:rsidRPr="722DCFD7" w:rsidR="0040741C">
        <w:t xml:space="preserve">n increase in </w:t>
      </w:r>
      <w:r w:rsidRPr="722DCFD7" w:rsidR="00B4146D">
        <w:t xml:space="preserve">the </w:t>
      </w:r>
      <w:r w:rsidRPr="722DCFD7" w:rsidR="0040741C">
        <w:t>regulatory fees of certain regulatees</w:t>
      </w:r>
      <w:r w:rsidR="000F69B6">
        <w:rPr>
          <w:szCs w:val="22"/>
        </w:rPr>
        <w:t xml:space="preserve"> </w:t>
      </w:r>
      <w:r w:rsidRPr="722DCFD7" w:rsidR="00167629">
        <w:t xml:space="preserve">to levels above the </w:t>
      </w:r>
      <w:r w:rsidRPr="722DCFD7" w:rsidR="00EC76AE">
        <w:t xml:space="preserve">$1,000 </w:t>
      </w:r>
      <w:r w:rsidRPr="722DCFD7" w:rsidR="00167629">
        <w:t xml:space="preserve">de minimis threshold </w:t>
      </w:r>
      <w:r w:rsidRPr="722DCFD7" w:rsidR="0040741C">
        <w:t xml:space="preserve">does not </w:t>
      </w:r>
      <w:r w:rsidRPr="722DCFD7" w:rsidR="00A82210">
        <w:t xml:space="preserve">cause—or even </w:t>
      </w:r>
      <w:r w:rsidRPr="722DCFD7" w:rsidR="0040741C">
        <w:t>directly correlate to</w:t>
      </w:r>
      <w:r w:rsidR="00A82210">
        <w:rPr>
          <w:szCs w:val="22"/>
        </w:rPr>
        <w:t>—</w:t>
      </w:r>
      <w:r w:rsidRPr="722DCFD7" w:rsidR="0040741C">
        <w:t xml:space="preserve">an increase in </w:t>
      </w:r>
      <w:r w:rsidR="00EB407C">
        <w:t>the Commission</w:t>
      </w:r>
      <w:r w:rsidRPr="0E9C066C" w:rsidR="009E7519">
        <w:t>’s cost of collection of delinquent regulatory fees</w:t>
      </w:r>
      <w:r w:rsidR="0040741C">
        <w:rPr>
          <w:szCs w:val="22"/>
        </w:rPr>
        <w:t>.</w:t>
      </w:r>
      <w:r w:rsidRPr="722DCFD7" w:rsidR="0040741C">
        <w:t xml:space="preserve"> </w:t>
      </w:r>
      <w:r w:rsidR="00F172D7">
        <w:rPr>
          <w:szCs w:val="22"/>
        </w:rPr>
        <w:t xml:space="preserve"> </w:t>
      </w:r>
      <w:r w:rsidRPr="722DCFD7" w:rsidR="00610DEB">
        <w:t xml:space="preserve">In other </w:t>
      </w:r>
      <w:r w:rsidRPr="722DCFD7" w:rsidR="00610DEB">
        <w:t>words, b</w:t>
      </w:r>
      <w:r w:rsidRPr="722DCFD7" w:rsidR="00DA30CD">
        <w:t>ecause</w:t>
      </w:r>
      <w:r w:rsidRPr="722DCFD7" w:rsidR="00AA1469">
        <w:t xml:space="preserve"> the methodolog</w:t>
      </w:r>
      <w:r w:rsidRPr="722DCFD7" w:rsidR="008C385D">
        <w:t>ies</w:t>
      </w:r>
      <w:r w:rsidRPr="722DCFD7" w:rsidR="00AA1469">
        <w:t xml:space="preserve"> for </w:t>
      </w:r>
      <w:r w:rsidRPr="722DCFD7" w:rsidR="002A7A07">
        <w:t xml:space="preserve">calculating regulatory fees </w:t>
      </w:r>
      <w:r w:rsidRPr="722DCFD7" w:rsidR="005A4879">
        <w:t xml:space="preserve">and </w:t>
      </w:r>
      <w:r w:rsidRPr="722DCFD7" w:rsidR="002A7A07">
        <w:t xml:space="preserve">the cost of </w:t>
      </w:r>
      <w:r w:rsidRPr="722DCFD7" w:rsidR="005A4879">
        <w:t xml:space="preserve">collections </w:t>
      </w:r>
      <w:r w:rsidRPr="722DCFD7" w:rsidR="005072D2">
        <w:t xml:space="preserve">expenses </w:t>
      </w:r>
      <w:r w:rsidRPr="722DCFD7" w:rsidR="00AA1469">
        <w:t xml:space="preserve">differ, a rise in </w:t>
      </w:r>
      <w:r w:rsidRPr="722DCFD7" w:rsidR="005A4879">
        <w:t xml:space="preserve">regulatory </w:t>
      </w:r>
      <w:r w:rsidRPr="722DCFD7" w:rsidR="00AA1469">
        <w:t xml:space="preserve">fees </w:t>
      </w:r>
      <w:r w:rsidRPr="722DCFD7" w:rsidR="002A0204">
        <w:t xml:space="preserve">does not necessarily reflect or result in an increased </w:t>
      </w:r>
      <w:r w:rsidRPr="722DCFD7" w:rsidR="00AA1469">
        <w:t xml:space="preserve">cost of collections.  </w:t>
      </w:r>
      <w:r w:rsidRPr="722DCFD7" w:rsidR="00DC2D81">
        <w:t xml:space="preserve">And, while FTE salaries are one input into the </w:t>
      </w:r>
      <w:r w:rsidRPr="722DCFD7" w:rsidR="009448D6">
        <w:t xml:space="preserve">Commission’s </w:t>
      </w:r>
      <w:r w:rsidRPr="0E9C066C" w:rsidR="00FA0287">
        <w:t>cost of collection of delinquent debt,</w:t>
      </w:r>
      <w:r w:rsidRPr="722DCFD7" w:rsidR="00DC2D81">
        <w:t xml:space="preserve"> </w:t>
      </w:r>
      <w:r w:rsidRPr="722DCFD7" w:rsidR="00026EA1">
        <w:t xml:space="preserve">higher </w:t>
      </w:r>
      <w:r w:rsidRPr="722DCFD7" w:rsidR="00DC2D81">
        <w:t xml:space="preserve">salaries without </w:t>
      </w:r>
      <w:r w:rsidRPr="722DCFD7" w:rsidR="00101E7A">
        <w:t xml:space="preserve">a </w:t>
      </w:r>
      <w:r w:rsidRPr="722DCFD7" w:rsidR="00DC2D81">
        <w:t>significant increase</w:t>
      </w:r>
      <w:r w:rsidRPr="722DCFD7" w:rsidR="00101E7A">
        <w:t xml:space="preserve"> in</w:t>
      </w:r>
      <w:r w:rsidRPr="722DCFD7" w:rsidR="00DC2D81">
        <w:t xml:space="preserve"> FTE time devoted to collections does not alone justify </w:t>
      </w:r>
      <w:r w:rsidRPr="722DCFD7" w:rsidR="00101E7A">
        <w:t xml:space="preserve">a </w:t>
      </w:r>
      <w:r w:rsidR="0069164E">
        <w:t>20%</w:t>
      </w:r>
      <w:r w:rsidRPr="722DCFD7" w:rsidR="00101E7A">
        <w:t xml:space="preserve"> increase in</w:t>
      </w:r>
      <w:r w:rsidRPr="722DCFD7" w:rsidR="00DC2D81">
        <w:t xml:space="preserve"> the threshold.</w:t>
      </w:r>
    </w:p>
    <w:p w:rsidR="00070C79" w:rsidRPr="00070C79" w:rsidP="00C51D76" w14:paraId="6C048DAC" w14:textId="31B30174">
      <w:pPr>
        <w:pStyle w:val="ParaNum"/>
      </w:pPr>
      <w:r w:rsidRPr="722DCFD7">
        <w:t>Unlike</w:t>
      </w:r>
      <w:r w:rsidRPr="722DCFD7" w:rsidR="0061192E">
        <w:t xml:space="preserve"> the </w:t>
      </w:r>
      <w:r w:rsidRPr="722DCFD7" w:rsidR="00973C9B">
        <w:t xml:space="preserve">variable </w:t>
      </w:r>
      <w:r w:rsidRPr="722DCFD7" w:rsidR="0061192E">
        <w:t>amount of regulatory fees that must be collected</w:t>
      </w:r>
      <w:r w:rsidRPr="722DCFD7" w:rsidR="00DA00A1">
        <w:t xml:space="preserve"> on an annual basis</w:t>
      </w:r>
      <w:r w:rsidRPr="722DCFD7" w:rsidR="0061192E">
        <w:t xml:space="preserve">, the cost of </w:t>
      </w:r>
      <w:r w:rsidRPr="722DCFD7" w:rsidR="004C3D8F">
        <w:t xml:space="preserve">the Commission’s </w:t>
      </w:r>
      <w:r w:rsidRPr="722DCFD7" w:rsidR="0061192E">
        <w:t xml:space="preserve">collections </w:t>
      </w:r>
      <w:r w:rsidRPr="722DCFD7" w:rsidR="00C61341">
        <w:t xml:space="preserve">is less </w:t>
      </w:r>
      <w:r w:rsidRPr="722DCFD7" w:rsidR="00564FC7">
        <w:t>prone to fluctuations</w:t>
      </w:r>
      <w:r w:rsidR="0061192E">
        <w:rPr>
          <w:szCs w:val="22"/>
        </w:rPr>
        <w:t xml:space="preserve">.  </w:t>
      </w:r>
      <w:r w:rsidRPr="0E9C066C" w:rsidR="00F120CD">
        <w:t>It is merely one small aspect in the agency implementation of a vigorous debt collection process.</w:t>
      </w:r>
      <w:r>
        <w:rPr>
          <w:rStyle w:val="FootnoteReference"/>
        </w:rPr>
        <w:footnoteReference w:id="160"/>
      </w:r>
      <w:r w:rsidR="00F120CD">
        <w:rPr>
          <w:szCs w:val="22"/>
        </w:rPr>
        <w:t xml:space="preserve"> </w:t>
      </w:r>
      <w:r w:rsidR="00DF5E54">
        <w:rPr>
          <w:szCs w:val="22"/>
        </w:rPr>
        <w:t xml:space="preserve"> </w:t>
      </w:r>
      <w:r w:rsidRPr="0E9C066C" w:rsidR="00E70FB9">
        <w:t>Thus</w:t>
      </w:r>
      <w:r w:rsidR="00DF5E54">
        <w:rPr>
          <w:szCs w:val="22"/>
        </w:rPr>
        <w:t>,</w:t>
      </w:r>
      <w:r w:rsidRPr="0E9C066C" w:rsidR="00E70FB9">
        <w:t xml:space="preserve"> it is not surprising that the cost has remained below the existing threshold.  </w:t>
      </w:r>
    </w:p>
    <w:p w:rsidR="00CE5CCC" w:rsidRPr="00C51D76" w:rsidP="00C51D76" w14:paraId="1787657C" w14:textId="17BCCA9B">
      <w:pPr>
        <w:pStyle w:val="ParaNum"/>
      </w:pPr>
      <w:r w:rsidRPr="722DCFD7">
        <w:t>Additionally, because regulatory fees are a zero-sum game, a higher de minimis threshold means that in order to collect our entire appropriation, regulatees with fee obligations above the threshold</w:t>
      </w:r>
      <w:r w:rsidR="001154F6">
        <w:t xml:space="preserve"> </w:t>
      </w:r>
      <w:r w:rsidRPr="722DCFD7">
        <w:t>must cover the shortfall of regulatory fees that fall below it.</w:t>
      </w:r>
      <w:r w:rsidR="008C6C28">
        <w:rPr>
          <w:szCs w:val="22"/>
        </w:rPr>
        <w:t xml:space="preserve">  </w:t>
      </w:r>
      <w:r w:rsidRPr="722DCFD7" w:rsidR="00CC2A60">
        <w:t>Consequently</w:t>
      </w:r>
      <w:r w:rsidRPr="722DCFD7" w:rsidR="00CA4FE9">
        <w:t xml:space="preserve">, </w:t>
      </w:r>
      <w:r w:rsidRPr="722DCFD7" w:rsidR="000D0F15">
        <w:t>raising the de minimis threshold to benefit some reg</w:t>
      </w:r>
      <w:r w:rsidRPr="722DCFD7" w:rsidR="00CC3F2F">
        <w:t>ulatory fee payors over others</w:t>
      </w:r>
      <w:r w:rsidRPr="0E9C066C" w:rsidR="00162560">
        <w:t xml:space="preserve">, in the absence of an increase in costs of collection, </w:t>
      </w:r>
      <w:r w:rsidR="00B10A26">
        <w:t>is not supported by</w:t>
      </w:r>
      <w:r w:rsidRPr="722DCFD7" w:rsidR="00CC3F2F">
        <w:t xml:space="preserve"> our statutory authority an</w:t>
      </w:r>
      <w:r w:rsidRPr="722DCFD7" w:rsidR="00FD7018">
        <w:t>d</w:t>
      </w:r>
      <w:r w:rsidRPr="722DCFD7" w:rsidR="008C6C28">
        <w:t xml:space="preserve"> </w:t>
      </w:r>
      <w:r w:rsidRPr="0E9C066C" w:rsidR="005015A4">
        <w:t>is contrary to the goal</w:t>
      </w:r>
      <w:r w:rsidR="006A3070">
        <w:t>s</w:t>
      </w:r>
      <w:r w:rsidRPr="0E9C066C" w:rsidR="005015A4">
        <w:t xml:space="preserve"> of a</w:t>
      </w:r>
      <w:r w:rsidRPr="722DCFD7" w:rsidR="005015A4">
        <w:t xml:space="preserve"> </w:t>
      </w:r>
      <w:r w:rsidR="00C51D76">
        <w:t>fair, sustainable, and administrable</w:t>
      </w:r>
      <w:r w:rsidR="005015A4">
        <w:t xml:space="preserve"> regulatory framework</w:t>
      </w:r>
      <w:r w:rsidR="00C51D76">
        <w:t>.</w:t>
      </w:r>
      <w:r w:rsidR="00C51D76">
        <w:rPr>
          <w:szCs w:val="22"/>
        </w:rPr>
        <w:t xml:space="preserve"> </w:t>
      </w:r>
      <w:r w:rsidRPr="00C51D76">
        <w:rPr>
          <w:szCs w:val="22"/>
        </w:rPr>
        <w:t xml:space="preserve"> </w:t>
      </w:r>
      <w:r w:rsidRPr="722DCFD7" w:rsidR="00DA6529">
        <w:t xml:space="preserve">And, while NAB is correct that the Commission does not provide </w:t>
      </w:r>
      <w:r w:rsidRPr="722DCFD7" w:rsidR="006520EE">
        <w:t xml:space="preserve">its </w:t>
      </w:r>
      <w:r w:rsidRPr="722DCFD7" w:rsidR="00DA6529">
        <w:t xml:space="preserve">internal </w:t>
      </w:r>
      <w:r w:rsidRPr="722DCFD7" w:rsidR="00D67A54">
        <w:t xml:space="preserve">collection </w:t>
      </w:r>
      <w:r w:rsidRPr="722DCFD7" w:rsidR="00DA6529">
        <w:t xml:space="preserve">calculations for review </w:t>
      </w:r>
      <w:r w:rsidRPr="722DCFD7" w:rsidR="00782010">
        <w:t>by commenters,</w:t>
      </w:r>
      <w:r>
        <w:rPr>
          <w:rStyle w:val="FootnoteReference"/>
        </w:rPr>
        <w:footnoteReference w:id="161"/>
      </w:r>
      <w:r w:rsidRPr="722DCFD7" w:rsidR="00782010">
        <w:t xml:space="preserve"> the results would be </w:t>
      </w:r>
      <w:r w:rsidRPr="722DCFD7" w:rsidR="007844F9">
        <w:t xml:space="preserve">no </w:t>
      </w:r>
      <w:r w:rsidRPr="722DCFD7" w:rsidR="00782010">
        <w:t xml:space="preserve">different if we did.  The Commission has no </w:t>
      </w:r>
      <w:r w:rsidRPr="722DCFD7" w:rsidR="001E3D38">
        <w:t>reason to artificially deflate the de minimis threshold as the calculus dictated by the statute requires us to use our predictive judgment to determine whether the cost of collections outweighs the Commission’s efforts</w:t>
      </w:r>
      <w:r w:rsidRPr="722DCFD7" w:rsidR="00DB427F">
        <w:t xml:space="preserve"> in what will be collected</w:t>
      </w:r>
      <w:r w:rsidRPr="00C51D76" w:rsidR="001E3D38">
        <w:rPr>
          <w:szCs w:val="22"/>
        </w:rPr>
        <w:t xml:space="preserve">.  </w:t>
      </w:r>
      <w:r w:rsidRPr="00C51D76" w:rsidR="00F574D6">
        <w:rPr>
          <w:szCs w:val="22"/>
        </w:rPr>
        <w:t xml:space="preserve"> </w:t>
      </w:r>
      <w:r w:rsidRPr="00C51D76" w:rsidR="00E40046">
        <w:rPr>
          <w:szCs w:val="22"/>
        </w:rPr>
        <w:t xml:space="preserve"> </w:t>
      </w:r>
    </w:p>
    <w:p w:rsidR="00CE5CCC" w:rsidRPr="00CE5CCC" w:rsidP="00271A26" w14:paraId="27CA408F" w14:textId="10C2C3EB">
      <w:pPr>
        <w:pStyle w:val="ParaNum"/>
        <w:widowControl/>
      </w:pPr>
      <w:r w:rsidRPr="722DCFD7">
        <w:t>Moreover, due to the limited nature of the fee exe</w:t>
      </w:r>
      <w:r w:rsidRPr="722DCFD7" w:rsidR="00407023">
        <w:t xml:space="preserve">mptions expressly </w:t>
      </w:r>
      <w:r w:rsidRPr="722DCFD7" w:rsidR="006C61AF">
        <w:t>provided by statute</w:t>
      </w:r>
      <w:r w:rsidR="002D3F5C">
        <w:rPr>
          <w:szCs w:val="22"/>
        </w:rPr>
        <w:t>,</w:t>
      </w:r>
      <w:r w:rsidRPr="722DCFD7" w:rsidR="00A66C4E">
        <w:t xml:space="preserve"> we cannot implement NAB’s suggestion to cap the regulatory fee assessment for classes of stations that fell below the de minimis threshold last year.</w:t>
      </w:r>
      <w:r>
        <w:rPr>
          <w:rStyle w:val="FootnoteReference"/>
        </w:rPr>
        <w:footnoteReference w:id="162"/>
      </w:r>
      <w:r w:rsidR="00BF3CB4">
        <w:rPr>
          <w:szCs w:val="22"/>
        </w:rPr>
        <w:t xml:space="preserve">  </w:t>
      </w:r>
      <w:r w:rsidRPr="722DCFD7" w:rsidR="00F2633A">
        <w:t>Establishing the de minimis threshold on such a basis would result in exempting classes or categories of fee payors</w:t>
      </w:r>
      <w:r w:rsidR="007846F8">
        <w:rPr>
          <w:szCs w:val="22"/>
        </w:rPr>
        <w:t>,</w:t>
      </w:r>
      <w:r w:rsidRPr="00D52FE0" w:rsidR="00F2633A">
        <w:rPr>
          <w:szCs w:val="22"/>
        </w:rPr>
        <w:t xml:space="preserve"> </w:t>
      </w:r>
      <w:r w:rsidRPr="722DCFD7" w:rsidR="007D53E3">
        <w:t>which</w:t>
      </w:r>
      <w:r w:rsidRPr="722DCFD7" w:rsidR="00224A82">
        <w:t xml:space="preserve"> would necessarily </w:t>
      </w:r>
      <w:r w:rsidRPr="722DCFD7" w:rsidR="007D53E3">
        <w:t xml:space="preserve">result </w:t>
      </w:r>
      <w:r w:rsidRPr="722DCFD7" w:rsidR="00527A28">
        <w:t xml:space="preserve">in </w:t>
      </w:r>
      <w:r w:rsidRPr="722DCFD7" w:rsidR="007D53E3">
        <w:t>another set of entities shouldering the fee burden</w:t>
      </w:r>
      <w:r w:rsidRPr="00D52FE0" w:rsidR="00F2633A">
        <w:rPr>
          <w:szCs w:val="22"/>
        </w:rPr>
        <w:t>.</w:t>
      </w:r>
      <w:r w:rsidR="007846F8">
        <w:rPr>
          <w:szCs w:val="22"/>
        </w:rPr>
        <w:t xml:space="preserve">  </w:t>
      </w:r>
      <w:r w:rsidR="00D52FE0">
        <w:t xml:space="preserve">As the Commission explained the last time it entertained </w:t>
      </w:r>
      <w:r w:rsidR="00A66C4E">
        <w:t xml:space="preserve">NAB’s request to raise the </w:t>
      </w:r>
      <w:r w:rsidR="00375676">
        <w:t xml:space="preserve">threshold </w:t>
      </w:r>
      <w:r w:rsidR="00A66C4E">
        <w:t>amount</w:t>
      </w:r>
      <w:r w:rsidR="00D52FE0">
        <w:t xml:space="preserve">, although the de minimis threshold </w:t>
      </w:r>
      <w:r w:rsidR="00D52FE0">
        <w:rPr>
          <w:szCs w:val="22"/>
        </w:rPr>
        <w:t>“</w:t>
      </w:r>
      <w:r w:rsidRPr="722DCFD7" w:rsidR="00D52FE0">
        <w:t>has the collateral effect of providing financial relief to some regulate</w:t>
      </w:r>
      <w:r w:rsidRPr="722DCFD7" w:rsidR="00E84F21">
        <w:t>e</w:t>
      </w:r>
      <w:r w:rsidRPr="722DCFD7" w:rsidR="00D52FE0">
        <w:t>s” that does not mean that</w:t>
      </w:r>
      <w:r w:rsidRPr="00CE5CCC" w:rsidR="00D52FE0">
        <w:rPr>
          <w:szCs w:val="22"/>
        </w:rPr>
        <w:t xml:space="preserve"> </w:t>
      </w:r>
      <w:r w:rsidR="00D52FE0">
        <w:t xml:space="preserve">a </w:t>
      </w:r>
      <w:r w:rsidRPr="722DCFD7" w:rsidR="00D52FE0">
        <w:t>regulatee’s</w:t>
      </w:r>
      <w:r w:rsidRPr="722DCFD7" w:rsidR="00D52FE0">
        <w:t xml:space="preserve"> de minimis status </w:t>
      </w:r>
      <w:r w:rsidRPr="722DCFD7" w:rsidR="00AD1B34">
        <w:t>provides it with</w:t>
      </w:r>
      <w:r w:rsidRPr="00CE5CCC" w:rsidR="00AD1B34">
        <w:rPr>
          <w:szCs w:val="22"/>
        </w:rPr>
        <w:t xml:space="preserve"> </w:t>
      </w:r>
      <w:r w:rsidRPr="722DCFD7" w:rsidR="00D52FE0">
        <w:t>a permanent exemption from regulatory fees.</w:t>
      </w:r>
      <w:r>
        <w:rPr>
          <w:rStyle w:val="FootnoteReference"/>
        </w:rPr>
        <w:footnoteReference w:id="163"/>
      </w:r>
      <w:r w:rsidR="00D52FE0">
        <w:rPr>
          <w:szCs w:val="22"/>
        </w:rPr>
        <w:t xml:space="preserve">  </w:t>
      </w:r>
      <w:r w:rsidRPr="722DCFD7" w:rsidR="00580727">
        <w:t>Furthermore</w:t>
      </w:r>
      <w:r w:rsidRPr="00D52FE0" w:rsidR="00A17EB8">
        <w:rPr>
          <w:szCs w:val="22"/>
        </w:rPr>
        <w:t xml:space="preserve">, </w:t>
      </w:r>
      <w:r w:rsidRPr="722DCFD7" w:rsidR="00B43779">
        <w:t xml:space="preserve">as the Commission has previously explained, </w:t>
      </w:r>
      <w:r w:rsidRPr="722DCFD7" w:rsidR="00A17EB8">
        <w:t>pursuant to t</w:t>
      </w:r>
      <w:r w:rsidRPr="722DCFD7">
        <w:t>he wording of section 9(e)(2) of the Act</w:t>
      </w:r>
      <w:r w:rsidRPr="00D52FE0" w:rsidR="00A17EB8">
        <w:rPr>
          <w:szCs w:val="22"/>
        </w:rPr>
        <w:t xml:space="preserve">, </w:t>
      </w:r>
      <w:r w:rsidR="00FF3AF3">
        <w:rPr>
          <w:szCs w:val="22"/>
        </w:rPr>
        <w:t>“</w:t>
      </w:r>
      <w:r w:rsidRPr="722DCFD7">
        <w:t xml:space="preserve">providing relief for financially strapped regulatees is </w:t>
      </w:r>
      <w:r w:rsidRPr="722DCFD7" w:rsidR="00A17EB8">
        <w:t xml:space="preserve">not </w:t>
      </w:r>
      <w:r w:rsidRPr="722DCFD7">
        <w:t xml:space="preserve">a factor </w:t>
      </w:r>
      <w:r w:rsidRPr="722DCFD7" w:rsidR="00A17EB8">
        <w:t>for Commission consideration</w:t>
      </w:r>
      <w:r w:rsidRPr="722DCFD7">
        <w:t xml:space="preserve"> in setting this threshold.</w:t>
      </w:r>
      <w:r w:rsidR="00FF3AF3">
        <w:rPr>
          <w:szCs w:val="22"/>
        </w:rPr>
        <w:t>”</w:t>
      </w:r>
      <w:r>
        <w:rPr>
          <w:rStyle w:val="FootnoteReference"/>
        </w:rPr>
        <w:footnoteReference w:id="164"/>
      </w:r>
      <w:r w:rsidRPr="00D52FE0">
        <w:rPr>
          <w:szCs w:val="22"/>
        </w:rPr>
        <w:t xml:space="preserve"> </w:t>
      </w:r>
      <w:r w:rsidR="00580727">
        <w:rPr>
          <w:szCs w:val="22"/>
        </w:rPr>
        <w:t xml:space="preserve">  </w:t>
      </w:r>
      <w:r w:rsidRPr="722DCFD7">
        <w:t>Nothing in the text of the statute supports using policy factors outside the cost of collection in establishing the de minimis threshold</w:t>
      </w:r>
      <w:r w:rsidRPr="722DCFD7" w:rsidR="001E72E4">
        <w:t xml:space="preserve">, and </w:t>
      </w:r>
      <w:r w:rsidRPr="722DCFD7" w:rsidR="00840B30">
        <w:t xml:space="preserve">any </w:t>
      </w:r>
      <w:r w:rsidRPr="722DCFD7" w:rsidR="002E23E8">
        <w:t>regulate</w:t>
      </w:r>
      <w:r w:rsidRPr="722DCFD7" w:rsidR="00F62076">
        <w:t>e</w:t>
      </w:r>
      <w:r w:rsidR="002E23E8">
        <w:rPr>
          <w:szCs w:val="22"/>
        </w:rPr>
        <w:t xml:space="preserve"> </w:t>
      </w:r>
      <w:r w:rsidRPr="722DCFD7" w:rsidR="00060948">
        <w:t xml:space="preserve">with a financial hardship </w:t>
      </w:r>
      <w:r w:rsidRPr="722DCFD7" w:rsidR="002E23E8">
        <w:t>may seek a waiver</w:t>
      </w:r>
      <w:r w:rsidRPr="722DCFD7" w:rsidR="00060948">
        <w:t xml:space="preserve">, reduction, or deferral of its </w:t>
      </w:r>
      <w:r w:rsidRPr="722DCFD7" w:rsidR="001F64C2">
        <w:t xml:space="preserve">regulatory </w:t>
      </w:r>
      <w:r w:rsidRPr="722DCFD7" w:rsidR="00060948">
        <w:t>fees</w:t>
      </w:r>
      <w:r w:rsidRPr="722DCFD7" w:rsidR="002E23E8">
        <w:t xml:space="preserve"> through our </w:t>
      </w:r>
      <w:r w:rsidRPr="722DCFD7" w:rsidR="00060948">
        <w:t>well-</w:t>
      </w:r>
      <w:r w:rsidRPr="722DCFD7" w:rsidR="001E72E4">
        <w:t>established process</w:t>
      </w:r>
      <w:r w:rsidRPr="00D52FE0">
        <w:rPr>
          <w:szCs w:val="22"/>
        </w:rPr>
        <w:t>.</w:t>
      </w:r>
      <w:r>
        <w:rPr>
          <w:rStyle w:val="FootnoteReference"/>
        </w:rPr>
        <w:footnoteReference w:id="165"/>
      </w:r>
      <w:r w:rsidR="00D43538">
        <w:rPr>
          <w:szCs w:val="22"/>
        </w:rPr>
        <w:t xml:space="preserve">  </w:t>
      </w:r>
      <w:r w:rsidRPr="722DCFD7" w:rsidR="00A17EB8">
        <w:t>A</w:t>
      </w:r>
      <w:r w:rsidRPr="722DCFD7" w:rsidR="005A451B">
        <w:t>ccordingly, a</w:t>
      </w:r>
      <w:r w:rsidRPr="722DCFD7" w:rsidR="00A17EB8">
        <w:t xml:space="preserve">fter an internal </w:t>
      </w:r>
      <w:r w:rsidRPr="722DCFD7" w:rsidR="00A17EB8">
        <w:t>evaluation of the Commission’s costs</w:t>
      </w:r>
      <w:r w:rsidRPr="722DCFD7">
        <w:t xml:space="preserve">, we </w:t>
      </w:r>
      <w:r w:rsidRPr="722DCFD7" w:rsidR="00A17EB8">
        <w:t xml:space="preserve">again </w:t>
      </w:r>
      <w:r w:rsidRPr="722DCFD7">
        <w:t xml:space="preserve">conclude that the cost of collecting regulatory </w:t>
      </w:r>
      <w:r w:rsidRPr="722DCFD7" w:rsidR="00803051">
        <w:t xml:space="preserve">fees </w:t>
      </w:r>
      <w:r w:rsidRPr="722DCFD7">
        <w:t>does not justify an increase to the existing $1,000 de minimis threshold.</w:t>
      </w:r>
      <w:r w:rsidR="00C656F6">
        <w:rPr>
          <w:szCs w:val="22"/>
        </w:rPr>
        <w:t xml:space="preserve">  </w:t>
      </w:r>
    </w:p>
    <w:p w:rsidR="006B1345" w:rsidRPr="00856C84" w:rsidP="00735EC7" w14:paraId="17083796" w14:textId="77777777">
      <w:pPr>
        <w:pStyle w:val="Heading1"/>
        <w:rPr>
          <w:rFonts w:ascii="Times New Roman" w:hAnsi="Times New Roman"/>
        </w:rPr>
      </w:pPr>
      <w:bookmarkStart w:id="218" w:name="_Toc236905979"/>
      <w:r>
        <w:rPr>
          <w:rFonts w:ascii="Times New Roman" w:hAnsi="Times New Roman"/>
        </w:rPr>
        <w:t>P</w:t>
      </w:r>
      <w:r w:rsidRPr="00856C84">
        <w:rPr>
          <w:rFonts w:ascii="Times New Roman" w:hAnsi="Times New Roman"/>
        </w:rPr>
        <w:t xml:space="preserve">rocedural </w:t>
      </w:r>
      <w:r>
        <w:rPr>
          <w:rFonts w:ascii="Times New Roman" w:hAnsi="Times New Roman"/>
        </w:rPr>
        <w:t>M</w:t>
      </w:r>
      <w:r w:rsidRPr="00856C84">
        <w:rPr>
          <w:rFonts w:ascii="Times New Roman" w:hAnsi="Times New Roman"/>
        </w:rPr>
        <w:t>atters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8"/>
    </w:p>
    <w:p w:rsidR="006B1345" w:rsidP="004271C8" w14:paraId="31492573" w14:textId="77777777">
      <w:pPr>
        <w:pStyle w:val="ParaNum"/>
      </w:pPr>
      <w:r>
        <w:t xml:space="preserve">Included below are procedural items as well as our current payment and collection methods.  We include these </w:t>
      </w:r>
      <w:r w:rsidRPr="004271C8">
        <w:rPr>
          <w:snapToGrid/>
          <w:szCs w:val="22"/>
        </w:rPr>
        <w:t>payments</w:t>
      </w:r>
      <w:r>
        <w:t xml:space="preserve"> and collection procedures here as a useful way of reminding regulatory fee payers and the public about these aspects of the annual regulatory fee collection process.</w:t>
      </w:r>
    </w:p>
    <w:p w:rsidR="006B1345" w:rsidRPr="00E27AB3" w:rsidP="00567FC0" w14:paraId="5E2E69D8" w14:textId="77777777">
      <w:pPr>
        <w:pStyle w:val="ParaNum"/>
        <w:widowControl/>
        <w:rPr>
          <w:snapToGrid/>
          <w:sz w:val="20"/>
        </w:rPr>
      </w:pPr>
      <w:r w:rsidRPr="00FE4EA3">
        <w:rPr>
          <w:i/>
          <w:iCs/>
          <w:snapToGrid/>
        </w:rPr>
        <w:t>Commission’s Registration System</w:t>
      </w:r>
      <w:r w:rsidRPr="00FE4EA3">
        <w:rPr>
          <w:snapToGrid/>
        </w:rPr>
        <w:t xml:space="preserve">.  To increase efficiency, the Commission is using an all-electronic payment system for regulatory fees, which is contained within the Commission's Registration System (CORES).  Before using CORES for the first time, you must obtain an FCC Username through the FCC User Registration System, and subsequently use </w:t>
      </w:r>
      <w:r w:rsidRPr="00FE4EA3">
        <w:t>it</w:t>
      </w:r>
      <w:r w:rsidRPr="00FE4EA3">
        <w:rPr>
          <w:snapToGrid/>
        </w:rPr>
        <w:t xml:space="preserve"> to access CORES and either register an FCC Registration Number (FRN) or associate an existing FRN to your Username.  If you are unable to register electronically, you may fax your application for a Registration Number (FCC Form 160) to the CORES Helpdesk at (202) 418-7869 for filing procedures.</w:t>
      </w:r>
    </w:p>
    <w:p w:rsidR="006B1345" w:rsidRPr="005E3B83" w:rsidP="004271C8" w14:paraId="359F5EBB" w14:textId="38BA00BD">
      <w:pPr>
        <w:pStyle w:val="ParaNum"/>
      </w:pPr>
      <w:r w:rsidRPr="005E3B83">
        <w:rPr>
          <w:i/>
          <w:iCs/>
        </w:rPr>
        <w:t>Credit Card Transaction Levels</w:t>
      </w:r>
      <w:r w:rsidRPr="005E3B83">
        <w:t xml:space="preserve">.  In accordance with </w:t>
      </w:r>
      <w:r w:rsidRPr="005E3B83">
        <w:rPr>
          <w:i/>
          <w:iCs/>
        </w:rPr>
        <w:t>Treasury Financial Manual</w:t>
      </w:r>
      <w:r w:rsidRPr="005E3B83">
        <w:t xml:space="preserve">, Volume I, Part 5, Chapter 7000, </w:t>
      </w:r>
      <w:r w:rsidRPr="005E3B83">
        <w:rPr>
          <w:color w:val="333333"/>
        </w:rPr>
        <w:t>Section 7065.20a—</w:t>
      </w:r>
      <w:r w:rsidRPr="005E3B83">
        <w:rPr>
          <w:i/>
          <w:iCs/>
          <w:color w:val="333333"/>
        </w:rPr>
        <w:t>Credit Card Collections</w:t>
      </w:r>
      <w:r w:rsidRPr="00B46AD0">
        <w:rPr>
          <w:color w:val="333333"/>
        </w:rPr>
        <w:t>,</w:t>
      </w:r>
      <w:r w:rsidRPr="005E3B83">
        <w:rPr>
          <w:i/>
          <w:iCs/>
          <w:color w:val="333333"/>
        </w:rPr>
        <w:t xml:space="preserve"> </w:t>
      </w:r>
      <w:r w:rsidRPr="005E3B83">
        <w:t xml:space="preserve">the total daily credit card transactions processed from a single </w:t>
      </w:r>
      <w:r w:rsidR="00D641C3">
        <w:t>entity</w:t>
      </w:r>
      <w:r w:rsidRPr="005E3B83">
        <w:t xml:space="preserve"> can be no more than $24,999.99 (hereinafter the “Maximum Daily Limit”) and the total monthly transactions processed from a single customer (based on a rolling 30-day period) can be no more than $100,000.00 (hereinafter the “Maximum Monthly Limit”).</w:t>
      </w:r>
      <w:r>
        <w:rPr>
          <w:vertAlign w:val="superscript"/>
        </w:rPr>
        <w:footnoteReference w:id="166"/>
      </w:r>
      <w:r w:rsidRPr="005E3B83">
        <w:t xml:space="preserve">  Transactions greater than the Maximum Limit</w:t>
      </w:r>
      <w:r>
        <w:t>s</w:t>
      </w:r>
      <w:r w:rsidRPr="005E3B83">
        <w:t xml:space="preserve"> will be rejected.  If a</w:t>
      </w:r>
      <w:r w:rsidR="00D641C3">
        <w:t>n</w:t>
      </w:r>
      <w:r w:rsidRPr="005E3B83">
        <w:t xml:space="preserve"> </w:t>
      </w:r>
      <w:r w:rsidR="00D641C3">
        <w:t>entity</w:t>
      </w:r>
      <w:r w:rsidRPr="005E3B83">
        <w:t xml:space="preserve"> initiates multiple transactions on the same day with the same credit card, those transactions causing the total charge to exceed the Maximum Limit</w:t>
      </w:r>
      <w:r>
        <w:t>s</w:t>
      </w:r>
      <w:r w:rsidRPr="005E3B83">
        <w:t xml:space="preserve"> will also be rejected. </w:t>
      </w:r>
      <w:r>
        <w:t xml:space="preserve"> </w:t>
      </w:r>
      <w:r w:rsidRPr="005E3B83">
        <w:t xml:space="preserve">This applies to single payments or bundled payments of more than one bill.  Multiple transactions to a single agency in one day may be aggregated and treated as a single transaction subject to the $24,999.99 limit.  </w:t>
      </w:r>
      <w:r w:rsidR="00D641C3">
        <w:t>Entitie</w:t>
      </w:r>
      <w:r w:rsidRPr="005E3B83" w:rsidR="00D641C3">
        <w:t>s</w:t>
      </w:r>
      <w:r w:rsidRPr="005E3B83">
        <w:t xml:space="preserve"> who wish to pay an amount greater than $24,999.99 should consider available electronic alternatives such as debit cards, Automates Clearing House (ACH) debits from a bank account, and wire transfers.  Each of these payment options is available after filing regulatory fee information in </w:t>
      </w:r>
      <w:r>
        <w:t xml:space="preserve">the </w:t>
      </w:r>
      <w:r w:rsidRPr="00856C84">
        <w:t>Commission’s Registration System</w:t>
      </w:r>
      <w:r w:rsidRPr="005E3B83">
        <w:t xml:space="preserve"> </w:t>
      </w:r>
      <w:r>
        <w:t>(</w:t>
      </w:r>
      <w:r w:rsidRPr="005E3B83">
        <w:t>CORES</w:t>
      </w:r>
      <w:r>
        <w:t>)</w:t>
      </w:r>
      <w:r w:rsidRPr="005E3B83">
        <w:t>.  Further details will be provided regarding payment methods</w:t>
      </w:r>
      <w:r>
        <w:t xml:space="preserve"> </w:t>
      </w:r>
      <w:r w:rsidRPr="005E3B83">
        <w:t>and procedures at the time of FY 202</w:t>
      </w:r>
      <w:r w:rsidR="00085C77">
        <w:t>6</w:t>
      </w:r>
      <w:r w:rsidRPr="005E3B83">
        <w:t xml:space="preserve"> regulatory fee collection in Fact Sheets, </w:t>
      </w:r>
      <w:hyperlink r:id="rId10" w:history="1">
        <w:r w:rsidRPr="005E3B83">
          <w:rPr>
            <w:rStyle w:val="Hyperlink"/>
          </w:rPr>
          <w:t>https://www.fcc.gov/regfees</w:t>
        </w:r>
      </w:hyperlink>
      <w:r w:rsidRPr="005E3B83">
        <w:t>.</w:t>
      </w:r>
    </w:p>
    <w:p w:rsidR="006B1345" w:rsidRPr="005061C4" w:rsidP="004271C8" w14:paraId="3E020EEA" w14:textId="77777777">
      <w:pPr>
        <w:pStyle w:val="ParaNum"/>
        <w:rPr>
          <w:rStyle w:val="Hyperlink"/>
          <w:color w:val="auto"/>
        </w:rPr>
      </w:pPr>
      <w:r w:rsidRPr="712B5EAC">
        <w:rPr>
          <w:i/>
          <w:iCs/>
        </w:rPr>
        <w:t>Payment Methods</w:t>
      </w:r>
      <w:r>
        <w:t xml:space="preserve">.  During the fee season for collecting regulatory fees, regulatees can pay their fees by credit card through Pay.gov, ACH, debit card, or by wire transfer.  Additional payment instructions are posted on the Commission’s website at </w:t>
      </w:r>
      <w:hyperlink r:id="rId11">
        <w:r w:rsidRPr="712B5EAC">
          <w:rPr>
            <w:rStyle w:val="Hyperlink"/>
          </w:rPr>
          <w:t>https://www.fcc.gov/licensing-databases/fees/wire-transfer</w:t>
        </w:r>
      </w:hyperlink>
      <w:r>
        <w:t xml:space="preserve">.  The receiving bank for all wire payments is the U.S. Treasury, New York, NY (TREAS NYC).  Any other form of payment (e.g., checks, cashier’s checks, or money orders) will be rejected.  For payments by wire, an FCC Form 159-E should still be transmitted via fax so that the Commission can associate the wire payment with the correct regulatory fee information.  The fax should be sent to the Commission at (202) 418-2843 at least one hour before initiating the wire transfer (but on the same business day) so as not to delay crediting their account.  Regulatees should discuss arrangements (including bank closing schedules) with their bankers several days before they plan to make the wire transfer to allow sufficient time for the transfer to be initiated and completed before the deadline.  Complete instructions for making wire payments are posted at </w:t>
      </w:r>
      <w:hyperlink r:id="rId11">
        <w:r w:rsidRPr="712B5EAC">
          <w:rPr>
            <w:rStyle w:val="Hyperlink"/>
          </w:rPr>
          <w:t>https://www.fcc.gov/licensing-databases/fees/wire-transfer</w:t>
        </w:r>
      </w:hyperlink>
      <w:r w:rsidRPr="712B5EAC">
        <w:rPr>
          <w:rStyle w:val="Hyperlink"/>
          <w:color w:val="auto"/>
          <w:u w:val="none"/>
        </w:rPr>
        <w:t>.</w:t>
      </w:r>
    </w:p>
    <w:p w:rsidR="006B1345" w:rsidRPr="008E4B07" w:rsidP="004271C8" w14:paraId="7002FED2" w14:textId="77777777">
      <w:pPr>
        <w:pStyle w:val="ParaNum"/>
        <w:rPr>
          <w:rStyle w:val="Hyperlink"/>
          <w:color w:val="auto"/>
        </w:rPr>
      </w:pPr>
      <w:r w:rsidRPr="0E9C066C">
        <w:rPr>
          <w:rStyle w:val="Hyperlink"/>
          <w:i/>
          <w:iCs/>
          <w:color w:val="auto"/>
          <w:u w:val="none"/>
        </w:rPr>
        <w:t>De Minimis Regulatory Fees, Section 9(e)(2) Exemption</w:t>
      </w:r>
      <w:r w:rsidRPr="009313B6">
        <w:rPr>
          <w:rStyle w:val="Hyperlink"/>
          <w:color w:val="auto"/>
          <w:u w:val="none"/>
        </w:rPr>
        <w:t xml:space="preserve">.  Under the de minimis rule, and pursuant to our analysis under section 9(e)(2) of the Act, a </w:t>
      </w:r>
      <w:r w:rsidRPr="009313B6">
        <w:rPr>
          <w:rStyle w:val="Hyperlink"/>
          <w:color w:val="auto"/>
          <w:u w:val="none"/>
        </w:rPr>
        <w:t>regulatee</w:t>
      </w:r>
      <w:r w:rsidRPr="009313B6">
        <w:rPr>
          <w:rStyle w:val="Hyperlink"/>
          <w:color w:val="auto"/>
          <w:u w:val="none"/>
        </w:rPr>
        <w:t xml:space="preserve"> is exempt from paying regulatory </w:t>
      </w:r>
      <w:r w:rsidRPr="009313B6">
        <w:rPr>
          <w:rStyle w:val="Hyperlink"/>
          <w:color w:val="auto"/>
          <w:u w:val="none"/>
        </w:rPr>
        <w:t xml:space="preserve">fees if the sum total of all of its </w:t>
      </w:r>
      <w:r w:rsidRPr="004271C8">
        <w:t>annual</w:t>
      </w:r>
      <w:r w:rsidRPr="009313B6">
        <w:rPr>
          <w:rStyle w:val="Hyperlink"/>
          <w:color w:val="auto"/>
          <w:u w:val="none"/>
        </w:rPr>
        <w:t xml:space="preserve"> regulatory fee liabilities is $1,000 or less for the fiscal year.</w:t>
      </w:r>
      <w:r>
        <w:rPr>
          <w:rStyle w:val="FootnoteReference"/>
        </w:rPr>
        <w:footnoteReference w:id="167"/>
      </w:r>
      <w:r w:rsidRPr="009313B6">
        <w:rPr>
          <w:rStyle w:val="Hyperlink"/>
          <w:color w:val="auto"/>
          <w:u w:val="none"/>
        </w:rPr>
        <w:t xml:space="preserve">  The de minimis threshold applies only to filers of annual regulatory fees, not regulatory fees paid through multi-year filings, and it is not a permanent exemption.  Each </w:t>
      </w:r>
      <w:r w:rsidRPr="009313B6">
        <w:rPr>
          <w:rStyle w:val="Hyperlink"/>
          <w:color w:val="auto"/>
          <w:u w:val="none"/>
        </w:rPr>
        <w:t>regulatee</w:t>
      </w:r>
      <w:r w:rsidRPr="009313B6">
        <w:rPr>
          <w:rStyle w:val="Hyperlink"/>
          <w:color w:val="auto"/>
          <w:u w:val="none"/>
        </w:rPr>
        <w:t xml:space="preserve"> will need to reevaluate the total annual fee liability each fiscal year to determine whether it meets the de minimis exemption.</w:t>
      </w:r>
    </w:p>
    <w:p w:rsidR="006B1345" w:rsidRPr="00856C84" w:rsidP="00567FC0" w14:paraId="3DF6B9FF" w14:textId="77777777">
      <w:pPr>
        <w:pStyle w:val="ParaNum"/>
        <w:widowControl/>
      </w:pPr>
      <w:r w:rsidRPr="712B5EAC">
        <w:rPr>
          <w:i/>
          <w:iCs/>
        </w:rPr>
        <w:t>Standard Fee Calculations and Payment Dates</w:t>
      </w:r>
      <w:r>
        <w:t>.  The Commission will accept fee payments made in advance of the window for the payment of regulatory fees.  The responsibility for payment of fees by service category is as follows:</w:t>
      </w:r>
    </w:p>
    <w:p w:rsidR="006B1345" w:rsidP="006B1345" w14:paraId="3D4A4148" w14:textId="751E9FB1">
      <w:pPr>
        <w:pStyle w:val="ParaNum"/>
        <w:widowControl/>
        <w:numPr>
          <w:ilvl w:val="0"/>
          <w:numId w:val="16"/>
        </w:numPr>
      </w:pPr>
      <w:r w:rsidRPr="00856C84">
        <w:rPr>
          <w:i/>
        </w:rPr>
        <w:t>Media Services</w:t>
      </w:r>
      <w:r w:rsidRPr="00856C84">
        <w:t xml:space="preserve">:  Regulatory fees must be paid for initial construction permits that were granted on or before October 1, </w:t>
      </w:r>
      <w:r>
        <w:t>202</w:t>
      </w:r>
      <w:r w:rsidR="00085C77">
        <w:t>5</w:t>
      </w:r>
      <w:r w:rsidRPr="00856C84">
        <w:t xml:space="preserve"> for AM/FM radio stations, </w:t>
      </w:r>
      <w:r>
        <w:t xml:space="preserve">full-power </w:t>
      </w:r>
      <w:r w:rsidRPr="00856C84">
        <w:t xml:space="preserve">VHF/UHF broadcast television stations, and satellite television stations.  Regulatory fees must be paid for all broadcast facility licenses granted on or before October 1, </w:t>
      </w:r>
      <w:r>
        <w:t>202</w:t>
      </w:r>
      <w:r w:rsidR="00085C77">
        <w:t>5</w:t>
      </w:r>
      <w:r>
        <w:t>.</w:t>
      </w:r>
      <w:r>
        <w:rPr>
          <w:rStyle w:val="FootnoteReference"/>
        </w:rPr>
        <w:footnoteReference w:id="168"/>
      </w:r>
    </w:p>
    <w:p w:rsidR="006B1345" w:rsidRPr="00856C84" w:rsidP="006B1345" w14:paraId="64B7323C" w14:textId="06596BEA">
      <w:pPr>
        <w:pStyle w:val="ParaNum"/>
        <w:numPr>
          <w:ilvl w:val="0"/>
          <w:numId w:val="16"/>
        </w:numPr>
      </w:pPr>
      <w:r w:rsidRPr="00F80084">
        <w:rPr>
          <w:i/>
          <w:iCs/>
        </w:rPr>
        <w:t>Wireline (Common Carrier) Services</w:t>
      </w:r>
      <w:r w:rsidRPr="00856C84">
        <w:t>:  Regulatory fees must be paid for authorizations that were granted on or before October 1, 202</w:t>
      </w:r>
      <w:r w:rsidR="00085C77">
        <w:t>5</w:t>
      </w:r>
      <w:r w:rsidRPr="00856C84">
        <w:t>.  In instances where</w:t>
      </w:r>
      <w:r>
        <w:t xml:space="preserve"> an authorization </w:t>
      </w:r>
      <w:r w:rsidRPr="00856C84">
        <w:t>is transferred or assigned after October 1, 202</w:t>
      </w:r>
      <w:r w:rsidR="00085C77">
        <w:t>5</w:t>
      </w:r>
      <w:r>
        <w:t>,</w:t>
      </w:r>
      <w:r w:rsidRPr="00856C84">
        <w:t xml:space="preserve"> responsibility for payment rests with the holder of the </w:t>
      </w:r>
      <w:r>
        <w:t>authorization</w:t>
      </w:r>
      <w:r w:rsidRPr="00856C84">
        <w:t xml:space="preserve"> as of the fee due date</w:t>
      </w:r>
      <w:r>
        <w:t>.</w:t>
      </w:r>
      <w:r w:rsidRPr="00856C84">
        <w:t xml:space="preserve"> </w:t>
      </w:r>
      <w:r>
        <w:t xml:space="preserve"> </w:t>
      </w:r>
      <w:r w:rsidRPr="00856C84">
        <w:t>Audio bridging service providers are included in this category.</w:t>
      </w:r>
      <w:r>
        <w:rPr>
          <w:rStyle w:val="FootnoteReference"/>
          <w:sz w:val="22"/>
          <w:szCs w:val="22"/>
        </w:rPr>
        <w:footnoteReference w:id="169"/>
      </w:r>
      <w:r w:rsidRPr="00856C84">
        <w:t xml:space="preserve">  For Responsible Organizations (</w:t>
      </w:r>
      <w:r w:rsidRPr="00856C84">
        <w:t>RespOrgs</w:t>
      </w:r>
      <w:r w:rsidRPr="00856C84">
        <w:t>) that manage Toll Free Numbers (TFN), regulatory fees should be paid on all working, assigned, and reserved toll free numbers as well as toll free numbers in any other status as defined in section 52.103 of the Commission’s rules.</w:t>
      </w:r>
      <w:r>
        <w:rPr>
          <w:rStyle w:val="FootnoteReference"/>
          <w:sz w:val="22"/>
          <w:szCs w:val="22"/>
        </w:rPr>
        <w:footnoteReference w:id="170"/>
      </w:r>
      <w:r w:rsidRPr="00856C84">
        <w:t xml:space="preserve">  The unit count should be based on toll free numbers managed by </w:t>
      </w:r>
      <w:r w:rsidRPr="00856C84">
        <w:t>RespOrgs</w:t>
      </w:r>
      <w:r w:rsidRPr="00856C84">
        <w:t xml:space="preserve"> on or about December 31, 202</w:t>
      </w:r>
      <w:r w:rsidR="00085C77">
        <w:t>5</w:t>
      </w:r>
      <w:r w:rsidRPr="00856C84">
        <w:t>.</w:t>
      </w:r>
    </w:p>
    <w:p w:rsidR="006B1345" w:rsidRPr="00856C84" w:rsidP="006B1345" w14:paraId="630F01C9" w14:textId="6B16CAE5">
      <w:pPr>
        <w:pStyle w:val="ParaNum"/>
        <w:numPr>
          <w:ilvl w:val="0"/>
          <w:numId w:val="16"/>
        </w:numPr>
      </w:pPr>
      <w:r w:rsidRPr="00856C84">
        <w:rPr>
          <w:i/>
        </w:rPr>
        <w:t>Wireless Services</w:t>
      </w:r>
      <w:r w:rsidRPr="00856C84">
        <w:t>:  Commercial Mobile Radio Service (CMRS) cellular, mobile, and messaging services (fees based on number of subscribers or telephone number count):  Regulatory fees must be paid for authorizations that were granted on or before October 1, 202</w:t>
      </w:r>
      <w:r w:rsidR="00085C77">
        <w:t>5</w:t>
      </w:r>
      <w:r w:rsidRPr="00856C84">
        <w:t>.  The number of subscribers, units, or telephone numbers on December 31, 202</w:t>
      </w:r>
      <w:r w:rsidR="00085C77">
        <w:t>5</w:t>
      </w:r>
      <w:r w:rsidRPr="00856C84">
        <w:t xml:space="preserve"> will be used as the basis from which to calculate the fee payment.  In instances where a permit or license is transferred or assigned after October 1, 202</w:t>
      </w:r>
      <w:r w:rsidR="00085C77">
        <w:t>5</w:t>
      </w:r>
      <w:r w:rsidRPr="00856C84">
        <w:t>, responsibility for payment rests with the holder of the permit or license as of the fee due date.</w:t>
      </w:r>
    </w:p>
    <w:p w:rsidR="006B1345" w:rsidRPr="00856C84" w:rsidP="006B1345" w14:paraId="51C45BA1" w14:textId="2E3DAD33">
      <w:pPr>
        <w:pStyle w:val="ParaNum"/>
        <w:numPr>
          <w:ilvl w:val="0"/>
          <w:numId w:val="16"/>
        </w:numPr>
      </w:pPr>
      <w:r w:rsidRPr="0FE56678">
        <w:rPr>
          <w:i/>
          <w:iCs/>
        </w:rPr>
        <w:t>Wireless Services, Multi-year fees</w:t>
      </w:r>
      <w:r w:rsidRPr="00856C84">
        <w:t>:  The first eight regulatory fee categories in our Schedule of Regulatory Fees (first seven in our Calculation of Fees Appendix) pay “small multi-year wireless regulatory fees.”</w:t>
      </w:r>
      <w:r>
        <w:rPr>
          <w:rStyle w:val="FootnoteReference"/>
          <w:sz w:val="22"/>
          <w:szCs w:val="22"/>
        </w:rPr>
        <w:footnoteReference w:id="171"/>
      </w:r>
      <w:r w:rsidRPr="00856C84">
        <w:t xml:space="preserve">  Entities pay these regulatory fees in advance for the entire amount period covered by the five-year or ten-year terms of their initial licenses and pay regulatory fees again only when the license is renewed, or a new license is obtained.  We include these fee categories in our rulemaking to publicize our estimates of the number of “small multi-year wireless” licenses that will be renewed or newly obtained in FY 202</w:t>
      </w:r>
      <w:r w:rsidR="00085C77">
        <w:t>6</w:t>
      </w:r>
      <w:r w:rsidRPr="00856C84">
        <w:t>.</w:t>
      </w:r>
    </w:p>
    <w:p w:rsidR="006B1345" w:rsidRPr="00856C84" w:rsidP="003E1DE4" w14:paraId="74FC00A2" w14:textId="46934A7F">
      <w:pPr>
        <w:pStyle w:val="ParaNum"/>
        <w:widowControl/>
        <w:numPr>
          <w:ilvl w:val="0"/>
          <w:numId w:val="16"/>
        </w:numPr>
      </w:pPr>
      <w:r w:rsidRPr="0FE56678">
        <w:rPr>
          <w:i/>
          <w:iCs/>
        </w:rPr>
        <w:t>Multichannel Video Programming Distributor (MVPD) Services (cable television operators, Cable Television Relay Service (CARS) licensees, DBS, and IPTV)</w:t>
      </w:r>
      <w:r w:rsidRPr="00856C84">
        <w:t>:  Regulatory fees must be paid for the number of basic cable television subscribers as of December 31, 202</w:t>
      </w:r>
      <w:r w:rsidR="00085C77">
        <w:t>5</w:t>
      </w:r>
      <w:r w:rsidRPr="00856C84">
        <w:t>.</w:t>
      </w:r>
      <w:r>
        <w:rPr>
          <w:vertAlign w:val="superscript"/>
        </w:rPr>
        <w:footnoteReference w:id="172"/>
      </w:r>
      <w:r w:rsidRPr="00856C84">
        <w:t xml:space="preserve">  Regulatory fees </w:t>
      </w:r>
      <w:r w:rsidRPr="00856C84">
        <w:t xml:space="preserve">also must be paid for CARS licenses that were granted </w:t>
      </w:r>
      <w:r>
        <w:t>on or before</w:t>
      </w:r>
      <w:r w:rsidRPr="00317BCC">
        <w:t xml:space="preserve"> October 1, 202</w:t>
      </w:r>
      <w:r w:rsidR="00085C77">
        <w:t>5</w:t>
      </w:r>
      <w:r w:rsidRPr="00317BCC">
        <w:t>.</w:t>
      </w:r>
      <w:r>
        <w:t xml:space="preserve">  </w:t>
      </w:r>
      <w:r w:rsidRPr="00856C84">
        <w:t>In instances where a permit or license is transferred or assigned after October 1, 202</w:t>
      </w:r>
      <w:r w:rsidR="00085C77">
        <w:t>5</w:t>
      </w:r>
      <w:r w:rsidRPr="00856C84">
        <w:t>, responsibility for payment rests with the holder of the permit or license as of the fee due date.</w:t>
      </w:r>
      <w:r>
        <w:t xml:space="preserve">  </w:t>
      </w:r>
      <w:r w:rsidRPr="00856C84">
        <w:t>For providers of DBS service and IPTV-based MVPDs, regulatory fees should be paid based on a subscriber count on or about December 31, 202</w:t>
      </w:r>
      <w:r w:rsidR="00085C77">
        <w:t>5</w:t>
      </w:r>
      <w:r w:rsidRPr="00856C84">
        <w:t>.  In instances where a permit or license is transferred or assigned after October 1, 202</w:t>
      </w:r>
      <w:r w:rsidR="00085C77">
        <w:t>5</w:t>
      </w:r>
      <w:r w:rsidRPr="00856C84">
        <w:t>, responsibility for payment rests with the holder of the permit or license as of the fee due date.</w:t>
      </w:r>
    </w:p>
    <w:p w:rsidR="006B1345" w:rsidRPr="00BD1F93" w:rsidP="006B1345" w14:paraId="02B13C31" w14:textId="5C31DD12">
      <w:pPr>
        <w:pStyle w:val="ParaNum"/>
        <w:numPr>
          <w:ilvl w:val="0"/>
          <w:numId w:val="16"/>
        </w:numPr>
      </w:pPr>
      <w:r>
        <w:rPr>
          <w:i/>
          <w:iCs/>
        </w:rPr>
        <w:t>Space</w:t>
      </w:r>
      <w:r w:rsidRPr="00BD1F93">
        <w:rPr>
          <w:i/>
          <w:iCs/>
        </w:rPr>
        <w:t xml:space="preserve"> Services</w:t>
      </w:r>
      <w:r w:rsidRPr="00BD1F93">
        <w:t>:  Regulatory fees must be paid for earth</w:t>
      </w:r>
      <w:r>
        <w:t xml:space="preserve"> </w:t>
      </w:r>
      <w:r w:rsidRPr="00BD1F93">
        <w:t>stations that were licensed (or authorized)</w:t>
      </w:r>
      <w:r>
        <w:t xml:space="preserve"> on or before</w:t>
      </w:r>
      <w:r w:rsidRPr="00317BCC">
        <w:t xml:space="preserve"> October 1, 202</w:t>
      </w:r>
      <w:r w:rsidR="00085C77">
        <w:t>5</w:t>
      </w:r>
      <w:r>
        <w:t>.  Regulatory fees must also be paid for g</w:t>
      </w:r>
      <w:r w:rsidRPr="00BD1F93">
        <w:t>eostationary orbit space stations (GSO) and non-geostationary orbit satellite systems (NGSO), and the two NGSO subcategories “</w:t>
      </w:r>
      <w:r>
        <w:t xml:space="preserve">Small Constellations </w:t>
      </w:r>
      <w:r w:rsidRPr="00BD1F93">
        <w:t>” and “</w:t>
      </w:r>
      <w:r>
        <w:t>Large Constellations</w:t>
      </w:r>
      <w:r w:rsidRPr="00BD1F93">
        <w:t xml:space="preserve">,” that were </w:t>
      </w:r>
      <w:r>
        <w:t>authorized or granted U.S. market access on or before</w:t>
      </w:r>
      <w:r w:rsidRPr="00317BCC">
        <w:t xml:space="preserve"> October 1, 202</w:t>
      </w:r>
      <w:r w:rsidR="00085C77">
        <w:t>5</w:t>
      </w:r>
      <w:r>
        <w:t>.</w:t>
      </w:r>
      <w:r w:rsidRPr="00BD1F93">
        <w:t xml:space="preserve">  Licensees of small satellites </w:t>
      </w:r>
      <w:r>
        <w:t>and RPO, OOS, and OTV space stations</w:t>
      </w:r>
      <w:r w:rsidRPr="00BD1F93">
        <w:t xml:space="preserve"> that were </w:t>
      </w:r>
      <w:r>
        <w:t>authorized or granted U.S. market access on or before</w:t>
      </w:r>
      <w:r w:rsidRPr="00317BCC">
        <w:t xml:space="preserve"> October 1, 202</w:t>
      </w:r>
      <w:r w:rsidR="00085C77">
        <w:t>5</w:t>
      </w:r>
      <w:r>
        <w:t xml:space="preserve"> </w:t>
      </w:r>
      <w:r w:rsidRPr="00BD1F93">
        <w:t>must also pay regulatory fees.</w:t>
      </w:r>
      <w:r>
        <w:rPr>
          <w:rStyle w:val="FootnoteReference"/>
        </w:rPr>
        <w:footnoteReference w:id="173"/>
      </w:r>
      <w:r w:rsidRPr="00BD1F93">
        <w:t xml:space="preserve">  </w:t>
      </w:r>
      <w:r>
        <w:t>In instances where a permit or license is transferred or assigned after October 1, 202</w:t>
      </w:r>
      <w:r w:rsidR="00085C77">
        <w:t>5</w:t>
      </w:r>
      <w:r>
        <w:t>, responsibility for payment rests with the holder of the authorization as of the fee due date.</w:t>
      </w:r>
    </w:p>
    <w:p w:rsidR="006B1345" w:rsidRPr="00A47F61" w:rsidP="006B1345" w14:paraId="645EE8A8" w14:textId="2811C5A4">
      <w:pPr>
        <w:pStyle w:val="ParaNum"/>
        <w:widowControl/>
        <w:numPr>
          <w:ilvl w:val="0"/>
          <w:numId w:val="16"/>
        </w:numPr>
      </w:pPr>
      <w:r w:rsidRPr="206F163A">
        <w:rPr>
          <w:i/>
          <w:iCs/>
        </w:rPr>
        <w:t xml:space="preserve">International Services </w:t>
      </w:r>
      <w:r w:rsidRPr="00856C84">
        <w:t>(</w:t>
      </w:r>
      <w:r w:rsidRPr="206F163A">
        <w:rPr>
          <w:i/>
          <w:iCs/>
        </w:rPr>
        <w:t>Submarine Cable Systems, Terrestrial and Satellite Services</w:t>
      </w:r>
      <w:r w:rsidRPr="00856C84">
        <w:t>):</w:t>
      </w:r>
      <w:r w:rsidRPr="206F163A">
        <w:rPr>
          <w:i/>
          <w:iCs/>
        </w:rPr>
        <w:t xml:space="preserve">  </w:t>
      </w:r>
      <w:r w:rsidRPr="00856C84">
        <w:t>Regulatory fees for submarine cable systems are to be paid on a per cable landing license basis based on lit circuit capacity as of December 31, 202</w:t>
      </w:r>
      <w:r w:rsidR="00085C77">
        <w:t>5</w:t>
      </w:r>
      <w:r w:rsidRPr="00856C84">
        <w:t>.  Regulatory fees for terrestrial and satellite IBCs are to be paid based on active (used or leased) international bearer circuits as of December 31, 202</w:t>
      </w:r>
      <w:r w:rsidR="00085C77">
        <w:t>5</w:t>
      </w:r>
      <w:r w:rsidRPr="00856C84">
        <w:t>, in any terrestrial or satellite transmission facility for the provision of service to an end user or resale carrier.  When calculating the number of such active circuits, entities must include circuits used by themselves or their affiliates.  For these purposes, “active circuits” include backup and redundant circuits as of December 31, 202</w:t>
      </w:r>
      <w:r w:rsidR="00085C77">
        <w:t>5</w:t>
      </w:r>
      <w:r w:rsidRPr="00856C84">
        <w:t>.  Whether circuits are used specifically for voice or data is not relevant for purposes of determining that they are active circuits.</w:t>
      </w:r>
      <w:r>
        <w:rPr>
          <w:rStyle w:val="FootnoteReference"/>
          <w:sz w:val="22"/>
          <w:szCs w:val="22"/>
        </w:rPr>
        <w:footnoteReference w:id="174"/>
      </w:r>
      <w:r w:rsidRPr="00856C84">
        <w:t xml:space="preserve">  In instances where </w:t>
      </w:r>
      <w:r w:rsidRPr="00A47F61">
        <w:t>a permit or license is transferred or assigned after October 1, 202</w:t>
      </w:r>
      <w:r w:rsidRPr="00A47F61" w:rsidR="00085C77">
        <w:t>5</w:t>
      </w:r>
      <w:r w:rsidRPr="00A47F61">
        <w:t>, responsibility for payment rests with the holder of the permit or license as of the fee due date.</w:t>
      </w:r>
    </w:p>
    <w:p w:rsidR="006B1345" w:rsidRPr="00E27AB3" w:rsidP="004271C8" w14:paraId="28107277" w14:textId="77777777">
      <w:pPr>
        <w:pStyle w:val="ParaNum"/>
      </w:pPr>
      <w:r w:rsidRPr="0E9C066C">
        <w:rPr>
          <w:i/>
          <w:iCs/>
        </w:rPr>
        <w:t xml:space="preserve">CMRS and Mobile Services Assessments.  </w:t>
      </w:r>
      <w:r w:rsidRPr="00E27AB3">
        <w:t>The Commission will compile data from the Numbering Resource Utilization Forecast (NRUF) report that is based on “assigned” telephone number (subscriber) counts that have been adjusted for porting to net Type 0 ports (“in” and “out”).</w:t>
      </w:r>
      <w:r>
        <w:rPr>
          <w:vertAlign w:val="superscript"/>
        </w:rPr>
        <w:footnoteReference w:id="175"/>
      </w:r>
      <w:r w:rsidRPr="00E27AB3">
        <w:t xml:space="preserve">  We have included non-geographic numbers in the calculation of the number of subscribers for each CMRS provider in Appendix A and the CMRS regulatory fee factor proposed in Appendix B.  CMRS provider </w:t>
      </w:r>
      <w:r w:rsidRPr="00E27AB3">
        <w:t>regulatory fees will be calculated and should be paid based on the inclusion of non-geographic numbers.  CMRS providers can adjust the total number of subscribers, if needed.  This information of telephone numbers (subscriber count) will be posted on CORES along with the carrier’s Operating Company Numbers (OCNs).</w:t>
      </w:r>
    </w:p>
    <w:p w:rsidR="006B1345" w:rsidRPr="00856C84" w:rsidP="004271C8" w14:paraId="1A040C42" w14:textId="77777777">
      <w:pPr>
        <w:pStyle w:val="ParaNum"/>
      </w:pPr>
      <w:r w:rsidRPr="00856C84">
        <w:t>A carrier wishing to revise its telephone number (subscriber) count can do so by accessing CORES and following the prompts to revise their telephone number counts.  Any revisions to the telephone number counts should be accompanied by an explanation.</w:t>
      </w:r>
      <w:r>
        <w:rPr>
          <w:rStyle w:val="FootnoteReference"/>
        </w:rPr>
        <w:footnoteReference w:id="176"/>
      </w:r>
      <w:r w:rsidRPr="00856C84">
        <w:t xml:space="preserve">  The Commission will then review the revised count and supporting explanation, if any, and either approve or disapprove the submission in CORES.  If the submission is disapproved, the Commission will contact the provider to afford the provider an opportunity to discuss its revised subscriber count and/or provide supporting documentation.  If the Commission receives no response from the provider, or the Commission does not reverse its initial disapproval of the provider’s revised count submission, the fee payment must be based on the number of subscribers listed initially in CORES.  Once the timeframe for revision has passed, the telephone number counts are final and are the basis upon which CMRS regulatory fees are to be paid.  Providers can view their final telephone counts online in CORES.</w:t>
      </w:r>
    </w:p>
    <w:p w:rsidR="006B1345" w:rsidRPr="004F4A40" w:rsidP="00306CA6" w14:paraId="28570F54" w14:textId="79D57157">
      <w:pPr>
        <w:pStyle w:val="ParaNum"/>
        <w:widowControl/>
      </w:pPr>
      <w:r w:rsidRPr="722DCFD7">
        <w:t xml:space="preserve">Because some carriers do not file the </w:t>
      </w:r>
      <w:r w:rsidRPr="004271C8">
        <w:t>NRUF</w:t>
      </w:r>
      <w:r w:rsidRPr="722DCFD7">
        <w:t xml:space="preserve"> report, they may not see their telephone number counts in CORES.  In these instances, the carriers should compute their fee payment using the standard methodology that is currently in place for CMRS Wireless services (i.e., compute their telephone number counts as of December 31, 202</w:t>
      </w:r>
      <w:r w:rsidRPr="722DCFD7" w:rsidR="00D9538F">
        <w:t>5</w:t>
      </w:r>
      <w:r w:rsidRPr="722DCFD7">
        <w:t>), and submit their fee payment accordingly.  Whether a carrier reviews its telephone number counts in CORES or not, the Commission reserves the right to audit the number of telephone numbers for which regulatory fees are paid.  If the Commission determines that a carrier paid CMRS or mobile services regulatory fees based on an incorrect number of telephone numbers, the Commission will bill the carrier for the difference between what was paid and what should have been paid.</w:t>
      </w:r>
      <w:r>
        <w:rPr>
          <w:rStyle w:val="FootnoteReference"/>
          <w:sz w:val="22"/>
          <w:szCs w:val="22"/>
        </w:rPr>
        <w:footnoteReference w:id="177"/>
      </w:r>
    </w:p>
    <w:p w:rsidR="006B1345" w:rsidRPr="005061C4" w:rsidP="004271C8" w14:paraId="2EF3CAB4" w14:textId="6C233CF3">
      <w:pPr>
        <w:pStyle w:val="ParaNum"/>
      </w:pPr>
      <w:bookmarkStart w:id="219" w:name="_Toc14783738"/>
      <w:bookmarkStart w:id="220" w:name="_Toc14976680"/>
      <w:bookmarkStart w:id="221" w:name="_Toc491865030"/>
      <w:bookmarkStart w:id="222" w:name="_Toc491865445"/>
      <w:r w:rsidRPr="628BA646">
        <w:rPr>
          <w:i/>
          <w:iCs/>
        </w:rPr>
        <w:t>Effective Date</w:t>
      </w:r>
      <w:r>
        <w:t>.  Providing a 30-day period after Federal Register publication before this Report and Order becomes effective as normally required by 5 U.S.C. § 553(d) will not allow sufficient time to collect the FY 202</w:t>
      </w:r>
      <w:r w:rsidR="00D9538F">
        <w:t>6</w:t>
      </w:r>
      <w:r>
        <w:t xml:space="preserve"> fees before FY 202</w:t>
      </w:r>
      <w:r w:rsidR="00D9538F">
        <w:t>6</w:t>
      </w:r>
      <w:r>
        <w:t xml:space="preserve"> ends on September 30, 202</w:t>
      </w:r>
      <w:r w:rsidR="00D9538F">
        <w:t>6</w:t>
      </w:r>
      <w:r>
        <w:t>.  For this reason, pursuant to 5 U.S.C. § 553(d)(3), we find there is good cause to waive the requirements of section 553(d), and this Report and Order will become effective upon publication in the Federal Register.  Because payments of the regulatory fees will not actually be due until late September, persons affected by the Report and Order will still have a reasonable period in which to make their payments and thereby comply with the rules established herein.</w:t>
      </w:r>
      <w:bookmarkEnd w:id="219"/>
      <w:bookmarkEnd w:id="220"/>
      <w:bookmarkEnd w:id="221"/>
      <w:bookmarkEnd w:id="222"/>
    </w:p>
    <w:p w:rsidR="006B1345" w:rsidRPr="00917DBD" w:rsidP="004271C8" w14:paraId="59B43647" w14:textId="77777777">
      <w:pPr>
        <w:pStyle w:val="ParaNum"/>
      </w:pPr>
      <w:r w:rsidRPr="0E9C066C">
        <w:rPr>
          <w:i/>
          <w:iCs/>
        </w:rPr>
        <w:t xml:space="preserve">Regulatory Flexibility Act.  </w:t>
      </w:r>
      <w:r w:rsidRPr="722DCFD7">
        <w:t>The Regulatory Flexibility Act of 1980, as amended (RFA),</w:t>
      </w:r>
      <w:r>
        <w:rPr>
          <w:rStyle w:val="FootnoteReference"/>
          <w:sz w:val="22"/>
          <w:szCs w:val="22"/>
        </w:rPr>
        <w:footnoteReference w:id="178"/>
      </w:r>
      <w:r w:rsidRPr="722DCFD7">
        <w:t xml:space="preserve"> requires that an agency prepare a regulatory flexibility analysis for notice and comment rulemakings, unless the agency certifies that “the rule will not, if promulgated, have a significant economic impact on a substantial number of small entities.”</w:t>
      </w:r>
      <w:r>
        <w:rPr>
          <w:rStyle w:val="FootnoteReference"/>
          <w:sz w:val="22"/>
          <w:szCs w:val="22"/>
        </w:rPr>
        <w:footnoteReference w:id="179"/>
      </w:r>
      <w:r w:rsidRPr="722DCFD7">
        <w:t xml:space="preserve">  Accordingly, we have prepared a final Regulatory Flexibility Analysis (FRFA) concerning the potential impact of rule and policy changes contained in this Report and Order.  The FRFA is set forth in Appendix H</w:t>
      </w:r>
      <w:r w:rsidRPr="004F4A40">
        <w:rPr>
          <w:szCs w:val="22"/>
        </w:rPr>
        <w:t>.</w:t>
      </w:r>
    </w:p>
    <w:p w:rsidR="006B1345" w:rsidRPr="009313B6" w:rsidP="00271A26" w14:paraId="7193284B" w14:textId="77777777">
      <w:pPr>
        <w:pStyle w:val="ParaNum"/>
        <w:widowControl/>
      </w:pPr>
      <w:r w:rsidRPr="628BA646">
        <w:rPr>
          <w:i/>
          <w:iCs/>
        </w:rPr>
        <w:t>Congressional Review Act</w:t>
      </w:r>
      <w:r w:rsidRPr="00743507">
        <w:t>.</w:t>
      </w:r>
      <w:r w:rsidRPr="628BA646">
        <w:rPr>
          <w:b/>
          <w:bCs/>
        </w:rPr>
        <w:t xml:space="preserve">  </w:t>
      </w:r>
      <w:r>
        <w:t xml:space="preserve">The Commission has determined, and the Administrator of the Office of Information and Regulatory Affairs, Office of Management and Budget, concurs that this rule is non-major under the Congressional Review Act, 5 U.S.C. </w:t>
      </w:r>
      <w:r w:rsidRPr="628BA646">
        <w:rPr>
          <w:rFonts w:cs="Calibri"/>
        </w:rPr>
        <w:t>§</w:t>
      </w:r>
      <w:r>
        <w:t xml:space="preserve"> 804(2).  The Commission will send a copy of this Report and Order to Congress and the Government Accountability Office pursuant to 5 U.S.C. </w:t>
      </w:r>
      <w:r w:rsidRPr="628BA646">
        <w:rPr>
          <w:rFonts w:cs="Calibri"/>
        </w:rPr>
        <w:t>§</w:t>
      </w:r>
      <w:r>
        <w:t xml:space="preserve"> 801(a)(1)(A).</w:t>
      </w:r>
    </w:p>
    <w:p w:rsidR="006B1345" w:rsidRPr="00E340A6" w:rsidP="004271C8" w14:paraId="357DB1AB" w14:textId="77777777">
      <w:pPr>
        <w:pStyle w:val="ParaNum"/>
      </w:pPr>
      <w:r w:rsidRPr="00AE2311">
        <w:rPr>
          <w:i/>
          <w:iCs/>
        </w:rPr>
        <w:t xml:space="preserve">Paperwork Reduction Act. </w:t>
      </w:r>
      <w:r>
        <w:t xml:space="preserve"> </w:t>
      </w:r>
      <w:r w:rsidRPr="00AE2311">
        <w:rPr>
          <w:szCs w:val="22"/>
        </w:rPr>
        <w:t>This document does not contain any proposed new or substantively modified information collections subject to the Paperwork Reduction Act of 1995 (PRA), </w:t>
      </w:r>
      <w:r w:rsidRPr="00B46AD0">
        <w:t>Public Law 104-13.</w:t>
      </w:r>
      <w:r w:rsidRPr="00AE2311">
        <w:rPr>
          <w:szCs w:val="22"/>
        </w:rPr>
        <w:t>  In addition, therefore, it does not contain any new or modified information collection burden for small business concerns with fewer than 25 employees, pursuant to the Small Business Paperwork Relief Act of 2002, </w:t>
      </w:r>
      <w:r w:rsidRPr="00B46AD0">
        <w:t>Public Law 107-198</w:t>
      </w:r>
      <w:r w:rsidRPr="00AE2311">
        <w:rPr>
          <w:szCs w:val="22"/>
        </w:rPr>
        <w:t>, see </w:t>
      </w:r>
      <w:r w:rsidRPr="00B46AD0">
        <w:t>44 U.S.C. § 3506(c)(4)</w:t>
      </w:r>
      <w:r w:rsidRPr="00AE2311">
        <w:rPr>
          <w:szCs w:val="22"/>
        </w:rPr>
        <w:t>.</w:t>
      </w:r>
    </w:p>
    <w:p w:rsidR="006B1345" w:rsidRPr="00856C84" w:rsidP="004271C8" w14:paraId="3215C0AB" w14:textId="77777777">
      <w:pPr>
        <w:pStyle w:val="ParaNum"/>
      </w:pPr>
      <w:r w:rsidRPr="712B5EAC">
        <w:rPr>
          <w:i/>
          <w:iCs/>
        </w:rPr>
        <w:t>Materials in Accessible Formats</w:t>
      </w:r>
      <w:r>
        <w:t xml:space="preserve">.  To request materials in accessible formats for people with disabilities (Braille, large print, electronic files, audio format), send an e-mail to </w:t>
      </w:r>
      <w:hyperlink r:id="rId12">
        <w:r w:rsidRPr="712B5EAC">
          <w:rPr>
            <w:rStyle w:val="Hyperlink"/>
          </w:rPr>
          <w:t>fcc504@fcc.gov</w:t>
        </w:r>
      </w:hyperlink>
      <w:r>
        <w:t xml:space="preserve"> or call the Consumer and Governmental Affairs Bureau at 202-418-0530 (voice).</w:t>
      </w:r>
    </w:p>
    <w:p w:rsidR="006B1345" w:rsidRPr="00856C84" w:rsidP="00735EC7" w14:paraId="078D27E8" w14:textId="77777777">
      <w:pPr>
        <w:pStyle w:val="Heading1"/>
        <w:rPr>
          <w:rFonts w:ascii="Times New Roman" w:hAnsi="Times New Roman"/>
        </w:rPr>
      </w:pPr>
      <w:bookmarkStart w:id="223" w:name="_Toc6326155"/>
      <w:bookmarkStart w:id="224" w:name="_Toc26536871"/>
      <w:bookmarkStart w:id="225" w:name="_Toc29915888"/>
      <w:bookmarkStart w:id="226" w:name="_Toc30000085"/>
      <w:bookmarkStart w:id="227" w:name="_Toc31023918"/>
      <w:bookmarkStart w:id="228" w:name="_Toc36903662"/>
      <w:bookmarkStart w:id="229" w:name="_Toc38017902"/>
      <w:bookmarkStart w:id="230" w:name="_Toc60750998"/>
      <w:bookmarkStart w:id="231" w:name="_Toc61534079"/>
      <w:bookmarkStart w:id="232" w:name="_Toc62558860"/>
      <w:bookmarkStart w:id="233" w:name="_Toc63169436"/>
      <w:bookmarkStart w:id="234" w:name="_Toc65488998"/>
      <w:bookmarkStart w:id="235" w:name="_Toc65499398"/>
      <w:bookmarkStart w:id="236" w:name="_Toc66119210"/>
      <w:bookmarkStart w:id="237" w:name="_Toc83640852"/>
      <w:bookmarkStart w:id="238" w:name="_Toc85532819"/>
      <w:bookmarkStart w:id="239" w:name="_Toc86841719"/>
      <w:bookmarkStart w:id="240" w:name="_Toc87430451"/>
      <w:bookmarkStart w:id="241" w:name="_Toc87435843"/>
      <w:bookmarkStart w:id="242" w:name="_Toc88234642"/>
      <w:bookmarkStart w:id="243" w:name="_Toc88578625"/>
      <w:bookmarkStart w:id="244" w:name="_Toc88818639"/>
      <w:bookmarkStart w:id="245" w:name="_Toc89349271"/>
      <w:bookmarkStart w:id="246" w:name="_Toc89869952"/>
      <w:bookmarkStart w:id="247" w:name="_Toc92364426"/>
      <w:bookmarkStart w:id="248" w:name="_Toc92366784"/>
      <w:bookmarkStart w:id="249" w:name="_Toc92368210"/>
      <w:bookmarkStart w:id="250" w:name="_Toc93923615"/>
      <w:bookmarkStart w:id="251" w:name="_Toc94266930"/>
      <w:bookmarkStart w:id="252" w:name="_Toc94704994"/>
      <w:bookmarkStart w:id="253" w:name="_Toc94705317"/>
      <w:bookmarkStart w:id="254" w:name="_Toc96609913"/>
      <w:bookmarkStart w:id="255" w:name="_Toc97306662"/>
      <w:bookmarkStart w:id="256" w:name="_Toc100916123"/>
      <w:bookmarkStart w:id="257" w:name="_Toc101183912"/>
      <w:bookmarkStart w:id="258" w:name="_Toc101380681"/>
      <w:bookmarkStart w:id="259" w:name="_Toc102663193"/>
      <w:bookmarkStart w:id="260" w:name="_Toc102731115"/>
      <w:bookmarkStart w:id="261" w:name="_Toc102738644"/>
      <w:bookmarkStart w:id="262" w:name="_Toc104892546"/>
      <w:bookmarkStart w:id="263" w:name="_Toc104894632"/>
      <w:bookmarkStart w:id="264" w:name="_Toc105054200"/>
      <w:bookmarkStart w:id="265" w:name="_Toc105059874"/>
      <w:bookmarkStart w:id="266" w:name="_Toc116047492"/>
      <w:bookmarkStart w:id="267" w:name="_Toc116570521"/>
      <w:bookmarkStart w:id="268" w:name="_Toc116570603"/>
      <w:bookmarkStart w:id="269" w:name="_Toc118709605"/>
      <w:bookmarkStart w:id="270" w:name="_Toc121941996"/>
      <w:bookmarkStart w:id="271" w:name="_Toc122531119"/>
      <w:bookmarkStart w:id="272" w:name="_Toc123050520"/>
      <w:bookmarkStart w:id="273" w:name="_Toc123050607"/>
      <w:bookmarkStart w:id="274" w:name="_Toc126209887"/>
      <w:bookmarkStart w:id="275" w:name="_Toc126332767"/>
      <w:bookmarkStart w:id="276" w:name="_Toc126333222"/>
      <w:bookmarkStart w:id="277" w:name="_Toc127171699"/>
      <w:bookmarkStart w:id="278" w:name="_Toc127538617"/>
      <w:bookmarkStart w:id="279" w:name="_Toc128560639"/>
      <w:bookmarkStart w:id="280" w:name="_Toc128574292"/>
      <w:bookmarkStart w:id="281" w:name="_Toc128744292"/>
      <w:bookmarkStart w:id="282" w:name="_Toc128745236"/>
      <w:bookmarkStart w:id="283" w:name="_Toc129267316"/>
      <w:bookmarkStart w:id="284" w:name="_Toc130201133"/>
      <w:bookmarkStart w:id="285" w:name="_Toc135052533"/>
      <w:bookmarkStart w:id="286" w:name="_Toc157780574"/>
      <w:bookmarkStart w:id="287" w:name="_Toc158960339"/>
      <w:bookmarkStart w:id="288" w:name="_Toc160776877"/>
      <w:bookmarkStart w:id="289" w:name="_Toc160777009"/>
      <w:bookmarkStart w:id="290" w:name="_Toc160777224"/>
      <w:bookmarkStart w:id="291" w:name="_Toc169268917"/>
      <w:bookmarkStart w:id="292" w:name="_Toc171085279"/>
      <w:bookmarkStart w:id="293" w:name="_Toc171694279"/>
      <w:bookmarkStart w:id="294" w:name="_Toc172126785"/>
      <w:bookmarkStart w:id="295" w:name="_Toc172483887"/>
      <w:bookmarkStart w:id="296" w:name="_Toc205387947"/>
      <w:bookmarkStart w:id="297" w:name="_Toc236905980"/>
      <w:bookmarkStart w:id="298" w:name="_Hlk509265090"/>
      <w:r w:rsidRPr="00856C84">
        <w:rPr>
          <w:rFonts w:ascii="Times New Roman" w:hAnsi="Times New Roman"/>
        </w:rPr>
        <w:t xml:space="preserve">Ordering </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Pr>
          <w:rFonts w:ascii="Times New Roman" w:hAnsi="Times New Roman"/>
        </w:rPr>
        <w:t>C</w:t>
      </w:r>
      <w:r w:rsidRPr="00856C84">
        <w:rPr>
          <w:rFonts w:ascii="Times New Roman" w:hAnsi="Times New Roman"/>
        </w:rPr>
        <w:t>lause</w:t>
      </w:r>
      <w:r>
        <w:rPr>
          <w:rFonts w:ascii="Times New Roman" w:hAnsi="Times New Roman"/>
        </w:rPr>
        <w:t>s</w:t>
      </w:r>
      <w:bookmarkEnd w:id="296"/>
      <w:bookmarkEnd w:id="297"/>
    </w:p>
    <w:p w:rsidR="006B1345" w:rsidRPr="00563F60" w:rsidP="004271C8" w14:paraId="4D40A335" w14:textId="77777777">
      <w:pPr>
        <w:pStyle w:val="ParaNum"/>
      </w:pPr>
      <w:r>
        <w:t xml:space="preserve">Accordingly, </w:t>
      </w:r>
      <w:r w:rsidRPr="00563F60">
        <w:rPr>
          <w:b/>
          <w:bCs/>
        </w:rPr>
        <w:t>IT IS ORDERED</w:t>
      </w:r>
      <w:r>
        <w:t xml:space="preserve"> that, pursuant to sections 4(</w:t>
      </w:r>
      <w:r>
        <w:t>i</w:t>
      </w:r>
      <w:r>
        <w:t>), 4(j), 9, 9A, and 303(r) of the Communications Act of 1934, as amended, 47 U.S.C. §§ 154(</w:t>
      </w:r>
      <w:r>
        <w:t>i</w:t>
      </w:r>
      <w:r>
        <w:t xml:space="preserve">), 154(j), 159, 159a, and 303(r), this Report and Order </w:t>
      </w:r>
      <w:r w:rsidRPr="00563F60">
        <w:rPr>
          <w:b/>
          <w:bCs/>
        </w:rPr>
        <w:t>IS HEREBY ADOPTED</w:t>
      </w:r>
      <w:r w:rsidRPr="005061C4">
        <w:t>.</w:t>
      </w:r>
      <w:r>
        <w:rPr>
          <w:rStyle w:val="FootnoteReference"/>
        </w:rPr>
        <w:footnoteReference w:id="180"/>
      </w:r>
      <w:r w:rsidRPr="00132B12">
        <w:t xml:space="preserve"> </w:t>
      </w:r>
    </w:p>
    <w:p w:rsidR="006B1345" w:rsidRPr="00743507" w:rsidP="004271C8" w14:paraId="43C1FD5F" w14:textId="7E6C1988">
      <w:pPr>
        <w:pStyle w:val="ParaNum"/>
      </w:pPr>
      <w:r w:rsidRPr="00743507">
        <w:rPr>
          <w:b/>
        </w:rPr>
        <w:t>IT IS FURTHER ORDERED</w:t>
      </w:r>
      <w:r>
        <w:t xml:space="preserve"> that the FY 202</w:t>
      </w:r>
      <w:r w:rsidR="00D9538F">
        <w:t>6</w:t>
      </w:r>
      <w:r>
        <w:t xml:space="preserve"> section 9 regulatory fees assessment requirements </w:t>
      </w:r>
      <w:r w:rsidRPr="00C668B4">
        <w:rPr>
          <w:b/>
          <w:bCs/>
        </w:rPr>
        <w:t>ARE ADOPTED</w:t>
      </w:r>
      <w:r w:rsidRPr="009313B6">
        <w:t xml:space="preserve"> as specified herein.</w:t>
      </w:r>
    </w:p>
    <w:p w:rsidR="006B1345" w:rsidRPr="00F342E7" w:rsidP="00306CA6" w14:paraId="04220C8B" w14:textId="77777777">
      <w:pPr>
        <w:pStyle w:val="ParaNum"/>
        <w:keepNext/>
        <w:widowControl/>
      </w:pPr>
      <w:r w:rsidRPr="00563F60">
        <w:rPr>
          <w:b/>
          <w:bCs/>
        </w:rPr>
        <w:t>IT IS FURTHER ORDERED</w:t>
      </w:r>
      <w:r>
        <w:t xml:space="preserve"> that the Commission’s Office of the Secretary SHALL SEND</w:t>
      </w:r>
      <w:r w:rsidRPr="628BA646">
        <w:rPr>
          <w:b/>
          <w:bCs/>
        </w:rPr>
        <w:t xml:space="preserve"> </w:t>
      </w:r>
      <w:r>
        <w:t>a copy of this Report and Order, including the Final Regulatory Flexibility Analysis, to the Chief Counsel for Advocacy of the Small Business Administration.</w:t>
      </w:r>
    </w:p>
    <w:bookmarkEnd w:id="298"/>
    <w:p w:rsidR="006B1345" w:rsidRPr="00856C84" w:rsidP="00306CA6" w14:paraId="2947DA9C" w14:textId="77777777">
      <w:pPr>
        <w:keepNext/>
        <w:widowControl/>
      </w:pPr>
    </w:p>
    <w:p w:rsidR="006B1345" w:rsidRPr="00856C84" w:rsidP="00306CA6" w14:paraId="449A494B" w14:textId="77777777">
      <w:pPr>
        <w:keepNext/>
        <w:widowControl/>
        <w:ind w:left="2880" w:firstLine="720"/>
      </w:pPr>
      <w:r w:rsidRPr="00856C84">
        <w:t>FEDERAL COMMUNICATIONS COMMISSION</w:t>
      </w:r>
    </w:p>
    <w:p w:rsidR="006B1345" w:rsidP="00306CA6" w14:paraId="6DFAAC0B" w14:textId="77777777">
      <w:pPr>
        <w:keepNext/>
        <w:widowControl/>
      </w:pPr>
    </w:p>
    <w:p w:rsidR="00AE105B" w:rsidRPr="00856C84" w:rsidP="00306CA6" w14:paraId="44A70E1E" w14:textId="77777777">
      <w:pPr>
        <w:keepNext/>
        <w:widowControl/>
      </w:pPr>
    </w:p>
    <w:p w:rsidR="006B1345" w:rsidRPr="00856C84" w:rsidP="00306CA6" w14:paraId="57D572EF" w14:textId="77777777">
      <w:pPr>
        <w:keepNext/>
        <w:widowControl/>
      </w:pPr>
    </w:p>
    <w:p w:rsidR="006B1345" w:rsidRPr="00856C84" w:rsidP="00306CA6" w14:paraId="32A71317" w14:textId="77777777">
      <w:pPr>
        <w:keepNext/>
        <w:widowControl/>
      </w:pPr>
    </w:p>
    <w:p w:rsidR="006B1345" w:rsidRPr="00856C84" w:rsidP="00306CA6" w14:paraId="4E943225" w14:textId="77777777">
      <w:pPr>
        <w:keepNext/>
        <w:widowControl/>
        <w:ind w:left="2880" w:firstLine="720"/>
      </w:pPr>
      <w:r w:rsidRPr="00856C84">
        <w:t>Marlene H. Dortch</w:t>
      </w:r>
    </w:p>
    <w:p w:rsidR="006B1345" w:rsidP="00FE3EBA" w14:paraId="265498A6" w14:textId="77777777">
      <w:pPr>
        <w:ind w:left="2880" w:firstLine="720"/>
        <w:sectPr w:rsidSect="006B1345">
          <w:headerReference w:type="default" r:id="rId13"/>
          <w:footerReference w:type="even" r:id="rId14"/>
          <w:footerReference w:type="default" r:id="rId15"/>
          <w:headerReference w:type="first" r:id="rId16"/>
          <w:footerReference w:type="first" r:id="rId17"/>
          <w:endnotePr>
            <w:numFmt w:val="decimal"/>
          </w:endnotePr>
          <w:pgSz w:w="12240" w:h="15840"/>
          <w:pgMar w:top="1440" w:right="1440" w:bottom="720" w:left="1440" w:header="720" w:footer="720" w:gutter="0"/>
          <w:pgNumType w:start="1"/>
          <w:cols w:space="720"/>
          <w:noEndnote/>
          <w:titlePg/>
        </w:sectPr>
      </w:pPr>
      <w:r w:rsidRPr="00856C84">
        <w:t>Secreta</w:t>
      </w:r>
      <w:r>
        <w:t>ry</w:t>
      </w:r>
    </w:p>
    <w:p w:rsidR="006B1345" w:rsidP="00735EC7" w14:paraId="1670DEAA" w14:textId="52BB218F">
      <w:pPr>
        <w:pStyle w:val="Heading6"/>
        <w:numPr>
          <w:ilvl w:val="5"/>
          <w:numId w:val="0"/>
        </w:numPr>
        <w:tabs>
          <w:tab w:val="left" w:pos="4320"/>
        </w:tabs>
        <w:spacing w:after="0"/>
        <w:jc w:val="center"/>
      </w:pPr>
      <w:r w:rsidRPr="00856C84">
        <w:t>APPENDIX A</w:t>
      </w:r>
    </w:p>
    <w:p w:rsidR="006B1345" w:rsidP="00735EC7" w14:paraId="031AE8BE" w14:textId="77777777">
      <w:pPr>
        <w:jc w:val="center"/>
        <w:rPr>
          <w:b/>
        </w:rPr>
      </w:pPr>
    </w:p>
    <w:p w:rsidR="006B1345" w:rsidRPr="00856C84" w:rsidP="00735EC7" w14:paraId="3A5F715A" w14:textId="4339BCF2">
      <w:pPr>
        <w:jc w:val="center"/>
        <w:rPr>
          <w:b/>
        </w:rPr>
      </w:pPr>
      <w:r w:rsidRPr="00563F60">
        <w:rPr>
          <w:b/>
        </w:rPr>
        <w:t>Calculation of FY 202</w:t>
      </w:r>
      <w:r w:rsidR="00C76E19">
        <w:rPr>
          <w:b/>
        </w:rPr>
        <w:t>6</w:t>
      </w:r>
      <w:r w:rsidRPr="00563F60">
        <w:rPr>
          <w:b/>
        </w:rPr>
        <w:t xml:space="preserve"> Revenue Requirements and Pro-Rata Fees</w:t>
      </w:r>
    </w:p>
    <w:p w:rsidR="006B1345" w:rsidP="00735EC7" w14:paraId="7A8C699A" w14:textId="77777777">
      <w:pPr>
        <w:jc w:val="center"/>
        <w:rPr>
          <w:b/>
        </w:rPr>
      </w:pPr>
    </w:p>
    <w:p w:rsidR="009A0513" w:rsidP="17AEC153" w14:paraId="3D046F56" w14:textId="70034F0D">
      <w:pPr>
        <w:rPr>
          <w:b/>
          <w:bCs/>
        </w:rPr>
      </w:pPr>
      <w:r>
        <w:t>Regulatory fees for the first seven categories, identified with an *, are collected by the Commission in advance to cover the term of the license and are submitted at the time the application is filed.</w:t>
      </w:r>
    </w:p>
    <w:p w:rsidR="006B1345" w:rsidP="1431F584" w14:paraId="0B7BD209" w14:textId="522B4245"/>
    <w:tbl>
      <w:tblPr>
        <w:tblW w:w="11070" w:type="dxa"/>
        <w:tblInd w:w="-833" w:type="dxa"/>
        <w:tblBorders>
          <w:top w:val="double" w:sz="6" w:space="0" w:color="auto"/>
          <w:left w:val="double" w:sz="6" w:space="0" w:color="auto"/>
          <w:bottom w:val="double" w:sz="6" w:space="0" w:color="auto"/>
          <w:right w:val="double" w:sz="6" w:space="0" w:color="auto"/>
          <w:insideH w:val="single" w:sz="8" w:space="0" w:color="auto"/>
          <w:insideV w:val="single" w:sz="8" w:space="0" w:color="auto"/>
        </w:tblBorders>
        <w:tblLayout w:type="fixed"/>
        <w:tblCellMar>
          <w:left w:w="30" w:type="dxa"/>
          <w:right w:w="30" w:type="dxa"/>
        </w:tblCellMar>
        <w:tblLook w:val="04A0"/>
      </w:tblPr>
      <w:tblGrid>
        <w:gridCol w:w="2700"/>
        <w:gridCol w:w="1710"/>
        <w:gridCol w:w="540"/>
        <w:gridCol w:w="1260"/>
        <w:gridCol w:w="1260"/>
        <w:gridCol w:w="1170"/>
        <w:gridCol w:w="1170"/>
        <w:gridCol w:w="1260"/>
      </w:tblGrid>
      <w:tr w14:paraId="70199894" w14:textId="77777777" w:rsidTr="007E6983">
        <w:tblPrEx>
          <w:tblW w:w="11070" w:type="dxa"/>
          <w:tblInd w:w="-833" w:type="dxa"/>
          <w:tblLayout w:type="fixed"/>
          <w:tblLook w:val="04A0"/>
        </w:tblPrEx>
        <w:trPr>
          <w:trHeight w:val="300"/>
          <w:tblHeader/>
        </w:trPr>
        <w:tc>
          <w:tcPr>
            <w:tcW w:w="2700" w:type="dxa"/>
            <w:tcBorders>
              <w:top w:val="double" w:sz="6" w:space="0" w:color="auto"/>
              <w:bottom w:val="single" w:sz="8" w:space="0" w:color="auto"/>
            </w:tcBorders>
            <w:vAlign w:val="bottom"/>
          </w:tcPr>
          <w:p w:rsidR="006B1345" w:rsidRPr="00ED303C" w:rsidP="00735EC7" w14:paraId="283551F4"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b/>
              </w:rPr>
            </w:pPr>
            <w:r w:rsidRPr="00ED303C">
              <w:rPr>
                <w:b/>
              </w:rPr>
              <w:t>Fee Category</w:t>
            </w:r>
          </w:p>
        </w:tc>
        <w:tc>
          <w:tcPr>
            <w:tcW w:w="1710" w:type="dxa"/>
            <w:tcBorders>
              <w:top w:val="double" w:sz="6" w:space="0" w:color="auto"/>
            </w:tcBorders>
            <w:vAlign w:val="bottom"/>
          </w:tcPr>
          <w:p w:rsidR="006B1345" w:rsidRPr="00ED303C" w:rsidP="00735EC7" w14:paraId="2095B756" w14:textId="3DCA7001">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b/>
              </w:rPr>
            </w:pPr>
            <w:r w:rsidRPr="00ED303C">
              <w:rPr>
                <w:b/>
              </w:rPr>
              <w:t>FY 202</w:t>
            </w:r>
            <w:r w:rsidR="00AE2707">
              <w:rPr>
                <w:b/>
              </w:rPr>
              <w:t>6</w:t>
            </w:r>
            <w:r w:rsidRPr="00ED303C">
              <w:rPr>
                <w:b/>
              </w:rPr>
              <w:t xml:space="preserve"> Payment Units</w:t>
            </w:r>
          </w:p>
        </w:tc>
        <w:tc>
          <w:tcPr>
            <w:tcW w:w="540" w:type="dxa"/>
            <w:tcBorders>
              <w:top w:val="double" w:sz="6" w:space="0" w:color="auto"/>
            </w:tcBorders>
            <w:vAlign w:val="bottom"/>
          </w:tcPr>
          <w:p w:rsidR="006B1345" w:rsidRPr="00ED303C" w:rsidP="008C61F8" w14:paraId="2AA732D6"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b/>
              </w:rPr>
            </w:pPr>
            <w:r w:rsidRPr="00ED303C">
              <w:rPr>
                <w:b/>
              </w:rPr>
              <w:t>Yrs</w:t>
            </w:r>
          </w:p>
        </w:tc>
        <w:tc>
          <w:tcPr>
            <w:tcW w:w="1260" w:type="dxa"/>
            <w:tcBorders>
              <w:top w:val="double" w:sz="6" w:space="0" w:color="auto"/>
            </w:tcBorders>
            <w:vAlign w:val="bottom"/>
          </w:tcPr>
          <w:p w:rsidR="006B1345" w:rsidRPr="00ED303C" w:rsidP="00735EC7" w14:paraId="6B56185A" w14:textId="2F454EE2">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b/>
              </w:rPr>
            </w:pPr>
            <w:r w:rsidRPr="00ED303C">
              <w:rPr>
                <w:b/>
              </w:rPr>
              <w:t>FY 202</w:t>
            </w:r>
            <w:r w:rsidR="00AE2707">
              <w:rPr>
                <w:b/>
              </w:rPr>
              <w:t>5</w:t>
            </w:r>
            <w:r w:rsidRPr="00ED303C">
              <w:rPr>
                <w:b/>
              </w:rPr>
              <w:t xml:space="preserve"> Revenue Estimate</w:t>
            </w:r>
            <w:r w:rsidR="008238E9">
              <w:rPr>
                <w:b/>
              </w:rPr>
              <w:t xml:space="preserve"> ($)</w:t>
            </w:r>
          </w:p>
        </w:tc>
        <w:tc>
          <w:tcPr>
            <w:tcW w:w="1260" w:type="dxa"/>
            <w:tcBorders>
              <w:top w:val="double" w:sz="6" w:space="0" w:color="auto"/>
            </w:tcBorders>
            <w:vAlign w:val="bottom"/>
          </w:tcPr>
          <w:p w:rsidR="006B1345" w:rsidRPr="00ED303C" w:rsidP="00735EC7" w14:paraId="60F12204" w14:textId="09C4FF0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b/>
              </w:rPr>
            </w:pPr>
            <w:r w:rsidRPr="00ED303C">
              <w:rPr>
                <w:b/>
              </w:rPr>
              <w:t>FY 202</w:t>
            </w:r>
            <w:r w:rsidR="00DD160E">
              <w:rPr>
                <w:b/>
              </w:rPr>
              <w:t>6</w:t>
            </w:r>
            <w:r w:rsidRPr="00ED303C">
              <w:rPr>
                <w:b/>
              </w:rPr>
              <w:t xml:space="preserve"> Revenue Require</w:t>
            </w:r>
            <w:r w:rsidR="00EB583A">
              <w:rPr>
                <w:b/>
              </w:rPr>
              <w:t>-</w:t>
            </w:r>
            <w:r w:rsidRPr="00ED303C">
              <w:rPr>
                <w:b/>
              </w:rPr>
              <w:t>ment</w:t>
            </w:r>
            <w:r w:rsidR="008238E9">
              <w:rPr>
                <w:b/>
              </w:rPr>
              <w:t xml:space="preserve"> ($)</w:t>
            </w:r>
          </w:p>
        </w:tc>
        <w:tc>
          <w:tcPr>
            <w:tcW w:w="1170" w:type="dxa"/>
            <w:tcBorders>
              <w:top w:val="double" w:sz="6" w:space="0" w:color="auto"/>
            </w:tcBorders>
            <w:vAlign w:val="bottom"/>
          </w:tcPr>
          <w:p w:rsidR="006B1345" w:rsidRPr="00ED303C" w:rsidP="00735EC7" w14:paraId="1DB2CDE5" w14:textId="0A2AB306">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pPr>
            <w:r w:rsidRPr="00ED303C">
              <w:rPr>
                <w:b/>
              </w:rPr>
              <w:t>Computed FY 202</w:t>
            </w:r>
            <w:r w:rsidR="00AE2707">
              <w:rPr>
                <w:b/>
              </w:rPr>
              <w:t>6</w:t>
            </w:r>
            <w:r w:rsidRPr="00ED303C">
              <w:rPr>
                <w:b/>
              </w:rPr>
              <w:t xml:space="preserve"> Regulatory Fee</w:t>
            </w:r>
            <w:r w:rsidR="008238E9">
              <w:rPr>
                <w:b/>
              </w:rPr>
              <w:t xml:space="preserve"> ($)</w:t>
            </w:r>
          </w:p>
        </w:tc>
        <w:tc>
          <w:tcPr>
            <w:tcW w:w="1170" w:type="dxa"/>
            <w:tcBorders>
              <w:top w:val="double" w:sz="6" w:space="0" w:color="auto"/>
            </w:tcBorders>
            <w:vAlign w:val="bottom"/>
          </w:tcPr>
          <w:p w:rsidR="006B1345" w:rsidRPr="00ED303C" w:rsidP="00735EC7" w14:paraId="6F9186E1" w14:textId="1CA994CC">
            <w:pPr>
              <w:tabs>
                <w:tab w:val="left" w:pos="720"/>
                <w:tab w:val="left" w:pos="1440"/>
                <w:tab w:val="left" w:pos="2160"/>
                <w:tab w:val="left" w:pos="2880"/>
                <w:tab w:val="left" w:pos="3600"/>
                <w:tab w:val="left" w:pos="4680"/>
                <w:tab w:val="left" w:pos="5040"/>
              </w:tabs>
              <w:suppressAutoHyphens/>
              <w:spacing w:after="48"/>
              <w:jc w:val="center"/>
              <w:rPr>
                <w:b/>
              </w:rPr>
            </w:pPr>
            <w:r w:rsidRPr="00ED303C">
              <w:rPr>
                <w:b/>
              </w:rPr>
              <w:t xml:space="preserve">Rounded </w:t>
            </w:r>
            <w:r w:rsidRPr="72A487E5">
              <w:rPr>
                <w:b/>
                <w:bCs/>
              </w:rPr>
              <w:t>FY 202</w:t>
            </w:r>
            <w:r w:rsidR="00AE2707">
              <w:rPr>
                <w:b/>
                <w:bCs/>
              </w:rPr>
              <w:t>6</w:t>
            </w:r>
            <w:r>
              <w:br/>
            </w:r>
            <w:r w:rsidRPr="00ED303C" w:rsidR="00544F65">
              <w:rPr>
                <w:b/>
              </w:rPr>
              <w:t>Regulatory</w:t>
            </w:r>
            <w:r w:rsidRPr="72A487E5">
              <w:rPr>
                <w:b/>
                <w:bCs/>
              </w:rPr>
              <w:t xml:space="preserve"> Fee</w:t>
            </w:r>
            <w:r w:rsidR="008238E9">
              <w:rPr>
                <w:b/>
                <w:bCs/>
              </w:rPr>
              <w:t xml:space="preserve"> ($)</w:t>
            </w:r>
          </w:p>
        </w:tc>
        <w:tc>
          <w:tcPr>
            <w:tcW w:w="1260" w:type="dxa"/>
            <w:tcBorders>
              <w:top w:val="double" w:sz="6" w:space="0" w:color="auto"/>
            </w:tcBorders>
            <w:vAlign w:val="bottom"/>
          </w:tcPr>
          <w:p w:rsidR="006B1345" w:rsidRPr="00ED303C" w:rsidP="00735EC7" w14:paraId="3CF06AE3"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
              </w:rPr>
            </w:pPr>
            <w:r w:rsidRPr="00ED303C">
              <w:rPr>
                <w:b/>
              </w:rPr>
              <w:t>Expected</w:t>
            </w:r>
          </w:p>
          <w:p w:rsidR="006B1345" w:rsidRPr="00ED303C" w:rsidP="00735EC7" w14:paraId="6E4157C2" w14:textId="6D8F85B7">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
              </w:rPr>
            </w:pPr>
            <w:r w:rsidRPr="00ED303C">
              <w:rPr>
                <w:b/>
              </w:rPr>
              <w:t>FY 202</w:t>
            </w:r>
            <w:r w:rsidR="00AE2707">
              <w:rPr>
                <w:b/>
              </w:rPr>
              <w:t>6</w:t>
            </w:r>
          </w:p>
          <w:p w:rsidR="006B1345" w:rsidRPr="00ED303C" w:rsidP="00735EC7" w14:paraId="5BD0B0C0" w14:textId="1060B01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pPr>
            <w:r w:rsidRPr="00ED303C">
              <w:rPr>
                <w:b/>
              </w:rPr>
              <w:t>Revenue</w:t>
            </w:r>
            <w:r w:rsidR="008238E9">
              <w:rPr>
                <w:b/>
              </w:rPr>
              <w:t xml:space="preserve"> ($)</w:t>
            </w:r>
          </w:p>
        </w:tc>
      </w:tr>
      <w:tr w14:paraId="102F895C" w14:textId="77777777" w:rsidTr="007E6983">
        <w:tblPrEx>
          <w:tblW w:w="11070" w:type="dxa"/>
          <w:tblInd w:w="-833" w:type="dxa"/>
          <w:tblLayout w:type="fixed"/>
          <w:tblLook w:val="04A0"/>
        </w:tblPrEx>
        <w:trPr>
          <w:trHeight w:val="300"/>
        </w:trPr>
        <w:tc>
          <w:tcPr>
            <w:tcW w:w="2700" w:type="dxa"/>
            <w:tcBorders>
              <w:top w:val="single" w:sz="8" w:space="0" w:color="auto"/>
              <w:left w:val="double" w:sz="6" w:space="0" w:color="auto"/>
              <w:bottom w:val="single" w:sz="8" w:space="0" w:color="auto"/>
              <w:right w:val="single" w:sz="8" w:space="0" w:color="auto"/>
            </w:tcBorders>
          </w:tcPr>
          <w:p w:rsidR="006B1345" w:rsidRPr="00ED303C" w:rsidP="17AEC153" w14:paraId="20FF5603" w14:textId="043A61C2">
            <w:pPr>
              <w:tabs>
                <w:tab w:val="left" w:pos="0"/>
                <w:tab w:val="left" w:pos="720"/>
                <w:tab w:val="left" w:pos="1440"/>
                <w:tab w:val="left" w:pos="2160"/>
                <w:tab w:val="left" w:pos="2880"/>
                <w:tab w:val="left" w:pos="3600"/>
                <w:tab w:val="left" w:pos="4680"/>
                <w:tab w:val="left" w:pos="5040"/>
              </w:tabs>
              <w:suppressAutoHyphens/>
              <w:spacing w:after="48"/>
            </w:pPr>
            <w:r>
              <w:t>*</w:t>
            </w:r>
            <w:r w:rsidR="009A0513">
              <w:t xml:space="preserve">PLMRS (Exclusive Use) </w:t>
            </w:r>
          </w:p>
        </w:tc>
        <w:tc>
          <w:tcPr>
            <w:tcW w:w="1710" w:type="dxa"/>
            <w:tcBorders>
              <w:left w:val="single" w:sz="8" w:space="0" w:color="auto"/>
            </w:tcBorders>
          </w:tcPr>
          <w:p w:rsidR="79CB2D22" w:rsidP="008A16F8" w14:paraId="03F135CE" w14:textId="531A4DCC">
            <w:pPr>
              <w:tabs>
                <w:tab w:val="left" w:pos="720"/>
                <w:tab w:val="left" w:pos="1440"/>
                <w:tab w:val="left" w:pos="2160"/>
                <w:tab w:val="left" w:pos="2880"/>
                <w:tab w:val="left" w:pos="3600"/>
                <w:tab w:val="left" w:pos="4680"/>
                <w:tab w:val="left" w:pos="5040"/>
              </w:tabs>
              <w:spacing w:after="48"/>
              <w:jc w:val="right"/>
            </w:pPr>
            <w:r w:rsidRPr="79CB2D22">
              <w:rPr>
                <w:szCs w:val="22"/>
              </w:rPr>
              <w:t xml:space="preserve">1,400 </w:t>
            </w:r>
          </w:p>
        </w:tc>
        <w:tc>
          <w:tcPr>
            <w:tcW w:w="540" w:type="dxa"/>
          </w:tcPr>
          <w:p w:rsidR="79CB2D22" w:rsidP="79CB2D22" w14:paraId="159E7E48" w14:textId="7112C8E1">
            <w:pPr>
              <w:spacing w:after="48"/>
              <w:jc w:val="center"/>
            </w:pPr>
            <w:r w:rsidRPr="79CB2D22">
              <w:rPr>
                <w:szCs w:val="22"/>
              </w:rPr>
              <w:t xml:space="preserve">10 </w:t>
            </w:r>
          </w:p>
        </w:tc>
        <w:tc>
          <w:tcPr>
            <w:tcW w:w="1260" w:type="dxa"/>
          </w:tcPr>
          <w:p w:rsidR="79CB2D22" w:rsidRPr="79CB2D22" w:rsidP="79CB2D22" w14:paraId="5B45EA5C" w14:textId="787FFD2E">
            <w:pPr>
              <w:spacing w:after="48"/>
              <w:jc w:val="right"/>
              <w:rPr>
                <w:color w:val="000000" w:themeColor="text1"/>
                <w:szCs w:val="22"/>
              </w:rPr>
            </w:pPr>
            <w:r w:rsidRPr="79CB2D22">
              <w:rPr>
                <w:color w:val="000000" w:themeColor="text1"/>
                <w:szCs w:val="22"/>
              </w:rPr>
              <w:t>320,000</w:t>
            </w:r>
          </w:p>
        </w:tc>
        <w:tc>
          <w:tcPr>
            <w:tcW w:w="1260" w:type="dxa"/>
          </w:tcPr>
          <w:p w:rsidR="79CB2D22" w:rsidP="79CB2D22" w14:paraId="0BE8AD95" w14:textId="60761CB4">
            <w:pPr>
              <w:tabs>
                <w:tab w:val="left" w:pos="720"/>
                <w:tab w:val="left" w:pos="1440"/>
                <w:tab w:val="left" w:pos="2160"/>
                <w:tab w:val="left" w:pos="2880"/>
                <w:tab w:val="left" w:pos="3600"/>
                <w:tab w:val="left" w:pos="4680"/>
                <w:tab w:val="left" w:pos="5040"/>
              </w:tabs>
              <w:spacing w:after="48"/>
              <w:jc w:val="right"/>
            </w:pPr>
            <w:r w:rsidRPr="79CB2D22">
              <w:rPr>
                <w:szCs w:val="22"/>
              </w:rPr>
              <w:t>350,000</w:t>
            </w:r>
          </w:p>
        </w:tc>
        <w:tc>
          <w:tcPr>
            <w:tcW w:w="1170" w:type="dxa"/>
          </w:tcPr>
          <w:p w:rsidR="79CB2D22" w:rsidP="79CB2D22" w14:paraId="2A8E8C97" w14:textId="17294BE2">
            <w:pPr>
              <w:spacing w:after="48"/>
              <w:jc w:val="right"/>
            </w:pPr>
            <w:r w:rsidRPr="79CB2D22">
              <w:rPr>
                <w:szCs w:val="22"/>
              </w:rPr>
              <w:t xml:space="preserve">25 </w:t>
            </w:r>
          </w:p>
        </w:tc>
        <w:tc>
          <w:tcPr>
            <w:tcW w:w="1170" w:type="dxa"/>
          </w:tcPr>
          <w:p w:rsidR="79CB2D22" w:rsidP="79CB2D22" w14:paraId="0A1DB92B" w14:textId="060E39D8">
            <w:pPr>
              <w:spacing w:after="48"/>
              <w:jc w:val="right"/>
            </w:pPr>
            <w:r w:rsidRPr="79CB2D22">
              <w:rPr>
                <w:szCs w:val="22"/>
              </w:rPr>
              <w:t xml:space="preserve">25 </w:t>
            </w:r>
          </w:p>
        </w:tc>
        <w:tc>
          <w:tcPr>
            <w:tcW w:w="1260" w:type="dxa"/>
          </w:tcPr>
          <w:p w:rsidR="79CB2D22" w:rsidP="79CB2D22" w14:paraId="37313362" w14:textId="2331409E">
            <w:pPr>
              <w:tabs>
                <w:tab w:val="left" w:pos="720"/>
                <w:tab w:val="left" w:pos="1440"/>
                <w:tab w:val="left" w:pos="2160"/>
                <w:tab w:val="left" w:pos="2880"/>
                <w:tab w:val="left" w:pos="3600"/>
                <w:tab w:val="left" w:pos="4680"/>
                <w:tab w:val="left" w:pos="5040"/>
              </w:tabs>
              <w:spacing w:after="48"/>
              <w:jc w:val="right"/>
            </w:pPr>
            <w:r w:rsidRPr="79CB2D22">
              <w:rPr>
                <w:szCs w:val="22"/>
              </w:rPr>
              <w:t>350,000</w:t>
            </w:r>
          </w:p>
        </w:tc>
      </w:tr>
      <w:tr w14:paraId="05BAC992" w14:textId="77777777" w:rsidTr="007E6983">
        <w:tblPrEx>
          <w:tblW w:w="11070" w:type="dxa"/>
          <w:tblInd w:w="-833" w:type="dxa"/>
          <w:tblLayout w:type="fixed"/>
          <w:tblLook w:val="04A0"/>
        </w:tblPrEx>
        <w:trPr>
          <w:trHeight w:val="300"/>
        </w:trPr>
        <w:tc>
          <w:tcPr>
            <w:tcW w:w="2700" w:type="dxa"/>
            <w:tcBorders>
              <w:top w:val="single" w:sz="8" w:space="0" w:color="auto"/>
              <w:left w:val="double" w:sz="6" w:space="0" w:color="auto"/>
              <w:bottom w:val="single" w:sz="8" w:space="0" w:color="auto"/>
              <w:right w:val="single" w:sz="8" w:space="0" w:color="auto"/>
            </w:tcBorders>
          </w:tcPr>
          <w:p w:rsidR="006B1345" w:rsidRPr="00ED303C" w:rsidP="17AEC153" w14:paraId="0AB53636" w14:textId="353B7E51">
            <w:pPr>
              <w:tabs>
                <w:tab w:val="left" w:pos="0"/>
                <w:tab w:val="left" w:pos="720"/>
                <w:tab w:val="left" w:pos="1440"/>
                <w:tab w:val="left" w:pos="2160"/>
                <w:tab w:val="left" w:pos="2880"/>
                <w:tab w:val="left" w:pos="3600"/>
                <w:tab w:val="left" w:pos="4680"/>
                <w:tab w:val="left" w:pos="5040"/>
              </w:tabs>
              <w:suppressAutoHyphens/>
              <w:spacing w:after="48"/>
            </w:pPr>
            <w:r>
              <w:t>*</w:t>
            </w:r>
            <w:r w:rsidR="009A0513">
              <w:t>PLMRS (Shared use)</w:t>
            </w:r>
          </w:p>
        </w:tc>
        <w:tc>
          <w:tcPr>
            <w:tcW w:w="1710" w:type="dxa"/>
            <w:tcBorders>
              <w:left w:val="single" w:sz="8" w:space="0" w:color="auto"/>
            </w:tcBorders>
          </w:tcPr>
          <w:p w:rsidR="79CB2D22" w:rsidP="79CB2D22" w14:paraId="2138C17F" w14:textId="2774F03C">
            <w:pPr>
              <w:tabs>
                <w:tab w:val="left" w:pos="720"/>
                <w:tab w:val="left" w:pos="1440"/>
                <w:tab w:val="left" w:pos="2160"/>
                <w:tab w:val="left" w:pos="2880"/>
                <w:tab w:val="left" w:pos="3600"/>
                <w:tab w:val="left" w:pos="4680"/>
                <w:tab w:val="left" w:pos="5040"/>
              </w:tabs>
              <w:spacing w:after="48"/>
              <w:jc w:val="right"/>
            </w:pPr>
            <w:r w:rsidRPr="79CB2D22">
              <w:rPr>
                <w:szCs w:val="22"/>
              </w:rPr>
              <w:t xml:space="preserve">23,000 </w:t>
            </w:r>
          </w:p>
        </w:tc>
        <w:tc>
          <w:tcPr>
            <w:tcW w:w="540" w:type="dxa"/>
          </w:tcPr>
          <w:p w:rsidR="79CB2D22" w:rsidP="79CB2D22" w14:paraId="02765CF0" w14:textId="6DC0130F">
            <w:pPr>
              <w:spacing w:after="48"/>
              <w:jc w:val="center"/>
            </w:pPr>
            <w:r w:rsidRPr="79CB2D22">
              <w:rPr>
                <w:szCs w:val="22"/>
              </w:rPr>
              <w:t xml:space="preserve">10 </w:t>
            </w:r>
          </w:p>
        </w:tc>
        <w:tc>
          <w:tcPr>
            <w:tcW w:w="1260" w:type="dxa"/>
          </w:tcPr>
          <w:p w:rsidR="79CB2D22" w:rsidRPr="79CB2D22" w:rsidP="79CB2D22" w14:paraId="08BD49C0" w14:textId="22D90E70">
            <w:pPr>
              <w:spacing w:after="48"/>
              <w:jc w:val="right"/>
              <w:rPr>
                <w:color w:val="000000" w:themeColor="text1"/>
                <w:szCs w:val="22"/>
              </w:rPr>
            </w:pPr>
            <w:r w:rsidRPr="79CB2D22">
              <w:rPr>
                <w:color w:val="000000" w:themeColor="text1"/>
                <w:szCs w:val="22"/>
              </w:rPr>
              <w:t>2,600,000</w:t>
            </w:r>
          </w:p>
        </w:tc>
        <w:tc>
          <w:tcPr>
            <w:tcW w:w="1260" w:type="dxa"/>
          </w:tcPr>
          <w:p w:rsidR="79CB2D22" w:rsidP="79CB2D22" w14:paraId="773992EB" w14:textId="02D1DC20">
            <w:pPr>
              <w:tabs>
                <w:tab w:val="left" w:pos="720"/>
                <w:tab w:val="left" w:pos="1440"/>
                <w:tab w:val="left" w:pos="2160"/>
                <w:tab w:val="left" w:pos="2880"/>
                <w:tab w:val="left" w:pos="3600"/>
                <w:tab w:val="left" w:pos="4680"/>
                <w:tab w:val="left" w:pos="5040"/>
              </w:tabs>
              <w:spacing w:after="48"/>
              <w:jc w:val="right"/>
            </w:pPr>
            <w:r w:rsidRPr="79CB2D22">
              <w:rPr>
                <w:szCs w:val="22"/>
              </w:rPr>
              <w:t>2,300,000</w:t>
            </w:r>
          </w:p>
        </w:tc>
        <w:tc>
          <w:tcPr>
            <w:tcW w:w="1170" w:type="dxa"/>
          </w:tcPr>
          <w:p w:rsidR="79CB2D22" w:rsidP="79CB2D22" w14:paraId="3CF9803B" w14:textId="2FF351C3">
            <w:pPr>
              <w:spacing w:after="48"/>
              <w:jc w:val="right"/>
            </w:pPr>
            <w:r w:rsidRPr="79CB2D22">
              <w:rPr>
                <w:szCs w:val="22"/>
              </w:rPr>
              <w:t xml:space="preserve">10 </w:t>
            </w:r>
          </w:p>
        </w:tc>
        <w:tc>
          <w:tcPr>
            <w:tcW w:w="1170" w:type="dxa"/>
          </w:tcPr>
          <w:p w:rsidR="79CB2D22" w:rsidP="79CB2D22" w14:paraId="582CED54" w14:textId="22B1B0D5">
            <w:pPr>
              <w:spacing w:after="48"/>
              <w:jc w:val="right"/>
            </w:pPr>
            <w:r w:rsidRPr="79CB2D22">
              <w:rPr>
                <w:szCs w:val="22"/>
              </w:rPr>
              <w:t xml:space="preserve">10 </w:t>
            </w:r>
          </w:p>
        </w:tc>
        <w:tc>
          <w:tcPr>
            <w:tcW w:w="1260" w:type="dxa"/>
          </w:tcPr>
          <w:p w:rsidR="79CB2D22" w:rsidP="79CB2D22" w14:paraId="5F6603B0" w14:textId="3AB129B3">
            <w:pPr>
              <w:tabs>
                <w:tab w:val="left" w:pos="720"/>
                <w:tab w:val="left" w:pos="1440"/>
                <w:tab w:val="left" w:pos="2160"/>
                <w:tab w:val="left" w:pos="2880"/>
                <w:tab w:val="left" w:pos="3600"/>
                <w:tab w:val="left" w:pos="4680"/>
                <w:tab w:val="left" w:pos="5040"/>
              </w:tabs>
              <w:spacing w:after="48"/>
              <w:jc w:val="right"/>
            </w:pPr>
            <w:r w:rsidRPr="79CB2D22">
              <w:rPr>
                <w:szCs w:val="22"/>
              </w:rPr>
              <w:t>2,300,000</w:t>
            </w:r>
          </w:p>
        </w:tc>
      </w:tr>
      <w:tr w14:paraId="1030376A" w14:textId="77777777" w:rsidTr="007E6983">
        <w:tblPrEx>
          <w:tblW w:w="11070" w:type="dxa"/>
          <w:tblInd w:w="-833" w:type="dxa"/>
          <w:tblLayout w:type="fixed"/>
          <w:tblLook w:val="04A0"/>
        </w:tblPrEx>
        <w:trPr>
          <w:trHeight w:val="300"/>
        </w:trPr>
        <w:tc>
          <w:tcPr>
            <w:tcW w:w="2700" w:type="dxa"/>
            <w:tcBorders>
              <w:top w:val="single" w:sz="8" w:space="0" w:color="auto"/>
              <w:left w:val="double" w:sz="6" w:space="0" w:color="auto"/>
              <w:bottom w:val="single" w:sz="8" w:space="0" w:color="auto"/>
              <w:right w:val="single" w:sz="8" w:space="0" w:color="auto"/>
            </w:tcBorders>
          </w:tcPr>
          <w:p w:rsidR="006B1345" w:rsidRPr="00ED303C" w:rsidP="169F3E6F" w14:paraId="69D3A055" w14:textId="03242B37">
            <w:pPr>
              <w:tabs>
                <w:tab w:val="left" w:pos="0"/>
                <w:tab w:val="left" w:pos="720"/>
                <w:tab w:val="left" w:pos="1440"/>
                <w:tab w:val="left" w:pos="2160"/>
                <w:tab w:val="left" w:pos="2880"/>
                <w:tab w:val="left" w:pos="3600"/>
                <w:tab w:val="left" w:pos="4680"/>
                <w:tab w:val="left" w:pos="5040"/>
              </w:tabs>
              <w:suppressAutoHyphens/>
              <w:spacing w:after="48"/>
            </w:pPr>
            <w:r>
              <w:t>*</w:t>
            </w:r>
            <w:r w:rsidR="009A0513">
              <w:t>Microwave</w:t>
            </w:r>
          </w:p>
        </w:tc>
        <w:tc>
          <w:tcPr>
            <w:tcW w:w="1710" w:type="dxa"/>
            <w:tcBorders>
              <w:left w:val="single" w:sz="8" w:space="0" w:color="auto"/>
            </w:tcBorders>
          </w:tcPr>
          <w:p w:rsidR="79CB2D22" w:rsidP="79CB2D22" w14:paraId="3DCCE982" w14:textId="0B4A301E">
            <w:pPr>
              <w:tabs>
                <w:tab w:val="left" w:pos="720"/>
                <w:tab w:val="left" w:pos="1440"/>
                <w:tab w:val="left" w:pos="2160"/>
                <w:tab w:val="left" w:pos="2880"/>
                <w:tab w:val="left" w:pos="3600"/>
                <w:tab w:val="left" w:pos="4680"/>
                <w:tab w:val="left" w:pos="5040"/>
              </w:tabs>
              <w:spacing w:after="48"/>
              <w:jc w:val="right"/>
            </w:pPr>
            <w:r w:rsidRPr="79CB2D22">
              <w:rPr>
                <w:szCs w:val="22"/>
              </w:rPr>
              <w:t xml:space="preserve">11,000 </w:t>
            </w:r>
          </w:p>
        </w:tc>
        <w:tc>
          <w:tcPr>
            <w:tcW w:w="540" w:type="dxa"/>
          </w:tcPr>
          <w:p w:rsidR="79CB2D22" w:rsidP="79CB2D22" w14:paraId="11DA0A3C" w14:textId="5257A040">
            <w:pPr>
              <w:spacing w:after="48"/>
              <w:jc w:val="center"/>
            </w:pPr>
            <w:r w:rsidRPr="79CB2D22">
              <w:rPr>
                <w:szCs w:val="22"/>
              </w:rPr>
              <w:t xml:space="preserve">10 </w:t>
            </w:r>
          </w:p>
        </w:tc>
        <w:tc>
          <w:tcPr>
            <w:tcW w:w="1260" w:type="dxa"/>
          </w:tcPr>
          <w:p w:rsidR="79CB2D22" w:rsidRPr="79CB2D22" w:rsidP="79CB2D22" w14:paraId="2F760A3E" w14:textId="29A00CEA">
            <w:pPr>
              <w:spacing w:after="48"/>
              <w:jc w:val="right"/>
              <w:rPr>
                <w:color w:val="000000" w:themeColor="text1"/>
                <w:szCs w:val="22"/>
              </w:rPr>
            </w:pPr>
            <w:r w:rsidRPr="79CB2D22">
              <w:rPr>
                <w:color w:val="000000" w:themeColor="text1"/>
                <w:szCs w:val="22"/>
              </w:rPr>
              <w:t>2,600,000</w:t>
            </w:r>
          </w:p>
        </w:tc>
        <w:tc>
          <w:tcPr>
            <w:tcW w:w="1260" w:type="dxa"/>
          </w:tcPr>
          <w:p w:rsidR="79CB2D22" w:rsidP="79CB2D22" w14:paraId="6F9187C7" w14:textId="74C2511A">
            <w:pPr>
              <w:tabs>
                <w:tab w:val="left" w:pos="720"/>
                <w:tab w:val="left" w:pos="1440"/>
                <w:tab w:val="left" w:pos="2160"/>
                <w:tab w:val="left" w:pos="2880"/>
                <w:tab w:val="left" w:pos="3600"/>
                <w:tab w:val="left" w:pos="4680"/>
                <w:tab w:val="left" w:pos="5040"/>
              </w:tabs>
              <w:spacing w:after="48"/>
              <w:jc w:val="right"/>
            </w:pPr>
            <w:r w:rsidRPr="79CB2D22">
              <w:rPr>
                <w:szCs w:val="22"/>
              </w:rPr>
              <w:t>2,750,000</w:t>
            </w:r>
          </w:p>
        </w:tc>
        <w:tc>
          <w:tcPr>
            <w:tcW w:w="1170" w:type="dxa"/>
          </w:tcPr>
          <w:p w:rsidR="79CB2D22" w:rsidP="79CB2D22" w14:paraId="2518A28F" w14:textId="582E82CA">
            <w:pPr>
              <w:spacing w:after="48"/>
              <w:jc w:val="right"/>
            </w:pPr>
            <w:r w:rsidRPr="79CB2D22">
              <w:rPr>
                <w:szCs w:val="22"/>
              </w:rPr>
              <w:t xml:space="preserve">25 </w:t>
            </w:r>
          </w:p>
        </w:tc>
        <w:tc>
          <w:tcPr>
            <w:tcW w:w="1170" w:type="dxa"/>
          </w:tcPr>
          <w:p w:rsidR="79CB2D22" w:rsidP="79CB2D22" w14:paraId="4E7DA1BE" w14:textId="6E6AFDB2">
            <w:pPr>
              <w:spacing w:after="48"/>
              <w:jc w:val="right"/>
            </w:pPr>
            <w:r w:rsidRPr="79CB2D22">
              <w:rPr>
                <w:szCs w:val="22"/>
              </w:rPr>
              <w:t xml:space="preserve">25 </w:t>
            </w:r>
          </w:p>
        </w:tc>
        <w:tc>
          <w:tcPr>
            <w:tcW w:w="1260" w:type="dxa"/>
          </w:tcPr>
          <w:p w:rsidR="79CB2D22" w:rsidP="79CB2D22" w14:paraId="4FF65F4D" w14:textId="06CF1337">
            <w:pPr>
              <w:tabs>
                <w:tab w:val="left" w:pos="720"/>
                <w:tab w:val="left" w:pos="1440"/>
                <w:tab w:val="left" w:pos="2160"/>
                <w:tab w:val="left" w:pos="2880"/>
                <w:tab w:val="left" w:pos="3600"/>
                <w:tab w:val="left" w:pos="4680"/>
                <w:tab w:val="left" w:pos="5040"/>
              </w:tabs>
              <w:spacing w:after="48"/>
              <w:jc w:val="right"/>
            </w:pPr>
            <w:r w:rsidRPr="79CB2D22">
              <w:rPr>
                <w:szCs w:val="22"/>
              </w:rPr>
              <w:t>2,750,000</w:t>
            </w:r>
          </w:p>
        </w:tc>
      </w:tr>
      <w:tr w14:paraId="5E89042D" w14:textId="77777777" w:rsidTr="007E6983">
        <w:tblPrEx>
          <w:tblW w:w="11070" w:type="dxa"/>
          <w:tblInd w:w="-833" w:type="dxa"/>
          <w:tblLayout w:type="fixed"/>
          <w:tblLook w:val="04A0"/>
        </w:tblPrEx>
        <w:trPr>
          <w:trHeight w:val="300"/>
        </w:trPr>
        <w:tc>
          <w:tcPr>
            <w:tcW w:w="2700" w:type="dxa"/>
            <w:tcBorders>
              <w:top w:val="single" w:sz="8" w:space="0" w:color="auto"/>
              <w:left w:val="double" w:sz="6" w:space="0" w:color="auto"/>
              <w:bottom w:val="single" w:sz="8" w:space="0" w:color="auto"/>
              <w:right w:val="single" w:sz="8" w:space="0" w:color="auto"/>
            </w:tcBorders>
          </w:tcPr>
          <w:p w:rsidR="006B1345" w:rsidRPr="00ED303C" w:rsidP="17AEC153" w14:paraId="24CA9C60" w14:textId="3A10D9DE">
            <w:pPr>
              <w:tabs>
                <w:tab w:val="left" w:pos="0"/>
                <w:tab w:val="left" w:pos="720"/>
                <w:tab w:val="left" w:pos="1440"/>
                <w:tab w:val="left" w:pos="2160"/>
                <w:tab w:val="left" w:pos="2880"/>
                <w:tab w:val="left" w:pos="3600"/>
                <w:tab w:val="left" w:pos="4680"/>
                <w:tab w:val="left" w:pos="5040"/>
              </w:tabs>
              <w:suppressAutoHyphens/>
              <w:spacing w:after="48"/>
              <w:rPr>
                <w:vertAlign w:val="superscript"/>
              </w:rPr>
            </w:pPr>
            <w:r>
              <w:t>*</w:t>
            </w:r>
            <w:r w:rsidR="009A0513">
              <w:t>Marine (Ship)</w:t>
            </w:r>
          </w:p>
        </w:tc>
        <w:tc>
          <w:tcPr>
            <w:tcW w:w="1710" w:type="dxa"/>
            <w:tcBorders>
              <w:left w:val="single" w:sz="8" w:space="0" w:color="auto"/>
            </w:tcBorders>
          </w:tcPr>
          <w:p w:rsidR="79CB2D22" w:rsidP="79CB2D22" w14:paraId="69FE5412" w14:textId="6C708A12">
            <w:pPr>
              <w:tabs>
                <w:tab w:val="left" w:pos="720"/>
                <w:tab w:val="left" w:pos="1440"/>
                <w:tab w:val="left" w:pos="2160"/>
                <w:tab w:val="left" w:pos="2880"/>
                <w:tab w:val="left" w:pos="3600"/>
                <w:tab w:val="left" w:pos="4680"/>
                <w:tab w:val="left" w:pos="5040"/>
              </w:tabs>
              <w:spacing w:after="48"/>
              <w:jc w:val="right"/>
            </w:pPr>
            <w:r w:rsidRPr="79CB2D22">
              <w:rPr>
                <w:szCs w:val="22"/>
              </w:rPr>
              <w:t xml:space="preserve">7,400 </w:t>
            </w:r>
          </w:p>
        </w:tc>
        <w:tc>
          <w:tcPr>
            <w:tcW w:w="540" w:type="dxa"/>
          </w:tcPr>
          <w:p w:rsidR="79CB2D22" w:rsidP="79CB2D22" w14:paraId="72C3EE88" w14:textId="76FF9168">
            <w:pPr>
              <w:spacing w:after="48"/>
              <w:jc w:val="center"/>
            </w:pPr>
            <w:r w:rsidRPr="79CB2D22">
              <w:rPr>
                <w:szCs w:val="22"/>
              </w:rPr>
              <w:t xml:space="preserve">10 </w:t>
            </w:r>
          </w:p>
        </w:tc>
        <w:tc>
          <w:tcPr>
            <w:tcW w:w="1260" w:type="dxa"/>
          </w:tcPr>
          <w:p w:rsidR="79CB2D22" w:rsidRPr="79CB2D22" w:rsidP="79CB2D22" w14:paraId="2AB51E07" w14:textId="2BFB7C39">
            <w:pPr>
              <w:spacing w:after="48"/>
              <w:jc w:val="right"/>
              <w:rPr>
                <w:color w:val="000000" w:themeColor="text1"/>
                <w:szCs w:val="22"/>
              </w:rPr>
            </w:pPr>
            <w:r w:rsidRPr="79CB2D22">
              <w:rPr>
                <w:color w:val="000000" w:themeColor="text1"/>
                <w:szCs w:val="22"/>
              </w:rPr>
              <w:t>1,080,000</w:t>
            </w:r>
          </w:p>
        </w:tc>
        <w:tc>
          <w:tcPr>
            <w:tcW w:w="1260" w:type="dxa"/>
          </w:tcPr>
          <w:p w:rsidR="79CB2D22" w:rsidP="79CB2D22" w14:paraId="5E828A90" w14:textId="3DE7E225">
            <w:pPr>
              <w:tabs>
                <w:tab w:val="left" w:pos="720"/>
                <w:tab w:val="left" w:pos="1440"/>
                <w:tab w:val="left" w:pos="2160"/>
                <w:tab w:val="left" w:pos="2880"/>
                <w:tab w:val="left" w:pos="3600"/>
                <w:tab w:val="left" w:pos="4680"/>
                <w:tab w:val="left" w:pos="5040"/>
              </w:tabs>
              <w:spacing w:after="48"/>
              <w:jc w:val="right"/>
            </w:pPr>
            <w:r w:rsidRPr="79CB2D22">
              <w:rPr>
                <w:szCs w:val="22"/>
              </w:rPr>
              <w:t xml:space="preserve">1,110,000 </w:t>
            </w:r>
          </w:p>
        </w:tc>
        <w:tc>
          <w:tcPr>
            <w:tcW w:w="1170" w:type="dxa"/>
          </w:tcPr>
          <w:p w:rsidR="79CB2D22" w:rsidP="79CB2D22" w14:paraId="57F146B5" w14:textId="6EE9AAEA">
            <w:pPr>
              <w:spacing w:after="48"/>
              <w:jc w:val="right"/>
            </w:pPr>
            <w:r w:rsidRPr="79CB2D22">
              <w:rPr>
                <w:szCs w:val="22"/>
              </w:rPr>
              <w:t xml:space="preserve">15 </w:t>
            </w:r>
          </w:p>
        </w:tc>
        <w:tc>
          <w:tcPr>
            <w:tcW w:w="1170" w:type="dxa"/>
          </w:tcPr>
          <w:p w:rsidR="79CB2D22" w:rsidP="79CB2D22" w14:paraId="6AB55808" w14:textId="4095DBE1">
            <w:pPr>
              <w:spacing w:after="48"/>
              <w:jc w:val="right"/>
            </w:pPr>
            <w:r w:rsidRPr="79CB2D22">
              <w:rPr>
                <w:szCs w:val="22"/>
              </w:rPr>
              <w:t xml:space="preserve">15 </w:t>
            </w:r>
          </w:p>
        </w:tc>
        <w:tc>
          <w:tcPr>
            <w:tcW w:w="1260" w:type="dxa"/>
          </w:tcPr>
          <w:p w:rsidR="79CB2D22" w:rsidP="79CB2D22" w14:paraId="3CE624B6" w14:textId="42179D9A">
            <w:pPr>
              <w:tabs>
                <w:tab w:val="left" w:pos="720"/>
                <w:tab w:val="left" w:pos="1440"/>
                <w:tab w:val="left" w:pos="2160"/>
                <w:tab w:val="left" w:pos="2880"/>
                <w:tab w:val="left" w:pos="3600"/>
                <w:tab w:val="left" w:pos="4680"/>
                <w:tab w:val="left" w:pos="5040"/>
              </w:tabs>
              <w:spacing w:after="48"/>
              <w:jc w:val="right"/>
            </w:pPr>
            <w:r w:rsidRPr="79CB2D22">
              <w:rPr>
                <w:szCs w:val="22"/>
              </w:rPr>
              <w:t xml:space="preserve">1,110,000 </w:t>
            </w:r>
          </w:p>
        </w:tc>
      </w:tr>
      <w:tr w14:paraId="3AF6AD04" w14:textId="77777777" w:rsidTr="007E6983">
        <w:tblPrEx>
          <w:tblW w:w="11070" w:type="dxa"/>
          <w:tblInd w:w="-833" w:type="dxa"/>
          <w:tblLayout w:type="fixed"/>
          <w:tblLook w:val="04A0"/>
        </w:tblPrEx>
        <w:trPr>
          <w:trHeight w:val="300"/>
        </w:trPr>
        <w:tc>
          <w:tcPr>
            <w:tcW w:w="2700" w:type="dxa"/>
            <w:tcBorders>
              <w:top w:val="single" w:sz="8" w:space="0" w:color="auto"/>
              <w:left w:val="double" w:sz="6" w:space="0" w:color="auto"/>
              <w:bottom w:val="single" w:sz="8" w:space="0" w:color="auto"/>
              <w:right w:val="single" w:sz="8" w:space="0" w:color="auto"/>
            </w:tcBorders>
          </w:tcPr>
          <w:p w:rsidR="006B1345" w:rsidRPr="00ED303C" w:rsidP="17AEC153" w14:paraId="497227FC" w14:textId="5158138E">
            <w:pPr>
              <w:tabs>
                <w:tab w:val="left" w:pos="0"/>
                <w:tab w:val="left" w:pos="720"/>
                <w:tab w:val="left" w:pos="1440"/>
                <w:tab w:val="left" w:pos="2160"/>
                <w:tab w:val="left" w:pos="2880"/>
                <w:tab w:val="left" w:pos="3600"/>
                <w:tab w:val="left" w:pos="4680"/>
                <w:tab w:val="left" w:pos="5040"/>
              </w:tabs>
              <w:suppressAutoHyphens/>
              <w:spacing w:after="48"/>
            </w:pPr>
            <w:r>
              <w:t>*</w:t>
            </w:r>
            <w:r w:rsidR="009A0513">
              <w:t>Aviation (Aircraft)</w:t>
            </w:r>
          </w:p>
        </w:tc>
        <w:tc>
          <w:tcPr>
            <w:tcW w:w="1710" w:type="dxa"/>
            <w:tcBorders>
              <w:left w:val="single" w:sz="8" w:space="0" w:color="auto"/>
            </w:tcBorders>
          </w:tcPr>
          <w:p w:rsidR="79CB2D22" w:rsidP="79CB2D22" w14:paraId="002F0077" w14:textId="32804E58">
            <w:pPr>
              <w:tabs>
                <w:tab w:val="left" w:pos="720"/>
                <w:tab w:val="left" w:pos="1440"/>
                <w:tab w:val="left" w:pos="2160"/>
                <w:tab w:val="left" w:pos="2880"/>
                <w:tab w:val="left" w:pos="3600"/>
                <w:tab w:val="left" w:pos="4680"/>
                <w:tab w:val="left" w:pos="5040"/>
              </w:tabs>
              <w:spacing w:after="48"/>
              <w:jc w:val="right"/>
            </w:pPr>
            <w:r w:rsidRPr="79CB2D22">
              <w:rPr>
                <w:szCs w:val="22"/>
              </w:rPr>
              <w:t xml:space="preserve">6,000 </w:t>
            </w:r>
          </w:p>
        </w:tc>
        <w:tc>
          <w:tcPr>
            <w:tcW w:w="540" w:type="dxa"/>
          </w:tcPr>
          <w:p w:rsidR="79CB2D22" w:rsidP="79CB2D22" w14:paraId="26CBA7AA" w14:textId="7A9768F5">
            <w:pPr>
              <w:spacing w:after="48"/>
              <w:jc w:val="center"/>
            </w:pPr>
            <w:r w:rsidRPr="79CB2D22">
              <w:rPr>
                <w:szCs w:val="22"/>
              </w:rPr>
              <w:t xml:space="preserve">10 </w:t>
            </w:r>
          </w:p>
        </w:tc>
        <w:tc>
          <w:tcPr>
            <w:tcW w:w="1260" w:type="dxa"/>
          </w:tcPr>
          <w:p w:rsidR="79CB2D22" w:rsidRPr="79CB2D22" w:rsidP="79CB2D22" w14:paraId="08831AC4" w14:textId="5C938286">
            <w:pPr>
              <w:spacing w:after="48"/>
              <w:jc w:val="right"/>
              <w:rPr>
                <w:color w:val="000000" w:themeColor="text1"/>
                <w:szCs w:val="22"/>
              </w:rPr>
            </w:pPr>
            <w:r w:rsidRPr="79CB2D22">
              <w:rPr>
                <w:color w:val="000000" w:themeColor="text1"/>
                <w:szCs w:val="22"/>
              </w:rPr>
              <w:t>590,000</w:t>
            </w:r>
          </w:p>
        </w:tc>
        <w:tc>
          <w:tcPr>
            <w:tcW w:w="1260" w:type="dxa"/>
          </w:tcPr>
          <w:p w:rsidR="79CB2D22" w:rsidP="79CB2D22" w14:paraId="6331994B" w14:textId="7B1DC62B">
            <w:pPr>
              <w:tabs>
                <w:tab w:val="left" w:pos="720"/>
                <w:tab w:val="left" w:pos="1440"/>
                <w:tab w:val="left" w:pos="2160"/>
                <w:tab w:val="left" w:pos="2880"/>
                <w:tab w:val="left" w:pos="3600"/>
                <w:tab w:val="left" w:pos="4680"/>
                <w:tab w:val="left" w:pos="5040"/>
              </w:tabs>
              <w:spacing w:after="48"/>
              <w:jc w:val="right"/>
            </w:pPr>
            <w:r w:rsidRPr="79CB2D22">
              <w:rPr>
                <w:szCs w:val="22"/>
              </w:rPr>
              <w:t xml:space="preserve">600,000 </w:t>
            </w:r>
          </w:p>
        </w:tc>
        <w:tc>
          <w:tcPr>
            <w:tcW w:w="1170" w:type="dxa"/>
          </w:tcPr>
          <w:p w:rsidR="79CB2D22" w:rsidP="79CB2D22" w14:paraId="610569DE" w14:textId="3F647E70">
            <w:pPr>
              <w:spacing w:after="48"/>
              <w:jc w:val="right"/>
            </w:pPr>
            <w:r w:rsidRPr="79CB2D22">
              <w:rPr>
                <w:szCs w:val="22"/>
              </w:rPr>
              <w:t xml:space="preserve">10 </w:t>
            </w:r>
          </w:p>
        </w:tc>
        <w:tc>
          <w:tcPr>
            <w:tcW w:w="1170" w:type="dxa"/>
          </w:tcPr>
          <w:p w:rsidR="79CB2D22" w:rsidP="79CB2D22" w14:paraId="1E6F155F" w14:textId="7CC0A307">
            <w:pPr>
              <w:spacing w:after="48"/>
              <w:jc w:val="right"/>
            </w:pPr>
            <w:r w:rsidRPr="79CB2D22">
              <w:rPr>
                <w:szCs w:val="22"/>
              </w:rPr>
              <w:t xml:space="preserve">10 </w:t>
            </w:r>
          </w:p>
        </w:tc>
        <w:tc>
          <w:tcPr>
            <w:tcW w:w="1260" w:type="dxa"/>
          </w:tcPr>
          <w:p w:rsidR="79CB2D22" w:rsidP="79CB2D22" w14:paraId="32349EF5" w14:textId="54290E91">
            <w:pPr>
              <w:tabs>
                <w:tab w:val="left" w:pos="720"/>
                <w:tab w:val="left" w:pos="1440"/>
                <w:tab w:val="left" w:pos="2160"/>
                <w:tab w:val="left" w:pos="2880"/>
                <w:tab w:val="left" w:pos="3600"/>
                <w:tab w:val="left" w:pos="4680"/>
                <w:tab w:val="left" w:pos="5040"/>
              </w:tabs>
              <w:spacing w:after="48"/>
              <w:jc w:val="right"/>
            </w:pPr>
            <w:r w:rsidRPr="79CB2D22">
              <w:rPr>
                <w:szCs w:val="22"/>
              </w:rPr>
              <w:t xml:space="preserve">600,000 </w:t>
            </w:r>
          </w:p>
        </w:tc>
      </w:tr>
      <w:tr w14:paraId="5E3EF6FD" w14:textId="77777777" w:rsidTr="007E6983">
        <w:tblPrEx>
          <w:tblW w:w="11070" w:type="dxa"/>
          <w:tblInd w:w="-833" w:type="dxa"/>
          <w:tblLayout w:type="fixed"/>
          <w:tblLook w:val="04A0"/>
        </w:tblPrEx>
        <w:trPr>
          <w:trHeight w:val="300"/>
        </w:trPr>
        <w:tc>
          <w:tcPr>
            <w:tcW w:w="2700" w:type="dxa"/>
            <w:tcBorders>
              <w:top w:val="single" w:sz="8" w:space="0" w:color="auto"/>
              <w:left w:val="double" w:sz="6" w:space="0" w:color="auto"/>
              <w:bottom w:val="single" w:sz="8" w:space="0" w:color="auto"/>
              <w:right w:val="single" w:sz="8" w:space="0" w:color="auto"/>
            </w:tcBorders>
          </w:tcPr>
          <w:p w:rsidR="006B1345" w:rsidRPr="00ED303C" w:rsidP="17AEC153" w14:paraId="2458439A" w14:textId="2646D190">
            <w:pPr>
              <w:tabs>
                <w:tab w:val="left" w:pos="0"/>
                <w:tab w:val="left" w:pos="720"/>
                <w:tab w:val="left" w:pos="1440"/>
                <w:tab w:val="left" w:pos="2160"/>
                <w:tab w:val="left" w:pos="2880"/>
                <w:tab w:val="left" w:pos="3600"/>
                <w:tab w:val="left" w:pos="4680"/>
                <w:tab w:val="left" w:pos="5040"/>
              </w:tabs>
              <w:suppressAutoHyphens/>
              <w:spacing w:after="48"/>
            </w:pPr>
            <w:r>
              <w:t>*</w:t>
            </w:r>
            <w:r w:rsidR="009A0513">
              <w:t>Marine (Coast)</w:t>
            </w:r>
          </w:p>
        </w:tc>
        <w:tc>
          <w:tcPr>
            <w:tcW w:w="1710" w:type="dxa"/>
            <w:tcBorders>
              <w:left w:val="single" w:sz="8" w:space="0" w:color="auto"/>
            </w:tcBorders>
          </w:tcPr>
          <w:p w:rsidR="79CB2D22" w:rsidP="79CB2D22" w14:paraId="62A275B5" w14:textId="1474F8CF">
            <w:pPr>
              <w:tabs>
                <w:tab w:val="left" w:pos="720"/>
                <w:tab w:val="left" w:pos="1440"/>
                <w:tab w:val="left" w:pos="2160"/>
                <w:tab w:val="left" w:pos="2880"/>
                <w:tab w:val="left" w:pos="3600"/>
                <w:tab w:val="left" w:pos="4680"/>
                <w:tab w:val="left" w:pos="5040"/>
              </w:tabs>
              <w:spacing w:after="48"/>
              <w:jc w:val="right"/>
            </w:pPr>
            <w:r w:rsidRPr="79CB2D22">
              <w:rPr>
                <w:szCs w:val="22"/>
              </w:rPr>
              <w:t xml:space="preserve">330 </w:t>
            </w:r>
          </w:p>
        </w:tc>
        <w:tc>
          <w:tcPr>
            <w:tcW w:w="540" w:type="dxa"/>
          </w:tcPr>
          <w:p w:rsidR="79CB2D22" w:rsidP="79CB2D22" w14:paraId="01CFDCB9" w14:textId="1FCDE894">
            <w:pPr>
              <w:spacing w:after="48"/>
              <w:jc w:val="center"/>
            </w:pPr>
            <w:r w:rsidRPr="79CB2D22">
              <w:rPr>
                <w:szCs w:val="22"/>
              </w:rPr>
              <w:t xml:space="preserve">10 </w:t>
            </w:r>
          </w:p>
        </w:tc>
        <w:tc>
          <w:tcPr>
            <w:tcW w:w="1260" w:type="dxa"/>
          </w:tcPr>
          <w:p w:rsidR="79CB2D22" w:rsidRPr="79CB2D22" w:rsidP="79CB2D22" w14:paraId="3B779612" w14:textId="4CC27FFB">
            <w:pPr>
              <w:spacing w:after="48"/>
              <w:jc w:val="right"/>
              <w:rPr>
                <w:color w:val="000000" w:themeColor="text1"/>
                <w:szCs w:val="22"/>
              </w:rPr>
            </w:pPr>
            <w:r w:rsidRPr="79CB2D22">
              <w:rPr>
                <w:color w:val="000000" w:themeColor="text1"/>
                <w:szCs w:val="22"/>
              </w:rPr>
              <w:t>144,000</w:t>
            </w:r>
          </w:p>
        </w:tc>
        <w:tc>
          <w:tcPr>
            <w:tcW w:w="1260" w:type="dxa"/>
          </w:tcPr>
          <w:p w:rsidR="79CB2D22" w:rsidP="79CB2D22" w14:paraId="16E82EE4" w14:textId="4A51AAAF">
            <w:pPr>
              <w:tabs>
                <w:tab w:val="left" w:pos="720"/>
                <w:tab w:val="left" w:pos="1440"/>
                <w:tab w:val="left" w:pos="2160"/>
                <w:tab w:val="left" w:pos="2880"/>
                <w:tab w:val="left" w:pos="3600"/>
                <w:tab w:val="left" w:pos="4680"/>
                <w:tab w:val="left" w:pos="5040"/>
              </w:tabs>
              <w:spacing w:after="48"/>
              <w:jc w:val="right"/>
            </w:pPr>
            <w:r w:rsidRPr="79CB2D22">
              <w:rPr>
                <w:szCs w:val="22"/>
              </w:rPr>
              <w:t xml:space="preserve">132,000 </w:t>
            </w:r>
          </w:p>
        </w:tc>
        <w:tc>
          <w:tcPr>
            <w:tcW w:w="1170" w:type="dxa"/>
          </w:tcPr>
          <w:p w:rsidR="79CB2D22" w:rsidP="79CB2D22" w14:paraId="472A4B62" w14:textId="6D7F67E8">
            <w:pPr>
              <w:spacing w:after="48"/>
              <w:jc w:val="right"/>
            </w:pPr>
            <w:r w:rsidRPr="79CB2D22">
              <w:rPr>
                <w:szCs w:val="22"/>
              </w:rPr>
              <w:t xml:space="preserve">40 </w:t>
            </w:r>
          </w:p>
        </w:tc>
        <w:tc>
          <w:tcPr>
            <w:tcW w:w="1170" w:type="dxa"/>
          </w:tcPr>
          <w:p w:rsidR="79CB2D22" w:rsidP="79CB2D22" w14:paraId="3338B1E9" w14:textId="60989726">
            <w:pPr>
              <w:spacing w:after="48"/>
              <w:jc w:val="right"/>
            </w:pPr>
            <w:r w:rsidRPr="79CB2D22">
              <w:rPr>
                <w:szCs w:val="22"/>
              </w:rPr>
              <w:t xml:space="preserve">40 </w:t>
            </w:r>
          </w:p>
        </w:tc>
        <w:tc>
          <w:tcPr>
            <w:tcW w:w="1260" w:type="dxa"/>
          </w:tcPr>
          <w:p w:rsidR="79CB2D22" w:rsidP="79CB2D22" w14:paraId="72E6167E" w14:textId="3C23F5B2">
            <w:pPr>
              <w:tabs>
                <w:tab w:val="left" w:pos="720"/>
                <w:tab w:val="left" w:pos="1440"/>
                <w:tab w:val="left" w:pos="2160"/>
                <w:tab w:val="left" w:pos="2880"/>
                <w:tab w:val="left" w:pos="3600"/>
                <w:tab w:val="left" w:pos="4680"/>
                <w:tab w:val="left" w:pos="5040"/>
              </w:tabs>
              <w:spacing w:after="48"/>
              <w:jc w:val="right"/>
            </w:pPr>
            <w:r w:rsidRPr="79CB2D22">
              <w:rPr>
                <w:szCs w:val="22"/>
              </w:rPr>
              <w:t xml:space="preserve">132,000 </w:t>
            </w:r>
          </w:p>
        </w:tc>
      </w:tr>
      <w:tr w14:paraId="12829B64" w14:textId="77777777" w:rsidTr="007E6983">
        <w:tblPrEx>
          <w:tblW w:w="11070" w:type="dxa"/>
          <w:tblInd w:w="-833" w:type="dxa"/>
          <w:tblLayout w:type="fixed"/>
          <w:tblLook w:val="04A0"/>
        </w:tblPrEx>
        <w:trPr>
          <w:trHeight w:val="300"/>
        </w:trPr>
        <w:tc>
          <w:tcPr>
            <w:tcW w:w="2700" w:type="dxa"/>
            <w:tcBorders>
              <w:top w:val="single" w:sz="8" w:space="0" w:color="auto"/>
              <w:left w:val="double" w:sz="6" w:space="0" w:color="auto"/>
              <w:bottom w:val="single" w:sz="8" w:space="0" w:color="auto"/>
              <w:right w:val="single" w:sz="8" w:space="0" w:color="auto"/>
            </w:tcBorders>
          </w:tcPr>
          <w:p w:rsidR="006B1345" w:rsidRPr="00ED303C" w:rsidP="17AEC153" w14:paraId="3096214D" w14:textId="3B354A38">
            <w:pPr>
              <w:tabs>
                <w:tab w:val="left" w:pos="0"/>
                <w:tab w:val="left" w:pos="720"/>
                <w:tab w:val="left" w:pos="1440"/>
                <w:tab w:val="left" w:pos="2160"/>
                <w:tab w:val="left" w:pos="2880"/>
                <w:tab w:val="left" w:pos="3600"/>
                <w:tab w:val="left" w:pos="4680"/>
                <w:tab w:val="left" w:pos="5040"/>
              </w:tabs>
              <w:suppressAutoHyphens/>
              <w:spacing w:after="48"/>
              <w:rPr>
                <w:vertAlign w:val="superscript"/>
              </w:rPr>
            </w:pPr>
            <w:r>
              <w:t>*</w:t>
            </w:r>
            <w:r w:rsidR="009A0513">
              <w:t>Aviation (Ground)</w:t>
            </w:r>
          </w:p>
        </w:tc>
        <w:tc>
          <w:tcPr>
            <w:tcW w:w="1710" w:type="dxa"/>
            <w:tcBorders>
              <w:left w:val="single" w:sz="8" w:space="0" w:color="auto"/>
            </w:tcBorders>
            <w:vAlign w:val="center"/>
          </w:tcPr>
          <w:p w:rsidR="79CB2D22" w:rsidRPr="79CB2D22" w:rsidP="79CB2D22" w14:paraId="71D9157F" w14:textId="4C57E3C3">
            <w:pPr>
              <w:tabs>
                <w:tab w:val="left" w:pos="720"/>
                <w:tab w:val="left" w:pos="1440"/>
                <w:tab w:val="left" w:pos="2160"/>
                <w:tab w:val="left" w:pos="2880"/>
                <w:tab w:val="left" w:pos="3600"/>
                <w:tab w:val="left" w:pos="4680"/>
                <w:tab w:val="left" w:pos="5040"/>
              </w:tabs>
              <w:spacing w:after="48"/>
              <w:jc w:val="right"/>
              <w:rPr>
                <w:color w:val="000000" w:themeColor="text1"/>
                <w:szCs w:val="22"/>
              </w:rPr>
            </w:pPr>
            <w:r w:rsidRPr="79CB2D22">
              <w:rPr>
                <w:color w:val="000000" w:themeColor="text1"/>
                <w:szCs w:val="22"/>
              </w:rPr>
              <w:t>400</w:t>
            </w:r>
          </w:p>
        </w:tc>
        <w:tc>
          <w:tcPr>
            <w:tcW w:w="540" w:type="dxa"/>
            <w:vAlign w:val="center"/>
          </w:tcPr>
          <w:p w:rsidR="79CB2D22" w:rsidRPr="79CB2D22" w:rsidP="79CB2D22" w14:paraId="251E1325" w14:textId="6EEA8491">
            <w:pPr>
              <w:spacing w:after="48"/>
              <w:jc w:val="center"/>
              <w:rPr>
                <w:color w:val="000000" w:themeColor="text1"/>
                <w:szCs w:val="22"/>
              </w:rPr>
            </w:pPr>
            <w:r w:rsidRPr="79CB2D22">
              <w:rPr>
                <w:color w:val="000000" w:themeColor="text1"/>
                <w:szCs w:val="22"/>
              </w:rPr>
              <w:t>10</w:t>
            </w:r>
          </w:p>
        </w:tc>
        <w:tc>
          <w:tcPr>
            <w:tcW w:w="1260" w:type="dxa"/>
            <w:vAlign w:val="center"/>
          </w:tcPr>
          <w:p w:rsidR="79CB2D22" w:rsidRPr="79CB2D22" w:rsidP="79CB2D22" w14:paraId="4112525B" w14:textId="587A680E">
            <w:pPr>
              <w:spacing w:after="48"/>
              <w:jc w:val="right"/>
              <w:rPr>
                <w:color w:val="000000" w:themeColor="text1"/>
                <w:szCs w:val="22"/>
              </w:rPr>
            </w:pPr>
            <w:r w:rsidRPr="79CB2D22">
              <w:rPr>
                <w:color w:val="000000" w:themeColor="text1"/>
                <w:szCs w:val="22"/>
              </w:rPr>
              <w:t>76,000</w:t>
            </w:r>
          </w:p>
        </w:tc>
        <w:tc>
          <w:tcPr>
            <w:tcW w:w="1260" w:type="dxa"/>
          </w:tcPr>
          <w:p w:rsidR="79CB2D22" w:rsidRPr="79CB2D22" w:rsidP="79CB2D22" w14:paraId="7E60ABAB" w14:textId="49100263">
            <w:pPr>
              <w:tabs>
                <w:tab w:val="left" w:pos="720"/>
                <w:tab w:val="left" w:pos="1440"/>
                <w:tab w:val="left" w:pos="2160"/>
                <w:tab w:val="left" w:pos="2880"/>
                <w:tab w:val="left" w:pos="3600"/>
                <w:tab w:val="left" w:pos="4680"/>
                <w:tab w:val="left" w:pos="5040"/>
              </w:tabs>
              <w:spacing w:after="48"/>
              <w:jc w:val="right"/>
              <w:rPr>
                <w:color w:val="000000" w:themeColor="text1"/>
                <w:szCs w:val="22"/>
              </w:rPr>
            </w:pPr>
            <w:r w:rsidRPr="79CB2D22">
              <w:rPr>
                <w:color w:val="000000" w:themeColor="text1"/>
                <w:szCs w:val="22"/>
              </w:rPr>
              <w:t>80,000</w:t>
            </w:r>
          </w:p>
        </w:tc>
        <w:tc>
          <w:tcPr>
            <w:tcW w:w="1170" w:type="dxa"/>
          </w:tcPr>
          <w:p w:rsidR="79CB2D22" w:rsidRPr="79CB2D22" w:rsidP="79CB2D22" w14:paraId="66A68C0C" w14:textId="398ACECF">
            <w:pPr>
              <w:spacing w:after="48"/>
              <w:jc w:val="right"/>
              <w:rPr>
                <w:color w:val="000000" w:themeColor="text1"/>
                <w:szCs w:val="22"/>
              </w:rPr>
            </w:pPr>
            <w:r w:rsidRPr="79CB2D22">
              <w:rPr>
                <w:color w:val="000000" w:themeColor="text1"/>
                <w:szCs w:val="22"/>
              </w:rPr>
              <w:t>20</w:t>
            </w:r>
          </w:p>
        </w:tc>
        <w:tc>
          <w:tcPr>
            <w:tcW w:w="1170" w:type="dxa"/>
          </w:tcPr>
          <w:p w:rsidR="79CB2D22" w:rsidRPr="79CB2D22" w:rsidP="79CB2D22" w14:paraId="57A2FE27" w14:textId="49FCB99A">
            <w:pPr>
              <w:spacing w:after="48"/>
              <w:jc w:val="right"/>
              <w:rPr>
                <w:color w:val="000000" w:themeColor="text1"/>
                <w:szCs w:val="22"/>
              </w:rPr>
            </w:pPr>
            <w:r w:rsidRPr="79CB2D22">
              <w:rPr>
                <w:color w:val="000000" w:themeColor="text1"/>
                <w:szCs w:val="22"/>
              </w:rPr>
              <w:t>20</w:t>
            </w:r>
          </w:p>
        </w:tc>
        <w:tc>
          <w:tcPr>
            <w:tcW w:w="1260" w:type="dxa"/>
          </w:tcPr>
          <w:p w:rsidR="79CB2D22" w:rsidRPr="79CB2D22" w:rsidP="79CB2D22" w14:paraId="39A35978" w14:textId="0490BBB0">
            <w:pPr>
              <w:tabs>
                <w:tab w:val="left" w:pos="720"/>
                <w:tab w:val="left" w:pos="1440"/>
                <w:tab w:val="left" w:pos="2160"/>
                <w:tab w:val="left" w:pos="2880"/>
                <w:tab w:val="left" w:pos="3600"/>
                <w:tab w:val="left" w:pos="4680"/>
                <w:tab w:val="left" w:pos="5040"/>
              </w:tabs>
              <w:spacing w:after="48"/>
              <w:jc w:val="right"/>
              <w:rPr>
                <w:color w:val="000000" w:themeColor="text1"/>
                <w:szCs w:val="22"/>
              </w:rPr>
            </w:pPr>
            <w:r w:rsidRPr="79CB2D22">
              <w:rPr>
                <w:color w:val="000000" w:themeColor="text1"/>
                <w:szCs w:val="22"/>
              </w:rPr>
              <w:t>80,000</w:t>
            </w:r>
          </w:p>
        </w:tc>
      </w:tr>
      <w:tr w14:paraId="286D5C4E" w14:textId="77777777" w:rsidTr="007E6983">
        <w:tblPrEx>
          <w:tblW w:w="11070" w:type="dxa"/>
          <w:tblInd w:w="-833" w:type="dxa"/>
          <w:tblLayout w:type="fixed"/>
          <w:tblLook w:val="04A0"/>
        </w:tblPrEx>
        <w:trPr>
          <w:trHeight w:val="300"/>
        </w:trPr>
        <w:tc>
          <w:tcPr>
            <w:tcW w:w="2700" w:type="dxa"/>
            <w:tcBorders>
              <w:top w:val="single" w:sz="8" w:space="0" w:color="auto"/>
              <w:bottom w:val="single" w:sz="8" w:space="0" w:color="auto"/>
            </w:tcBorders>
          </w:tcPr>
          <w:p w:rsidR="006B1345" w:rsidRPr="00ED303C" w:rsidP="00735EC7" w14:paraId="37900493"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vertAlign w:val="superscript"/>
              </w:rPr>
            </w:pPr>
            <w:r w:rsidRPr="00ED303C">
              <w:t>AM Class A</w:t>
            </w:r>
            <w:r w:rsidRPr="00ED303C">
              <w:rPr>
                <w:vertAlign w:val="superscript"/>
              </w:rPr>
              <w:t>1</w:t>
            </w:r>
          </w:p>
        </w:tc>
        <w:tc>
          <w:tcPr>
            <w:tcW w:w="1710" w:type="dxa"/>
          </w:tcPr>
          <w:p w:rsidR="79CB2D22" w:rsidP="79CB2D22" w14:paraId="36948986" w14:textId="70D51F4D">
            <w:pPr>
              <w:spacing w:after="48"/>
              <w:jc w:val="right"/>
            </w:pPr>
            <w:r w:rsidRPr="79CB2D22">
              <w:rPr>
                <w:szCs w:val="22"/>
              </w:rPr>
              <w:t>60</w:t>
            </w:r>
          </w:p>
        </w:tc>
        <w:tc>
          <w:tcPr>
            <w:tcW w:w="540" w:type="dxa"/>
          </w:tcPr>
          <w:p w:rsidR="79CB2D22" w:rsidP="79CB2D22" w14:paraId="6BFA7353" w14:textId="48F43EA8">
            <w:pPr>
              <w:spacing w:after="48"/>
              <w:jc w:val="center"/>
            </w:pPr>
            <w:r w:rsidRPr="79CB2D22">
              <w:rPr>
                <w:szCs w:val="22"/>
              </w:rPr>
              <w:t xml:space="preserve">1 </w:t>
            </w:r>
          </w:p>
        </w:tc>
        <w:tc>
          <w:tcPr>
            <w:tcW w:w="1260" w:type="dxa"/>
          </w:tcPr>
          <w:p w:rsidR="79CB2D22" w:rsidRPr="79CB2D22" w:rsidP="79CB2D22" w14:paraId="7235048C" w14:textId="256ACF6A">
            <w:pPr>
              <w:spacing w:after="48"/>
              <w:jc w:val="right"/>
              <w:rPr>
                <w:color w:val="000000" w:themeColor="text1"/>
                <w:szCs w:val="22"/>
              </w:rPr>
            </w:pPr>
            <w:r w:rsidRPr="79CB2D22">
              <w:rPr>
                <w:color w:val="000000" w:themeColor="text1"/>
                <w:szCs w:val="22"/>
              </w:rPr>
              <w:t>266,220</w:t>
            </w:r>
          </w:p>
        </w:tc>
        <w:tc>
          <w:tcPr>
            <w:tcW w:w="1260" w:type="dxa"/>
          </w:tcPr>
          <w:p w:rsidR="79CB2D22" w:rsidP="79CB2D22" w14:paraId="0A6194F8" w14:textId="5ED1796E">
            <w:pPr>
              <w:tabs>
                <w:tab w:val="left" w:pos="720"/>
                <w:tab w:val="left" w:pos="1440"/>
                <w:tab w:val="left" w:pos="2160"/>
                <w:tab w:val="left" w:pos="2880"/>
                <w:tab w:val="left" w:pos="3600"/>
                <w:tab w:val="left" w:pos="4680"/>
                <w:tab w:val="left" w:pos="5040"/>
              </w:tabs>
              <w:spacing w:after="48"/>
              <w:jc w:val="right"/>
            </w:pPr>
            <w:r>
              <w:t xml:space="preserve"> </w:t>
            </w:r>
            <w:r w:rsidR="0BAA93FA">
              <w:t>281,748</w:t>
            </w:r>
            <w:r>
              <w:t xml:space="preserve"> </w:t>
            </w:r>
          </w:p>
        </w:tc>
        <w:tc>
          <w:tcPr>
            <w:tcW w:w="1170" w:type="dxa"/>
          </w:tcPr>
          <w:p w:rsidR="79CB2D22" w:rsidP="79CB2D22" w14:paraId="1816E42E" w14:textId="252C5F7B">
            <w:pPr>
              <w:tabs>
                <w:tab w:val="left" w:pos="720"/>
                <w:tab w:val="left" w:pos="1440"/>
                <w:tab w:val="left" w:pos="2160"/>
                <w:tab w:val="left" w:pos="2880"/>
                <w:tab w:val="left" w:pos="3600"/>
                <w:tab w:val="left" w:pos="4680"/>
                <w:tab w:val="left" w:pos="5040"/>
              </w:tabs>
              <w:spacing w:after="48"/>
              <w:jc w:val="right"/>
            </w:pPr>
            <w:r>
              <w:t xml:space="preserve"> </w:t>
            </w:r>
            <w:r w:rsidR="61A327CC">
              <w:t>4,696</w:t>
            </w:r>
            <w:r>
              <w:t xml:space="preserve">  </w:t>
            </w:r>
          </w:p>
        </w:tc>
        <w:tc>
          <w:tcPr>
            <w:tcW w:w="1170" w:type="dxa"/>
          </w:tcPr>
          <w:p w:rsidR="79CB2D22" w:rsidP="79CB2D22" w14:paraId="5A3E8AFB" w14:textId="3257C874">
            <w:pPr>
              <w:tabs>
                <w:tab w:val="left" w:pos="720"/>
                <w:tab w:val="left" w:pos="1440"/>
                <w:tab w:val="left" w:pos="2160"/>
                <w:tab w:val="left" w:pos="2880"/>
                <w:tab w:val="left" w:pos="3600"/>
                <w:tab w:val="left" w:pos="4680"/>
                <w:tab w:val="left" w:pos="5040"/>
              </w:tabs>
              <w:spacing w:after="48"/>
              <w:jc w:val="right"/>
            </w:pPr>
            <w:r>
              <w:t xml:space="preserve"> </w:t>
            </w:r>
            <w:r w:rsidR="2EB64394">
              <w:t>4,695</w:t>
            </w:r>
            <w:r>
              <w:t xml:space="preserve">  </w:t>
            </w:r>
          </w:p>
        </w:tc>
        <w:tc>
          <w:tcPr>
            <w:tcW w:w="1260" w:type="dxa"/>
          </w:tcPr>
          <w:p w:rsidR="79CB2D22" w:rsidP="79CB2D22" w14:paraId="5D50844D" w14:textId="6CB1CAA7">
            <w:pPr>
              <w:tabs>
                <w:tab w:val="left" w:pos="720"/>
                <w:tab w:val="left" w:pos="1440"/>
                <w:tab w:val="left" w:pos="2160"/>
                <w:tab w:val="left" w:pos="2880"/>
                <w:tab w:val="left" w:pos="3600"/>
                <w:tab w:val="left" w:pos="4680"/>
                <w:tab w:val="left" w:pos="5040"/>
              </w:tabs>
              <w:spacing w:after="48"/>
              <w:jc w:val="right"/>
            </w:pPr>
            <w:r>
              <w:t xml:space="preserve"> </w:t>
            </w:r>
            <w:r w:rsidR="1AA8E7B7">
              <w:t>281,700</w:t>
            </w:r>
            <w:r>
              <w:t xml:space="preserve">  </w:t>
            </w:r>
          </w:p>
        </w:tc>
      </w:tr>
      <w:tr w14:paraId="36B3801C" w14:textId="77777777" w:rsidTr="007E6983">
        <w:tblPrEx>
          <w:tblW w:w="11070" w:type="dxa"/>
          <w:tblInd w:w="-833" w:type="dxa"/>
          <w:tblLayout w:type="fixed"/>
          <w:tblLook w:val="04A0"/>
        </w:tblPrEx>
        <w:trPr>
          <w:trHeight w:val="300"/>
        </w:trPr>
        <w:tc>
          <w:tcPr>
            <w:tcW w:w="2700" w:type="dxa"/>
            <w:tcBorders>
              <w:top w:val="single" w:sz="8" w:space="0" w:color="auto"/>
            </w:tcBorders>
          </w:tcPr>
          <w:p w:rsidR="006B1345" w:rsidRPr="00ED303C" w:rsidP="00735EC7" w14:paraId="067AE013"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vertAlign w:val="superscript"/>
              </w:rPr>
            </w:pPr>
            <w:r w:rsidRPr="00ED303C">
              <w:t>AM Class B</w:t>
            </w:r>
            <w:r w:rsidRPr="00ED303C">
              <w:rPr>
                <w:vertAlign w:val="superscript"/>
              </w:rPr>
              <w:t>1</w:t>
            </w:r>
          </w:p>
        </w:tc>
        <w:tc>
          <w:tcPr>
            <w:tcW w:w="1710" w:type="dxa"/>
          </w:tcPr>
          <w:p w:rsidR="79CB2D22" w:rsidP="79CB2D22" w14:paraId="4D0A0DA5" w14:textId="26CBD2AF">
            <w:pPr>
              <w:spacing w:after="48"/>
              <w:jc w:val="right"/>
            </w:pPr>
            <w:r w:rsidRPr="79CB2D22">
              <w:rPr>
                <w:szCs w:val="22"/>
              </w:rPr>
              <w:t>1,3</w:t>
            </w:r>
            <w:r w:rsidR="0036322D">
              <w:rPr>
                <w:szCs w:val="22"/>
              </w:rPr>
              <w:t>3</w:t>
            </w:r>
            <w:r w:rsidRPr="79CB2D22">
              <w:rPr>
                <w:szCs w:val="22"/>
              </w:rPr>
              <w:t>0</w:t>
            </w:r>
          </w:p>
        </w:tc>
        <w:tc>
          <w:tcPr>
            <w:tcW w:w="540" w:type="dxa"/>
          </w:tcPr>
          <w:p w:rsidR="79CB2D22" w:rsidP="79CB2D22" w14:paraId="142887A3" w14:textId="0BD8BCD3">
            <w:pPr>
              <w:spacing w:after="48"/>
              <w:jc w:val="center"/>
            </w:pPr>
            <w:r w:rsidRPr="79CB2D22">
              <w:rPr>
                <w:szCs w:val="22"/>
              </w:rPr>
              <w:t xml:space="preserve">1 </w:t>
            </w:r>
          </w:p>
        </w:tc>
        <w:tc>
          <w:tcPr>
            <w:tcW w:w="1260" w:type="dxa"/>
          </w:tcPr>
          <w:p w:rsidR="79CB2D22" w:rsidRPr="79CB2D22" w:rsidP="79CB2D22" w14:paraId="54CE034A" w14:textId="1985C7D4">
            <w:pPr>
              <w:spacing w:after="48"/>
              <w:jc w:val="right"/>
              <w:rPr>
                <w:color w:val="000000" w:themeColor="text1"/>
                <w:szCs w:val="22"/>
              </w:rPr>
            </w:pPr>
            <w:r w:rsidRPr="79CB2D22">
              <w:rPr>
                <w:color w:val="000000" w:themeColor="text1"/>
                <w:szCs w:val="22"/>
              </w:rPr>
              <w:t>3,316,680</w:t>
            </w:r>
          </w:p>
        </w:tc>
        <w:tc>
          <w:tcPr>
            <w:tcW w:w="1260" w:type="dxa"/>
          </w:tcPr>
          <w:p w:rsidR="79CB2D22" w:rsidP="79CB2D22" w14:paraId="62BD8611" w14:textId="40E1E30B">
            <w:pPr>
              <w:tabs>
                <w:tab w:val="left" w:pos="720"/>
                <w:tab w:val="left" w:pos="1440"/>
                <w:tab w:val="left" w:pos="2160"/>
                <w:tab w:val="left" w:pos="2880"/>
                <w:tab w:val="left" w:pos="3600"/>
                <w:tab w:val="left" w:pos="4680"/>
                <w:tab w:val="left" w:pos="5040"/>
              </w:tabs>
              <w:spacing w:after="48"/>
              <w:jc w:val="right"/>
            </w:pPr>
            <w:r>
              <w:t xml:space="preserve"> </w:t>
            </w:r>
            <w:r w:rsidR="791E979A">
              <w:t>3,508,878</w:t>
            </w:r>
            <w:r>
              <w:t xml:space="preserve">  </w:t>
            </w:r>
          </w:p>
        </w:tc>
        <w:tc>
          <w:tcPr>
            <w:tcW w:w="1170" w:type="dxa"/>
          </w:tcPr>
          <w:p w:rsidR="79CB2D22" w:rsidP="79CB2D22" w14:paraId="0939F14B" w14:textId="28546BE4">
            <w:pPr>
              <w:tabs>
                <w:tab w:val="left" w:pos="720"/>
                <w:tab w:val="left" w:pos="1440"/>
                <w:tab w:val="left" w:pos="2160"/>
                <w:tab w:val="left" w:pos="2880"/>
                <w:tab w:val="left" w:pos="3600"/>
                <w:tab w:val="left" w:pos="4680"/>
                <w:tab w:val="left" w:pos="5040"/>
              </w:tabs>
              <w:spacing w:after="48"/>
              <w:jc w:val="right"/>
            </w:pPr>
            <w:r>
              <w:t xml:space="preserve"> </w:t>
            </w:r>
            <w:r w:rsidR="2A8CE2AE">
              <w:t>2,638</w:t>
            </w:r>
            <w:r>
              <w:t xml:space="preserve">  </w:t>
            </w:r>
          </w:p>
        </w:tc>
        <w:tc>
          <w:tcPr>
            <w:tcW w:w="1170" w:type="dxa"/>
          </w:tcPr>
          <w:p w:rsidR="79CB2D22" w:rsidP="79CB2D22" w14:paraId="28AEF2DE" w14:textId="4650DD5B">
            <w:pPr>
              <w:tabs>
                <w:tab w:val="left" w:pos="720"/>
                <w:tab w:val="left" w:pos="1440"/>
                <w:tab w:val="left" w:pos="2160"/>
                <w:tab w:val="left" w:pos="2880"/>
                <w:tab w:val="left" w:pos="3600"/>
                <w:tab w:val="left" w:pos="4680"/>
                <w:tab w:val="left" w:pos="5040"/>
              </w:tabs>
              <w:spacing w:after="48"/>
              <w:jc w:val="right"/>
            </w:pPr>
            <w:r>
              <w:t xml:space="preserve"> </w:t>
            </w:r>
            <w:r w:rsidR="7CFDA005">
              <w:t>2,640</w:t>
            </w:r>
            <w:r>
              <w:t xml:space="preserve">  </w:t>
            </w:r>
          </w:p>
        </w:tc>
        <w:tc>
          <w:tcPr>
            <w:tcW w:w="1260" w:type="dxa"/>
          </w:tcPr>
          <w:p w:rsidR="79CB2D22" w:rsidP="79CB2D22" w14:paraId="44C4CD02" w14:textId="221ADB63">
            <w:pPr>
              <w:tabs>
                <w:tab w:val="left" w:pos="720"/>
                <w:tab w:val="left" w:pos="1440"/>
                <w:tab w:val="left" w:pos="2160"/>
                <w:tab w:val="left" w:pos="2880"/>
                <w:tab w:val="left" w:pos="3600"/>
                <w:tab w:val="left" w:pos="4680"/>
                <w:tab w:val="left" w:pos="5040"/>
              </w:tabs>
              <w:spacing w:after="48"/>
              <w:jc w:val="right"/>
            </w:pPr>
            <w:r>
              <w:t xml:space="preserve"> </w:t>
            </w:r>
            <w:r w:rsidR="636F911D">
              <w:t>3,511,200</w:t>
            </w:r>
            <w:r>
              <w:t xml:space="preserve">  </w:t>
            </w:r>
          </w:p>
        </w:tc>
      </w:tr>
      <w:tr w14:paraId="4DCFA7C3" w14:textId="77777777" w:rsidTr="007E6983">
        <w:tblPrEx>
          <w:tblW w:w="11070" w:type="dxa"/>
          <w:tblInd w:w="-833" w:type="dxa"/>
          <w:tblLayout w:type="fixed"/>
          <w:tblLook w:val="04A0"/>
        </w:tblPrEx>
        <w:trPr>
          <w:trHeight w:val="300"/>
        </w:trPr>
        <w:tc>
          <w:tcPr>
            <w:tcW w:w="2700" w:type="dxa"/>
          </w:tcPr>
          <w:p w:rsidR="006B1345" w:rsidRPr="00ED303C" w:rsidP="00735EC7" w14:paraId="1F467430"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vertAlign w:val="superscript"/>
              </w:rPr>
            </w:pPr>
            <w:r w:rsidRPr="00ED303C">
              <w:t>AM Class C</w:t>
            </w:r>
            <w:r w:rsidRPr="00ED303C">
              <w:rPr>
                <w:vertAlign w:val="superscript"/>
              </w:rPr>
              <w:t>1</w:t>
            </w:r>
          </w:p>
        </w:tc>
        <w:tc>
          <w:tcPr>
            <w:tcW w:w="1710" w:type="dxa"/>
          </w:tcPr>
          <w:p w:rsidR="79CB2D22" w:rsidP="79CB2D22" w14:paraId="32D42846" w14:textId="3A01389F">
            <w:pPr>
              <w:spacing w:after="48"/>
              <w:jc w:val="right"/>
            </w:pPr>
            <w:r w:rsidRPr="79CB2D22">
              <w:rPr>
                <w:szCs w:val="22"/>
              </w:rPr>
              <w:t>7</w:t>
            </w:r>
            <w:r w:rsidR="0036322D">
              <w:rPr>
                <w:szCs w:val="22"/>
              </w:rPr>
              <w:t>8</w:t>
            </w:r>
            <w:r w:rsidRPr="79CB2D22">
              <w:rPr>
                <w:szCs w:val="22"/>
              </w:rPr>
              <w:t>0</w:t>
            </w:r>
          </w:p>
        </w:tc>
        <w:tc>
          <w:tcPr>
            <w:tcW w:w="540" w:type="dxa"/>
          </w:tcPr>
          <w:p w:rsidR="79CB2D22" w:rsidP="79CB2D22" w14:paraId="0D264B22" w14:textId="7A0003EB">
            <w:pPr>
              <w:spacing w:after="48"/>
              <w:jc w:val="center"/>
            </w:pPr>
            <w:r w:rsidRPr="79CB2D22">
              <w:rPr>
                <w:szCs w:val="22"/>
              </w:rPr>
              <w:t xml:space="preserve">1 </w:t>
            </w:r>
          </w:p>
        </w:tc>
        <w:tc>
          <w:tcPr>
            <w:tcW w:w="1260" w:type="dxa"/>
          </w:tcPr>
          <w:p w:rsidR="79CB2D22" w:rsidRPr="79CB2D22" w:rsidP="79CB2D22" w14:paraId="5E2F5816" w14:textId="0E421DF4">
            <w:pPr>
              <w:spacing w:after="48"/>
              <w:jc w:val="right"/>
              <w:rPr>
                <w:color w:val="000000" w:themeColor="text1"/>
                <w:szCs w:val="22"/>
              </w:rPr>
            </w:pPr>
            <w:r w:rsidRPr="79CB2D22">
              <w:rPr>
                <w:color w:val="000000" w:themeColor="text1"/>
                <w:szCs w:val="22"/>
              </w:rPr>
              <w:t>1,184,400</w:t>
            </w:r>
          </w:p>
        </w:tc>
        <w:tc>
          <w:tcPr>
            <w:tcW w:w="1260" w:type="dxa"/>
          </w:tcPr>
          <w:p w:rsidR="79CB2D22" w:rsidP="79CB2D22" w14:paraId="1F4F219B" w14:textId="141F0796">
            <w:pPr>
              <w:tabs>
                <w:tab w:val="left" w:pos="720"/>
                <w:tab w:val="left" w:pos="1440"/>
                <w:tab w:val="left" w:pos="2160"/>
                <w:tab w:val="left" w:pos="2880"/>
                <w:tab w:val="left" w:pos="3600"/>
                <w:tab w:val="left" w:pos="4680"/>
                <w:tab w:val="left" w:pos="5040"/>
              </w:tabs>
              <w:spacing w:after="48"/>
              <w:jc w:val="right"/>
            </w:pPr>
            <w:r>
              <w:t xml:space="preserve"> </w:t>
            </w:r>
            <w:r w:rsidR="2A5E0409">
              <w:t>1,253,782</w:t>
            </w:r>
            <w:r>
              <w:t xml:space="preserve">  </w:t>
            </w:r>
          </w:p>
        </w:tc>
        <w:tc>
          <w:tcPr>
            <w:tcW w:w="1170" w:type="dxa"/>
          </w:tcPr>
          <w:p w:rsidR="79CB2D22" w:rsidP="79CB2D22" w14:paraId="4D1E4E0C" w14:textId="1C967A9F">
            <w:pPr>
              <w:tabs>
                <w:tab w:val="left" w:pos="720"/>
                <w:tab w:val="left" w:pos="1440"/>
                <w:tab w:val="left" w:pos="2160"/>
                <w:tab w:val="left" w:pos="2880"/>
                <w:tab w:val="left" w:pos="3600"/>
                <w:tab w:val="left" w:pos="4680"/>
                <w:tab w:val="left" w:pos="5040"/>
              </w:tabs>
              <w:spacing w:after="48"/>
              <w:jc w:val="right"/>
            </w:pPr>
            <w:r>
              <w:t xml:space="preserve"> </w:t>
            </w:r>
            <w:r w:rsidR="3DD9075B">
              <w:t>1,607</w:t>
            </w:r>
            <w:r>
              <w:t xml:space="preserve">  </w:t>
            </w:r>
          </w:p>
        </w:tc>
        <w:tc>
          <w:tcPr>
            <w:tcW w:w="1170" w:type="dxa"/>
          </w:tcPr>
          <w:p w:rsidR="79CB2D22" w:rsidP="79CB2D22" w14:paraId="7EC8CF3B" w14:textId="7787FDB2">
            <w:pPr>
              <w:tabs>
                <w:tab w:val="left" w:pos="720"/>
                <w:tab w:val="left" w:pos="1440"/>
                <w:tab w:val="left" w:pos="2160"/>
                <w:tab w:val="left" w:pos="2880"/>
                <w:tab w:val="left" w:pos="3600"/>
                <w:tab w:val="left" w:pos="4680"/>
                <w:tab w:val="left" w:pos="5040"/>
              </w:tabs>
              <w:spacing w:after="48"/>
              <w:jc w:val="right"/>
            </w:pPr>
            <w:r>
              <w:t xml:space="preserve"> </w:t>
            </w:r>
            <w:r w:rsidR="719A03B2">
              <w:t>1,605</w:t>
            </w:r>
            <w:r>
              <w:t xml:space="preserve">  </w:t>
            </w:r>
          </w:p>
        </w:tc>
        <w:tc>
          <w:tcPr>
            <w:tcW w:w="1260" w:type="dxa"/>
          </w:tcPr>
          <w:p w:rsidR="79CB2D22" w:rsidP="79CB2D22" w14:paraId="255B1778" w14:textId="78D76583">
            <w:pPr>
              <w:tabs>
                <w:tab w:val="left" w:pos="720"/>
                <w:tab w:val="left" w:pos="1440"/>
                <w:tab w:val="left" w:pos="2160"/>
                <w:tab w:val="left" w:pos="2880"/>
                <w:tab w:val="left" w:pos="3600"/>
                <w:tab w:val="left" w:pos="4680"/>
                <w:tab w:val="left" w:pos="5040"/>
              </w:tabs>
              <w:spacing w:after="48"/>
              <w:jc w:val="right"/>
            </w:pPr>
            <w:r>
              <w:t xml:space="preserve"> </w:t>
            </w:r>
            <w:r w:rsidR="405FD472">
              <w:t>1,251,900</w:t>
            </w:r>
            <w:r>
              <w:t xml:space="preserve">  </w:t>
            </w:r>
          </w:p>
        </w:tc>
      </w:tr>
      <w:tr w14:paraId="3E84B728" w14:textId="77777777" w:rsidTr="007E6983">
        <w:tblPrEx>
          <w:tblW w:w="11070" w:type="dxa"/>
          <w:tblInd w:w="-833" w:type="dxa"/>
          <w:tblLayout w:type="fixed"/>
          <w:tblLook w:val="04A0"/>
        </w:tblPrEx>
        <w:trPr>
          <w:trHeight w:val="300"/>
        </w:trPr>
        <w:tc>
          <w:tcPr>
            <w:tcW w:w="2700" w:type="dxa"/>
          </w:tcPr>
          <w:p w:rsidR="006B1345" w:rsidRPr="00ED303C" w:rsidP="00735EC7" w14:paraId="3263C22D"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vertAlign w:val="superscript"/>
              </w:rPr>
            </w:pPr>
            <w:r w:rsidRPr="00ED303C">
              <w:t>AM Class D</w:t>
            </w:r>
            <w:r w:rsidRPr="00ED303C">
              <w:rPr>
                <w:vertAlign w:val="superscript"/>
              </w:rPr>
              <w:t>1</w:t>
            </w:r>
          </w:p>
        </w:tc>
        <w:tc>
          <w:tcPr>
            <w:tcW w:w="1710" w:type="dxa"/>
          </w:tcPr>
          <w:p w:rsidR="79CB2D22" w:rsidP="79CB2D22" w14:paraId="41D48F49" w14:textId="17D396F8">
            <w:pPr>
              <w:spacing w:after="48"/>
              <w:jc w:val="right"/>
            </w:pPr>
            <w:r w:rsidRPr="79CB2D22">
              <w:rPr>
                <w:szCs w:val="22"/>
              </w:rPr>
              <w:t>1,</w:t>
            </w:r>
            <w:r w:rsidR="0036322D">
              <w:rPr>
                <w:szCs w:val="22"/>
              </w:rPr>
              <w:t>375</w:t>
            </w:r>
          </w:p>
        </w:tc>
        <w:tc>
          <w:tcPr>
            <w:tcW w:w="540" w:type="dxa"/>
          </w:tcPr>
          <w:p w:rsidR="79CB2D22" w:rsidP="79CB2D22" w14:paraId="1E8EE1BB" w14:textId="1BEA823F">
            <w:pPr>
              <w:spacing w:after="48"/>
              <w:jc w:val="center"/>
            </w:pPr>
            <w:r w:rsidRPr="79CB2D22">
              <w:rPr>
                <w:szCs w:val="22"/>
              </w:rPr>
              <w:t xml:space="preserve">1 </w:t>
            </w:r>
          </w:p>
        </w:tc>
        <w:tc>
          <w:tcPr>
            <w:tcW w:w="1260" w:type="dxa"/>
          </w:tcPr>
          <w:p w:rsidR="79CB2D22" w:rsidRPr="79CB2D22" w:rsidP="79CB2D22" w14:paraId="07B5C336" w14:textId="2D4A6C63">
            <w:pPr>
              <w:spacing w:after="48"/>
              <w:jc w:val="right"/>
              <w:rPr>
                <w:color w:val="000000" w:themeColor="text1"/>
                <w:szCs w:val="22"/>
              </w:rPr>
            </w:pPr>
            <w:r w:rsidRPr="79CB2D22">
              <w:rPr>
                <w:color w:val="000000" w:themeColor="text1"/>
                <w:szCs w:val="22"/>
              </w:rPr>
              <w:t>3,921,960</w:t>
            </w:r>
          </w:p>
        </w:tc>
        <w:tc>
          <w:tcPr>
            <w:tcW w:w="1260" w:type="dxa"/>
          </w:tcPr>
          <w:p w:rsidR="79CB2D22" w:rsidP="79CB2D22" w14:paraId="6372BB9A" w14:textId="49F7C1A2">
            <w:pPr>
              <w:tabs>
                <w:tab w:val="left" w:pos="720"/>
                <w:tab w:val="left" w:pos="1440"/>
                <w:tab w:val="left" w:pos="2160"/>
                <w:tab w:val="left" w:pos="2880"/>
                <w:tab w:val="left" w:pos="3600"/>
                <w:tab w:val="left" w:pos="4680"/>
                <w:tab w:val="left" w:pos="5040"/>
              </w:tabs>
              <w:spacing w:after="48"/>
              <w:jc w:val="right"/>
            </w:pPr>
            <w:r>
              <w:t xml:space="preserve"> </w:t>
            </w:r>
            <w:r w:rsidR="3AD0F8EB">
              <w:t>4,152,783</w:t>
            </w:r>
            <w:r>
              <w:t xml:space="preserve">  </w:t>
            </w:r>
          </w:p>
        </w:tc>
        <w:tc>
          <w:tcPr>
            <w:tcW w:w="1170" w:type="dxa"/>
          </w:tcPr>
          <w:p w:rsidR="79CB2D22" w:rsidP="79CB2D22" w14:paraId="3F0A18AD" w14:textId="3E86E2D6">
            <w:pPr>
              <w:tabs>
                <w:tab w:val="left" w:pos="720"/>
                <w:tab w:val="left" w:pos="1440"/>
                <w:tab w:val="left" w:pos="2160"/>
                <w:tab w:val="left" w:pos="2880"/>
                <w:tab w:val="left" w:pos="3600"/>
                <w:tab w:val="left" w:pos="4680"/>
                <w:tab w:val="left" w:pos="5040"/>
              </w:tabs>
              <w:spacing w:after="48"/>
              <w:jc w:val="right"/>
            </w:pPr>
            <w:r>
              <w:t xml:space="preserve"> </w:t>
            </w:r>
            <w:r w:rsidR="22CE1645">
              <w:t>3,020</w:t>
            </w:r>
            <w:r>
              <w:t xml:space="preserve">  </w:t>
            </w:r>
          </w:p>
        </w:tc>
        <w:tc>
          <w:tcPr>
            <w:tcW w:w="1170" w:type="dxa"/>
          </w:tcPr>
          <w:p w:rsidR="79CB2D22" w:rsidP="79CB2D22" w14:paraId="04A9661D" w14:textId="57B9002F">
            <w:pPr>
              <w:tabs>
                <w:tab w:val="left" w:pos="720"/>
                <w:tab w:val="left" w:pos="1440"/>
                <w:tab w:val="left" w:pos="2160"/>
                <w:tab w:val="left" w:pos="2880"/>
                <w:tab w:val="left" w:pos="3600"/>
                <w:tab w:val="left" w:pos="4680"/>
                <w:tab w:val="left" w:pos="5040"/>
              </w:tabs>
              <w:spacing w:after="48"/>
              <w:jc w:val="right"/>
            </w:pPr>
            <w:r>
              <w:t xml:space="preserve"> </w:t>
            </w:r>
            <w:r w:rsidR="591C1BD4">
              <w:t>3,020</w:t>
            </w:r>
            <w:r>
              <w:t xml:space="preserve">  </w:t>
            </w:r>
          </w:p>
        </w:tc>
        <w:tc>
          <w:tcPr>
            <w:tcW w:w="1260" w:type="dxa"/>
          </w:tcPr>
          <w:p w:rsidR="79CB2D22" w:rsidP="79CB2D22" w14:paraId="10963AEA" w14:textId="47871DA5">
            <w:pPr>
              <w:tabs>
                <w:tab w:val="left" w:pos="720"/>
                <w:tab w:val="left" w:pos="1440"/>
                <w:tab w:val="left" w:pos="2160"/>
                <w:tab w:val="left" w:pos="2880"/>
                <w:tab w:val="left" w:pos="3600"/>
                <w:tab w:val="left" w:pos="4680"/>
                <w:tab w:val="left" w:pos="5040"/>
              </w:tabs>
              <w:spacing w:after="48"/>
              <w:jc w:val="right"/>
            </w:pPr>
            <w:r>
              <w:t xml:space="preserve"> </w:t>
            </w:r>
            <w:r w:rsidR="4965AA6A">
              <w:t>4,152,500</w:t>
            </w:r>
            <w:r>
              <w:t xml:space="preserve">  </w:t>
            </w:r>
          </w:p>
        </w:tc>
      </w:tr>
      <w:tr w14:paraId="49DDF448" w14:textId="77777777" w:rsidTr="007E6983">
        <w:tblPrEx>
          <w:tblW w:w="11070" w:type="dxa"/>
          <w:tblInd w:w="-833" w:type="dxa"/>
          <w:tblLayout w:type="fixed"/>
          <w:tblLook w:val="04A0"/>
        </w:tblPrEx>
        <w:trPr>
          <w:trHeight w:val="300"/>
        </w:trPr>
        <w:tc>
          <w:tcPr>
            <w:tcW w:w="2700" w:type="dxa"/>
          </w:tcPr>
          <w:p w:rsidR="006B1345" w:rsidRPr="00ED303C" w:rsidP="00735EC7" w14:paraId="04735D6A"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vertAlign w:val="superscript"/>
                <w:lang w:val="pt-BR"/>
              </w:rPr>
            </w:pPr>
            <w:r w:rsidRPr="00ED303C">
              <w:rPr>
                <w:lang w:val="pt-BR"/>
              </w:rPr>
              <w:t>FM Classes A, B1 &amp; C3</w:t>
            </w:r>
            <w:r w:rsidRPr="00ED303C">
              <w:rPr>
                <w:vertAlign w:val="superscript"/>
              </w:rPr>
              <w:t>1</w:t>
            </w:r>
          </w:p>
        </w:tc>
        <w:tc>
          <w:tcPr>
            <w:tcW w:w="1710" w:type="dxa"/>
          </w:tcPr>
          <w:p w:rsidR="79CB2D22" w:rsidP="79CB2D22" w14:paraId="17395253" w14:textId="6CAEB1F9">
            <w:pPr>
              <w:spacing w:after="48"/>
              <w:jc w:val="right"/>
            </w:pPr>
            <w:r>
              <w:rPr>
                <w:szCs w:val="22"/>
              </w:rPr>
              <w:t>3,105</w:t>
            </w:r>
          </w:p>
        </w:tc>
        <w:tc>
          <w:tcPr>
            <w:tcW w:w="540" w:type="dxa"/>
          </w:tcPr>
          <w:p w:rsidR="79CB2D22" w:rsidP="79CB2D22" w14:paraId="3A297839" w14:textId="4438D1F3">
            <w:pPr>
              <w:spacing w:after="48"/>
              <w:jc w:val="center"/>
            </w:pPr>
            <w:r w:rsidRPr="79CB2D22">
              <w:rPr>
                <w:szCs w:val="22"/>
              </w:rPr>
              <w:t xml:space="preserve">1 </w:t>
            </w:r>
          </w:p>
        </w:tc>
        <w:tc>
          <w:tcPr>
            <w:tcW w:w="1260" w:type="dxa"/>
          </w:tcPr>
          <w:p w:rsidR="79CB2D22" w:rsidRPr="79CB2D22" w:rsidP="79CB2D22" w14:paraId="5FE2014F" w14:textId="20F0B4AE">
            <w:pPr>
              <w:spacing w:after="48"/>
              <w:jc w:val="right"/>
              <w:rPr>
                <w:color w:val="000000" w:themeColor="text1"/>
                <w:szCs w:val="22"/>
              </w:rPr>
            </w:pPr>
            <w:r w:rsidRPr="79CB2D22">
              <w:rPr>
                <w:color w:val="000000" w:themeColor="text1"/>
                <w:szCs w:val="22"/>
              </w:rPr>
              <w:t>8,273,900</w:t>
            </w:r>
          </w:p>
        </w:tc>
        <w:tc>
          <w:tcPr>
            <w:tcW w:w="1260" w:type="dxa"/>
          </w:tcPr>
          <w:p w:rsidR="79CB2D22" w:rsidP="79CB2D22" w14:paraId="1374491B" w14:textId="368ED289">
            <w:pPr>
              <w:tabs>
                <w:tab w:val="left" w:pos="720"/>
                <w:tab w:val="left" w:pos="1440"/>
                <w:tab w:val="left" w:pos="2160"/>
                <w:tab w:val="left" w:pos="2880"/>
                <w:tab w:val="left" w:pos="3600"/>
                <w:tab w:val="left" w:pos="4680"/>
                <w:tab w:val="left" w:pos="5040"/>
              </w:tabs>
              <w:spacing w:after="48"/>
              <w:jc w:val="right"/>
            </w:pPr>
            <w:r>
              <w:t xml:space="preserve"> </w:t>
            </w:r>
            <w:r w:rsidR="7AEB811B">
              <w:t>8,748,274</w:t>
            </w:r>
            <w:r>
              <w:t xml:space="preserve">  </w:t>
            </w:r>
          </w:p>
        </w:tc>
        <w:tc>
          <w:tcPr>
            <w:tcW w:w="1170" w:type="dxa"/>
          </w:tcPr>
          <w:p w:rsidR="79CB2D22" w:rsidP="79CB2D22" w14:paraId="5B2891BE" w14:textId="202FA099">
            <w:pPr>
              <w:tabs>
                <w:tab w:val="left" w:pos="720"/>
                <w:tab w:val="left" w:pos="1440"/>
                <w:tab w:val="left" w:pos="2160"/>
                <w:tab w:val="left" w:pos="2880"/>
                <w:tab w:val="left" w:pos="3600"/>
                <w:tab w:val="left" w:pos="4680"/>
                <w:tab w:val="left" w:pos="5040"/>
              </w:tabs>
              <w:spacing w:after="48"/>
              <w:jc w:val="right"/>
            </w:pPr>
            <w:r>
              <w:t xml:space="preserve"> </w:t>
            </w:r>
            <w:r w:rsidR="5C801E95">
              <w:t>2,817</w:t>
            </w:r>
            <w:r>
              <w:t xml:space="preserve">  </w:t>
            </w:r>
          </w:p>
        </w:tc>
        <w:tc>
          <w:tcPr>
            <w:tcW w:w="1170" w:type="dxa"/>
          </w:tcPr>
          <w:p w:rsidR="79CB2D22" w:rsidP="79CB2D22" w14:paraId="53DCAD59" w14:textId="11EF67D8">
            <w:pPr>
              <w:tabs>
                <w:tab w:val="left" w:pos="720"/>
                <w:tab w:val="left" w:pos="1440"/>
                <w:tab w:val="left" w:pos="2160"/>
                <w:tab w:val="left" w:pos="2880"/>
                <w:tab w:val="left" w:pos="3600"/>
                <w:tab w:val="left" w:pos="4680"/>
                <w:tab w:val="left" w:pos="5040"/>
              </w:tabs>
              <w:spacing w:after="48"/>
              <w:jc w:val="right"/>
            </w:pPr>
            <w:r>
              <w:t xml:space="preserve"> </w:t>
            </w:r>
            <w:r w:rsidR="489F193C">
              <w:t>2,815</w:t>
            </w:r>
            <w:r>
              <w:t xml:space="preserve">  </w:t>
            </w:r>
          </w:p>
        </w:tc>
        <w:tc>
          <w:tcPr>
            <w:tcW w:w="1260" w:type="dxa"/>
          </w:tcPr>
          <w:p w:rsidR="79CB2D22" w:rsidP="79CB2D22" w14:paraId="611AABE5" w14:textId="63CE1981">
            <w:pPr>
              <w:tabs>
                <w:tab w:val="left" w:pos="720"/>
                <w:tab w:val="left" w:pos="1440"/>
                <w:tab w:val="left" w:pos="2160"/>
                <w:tab w:val="left" w:pos="2880"/>
                <w:tab w:val="left" w:pos="3600"/>
                <w:tab w:val="left" w:pos="4680"/>
                <w:tab w:val="left" w:pos="5040"/>
              </w:tabs>
              <w:spacing w:after="48"/>
              <w:jc w:val="right"/>
            </w:pPr>
            <w:r>
              <w:t xml:space="preserve"> </w:t>
            </w:r>
            <w:r w:rsidR="1B954548">
              <w:t>8,740,575</w:t>
            </w:r>
            <w:r>
              <w:t xml:space="preserve">  </w:t>
            </w:r>
          </w:p>
        </w:tc>
      </w:tr>
      <w:tr w14:paraId="722E82B9" w14:textId="77777777" w:rsidTr="007E6983">
        <w:tblPrEx>
          <w:tblW w:w="11070" w:type="dxa"/>
          <w:tblInd w:w="-833" w:type="dxa"/>
          <w:tblLayout w:type="fixed"/>
          <w:tblLook w:val="04A0"/>
        </w:tblPrEx>
        <w:trPr>
          <w:trHeight w:val="300"/>
        </w:trPr>
        <w:tc>
          <w:tcPr>
            <w:tcW w:w="2700" w:type="dxa"/>
          </w:tcPr>
          <w:p w:rsidR="006B1345" w:rsidRPr="00ED303C" w:rsidP="00735EC7" w14:paraId="62F15149"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vertAlign w:val="superscript"/>
              </w:rPr>
            </w:pPr>
            <w:r w:rsidRPr="00ED303C">
              <w:t>FM Classes B, C, C0, C1 &amp; C2</w:t>
            </w:r>
            <w:r w:rsidRPr="00ED303C">
              <w:rPr>
                <w:vertAlign w:val="superscript"/>
              </w:rPr>
              <w:t>1</w:t>
            </w:r>
          </w:p>
        </w:tc>
        <w:tc>
          <w:tcPr>
            <w:tcW w:w="1710" w:type="dxa"/>
          </w:tcPr>
          <w:p w:rsidR="79CB2D22" w:rsidP="79CB2D22" w14:paraId="2BC7D10C" w14:textId="4E80DA35">
            <w:pPr>
              <w:spacing w:after="48"/>
              <w:jc w:val="right"/>
            </w:pPr>
            <w:r>
              <w:rPr>
                <w:szCs w:val="22"/>
              </w:rPr>
              <w:t>3,125</w:t>
            </w:r>
          </w:p>
        </w:tc>
        <w:tc>
          <w:tcPr>
            <w:tcW w:w="540" w:type="dxa"/>
          </w:tcPr>
          <w:p w:rsidR="79CB2D22" w:rsidP="79CB2D22" w14:paraId="36CBED1E" w14:textId="0084EC81">
            <w:pPr>
              <w:spacing w:after="48"/>
              <w:jc w:val="center"/>
            </w:pPr>
            <w:r w:rsidRPr="79CB2D22">
              <w:rPr>
                <w:szCs w:val="22"/>
              </w:rPr>
              <w:t xml:space="preserve">1 </w:t>
            </w:r>
          </w:p>
        </w:tc>
        <w:tc>
          <w:tcPr>
            <w:tcW w:w="1260" w:type="dxa"/>
          </w:tcPr>
          <w:p w:rsidR="79CB2D22" w:rsidRPr="79CB2D22" w:rsidP="79CB2D22" w14:paraId="1BCB4E40" w14:textId="3BBC07BF">
            <w:pPr>
              <w:spacing w:after="48"/>
              <w:jc w:val="right"/>
              <w:rPr>
                <w:color w:val="000000" w:themeColor="text1"/>
                <w:szCs w:val="22"/>
              </w:rPr>
            </w:pPr>
            <w:r w:rsidRPr="79CB2D22">
              <w:rPr>
                <w:color w:val="000000" w:themeColor="text1"/>
                <w:szCs w:val="22"/>
              </w:rPr>
              <w:t>10,128,640</w:t>
            </w:r>
          </w:p>
        </w:tc>
        <w:tc>
          <w:tcPr>
            <w:tcW w:w="1260" w:type="dxa"/>
          </w:tcPr>
          <w:p w:rsidR="79CB2D22" w:rsidP="006F57CE" w14:paraId="3888D51A" w14:textId="3639A5FE">
            <w:pPr>
              <w:tabs>
                <w:tab w:val="left" w:pos="720"/>
                <w:tab w:val="left" w:pos="1440"/>
                <w:tab w:val="left" w:pos="2160"/>
                <w:tab w:val="left" w:pos="2880"/>
                <w:tab w:val="left" w:pos="3600"/>
                <w:tab w:val="left" w:pos="4680"/>
                <w:tab w:val="left" w:pos="5040"/>
              </w:tabs>
              <w:spacing w:after="48"/>
              <w:jc w:val="right"/>
            </w:pPr>
            <w:r>
              <w:t xml:space="preserve"> </w:t>
            </w:r>
            <w:r>
              <w:t xml:space="preserve"> 10,</w:t>
            </w:r>
            <w:r w:rsidR="23741F83">
              <w:t>716,357</w:t>
            </w:r>
          </w:p>
        </w:tc>
        <w:tc>
          <w:tcPr>
            <w:tcW w:w="1170" w:type="dxa"/>
          </w:tcPr>
          <w:p w:rsidR="79CB2D22" w:rsidP="79CB2D22" w14:paraId="63DCEC15" w14:textId="49962B3D">
            <w:pPr>
              <w:tabs>
                <w:tab w:val="left" w:pos="720"/>
                <w:tab w:val="left" w:pos="1440"/>
                <w:tab w:val="left" w:pos="2160"/>
                <w:tab w:val="left" w:pos="2880"/>
                <w:tab w:val="left" w:pos="3600"/>
                <w:tab w:val="left" w:pos="4680"/>
                <w:tab w:val="left" w:pos="5040"/>
              </w:tabs>
              <w:spacing w:after="48"/>
              <w:jc w:val="right"/>
            </w:pPr>
            <w:r>
              <w:t xml:space="preserve"> </w:t>
            </w:r>
            <w:r w:rsidR="0040C064">
              <w:t>3,429</w:t>
            </w:r>
            <w:r>
              <w:t xml:space="preserve">  </w:t>
            </w:r>
          </w:p>
        </w:tc>
        <w:tc>
          <w:tcPr>
            <w:tcW w:w="1170" w:type="dxa"/>
          </w:tcPr>
          <w:p w:rsidR="79CB2D22" w:rsidP="79CB2D22" w14:paraId="55F46DF0" w14:textId="719E0110">
            <w:pPr>
              <w:tabs>
                <w:tab w:val="left" w:pos="720"/>
                <w:tab w:val="left" w:pos="1440"/>
                <w:tab w:val="left" w:pos="2160"/>
                <w:tab w:val="left" w:pos="2880"/>
                <w:tab w:val="left" w:pos="3600"/>
                <w:tab w:val="left" w:pos="4680"/>
                <w:tab w:val="left" w:pos="5040"/>
              </w:tabs>
              <w:spacing w:after="48"/>
              <w:jc w:val="right"/>
            </w:pPr>
            <w:r>
              <w:t xml:space="preserve"> </w:t>
            </w:r>
            <w:r w:rsidR="48940E73">
              <w:t>3,430</w:t>
            </w:r>
            <w:r>
              <w:t xml:space="preserve"> </w:t>
            </w:r>
          </w:p>
        </w:tc>
        <w:tc>
          <w:tcPr>
            <w:tcW w:w="1260" w:type="dxa"/>
          </w:tcPr>
          <w:p w:rsidR="79CB2D22" w:rsidP="79CB2D22" w14:paraId="7CA7EC8B" w14:textId="51F754D2">
            <w:pPr>
              <w:tabs>
                <w:tab w:val="left" w:pos="720"/>
                <w:tab w:val="left" w:pos="1440"/>
                <w:tab w:val="left" w:pos="2160"/>
                <w:tab w:val="left" w:pos="2880"/>
                <w:tab w:val="left" w:pos="3600"/>
                <w:tab w:val="left" w:pos="4680"/>
                <w:tab w:val="left" w:pos="5040"/>
              </w:tabs>
              <w:spacing w:after="48"/>
              <w:jc w:val="right"/>
            </w:pPr>
            <w:r>
              <w:t xml:space="preserve"> </w:t>
            </w:r>
            <w:r w:rsidR="3A963A5F">
              <w:t>10,718,750</w:t>
            </w:r>
            <w:r>
              <w:t xml:space="preserve">  </w:t>
            </w:r>
          </w:p>
        </w:tc>
      </w:tr>
      <w:tr w14:paraId="6C69A3E3" w14:textId="77777777" w:rsidTr="007E6983">
        <w:tblPrEx>
          <w:tblW w:w="11070" w:type="dxa"/>
          <w:tblInd w:w="-833" w:type="dxa"/>
          <w:tblLayout w:type="fixed"/>
          <w:tblLook w:val="04A0"/>
        </w:tblPrEx>
        <w:trPr>
          <w:trHeight w:val="300"/>
        </w:trPr>
        <w:tc>
          <w:tcPr>
            <w:tcW w:w="2700" w:type="dxa"/>
          </w:tcPr>
          <w:p w:rsidR="006B1345" w:rsidRPr="00ED303C" w:rsidP="00735EC7" w14:paraId="7D59EF23" w14:textId="77777777">
            <w:pPr>
              <w:tabs>
                <w:tab w:val="left" w:pos="720"/>
                <w:tab w:val="left" w:pos="1440"/>
                <w:tab w:val="left" w:pos="2160"/>
                <w:tab w:val="left" w:pos="2880"/>
                <w:tab w:val="left" w:pos="3600"/>
                <w:tab w:val="left" w:pos="4680"/>
                <w:tab w:val="left" w:pos="5040"/>
              </w:tabs>
              <w:suppressAutoHyphens/>
              <w:spacing w:after="48"/>
            </w:pPr>
            <w:r w:rsidRPr="00ED303C">
              <w:t xml:space="preserve">AM Construction </w:t>
            </w:r>
            <w:r>
              <w:t>Permits</w:t>
            </w:r>
            <w:r w:rsidRPr="49C0E3F1">
              <w:rPr>
                <w:vertAlign w:val="superscript"/>
              </w:rPr>
              <w:t>2</w:t>
            </w:r>
          </w:p>
        </w:tc>
        <w:tc>
          <w:tcPr>
            <w:tcW w:w="1710" w:type="dxa"/>
          </w:tcPr>
          <w:p w:rsidR="79CB2D22" w:rsidP="79CB2D22" w14:paraId="42FA540C" w14:textId="73459BC4">
            <w:pPr>
              <w:spacing w:after="48"/>
              <w:jc w:val="right"/>
            </w:pPr>
            <w:r w:rsidRPr="79CB2D22">
              <w:rPr>
                <w:szCs w:val="22"/>
              </w:rPr>
              <w:t xml:space="preserve">1 </w:t>
            </w:r>
          </w:p>
        </w:tc>
        <w:tc>
          <w:tcPr>
            <w:tcW w:w="540" w:type="dxa"/>
          </w:tcPr>
          <w:p w:rsidR="79CB2D22" w:rsidP="79CB2D22" w14:paraId="13D26985" w14:textId="78467299">
            <w:pPr>
              <w:tabs>
                <w:tab w:val="left" w:pos="720"/>
                <w:tab w:val="left" w:pos="1440"/>
                <w:tab w:val="left" w:pos="2160"/>
                <w:tab w:val="left" w:pos="2880"/>
                <w:tab w:val="left" w:pos="3600"/>
                <w:tab w:val="left" w:pos="4680"/>
                <w:tab w:val="left" w:pos="5040"/>
              </w:tabs>
              <w:spacing w:after="48"/>
              <w:jc w:val="center"/>
            </w:pPr>
            <w:r w:rsidRPr="79CB2D22">
              <w:rPr>
                <w:szCs w:val="22"/>
              </w:rPr>
              <w:t xml:space="preserve">1 </w:t>
            </w:r>
          </w:p>
        </w:tc>
        <w:tc>
          <w:tcPr>
            <w:tcW w:w="1260" w:type="dxa"/>
          </w:tcPr>
          <w:p w:rsidR="79CB2D22" w:rsidRPr="79CB2D22" w:rsidP="79CB2D22" w14:paraId="154C746F" w14:textId="5B4B66A4">
            <w:pPr>
              <w:spacing w:after="48"/>
              <w:jc w:val="right"/>
              <w:rPr>
                <w:color w:val="000000" w:themeColor="text1"/>
                <w:szCs w:val="22"/>
              </w:rPr>
            </w:pPr>
            <w:r w:rsidRPr="79CB2D22">
              <w:rPr>
                <w:color w:val="000000" w:themeColor="text1"/>
                <w:szCs w:val="22"/>
              </w:rPr>
              <w:t>570</w:t>
            </w:r>
          </w:p>
        </w:tc>
        <w:tc>
          <w:tcPr>
            <w:tcW w:w="1260" w:type="dxa"/>
          </w:tcPr>
          <w:p w:rsidR="79CB2D22" w:rsidP="79CB2D22" w14:paraId="52B398F6" w14:textId="187DEEA2">
            <w:pPr>
              <w:tabs>
                <w:tab w:val="left" w:pos="720"/>
                <w:tab w:val="left" w:pos="1440"/>
                <w:tab w:val="left" w:pos="2160"/>
                <w:tab w:val="left" w:pos="2880"/>
                <w:tab w:val="left" w:pos="3600"/>
                <w:tab w:val="left" w:pos="4680"/>
                <w:tab w:val="left" w:pos="5040"/>
              </w:tabs>
              <w:spacing w:after="48"/>
              <w:jc w:val="right"/>
            </w:pPr>
            <w:r>
              <w:t>58</w:t>
            </w:r>
            <w:r w:rsidR="14E41890">
              <w:t>5</w:t>
            </w:r>
            <w:r>
              <w:t xml:space="preserve"> </w:t>
            </w:r>
          </w:p>
        </w:tc>
        <w:tc>
          <w:tcPr>
            <w:tcW w:w="1170" w:type="dxa"/>
          </w:tcPr>
          <w:p w:rsidR="79CB2D22" w:rsidP="79CB2D22" w14:paraId="1D7ABD27" w14:textId="3238775F">
            <w:pPr>
              <w:tabs>
                <w:tab w:val="left" w:pos="720"/>
                <w:tab w:val="left" w:pos="1440"/>
                <w:tab w:val="left" w:pos="2160"/>
                <w:tab w:val="left" w:pos="2880"/>
                <w:tab w:val="left" w:pos="3600"/>
                <w:tab w:val="left" w:pos="4680"/>
                <w:tab w:val="left" w:pos="5040"/>
              </w:tabs>
              <w:spacing w:after="48"/>
              <w:jc w:val="right"/>
            </w:pPr>
            <w:r>
              <w:t xml:space="preserve"> </w:t>
            </w:r>
            <w:r w:rsidR="00405594">
              <w:t>58</w:t>
            </w:r>
            <w:r w:rsidR="356D4A8F">
              <w:t>5</w:t>
            </w:r>
            <w:r>
              <w:t xml:space="preserve"> </w:t>
            </w:r>
          </w:p>
        </w:tc>
        <w:tc>
          <w:tcPr>
            <w:tcW w:w="1170" w:type="dxa"/>
          </w:tcPr>
          <w:p w:rsidR="79CB2D22" w:rsidP="79CB2D22" w14:paraId="39FA4443" w14:textId="3B484C08">
            <w:pPr>
              <w:tabs>
                <w:tab w:val="left" w:pos="720"/>
                <w:tab w:val="left" w:pos="1440"/>
                <w:tab w:val="left" w:pos="2160"/>
                <w:tab w:val="left" w:pos="2880"/>
                <w:tab w:val="left" w:pos="3600"/>
                <w:tab w:val="left" w:pos="4680"/>
                <w:tab w:val="left" w:pos="5040"/>
              </w:tabs>
              <w:spacing w:after="48"/>
              <w:jc w:val="right"/>
            </w:pPr>
            <w:r>
              <w:t xml:space="preserve"> </w:t>
            </w:r>
            <w:r w:rsidR="00405594">
              <w:t>58</w:t>
            </w:r>
            <w:r w:rsidR="01A60F59">
              <w:t>5</w:t>
            </w:r>
            <w:r>
              <w:t xml:space="preserve"> </w:t>
            </w:r>
          </w:p>
        </w:tc>
        <w:tc>
          <w:tcPr>
            <w:tcW w:w="1260" w:type="dxa"/>
          </w:tcPr>
          <w:p w:rsidR="79CB2D22" w:rsidP="79CB2D22" w14:paraId="7CBB8658" w14:textId="5F99A48C">
            <w:pPr>
              <w:tabs>
                <w:tab w:val="left" w:pos="720"/>
                <w:tab w:val="left" w:pos="1440"/>
                <w:tab w:val="left" w:pos="2160"/>
                <w:tab w:val="left" w:pos="2880"/>
                <w:tab w:val="left" w:pos="3600"/>
                <w:tab w:val="left" w:pos="4680"/>
                <w:tab w:val="left" w:pos="5040"/>
              </w:tabs>
              <w:spacing w:after="48"/>
              <w:jc w:val="right"/>
            </w:pPr>
            <w:r>
              <w:t xml:space="preserve"> </w:t>
            </w:r>
            <w:r w:rsidR="00405594">
              <w:t>58</w:t>
            </w:r>
            <w:r w:rsidR="12FE5B8D">
              <w:t>5</w:t>
            </w:r>
            <w:r>
              <w:t xml:space="preserve"> </w:t>
            </w:r>
          </w:p>
        </w:tc>
      </w:tr>
      <w:tr w14:paraId="738C0F37" w14:textId="77777777" w:rsidTr="007E6983">
        <w:tblPrEx>
          <w:tblW w:w="11070" w:type="dxa"/>
          <w:tblInd w:w="-833" w:type="dxa"/>
          <w:tblLayout w:type="fixed"/>
          <w:tblLook w:val="04A0"/>
        </w:tblPrEx>
        <w:trPr>
          <w:trHeight w:val="300"/>
        </w:trPr>
        <w:tc>
          <w:tcPr>
            <w:tcW w:w="2700" w:type="dxa"/>
          </w:tcPr>
          <w:p w:rsidR="006B1345" w:rsidRPr="00ED303C" w:rsidP="00735EC7" w14:paraId="2BC138AC"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pPr>
            <w:r w:rsidRPr="00ED303C">
              <w:t>FM Construction Permits</w:t>
            </w:r>
            <w:r w:rsidRPr="00ED303C">
              <w:rPr>
                <w:vertAlign w:val="superscript"/>
              </w:rPr>
              <w:t>2</w:t>
            </w:r>
          </w:p>
        </w:tc>
        <w:tc>
          <w:tcPr>
            <w:tcW w:w="1710" w:type="dxa"/>
          </w:tcPr>
          <w:p w:rsidR="79CB2D22" w:rsidP="79CB2D22" w14:paraId="7A2539E7" w14:textId="21E30996">
            <w:pPr>
              <w:spacing w:after="48"/>
              <w:jc w:val="right"/>
            </w:pPr>
            <w:r>
              <w:rPr>
                <w:szCs w:val="22"/>
              </w:rPr>
              <w:t>15</w:t>
            </w:r>
            <w:r w:rsidRPr="79CB2D22">
              <w:rPr>
                <w:szCs w:val="22"/>
              </w:rPr>
              <w:t xml:space="preserve"> </w:t>
            </w:r>
          </w:p>
        </w:tc>
        <w:tc>
          <w:tcPr>
            <w:tcW w:w="540" w:type="dxa"/>
          </w:tcPr>
          <w:p w:rsidR="79CB2D22" w:rsidP="79CB2D22" w14:paraId="5E7A39C4" w14:textId="4E1748E9">
            <w:pPr>
              <w:tabs>
                <w:tab w:val="left" w:pos="720"/>
                <w:tab w:val="left" w:pos="1440"/>
                <w:tab w:val="left" w:pos="2160"/>
                <w:tab w:val="left" w:pos="2880"/>
                <w:tab w:val="left" w:pos="3600"/>
                <w:tab w:val="left" w:pos="4680"/>
                <w:tab w:val="left" w:pos="5040"/>
              </w:tabs>
              <w:spacing w:after="48"/>
              <w:jc w:val="center"/>
            </w:pPr>
            <w:r w:rsidRPr="79CB2D22">
              <w:rPr>
                <w:szCs w:val="22"/>
              </w:rPr>
              <w:t xml:space="preserve">1 </w:t>
            </w:r>
          </w:p>
        </w:tc>
        <w:tc>
          <w:tcPr>
            <w:tcW w:w="1260" w:type="dxa"/>
          </w:tcPr>
          <w:p w:rsidR="79CB2D22" w:rsidRPr="79CB2D22" w:rsidP="79CB2D22" w14:paraId="7BEE640F" w14:textId="128B1F26">
            <w:pPr>
              <w:spacing w:after="48"/>
              <w:jc w:val="right"/>
              <w:rPr>
                <w:color w:val="000000" w:themeColor="text1"/>
                <w:szCs w:val="22"/>
              </w:rPr>
            </w:pPr>
            <w:r w:rsidRPr="79CB2D22">
              <w:rPr>
                <w:color w:val="000000" w:themeColor="text1"/>
                <w:szCs w:val="22"/>
              </w:rPr>
              <w:t>15,000</w:t>
            </w:r>
          </w:p>
        </w:tc>
        <w:tc>
          <w:tcPr>
            <w:tcW w:w="1260" w:type="dxa"/>
          </w:tcPr>
          <w:p w:rsidR="79CB2D22" w:rsidP="79CB2D22" w14:paraId="78E473D7" w14:textId="5928E3F6">
            <w:pPr>
              <w:tabs>
                <w:tab w:val="left" w:pos="720"/>
                <w:tab w:val="left" w:pos="1440"/>
                <w:tab w:val="left" w:pos="2160"/>
                <w:tab w:val="left" w:pos="2880"/>
                <w:tab w:val="left" w:pos="3600"/>
                <w:tab w:val="left" w:pos="4680"/>
                <w:tab w:val="left" w:pos="5040"/>
              </w:tabs>
              <w:spacing w:after="48"/>
              <w:jc w:val="right"/>
            </w:pPr>
            <w:r>
              <w:t>15,</w:t>
            </w:r>
            <w:r w:rsidR="105D6F47">
              <w:t>375</w:t>
            </w:r>
          </w:p>
        </w:tc>
        <w:tc>
          <w:tcPr>
            <w:tcW w:w="1170" w:type="dxa"/>
          </w:tcPr>
          <w:p w:rsidR="79CB2D22" w:rsidP="79CB2D22" w14:paraId="6ED19B8F" w14:textId="10BE33FB">
            <w:pPr>
              <w:tabs>
                <w:tab w:val="left" w:pos="720"/>
                <w:tab w:val="left" w:pos="1440"/>
                <w:tab w:val="left" w:pos="2160"/>
                <w:tab w:val="left" w:pos="2880"/>
                <w:tab w:val="left" w:pos="3600"/>
                <w:tab w:val="left" w:pos="4680"/>
                <w:tab w:val="left" w:pos="5040"/>
              </w:tabs>
              <w:spacing w:after="48"/>
              <w:jc w:val="right"/>
            </w:pPr>
            <w:r>
              <w:t xml:space="preserve"> 1,0</w:t>
            </w:r>
            <w:r w:rsidR="323CDAFC">
              <w:t>2</w:t>
            </w:r>
            <w:r w:rsidR="00405594">
              <w:t>5</w:t>
            </w:r>
            <w:r>
              <w:t xml:space="preserve"> </w:t>
            </w:r>
          </w:p>
        </w:tc>
        <w:tc>
          <w:tcPr>
            <w:tcW w:w="1170" w:type="dxa"/>
          </w:tcPr>
          <w:p w:rsidR="79CB2D22" w:rsidP="79CB2D22" w14:paraId="04E8320B" w14:textId="6BDCCEF7">
            <w:pPr>
              <w:tabs>
                <w:tab w:val="left" w:pos="720"/>
                <w:tab w:val="left" w:pos="1440"/>
                <w:tab w:val="left" w:pos="2160"/>
                <w:tab w:val="left" w:pos="2880"/>
                <w:tab w:val="left" w:pos="3600"/>
                <w:tab w:val="left" w:pos="4680"/>
                <w:tab w:val="left" w:pos="5040"/>
              </w:tabs>
              <w:spacing w:after="48"/>
              <w:jc w:val="right"/>
            </w:pPr>
            <w:r>
              <w:t xml:space="preserve"> 1,0</w:t>
            </w:r>
            <w:r w:rsidR="0C793BB2">
              <w:t>2</w:t>
            </w:r>
            <w:r w:rsidR="00405594">
              <w:t>5</w:t>
            </w:r>
            <w:r>
              <w:t xml:space="preserve"> </w:t>
            </w:r>
          </w:p>
        </w:tc>
        <w:tc>
          <w:tcPr>
            <w:tcW w:w="1260" w:type="dxa"/>
          </w:tcPr>
          <w:p w:rsidR="79CB2D22" w:rsidP="79CB2D22" w14:paraId="73EFAAC5" w14:textId="10FCCF12">
            <w:pPr>
              <w:tabs>
                <w:tab w:val="left" w:pos="720"/>
                <w:tab w:val="left" w:pos="1440"/>
                <w:tab w:val="left" w:pos="2160"/>
                <w:tab w:val="left" w:pos="2880"/>
                <w:tab w:val="left" w:pos="3600"/>
                <w:tab w:val="left" w:pos="4680"/>
                <w:tab w:val="left" w:pos="5040"/>
              </w:tabs>
              <w:spacing w:after="48"/>
              <w:jc w:val="right"/>
            </w:pPr>
            <w:r>
              <w:t xml:space="preserve"> </w:t>
            </w:r>
            <w:r w:rsidR="27EEB8DB">
              <w:t>15,375</w:t>
            </w:r>
            <w:r>
              <w:t xml:space="preserve"> </w:t>
            </w:r>
          </w:p>
        </w:tc>
      </w:tr>
      <w:tr w14:paraId="2C842979" w14:textId="77777777" w:rsidTr="007E6983">
        <w:tblPrEx>
          <w:tblW w:w="11070" w:type="dxa"/>
          <w:tblInd w:w="-833" w:type="dxa"/>
          <w:tblLayout w:type="fixed"/>
          <w:tblLook w:val="04A0"/>
        </w:tblPrEx>
        <w:trPr>
          <w:trHeight w:val="444"/>
        </w:trPr>
        <w:tc>
          <w:tcPr>
            <w:tcW w:w="2700" w:type="dxa"/>
          </w:tcPr>
          <w:p w:rsidR="006B1345" w:rsidRPr="00ED303C" w:rsidP="00735EC7" w14:paraId="5F309EC0"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vertAlign w:val="superscript"/>
              </w:rPr>
            </w:pPr>
            <w:r w:rsidRPr="00ED303C">
              <w:t>Digital Television</w:t>
            </w:r>
            <w:r w:rsidRPr="00ED303C">
              <w:rPr>
                <w:vertAlign w:val="superscript"/>
              </w:rPr>
              <w:t>5</w:t>
            </w:r>
          </w:p>
          <w:p w:rsidR="006B1345" w:rsidRPr="00ED303C" w:rsidP="00735EC7" w14:paraId="674709A2"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vertAlign w:val="superscript"/>
              </w:rPr>
            </w:pPr>
            <w:r w:rsidRPr="00ED303C">
              <w:t>(including Satellite TV)</w:t>
            </w:r>
            <w:r w:rsidRPr="00ED303C">
              <w:rPr>
                <w:vertAlign w:val="superscript"/>
              </w:rPr>
              <w:t xml:space="preserve"> </w:t>
            </w:r>
          </w:p>
        </w:tc>
        <w:tc>
          <w:tcPr>
            <w:tcW w:w="1710" w:type="dxa"/>
          </w:tcPr>
          <w:p w:rsidR="79CB2D22" w:rsidP="79CB2D22" w14:paraId="51237756" w14:textId="44C44E6D">
            <w:pPr>
              <w:spacing w:after="48"/>
              <w:jc w:val="right"/>
            </w:pPr>
            <w:r w:rsidRPr="79CB2D22">
              <w:rPr>
                <w:szCs w:val="22"/>
              </w:rPr>
              <w:t xml:space="preserve">3.498 billion population </w:t>
            </w:r>
          </w:p>
        </w:tc>
        <w:tc>
          <w:tcPr>
            <w:tcW w:w="540" w:type="dxa"/>
          </w:tcPr>
          <w:p w:rsidR="79CB2D22" w:rsidP="79CB2D22" w14:paraId="446906B1" w14:textId="0E9A1798">
            <w:pPr>
              <w:spacing w:after="48"/>
              <w:jc w:val="center"/>
            </w:pPr>
            <w:r w:rsidRPr="79CB2D22">
              <w:rPr>
                <w:szCs w:val="22"/>
              </w:rPr>
              <w:t xml:space="preserve">1 </w:t>
            </w:r>
          </w:p>
        </w:tc>
        <w:tc>
          <w:tcPr>
            <w:tcW w:w="1260" w:type="dxa"/>
          </w:tcPr>
          <w:p w:rsidR="79CB2D22" w:rsidRPr="79CB2D22" w:rsidP="79CB2D22" w14:paraId="07F9915C" w14:textId="348FF317">
            <w:pPr>
              <w:spacing w:after="48"/>
              <w:jc w:val="right"/>
              <w:rPr>
                <w:color w:val="000000" w:themeColor="text1"/>
                <w:szCs w:val="22"/>
              </w:rPr>
            </w:pPr>
            <w:r w:rsidRPr="79CB2D22">
              <w:rPr>
                <w:color w:val="000000" w:themeColor="text1"/>
                <w:szCs w:val="22"/>
              </w:rPr>
              <w:t>23,412,392</w:t>
            </w:r>
          </w:p>
        </w:tc>
        <w:tc>
          <w:tcPr>
            <w:tcW w:w="1260" w:type="dxa"/>
          </w:tcPr>
          <w:p w:rsidR="79CB2D22" w:rsidP="79CB2D22" w14:paraId="049BEB89" w14:textId="4DA0AA66">
            <w:pPr>
              <w:spacing w:after="48"/>
              <w:jc w:val="right"/>
            </w:pPr>
            <w:r>
              <w:t>24,801,183</w:t>
            </w:r>
          </w:p>
        </w:tc>
        <w:tc>
          <w:tcPr>
            <w:tcW w:w="1170" w:type="dxa"/>
          </w:tcPr>
          <w:p w:rsidR="79CB2D22" w:rsidP="79CB2D22" w14:paraId="3C8D33DA" w14:textId="27B5E220">
            <w:pPr>
              <w:tabs>
                <w:tab w:val="left" w:pos="720"/>
                <w:tab w:val="left" w:pos="1440"/>
                <w:tab w:val="left" w:pos="2160"/>
                <w:tab w:val="left" w:pos="2880"/>
                <w:tab w:val="left" w:pos="3600"/>
                <w:tab w:val="left" w:pos="4680"/>
                <w:tab w:val="left" w:pos="5040"/>
              </w:tabs>
              <w:spacing w:after="48"/>
              <w:jc w:val="right"/>
            </w:pPr>
            <w:r>
              <w:t>0.00</w:t>
            </w:r>
            <w:r w:rsidR="6ECC8CB1">
              <w:t>7090</w:t>
            </w:r>
            <w:r>
              <w:t xml:space="preserve"> </w:t>
            </w:r>
          </w:p>
        </w:tc>
        <w:tc>
          <w:tcPr>
            <w:tcW w:w="1170" w:type="dxa"/>
          </w:tcPr>
          <w:p w:rsidR="79CB2D22" w:rsidP="79CB2D22" w14:paraId="340B9F05" w14:textId="07B09BA7">
            <w:pPr>
              <w:tabs>
                <w:tab w:val="left" w:pos="720"/>
                <w:tab w:val="left" w:pos="1440"/>
                <w:tab w:val="left" w:pos="2160"/>
                <w:tab w:val="left" w:pos="2880"/>
                <w:tab w:val="left" w:pos="3600"/>
                <w:tab w:val="left" w:pos="4680"/>
                <w:tab w:val="left" w:pos="5040"/>
              </w:tabs>
              <w:spacing w:after="48"/>
              <w:jc w:val="right"/>
            </w:pPr>
            <w:r>
              <w:t>0.00</w:t>
            </w:r>
            <w:r w:rsidR="42421034">
              <w:t>7090</w:t>
            </w:r>
            <w:r>
              <w:t xml:space="preserve"> </w:t>
            </w:r>
          </w:p>
        </w:tc>
        <w:tc>
          <w:tcPr>
            <w:tcW w:w="1260" w:type="dxa"/>
          </w:tcPr>
          <w:p w:rsidR="79CB2D22" w:rsidP="79CB2D22" w14:paraId="2CAF8D73" w14:textId="1D5007B9">
            <w:pPr>
              <w:spacing w:after="48"/>
              <w:jc w:val="right"/>
            </w:pPr>
            <w:r>
              <w:t xml:space="preserve">24,800,820 </w:t>
            </w:r>
          </w:p>
        </w:tc>
      </w:tr>
      <w:tr w14:paraId="4966CF8B" w14:textId="77777777" w:rsidTr="007E6983">
        <w:tblPrEx>
          <w:tblW w:w="11070" w:type="dxa"/>
          <w:tblInd w:w="-833" w:type="dxa"/>
          <w:tblLayout w:type="fixed"/>
          <w:tblLook w:val="04A0"/>
        </w:tblPrEx>
        <w:trPr>
          <w:trHeight w:val="300"/>
        </w:trPr>
        <w:tc>
          <w:tcPr>
            <w:tcW w:w="2700" w:type="dxa"/>
          </w:tcPr>
          <w:p w:rsidR="006B1345" w:rsidRPr="00ED303C" w:rsidP="00735EC7" w14:paraId="6537D914"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vertAlign w:val="superscript"/>
              </w:rPr>
            </w:pPr>
            <w:r w:rsidRPr="00ED303C">
              <w:t>Digital TV Construction Permits</w:t>
            </w:r>
            <w:r w:rsidRPr="00ED303C">
              <w:rPr>
                <w:vertAlign w:val="superscript"/>
              </w:rPr>
              <w:t>2</w:t>
            </w:r>
          </w:p>
        </w:tc>
        <w:tc>
          <w:tcPr>
            <w:tcW w:w="1710" w:type="dxa"/>
          </w:tcPr>
          <w:p w:rsidR="79CB2D22" w:rsidP="79CB2D22" w14:paraId="3A0CDBE4" w14:textId="58E4DB58">
            <w:pPr>
              <w:spacing w:after="48"/>
              <w:jc w:val="right"/>
            </w:pPr>
            <w:r w:rsidRPr="79CB2D22">
              <w:rPr>
                <w:szCs w:val="22"/>
              </w:rPr>
              <w:t xml:space="preserve">1 </w:t>
            </w:r>
          </w:p>
        </w:tc>
        <w:tc>
          <w:tcPr>
            <w:tcW w:w="540" w:type="dxa"/>
          </w:tcPr>
          <w:p w:rsidR="79CB2D22" w:rsidP="79CB2D22" w14:paraId="23298F25" w14:textId="7763A490">
            <w:pPr>
              <w:spacing w:after="48"/>
              <w:jc w:val="center"/>
            </w:pPr>
            <w:r w:rsidRPr="79CB2D22">
              <w:rPr>
                <w:szCs w:val="22"/>
              </w:rPr>
              <w:t xml:space="preserve">1 </w:t>
            </w:r>
          </w:p>
        </w:tc>
        <w:tc>
          <w:tcPr>
            <w:tcW w:w="1260" w:type="dxa"/>
          </w:tcPr>
          <w:p w:rsidR="79CB2D22" w:rsidRPr="79CB2D22" w:rsidP="79CB2D22" w14:paraId="42F318D1" w14:textId="0D3A58CF">
            <w:pPr>
              <w:spacing w:after="48"/>
              <w:jc w:val="right"/>
              <w:rPr>
                <w:color w:val="000000" w:themeColor="text1"/>
                <w:szCs w:val="22"/>
              </w:rPr>
            </w:pPr>
            <w:r w:rsidRPr="79CB2D22">
              <w:rPr>
                <w:color w:val="000000" w:themeColor="text1"/>
                <w:szCs w:val="22"/>
              </w:rPr>
              <w:t>41,600</w:t>
            </w:r>
          </w:p>
        </w:tc>
        <w:tc>
          <w:tcPr>
            <w:tcW w:w="1260" w:type="dxa"/>
          </w:tcPr>
          <w:p w:rsidR="79CB2D22" w:rsidP="79CB2D22" w14:paraId="7079EA48" w14:textId="570B35AF">
            <w:pPr>
              <w:spacing w:after="48"/>
              <w:jc w:val="right"/>
            </w:pPr>
            <w:r w:rsidRPr="79CB2D22">
              <w:rPr>
                <w:szCs w:val="22"/>
              </w:rPr>
              <w:t xml:space="preserve">5,300 </w:t>
            </w:r>
          </w:p>
        </w:tc>
        <w:tc>
          <w:tcPr>
            <w:tcW w:w="1170" w:type="dxa"/>
          </w:tcPr>
          <w:p w:rsidR="79CB2D22" w:rsidP="79CB2D22" w14:paraId="631E513E" w14:textId="3B9423DC">
            <w:pPr>
              <w:spacing w:after="48"/>
              <w:jc w:val="right"/>
            </w:pPr>
            <w:r w:rsidRPr="79CB2D22">
              <w:rPr>
                <w:szCs w:val="22"/>
              </w:rPr>
              <w:t xml:space="preserve">5,300 </w:t>
            </w:r>
          </w:p>
        </w:tc>
        <w:tc>
          <w:tcPr>
            <w:tcW w:w="1170" w:type="dxa"/>
          </w:tcPr>
          <w:p w:rsidR="79CB2D22" w:rsidP="79CB2D22" w14:paraId="6A40900B" w14:textId="48122D50">
            <w:pPr>
              <w:spacing w:after="48"/>
              <w:jc w:val="right"/>
            </w:pPr>
            <w:r w:rsidRPr="79CB2D22">
              <w:rPr>
                <w:szCs w:val="22"/>
              </w:rPr>
              <w:t xml:space="preserve">5,300 </w:t>
            </w:r>
          </w:p>
        </w:tc>
        <w:tc>
          <w:tcPr>
            <w:tcW w:w="1260" w:type="dxa"/>
          </w:tcPr>
          <w:p w:rsidR="79CB2D22" w:rsidP="79CB2D22" w14:paraId="29E9436E" w14:textId="66FC94D1">
            <w:pPr>
              <w:spacing w:after="48"/>
              <w:jc w:val="right"/>
            </w:pPr>
            <w:r w:rsidRPr="79CB2D22">
              <w:rPr>
                <w:szCs w:val="22"/>
              </w:rPr>
              <w:t>5,300</w:t>
            </w:r>
          </w:p>
        </w:tc>
      </w:tr>
      <w:tr w14:paraId="07360A0B" w14:textId="77777777" w:rsidTr="007E6983">
        <w:tblPrEx>
          <w:tblW w:w="11070" w:type="dxa"/>
          <w:tblInd w:w="-833" w:type="dxa"/>
          <w:tblLayout w:type="fixed"/>
          <w:tblLook w:val="04A0"/>
        </w:tblPrEx>
        <w:trPr>
          <w:trHeight w:val="300"/>
        </w:trPr>
        <w:tc>
          <w:tcPr>
            <w:tcW w:w="2700" w:type="dxa"/>
          </w:tcPr>
          <w:p w:rsidR="006B1345" w:rsidRPr="00ED303C" w:rsidP="00735EC7" w14:paraId="0834F352"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pPr>
            <w:r w:rsidRPr="00ED303C">
              <w:t>LPTV/</w:t>
            </w:r>
            <w:r>
              <w:t>Class A/</w:t>
            </w:r>
            <w:r w:rsidRPr="00ED303C">
              <w:t xml:space="preserve">Translators </w:t>
            </w:r>
            <w:r>
              <w:t>FM Trans/</w:t>
            </w:r>
            <w:r w:rsidRPr="00ED303C">
              <w:t>Boosters</w:t>
            </w:r>
          </w:p>
        </w:tc>
        <w:tc>
          <w:tcPr>
            <w:tcW w:w="1710" w:type="dxa"/>
          </w:tcPr>
          <w:p w:rsidR="79CB2D22" w:rsidP="79CB2D22" w14:paraId="39FB6628" w14:textId="5A2476F0">
            <w:pPr>
              <w:tabs>
                <w:tab w:val="left" w:pos="720"/>
                <w:tab w:val="left" w:pos="1440"/>
                <w:tab w:val="left" w:pos="2160"/>
                <w:tab w:val="left" w:pos="2880"/>
                <w:tab w:val="left" w:pos="3600"/>
                <w:tab w:val="left" w:pos="4680"/>
                <w:tab w:val="left" w:pos="5040"/>
              </w:tabs>
              <w:spacing w:after="48"/>
              <w:jc w:val="right"/>
            </w:pPr>
            <w:r w:rsidRPr="79CB2D22">
              <w:rPr>
                <w:szCs w:val="22"/>
              </w:rPr>
              <w:t>6,</w:t>
            </w:r>
            <w:r w:rsidR="005C08B9">
              <w:rPr>
                <w:szCs w:val="22"/>
              </w:rPr>
              <w:t>3</w:t>
            </w:r>
            <w:r w:rsidRPr="79CB2D22">
              <w:rPr>
                <w:szCs w:val="22"/>
              </w:rPr>
              <w:t xml:space="preserve">00 </w:t>
            </w:r>
          </w:p>
        </w:tc>
        <w:tc>
          <w:tcPr>
            <w:tcW w:w="540" w:type="dxa"/>
          </w:tcPr>
          <w:p w:rsidR="79CB2D22" w:rsidP="79CB2D22" w14:paraId="79E043E9" w14:textId="216CB392">
            <w:pPr>
              <w:spacing w:after="48"/>
              <w:jc w:val="center"/>
            </w:pPr>
            <w:r w:rsidRPr="79CB2D22">
              <w:rPr>
                <w:szCs w:val="22"/>
              </w:rPr>
              <w:t xml:space="preserve">1 </w:t>
            </w:r>
          </w:p>
        </w:tc>
        <w:tc>
          <w:tcPr>
            <w:tcW w:w="1260" w:type="dxa"/>
          </w:tcPr>
          <w:p w:rsidR="79CB2D22" w:rsidRPr="79CB2D22" w:rsidP="79CB2D22" w14:paraId="6103CACA" w14:textId="7CAE0EA6">
            <w:pPr>
              <w:spacing w:after="48"/>
              <w:jc w:val="right"/>
              <w:rPr>
                <w:color w:val="000000" w:themeColor="text1"/>
                <w:szCs w:val="22"/>
              </w:rPr>
            </w:pPr>
            <w:r w:rsidRPr="79CB2D22">
              <w:rPr>
                <w:color w:val="000000" w:themeColor="text1"/>
                <w:szCs w:val="22"/>
              </w:rPr>
              <w:t>1,512,500</w:t>
            </w:r>
          </w:p>
        </w:tc>
        <w:tc>
          <w:tcPr>
            <w:tcW w:w="1260" w:type="dxa"/>
          </w:tcPr>
          <w:p w:rsidR="79CB2D22" w:rsidP="79CB2D22" w14:paraId="2E232479" w14:textId="22450493">
            <w:pPr>
              <w:spacing w:after="48"/>
              <w:jc w:val="right"/>
            </w:pPr>
            <w:r>
              <w:t>1,606,598</w:t>
            </w:r>
            <w:r w:rsidR="3A3D0DFB">
              <w:t xml:space="preserve"> </w:t>
            </w:r>
          </w:p>
        </w:tc>
        <w:tc>
          <w:tcPr>
            <w:tcW w:w="1170" w:type="dxa"/>
          </w:tcPr>
          <w:p w:rsidR="79CB2D22" w:rsidP="79CB2D22" w14:paraId="7F263B70" w14:textId="4CCD3000">
            <w:pPr>
              <w:spacing w:after="48"/>
              <w:jc w:val="right"/>
            </w:pPr>
            <w:r>
              <w:t>2</w:t>
            </w:r>
            <w:r w:rsidR="000D0ACC">
              <w:t>5</w:t>
            </w:r>
            <w:r w:rsidR="25C58949">
              <w:t>5</w:t>
            </w:r>
            <w:r>
              <w:t xml:space="preserve"> </w:t>
            </w:r>
          </w:p>
        </w:tc>
        <w:tc>
          <w:tcPr>
            <w:tcW w:w="1170" w:type="dxa"/>
          </w:tcPr>
          <w:p w:rsidR="79CB2D22" w:rsidP="79CB2D22" w14:paraId="4A5DB01F" w14:textId="76B75D78">
            <w:pPr>
              <w:spacing w:after="48"/>
              <w:jc w:val="right"/>
            </w:pPr>
            <w:r>
              <w:t>2</w:t>
            </w:r>
            <w:r w:rsidR="000D0ACC">
              <w:t>5</w:t>
            </w:r>
            <w:r w:rsidR="7223A72A">
              <w:t>5</w:t>
            </w:r>
            <w:r>
              <w:t xml:space="preserve"> </w:t>
            </w:r>
          </w:p>
        </w:tc>
        <w:tc>
          <w:tcPr>
            <w:tcW w:w="1260" w:type="dxa"/>
          </w:tcPr>
          <w:p w:rsidR="79CB2D22" w:rsidP="79CB2D22" w14:paraId="7954B187" w14:textId="29C0BA00">
            <w:pPr>
              <w:tabs>
                <w:tab w:val="left" w:pos="720"/>
                <w:tab w:val="left" w:pos="1440"/>
                <w:tab w:val="left" w:pos="2160"/>
                <w:tab w:val="left" w:pos="2880"/>
                <w:tab w:val="left" w:pos="3600"/>
                <w:tab w:val="left" w:pos="4680"/>
                <w:tab w:val="left" w:pos="5040"/>
              </w:tabs>
              <w:spacing w:after="48"/>
              <w:jc w:val="right"/>
            </w:pPr>
            <w:r>
              <w:t xml:space="preserve">1,606,500 </w:t>
            </w:r>
          </w:p>
        </w:tc>
      </w:tr>
      <w:tr w14:paraId="12A73CAC" w14:textId="77777777" w:rsidTr="007E6983">
        <w:tblPrEx>
          <w:tblW w:w="11070" w:type="dxa"/>
          <w:tblInd w:w="-833" w:type="dxa"/>
          <w:tblLayout w:type="fixed"/>
          <w:tblLook w:val="04A0"/>
        </w:tblPrEx>
        <w:trPr>
          <w:trHeight w:val="300"/>
        </w:trPr>
        <w:tc>
          <w:tcPr>
            <w:tcW w:w="2700" w:type="dxa"/>
          </w:tcPr>
          <w:p w:rsidR="006B1345" w:rsidRPr="00ED303C" w:rsidP="00735EC7" w14:paraId="3F2C0909"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vertAlign w:val="superscript"/>
              </w:rPr>
            </w:pPr>
            <w:r w:rsidRPr="00ED303C">
              <w:t>CARS Stations</w:t>
            </w:r>
          </w:p>
        </w:tc>
        <w:tc>
          <w:tcPr>
            <w:tcW w:w="1710" w:type="dxa"/>
          </w:tcPr>
          <w:p w:rsidR="79CB2D22" w:rsidP="79CB2D22" w14:paraId="15398EC0" w14:textId="61AC62C5">
            <w:pPr>
              <w:spacing w:after="48"/>
              <w:jc w:val="right"/>
            </w:pPr>
            <w:r>
              <w:t>10</w:t>
            </w:r>
            <w:r w:rsidR="32996563">
              <w:t>5</w:t>
            </w:r>
          </w:p>
        </w:tc>
        <w:tc>
          <w:tcPr>
            <w:tcW w:w="540" w:type="dxa"/>
          </w:tcPr>
          <w:p w:rsidR="79CB2D22" w:rsidP="79CB2D22" w14:paraId="2F9D43D5" w14:textId="397FB133">
            <w:pPr>
              <w:spacing w:after="48"/>
              <w:jc w:val="center"/>
            </w:pPr>
            <w:r w:rsidRPr="79CB2D22">
              <w:rPr>
                <w:szCs w:val="22"/>
              </w:rPr>
              <w:t xml:space="preserve">1 </w:t>
            </w:r>
          </w:p>
        </w:tc>
        <w:tc>
          <w:tcPr>
            <w:tcW w:w="1260" w:type="dxa"/>
          </w:tcPr>
          <w:p w:rsidR="79CB2D22" w:rsidRPr="79CB2D22" w:rsidP="79CB2D22" w14:paraId="296767E7" w14:textId="4D24A9C0">
            <w:pPr>
              <w:spacing w:after="48"/>
              <w:jc w:val="right"/>
              <w:rPr>
                <w:color w:val="000000" w:themeColor="text1"/>
                <w:szCs w:val="22"/>
              </w:rPr>
            </w:pPr>
            <w:r w:rsidRPr="79CB2D22">
              <w:rPr>
                <w:color w:val="000000" w:themeColor="text1"/>
                <w:szCs w:val="22"/>
              </w:rPr>
              <w:t>194,500</w:t>
            </w:r>
          </w:p>
        </w:tc>
        <w:tc>
          <w:tcPr>
            <w:tcW w:w="1260" w:type="dxa"/>
          </w:tcPr>
          <w:p w:rsidR="79CB2D22" w:rsidP="79CB2D22" w14:paraId="6C2CF722" w14:textId="2D56186D">
            <w:pPr>
              <w:spacing w:after="48"/>
              <w:jc w:val="right"/>
            </w:pPr>
            <w:r>
              <w:t xml:space="preserve"> </w:t>
            </w:r>
            <w:r w:rsidR="1774473D">
              <w:t>205,336</w:t>
            </w:r>
            <w:r>
              <w:t xml:space="preserve">  </w:t>
            </w:r>
          </w:p>
        </w:tc>
        <w:tc>
          <w:tcPr>
            <w:tcW w:w="1170" w:type="dxa"/>
          </w:tcPr>
          <w:p w:rsidR="79CB2D22" w:rsidP="79CB2D22" w14:paraId="4E5BF004" w14:textId="59EE6643">
            <w:pPr>
              <w:spacing w:after="48"/>
              <w:jc w:val="right"/>
            </w:pPr>
            <w:r>
              <w:t xml:space="preserve"> </w:t>
            </w:r>
            <w:r w:rsidR="2066A88D">
              <w:t>1,956</w:t>
            </w:r>
            <w:r>
              <w:t xml:space="preserve"> </w:t>
            </w:r>
          </w:p>
        </w:tc>
        <w:tc>
          <w:tcPr>
            <w:tcW w:w="1170" w:type="dxa"/>
          </w:tcPr>
          <w:p w:rsidR="79CB2D22" w:rsidP="79CB2D22" w14:paraId="03802378" w14:textId="13FA0F5F">
            <w:pPr>
              <w:spacing w:after="48"/>
              <w:jc w:val="right"/>
            </w:pPr>
            <w:r>
              <w:t xml:space="preserve"> </w:t>
            </w:r>
            <w:r w:rsidR="13644C73">
              <w:t>1,955</w:t>
            </w:r>
            <w:r>
              <w:t xml:space="preserve"> </w:t>
            </w:r>
          </w:p>
        </w:tc>
        <w:tc>
          <w:tcPr>
            <w:tcW w:w="1260" w:type="dxa"/>
          </w:tcPr>
          <w:p w:rsidR="79CB2D22" w:rsidP="79CB2D22" w14:paraId="45D1CF27" w14:textId="7273A358">
            <w:pPr>
              <w:spacing w:after="48"/>
              <w:jc w:val="right"/>
            </w:pPr>
            <w:r>
              <w:t xml:space="preserve"> </w:t>
            </w:r>
            <w:r w:rsidR="581F8244">
              <w:t>205,275</w:t>
            </w:r>
            <w:r>
              <w:t xml:space="preserve">  </w:t>
            </w:r>
          </w:p>
        </w:tc>
      </w:tr>
      <w:tr w14:paraId="6ECC19D1" w14:textId="77777777" w:rsidTr="007E6983">
        <w:tblPrEx>
          <w:tblW w:w="11070" w:type="dxa"/>
          <w:tblInd w:w="-833" w:type="dxa"/>
          <w:tblLayout w:type="fixed"/>
          <w:tblLook w:val="04A0"/>
        </w:tblPrEx>
        <w:trPr>
          <w:trHeight w:val="288"/>
        </w:trPr>
        <w:tc>
          <w:tcPr>
            <w:tcW w:w="2700" w:type="dxa"/>
          </w:tcPr>
          <w:p w:rsidR="006B1345" w:rsidRPr="00ED303C" w:rsidP="00735EC7" w14:paraId="34CF5C97"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pPr>
            <w:r w:rsidRPr="00ED303C">
              <w:t>Cable TV Systems, including IPTV &amp; DBS</w:t>
            </w:r>
          </w:p>
        </w:tc>
        <w:tc>
          <w:tcPr>
            <w:tcW w:w="1710" w:type="dxa"/>
          </w:tcPr>
          <w:p w:rsidR="79CB2D22" w:rsidP="79CB2D22" w14:paraId="77A8D67C" w14:textId="594E612D">
            <w:pPr>
              <w:spacing w:after="48"/>
              <w:jc w:val="right"/>
            </w:pPr>
            <w:r>
              <w:t>4</w:t>
            </w:r>
            <w:r w:rsidR="00A9605D">
              <w:t>2</w:t>
            </w:r>
            <w:r>
              <w:t>,</w:t>
            </w:r>
            <w:r w:rsidR="6A097834">
              <w:t>6</w:t>
            </w:r>
            <w:r>
              <w:t>00,000</w:t>
            </w:r>
          </w:p>
        </w:tc>
        <w:tc>
          <w:tcPr>
            <w:tcW w:w="540" w:type="dxa"/>
          </w:tcPr>
          <w:p w:rsidR="79CB2D22" w:rsidP="79CB2D22" w14:paraId="4AC2CFFD" w14:textId="28A60444">
            <w:pPr>
              <w:spacing w:after="48"/>
              <w:jc w:val="center"/>
            </w:pPr>
            <w:r w:rsidRPr="79CB2D22">
              <w:rPr>
                <w:szCs w:val="22"/>
              </w:rPr>
              <w:t xml:space="preserve">1 </w:t>
            </w:r>
          </w:p>
        </w:tc>
        <w:tc>
          <w:tcPr>
            <w:tcW w:w="1260" w:type="dxa"/>
          </w:tcPr>
          <w:p w:rsidR="79CB2D22" w:rsidRPr="79CB2D22" w:rsidP="79CB2D22" w14:paraId="7CC26D09" w14:textId="211ADE99">
            <w:pPr>
              <w:spacing w:after="48"/>
              <w:jc w:val="right"/>
              <w:rPr>
                <w:color w:val="000000" w:themeColor="text1"/>
                <w:szCs w:val="22"/>
              </w:rPr>
            </w:pPr>
            <w:r w:rsidRPr="79CB2D22">
              <w:rPr>
                <w:color w:val="000000" w:themeColor="text1"/>
                <w:szCs w:val="22"/>
              </w:rPr>
              <w:t>64,680,000</w:t>
            </w:r>
          </w:p>
        </w:tc>
        <w:tc>
          <w:tcPr>
            <w:tcW w:w="1260" w:type="dxa"/>
          </w:tcPr>
          <w:p w:rsidR="79CB2D22" w:rsidP="79CB2D22" w14:paraId="7B869B9D" w14:textId="2EF2DF14">
            <w:pPr>
              <w:spacing w:after="48"/>
              <w:jc w:val="right"/>
            </w:pPr>
            <w:r>
              <w:t xml:space="preserve"> </w:t>
            </w:r>
            <w:r w:rsidR="225D4766">
              <w:t>68,212,762</w:t>
            </w:r>
            <w:r>
              <w:t xml:space="preserve">  </w:t>
            </w:r>
          </w:p>
        </w:tc>
        <w:tc>
          <w:tcPr>
            <w:tcW w:w="1170" w:type="dxa"/>
          </w:tcPr>
          <w:p w:rsidR="79CB2D22" w:rsidP="00F56591" w14:paraId="6A4F63AA" w14:textId="1C5C4980">
            <w:pPr>
              <w:jc w:val="right"/>
            </w:pPr>
            <w:r w:rsidRPr="79CB2D22">
              <w:rPr>
                <w:szCs w:val="22"/>
              </w:rPr>
              <w:t>1.</w:t>
            </w:r>
            <w:r w:rsidRPr="392E271F" w:rsidR="6C114046">
              <w:rPr>
                <w:szCs w:val="22"/>
              </w:rPr>
              <w:t>6012</w:t>
            </w:r>
          </w:p>
        </w:tc>
        <w:tc>
          <w:tcPr>
            <w:tcW w:w="1170" w:type="dxa"/>
          </w:tcPr>
          <w:p w:rsidR="79CB2D22" w:rsidP="79CB2D22" w14:paraId="5D64C83F" w14:textId="2162404E">
            <w:pPr>
              <w:spacing w:after="48"/>
              <w:jc w:val="right"/>
            </w:pPr>
            <w:r>
              <w:t xml:space="preserve"> 1.</w:t>
            </w:r>
            <w:r w:rsidR="3E5AECAE">
              <w:t>60</w:t>
            </w:r>
            <w:r>
              <w:t xml:space="preserve"> </w:t>
            </w:r>
          </w:p>
        </w:tc>
        <w:tc>
          <w:tcPr>
            <w:tcW w:w="1260" w:type="dxa"/>
          </w:tcPr>
          <w:p w:rsidR="79CB2D22" w:rsidP="79CB2D22" w14:paraId="3D6F4EBC" w14:textId="0763EE53">
            <w:pPr>
              <w:tabs>
                <w:tab w:val="left" w:pos="720"/>
                <w:tab w:val="left" w:pos="1440"/>
                <w:tab w:val="left" w:pos="2160"/>
                <w:tab w:val="left" w:pos="2880"/>
                <w:tab w:val="left" w:pos="3600"/>
                <w:tab w:val="left" w:pos="4680"/>
                <w:tab w:val="left" w:pos="5040"/>
              </w:tabs>
              <w:spacing w:after="48"/>
              <w:jc w:val="right"/>
            </w:pPr>
            <w:r>
              <w:t xml:space="preserve"> </w:t>
            </w:r>
            <w:r w:rsidR="5492C183">
              <w:t>68,160,000</w:t>
            </w:r>
            <w:r>
              <w:t xml:space="preserve">  </w:t>
            </w:r>
          </w:p>
        </w:tc>
      </w:tr>
      <w:tr w14:paraId="28F9BF2D" w14:textId="77777777" w:rsidTr="007E6983">
        <w:tblPrEx>
          <w:tblW w:w="11070" w:type="dxa"/>
          <w:tblInd w:w="-833" w:type="dxa"/>
          <w:tblLayout w:type="fixed"/>
          <w:tblLook w:val="04A0"/>
        </w:tblPrEx>
        <w:trPr>
          <w:trHeight w:val="300"/>
        </w:trPr>
        <w:tc>
          <w:tcPr>
            <w:tcW w:w="2700" w:type="dxa"/>
          </w:tcPr>
          <w:p w:rsidR="006B1345" w:rsidRPr="00ED303C" w:rsidP="00735EC7" w14:paraId="27074B2F"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pPr>
            <w:r w:rsidRPr="00ED303C">
              <w:t>Interstate Telecommunication Service Providers</w:t>
            </w:r>
          </w:p>
        </w:tc>
        <w:tc>
          <w:tcPr>
            <w:tcW w:w="1710" w:type="dxa"/>
          </w:tcPr>
          <w:p w:rsidR="79CB2D22" w:rsidP="79CB2D22" w14:paraId="4A4C5685" w14:textId="12304C29">
            <w:pPr>
              <w:spacing w:after="48"/>
              <w:jc w:val="right"/>
            </w:pPr>
            <w:r w:rsidRPr="79CB2D22">
              <w:rPr>
                <w:szCs w:val="22"/>
              </w:rPr>
              <w:t>$20,</w:t>
            </w:r>
            <w:r w:rsidR="00771FDF">
              <w:rPr>
                <w:szCs w:val="22"/>
              </w:rPr>
              <w:t>8</w:t>
            </w:r>
            <w:r w:rsidRPr="79CB2D22">
              <w:rPr>
                <w:szCs w:val="22"/>
              </w:rPr>
              <w:t>00,000,000</w:t>
            </w:r>
          </w:p>
        </w:tc>
        <w:tc>
          <w:tcPr>
            <w:tcW w:w="540" w:type="dxa"/>
          </w:tcPr>
          <w:p w:rsidR="79CB2D22" w:rsidP="79CB2D22" w14:paraId="622AF002" w14:textId="4731471C">
            <w:pPr>
              <w:spacing w:after="48"/>
              <w:jc w:val="center"/>
            </w:pPr>
            <w:r w:rsidRPr="79CB2D22">
              <w:rPr>
                <w:szCs w:val="22"/>
              </w:rPr>
              <w:t xml:space="preserve">1 </w:t>
            </w:r>
          </w:p>
        </w:tc>
        <w:tc>
          <w:tcPr>
            <w:tcW w:w="1260" w:type="dxa"/>
          </w:tcPr>
          <w:p w:rsidR="79CB2D22" w:rsidRPr="79CB2D22" w:rsidP="79CB2D22" w14:paraId="23CDED10" w14:textId="1A428B0B">
            <w:pPr>
              <w:spacing w:after="48"/>
              <w:jc w:val="right"/>
              <w:rPr>
                <w:color w:val="000000" w:themeColor="text1"/>
                <w:szCs w:val="22"/>
              </w:rPr>
            </w:pPr>
            <w:r w:rsidRPr="79CB2D22">
              <w:rPr>
                <w:color w:val="000000" w:themeColor="text1"/>
                <w:szCs w:val="22"/>
              </w:rPr>
              <w:t>112,750,000</w:t>
            </w:r>
          </w:p>
        </w:tc>
        <w:tc>
          <w:tcPr>
            <w:tcW w:w="1260" w:type="dxa"/>
          </w:tcPr>
          <w:p w:rsidR="79CB2D22" w:rsidP="79CB2D22" w14:paraId="456B93BC" w14:textId="1FBAA432">
            <w:pPr>
              <w:spacing w:after="48"/>
              <w:jc w:val="right"/>
            </w:pPr>
            <w:r>
              <w:t xml:space="preserve">114,431,448 </w:t>
            </w:r>
            <w:r>
              <w:t xml:space="preserve"> </w:t>
            </w:r>
          </w:p>
        </w:tc>
        <w:tc>
          <w:tcPr>
            <w:tcW w:w="1170" w:type="dxa"/>
          </w:tcPr>
          <w:p w:rsidR="79CB2D22" w:rsidP="00F56591" w14:paraId="02E35BE2" w14:textId="03AA5BDF">
            <w:pPr>
              <w:jc w:val="right"/>
            </w:pPr>
            <w:r w:rsidRPr="392E271F">
              <w:rPr>
                <w:szCs w:val="22"/>
              </w:rPr>
              <w:t xml:space="preserve">0.005502 </w:t>
            </w:r>
            <w:r>
              <w:t xml:space="preserve"> </w:t>
            </w:r>
          </w:p>
        </w:tc>
        <w:tc>
          <w:tcPr>
            <w:tcW w:w="1170" w:type="dxa"/>
          </w:tcPr>
          <w:p w:rsidR="79CB2D22" w:rsidP="00F56591" w14:paraId="1A4C13A1" w14:textId="5EB2212B">
            <w:pPr>
              <w:jc w:val="right"/>
            </w:pPr>
            <w:r w:rsidRPr="392E271F">
              <w:rPr>
                <w:szCs w:val="22"/>
              </w:rPr>
              <w:t xml:space="preserve">0.005500 </w:t>
            </w:r>
          </w:p>
        </w:tc>
        <w:tc>
          <w:tcPr>
            <w:tcW w:w="1260" w:type="dxa"/>
          </w:tcPr>
          <w:p w:rsidR="79CB2D22" w:rsidP="79CB2D22" w14:paraId="5D1C699A" w14:textId="7AC9B4EB">
            <w:pPr>
              <w:spacing w:after="48"/>
              <w:jc w:val="right"/>
            </w:pPr>
            <w:r>
              <w:t xml:space="preserve">114,400,000 </w:t>
            </w:r>
          </w:p>
        </w:tc>
      </w:tr>
      <w:tr w14:paraId="31DAE659" w14:textId="77777777" w:rsidTr="007E6983">
        <w:tblPrEx>
          <w:tblW w:w="11070" w:type="dxa"/>
          <w:tblInd w:w="-833" w:type="dxa"/>
          <w:tblLayout w:type="fixed"/>
          <w:tblLook w:val="04A0"/>
        </w:tblPrEx>
        <w:trPr>
          <w:trHeight w:val="241"/>
        </w:trPr>
        <w:tc>
          <w:tcPr>
            <w:tcW w:w="2700" w:type="dxa"/>
          </w:tcPr>
          <w:p w:rsidR="006B1345" w:rsidRPr="00ED303C" w:rsidP="00735EC7" w14:paraId="1027F9D7"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pPr>
            <w:r w:rsidRPr="00ED303C">
              <w:t>Toll Free Numbers</w:t>
            </w:r>
          </w:p>
        </w:tc>
        <w:tc>
          <w:tcPr>
            <w:tcW w:w="1710" w:type="dxa"/>
          </w:tcPr>
          <w:p w:rsidR="79CB2D22" w:rsidP="79CB2D22" w14:paraId="67928EA0" w14:textId="24B441BE">
            <w:pPr>
              <w:spacing w:after="48"/>
              <w:jc w:val="right"/>
            </w:pPr>
            <w:r w:rsidRPr="79CB2D22">
              <w:rPr>
                <w:szCs w:val="22"/>
              </w:rPr>
              <w:t>40,000,000</w:t>
            </w:r>
          </w:p>
        </w:tc>
        <w:tc>
          <w:tcPr>
            <w:tcW w:w="540" w:type="dxa"/>
          </w:tcPr>
          <w:p w:rsidR="79CB2D22" w:rsidP="79CB2D22" w14:paraId="3147B8B6" w14:textId="378C5D78">
            <w:pPr>
              <w:spacing w:after="48"/>
              <w:jc w:val="center"/>
            </w:pPr>
            <w:r w:rsidRPr="79CB2D22">
              <w:rPr>
                <w:szCs w:val="22"/>
              </w:rPr>
              <w:t xml:space="preserve">1 </w:t>
            </w:r>
          </w:p>
        </w:tc>
        <w:tc>
          <w:tcPr>
            <w:tcW w:w="1260" w:type="dxa"/>
          </w:tcPr>
          <w:p w:rsidR="79CB2D22" w:rsidRPr="79CB2D22" w:rsidP="79CB2D22" w14:paraId="517D66C7" w14:textId="4709B26E">
            <w:pPr>
              <w:spacing w:after="48"/>
              <w:jc w:val="right"/>
              <w:rPr>
                <w:color w:val="000000" w:themeColor="text1"/>
                <w:szCs w:val="22"/>
              </w:rPr>
            </w:pPr>
            <w:r w:rsidRPr="79CB2D22">
              <w:rPr>
                <w:color w:val="000000" w:themeColor="text1"/>
                <w:szCs w:val="22"/>
              </w:rPr>
              <w:t>3,900,000</w:t>
            </w:r>
          </w:p>
        </w:tc>
        <w:tc>
          <w:tcPr>
            <w:tcW w:w="1260" w:type="dxa"/>
          </w:tcPr>
          <w:p w:rsidR="79CB2D22" w:rsidP="79CB2D22" w14:paraId="438395F3" w14:textId="272E8BEA">
            <w:pPr>
              <w:spacing w:after="48"/>
              <w:jc w:val="right"/>
            </w:pPr>
            <w:r>
              <w:t xml:space="preserve"> </w:t>
            </w:r>
            <w:r w:rsidR="218CBF73">
              <w:t>3,931,916</w:t>
            </w:r>
            <w:r>
              <w:t xml:space="preserve">  </w:t>
            </w:r>
          </w:p>
        </w:tc>
        <w:tc>
          <w:tcPr>
            <w:tcW w:w="1170" w:type="dxa"/>
          </w:tcPr>
          <w:p w:rsidR="79CB2D22" w:rsidP="00F56591" w14:paraId="35AB4C4A" w14:textId="6D5CF3DB">
            <w:pPr>
              <w:jc w:val="right"/>
            </w:pPr>
            <w:r w:rsidRPr="392E271F">
              <w:rPr>
                <w:szCs w:val="22"/>
              </w:rPr>
              <w:t>0.098298</w:t>
            </w:r>
          </w:p>
        </w:tc>
        <w:tc>
          <w:tcPr>
            <w:tcW w:w="1170" w:type="dxa"/>
          </w:tcPr>
          <w:p w:rsidR="79CB2D22" w:rsidP="79CB2D22" w14:paraId="19B03F3B" w14:textId="119630D0">
            <w:pPr>
              <w:spacing w:after="48"/>
              <w:jc w:val="right"/>
            </w:pPr>
            <w:r w:rsidRPr="79CB2D22">
              <w:rPr>
                <w:szCs w:val="22"/>
              </w:rPr>
              <w:t xml:space="preserve">0.10 </w:t>
            </w:r>
          </w:p>
        </w:tc>
        <w:tc>
          <w:tcPr>
            <w:tcW w:w="1260" w:type="dxa"/>
          </w:tcPr>
          <w:p w:rsidR="79CB2D22" w:rsidP="79CB2D22" w14:paraId="56169EE2" w14:textId="7A565375">
            <w:pPr>
              <w:spacing w:after="48"/>
              <w:jc w:val="right"/>
            </w:pPr>
            <w:r w:rsidRPr="79CB2D22">
              <w:rPr>
                <w:szCs w:val="22"/>
              </w:rPr>
              <w:t xml:space="preserve"> 4,000,000</w:t>
            </w:r>
          </w:p>
        </w:tc>
      </w:tr>
      <w:tr w14:paraId="49C7B801" w14:textId="77777777" w:rsidTr="007E6983">
        <w:tblPrEx>
          <w:tblW w:w="11070" w:type="dxa"/>
          <w:tblInd w:w="-833" w:type="dxa"/>
          <w:tblLayout w:type="fixed"/>
          <w:tblLook w:val="04A0"/>
        </w:tblPrEx>
        <w:trPr>
          <w:trHeight w:val="300"/>
        </w:trPr>
        <w:tc>
          <w:tcPr>
            <w:tcW w:w="2700" w:type="dxa"/>
          </w:tcPr>
          <w:p w:rsidR="006B1345" w:rsidRPr="00B55F55" w:rsidP="00735EC7" w14:paraId="35C3BA93"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lang w:val="fr-FR"/>
              </w:rPr>
            </w:pPr>
            <w:r w:rsidRPr="00B55F55">
              <w:rPr>
                <w:lang w:val="fr-FR"/>
              </w:rPr>
              <w:t>CMRS Mobile Services (Cellular/Public Mobile)</w:t>
            </w:r>
          </w:p>
        </w:tc>
        <w:tc>
          <w:tcPr>
            <w:tcW w:w="1710" w:type="dxa"/>
          </w:tcPr>
          <w:p w:rsidR="79CB2D22" w:rsidP="79CB2D22" w14:paraId="239D1052" w14:textId="4D0976E0">
            <w:pPr>
              <w:spacing w:after="48"/>
              <w:jc w:val="right"/>
            </w:pPr>
            <w:r>
              <w:t>6</w:t>
            </w:r>
            <w:r w:rsidR="2671EE0C">
              <w:t>37</w:t>
            </w:r>
            <w:r>
              <w:t>,</w:t>
            </w:r>
            <w:r w:rsidR="12D549CA">
              <w:t>5</w:t>
            </w:r>
            <w:r>
              <w:t>00,000</w:t>
            </w:r>
          </w:p>
        </w:tc>
        <w:tc>
          <w:tcPr>
            <w:tcW w:w="540" w:type="dxa"/>
          </w:tcPr>
          <w:p w:rsidR="79CB2D22" w:rsidP="79CB2D22" w14:paraId="22C274C3" w14:textId="137C8645">
            <w:pPr>
              <w:spacing w:after="48"/>
              <w:jc w:val="center"/>
            </w:pPr>
            <w:r w:rsidRPr="79CB2D22">
              <w:rPr>
                <w:szCs w:val="22"/>
              </w:rPr>
              <w:t xml:space="preserve">1 </w:t>
            </w:r>
          </w:p>
        </w:tc>
        <w:tc>
          <w:tcPr>
            <w:tcW w:w="1260" w:type="dxa"/>
          </w:tcPr>
          <w:p w:rsidR="79CB2D22" w:rsidRPr="79CB2D22" w:rsidP="79CB2D22" w14:paraId="74A7DF3C" w14:textId="4E106E0C">
            <w:pPr>
              <w:spacing w:after="48"/>
              <w:jc w:val="right"/>
              <w:rPr>
                <w:color w:val="000000" w:themeColor="text1"/>
                <w:szCs w:val="22"/>
              </w:rPr>
            </w:pPr>
            <w:r w:rsidRPr="79CB2D22">
              <w:rPr>
                <w:color w:val="000000" w:themeColor="text1"/>
                <w:szCs w:val="22"/>
              </w:rPr>
              <w:t>98,352,000</w:t>
            </w:r>
          </w:p>
        </w:tc>
        <w:tc>
          <w:tcPr>
            <w:tcW w:w="1260" w:type="dxa"/>
          </w:tcPr>
          <w:p w:rsidR="79CB2D22" w:rsidP="79CB2D22" w14:paraId="4CE80365" w14:textId="7F224311">
            <w:pPr>
              <w:tabs>
                <w:tab w:val="left" w:pos="720"/>
                <w:tab w:val="left" w:pos="1440"/>
                <w:tab w:val="left" w:pos="2160"/>
                <w:tab w:val="left" w:pos="2880"/>
                <w:tab w:val="left" w:pos="3600"/>
                <w:tab w:val="left" w:pos="4680"/>
                <w:tab w:val="left" w:pos="5040"/>
              </w:tabs>
              <w:spacing w:after="48"/>
              <w:jc w:val="right"/>
            </w:pPr>
            <w:r>
              <w:t xml:space="preserve">103,662,178 </w:t>
            </w:r>
            <w:r>
              <w:t xml:space="preserve"> </w:t>
            </w:r>
          </w:p>
        </w:tc>
        <w:tc>
          <w:tcPr>
            <w:tcW w:w="1170" w:type="dxa"/>
          </w:tcPr>
          <w:p w:rsidR="79CB2D22" w:rsidP="00F56591" w14:paraId="59169D82" w14:textId="5848B906">
            <w:pPr>
              <w:jc w:val="right"/>
            </w:pPr>
            <w:r w:rsidRPr="392E271F">
              <w:rPr>
                <w:szCs w:val="22"/>
              </w:rPr>
              <w:t xml:space="preserve">0.1626 </w:t>
            </w:r>
            <w:r>
              <w:t xml:space="preserve"> </w:t>
            </w:r>
          </w:p>
        </w:tc>
        <w:tc>
          <w:tcPr>
            <w:tcW w:w="1170" w:type="dxa"/>
          </w:tcPr>
          <w:p w:rsidR="79CB2D22" w:rsidP="79CB2D22" w14:paraId="15967CDA" w14:textId="78EEF10B">
            <w:pPr>
              <w:spacing w:after="48"/>
              <w:jc w:val="right"/>
            </w:pPr>
            <w:r>
              <w:t>0.1</w:t>
            </w:r>
            <w:r w:rsidR="007A6105">
              <w:t>6</w:t>
            </w:r>
            <w:r w:rsidR="680025AD">
              <w:t>3</w:t>
            </w:r>
            <w:r>
              <w:t xml:space="preserve"> </w:t>
            </w:r>
          </w:p>
        </w:tc>
        <w:tc>
          <w:tcPr>
            <w:tcW w:w="1260" w:type="dxa"/>
          </w:tcPr>
          <w:p w:rsidR="79CB2D22" w:rsidP="79CB2D22" w14:paraId="760C20B8" w14:textId="629931D2">
            <w:pPr>
              <w:spacing w:after="48"/>
              <w:jc w:val="right"/>
            </w:pPr>
            <w:r>
              <w:t xml:space="preserve">103,912,500 </w:t>
            </w:r>
            <w:r>
              <w:t xml:space="preserve"> </w:t>
            </w:r>
          </w:p>
        </w:tc>
      </w:tr>
      <w:tr w14:paraId="4A3F298C" w14:textId="77777777" w:rsidTr="007E6983">
        <w:tblPrEx>
          <w:tblW w:w="11070" w:type="dxa"/>
          <w:tblInd w:w="-833" w:type="dxa"/>
          <w:tblLayout w:type="fixed"/>
          <w:tblLook w:val="04A0"/>
        </w:tblPrEx>
        <w:trPr>
          <w:trHeight w:val="300"/>
        </w:trPr>
        <w:tc>
          <w:tcPr>
            <w:tcW w:w="2700" w:type="dxa"/>
          </w:tcPr>
          <w:p w:rsidR="006B1345" w:rsidRPr="00ED303C" w:rsidP="00735EC7" w14:paraId="0DEAD0B6"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pPr>
            <w:r w:rsidRPr="00ED303C">
              <w:t>CMRS Messaging Services</w:t>
            </w:r>
          </w:p>
        </w:tc>
        <w:tc>
          <w:tcPr>
            <w:tcW w:w="1710" w:type="dxa"/>
          </w:tcPr>
          <w:p w:rsidR="79CB2D22" w:rsidP="79CB2D22" w14:paraId="51F04959" w14:textId="35917ED9">
            <w:pPr>
              <w:tabs>
                <w:tab w:val="left" w:pos="720"/>
                <w:tab w:val="left" w:pos="1440"/>
                <w:tab w:val="left" w:pos="2160"/>
                <w:tab w:val="left" w:pos="2880"/>
                <w:tab w:val="left" w:pos="3600"/>
                <w:tab w:val="left" w:pos="4680"/>
                <w:tab w:val="left" w:pos="5040"/>
              </w:tabs>
              <w:spacing w:after="48"/>
              <w:jc w:val="right"/>
            </w:pPr>
            <w:r w:rsidRPr="79CB2D22">
              <w:rPr>
                <w:szCs w:val="22"/>
              </w:rPr>
              <w:t xml:space="preserve">580,000 </w:t>
            </w:r>
          </w:p>
        </w:tc>
        <w:tc>
          <w:tcPr>
            <w:tcW w:w="540" w:type="dxa"/>
          </w:tcPr>
          <w:p w:rsidR="79CB2D22" w:rsidP="79CB2D22" w14:paraId="5E202B3D" w14:textId="7AA5626D">
            <w:pPr>
              <w:tabs>
                <w:tab w:val="left" w:pos="720"/>
                <w:tab w:val="left" w:pos="1440"/>
                <w:tab w:val="left" w:pos="2160"/>
                <w:tab w:val="left" w:pos="2880"/>
                <w:tab w:val="left" w:pos="3600"/>
                <w:tab w:val="left" w:pos="4680"/>
                <w:tab w:val="left" w:pos="5040"/>
              </w:tabs>
              <w:spacing w:after="48"/>
              <w:jc w:val="center"/>
            </w:pPr>
            <w:r w:rsidRPr="79CB2D22">
              <w:rPr>
                <w:szCs w:val="22"/>
              </w:rPr>
              <w:t xml:space="preserve">1 </w:t>
            </w:r>
          </w:p>
        </w:tc>
        <w:tc>
          <w:tcPr>
            <w:tcW w:w="1260" w:type="dxa"/>
          </w:tcPr>
          <w:p w:rsidR="79CB2D22" w:rsidRPr="79CB2D22" w:rsidP="79CB2D22" w14:paraId="2F93E3D2" w14:textId="22205CC8">
            <w:pPr>
              <w:spacing w:after="48"/>
              <w:jc w:val="right"/>
              <w:rPr>
                <w:color w:val="000000" w:themeColor="text1"/>
                <w:szCs w:val="22"/>
              </w:rPr>
            </w:pPr>
            <w:r w:rsidRPr="79CB2D22">
              <w:rPr>
                <w:color w:val="000000" w:themeColor="text1"/>
                <w:szCs w:val="22"/>
              </w:rPr>
              <w:t>44,800</w:t>
            </w:r>
          </w:p>
        </w:tc>
        <w:tc>
          <w:tcPr>
            <w:tcW w:w="1260" w:type="dxa"/>
          </w:tcPr>
          <w:p w:rsidR="79CB2D22" w:rsidP="79CB2D22" w14:paraId="27E9B947" w14:textId="3450ABB8">
            <w:pPr>
              <w:tabs>
                <w:tab w:val="left" w:pos="720"/>
                <w:tab w:val="left" w:pos="1440"/>
                <w:tab w:val="left" w:pos="2160"/>
                <w:tab w:val="left" w:pos="2880"/>
                <w:tab w:val="left" w:pos="3600"/>
                <w:tab w:val="left" w:pos="4680"/>
                <w:tab w:val="left" w:pos="5040"/>
              </w:tabs>
              <w:spacing w:after="48"/>
              <w:jc w:val="right"/>
            </w:pPr>
            <w:r w:rsidRPr="79CB2D22">
              <w:rPr>
                <w:szCs w:val="22"/>
              </w:rPr>
              <w:t xml:space="preserve"> 46,400 </w:t>
            </w:r>
          </w:p>
        </w:tc>
        <w:tc>
          <w:tcPr>
            <w:tcW w:w="1170" w:type="dxa"/>
          </w:tcPr>
          <w:p w:rsidR="79CB2D22" w:rsidP="79CB2D22" w14:paraId="30B08869" w14:textId="53681067">
            <w:pPr>
              <w:tabs>
                <w:tab w:val="left" w:pos="720"/>
                <w:tab w:val="left" w:pos="1440"/>
                <w:tab w:val="left" w:pos="2160"/>
                <w:tab w:val="left" w:pos="2880"/>
                <w:tab w:val="left" w:pos="3600"/>
                <w:tab w:val="left" w:pos="4680"/>
                <w:tab w:val="left" w:pos="5040"/>
              </w:tabs>
              <w:spacing w:after="48" w:line="257" w:lineRule="auto"/>
              <w:jc w:val="right"/>
            </w:pPr>
            <w:r w:rsidRPr="79CB2D22">
              <w:rPr>
                <w:szCs w:val="22"/>
              </w:rPr>
              <w:t xml:space="preserve">0.08 </w:t>
            </w:r>
          </w:p>
        </w:tc>
        <w:tc>
          <w:tcPr>
            <w:tcW w:w="1170" w:type="dxa"/>
          </w:tcPr>
          <w:p w:rsidR="79CB2D22" w:rsidP="79CB2D22" w14:paraId="6F16DD32" w14:textId="3FFAF353">
            <w:pPr>
              <w:spacing w:after="48"/>
              <w:jc w:val="right"/>
            </w:pPr>
            <w:r w:rsidRPr="79CB2D22">
              <w:rPr>
                <w:szCs w:val="22"/>
              </w:rPr>
              <w:t xml:space="preserve">0.08 </w:t>
            </w:r>
          </w:p>
        </w:tc>
        <w:tc>
          <w:tcPr>
            <w:tcW w:w="1260" w:type="dxa"/>
          </w:tcPr>
          <w:p w:rsidR="79CB2D22" w:rsidP="79CB2D22" w14:paraId="0001C2E6" w14:textId="68C8B9F2">
            <w:pPr>
              <w:tabs>
                <w:tab w:val="left" w:pos="720"/>
                <w:tab w:val="left" w:pos="1440"/>
                <w:tab w:val="left" w:pos="2160"/>
                <w:tab w:val="left" w:pos="2880"/>
                <w:tab w:val="left" w:pos="3600"/>
                <w:tab w:val="left" w:pos="4680"/>
                <w:tab w:val="left" w:pos="5040"/>
              </w:tabs>
              <w:spacing w:after="48"/>
              <w:jc w:val="right"/>
            </w:pPr>
            <w:r w:rsidRPr="79CB2D22">
              <w:rPr>
                <w:szCs w:val="22"/>
              </w:rPr>
              <w:t xml:space="preserve"> 46,400 </w:t>
            </w:r>
          </w:p>
        </w:tc>
      </w:tr>
      <w:tr w14:paraId="48131F83" w14:textId="77777777" w:rsidTr="007E6983">
        <w:tblPrEx>
          <w:tblW w:w="11070" w:type="dxa"/>
          <w:tblInd w:w="-833" w:type="dxa"/>
          <w:tblLayout w:type="fixed"/>
          <w:tblLook w:val="04A0"/>
        </w:tblPrEx>
        <w:trPr>
          <w:trHeight w:val="205"/>
        </w:trPr>
        <w:tc>
          <w:tcPr>
            <w:tcW w:w="2700" w:type="dxa"/>
          </w:tcPr>
          <w:p w:rsidR="006B1345" w:rsidRPr="00ED303C" w:rsidP="00735EC7" w14:paraId="7429BDE5" w14:textId="77777777">
            <w:pPr>
              <w:tabs>
                <w:tab w:val="left" w:pos="-1440"/>
                <w:tab w:val="left" w:pos="-720"/>
                <w:tab w:val="left" w:pos="300"/>
                <w:tab w:val="left" w:pos="720"/>
                <w:tab w:val="left" w:pos="1440"/>
                <w:tab w:val="left" w:pos="2160"/>
                <w:tab w:val="left" w:pos="2880"/>
                <w:tab w:val="left" w:pos="3600"/>
                <w:tab w:val="left" w:pos="4680"/>
                <w:tab w:val="left" w:pos="5040"/>
              </w:tabs>
              <w:suppressAutoHyphens/>
              <w:spacing w:after="48"/>
            </w:pPr>
            <w:r w:rsidRPr="00ED303C">
              <w:t>BRS/</w:t>
            </w:r>
            <w:r w:rsidRPr="00ED303C">
              <w:rPr>
                <w:vertAlign w:val="superscript"/>
              </w:rPr>
              <w:t>3</w:t>
            </w:r>
          </w:p>
        </w:tc>
        <w:tc>
          <w:tcPr>
            <w:tcW w:w="1710" w:type="dxa"/>
          </w:tcPr>
          <w:p w:rsidR="79CB2D22" w:rsidP="79CB2D22" w14:paraId="0FB45A7E" w14:textId="12A2DD02">
            <w:pPr>
              <w:spacing w:after="48"/>
              <w:jc w:val="right"/>
            </w:pPr>
            <w:r w:rsidRPr="79CB2D22">
              <w:rPr>
                <w:szCs w:val="22"/>
              </w:rPr>
              <w:t>1,2</w:t>
            </w:r>
            <w:r w:rsidR="00311ED8">
              <w:rPr>
                <w:szCs w:val="22"/>
              </w:rPr>
              <w:t>3</w:t>
            </w:r>
            <w:r w:rsidRPr="79CB2D22">
              <w:rPr>
                <w:szCs w:val="22"/>
              </w:rPr>
              <w:t xml:space="preserve">0 </w:t>
            </w:r>
          </w:p>
        </w:tc>
        <w:tc>
          <w:tcPr>
            <w:tcW w:w="540" w:type="dxa"/>
          </w:tcPr>
          <w:p w:rsidR="79CB2D22" w:rsidP="79CB2D22" w14:paraId="2C908FF8" w14:textId="3B6BCD06">
            <w:pPr>
              <w:spacing w:after="48"/>
              <w:jc w:val="center"/>
            </w:pPr>
            <w:r w:rsidRPr="79CB2D22">
              <w:rPr>
                <w:szCs w:val="22"/>
              </w:rPr>
              <w:t xml:space="preserve">1 </w:t>
            </w:r>
          </w:p>
        </w:tc>
        <w:tc>
          <w:tcPr>
            <w:tcW w:w="1260" w:type="dxa"/>
          </w:tcPr>
          <w:p w:rsidR="79CB2D22" w:rsidP="79CB2D22" w14:paraId="5E35EA3D" w14:textId="73B3646C">
            <w:pPr>
              <w:spacing w:after="48"/>
              <w:jc w:val="right"/>
            </w:pPr>
            <w:r w:rsidRPr="79CB2D22">
              <w:rPr>
                <w:szCs w:val="22"/>
              </w:rPr>
              <w:t>919,600</w:t>
            </w:r>
          </w:p>
        </w:tc>
        <w:tc>
          <w:tcPr>
            <w:tcW w:w="1260" w:type="dxa"/>
          </w:tcPr>
          <w:p w:rsidR="79CB2D22" w:rsidP="79CB2D22" w14:paraId="09F68295" w14:textId="24C2B903">
            <w:pPr>
              <w:spacing w:after="48"/>
              <w:jc w:val="right"/>
            </w:pPr>
            <w:r>
              <w:t xml:space="preserve">978,625 </w:t>
            </w:r>
          </w:p>
        </w:tc>
        <w:tc>
          <w:tcPr>
            <w:tcW w:w="1170" w:type="dxa"/>
          </w:tcPr>
          <w:p w:rsidR="79CB2D22" w:rsidP="79CB2D22" w14:paraId="634DD4A1" w14:textId="4AC5F8E5">
            <w:pPr>
              <w:spacing w:after="48"/>
              <w:jc w:val="right"/>
            </w:pPr>
            <w:r>
              <w:t>796</w:t>
            </w:r>
            <w:r>
              <w:t xml:space="preserve"> </w:t>
            </w:r>
          </w:p>
        </w:tc>
        <w:tc>
          <w:tcPr>
            <w:tcW w:w="1170" w:type="dxa"/>
          </w:tcPr>
          <w:p w:rsidR="79CB2D22" w:rsidP="79CB2D22" w14:paraId="3BCCD6D7" w14:textId="14E8FAA4">
            <w:pPr>
              <w:spacing w:after="48"/>
              <w:jc w:val="right"/>
            </w:pPr>
            <w:r w:rsidRPr="79CB2D22">
              <w:rPr>
                <w:szCs w:val="22"/>
              </w:rPr>
              <w:t>8</w:t>
            </w:r>
            <w:r w:rsidR="007D70BF">
              <w:rPr>
                <w:szCs w:val="22"/>
              </w:rPr>
              <w:t>0</w:t>
            </w:r>
            <w:r w:rsidRPr="79CB2D22">
              <w:rPr>
                <w:szCs w:val="22"/>
              </w:rPr>
              <w:t xml:space="preserve">0 </w:t>
            </w:r>
          </w:p>
        </w:tc>
        <w:tc>
          <w:tcPr>
            <w:tcW w:w="1260" w:type="dxa"/>
          </w:tcPr>
          <w:p w:rsidR="79CB2D22" w:rsidP="79CB2D22" w14:paraId="150A6ED9" w14:textId="2843C83C">
            <w:pPr>
              <w:spacing w:after="48"/>
              <w:jc w:val="right"/>
            </w:pPr>
            <w:r w:rsidRPr="79CB2D22">
              <w:rPr>
                <w:szCs w:val="22"/>
              </w:rPr>
              <w:t>98</w:t>
            </w:r>
            <w:r w:rsidR="003A1C6E">
              <w:rPr>
                <w:szCs w:val="22"/>
              </w:rPr>
              <w:t>4</w:t>
            </w:r>
            <w:r w:rsidRPr="79CB2D22">
              <w:rPr>
                <w:szCs w:val="22"/>
              </w:rPr>
              <w:t>,</w:t>
            </w:r>
            <w:r w:rsidR="003A1C6E">
              <w:rPr>
                <w:szCs w:val="22"/>
              </w:rPr>
              <w:t>0</w:t>
            </w:r>
            <w:r w:rsidRPr="79CB2D22">
              <w:rPr>
                <w:szCs w:val="22"/>
              </w:rPr>
              <w:t>00</w:t>
            </w:r>
          </w:p>
        </w:tc>
      </w:tr>
      <w:tr w14:paraId="3E323C8A" w14:textId="77777777" w:rsidTr="007E6983">
        <w:tblPrEx>
          <w:tblW w:w="11070" w:type="dxa"/>
          <w:tblInd w:w="-833" w:type="dxa"/>
          <w:tblLayout w:type="fixed"/>
          <w:tblLook w:val="04A0"/>
        </w:tblPrEx>
        <w:trPr>
          <w:trHeight w:val="345"/>
        </w:trPr>
        <w:tc>
          <w:tcPr>
            <w:tcW w:w="2700" w:type="dxa"/>
          </w:tcPr>
          <w:p w:rsidR="006B1345" w:rsidRPr="00ED303C" w:rsidP="00735EC7" w14:paraId="20ACB7B0" w14:textId="77777777">
            <w:pPr>
              <w:tabs>
                <w:tab w:val="left" w:pos="-1440"/>
                <w:tab w:val="left" w:pos="-720"/>
                <w:tab w:val="left" w:pos="300"/>
                <w:tab w:val="left" w:pos="720"/>
                <w:tab w:val="left" w:pos="1440"/>
                <w:tab w:val="left" w:pos="2160"/>
                <w:tab w:val="left" w:pos="2880"/>
                <w:tab w:val="left" w:pos="3600"/>
                <w:tab w:val="left" w:pos="4680"/>
                <w:tab w:val="left" w:pos="5040"/>
              </w:tabs>
              <w:suppressAutoHyphens/>
              <w:spacing w:after="48"/>
            </w:pPr>
            <w:r w:rsidRPr="00ED303C">
              <w:t>LMDS</w:t>
            </w:r>
          </w:p>
        </w:tc>
        <w:tc>
          <w:tcPr>
            <w:tcW w:w="1710" w:type="dxa"/>
          </w:tcPr>
          <w:p w:rsidR="79CB2D22" w:rsidP="79CB2D22" w14:paraId="11AE53E9" w14:textId="55A097AB">
            <w:pPr>
              <w:spacing w:after="48"/>
              <w:jc w:val="right"/>
            </w:pPr>
            <w:r w:rsidRPr="79CB2D22">
              <w:rPr>
                <w:szCs w:val="22"/>
              </w:rPr>
              <w:t>3</w:t>
            </w:r>
            <w:r w:rsidR="00311ED8">
              <w:rPr>
                <w:szCs w:val="22"/>
              </w:rPr>
              <w:t>7</w:t>
            </w:r>
            <w:r w:rsidRPr="79CB2D22">
              <w:rPr>
                <w:szCs w:val="22"/>
              </w:rPr>
              <w:t xml:space="preserve">5 </w:t>
            </w:r>
          </w:p>
        </w:tc>
        <w:tc>
          <w:tcPr>
            <w:tcW w:w="540" w:type="dxa"/>
          </w:tcPr>
          <w:p w:rsidR="79CB2D22" w:rsidP="79CB2D22" w14:paraId="60C22B44" w14:textId="1D1A60CA">
            <w:pPr>
              <w:spacing w:after="48"/>
              <w:jc w:val="center"/>
            </w:pPr>
            <w:r w:rsidRPr="79CB2D22">
              <w:rPr>
                <w:szCs w:val="22"/>
              </w:rPr>
              <w:t xml:space="preserve">1 </w:t>
            </w:r>
          </w:p>
        </w:tc>
        <w:tc>
          <w:tcPr>
            <w:tcW w:w="1260" w:type="dxa"/>
          </w:tcPr>
          <w:p w:rsidR="79CB2D22" w:rsidP="79CB2D22" w14:paraId="4579278A" w14:textId="47951C02">
            <w:pPr>
              <w:spacing w:after="48"/>
              <w:jc w:val="right"/>
            </w:pPr>
            <w:r w:rsidRPr="79CB2D22">
              <w:rPr>
                <w:szCs w:val="22"/>
              </w:rPr>
              <w:t>281,200</w:t>
            </w:r>
          </w:p>
        </w:tc>
        <w:tc>
          <w:tcPr>
            <w:tcW w:w="1260" w:type="dxa"/>
          </w:tcPr>
          <w:p w:rsidR="79CB2D22" w:rsidP="79CB2D22" w14:paraId="110F8412" w14:textId="27EA4488">
            <w:pPr>
              <w:spacing w:after="48"/>
              <w:jc w:val="right"/>
            </w:pPr>
            <w:r>
              <w:t xml:space="preserve">298,361 </w:t>
            </w:r>
          </w:p>
        </w:tc>
        <w:tc>
          <w:tcPr>
            <w:tcW w:w="1170" w:type="dxa"/>
          </w:tcPr>
          <w:p w:rsidR="79CB2D22" w:rsidP="79CB2D22" w14:paraId="51263987" w14:textId="03AD0ED1">
            <w:pPr>
              <w:spacing w:after="48"/>
              <w:jc w:val="right"/>
            </w:pPr>
            <w:r>
              <w:t>796</w:t>
            </w:r>
            <w:r>
              <w:t xml:space="preserve"> </w:t>
            </w:r>
          </w:p>
        </w:tc>
        <w:tc>
          <w:tcPr>
            <w:tcW w:w="1170" w:type="dxa"/>
          </w:tcPr>
          <w:p w:rsidR="79CB2D22" w:rsidP="79CB2D22" w14:paraId="37AD6BD1" w14:textId="216B38FC">
            <w:pPr>
              <w:spacing w:after="48"/>
              <w:jc w:val="right"/>
            </w:pPr>
            <w:r w:rsidRPr="79CB2D22">
              <w:rPr>
                <w:szCs w:val="22"/>
              </w:rPr>
              <w:t>8</w:t>
            </w:r>
            <w:r w:rsidR="007D70BF">
              <w:rPr>
                <w:szCs w:val="22"/>
              </w:rPr>
              <w:t>0</w:t>
            </w:r>
            <w:r w:rsidRPr="79CB2D22">
              <w:rPr>
                <w:szCs w:val="22"/>
              </w:rPr>
              <w:t xml:space="preserve">0 </w:t>
            </w:r>
          </w:p>
        </w:tc>
        <w:tc>
          <w:tcPr>
            <w:tcW w:w="1260" w:type="dxa"/>
          </w:tcPr>
          <w:p w:rsidR="79CB2D22" w:rsidP="79CB2D22" w14:paraId="155BA4C5" w14:textId="0A6FC0E3">
            <w:pPr>
              <w:spacing w:after="48"/>
              <w:jc w:val="right"/>
            </w:pPr>
            <w:r>
              <w:rPr>
                <w:szCs w:val="22"/>
              </w:rPr>
              <w:t>300,000</w:t>
            </w:r>
          </w:p>
        </w:tc>
      </w:tr>
      <w:tr w14:paraId="4582C278" w14:textId="77777777" w:rsidTr="007E6983">
        <w:tblPrEx>
          <w:tblW w:w="11070" w:type="dxa"/>
          <w:tblInd w:w="-833" w:type="dxa"/>
          <w:tblLayout w:type="fixed"/>
          <w:tblLook w:val="04A0"/>
        </w:tblPrEx>
        <w:trPr>
          <w:trHeight w:val="300"/>
        </w:trPr>
        <w:tc>
          <w:tcPr>
            <w:tcW w:w="2700" w:type="dxa"/>
          </w:tcPr>
          <w:p w:rsidR="006B1345" w:rsidRPr="00ED303C" w:rsidP="00735EC7" w14:paraId="2849436A"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vertAlign w:val="superscript"/>
              </w:rPr>
            </w:pPr>
            <w:r w:rsidRPr="00ED303C">
              <w:t xml:space="preserve">Per Gbps circuit Int’l Bearer Circuits </w:t>
            </w:r>
          </w:p>
          <w:p w:rsidR="006B1345" w:rsidRPr="00ED303C" w:rsidP="00735EC7" w14:paraId="1DAC05B6"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pPr>
            <w:r w:rsidRPr="00ED303C">
              <w:t xml:space="preserve">Terrestrial (Common &amp; Non-Common) &amp; Satellite (Common &amp; Non-Common) </w:t>
            </w:r>
          </w:p>
        </w:tc>
        <w:tc>
          <w:tcPr>
            <w:tcW w:w="1710" w:type="dxa"/>
          </w:tcPr>
          <w:p w:rsidR="79CB2D22" w:rsidP="79CB2D22" w14:paraId="13F927DE" w14:textId="26DA3B6F">
            <w:pPr>
              <w:spacing w:after="48"/>
              <w:jc w:val="right"/>
            </w:pPr>
            <w:r w:rsidRPr="79CB2D22">
              <w:rPr>
                <w:szCs w:val="22"/>
              </w:rPr>
              <w:t>36,000</w:t>
            </w:r>
          </w:p>
        </w:tc>
        <w:tc>
          <w:tcPr>
            <w:tcW w:w="540" w:type="dxa"/>
          </w:tcPr>
          <w:p w:rsidR="79CB2D22" w:rsidP="79CB2D22" w14:paraId="02C1DEE2" w14:textId="1FEC8760">
            <w:pPr>
              <w:spacing w:after="48"/>
              <w:jc w:val="center"/>
            </w:pPr>
            <w:r w:rsidRPr="79CB2D22">
              <w:rPr>
                <w:szCs w:val="22"/>
              </w:rPr>
              <w:t xml:space="preserve">1 </w:t>
            </w:r>
          </w:p>
        </w:tc>
        <w:tc>
          <w:tcPr>
            <w:tcW w:w="1260" w:type="dxa"/>
          </w:tcPr>
          <w:p w:rsidR="79CB2D22" w:rsidP="79CB2D22" w14:paraId="0F68DFA0" w14:textId="0567511E">
            <w:pPr>
              <w:spacing w:after="48"/>
              <w:jc w:val="right"/>
            </w:pPr>
            <w:r w:rsidRPr="79CB2D22">
              <w:rPr>
                <w:szCs w:val="22"/>
              </w:rPr>
              <w:t>364,000</w:t>
            </w:r>
          </w:p>
        </w:tc>
        <w:tc>
          <w:tcPr>
            <w:tcW w:w="1260" w:type="dxa"/>
          </w:tcPr>
          <w:p w:rsidR="79CB2D22" w:rsidP="79CB2D22" w14:paraId="0FF32D08" w14:textId="211E139C">
            <w:pPr>
              <w:spacing w:after="48"/>
              <w:jc w:val="right"/>
            </w:pPr>
            <w:r>
              <w:t xml:space="preserve">495,475 </w:t>
            </w:r>
          </w:p>
        </w:tc>
        <w:tc>
          <w:tcPr>
            <w:tcW w:w="1170" w:type="dxa"/>
          </w:tcPr>
          <w:p w:rsidR="79CB2D22" w:rsidP="79CB2D22" w14:paraId="5D3BC089" w14:textId="19E31D8B">
            <w:pPr>
              <w:spacing w:after="48"/>
              <w:jc w:val="right"/>
            </w:pPr>
            <w:r>
              <w:t>13.</w:t>
            </w:r>
            <w:r w:rsidR="351E776B">
              <w:t>76</w:t>
            </w:r>
            <w:r>
              <w:t xml:space="preserve"> </w:t>
            </w:r>
          </w:p>
        </w:tc>
        <w:tc>
          <w:tcPr>
            <w:tcW w:w="1170" w:type="dxa"/>
          </w:tcPr>
          <w:p w:rsidR="79CB2D22" w:rsidP="79CB2D22" w14:paraId="561BCAC6" w14:textId="7B68588C">
            <w:pPr>
              <w:spacing w:after="48"/>
              <w:jc w:val="right"/>
            </w:pPr>
            <w:r w:rsidRPr="79CB2D22">
              <w:rPr>
                <w:szCs w:val="22"/>
              </w:rPr>
              <w:t xml:space="preserve">14 </w:t>
            </w:r>
          </w:p>
        </w:tc>
        <w:tc>
          <w:tcPr>
            <w:tcW w:w="1260" w:type="dxa"/>
          </w:tcPr>
          <w:p w:rsidR="79CB2D22" w:rsidP="79CB2D22" w14:paraId="498D105E" w14:textId="7F0AE322">
            <w:pPr>
              <w:spacing w:after="48"/>
              <w:jc w:val="right"/>
            </w:pPr>
            <w:r w:rsidRPr="79CB2D22">
              <w:rPr>
                <w:szCs w:val="22"/>
              </w:rPr>
              <w:t>504,000</w:t>
            </w:r>
          </w:p>
        </w:tc>
      </w:tr>
      <w:tr w14:paraId="368858C6" w14:textId="77777777" w:rsidTr="007E6983">
        <w:tblPrEx>
          <w:tblW w:w="11070" w:type="dxa"/>
          <w:tblInd w:w="-833" w:type="dxa"/>
          <w:tblLayout w:type="fixed"/>
          <w:tblLook w:val="04A0"/>
        </w:tblPrEx>
        <w:trPr>
          <w:trHeight w:val="300"/>
        </w:trPr>
        <w:tc>
          <w:tcPr>
            <w:tcW w:w="2700" w:type="dxa"/>
          </w:tcPr>
          <w:p w:rsidR="006B1345" w:rsidRPr="00ED303C" w:rsidP="00735EC7" w14:paraId="446B43BE" w14:textId="77777777">
            <w:pPr>
              <w:tabs>
                <w:tab w:val="left" w:pos="-1440"/>
                <w:tab w:val="left" w:pos="-720"/>
                <w:tab w:val="left" w:pos="720"/>
                <w:tab w:val="left" w:pos="750"/>
                <w:tab w:val="left" w:pos="1440"/>
                <w:tab w:val="left" w:pos="2160"/>
                <w:tab w:val="left" w:pos="2880"/>
                <w:tab w:val="left" w:pos="3600"/>
                <w:tab w:val="left" w:pos="4680"/>
                <w:tab w:val="left" w:pos="5040"/>
              </w:tabs>
              <w:suppressAutoHyphens/>
              <w:spacing w:after="48"/>
            </w:pPr>
            <w:r w:rsidRPr="00ED303C">
              <w:t xml:space="preserve">Submarine Cable Providers (See chart at bottom of Appendix </w:t>
            </w:r>
            <w:r>
              <w:t>B</w:t>
            </w:r>
            <w:r w:rsidRPr="00ED303C">
              <w:t>)</w:t>
            </w:r>
            <w:r w:rsidRPr="00ED303C">
              <w:rPr>
                <w:vertAlign w:val="superscript"/>
              </w:rPr>
              <w:t>4</w:t>
            </w:r>
          </w:p>
        </w:tc>
        <w:tc>
          <w:tcPr>
            <w:tcW w:w="1710" w:type="dxa"/>
          </w:tcPr>
          <w:p w:rsidR="79CB2D22" w:rsidP="79CB2D22" w14:paraId="1D293BFE" w14:textId="38F1171E">
            <w:pPr>
              <w:tabs>
                <w:tab w:val="left" w:pos="720"/>
                <w:tab w:val="left" w:pos="1440"/>
                <w:tab w:val="left" w:pos="2160"/>
                <w:tab w:val="left" w:pos="2880"/>
                <w:tab w:val="left" w:pos="3600"/>
                <w:tab w:val="left" w:pos="4680"/>
                <w:tab w:val="left" w:pos="5040"/>
              </w:tabs>
              <w:spacing w:after="48"/>
              <w:jc w:val="right"/>
            </w:pPr>
            <w:r>
              <w:t>8</w:t>
            </w:r>
            <w:r w:rsidR="20270AFD">
              <w:t>8</w:t>
            </w:r>
            <w:r>
              <w:t xml:space="preserve"> </w:t>
            </w:r>
          </w:p>
        </w:tc>
        <w:tc>
          <w:tcPr>
            <w:tcW w:w="540" w:type="dxa"/>
          </w:tcPr>
          <w:p w:rsidR="79CB2D22" w:rsidP="79CB2D22" w14:paraId="08210E80" w14:textId="22A282F4">
            <w:pPr>
              <w:spacing w:after="48"/>
              <w:jc w:val="center"/>
            </w:pPr>
            <w:r w:rsidRPr="79CB2D22">
              <w:rPr>
                <w:szCs w:val="22"/>
              </w:rPr>
              <w:t xml:space="preserve">1 </w:t>
            </w:r>
          </w:p>
        </w:tc>
        <w:tc>
          <w:tcPr>
            <w:tcW w:w="1260" w:type="dxa"/>
          </w:tcPr>
          <w:p w:rsidR="79CB2D22" w:rsidP="79CB2D22" w14:paraId="5853E0F0" w14:textId="20C09A3D">
            <w:pPr>
              <w:spacing w:after="48"/>
              <w:jc w:val="right"/>
            </w:pPr>
            <w:r w:rsidRPr="79CB2D22">
              <w:rPr>
                <w:szCs w:val="22"/>
              </w:rPr>
              <w:t>6,686,863</w:t>
            </w:r>
          </w:p>
        </w:tc>
        <w:tc>
          <w:tcPr>
            <w:tcW w:w="1260" w:type="dxa"/>
          </w:tcPr>
          <w:p w:rsidR="79CB2D22" w:rsidP="79CB2D22" w14:paraId="685AD980" w14:textId="1410A787">
            <w:pPr>
              <w:spacing w:after="48"/>
              <w:jc w:val="right"/>
            </w:pPr>
            <w:r>
              <w:t xml:space="preserve">9,414,016 </w:t>
            </w:r>
          </w:p>
        </w:tc>
        <w:tc>
          <w:tcPr>
            <w:tcW w:w="1170" w:type="dxa"/>
          </w:tcPr>
          <w:p w:rsidR="79CB2D22" w:rsidP="79CB2D22" w14:paraId="5027DA16" w14:textId="7FD1C916">
            <w:pPr>
              <w:tabs>
                <w:tab w:val="left" w:pos="720"/>
                <w:tab w:val="left" w:pos="1440"/>
                <w:tab w:val="left" w:pos="2160"/>
                <w:tab w:val="left" w:pos="2880"/>
                <w:tab w:val="left" w:pos="3600"/>
                <w:tab w:val="left" w:pos="4680"/>
                <w:tab w:val="left" w:pos="5040"/>
              </w:tabs>
              <w:spacing w:after="48"/>
              <w:jc w:val="right"/>
            </w:pPr>
            <w:r>
              <w:t xml:space="preserve"> </w:t>
            </w:r>
            <w:r w:rsidR="5E46B846">
              <w:t>106,977</w:t>
            </w:r>
            <w:r>
              <w:t xml:space="preserve">  </w:t>
            </w:r>
          </w:p>
        </w:tc>
        <w:tc>
          <w:tcPr>
            <w:tcW w:w="1170" w:type="dxa"/>
          </w:tcPr>
          <w:p w:rsidR="79CB2D22" w:rsidP="79CB2D22" w14:paraId="5FABCAC2" w14:textId="0FFEF5EE">
            <w:pPr>
              <w:tabs>
                <w:tab w:val="left" w:pos="720"/>
                <w:tab w:val="left" w:pos="1440"/>
                <w:tab w:val="left" w:pos="2160"/>
                <w:tab w:val="left" w:pos="2880"/>
                <w:tab w:val="left" w:pos="3600"/>
                <w:tab w:val="left" w:pos="4680"/>
                <w:tab w:val="left" w:pos="5040"/>
              </w:tabs>
              <w:spacing w:after="48"/>
              <w:jc w:val="right"/>
            </w:pPr>
            <w:r>
              <w:t xml:space="preserve"> </w:t>
            </w:r>
            <w:r w:rsidR="50D36582">
              <w:t>106,975</w:t>
            </w:r>
            <w:r>
              <w:t xml:space="preserve">  </w:t>
            </w:r>
          </w:p>
        </w:tc>
        <w:tc>
          <w:tcPr>
            <w:tcW w:w="1260" w:type="dxa"/>
          </w:tcPr>
          <w:p w:rsidR="79CB2D22" w:rsidP="79CB2D22" w14:paraId="15071F13" w14:textId="029774A7">
            <w:pPr>
              <w:tabs>
                <w:tab w:val="left" w:pos="720"/>
                <w:tab w:val="left" w:pos="1440"/>
                <w:tab w:val="left" w:pos="2160"/>
                <w:tab w:val="left" w:pos="2880"/>
                <w:tab w:val="left" w:pos="3600"/>
                <w:tab w:val="left" w:pos="4680"/>
                <w:tab w:val="left" w:pos="5040"/>
              </w:tabs>
              <w:spacing w:after="48"/>
              <w:jc w:val="right"/>
            </w:pPr>
            <w:r>
              <w:t xml:space="preserve">9,413,800 </w:t>
            </w:r>
          </w:p>
        </w:tc>
      </w:tr>
      <w:tr w14:paraId="2306EE4B" w14:textId="77777777" w:rsidTr="007E6983">
        <w:tblPrEx>
          <w:tblW w:w="11070" w:type="dxa"/>
          <w:tblInd w:w="-833" w:type="dxa"/>
          <w:tblLayout w:type="fixed"/>
          <w:tblLook w:val="04A0"/>
        </w:tblPrEx>
        <w:trPr>
          <w:trHeight w:val="370"/>
        </w:trPr>
        <w:tc>
          <w:tcPr>
            <w:tcW w:w="2700" w:type="dxa"/>
          </w:tcPr>
          <w:p w:rsidR="006B1345" w:rsidRPr="00ED303C" w:rsidP="00735EC7" w14:paraId="27C26BB6"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vertAlign w:val="superscript"/>
              </w:rPr>
            </w:pPr>
            <w:r w:rsidRPr="00ED303C">
              <w:t xml:space="preserve">Earth Stations </w:t>
            </w:r>
          </w:p>
        </w:tc>
        <w:tc>
          <w:tcPr>
            <w:tcW w:w="1710" w:type="dxa"/>
          </w:tcPr>
          <w:p w:rsidR="79CB2D22" w:rsidP="79CB2D22" w14:paraId="4DDEADFD" w14:textId="0762CC9D">
            <w:pPr>
              <w:tabs>
                <w:tab w:val="left" w:pos="720"/>
                <w:tab w:val="left" w:pos="1440"/>
                <w:tab w:val="left" w:pos="2160"/>
                <w:tab w:val="left" w:pos="2880"/>
                <w:tab w:val="left" w:pos="3600"/>
                <w:tab w:val="left" w:pos="4680"/>
                <w:tab w:val="left" w:pos="5040"/>
              </w:tabs>
              <w:spacing w:after="48"/>
              <w:jc w:val="right"/>
            </w:pPr>
            <w:r>
              <w:t>3,2</w:t>
            </w:r>
            <w:r w:rsidR="0484C33C">
              <w:t>7</w:t>
            </w:r>
            <w:r>
              <w:t>0</w:t>
            </w:r>
          </w:p>
        </w:tc>
        <w:tc>
          <w:tcPr>
            <w:tcW w:w="540" w:type="dxa"/>
          </w:tcPr>
          <w:p w:rsidR="79CB2D22" w:rsidP="79CB2D22" w14:paraId="542DBB10" w14:textId="0CD6408D">
            <w:pPr>
              <w:spacing w:after="48"/>
              <w:jc w:val="center"/>
            </w:pPr>
            <w:r w:rsidRPr="79CB2D22">
              <w:rPr>
                <w:szCs w:val="22"/>
              </w:rPr>
              <w:t xml:space="preserve">1 </w:t>
            </w:r>
          </w:p>
        </w:tc>
        <w:tc>
          <w:tcPr>
            <w:tcW w:w="1260" w:type="dxa"/>
          </w:tcPr>
          <w:p w:rsidR="79CB2D22" w:rsidP="79CB2D22" w14:paraId="715F478D" w14:textId="21D22513">
            <w:pPr>
              <w:spacing w:after="48"/>
              <w:jc w:val="right"/>
            </w:pPr>
            <w:r w:rsidRPr="79CB2D22">
              <w:rPr>
                <w:szCs w:val="22"/>
              </w:rPr>
              <w:t>8,240,000</w:t>
            </w:r>
          </w:p>
        </w:tc>
        <w:tc>
          <w:tcPr>
            <w:tcW w:w="1260" w:type="dxa"/>
          </w:tcPr>
          <w:p w:rsidR="79CB2D22" w:rsidP="79CB2D22" w14:paraId="3CADAA47" w14:textId="74506160">
            <w:pPr>
              <w:spacing w:after="48"/>
              <w:jc w:val="right"/>
            </w:pPr>
            <w:r>
              <w:t xml:space="preserve"> </w:t>
            </w:r>
            <w:r w:rsidR="547ADA8B">
              <w:t>9,708,659</w:t>
            </w:r>
            <w:r>
              <w:t xml:space="preserve">  </w:t>
            </w:r>
          </w:p>
        </w:tc>
        <w:tc>
          <w:tcPr>
            <w:tcW w:w="1170" w:type="dxa"/>
          </w:tcPr>
          <w:p w:rsidR="79CB2D22" w:rsidP="79CB2D22" w14:paraId="3384C29B" w14:textId="4AB49581">
            <w:pPr>
              <w:tabs>
                <w:tab w:val="left" w:pos="720"/>
                <w:tab w:val="left" w:pos="1440"/>
                <w:tab w:val="left" w:pos="2160"/>
                <w:tab w:val="left" w:pos="2880"/>
                <w:tab w:val="left" w:pos="3600"/>
                <w:tab w:val="left" w:pos="4680"/>
                <w:tab w:val="left" w:pos="5040"/>
              </w:tabs>
              <w:spacing w:after="48"/>
              <w:jc w:val="right"/>
            </w:pPr>
            <w:r>
              <w:t xml:space="preserve"> </w:t>
            </w:r>
            <w:r w:rsidR="67C9ECF2">
              <w:t>2,969</w:t>
            </w:r>
            <w:r>
              <w:t xml:space="preserve">  </w:t>
            </w:r>
          </w:p>
        </w:tc>
        <w:tc>
          <w:tcPr>
            <w:tcW w:w="1170" w:type="dxa"/>
          </w:tcPr>
          <w:p w:rsidR="79CB2D22" w:rsidP="79CB2D22" w14:paraId="56AEF682" w14:textId="0CD84750">
            <w:pPr>
              <w:tabs>
                <w:tab w:val="left" w:pos="720"/>
                <w:tab w:val="left" w:pos="1440"/>
                <w:tab w:val="left" w:pos="2160"/>
                <w:tab w:val="left" w:pos="2880"/>
                <w:tab w:val="left" w:pos="3600"/>
                <w:tab w:val="left" w:pos="4680"/>
                <w:tab w:val="left" w:pos="5040"/>
              </w:tabs>
              <w:spacing w:after="48"/>
              <w:jc w:val="right"/>
            </w:pPr>
            <w:r>
              <w:t xml:space="preserve"> </w:t>
            </w:r>
            <w:r w:rsidR="6D980E46">
              <w:t>2,970</w:t>
            </w:r>
            <w:r>
              <w:t xml:space="preserve">  </w:t>
            </w:r>
          </w:p>
        </w:tc>
        <w:tc>
          <w:tcPr>
            <w:tcW w:w="1260" w:type="dxa"/>
          </w:tcPr>
          <w:p w:rsidR="79CB2D22" w:rsidP="79CB2D22" w14:paraId="3967864A" w14:textId="60348C8C">
            <w:pPr>
              <w:tabs>
                <w:tab w:val="left" w:pos="720"/>
                <w:tab w:val="left" w:pos="1440"/>
                <w:tab w:val="left" w:pos="2160"/>
                <w:tab w:val="left" w:pos="2880"/>
                <w:tab w:val="left" w:pos="3600"/>
                <w:tab w:val="left" w:pos="4680"/>
                <w:tab w:val="left" w:pos="5040"/>
              </w:tabs>
              <w:spacing w:after="48"/>
              <w:jc w:val="right"/>
            </w:pPr>
            <w:r>
              <w:t xml:space="preserve"> </w:t>
            </w:r>
            <w:r w:rsidR="5A61474F">
              <w:t>9,711,900</w:t>
            </w:r>
            <w:r>
              <w:t xml:space="preserve">  </w:t>
            </w:r>
          </w:p>
        </w:tc>
      </w:tr>
      <w:tr w14:paraId="3AE63F1C" w14:textId="77777777" w:rsidTr="007E6983">
        <w:tblPrEx>
          <w:tblW w:w="11070" w:type="dxa"/>
          <w:tblInd w:w="-833" w:type="dxa"/>
          <w:tblLayout w:type="fixed"/>
          <w:tblLook w:val="04A0"/>
        </w:tblPrEx>
        <w:trPr>
          <w:trHeight w:val="595"/>
        </w:trPr>
        <w:tc>
          <w:tcPr>
            <w:tcW w:w="2700" w:type="dxa"/>
          </w:tcPr>
          <w:p w:rsidR="006B1345" w:rsidRPr="00ED303C" w:rsidP="00735EC7" w14:paraId="5BF07D93"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pPr>
            <w:r w:rsidRPr="00ED303C">
              <w:t xml:space="preserve">Space Stations (Geostationary) </w:t>
            </w:r>
          </w:p>
        </w:tc>
        <w:tc>
          <w:tcPr>
            <w:tcW w:w="1710" w:type="dxa"/>
          </w:tcPr>
          <w:p w:rsidR="79CB2D22" w:rsidP="79CB2D22" w14:paraId="3ADB4BEA" w14:textId="5B00B172">
            <w:pPr>
              <w:spacing w:after="48"/>
              <w:jc w:val="right"/>
            </w:pPr>
            <w:r>
              <w:t>14</w:t>
            </w:r>
            <w:r w:rsidR="0B94237C">
              <w:t>1</w:t>
            </w:r>
          </w:p>
        </w:tc>
        <w:tc>
          <w:tcPr>
            <w:tcW w:w="540" w:type="dxa"/>
          </w:tcPr>
          <w:p w:rsidR="79CB2D22" w:rsidP="79CB2D22" w14:paraId="0B8118F6" w14:textId="671B5D7E">
            <w:pPr>
              <w:spacing w:after="48"/>
              <w:jc w:val="center"/>
            </w:pPr>
            <w:r w:rsidRPr="79CB2D22">
              <w:rPr>
                <w:szCs w:val="22"/>
              </w:rPr>
              <w:t xml:space="preserve">1 </w:t>
            </w:r>
          </w:p>
        </w:tc>
        <w:tc>
          <w:tcPr>
            <w:tcW w:w="1260" w:type="dxa"/>
          </w:tcPr>
          <w:p w:rsidR="79CB2D22" w:rsidP="79CB2D22" w14:paraId="6355F6A5" w14:textId="3431D84C">
            <w:pPr>
              <w:spacing w:after="48"/>
              <w:jc w:val="right"/>
            </w:pPr>
            <w:r w:rsidRPr="79CB2D22">
              <w:rPr>
                <w:szCs w:val="22"/>
              </w:rPr>
              <w:t>21,977,450</w:t>
            </w:r>
          </w:p>
        </w:tc>
        <w:tc>
          <w:tcPr>
            <w:tcW w:w="1260" w:type="dxa"/>
          </w:tcPr>
          <w:p w:rsidR="79CB2D22" w:rsidP="79CB2D22" w14:paraId="39D4D858" w14:textId="44A45368">
            <w:pPr>
              <w:spacing w:after="48"/>
              <w:jc w:val="right"/>
            </w:pPr>
            <w:r>
              <w:t xml:space="preserve"> </w:t>
            </w:r>
            <w:r w:rsidR="35135EDA">
              <w:t>25,886,233</w:t>
            </w:r>
            <w:r>
              <w:t xml:space="preserve">  </w:t>
            </w:r>
          </w:p>
        </w:tc>
        <w:tc>
          <w:tcPr>
            <w:tcW w:w="1170" w:type="dxa"/>
          </w:tcPr>
          <w:p w:rsidR="79CB2D22" w:rsidP="79CB2D22" w14:paraId="397BAA59" w14:textId="2D24FFAD">
            <w:pPr>
              <w:tabs>
                <w:tab w:val="left" w:pos="720"/>
                <w:tab w:val="left" w:pos="1440"/>
                <w:tab w:val="left" w:pos="2160"/>
                <w:tab w:val="left" w:pos="2880"/>
                <w:tab w:val="left" w:pos="3600"/>
                <w:tab w:val="left" w:pos="4680"/>
                <w:tab w:val="left" w:pos="5040"/>
              </w:tabs>
              <w:spacing w:after="48"/>
              <w:jc w:val="right"/>
            </w:pPr>
            <w:r>
              <w:t xml:space="preserve"> </w:t>
            </w:r>
            <w:r w:rsidR="5E5069CF">
              <w:t>183,590</w:t>
            </w:r>
            <w:r>
              <w:t xml:space="preserve">  </w:t>
            </w:r>
          </w:p>
        </w:tc>
        <w:tc>
          <w:tcPr>
            <w:tcW w:w="1170" w:type="dxa"/>
          </w:tcPr>
          <w:p w:rsidR="79CB2D22" w:rsidP="79CB2D22" w14:paraId="17BE16CD" w14:textId="3AD10F0D">
            <w:pPr>
              <w:tabs>
                <w:tab w:val="left" w:pos="720"/>
                <w:tab w:val="left" w:pos="1440"/>
                <w:tab w:val="left" w:pos="2160"/>
                <w:tab w:val="left" w:pos="2880"/>
                <w:tab w:val="left" w:pos="3600"/>
                <w:tab w:val="left" w:pos="4680"/>
                <w:tab w:val="left" w:pos="5040"/>
              </w:tabs>
              <w:spacing w:after="48"/>
              <w:jc w:val="right"/>
            </w:pPr>
            <w:r>
              <w:t xml:space="preserve"> </w:t>
            </w:r>
            <w:r w:rsidR="48FBF497">
              <w:t>183,590</w:t>
            </w:r>
            <w:r>
              <w:t xml:space="preserve">  </w:t>
            </w:r>
          </w:p>
        </w:tc>
        <w:tc>
          <w:tcPr>
            <w:tcW w:w="1260" w:type="dxa"/>
          </w:tcPr>
          <w:p w:rsidR="79CB2D22" w:rsidP="79CB2D22" w14:paraId="66BCF321" w14:textId="64F8D089">
            <w:pPr>
              <w:tabs>
                <w:tab w:val="left" w:pos="720"/>
                <w:tab w:val="left" w:pos="1440"/>
                <w:tab w:val="left" w:pos="2160"/>
                <w:tab w:val="left" w:pos="2880"/>
                <w:tab w:val="left" w:pos="3600"/>
                <w:tab w:val="left" w:pos="4680"/>
                <w:tab w:val="left" w:pos="5040"/>
              </w:tabs>
              <w:spacing w:after="48"/>
              <w:jc w:val="right"/>
            </w:pPr>
            <w:r>
              <w:t xml:space="preserve"> </w:t>
            </w:r>
            <w:r w:rsidR="51A7FA73">
              <w:t>25,886,190</w:t>
            </w:r>
            <w:r>
              <w:t xml:space="preserve">  </w:t>
            </w:r>
          </w:p>
        </w:tc>
      </w:tr>
      <w:tr w14:paraId="1B49853A" w14:textId="77777777" w:rsidTr="007E6983">
        <w:tblPrEx>
          <w:tblW w:w="11070" w:type="dxa"/>
          <w:tblInd w:w="-833" w:type="dxa"/>
          <w:tblLayout w:type="fixed"/>
          <w:tblLook w:val="04A0"/>
        </w:tblPrEx>
        <w:trPr>
          <w:trHeight w:val="705"/>
        </w:trPr>
        <w:tc>
          <w:tcPr>
            <w:tcW w:w="2700" w:type="dxa"/>
          </w:tcPr>
          <w:p w:rsidR="006B1345" w:rsidRPr="00ED303C" w:rsidP="00735EC7" w14:paraId="2E0FF202"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pPr>
            <w:r w:rsidRPr="00083D39">
              <w:t xml:space="preserve">Space Stations (Non-Geostationary, </w:t>
            </w:r>
            <w:r>
              <w:t>Small</w:t>
            </w:r>
            <w:r w:rsidRPr="00083D39">
              <w:t xml:space="preserve"> Constellation)</w:t>
            </w:r>
          </w:p>
        </w:tc>
        <w:tc>
          <w:tcPr>
            <w:tcW w:w="1710" w:type="dxa"/>
          </w:tcPr>
          <w:p w:rsidR="79CB2D22" w:rsidP="79CB2D22" w14:paraId="41C14CBA" w14:textId="50DE003A">
            <w:pPr>
              <w:spacing w:after="48"/>
              <w:jc w:val="right"/>
            </w:pPr>
            <w:r w:rsidRPr="79CB2D22">
              <w:rPr>
                <w:szCs w:val="22"/>
              </w:rPr>
              <w:t>2</w:t>
            </w:r>
            <w:r w:rsidR="00197A53">
              <w:rPr>
                <w:szCs w:val="22"/>
              </w:rPr>
              <w:t>3</w:t>
            </w:r>
          </w:p>
        </w:tc>
        <w:tc>
          <w:tcPr>
            <w:tcW w:w="540" w:type="dxa"/>
          </w:tcPr>
          <w:p w:rsidR="79CB2D22" w:rsidP="79CB2D22" w14:paraId="59AC442A" w14:textId="15E8D840">
            <w:pPr>
              <w:spacing w:after="48"/>
              <w:jc w:val="center"/>
            </w:pPr>
            <w:r w:rsidRPr="79CB2D22">
              <w:rPr>
                <w:szCs w:val="22"/>
              </w:rPr>
              <w:t xml:space="preserve">1 </w:t>
            </w:r>
          </w:p>
        </w:tc>
        <w:tc>
          <w:tcPr>
            <w:tcW w:w="1260" w:type="dxa"/>
          </w:tcPr>
          <w:p w:rsidR="79CB2D22" w:rsidP="79CB2D22" w14:paraId="685F0B02" w14:textId="3865034B">
            <w:pPr>
              <w:tabs>
                <w:tab w:val="left" w:pos="720"/>
                <w:tab w:val="left" w:pos="1440"/>
                <w:tab w:val="left" w:pos="2160"/>
                <w:tab w:val="left" w:pos="2880"/>
                <w:tab w:val="left" w:pos="3600"/>
                <w:tab w:val="left" w:pos="4680"/>
                <w:tab w:val="left" w:pos="5040"/>
              </w:tabs>
              <w:spacing w:after="48"/>
              <w:jc w:val="right"/>
            </w:pPr>
            <w:r w:rsidRPr="79CB2D22">
              <w:rPr>
                <w:szCs w:val="22"/>
              </w:rPr>
              <w:t>8,628,220</w:t>
            </w:r>
          </w:p>
        </w:tc>
        <w:tc>
          <w:tcPr>
            <w:tcW w:w="1260" w:type="dxa"/>
          </w:tcPr>
          <w:p w:rsidR="79CB2D22" w:rsidP="79CB2D22" w14:paraId="6EBF5257" w14:textId="373855AB">
            <w:pPr>
              <w:tabs>
                <w:tab w:val="left" w:pos="720"/>
                <w:tab w:val="left" w:pos="1440"/>
                <w:tab w:val="left" w:pos="2160"/>
                <w:tab w:val="left" w:pos="2880"/>
                <w:tab w:val="left" w:pos="3600"/>
                <w:tab w:val="left" w:pos="4680"/>
                <w:tab w:val="left" w:pos="5040"/>
              </w:tabs>
              <w:spacing w:after="48"/>
              <w:jc w:val="right"/>
            </w:pPr>
            <w:r>
              <w:t xml:space="preserve"> </w:t>
            </w:r>
            <w:r w:rsidR="25BD9369">
              <w:t>10,153,028</w:t>
            </w:r>
            <w:r>
              <w:t xml:space="preserve">  </w:t>
            </w:r>
          </w:p>
        </w:tc>
        <w:tc>
          <w:tcPr>
            <w:tcW w:w="1170" w:type="dxa"/>
          </w:tcPr>
          <w:p w:rsidR="79CB2D22" w:rsidP="79CB2D22" w14:paraId="645975C4" w14:textId="073B618F">
            <w:pPr>
              <w:tabs>
                <w:tab w:val="left" w:pos="720"/>
                <w:tab w:val="left" w:pos="1440"/>
                <w:tab w:val="left" w:pos="2160"/>
                <w:tab w:val="left" w:pos="2880"/>
                <w:tab w:val="left" w:pos="3600"/>
                <w:tab w:val="left" w:pos="4680"/>
                <w:tab w:val="left" w:pos="5040"/>
              </w:tabs>
              <w:spacing w:after="48"/>
              <w:jc w:val="right"/>
            </w:pPr>
            <w:r>
              <w:t xml:space="preserve"> </w:t>
            </w:r>
            <w:r w:rsidR="41F35242">
              <w:t>441,436</w:t>
            </w:r>
            <w:r>
              <w:t xml:space="preserve">  </w:t>
            </w:r>
          </w:p>
        </w:tc>
        <w:tc>
          <w:tcPr>
            <w:tcW w:w="1170" w:type="dxa"/>
          </w:tcPr>
          <w:p w:rsidR="79CB2D22" w:rsidP="79CB2D22" w14:paraId="2CA85BE1" w14:textId="0C1A55A9">
            <w:pPr>
              <w:tabs>
                <w:tab w:val="left" w:pos="720"/>
                <w:tab w:val="left" w:pos="1440"/>
                <w:tab w:val="left" w:pos="2160"/>
                <w:tab w:val="left" w:pos="2880"/>
                <w:tab w:val="left" w:pos="3600"/>
                <w:tab w:val="left" w:pos="4680"/>
                <w:tab w:val="left" w:pos="5040"/>
              </w:tabs>
              <w:spacing w:after="48"/>
              <w:jc w:val="right"/>
            </w:pPr>
            <w:r>
              <w:t xml:space="preserve"> </w:t>
            </w:r>
            <w:r w:rsidR="0F60772C">
              <w:t>441,435</w:t>
            </w:r>
            <w:r>
              <w:t xml:space="preserve">  </w:t>
            </w:r>
          </w:p>
        </w:tc>
        <w:tc>
          <w:tcPr>
            <w:tcW w:w="1260" w:type="dxa"/>
          </w:tcPr>
          <w:p w:rsidR="79CB2D22" w:rsidP="79CB2D22" w14:paraId="3BBB200F" w14:textId="6954FC66">
            <w:pPr>
              <w:tabs>
                <w:tab w:val="left" w:pos="720"/>
                <w:tab w:val="left" w:pos="1440"/>
                <w:tab w:val="left" w:pos="2160"/>
                <w:tab w:val="left" w:pos="2880"/>
                <w:tab w:val="left" w:pos="3600"/>
                <w:tab w:val="left" w:pos="4680"/>
                <w:tab w:val="left" w:pos="5040"/>
              </w:tabs>
              <w:spacing w:after="48"/>
              <w:jc w:val="right"/>
            </w:pPr>
            <w:r>
              <w:t xml:space="preserve"> </w:t>
            </w:r>
            <w:r w:rsidR="25657C1E">
              <w:t>10,153,005</w:t>
            </w:r>
            <w:r>
              <w:t xml:space="preserve">  </w:t>
            </w:r>
          </w:p>
        </w:tc>
      </w:tr>
      <w:tr w14:paraId="136E4288" w14:textId="77777777" w:rsidTr="007E6983">
        <w:tblPrEx>
          <w:tblW w:w="11070" w:type="dxa"/>
          <w:tblInd w:w="-833" w:type="dxa"/>
          <w:tblLayout w:type="fixed"/>
          <w:tblLook w:val="04A0"/>
        </w:tblPrEx>
        <w:trPr>
          <w:trHeight w:val="754"/>
        </w:trPr>
        <w:tc>
          <w:tcPr>
            <w:tcW w:w="2700" w:type="dxa"/>
          </w:tcPr>
          <w:p w:rsidR="006B1345" w:rsidRPr="00ED303C" w:rsidP="00735EC7" w14:paraId="6E88C428"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pPr>
            <w:r w:rsidRPr="00083D39">
              <w:t>Space Stations (Non-Geostationary, Large Constellation)</w:t>
            </w:r>
          </w:p>
        </w:tc>
        <w:tc>
          <w:tcPr>
            <w:tcW w:w="1710" w:type="dxa"/>
          </w:tcPr>
          <w:p w:rsidR="79CB2D22" w:rsidP="79CB2D22" w14:paraId="446DF3C5" w14:textId="7F18C10D">
            <w:pPr>
              <w:spacing w:after="48"/>
              <w:jc w:val="right"/>
            </w:pPr>
            <w:r>
              <w:rPr>
                <w:szCs w:val="22"/>
              </w:rPr>
              <w:t>2</w:t>
            </w:r>
          </w:p>
        </w:tc>
        <w:tc>
          <w:tcPr>
            <w:tcW w:w="540" w:type="dxa"/>
          </w:tcPr>
          <w:p w:rsidR="79CB2D22" w:rsidP="79CB2D22" w14:paraId="1D0414D6" w14:textId="32E4FAC5">
            <w:pPr>
              <w:spacing w:after="48"/>
              <w:jc w:val="center"/>
            </w:pPr>
            <w:r w:rsidRPr="79CB2D22">
              <w:rPr>
                <w:szCs w:val="22"/>
              </w:rPr>
              <w:t xml:space="preserve">1 </w:t>
            </w:r>
          </w:p>
        </w:tc>
        <w:tc>
          <w:tcPr>
            <w:tcW w:w="1260" w:type="dxa"/>
          </w:tcPr>
          <w:p w:rsidR="79CB2D22" w:rsidP="79CB2D22" w14:paraId="42DA8B2D" w14:textId="6A422FD2">
            <w:pPr>
              <w:tabs>
                <w:tab w:val="left" w:pos="720"/>
                <w:tab w:val="left" w:pos="1440"/>
                <w:tab w:val="left" w:pos="2160"/>
                <w:tab w:val="left" w:pos="2880"/>
                <w:tab w:val="left" w:pos="3600"/>
                <w:tab w:val="left" w:pos="4680"/>
                <w:tab w:val="left" w:pos="5040"/>
              </w:tabs>
              <w:spacing w:after="48"/>
              <w:jc w:val="right"/>
            </w:pPr>
            <w:r w:rsidRPr="79CB2D22">
              <w:rPr>
                <w:szCs w:val="22"/>
              </w:rPr>
              <w:t>5,752,170</w:t>
            </w:r>
          </w:p>
          <w:p w:rsidR="79CB2D22" w:rsidP="79CB2D22" w14:paraId="6C28B963" w14:textId="36B42C1C">
            <w:pPr>
              <w:tabs>
                <w:tab w:val="left" w:pos="720"/>
                <w:tab w:val="left" w:pos="1440"/>
                <w:tab w:val="left" w:pos="2160"/>
                <w:tab w:val="left" w:pos="2880"/>
                <w:tab w:val="left" w:pos="3600"/>
                <w:tab w:val="left" w:pos="4680"/>
                <w:tab w:val="left" w:pos="5040"/>
              </w:tabs>
              <w:spacing w:after="48"/>
              <w:jc w:val="right"/>
            </w:pPr>
            <w:r w:rsidRPr="79CB2D22">
              <w:rPr>
                <w:szCs w:val="22"/>
              </w:rPr>
              <w:t xml:space="preserve"> </w:t>
            </w:r>
          </w:p>
          <w:p w:rsidR="79CB2D22" w:rsidP="79CB2D22" w14:paraId="07C72EC8" w14:textId="1DE3FF6F">
            <w:pPr>
              <w:tabs>
                <w:tab w:val="left" w:pos="720"/>
                <w:tab w:val="left" w:pos="1440"/>
                <w:tab w:val="left" w:pos="2160"/>
                <w:tab w:val="left" w:pos="2880"/>
                <w:tab w:val="left" w:pos="3600"/>
                <w:tab w:val="left" w:pos="4680"/>
                <w:tab w:val="left" w:pos="5040"/>
              </w:tabs>
              <w:spacing w:after="48"/>
              <w:jc w:val="right"/>
            </w:pPr>
            <w:r w:rsidRPr="79CB2D22">
              <w:rPr>
                <w:szCs w:val="22"/>
              </w:rPr>
              <w:t xml:space="preserve"> </w:t>
            </w:r>
          </w:p>
        </w:tc>
        <w:tc>
          <w:tcPr>
            <w:tcW w:w="1260" w:type="dxa"/>
          </w:tcPr>
          <w:p w:rsidR="79CB2D22" w:rsidP="79CB2D22" w14:paraId="6B332F83" w14:textId="7C63C43F">
            <w:pPr>
              <w:tabs>
                <w:tab w:val="left" w:pos="720"/>
                <w:tab w:val="left" w:pos="1440"/>
                <w:tab w:val="left" w:pos="2160"/>
                <w:tab w:val="left" w:pos="2880"/>
                <w:tab w:val="left" w:pos="3600"/>
                <w:tab w:val="left" w:pos="4680"/>
                <w:tab w:val="left" w:pos="5040"/>
              </w:tabs>
              <w:spacing w:after="48"/>
              <w:jc w:val="right"/>
            </w:pPr>
            <w:r>
              <w:t xml:space="preserve"> </w:t>
            </w:r>
            <w:r w:rsidR="1BEF8DEC">
              <w:t>6,768,685</w:t>
            </w:r>
            <w:r>
              <w:t xml:space="preserve">  </w:t>
            </w:r>
          </w:p>
        </w:tc>
        <w:tc>
          <w:tcPr>
            <w:tcW w:w="1170" w:type="dxa"/>
          </w:tcPr>
          <w:p w:rsidR="79CB2D22" w:rsidP="79CB2D22" w14:paraId="02C60648" w14:textId="5276D296">
            <w:pPr>
              <w:tabs>
                <w:tab w:val="left" w:pos="720"/>
                <w:tab w:val="left" w:pos="1440"/>
                <w:tab w:val="left" w:pos="2160"/>
                <w:tab w:val="left" w:pos="2880"/>
                <w:tab w:val="left" w:pos="3600"/>
                <w:tab w:val="left" w:pos="4680"/>
                <w:tab w:val="left" w:pos="5040"/>
              </w:tabs>
              <w:spacing w:after="48"/>
              <w:jc w:val="right"/>
            </w:pPr>
            <w:r>
              <w:t>3,384,343</w:t>
            </w:r>
            <w:r>
              <w:t xml:space="preserve">  </w:t>
            </w:r>
          </w:p>
        </w:tc>
        <w:tc>
          <w:tcPr>
            <w:tcW w:w="1170" w:type="dxa"/>
          </w:tcPr>
          <w:p w:rsidR="79CB2D22" w:rsidP="79CB2D22" w14:paraId="10E9781B" w14:textId="3379B7BC">
            <w:pPr>
              <w:tabs>
                <w:tab w:val="left" w:pos="720"/>
                <w:tab w:val="left" w:pos="1440"/>
                <w:tab w:val="left" w:pos="2160"/>
                <w:tab w:val="left" w:pos="2880"/>
                <w:tab w:val="left" w:pos="3600"/>
                <w:tab w:val="left" w:pos="4680"/>
                <w:tab w:val="left" w:pos="5040"/>
              </w:tabs>
              <w:spacing w:after="48"/>
              <w:jc w:val="right"/>
            </w:pPr>
            <w:r>
              <w:t>3,384,345</w:t>
            </w:r>
            <w:r>
              <w:t xml:space="preserve"> </w:t>
            </w:r>
          </w:p>
        </w:tc>
        <w:tc>
          <w:tcPr>
            <w:tcW w:w="1260" w:type="dxa"/>
          </w:tcPr>
          <w:p w:rsidR="79CB2D22" w:rsidP="79CB2D22" w14:paraId="31BE1D13" w14:textId="5BDFD78C">
            <w:pPr>
              <w:tabs>
                <w:tab w:val="left" w:pos="720"/>
                <w:tab w:val="left" w:pos="1440"/>
                <w:tab w:val="left" w:pos="2160"/>
                <w:tab w:val="left" w:pos="2880"/>
                <w:tab w:val="left" w:pos="3600"/>
                <w:tab w:val="left" w:pos="4680"/>
                <w:tab w:val="left" w:pos="5040"/>
              </w:tabs>
              <w:spacing w:after="48"/>
              <w:jc w:val="right"/>
            </w:pPr>
            <w:r>
              <w:t xml:space="preserve"> </w:t>
            </w:r>
            <w:r w:rsidR="79B79DD8">
              <w:t>6,768,690</w:t>
            </w:r>
            <w:r>
              <w:t xml:space="preserve"> </w:t>
            </w:r>
          </w:p>
        </w:tc>
      </w:tr>
      <w:tr w14:paraId="36336A9F" w14:textId="77777777" w:rsidTr="007E6983">
        <w:tblPrEx>
          <w:tblW w:w="11070" w:type="dxa"/>
          <w:tblInd w:w="-833" w:type="dxa"/>
          <w:tblLayout w:type="fixed"/>
          <w:tblLook w:val="04A0"/>
        </w:tblPrEx>
        <w:trPr>
          <w:trHeight w:val="417"/>
        </w:trPr>
        <w:tc>
          <w:tcPr>
            <w:tcW w:w="2700" w:type="dxa"/>
          </w:tcPr>
          <w:p w:rsidR="006B1345" w:rsidRPr="00ED303C" w:rsidP="00735EC7" w14:paraId="07FB061E"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pPr>
            <w:r>
              <w:t>Space Stations (</w:t>
            </w:r>
            <w:r w:rsidRPr="00F11B28">
              <w:t>Non-Geostationary,</w:t>
            </w:r>
            <w:r>
              <w:t xml:space="preserve"> Small Satellite)</w:t>
            </w:r>
          </w:p>
        </w:tc>
        <w:tc>
          <w:tcPr>
            <w:tcW w:w="1710" w:type="dxa"/>
          </w:tcPr>
          <w:p w:rsidR="79CB2D22" w:rsidP="79CB2D22" w14:paraId="2C74D84C" w14:textId="316DBBFB">
            <w:pPr>
              <w:tabs>
                <w:tab w:val="left" w:pos="720"/>
                <w:tab w:val="left" w:pos="1440"/>
                <w:tab w:val="left" w:pos="2160"/>
                <w:tab w:val="left" w:pos="2880"/>
                <w:tab w:val="left" w:pos="3600"/>
                <w:tab w:val="left" w:pos="4680"/>
                <w:tab w:val="left" w:pos="5040"/>
              </w:tabs>
              <w:spacing w:after="48"/>
              <w:jc w:val="right"/>
            </w:pPr>
            <w:r w:rsidRPr="79CB2D22">
              <w:rPr>
                <w:szCs w:val="22"/>
              </w:rPr>
              <w:t>23</w:t>
            </w:r>
          </w:p>
        </w:tc>
        <w:tc>
          <w:tcPr>
            <w:tcW w:w="540" w:type="dxa"/>
          </w:tcPr>
          <w:p w:rsidR="79CB2D22" w:rsidP="79CB2D22" w14:paraId="07D1F366" w14:textId="62862A87">
            <w:pPr>
              <w:spacing w:after="48"/>
              <w:jc w:val="center"/>
            </w:pPr>
            <w:r w:rsidRPr="79CB2D22">
              <w:rPr>
                <w:szCs w:val="22"/>
              </w:rPr>
              <w:t xml:space="preserve">1 </w:t>
            </w:r>
          </w:p>
        </w:tc>
        <w:tc>
          <w:tcPr>
            <w:tcW w:w="1260" w:type="dxa"/>
          </w:tcPr>
          <w:p w:rsidR="79CB2D22" w:rsidP="79CB2D22" w14:paraId="488EB440" w14:textId="20AA105A">
            <w:pPr>
              <w:tabs>
                <w:tab w:val="left" w:pos="720"/>
                <w:tab w:val="left" w:pos="1440"/>
                <w:tab w:val="left" w:pos="2160"/>
                <w:tab w:val="left" w:pos="2880"/>
                <w:tab w:val="left" w:pos="3600"/>
                <w:tab w:val="left" w:pos="4680"/>
                <w:tab w:val="left" w:pos="5040"/>
              </w:tabs>
              <w:spacing w:after="48"/>
              <w:jc w:val="right"/>
            </w:pPr>
            <w:r w:rsidRPr="79CB2D22">
              <w:rPr>
                <w:szCs w:val="22"/>
              </w:rPr>
              <w:t>271,260</w:t>
            </w:r>
          </w:p>
          <w:p w:rsidR="79CB2D22" w:rsidP="79CB2D22" w14:paraId="059D8664" w14:textId="23282E7B">
            <w:pPr>
              <w:tabs>
                <w:tab w:val="left" w:pos="720"/>
                <w:tab w:val="left" w:pos="1440"/>
                <w:tab w:val="left" w:pos="2160"/>
                <w:tab w:val="left" w:pos="2880"/>
                <w:tab w:val="left" w:pos="3600"/>
                <w:tab w:val="left" w:pos="4680"/>
                <w:tab w:val="left" w:pos="5040"/>
              </w:tabs>
              <w:spacing w:after="48"/>
              <w:jc w:val="right"/>
            </w:pPr>
            <w:r w:rsidRPr="79CB2D22">
              <w:rPr>
                <w:szCs w:val="22"/>
              </w:rPr>
              <w:t xml:space="preserve"> </w:t>
            </w:r>
          </w:p>
        </w:tc>
        <w:tc>
          <w:tcPr>
            <w:tcW w:w="1260" w:type="dxa"/>
          </w:tcPr>
          <w:p w:rsidR="79CB2D22" w:rsidP="79CB2D22" w14:paraId="3B4C7FEA" w14:textId="355CF000">
            <w:pPr>
              <w:tabs>
                <w:tab w:val="left" w:pos="720"/>
                <w:tab w:val="left" w:pos="1440"/>
                <w:tab w:val="left" w:pos="2160"/>
                <w:tab w:val="left" w:pos="2880"/>
                <w:tab w:val="left" w:pos="3600"/>
                <w:tab w:val="left" w:pos="4680"/>
                <w:tab w:val="left" w:pos="5040"/>
              </w:tabs>
              <w:spacing w:after="48"/>
              <w:jc w:val="right"/>
            </w:pPr>
            <w:r>
              <w:t xml:space="preserve"> </w:t>
            </w:r>
            <w:r w:rsidR="65C20796">
              <w:t>334,014</w:t>
            </w:r>
            <w:r>
              <w:t xml:space="preserve"> </w:t>
            </w:r>
          </w:p>
        </w:tc>
        <w:tc>
          <w:tcPr>
            <w:tcW w:w="1170" w:type="dxa"/>
          </w:tcPr>
          <w:p w:rsidR="79CB2D22" w:rsidP="79CB2D22" w14:paraId="35DACFD0" w14:textId="496FF72E">
            <w:pPr>
              <w:tabs>
                <w:tab w:val="left" w:pos="720"/>
                <w:tab w:val="left" w:pos="1440"/>
                <w:tab w:val="left" w:pos="2160"/>
                <w:tab w:val="left" w:pos="2880"/>
                <w:tab w:val="left" w:pos="3600"/>
                <w:tab w:val="left" w:pos="4680"/>
                <w:tab w:val="left" w:pos="5040"/>
              </w:tabs>
              <w:spacing w:after="48"/>
              <w:jc w:val="right"/>
            </w:pPr>
            <w:r>
              <w:t xml:space="preserve"> </w:t>
            </w:r>
            <w:r w:rsidR="225D191A">
              <w:t>14,522</w:t>
            </w:r>
            <w:r>
              <w:t xml:space="preserve"> </w:t>
            </w:r>
          </w:p>
        </w:tc>
        <w:tc>
          <w:tcPr>
            <w:tcW w:w="1170" w:type="dxa"/>
          </w:tcPr>
          <w:p w:rsidR="79CB2D22" w:rsidP="79CB2D22" w14:paraId="18F0E0F1" w14:textId="676A8EFA">
            <w:pPr>
              <w:tabs>
                <w:tab w:val="left" w:pos="720"/>
                <w:tab w:val="left" w:pos="1440"/>
                <w:tab w:val="left" w:pos="2160"/>
                <w:tab w:val="left" w:pos="2880"/>
                <w:tab w:val="left" w:pos="3600"/>
                <w:tab w:val="left" w:pos="4680"/>
                <w:tab w:val="left" w:pos="5040"/>
              </w:tabs>
              <w:spacing w:after="48"/>
              <w:jc w:val="right"/>
            </w:pPr>
            <w:r>
              <w:t xml:space="preserve"> </w:t>
            </w:r>
            <w:r w:rsidR="4064EC31">
              <w:t>14,520</w:t>
            </w:r>
            <w:r>
              <w:t xml:space="preserve"> </w:t>
            </w:r>
          </w:p>
        </w:tc>
        <w:tc>
          <w:tcPr>
            <w:tcW w:w="1260" w:type="dxa"/>
          </w:tcPr>
          <w:p w:rsidR="79CB2D22" w:rsidP="79CB2D22" w14:paraId="272FE975" w14:textId="7DFC02E7">
            <w:pPr>
              <w:tabs>
                <w:tab w:val="left" w:pos="720"/>
                <w:tab w:val="left" w:pos="1440"/>
                <w:tab w:val="left" w:pos="2160"/>
                <w:tab w:val="left" w:pos="2880"/>
                <w:tab w:val="left" w:pos="3600"/>
                <w:tab w:val="left" w:pos="4680"/>
                <w:tab w:val="left" w:pos="5040"/>
              </w:tabs>
              <w:spacing w:after="48"/>
              <w:jc w:val="right"/>
            </w:pPr>
            <w:r>
              <w:t xml:space="preserve"> </w:t>
            </w:r>
            <w:r w:rsidR="344D4C06">
              <w:t>333,960</w:t>
            </w:r>
          </w:p>
        </w:tc>
      </w:tr>
      <w:tr w14:paraId="47949888" w14:textId="77777777" w:rsidTr="007E6983">
        <w:tblPrEx>
          <w:tblW w:w="11070" w:type="dxa"/>
          <w:tblInd w:w="-833" w:type="dxa"/>
          <w:tblLayout w:type="fixed"/>
          <w:tblLook w:val="04A0"/>
        </w:tblPrEx>
        <w:trPr>
          <w:trHeight w:val="300"/>
        </w:trPr>
        <w:tc>
          <w:tcPr>
            <w:tcW w:w="2700" w:type="dxa"/>
          </w:tcPr>
          <w:p w:rsidR="006B1345" w:rsidRPr="00ED303C" w:rsidP="6D20DF75" w14:paraId="6D8E1B25" w14:textId="77777777">
            <w:pPr>
              <w:tabs>
                <w:tab w:val="left" w:pos="0"/>
                <w:tab w:val="left" w:pos="720"/>
                <w:tab w:val="left" w:pos="1440"/>
                <w:tab w:val="left" w:pos="2160"/>
                <w:tab w:val="left" w:pos="2880"/>
                <w:tab w:val="left" w:pos="3600"/>
                <w:tab w:val="left" w:pos="4680"/>
                <w:tab w:val="left" w:pos="5040"/>
              </w:tabs>
              <w:suppressAutoHyphens/>
              <w:spacing w:after="48"/>
              <w:rPr>
                <w:b/>
                <w:bCs/>
              </w:rPr>
            </w:pPr>
            <w:r w:rsidRPr="0656AD4C">
              <w:rPr>
                <w:b/>
                <w:bCs/>
              </w:rPr>
              <w:t>******  Total Estimated Revenue to be Collected</w:t>
            </w:r>
          </w:p>
        </w:tc>
        <w:tc>
          <w:tcPr>
            <w:tcW w:w="1710" w:type="dxa"/>
            <w:vAlign w:val="center"/>
          </w:tcPr>
          <w:p w:rsidR="006B1345" w:rsidRPr="00ED303C" w:rsidP="00735EC7" w14:paraId="7FB43BEB"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pPr>
            <w:r>
              <w:rPr>
                <w:color w:val="000000"/>
                <w:szCs w:val="22"/>
              </w:rPr>
              <w:t> </w:t>
            </w:r>
          </w:p>
        </w:tc>
        <w:tc>
          <w:tcPr>
            <w:tcW w:w="540" w:type="dxa"/>
            <w:vAlign w:val="center"/>
          </w:tcPr>
          <w:p w:rsidR="006B1345" w:rsidRPr="00ED303C" w:rsidP="00735EC7" w14:paraId="406BB2B6"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pPr>
            <w:r>
              <w:rPr>
                <w:color w:val="000000"/>
                <w:szCs w:val="22"/>
              </w:rPr>
              <w:t> </w:t>
            </w:r>
          </w:p>
        </w:tc>
        <w:tc>
          <w:tcPr>
            <w:tcW w:w="1260" w:type="dxa"/>
          </w:tcPr>
          <w:p w:rsidR="79CB2D22" w:rsidRPr="79CB2D22" w:rsidP="006E2665" w14:paraId="45EF1624" w14:textId="08856B24">
            <w:pPr>
              <w:spacing w:after="48"/>
              <w:jc w:val="center"/>
              <w:rPr>
                <w:b/>
                <w:bCs/>
                <w:color w:val="000000" w:themeColor="text1"/>
                <w:szCs w:val="22"/>
              </w:rPr>
            </w:pPr>
            <w:r w:rsidRPr="79CB2D22">
              <w:rPr>
                <w:b/>
                <w:bCs/>
                <w:color w:val="000000" w:themeColor="text1"/>
                <w:szCs w:val="22"/>
              </w:rPr>
              <w:t>391,734,169</w:t>
            </w:r>
          </w:p>
        </w:tc>
        <w:tc>
          <w:tcPr>
            <w:tcW w:w="1260" w:type="dxa"/>
          </w:tcPr>
          <w:p w:rsidR="79CB2D22" w:rsidRPr="79CB2D22" w:rsidP="001E1BD1" w14:paraId="2D70938D" w14:textId="4808624F">
            <w:pPr>
              <w:tabs>
                <w:tab w:val="left" w:pos="720"/>
                <w:tab w:val="left" w:pos="1440"/>
                <w:tab w:val="left" w:pos="2160"/>
                <w:tab w:val="left" w:pos="2880"/>
                <w:tab w:val="left" w:pos="3600"/>
                <w:tab w:val="left" w:pos="4680"/>
                <w:tab w:val="left" w:pos="5040"/>
              </w:tabs>
              <w:spacing w:after="48"/>
              <w:jc w:val="right"/>
              <w:rPr>
                <w:b/>
                <w:color w:val="000000" w:themeColor="text1"/>
              </w:rPr>
            </w:pPr>
            <w:r w:rsidRPr="392E271F">
              <w:rPr>
                <w:b/>
                <w:bCs/>
                <w:color w:val="000000" w:themeColor="text1"/>
              </w:rPr>
              <w:t>416,940,00</w:t>
            </w:r>
            <w:r w:rsidR="000A72F9">
              <w:rPr>
                <w:b/>
                <w:bCs/>
                <w:color w:val="000000" w:themeColor="text1"/>
              </w:rPr>
              <w:t>0</w:t>
            </w:r>
            <w:r w:rsidRPr="392E271F">
              <w:rPr>
                <w:b/>
                <w:bCs/>
                <w:color w:val="000000" w:themeColor="text1"/>
              </w:rPr>
              <w:t xml:space="preserve"> </w:t>
            </w:r>
          </w:p>
        </w:tc>
        <w:tc>
          <w:tcPr>
            <w:tcW w:w="1170" w:type="dxa"/>
            <w:vAlign w:val="center"/>
          </w:tcPr>
          <w:p w:rsidR="79CB2D22" w:rsidRPr="79CB2D22" w:rsidP="001E1BD1" w14:paraId="582E5D7E" w14:textId="543DF22C">
            <w:pPr>
              <w:spacing w:after="48"/>
              <w:jc w:val="right"/>
              <w:rPr>
                <w:b/>
                <w:bCs/>
                <w:color w:val="000000" w:themeColor="text1"/>
                <w:szCs w:val="22"/>
              </w:rPr>
            </w:pPr>
            <w:r w:rsidRPr="79CB2D22">
              <w:rPr>
                <w:b/>
                <w:bCs/>
                <w:color w:val="000000" w:themeColor="text1"/>
                <w:szCs w:val="22"/>
              </w:rPr>
              <w:t xml:space="preserve"> </w:t>
            </w:r>
          </w:p>
        </w:tc>
        <w:tc>
          <w:tcPr>
            <w:tcW w:w="1170" w:type="dxa"/>
            <w:vAlign w:val="center"/>
          </w:tcPr>
          <w:p w:rsidR="79CB2D22" w:rsidRPr="79CB2D22" w:rsidP="001E1BD1" w14:paraId="068483EE" w14:textId="4BBBB62F">
            <w:pPr>
              <w:spacing w:after="48"/>
              <w:jc w:val="right"/>
              <w:rPr>
                <w:b/>
                <w:bCs/>
                <w:szCs w:val="22"/>
              </w:rPr>
            </w:pPr>
            <w:r w:rsidRPr="79CB2D22">
              <w:rPr>
                <w:b/>
                <w:bCs/>
                <w:szCs w:val="22"/>
              </w:rPr>
              <w:t xml:space="preserve"> </w:t>
            </w:r>
          </w:p>
        </w:tc>
        <w:tc>
          <w:tcPr>
            <w:tcW w:w="1260" w:type="dxa"/>
          </w:tcPr>
          <w:p w:rsidR="79CB2D22" w:rsidRPr="79CB2D22" w:rsidP="1ECC0EA7" w14:paraId="6CAB6D5C" w14:textId="04B05D6D">
            <w:pPr>
              <w:tabs>
                <w:tab w:val="left" w:pos="720"/>
                <w:tab w:val="left" w:pos="1440"/>
                <w:tab w:val="left" w:pos="2160"/>
                <w:tab w:val="left" w:pos="2880"/>
                <w:tab w:val="left" w:pos="3600"/>
                <w:tab w:val="left" w:pos="4680"/>
                <w:tab w:val="left" w:pos="5040"/>
              </w:tabs>
              <w:jc w:val="right"/>
              <w:rPr>
                <w:b/>
                <w:bCs/>
                <w:color w:val="000000" w:themeColor="text1"/>
              </w:rPr>
            </w:pPr>
            <w:r w:rsidRPr="1ECC0EA7">
              <w:rPr>
                <w:b/>
                <w:bCs/>
                <w:color w:val="000000" w:themeColor="text1"/>
              </w:rPr>
              <w:t>417,186,9</w:t>
            </w:r>
            <w:r w:rsidRPr="1ECC0EA7" w:rsidR="7FAB8D39">
              <w:rPr>
                <w:b/>
                <w:bCs/>
                <w:color w:val="000000" w:themeColor="text1"/>
              </w:rPr>
              <w:t>25</w:t>
            </w:r>
          </w:p>
        </w:tc>
      </w:tr>
      <w:tr w14:paraId="44E6BD24" w14:textId="77777777" w:rsidTr="007E6983">
        <w:tblPrEx>
          <w:tblW w:w="11070" w:type="dxa"/>
          <w:tblInd w:w="-833" w:type="dxa"/>
          <w:tblLayout w:type="fixed"/>
          <w:tblLook w:val="04A0"/>
        </w:tblPrEx>
        <w:trPr>
          <w:trHeight w:val="300"/>
        </w:trPr>
        <w:tc>
          <w:tcPr>
            <w:tcW w:w="2700" w:type="dxa"/>
            <w:tcBorders>
              <w:bottom w:val="double" w:sz="6" w:space="0" w:color="auto"/>
            </w:tcBorders>
          </w:tcPr>
          <w:p w:rsidR="006B1345" w:rsidRPr="00ED303C" w:rsidP="6D20DF75" w14:paraId="2AAC622A" w14:textId="77777777">
            <w:pPr>
              <w:tabs>
                <w:tab w:val="left" w:pos="0"/>
                <w:tab w:val="left" w:pos="720"/>
                <w:tab w:val="left" w:pos="1440"/>
                <w:tab w:val="left" w:pos="2160"/>
                <w:tab w:val="left" w:pos="2880"/>
                <w:tab w:val="left" w:pos="3600"/>
                <w:tab w:val="left" w:pos="4680"/>
                <w:tab w:val="left" w:pos="5040"/>
              </w:tabs>
              <w:suppressAutoHyphens/>
              <w:spacing w:after="48"/>
              <w:rPr>
                <w:b/>
                <w:bCs/>
              </w:rPr>
            </w:pPr>
            <w:r w:rsidRPr="0656AD4C">
              <w:rPr>
                <w:b/>
                <w:bCs/>
              </w:rPr>
              <w:t>******  Total Revenue Requirement</w:t>
            </w:r>
          </w:p>
        </w:tc>
        <w:tc>
          <w:tcPr>
            <w:tcW w:w="1710" w:type="dxa"/>
            <w:tcBorders>
              <w:bottom w:val="double" w:sz="6" w:space="0" w:color="auto"/>
            </w:tcBorders>
            <w:vAlign w:val="center"/>
          </w:tcPr>
          <w:p w:rsidR="006B1345" w:rsidRPr="00ED303C" w:rsidP="00735EC7" w14:paraId="323EA70C"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b/>
              </w:rPr>
            </w:pPr>
            <w:r>
              <w:rPr>
                <w:b/>
                <w:bCs/>
                <w:color w:val="000000"/>
                <w:szCs w:val="22"/>
              </w:rPr>
              <w:t> </w:t>
            </w:r>
          </w:p>
        </w:tc>
        <w:tc>
          <w:tcPr>
            <w:tcW w:w="540" w:type="dxa"/>
            <w:tcBorders>
              <w:bottom w:val="double" w:sz="6" w:space="0" w:color="auto"/>
            </w:tcBorders>
            <w:vAlign w:val="center"/>
          </w:tcPr>
          <w:p w:rsidR="006B1345" w:rsidRPr="00ED303C" w:rsidP="00735EC7" w14:paraId="289B3D45"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b/>
              </w:rPr>
            </w:pPr>
            <w:r>
              <w:rPr>
                <w:b/>
                <w:bCs/>
                <w:color w:val="000000"/>
                <w:szCs w:val="22"/>
              </w:rPr>
              <w:t> </w:t>
            </w:r>
          </w:p>
        </w:tc>
        <w:tc>
          <w:tcPr>
            <w:tcW w:w="1260" w:type="dxa"/>
            <w:tcBorders>
              <w:bottom w:val="double" w:sz="6" w:space="0" w:color="auto"/>
            </w:tcBorders>
          </w:tcPr>
          <w:p w:rsidR="79CB2D22" w:rsidRPr="79CB2D22" w:rsidP="006E2665" w14:paraId="53DD4936" w14:textId="0D20B647">
            <w:pPr>
              <w:spacing w:after="48"/>
              <w:jc w:val="center"/>
              <w:rPr>
                <w:b/>
                <w:bCs/>
                <w:color w:val="000000" w:themeColor="text1"/>
                <w:szCs w:val="22"/>
              </w:rPr>
            </w:pPr>
            <w:r w:rsidRPr="79CB2D22">
              <w:rPr>
                <w:b/>
                <w:bCs/>
                <w:color w:val="000000" w:themeColor="text1"/>
                <w:szCs w:val="22"/>
              </w:rPr>
              <w:t>390,192,000</w:t>
            </w:r>
          </w:p>
        </w:tc>
        <w:tc>
          <w:tcPr>
            <w:tcW w:w="1260" w:type="dxa"/>
            <w:tcBorders>
              <w:bottom w:val="double" w:sz="6" w:space="0" w:color="auto"/>
            </w:tcBorders>
          </w:tcPr>
          <w:p w:rsidR="79CB2D22" w:rsidRPr="79CB2D22" w:rsidP="001E1BD1" w14:paraId="14BDC191" w14:textId="185ACE83">
            <w:pPr>
              <w:spacing w:after="48"/>
              <w:jc w:val="right"/>
              <w:rPr>
                <w:b/>
                <w:bCs/>
                <w:color w:val="000000" w:themeColor="text1"/>
                <w:szCs w:val="22"/>
              </w:rPr>
            </w:pPr>
            <w:r w:rsidRPr="79CB2D22">
              <w:rPr>
                <w:b/>
                <w:bCs/>
                <w:color w:val="000000" w:themeColor="text1"/>
                <w:szCs w:val="22"/>
              </w:rPr>
              <w:t>416,112,000</w:t>
            </w:r>
          </w:p>
        </w:tc>
        <w:tc>
          <w:tcPr>
            <w:tcW w:w="1170" w:type="dxa"/>
            <w:tcBorders>
              <w:bottom w:val="double" w:sz="6" w:space="0" w:color="auto"/>
            </w:tcBorders>
            <w:vAlign w:val="center"/>
          </w:tcPr>
          <w:p w:rsidR="79CB2D22" w:rsidRPr="79CB2D22" w:rsidP="001E1BD1" w14:paraId="620BD4DE" w14:textId="35A232E1">
            <w:pPr>
              <w:spacing w:after="48"/>
              <w:jc w:val="right"/>
              <w:rPr>
                <w:b/>
                <w:bCs/>
                <w:color w:val="000000" w:themeColor="text1"/>
                <w:szCs w:val="22"/>
              </w:rPr>
            </w:pPr>
            <w:r w:rsidRPr="79CB2D22">
              <w:rPr>
                <w:b/>
                <w:bCs/>
                <w:color w:val="000000" w:themeColor="text1"/>
                <w:szCs w:val="22"/>
              </w:rPr>
              <w:t xml:space="preserve"> </w:t>
            </w:r>
          </w:p>
        </w:tc>
        <w:tc>
          <w:tcPr>
            <w:tcW w:w="1170" w:type="dxa"/>
            <w:tcBorders>
              <w:bottom w:val="double" w:sz="6" w:space="0" w:color="auto"/>
            </w:tcBorders>
            <w:vAlign w:val="center"/>
          </w:tcPr>
          <w:p w:rsidR="79CB2D22" w:rsidRPr="79CB2D22" w:rsidP="001E1BD1" w14:paraId="37913EEF" w14:textId="3AEF2958">
            <w:pPr>
              <w:spacing w:after="48"/>
              <w:jc w:val="right"/>
              <w:rPr>
                <w:b/>
                <w:bCs/>
                <w:szCs w:val="22"/>
              </w:rPr>
            </w:pPr>
            <w:r w:rsidRPr="79CB2D22">
              <w:rPr>
                <w:b/>
                <w:bCs/>
                <w:szCs w:val="22"/>
              </w:rPr>
              <w:t xml:space="preserve"> </w:t>
            </w:r>
          </w:p>
        </w:tc>
        <w:tc>
          <w:tcPr>
            <w:tcW w:w="1260" w:type="dxa"/>
            <w:tcBorders>
              <w:bottom w:val="double" w:sz="6" w:space="0" w:color="auto"/>
            </w:tcBorders>
          </w:tcPr>
          <w:p w:rsidR="79CB2D22" w:rsidRPr="79CB2D22" w:rsidP="001E1BD1" w14:paraId="53140F06" w14:textId="023E5EE6">
            <w:pPr>
              <w:spacing w:after="48"/>
              <w:jc w:val="right"/>
              <w:rPr>
                <w:b/>
                <w:bCs/>
                <w:color w:val="000000" w:themeColor="text1"/>
                <w:szCs w:val="22"/>
              </w:rPr>
            </w:pPr>
            <w:r w:rsidRPr="79CB2D22">
              <w:rPr>
                <w:b/>
                <w:bCs/>
                <w:color w:val="000000" w:themeColor="text1"/>
                <w:szCs w:val="22"/>
              </w:rPr>
              <w:t>416,112,000</w:t>
            </w:r>
          </w:p>
        </w:tc>
      </w:tr>
      <w:tr w14:paraId="46072FDA" w14:textId="77777777" w:rsidTr="007E6983">
        <w:tblPrEx>
          <w:tblW w:w="11070" w:type="dxa"/>
          <w:tblInd w:w="-833" w:type="dxa"/>
          <w:tblLayout w:type="fixed"/>
          <w:tblLook w:val="04A0"/>
        </w:tblPrEx>
        <w:trPr>
          <w:trHeight w:val="300"/>
        </w:trPr>
        <w:tc>
          <w:tcPr>
            <w:tcW w:w="2700" w:type="dxa"/>
            <w:tcBorders>
              <w:top w:val="double" w:sz="6" w:space="0" w:color="auto"/>
              <w:bottom w:val="double" w:sz="6" w:space="0" w:color="auto"/>
            </w:tcBorders>
          </w:tcPr>
          <w:p w:rsidR="006B1345" w:rsidRPr="00ED303C" w:rsidP="003C74C7" w14:paraId="62F2E61E" w14:textId="36C052A0">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b/>
              </w:rPr>
            </w:pPr>
            <w:r w:rsidRPr="00ED303C">
              <w:rPr>
                <w:b/>
              </w:rPr>
              <w:t>Difference</w:t>
            </w:r>
          </w:p>
        </w:tc>
        <w:tc>
          <w:tcPr>
            <w:tcW w:w="1710" w:type="dxa"/>
            <w:tcBorders>
              <w:top w:val="double" w:sz="6" w:space="0" w:color="auto"/>
              <w:bottom w:val="double" w:sz="6" w:space="0" w:color="auto"/>
            </w:tcBorders>
            <w:vAlign w:val="center"/>
          </w:tcPr>
          <w:p w:rsidR="006B1345" w:rsidRPr="00ED303C" w:rsidP="00735EC7" w14:paraId="1B72F726"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b/>
              </w:rPr>
            </w:pPr>
            <w:r>
              <w:rPr>
                <w:b/>
                <w:bCs/>
                <w:color w:val="000000"/>
                <w:szCs w:val="22"/>
              </w:rPr>
              <w:t> </w:t>
            </w:r>
          </w:p>
        </w:tc>
        <w:tc>
          <w:tcPr>
            <w:tcW w:w="540" w:type="dxa"/>
            <w:tcBorders>
              <w:top w:val="double" w:sz="6" w:space="0" w:color="auto"/>
              <w:bottom w:val="double" w:sz="6" w:space="0" w:color="auto"/>
            </w:tcBorders>
            <w:vAlign w:val="center"/>
          </w:tcPr>
          <w:p w:rsidR="006B1345" w:rsidRPr="00ED303C" w:rsidP="00735EC7" w14:paraId="24803603"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b/>
              </w:rPr>
            </w:pPr>
            <w:r>
              <w:rPr>
                <w:b/>
                <w:bCs/>
                <w:color w:val="000000"/>
                <w:szCs w:val="22"/>
              </w:rPr>
              <w:t> </w:t>
            </w:r>
          </w:p>
        </w:tc>
        <w:tc>
          <w:tcPr>
            <w:tcW w:w="1260" w:type="dxa"/>
            <w:tcBorders>
              <w:top w:val="double" w:sz="6" w:space="0" w:color="auto"/>
              <w:bottom w:val="double" w:sz="6" w:space="0" w:color="auto"/>
            </w:tcBorders>
            <w:vAlign w:val="center"/>
          </w:tcPr>
          <w:p w:rsidR="79CB2D22" w:rsidRPr="79CB2D22" w:rsidP="79CB2D22" w14:paraId="318A7FC1" w14:textId="4B6A1196">
            <w:pPr>
              <w:spacing w:after="48"/>
              <w:jc w:val="right"/>
              <w:rPr>
                <w:b/>
                <w:bCs/>
                <w:color w:val="000000" w:themeColor="text1"/>
                <w:szCs w:val="22"/>
              </w:rPr>
            </w:pPr>
            <w:r w:rsidRPr="79CB2D22">
              <w:rPr>
                <w:b/>
                <w:bCs/>
                <w:color w:val="000000" w:themeColor="text1"/>
                <w:szCs w:val="22"/>
              </w:rPr>
              <w:t>1,542,258</w:t>
            </w:r>
          </w:p>
        </w:tc>
        <w:tc>
          <w:tcPr>
            <w:tcW w:w="1260" w:type="dxa"/>
            <w:tcBorders>
              <w:top w:val="double" w:sz="6" w:space="0" w:color="auto"/>
              <w:bottom w:val="double" w:sz="6" w:space="0" w:color="auto"/>
            </w:tcBorders>
            <w:vAlign w:val="center"/>
          </w:tcPr>
          <w:p w:rsidR="79CB2D22" w:rsidRPr="79CB2D22" w:rsidP="79CB2D22" w14:paraId="34EEFF62" w14:textId="35084939">
            <w:pPr>
              <w:spacing w:after="48"/>
              <w:jc w:val="right"/>
              <w:rPr>
                <w:b/>
                <w:color w:val="000000" w:themeColor="text1"/>
              </w:rPr>
            </w:pPr>
            <w:r w:rsidRPr="392E271F">
              <w:rPr>
                <w:b/>
                <w:bCs/>
                <w:color w:val="000000" w:themeColor="text1"/>
              </w:rPr>
              <w:t>828,000</w:t>
            </w:r>
          </w:p>
        </w:tc>
        <w:tc>
          <w:tcPr>
            <w:tcW w:w="1170" w:type="dxa"/>
            <w:tcBorders>
              <w:top w:val="double" w:sz="6" w:space="0" w:color="auto"/>
              <w:bottom w:val="double" w:sz="6" w:space="0" w:color="auto"/>
            </w:tcBorders>
            <w:vAlign w:val="center"/>
          </w:tcPr>
          <w:p w:rsidR="79CB2D22" w:rsidRPr="79CB2D22" w:rsidP="79CB2D22" w14:paraId="63F882D8" w14:textId="0DF4F633">
            <w:pPr>
              <w:spacing w:after="48"/>
              <w:jc w:val="right"/>
              <w:rPr>
                <w:b/>
                <w:bCs/>
                <w:color w:val="000000" w:themeColor="text1"/>
                <w:szCs w:val="22"/>
              </w:rPr>
            </w:pPr>
            <w:r w:rsidRPr="79CB2D22">
              <w:rPr>
                <w:b/>
                <w:bCs/>
                <w:color w:val="000000" w:themeColor="text1"/>
                <w:szCs w:val="22"/>
              </w:rPr>
              <w:t xml:space="preserve"> </w:t>
            </w:r>
          </w:p>
        </w:tc>
        <w:tc>
          <w:tcPr>
            <w:tcW w:w="1170" w:type="dxa"/>
            <w:tcBorders>
              <w:top w:val="double" w:sz="6" w:space="0" w:color="auto"/>
              <w:bottom w:val="double" w:sz="6" w:space="0" w:color="auto"/>
            </w:tcBorders>
            <w:vAlign w:val="center"/>
          </w:tcPr>
          <w:p w:rsidR="79CB2D22" w:rsidRPr="79CB2D22" w:rsidP="79CB2D22" w14:paraId="03C2A7C6" w14:textId="556458EA">
            <w:pPr>
              <w:spacing w:after="48"/>
              <w:jc w:val="right"/>
              <w:rPr>
                <w:b/>
                <w:bCs/>
                <w:color w:val="000000" w:themeColor="text1"/>
                <w:szCs w:val="22"/>
              </w:rPr>
            </w:pPr>
            <w:r w:rsidRPr="79CB2D22">
              <w:rPr>
                <w:b/>
                <w:bCs/>
                <w:color w:val="000000" w:themeColor="text1"/>
                <w:szCs w:val="22"/>
              </w:rPr>
              <w:t xml:space="preserve"> </w:t>
            </w:r>
          </w:p>
        </w:tc>
        <w:tc>
          <w:tcPr>
            <w:tcW w:w="1260" w:type="dxa"/>
            <w:tcBorders>
              <w:top w:val="double" w:sz="6" w:space="0" w:color="auto"/>
              <w:bottom w:val="double" w:sz="6" w:space="0" w:color="auto"/>
            </w:tcBorders>
            <w:vAlign w:val="center"/>
          </w:tcPr>
          <w:p w:rsidR="79CB2D22" w:rsidRPr="79CB2D22" w:rsidP="1ECC0EA7" w14:paraId="621E09A1" w14:textId="7CFCC136">
            <w:pPr>
              <w:tabs>
                <w:tab w:val="left" w:pos="720"/>
                <w:tab w:val="left" w:pos="1440"/>
                <w:tab w:val="left" w:pos="2160"/>
                <w:tab w:val="left" w:pos="2880"/>
                <w:tab w:val="left" w:pos="3600"/>
                <w:tab w:val="left" w:pos="4680"/>
                <w:tab w:val="left" w:pos="5040"/>
              </w:tabs>
              <w:spacing w:after="48"/>
              <w:jc w:val="right"/>
              <w:rPr>
                <w:b/>
                <w:bCs/>
                <w:color w:val="000000" w:themeColor="text1"/>
              </w:rPr>
            </w:pPr>
            <w:r w:rsidRPr="1ECC0EA7">
              <w:rPr>
                <w:b/>
                <w:bCs/>
                <w:color w:val="000000" w:themeColor="text1"/>
              </w:rPr>
              <w:t>1,074,9</w:t>
            </w:r>
            <w:r w:rsidRPr="1ECC0EA7" w:rsidR="4B32F20D">
              <w:rPr>
                <w:b/>
                <w:bCs/>
                <w:color w:val="000000" w:themeColor="text1"/>
              </w:rPr>
              <w:t>25</w:t>
            </w:r>
          </w:p>
        </w:tc>
      </w:tr>
    </w:tbl>
    <w:p w:rsidR="006B1345" w:rsidP="00735EC7" w14:paraId="1CC38F7F" w14:textId="77777777"/>
    <w:p w:rsidR="79CB2D22" w14:paraId="3692FC8E" w14:textId="293B177F"/>
    <w:p w:rsidR="006B1345" w:rsidRPr="008B0A83" w:rsidP="00735EC7" w14:paraId="1564B1B0" w14:textId="77777777">
      <w:r w:rsidRPr="008B0A83">
        <w:t>Notes on Appendix A </w:t>
      </w:r>
    </w:p>
    <w:p w:rsidR="006B1345" w:rsidP="00735EC7" w14:paraId="53016967" w14:textId="77777777">
      <w:pPr>
        <w:rPr>
          <w:vertAlign w:val="superscript"/>
        </w:rPr>
      </w:pPr>
    </w:p>
    <w:p w:rsidR="006B1345" w:rsidRPr="008B0A83" w:rsidP="00735EC7" w14:paraId="783584A8" w14:textId="26C8C60C">
      <w:r w:rsidRPr="008B0A83">
        <w:rPr>
          <w:vertAlign w:val="superscript"/>
        </w:rPr>
        <w:t>1</w:t>
      </w:r>
      <w:r w:rsidRPr="008B0A83">
        <w:t xml:space="preserve"> The fee amounts listed in the column entitled “Rounded FY 202</w:t>
      </w:r>
      <w:r w:rsidR="00B906F2">
        <w:t>6</w:t>
      </w:r>
      <w:r w:rsidRPr="008B0A83">
        <w:t xml:space="preserve"> Reg. Fee” are the result of dividing the revenue requirement by the payment units of each radio class category.  The actual FY 202</w:t>
      </w:r>
      <w:r w:rsidR="00B906F2">
        <w:t>6</w:t>
      </w:r>
      <w:r w:rsidRPr="008B0A83">
        <w:t xml:space="preserve"> regulatory fees for AM/FM radio station are listed on a grid located at the end of Appendix B. </w:t>
      </w:r>
    </w:p>
    <w:p w:rsidR="006B1345" w:rsidP="00735EC7" w14:paraId="382F24FB" w14:textId="77777777">
      <w:pPr>
        <w:rPr>
          <w:vertAlign w:val="superscript"/>
        </w:rPr>
      </w:pPr>
    </w:p>
    <w:p w:rsidR="006B1345" w:rsidRPr="008B0A83" w:rsidP="00735EC7" w14:paraId="03AA8615" w14:textId="77777777">
      <w:r w:rsidRPr="008B0A83">
        <w:rPr>
          <w:vertAlign w:val="superscript"/>
        </w:rPr>
        <w:t>2</w:t>
      </w:r>
      <w:r w:rsidRPr="008B0A83">
        <w:t xml:space="preserve"> The AM and FM Construction Permit revenues and the full-power (VHF/UHF) Construction Permit revenues were adjusted, respectively, to set the regulatory fee to an amount no higher than the lowest licensed fee for that class of service based on the threshold 10,001-25,000, the traditional basis for identifying the lowest licensed fee.  Reductions in the full-power (VHF/UHF) Construction Permit revenues, and in the AM and FM Construction Permit revenues, were offset by increases in the revenue totals for full-power television stations by market size, and in the AM and FM radio stations by class size and population served, respectively.  </w:t>
      </w:r>
    </w:p>
    <w:p w:rsidR="006B1345" w:rsidP="00735EC7" w14:paraId="3FE67F63" w14:textId="77777777">
      <w:pPr>
        <w:rPr>
          <w:vertAlign w:val="superscript"/>
        </w:rPr>
      </w:pPr>
    </w:p>
    <w:p w:rsidR="006B1345" w:rsidRPr="008B0A83" w:rsidP="00567FC0" w14:paraId="08B1D5CE" w14:textId="7A935C91">
      <w:pPr>
        <w:widowControl/>
      </w:pPr>
      <w:r w:rsidRPr="008B0A83">
        <w:rPr>
          <w:vertAlign w:val="superscript"/>
        </w:rPr>
        <w:t>3</w:t>
      </w:r>
      <w:r w:rsidRPr="008B0A83">
        <w:t xml:space="preserve"> The MDS/MMDS category was renamed Broadband Radio Service (BRS).  </w:t>
      </w:r>
      <w:r w:rsidRPr="008B0A83">
        <w:rPr>
          <w:i/>
          <w:iCs/>
        </w:rPr>
        <w:t xml:space="preserve">See Amendment of Parts 1, 21, 73, 74 and 101 of the Commission’s Rules to Facilitate the Provision of Fixed and Mobile Broadband </w:t>
      </w:r>
      <w:r w:rsidRPr="008B0A83">
        <w:rPr>
          <w:i/>
          <w:iCs/>
        </w:rPr>
        <w:t>Access, Educational and Other Advanced Services in the 2150-2162 and 2500-2690 MHz Bands</w:t>
      </w:r>
      <w:r w:rsidRPr="008B0A83">
        <w:t xml:space="preserve">, Report </w:t>
      </w:r>
      <w:r w:rsidR="006910B1">
        <w:t>and</w:t>
      </w:r>
      <w:r w:rsidRPr="008B0A83" w:rsidR="006910B1">
        <w:t xml:space="preserve"> </w:t>
      </w:r>
      <w:r w:rsidRPr="008B0A83">
        <w:t xml:space="preserve">Order and Further Notice of Proposed Rulemaking, 19 FCC </w:t>
      </w:r>
      <w:r w:rsidRPr="008B0A83">
        <w:t>Rcd</w:t>
      </w:r>
      <w:r w:rsidRPr="008B0A83">
        <w:t xml:space="preserve"> 14165, 14169, para. 6 (2004). </w:t>
      </w:r>
    </w:p>
    <w:p w:rsidR="006B1345" w:rsidP="00735EC7" w14:paraId="2963F556" w14:textId="77777777">
      <w:pPr>
        <w:rPr>
          <w:vertAlign w:val="superscript"/>
        </w:rPr>
      </w:pPr>
    </w:p>
    <w:p w:rsidR="006B1345" w:rsidRPr="008B0A83" w:rsidP="00735EC7" w14:paraId="7AC7B23D" w14:textId="77777777">
      <w:r w:rsidRPr="008B0A83">
        <w:rPr>
          <w:vertAlign w:val="superscript"/>
        </w:rPr>
        <w:t>4</w:t>
      </w:r>
      <w:r w:rsidRPr="008B0A83">
        <w:t xml:space="preserve"> The chart at the end of Appendix B lists the submarine cable bearer circuit regulatory fees (common and non-common carrier basis) that resulted from the adoption of the </w:t>
      </w:r>
      <w:r w:rsidRPr="008B0A83">
        <w:rPr>
          <w:i/>
          <w:iCs/>
        </w:rPr>
        <w:t>Assessment and Collection of Regulatory Fees for Fiscal Year 2008</w:t>
      </w:r>
      <w:r w:rsidRPr="008B0A83">
        <w:t>,</w:t>
      </w:r>
      <w:r w:rsidRPr="008B0A83">
        <w:rPr>
          <w:i/>
          <w:iCs/>
        </w:rPr>
        <w:t xml:space="preserve"> </w:t>
      </w:r>
      <w:r w:rsidRPr="008B0A83">
        <w:t xml:space="preserve">Report and Order and Further Notice of Proposed Rulemaking, 24 FCC </w:t>
      </w:r>
      <w:r w:rsidRPr="008B0A83">
        <w:t>Rcd</w:t>
      </w:r>
      <w:r w:rsidRPr="008B0A83">
        <w:t xml:space="preserve"> 6388 (2008) and </w:t>
      </w:r>
      <w:r w:rsidRPr="008B0A83">
        <w:rPr>
          <w:i/>
          <w:iCs/>
        </w:rPr>
        <w:t>Assessment and Collection of Regulatory Fees for Fiscal Year 2008</w:t>
      </w:r>
      <w:r w:rsidRPr="008B0A83">
        <w:t xml:space="preserve">, Second Report and Order, 24 FCC </w:t>
      </w:r>
      <w:r w:rsidRPr="008B0A83">
        <w:t>Rcd</w:t>
      </w:r>
      <w:r w:rsidRPr="008B0A83">
        <w:t xml:space="preserve"> 4208 (2009).  The Submarine Cable fee in Appendix A is a weighted average of the various fee payers in the chart at the end of Appendix B.  </w:t>
      </w:r>
    </w:p>
    <w:p w:rsidR="006B1345" w:rsidP="00735EC7" w14:paraId="5A0DD1BC" w14:textId="77777777">
      <w:pPr>
        <w:rPr>
          <w:vertAlign w:val="superscript"/>
        </w:rPr>
      </w:pPr>
    </w:p>
    <w:p w:rsidR="00AD4470" w:rsidP="00735EC7" w14:paraId="5F33F1A3" w14:textId="77777777">
      <w:r w:rsidRPr="008B0A83">
        <w:rPr>
          <w:vertAlign w:val="superscript"/>
        </w:rPr>
        <w:t xml:space="preserve">5 </w:t>
      </w:r>
      <w:r w:rsidRPr="008B0A83">
        <w:t>The actual full-power television regulatory fees to be paid by call sign are identified in Appendix F.</w:t>
      </w:r>
    </w:p>
    <w:p w:rsidR="00AD4470" w:rsidP="00735EC7" w14:paraId="66C9D9F9" w14:textId="77777777"/>
    <w:p w:rsidR="006B1345" w:rsidP="00735EC7" w14:paraId="68BC048A" w14:textId="77777777">
      <w:pPr>
        <w:sectPr w:rsidSect="008703F3">
          <w:footerReference w:type="first" r:id="rId18"/>
          <w:endnotePr>
            <w:numFmt w:val="decimal"/>
          </w:endnotePr>
          <w:pgSz w:w="12240" w:h="15840"/>
          <w:pgMar w:top="1440" w:right="1440" w:bottom="720" w:left="1440" w:header="720" w:footer="720" w:gutter="0"/>
          <w:cols w:space="720"/>
          <w:noEndnote/>
          <w:titlePg/>
        </w:sectPr>
      </w:pPr>
    </w:p>
    <w:p w:rsidR="006B1345" w:rsidP="00735EC7" w14:paraId="10070F3B" w14:textId="02532F33">
      <w:pPr>
        <w:pStyle w:val="Heading6"/>
        <w:numPr>
          <w:ilvl w:val="5"/>
          <w:numId w:val="0"/>
        </w:numPr>
        <w:tabs>
          <w:tab w:val="left" w:pos="4320"/>
        </w:tabs>
        <w:spacing w:after="0"/>
        <w:jc w:val="center"/>
      </w:pPr>
      <w:r w:rsidRPr="00856C84">
        <w:t xml:space="preserve">APPENDIX </w:t>
      </w:r>
      <w:r>
        <w:t>B</w:t>
      </w:r>
    </w:p>
    <w:p w:rsidR="006B1345" w:rsidP="00735EC7" w14:paraId="79E00FE4" w14:textId="77777777">
      <w:pPr>
        <w:jc w:val="center"/>
        <w:rPr>
          <w:b/>
        </w:rPr>
      </w:pPr>
    </w:p>
    <w:p w:rsidR="006B1345" w:rsidP="00735EC7" w14:paraId="23CE8648" w14:textId="679ED89F">
      <w:pPr>
        <w:jc w:val="center"/>
        <w:rPr>
          <w:b/>
        </w:rPr>
      </w:pPr>
      <w:r w:rsidRPr="004609EE">
        <w:rPr>
          <w:b/>
        </w:rPr>
        <w:t>FY 202</w:t>
      </w:r>
      <w:r w:rsidR="00C76E19">
        <w:rPr>
          <w:b/>
        </w:rPr>
        <w:t>6</w:t>
      </w:r>
      <w:r w:rsidRPr="004609EE">
        <w:rPr>
          <w:b/>
        </w:rPr>
        <w:t xml:space="preserve"> Schedule of Regulatory Fees</w:t>
      </w:r>
    </w:p>
    <w:p w:rsidR="006B1345" w:rsidP="00735EC7" w14:paraId="450233B9" w14:textId="77777777">
      <w:pPr>
        <w:jc w:val="center"/>
        <w:rPr>
          <w:b/>
        </w:rPr>
      </w:pPr>
    </w:p>
    <w:p w:rsidR="006B1345" w:rsidP="00735EC7" w14:paraId="0087298F" w14:textId="48507947">
      <w:r w:rsidRPr="00354622">
        <w:t>Regulatory</w:t>
      </w:r>
      <w:r w:rsidRPr="00856C84">
        <w:t xml:space="preserve"> fees for the </w:t>
      </w:r>
      <w:r w:rsidR="00291C21">
        <w:t xml:space="preserve">first eight </w:t>
      </w:r>
      <w:r w:rsidRPr="00856C84">
        <w:t xml:space="preserve">categories </w:t>
      </w:r>
      <w:r w:rsidR="00291C21">
        <w:t>listed, identified with an *,</w:t>
      </w:r>
      <w:r w:rsidRPr="00856C84">
        <w:t xml:space="preserve"> are collected by the Commission in advance to cover the term of the license and are submitted at the time the application is filed.</w:t>
      </w:r>
    </w:p>
    <w:p w:rsidR="7716A45C" w14:paraId="1997FFE7" w14:textId="4D0A3AFD"/>
    <w:tbl>
      <w:tblPr>
        <w:tblW w:w="0" w:type="auto"/>
        <w:tblInd w:w="210" w:type="dxa"/>
        <w:tblLook w:val="06A0"/>
      </w:tblPr>
      <w:tblGrid>
        <w:gridCol w:w="6984"/>
        <w:gridCol w:w="1771"/>
      </w:tblGrid>
      <w:tr w14:paraId="1E5D49A9" w14:textId="77777777" w:rsidTr="00E27AB3">
        <w:tblPrEx>
          <w:tblW w:w="0" w:type="auto"/>
          <w:tblInd w:w="210" w:type="dxa"/>
          <w:tblLook w:val="06A0"/>
        </w:tblPrEx>
        <w:trPr>
          <w:trHeight w:val="300"/>
          <w:tblHeader/>
        </w:trPr>
        <w:tc>
          <w:tcPr>
            <w:tcW w:w="6984" w:type="dxa"/>
            <w:tcBorders>
              <w:top w:val="double" w:sz="4" w:space="0" w:color="auto"/>
              <w:left w:val="double" w:sz="4" w:space="0" w:color="auto"/>
              <w:bottom w:val="single" w:sz="8" w:space="0" w:color="auto"/>
              <w:right w:val="single" w:sz="8" w:space="0" w:color="auto"/>
            </w:tcBorders>
            <w:tcMar>
              <w:left w:w="120" w:type="dxa"/>
              <w:right w:w="120" w:type="dxa"/>
            </w:tcMar>
          </w:tcPr>
          <w:p w:rsidR="69DBB11B" w:rsidP="00E27AB3" w14:paraId="4B77C17C" w14:textId="63D1860B">
            <w:pPr>
              <w:spacing w:before="90"/>
              <w:jc w:val="center"/>
            </w:pPr>
          </w:p>
          <w:p w:rsidR="69DBB11B" w:rsidP="00E27AB3" w14:paraId="78E50A33" w14:textId="66FC78BD">
            <w:pPr>
              <w:jc w:val="center"/>
              <w:rPr>
                <w:b/>
              </w:rPr>
            </w:pPr>
            <w:r w:rsidRPr="79CB2D22">
              <w:rPr>
                <w:b/>
              </w:rPr>
              <w:t>Fee Category</w:t>
            </w:r>
          </w:p>
          <w:p w:rsidR="69DBB11B" w:rsidP="00E27AB3" w14:paraId="594BC313" w14:textId="2F39C57E">
            <w:pPr>
              <w:tabs>
                <w:tab w:val="left" w:pos="0"/>
              </w:tabs>
              <w:spacing w:after="54"/>
              <w:rPr>
                <w:b/>
              </w:rPr>
            </w:pPr>
            <w:r w:rsidRPr="79CB2D22">
              <w:rPr>
                <w:b/>
              </w:rPr>
              <w:t xml:space="preserve"> </w:t>
            </w:r>
          </w:p>
        </w:tc>
        <w:tc>
          <w:tcPr>
            <w:tcW w:w="1771" w:type="dxa"/>
            <w:tcBorders>
              <w:top w:val="double" w:sz="4" w:space="0" w:color="auto"/>
              <w:left w:val="single" w:sz="8" w:space="0" w:color="auto"/>
              <w:bottom w:val="single" w:sz="8" w:space="0" w:color="auto"/>
              <w:right w:val="double" w:sz="4" w:space="0" w:color="auto"/>
            </w:tcBorders>
            <w:tcMar>
              <w:left w:w="120" w:type="dxa"/>
              <w:right w:w="120" w:type="dxa"/>
            </w:tcMar>
          </w:tcPr>
          <w:p w:rsidR="69DBB11B" w:rsidP="00E27AB3" w14:paraId="1A0EDFF9" w14:textId="4877BE46">
            <w:pPr>
              <w:tabs>
                <w:tab w:val="center" w:pos="850"/>
              </w:tabs>
              <w:spacing w:after="54"/>
              <w:jc w:val="center"/>
              <w:rPr>
                <w:b/>
              </w:rPr>
            </w:pPr>
            <w:r w:rsidRPr="79CB2D22">
              <w:rPr>
                <w:b/>
              </w:rPr>
              <w:t>Annual Regulatory Fee ($)</w:t>
            </w:r>
          </w:p>
        </w:tc>
      </w:tr>
      <w:tr w14:paraId="455A2C78"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5D0E93F8" w14:textId="4E1A6785">
            <w:pPr>
              <w:tabs>
                <w:tab w:val="left" w:pos="0"/>
              </w:tabs>
              <w:spacing w:before="90" w:after="54"/>
              <w:ind w:left="4680" w:hanging="4680"/>
            </w:pPr>
            <w:r>
              <w:t>*PLMRS (per license) (Exclusive Use) (47 CFR part 90)</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46DBBF65" w14:textId="3D667D32">
            <w:pPr>
              <w:spacing w:before="90" w:after="54"/>
              <w:jc w:val="center"/>
            </w:pPr>
            <w:r>
              <w:t>25</w:t>
            </w:r>
          </w:p>
        </w:tc>
      </w:tr>
      <w:tr w14:paraId="7083D05B"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30B20F5A" w14:textId="5AAE1957">
            <w:pPr>
              <w:spacing w:before="90" w:after="54"/>
              <w:ind w:left="4320" w:hanging="4320"/>
            </w:pPr>
            <w:r>
              <w:t>*Microwave (per license) (47 CFR part 101)</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3C6C42CF" w14:textId="2FF94209">
            <w:pPr>
              <w:spacing w:before="90" w:after="54"/>
              <w:jc w:val="center"/>
            </w:pPr>
            <w:r>
              <w:t>25</w:t>
            </w:r>
          </w:p>
        </w:tc>
      </w:tr>
      <w:tr w14:paraId="3BDABC1F"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11273047" w14:textId="372445BC">
            <w:pPr>
              <w:spacing w:before="90" w:after="54"/>
            </w:pPr>
            <w:r>
              <w:t>*Marine (Ship) (per station) (47 CFR part 80)</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26183942" w14:textId="30992387">
            <w:pPr>
              <w:spacing w:before="90" w:after="54"/>
              <w:jc w:val="center"/>
            </w:pPr>
            <w:r>
              <w:t>15</w:t>
            </w:r>
          </w:p>
        </w:tc>
      </w:tr>
      <w:tr w14:paraId="36F3212A"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6876A083" w14:textId="06EFAD70">
            <w:pPr>
              <w:spacing w:before="90" w:after="54"/>
            </w:pPr>
            <w:r>
              <w:t>*Marine (Coast) (per license) (47 CFR part 80)</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0B6E9D7C" w14:textId="177FB416">
            <w:pPr>
              <w:spacing w:before="90" w:after="54"/>
              <w:jc w:val="center"/>
            </w:pPr>
            <w:r>
              <w:t>40</w:t>
            </w:r>
          </w:p>
        </w:tc>
      </w:tr>
      <w:tr w14:paraId="37F5AF7A"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7267990A" w14:textId="168157BF">
            <w:pPr>
              <w:spacing w:before="90" w:after="54"/>
            </w:pPr>
            <w:r>
              <w:t>*Rural Radio (47 CFR part 22) (previously listed under the Land Mobile category)</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2E095E30" w14:textId="3C1041F9">
            <w:pPr>
              <w:spacing w:before="90" w:after="54"/>
              <w:jc w:val="center"/>
            </w:pPr>
            <w:r>
              <w:t>10</w:t>
            </w:r>
          </w:p>
        </w:tc>
      </w:tr>
      <w:tr w14:paraId="6D6B6226"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3E541C5C" w14:textId="52D5CABC">
            <w:pPr>
              <w:spacing w:before="90" w:after="54"/>
            </w:pPr>
            <w:r>
              <w:t>*PLMRS (Shared Use) (per license) (47 CFR part 90)</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6A0C301F" w14:textId="6A77A2DD">
            <w:pPr>
              <w:spacing w:before="90" w:after="54"/>
              <w:jc w:val="center"/>
            </w:pPr>
            <w:r>
              <w:t>10</w:t>
            </w:r>
          </w:p>
        </w:tc>
      </w:tr>
      <w:tr w14:paraId="2F705F14"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5697A7FE" w14:textId="3DDC6175">
            <w:pPr>
              <w:spacing w:before="90" w:after="54"/>
              <w:ind w:left="5760" w:hanging="5760"/>
            </w:pPr>
            <w:r>
              <w:t>*Aviation (Aircraft) (per station) (47 CFR part 87)</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250759E0" w14:textId="5FBEFEB0">
            <w:pPr>
              <w:spacing w:before="90" w:after="54"/>
              <w:jc w:val="center"/>
            </w:pPr>
            <w:r>
              <w:t>10</w:t>
            </w:r>
          </w:p>
        </w:tc>
      </w:tr>
      <w:tr w14:paraId="099354AF"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59F53849" w14:textId="0E9AE45A">
            <w:pPr>
              <w:spacing w:before="90" w:after="54"/>
              <w:ind w:left="4320" w:hanging="4320"/>
            </w:pPr>
            <w:r>
              <w:t>*Aviation (Ground) (per license) (47 CFR part 87)</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1EEB4422" w14:textId="1B8FE992">
            <w:pPr>
              <w:spacing w:before="90" w:after="54"/>
              <w:jc w:val="center"/>
            </w:pPr>
            <w:r>
              <w:t>20</w:t>
            </w:r>
          </w:p>
        </w:tc>
      </w:tr>
      <w:tr w14:paraId="2F5A02B6"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36FC8229" w14:textId="17B612C3">
            <w:pPr>
              <w:spacing w:before="90" w:after="54"/>
            </w:pPr>
            <w:r>
              <w:t>CMRS Mobile/Cellular Services (per unit) (47 CFR parts 20, 22, 24, 27, 80 and 90) (Includes Non-Geographic telephone numbers)</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2F258AC4" w14:textId="095A330D">
            <w:pPr>
              <w:spacing w:before="90" w:after="54"/>
              <w:jc w:val="center"/>
              <w:rPr>
                <w:color w:val="000000" w:themeColor="text1"/>
              </w:rPr>
            </w:pPr>
            <w:r w:rsidRPr="79CB2D22">
              <w:rPr>
                <w:color w:val="000000" w:themeColor="text1"/>
              </w:rPr>
              <w:t>0.</w:t>
            </w:r>
            <w:r w:rsidRPr="392E271F" w:rsidR="480B5282">
              <w:rPr>
                <w:color w:val="000000" w:themeColor="text1"/>
              </w:rPr>
              <w:t>1</w:t>
            </w:r>
            <w:r w:rsidRPr="392E271F" w:rsidR="4C63C1C6">
              <w:rPr>
                <w:color w:val="000000" w:themeColor="text1"/>
              </w:rPr>
              <w:t>6</w:t>
            </w:r>
            <w:r w:rsidRPr="392E271F" w:rsidR="24334D4C">
              <w:rPr>
                <w:color w:val="000000" w:themeColor="text1"/>
              </w:rPr>
              <w:t>3</w:t>
            </w:r>
          </w:p>
        </w:tc>
      </w:tr>
      <w:tr w14:paraId="35BE2B20"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03BF1E45" w14:textId="52389BEB">
            <w:pPr>
              <w:spacing w:before="90" w:after="54"/>
            </w:pPr>
            <w:r>
              <w:t>CMRS Messaging Services (per unit) (47 CFR parts 20, 22, 24 and 90)</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19D35934" w14:textId="20C3505C">
            <w:pPr>
              <w:spacing w:before="90" w:after="54"/>
              <w:jc w:val="center"/>
              <w:rPr>
                <w:color w:val="000000" w:themeColor="text1"/>
              </w:rPr>
            </w:pPr>
            <w:r w:rsidRPr="79CB2D22">
              <w:rPr>
                <w:color w:val="000000" w:themeColor="text1"/>
              </w:rPr>
              <w:t>0.08</w:t>
            </w:r>
          </w:p>
        </w:tc>
      </w:tr>
      <w:tr w14:paraId="54FFAF95" w14:textId="77777777" w:rsidTr="00E27AB3">
        <w:tblPrEx>
          <w:tblW w:w="0" w:type="auto"/>
          <w:tblInd w:w="210" w:type="dxa"/>
          <w:tblLook w:val="06A0"/>
        </w:tblPrEx>
        <w:trPr>
          <w:trHeight w:val="645"/>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317D126F" w14:textId="20EFF949">
            <w:pPr>
              <w:spacing w:before="90" w:after="54"/>
            </w:pPr>
            <w:r>
              <w:t>Broadband Radio Service (formerly MMDS/ MDS) (per license) (47 CFR part 27)</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2E84B27B" w14:textId="7B305028">
            <w:pPr>
              <w:spacing w:before="90" w:after="54"/>
              <w:jc w:val="center"/>
              <w:rPr>
                <w:color w:val="000000" w:themeColor="text1"/>
              </w:rPr>
            </w:pPr>
            <w:r w:rsidRPr="79CB2D22">
              <w:rPr>
                <w:color w:val="000000" w:themeColor="text1"/>
              </w:rPr>
              <w:t>8</w:t>
            </w:r>
            <w:r w:rsidR="00345BF1">
              <w:rPr>
                <w:color w:val="000000" w:themeColor="text1"/>
              </w:rPr>
              <w:t>00</w:t>
            </w:r>
          </w:p>
        </w:tc>
      </w:tr>
      <w:tr w14:paraId="593078F0" w14:textId="77777777" w:rsidTr="00E27AB3">
        <w:tblPrEx>
          <w:tblW w:w="0" w:type="auto"/>
          <w:tblInd w:w="210" w:type="dxa"/>
          <w:tblLook w:val="06A0"/>
        </w:tblPrEx>
        <w:trPr>
          <w:trHeight w:val="345"/>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1F06ED2F" w14:textId="6BEF93DD">
            <w:pPr>
              <w:spacing w:before="90" w:after="54"/>
            </w:pPr>
            <w:r>
              <w:t>Local Multipoint Distribution Service (per call sign) (47 CFR, part 101)</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6CBEAC23" w14:textId="6BFDED84">
            <w:pPr>
              <w:spacing w:before="90" w:after="54"/>
              <w:jc w:val="center"/>
              <w:rPr>
                <w:color w:val="000000" w:themeColor="text1"/>
              </w:rPr>
            </w:pPr>
            <w:r w:rsidRPr="79CB2D22">
              <w:rPr>
                <w:color w:val="000000" w:themeColor="text1"/>
              </w:rPr>
              <w:t>8</w:t>
            </w:r>
            <w:r w:rsidR="00345BF1">
              <w:rPr>
                <w:color w:val="000000" w:themeColor="text1"/>
              </w:rPr>
              <w:t>00</w:t>
            </w:r>
          </w:p>
        </w:tc>
      </w:tr>
      <w:tr w14:paraId="16F64B3B"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68FC0661" w14:textId="03A0474E">
            <w:pPr>
              <w:spacing w:before="90" w:after="54"/>
            </w:pPr>
            <w:r>
              <w:t>AM Radio Construction Permits</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58365660" w14:textId="646528A0">
            <w:pPr>
              <w:spacing w:before="90" w:after="54"/>
              <w:jc w:val="center"/>
              <w:rPr>
                <w:color w:val="000000" w:themeColor="text1"/>
              </w:rPr>
            </w:pPr>
            <w:r w:rsidRPr="392E271F">
              <w:rPr>
                <w:color w:val="000000" w:themeColor="text1"/>
              </w:rPr>
              <w:t>58</w:t>
            </w:r>
            <w:r w:rsidRPr="392E271F" w:rsidR="44473E0F">
              <w:rPr>
                <w:color w:val="000000" w:themeColor="text1"/>
              </w:rPr>
              <w:t>5</w:t>
            </w:r>
          </w:p>
        </w:tc>
      </w:tr>
      <w:tr w14:paraId="5EE6D7BE"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1DDFD6B8" w14:textId="055E7916">
            <w:pPr>
              <w:spacing w:before="90" w:after="54"/>
            </w:pPr>
            <w:r>
              <w:t>FM Radio Construction Permits</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3083C784" w14:textId="17D47717">
            <w:pPr>
              <w:spacing w:before="90" w:after="54"/>
              <w:jc w:val="center"/>
              <w:rPr>
                <w:color w:val="000000" w:themeColor="text1"/>
              </w:rPr>
            </w:pPr>
            <w:r w:rsidRPr="79CB2D22">
              <w:rPr>
                <w:color w:val="000000" w:themeColor="text1"/>
              </w:rPr>
              <w:t>1,</w:t>
            </w:r>
            <w:r w:rsidRPr="392E271F" w:rsidR="480B5282">
              <w:rPr>
                <w:color w:val="000000" w:themeColor="text1"/>
              </w:rPr>
              <w:t>0</w:t>
            </w:r>
            <w:r w:rsidRPr="392E271F" w:rsidR="71730ED3">
              <w:rPr>
                <w:color w:val="000000" w:themeColor="text1"/>
              </w:rPr>
              <w:t>2</w:t>
            </w:r>
            <w:r w:rsidRPr="392E271F" w:rsidR="4C63C1C6">
              <w:rPr>
                <w:color w:val="000000" w:themeColor="text1"/>
              </w:rPr>
              <w:t>5</w:t>
            </w:r>
          </w:p>
        </w:tc>
      </w:tr>
      <w:tr w14:paraId="2AD6CAB6"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47F697AD" w14:textId="7DC1D628">
            <w:pPr>
              <w:spacing w:before="90" w:after="54"/>
            </w:pPr>
            <w:r>
              <w:t>AM and FM Broadcast Radio Station Fees</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7DDB8380" w14:textId="4EC82666">
            <w:pPr>
              <w:spacing w:before="90" w:after="54"/>
              <w:jc w:val="center"/>
              <w:rPr>
                <w:color w:val="000000" w:themeColor="text1"/>
              </w:rPr>
            </w:pPr>
            <w:r w:rsidRPr="79CB2D22">
              <w:rPr>
                <w:color w:val="000000" w:themeColor="text1"/>
              </w:rPr>
              <w:t>See Table Below</w:t>
            </w:r>
          </w:p>
        </w:tc>
      </w:tr>
      <w:tr w14:paraId="4D02B506" w14:textId="77777777" w:rsidTr="00E27AB3">
        <w:tblPrEx>
          <w:tblW w:w="0" w:type="auto"/>
          <w:tblInd w:w="210" w:type="dxa"/>
          <w:tblLook w:val="06A0"/>
        </w:tblPrEx>
        <w:trPr>
          <w:trHeight w:val="240"/>
        </w:trPr>
        <w:tc>
          <w:tcPr>
            <w:tcW w:w="6984" w:type="dxa"/>
            <w:tcBorders>
              <w:top w:val="single" w:sz="8" w:space="0" w:color="auto"/>
              <w:left w:val="double" w:sz="4" w:space="0" w:color="auto"/>
              <w:bottom w:val="nil"/>
              <w:right w:val="single" w:sz="8" w:space="0" w:color="auto"/>
            </w:tcBorders>
            <w:tcMar>
              <w:left w:w="120" w:type="dxa"/>
              <w:right w:w="120" w:type="dxa"/>
            </w:tcMar>
          </w:tcPr>
          <w:p w:rsidR="69DBB11B" w:rsidP="00E27AB3" w14:paraId="285AF7F9" w14:textId="037880BF">
            <w:pPr>
              <w:spacing w:before="90" w:after="54"/>
            </w:pPr>
            <w:r>
              <w:t>Digital TV (47 CFR part 73) VHF and UHF Commercial Fee Factor</w:t>
            </w:r>
          </w:p>
        </w:tc>
        <w:tc>
          <w:tcPr>
            <w:tcW w:w="1771" w:type="dxa"/>
            <w:tcBorders>
              <w:top w:val="single" w:sz="8" w:space="0" w:color="auto"/>
              <w:left w:val="single" w:sz="8" w:space="0" w:color="auto"/>
              <w:bottom w:val="nil"/>
              <w:right w:val="double" w:sz="4" w:space="0" w:color="auto"/>
            </w:tcBorders>
            <w:tcMar>
              <w:left w:w="120" w:type="dxa"/>
              <w:right w:w="120" w:type="dxa"/>
            </w:tcMar>
            <w:vAlign w:val="center"/>
          </w:tcPr>
          <w:p w:rsidR="69DBB11B" w:rsidP="00E27AB3" w14:paraId="55B47CAC" w14:textId="4CE97596">
            <w:pPr>
              <w:spacing w:before="90" w:after="54"/>
              <w:jc w:val="center"/>
              <w:rPr>
                <w:color w:val="000000" w:themeColor="text1"/>
              </w:rPr>
            </w:pPr>
            <w:r w:rsidRPr="392E271F">
              <w:rPr>
                <w:color w:val="000000" w:themeColor="text1"/>
              </w:rPr>
              <w:t>0.00</w:t>
            </w:r>
            <w:r w:rsidRPr="392E271F" w:rsidR="77EAA5CB">
              <w:rPr>
                <w:color w:val="000000" w:themeColor="text1"/>
              </w:rPr>
              <w:t>7090</w:t>
            </w:r>
          </w:p>
        </w:tc>
      </w:tr>
      <w:tr w14:paraId="03FD45C1" w14:textId="77777777" w:rsidTr="00E27AB3">
        <w:tblPrEx>
          <w:tblW w:w="0" w:type="auto"/>
          <w:tblInd w:w="210" w:type="dxa"/>
          <w:tblLook w:val="06A0"/>
        </w:tblPrEx>
        <w:trPr>
          <w:trHeight w:val="300"/>
        </w:trPr>
        <w:tc>
          <w:tcPr>
            <w:tcW w:w="6984" w:type="dxa"/>
            <w:tcBorders>
              <w:top w:val="nil"/>
              <w:left w:val="double" w:sz="4" w:space="0" w:color="auto"/>
              <w:bottom w:val="single" w:sz="8" w:space="0" w:color="auto"/>
              <w:right w:val="single" w:sz="8" w:space="0" w:color="auto"/>
            </w:tcBorders>
            <w:tcMar>
              <w:left w:w="120" w:type="dxa"/>
              <w:right w:w="120" w:type="dxa"/>
            </w:tcMar>
          </w:tcPr>
          <w:p w:rsidR="69DBB11B" w:rsidP="00E27AB3" w14:paraId="56FBDA73" w14:textId="6391AA15">
            <w:pPr>
              <w:spacing w:before="90" w:after="54"/>
              <w:rPr>
                <w:rStyle w:val="Hyperlink"/>
              </w:rPr>
            </w:pPr>
            <w:r w:rsidRPr="79CB2D22">
              <w:rPr>
                <w:color w:val="000000" w:themeColor="text1"/>
              </w:rPr>
              <w:t>See Appendix F for fee amounts due, also available at</w:t>
            </w:r>
            <w:r>
              <w:br/>
            </w:r>
            <w:r w:rsidRPr="79CB2D22">
              <w:rPr>
                <w:color w:val="000000" w:themeColor="text1"/>
              </w:rPr>
              <w:t xml:space="preserve"> </w:t>
            </w:r>
            <w:hyperlink r:id="rId19">
              <w:r w:rsidRPr="79CB2D22">
                <w:rPr>
                  <w:rStyle w:val="Hyperlink"/>
                </w:rPr>
                <w:t>https://www.fcc.gov/licensing-databases/fees/regulatory-fees</w:t>
              </w:r>
            </w:hyperlink>
          </w:p>
        </w:tc>
        <w:tc>
          <w:tcPr>
            <w:tcW w:w="1771" w:type="dxa"/>
            <w:tcBorders>
              <w:top w:val="nil"/>
              <w:left w:val="single" w:sz="8" w:space="0" w:color="auto"/>
              <w:bottom w:val="single" w:sz="8" w:space="0" w:color="auto"/>
              <w:right w:val="double" w:sz="4" w:space="0" w:color="auto"/>
            </w:tcBorders>
            <w:tcMar>
              <w:left w:w="120" w:type="dxa"/>
              <w:right w:w="120" w:type="dxa"/>
            </w:tcMar>
          </w:tcPr>
          <w:p w:rsidR="69DBB11B" w:rsidP="00E27AB3" w14:paraId="72E8F26E" w14:textId="4729819E">
            <w:pPr>
              <w:spacing w:before="90" w:after="54"/>
            </w:pPr>
            <w:r>
              <w:t xml:space="preserve"> </w:t>
            </w:r>
          </w:p>
        </w:tc>
      </w:tr>
      <w:tr w14:paraId="39A2B80B"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7D3FC877" w14:textId="3FB705DF">
            <w:pPr>
              <w:spacing w:before="90" w:after="54"/>
              <w:ind w:left="720" w:hanging="720"/>
            </w:pPr>
            <w:r>
              <w:t>Digital TV Construction Permits</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7F53DBAE" w14:textId="1236160A">
            <w:pPr>
              <w:spacing w:before="90" w:after="54"/>
              <w:jc w:val="center"/>
              <w:rPr>
                <w:color w:val="000000" w:themeColor="text1"/>
              </w:rPr>
            </w:pPr>
            <w:r w:rsidRPr="79CB2D22">
              <w:rPr>
                <w:color w:val="000000" w:themeColor="text1"/>
              </w:rPr>
              <w:t>5,300</w:t>
            </w:r>
          </w:p>
        </w:tc>
      </w:tr>
      <w:tr w14:paraId="60DC1B67"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42F1200F" w14:textId="01897408">
            <w:pPr>
              <w:spacing w:before="90" w:after="54"/>
              <w:ind w:left="4320" w:hanging="4320"/>
            </w:pPr>
            <w:r>
              <w:t>Low Power TV, Class A TV, TV/FM Translators &amp; FM Boosters (47 CFR</w:t>
            </w:r>
          </w:p>
          <w:p w:rsidR="69DBB11B" w:rsidP="00E27AB3" w14:paraId="1B88FA51" w14:textId="5505F53B">
            <w:pPr>
              <w:spacing w:before="90" w:after="54"/>
              <w:ind w:left="4320" w:hanging="4320"/>
            </w:pPr>
            <w:r>
              <w:t>part 74)</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75007A76" w14:textId="3350D93B">
            <w:pPr>
              <w:spacing w:before="90" w:after="54"/>
              <w:jc w:val="center"/>
              <w:rPr>
                <w:color w:val="000000" w:themeColor="text1"/>
              </w:rPr>
            </w:pPr>
            <w:r w:rsidRPr="392E271F">
              <w:rPr>
                <w:color w:val="000000" w:themeColor="text1"/>
              </w:rPr>
              <w:t>2</w:t>
            </w:r>
            <w:r w:rsidRPr="392E271F" w:rsidR="4C63C1C6">
              <w:rPr>
                <w:color w:val="000000" w:themeColor="text1"/>
              </w:rPr>
              <w:t>5</w:t>
            </w:r>
            <w:r w:rsidRPr="392E271F" w:rsidR="4162BF32">
              <w:rPr>
                <w:color w:val="000000" w:themeColor="text1"/>
              </w:rPr>
              <w:t>5</w:t>
            </w:r>
          </w:p>
        </w:tc>
      </w:tr>
      <w:tr w14:paraId="62F53A0D"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5B9018AD" w14:textId="6EF2FFEB">
            <w:pPr>
              <w:spacing w:before="90" w:after="54"/>
              <w:ind w:left="4320" w:hanging="4320"/>
            </w:pPr>
            <w:r>
              <w:t>CARS (47 CFR part 78)</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7B76BCD9" w14:textId="07844FEE">
            <w:pPr>
              <w:spacing w:before="90" w:after="54"/>
              <w:jc w:val="center"/>
              <w:rPr>
                <w:color w:val="000000" w:themeColor="text1"/>
              </w:rPr>
            </w:pPr>
            <w:r w:rsidRPr="392E271F">
              <w:rPr>
                <w:color w:val="000000" w:themeColor="text1"/>
              </w:rPr>
              <w:t>1,955</w:t>
            </w:r>
          </w:p>
        </w:tc>
      </w:tr>
      <w:tr w14:paraId="68588FAB"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1E24622E" w14:textId="303B3BE5">
            <w:pPr>
              <w:spacing w:before="90" w:after="54"/>
            </w:pPr>
            <w:r>
              <w:t>Cable Television Systems (per subscriber) (47 CFR part 76), Including IPTV and Direct Broadcast Satellite (DBS)</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45282482" w14:textId="79FB18CD">
            <w:pPr>
              <w:spacing w:before="90" w:after="54"/>
              <w:jc w:val="center"/>
              <w:rPr>
                <w:color w:val="000000" w:themeColor="text1"/>
              </w:rPr>
            </w:pPr>
            <w:r w:rsidRPr="79CB2D22">
              <w:rPr>
                <w:color w:val="000000" w:themeColor="text1"/>
              </w:rPr>
              <w:t>1.</w:t>
            </w:r>
            <w:r w:rsidRPr="392E271F" w:rsidR="6B7B08AD">
              <w:rPr>
                <w:color w:val="000000" w:themeColor="text1"/>
              </w:rPr>
              <w:t>60</w:t>
            </w:r>
          </w:p>
        </w:tc>
      </w:tr>
      <w:tr w14:paraId="42C2BD83"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01A87EBF" w14:textId="291E4274">
            <w:pPr>
              <w:spacing w:before="90" w:after="54"/>
            </w:pPr>
            <w:r>
              <w:t>Interstate Telecommunication Service Providers (per revenue dollar)</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352807AB" w14:textId="30F36B48">
            <w:pPr>
              <w:spacing w:before="90" w:after="54"/>
              <w:jc w:val="center"/>
              <w:rPr>
                <w:color w:val="000000" w:themeColor="text1"/>
              </w:rPr>
            </w:pPr>
            <w:r w:rsidRPr="79CB2D22">
              <w:rPr>
                <w:color w:val="000000" w:themeColor="text1"/>
              </w:rPr>
              <w:t>0.005</w:t>
            </w:r>
            <w:r w:rsidR="009314D6">
              <w:rPr>
                <w:color w:val="000000" w:themeColor="text1"/>
              </w:rPr>
              <w:t>5</w:t>
            </w:r>
          </w:p>
        </w:tc>
      </w:tr>
      <w:tr w14:paraId="024796D1"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5F659E30" w14:textId="75566F0A">
            <w:pPr>
              <w:spacing w:before="90" w:after="54"/>
            </w:pPr>
            <w:r>
              <w:t>Toll Free (per toll free subscriber) (47 CFR section 52.101 (f) of the rules)</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4B4CC406" w14:textId="7DD56645">
            <w:pPr>
              <w:spacing w:before="90" w:after="54"/>
              <w:jc w:val="center"/>
              <w:rPr>
                <w:color w:val="000000" w:themeColor="text1"/>
              </w:rPr>
            </w:pPr>
            <w:r w:rsidRPr="79CB2D22">
              <w:rPr>
                <w:color w:val="000000" w:themeColor="text1"/>
              </w:rPr>
              <w:t>0.10</w:t>
            </w:r>
          </w:p>
        </w:tc>
      </w:tr>
      <w:tr w14:paraId="1DC44145"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5087370B" w14:textId="46627D1E">
            <w:pPr>
              <w:spacing w:before="90" w:after="54"/>
            </w:pPr>
            <w:r>
              <w:t>Earth Stations: Transmit/Receive &amp; Transmit only (per authorization or registration)</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0D6FC3C1" w14:textId="056777E9">
            <w:pPr>
              <w:spacing w:before="90" w:after="54"/>
              <w:jc w:val="center"/>
              <w:rPr>
                <w:color w:val="000000" w:themeColor="text1"/>
              </w:rPr>
            </w:pPr>
            <w:r w:rsidRPr="392E271F">
              <w:rPr>
                <w:color w:val="000000" w:themeColor="text1"/>
              </w:rPr>
              <w:t>2,970</w:t>
            </w:r>
          </w:p>
        </w:tc>
      </w:tr>
      <w:tr w14:paraId="256A1DF4"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36AD1207" w14:textId="53E2248B">
            <w:pPr>
              <w:spacing w:before="90" w:after="54"/>
            </w:pPr>
            <w:r>
              <w:t>Space Stations (per authorized station in geostationary orbit) (47 CFR part 25)</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5C094CF8" w14:textId="6D30E900">
            <w:pPr>
              <w:spacing w:after="54"/>
              <w:jc w:val="center"/>
              <w:rPr>
                <w:color w:val="000000" w:themeColor="text1"/>
              </w:rPr>
            </w:pPr>
            <w:r w:rsidRPr="392E271F">
              <w:rPr>
                <w:color w:val="000000" w:themeColor="text1"/>
              </w:rPr>
              <w:t xml:space="preserve">183,590 </w:t>
            </w:r>
          </w:p>
        </w:tc>
      </w:tr>
      <w:tr w14:paraId="4285ED76"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7AE4DABF" w14:textId="3C90A3D4">
            <w:pPr>
              <w:spacing w:before="90" w:after="54"/>
            </w:pPr>
            <w:r>
              <w:t>Space Stations (per authorized system in non-geostationary orbit) (47 CFR part 25) – Small Constellation (fewer than 1000 authorized space stations)</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2FD2A529" w14:textId="078D31AD">
            <w:pPr>
              <w:spacing w:before="90" w:after="54"/>
              <w:jc w:val="center"/>
              <w:rPr>
                <w:color w:val="000000" w:themeColor="text1"/>
              </w:rPr>
            </w:pPr>
            <w:r w:rsidRPr="392E271F">
              <w:rPr>
                <w:color w:val="000000" w:themeColor="text1"/>
              </w:rPr>
              <w:t>441,</w:t>
            </w:r>
            <w:r w:rsidR="00CE2305">
              <w:rPr>
                <w:color w:val="000000" w:themeColor="text1"/>
              </w:rPr>
              <w:t>435</w:t>
            </w:r>
            <w:r w:rsidRPr="392E271F">
              <w:rPr>
                <w:color w:val="000000" w:themeColor="text1"/>
              </w:rPr>
              <w:t xml:space="preserve"> </w:t>
            </w:r>
          </w:p>
        </w:tc>
      </w:tr>
      <w:tr w14:paraId="7F3AAF33"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77647F4B" w14:textId="1ED21633">
            <w:pPr>
              <w:spacing w:before="90" w:after="54"/>
            </w:pPr>
            <w:r>
              <w:t>Space Stations (per authorized system in non-geostationary orbit) (47 CFR part 25) – Large Constellation (1000 or more authorized space stations)</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453DC494" w14:textId="4EB77378">
            <w:pPr>
              <w:spacing w:before="90" w:after="54"/>
              <w:jc w:val="center"/>
              <w:rPr>
                <w:color w:val="000000" w:themeColor="text1"/>
              </w:rPr>
            </w:pPr>
            <w:r w:rsidRPr="392E271F">
              <w:rPr>
                <w:color w:val="000000" w:themeColor="text1"/>
              </w:rPr>
              <w:t>3,38</w:t>
            </w:r>
            <w:r w:rsidR="00C44A15">
              <w:rPr>
                <w:color w:val="000000" w:themeColor="text1"/>
              </w:rPr>
              <w:t>4,</w:t>
            </w:r>
            <w:r w:rsidR="00CE2305">
              <w:rPr>
                <w:color w:val="000000" w:themeColor="text1"/>
              </w:rPr>
              <w:t>345</w:t>
            </w:r>
            <w:r w:rsidRPr="392E271F">
              <w:rPr>
                <w:color w:val="000000" w:themeColor="text1"/>
              </w:rPr>
              <w:t xml:space="preserve"> </w:t>
            </w:r>
          </w:p>
        </w:tc>
      </w:tr>
      <w:tr w14:paraId="6846BCAD"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7781874D" w14:textId="3A847447">
            <w:pPr>
              <w:spacing w:before="90" w:after="54"/>
            </w:pPr>
            <w:r>
              <w:t>Space Stations (per license/call sign in non-geostationary orbit) (47 CFR part 25) (Small Satellite)</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0378AD5D" w14:textId="6ED59038">
            <w:pPr>
              <w:spacing w:before="90" w:after="54"/>
              <w:jc w:val="center"/>
              <w:rPr>
                <w:color w:val="000000" w:themeColor="text1"/>
              </w:rPr>
            </w:pPr>
            <w:r w:rsidRPr="79CB2D22">
              <w:rPr>
                <w:color w:val="000000" w:themeColor="text1"/>
              </w:rPr>
              <w:t>14,</w:t>
            </w:r>
            <w:r w:rsidR="00CE2305">
              <w:rPr>
                <w:color w:val="000000" w:themeColor="text1"/>
              </w:rPr>
              <w:t>520</w:t>
            </w:r>
          </w:p>
        </w:tc>
      </w:tr>
      <w:tr w14:paraId="3CC047B9" w14:textId="77777777" w:rsidTr="00E27AB3">
        <w:tblPrEx>
          <w:tblW w:w="0" w:type="auto"/>
          <w:tblInd w:w="210" w:type="dxa"/>
          <w:tblLook w:val="06A0"/>
        </w:tblPrEx>
        <w:trPr>
          <w:trHeight w:val="300"/>
        </w:trPr>
        <w:tc>
          <w:tcPr>
            <w:tcW w:w="6984" w:type="dxa"/>
            <w:tcBorders>
              <w:top w:val="single" w:sz="8" w:space="0" w:color="auto"/>
              <w:left w:val="double" w:sz="4" w:space="0" w:color="auto"/>
              <w:bottom w:val="single" w:sz="8" w:space="0" w:color="auto"/>
              <w:right w:val="single" w:sz="8" w:space="0" w:color="auto"/>
            </w:tcBorders>
            <w:tcMar>
              <w:left w:w="120" w:type="dxa"/>
              <w:right w:w="120" w:type="dxa"/>
            </w:tcMar>
          </w:tcPr>
          <w:p w:rsidR="69DBB11B" w:rsidP="00E27AB3" w14:paraId="58BDA2D0" w14:textId="6E0E647A">
            <w:pPr>
              <w:spacing w:before="90" w:after="54"/>
            </w:pPr>
            <w:r>
              <w:t>International Bearer Circuits - Terrestrial/Satellites (per Gbps circuit)</w:t>
            </w:r>
          </w:p>
        </w:tc>
        <w:tc>
          <w:tcPr>
            <w:tcW w:w="1771" w:type="dxa"/>
            <w:tcBorders>
              <w:top w:val="single" w:sz="8" w:space="0" w:color="auto"/>
              <w:left w:val="single" w:sz="8" w:space="0" w:color="auto"/>
              <w:bottom w:val="single" w:sz="8" w:space="0" w:color="auto"/>
              <w:right w:val="double" w:sz="4" w:space="0" w:color="auto"/>
            </w:tcBorders>
            <w:tcMar>
              <w:left w:w="120" w:type="dxa"/>
              <w:right w:w="120" w:type="dxa"/>
            </w:tcMar>
            <w:vAlign w:val="center"/>
          </w:tcPr>
          <w:p w:rsidR="69DBB11B" w:rsidP="00E27AB3" w14:paraId="5A6A3E7B" w14:textId="098A6754">
            <w:pPr>
              <w:spacing w:before="90" w:after="54"/>
              <w:jc w:val="center"/>
              <w:rPr>
                <w:color w:val="000000" w:themeColor="text1"/>
              </w:rPr>
            </w:pPr>
            <w:r w:rsidRPr="79CB2D22">
              <w:rPr>
                <w:color w:val="000000" w:themeColor="text1"/>
              </w:rPr>
              <w:t xml:space="preserve">14 </w:t>
            </w:r>
          </w:p>
        </w:tc>
      </w:tr>
      <w:tr w14:paraId="04C649A1" w14:textId="77777777" w:rsidTr="00E27AB3">
        <w:tblPrEx>
          <w:tblW w:w="0" w:type="auto"/>
          <w:tblInd w:w="210" w:type="dxa"/>
          <w:tblLook w:val="06A0"/>
        </w:tblPrEx>
        <w:trPr>
          <w:trHeight w:val="435"/>
        </w:trPr>
        <w:tc>
          <w:tcPr>
            <w:tcW w:w="6984" w:type="dxa"/>
            <w:tcBorders>
              <w:top w:val="single" w:sz="8" w:space="0" w:color="auto"/>
              <w:left w:val="double" w:sz="4" w:space="0" w:color="auto"/>
              <w:bottom w:val="double" w:sz="4" w:space="0" w:color="auto"/>
              <w:right w:val="single" w:sz="8" w:space="0" w:color="auto"/>
            </w:tcBorders>
            <w:tcMar>
              <w:left w:w="120" w:type="dxa"/>
              <w:right w:w="120" w:type="dxa"/>
            </w:tcMar>
          </w:tcPr>
          <w:p w:rsidR="69DBB11B" w:rsidP="00E27AB3" w14:paraId="78259A67" w14:textId="7184562B">
            <w:pPr>
              <w:spacing w:before="90" w:after="54"/>
              <w:ind w:left="5760" w:hanging="5760"/>
            </w:pPr>
            <w:r>
              <w:t xml:space="preserve">Submarine Cable Landing Licenses Fee (per cable system) </w:t>
            </w:r>
          </w:p>
        </w:tc>
        <w:tc>
          <w:tcPr>
            <w:tcW w:w="1771" w:type="dxa"/>
            <w:tcBorders>
              <w:top w:val="single" w:sz="8" w:space="0" w:color="auto"/>
              <w:left w:val="single" w:sz="8" w:space="0" w:color="auto"/>
              <w:bottom w:val="double" w:sz="4" w:space="0" w:color="auto"/>
              <w:right w:val="double" w:sz="4" w:space="0" w:color="auto"/>
            </w:tcBorders>
            <w:tcMar>
              <w:left w:w="120" w:type="dxa"/>
              <w:right w:w="120" w:type="dxa"/>
            </w:tcMar>
            <w:vAlign w:val="center"/>
          </w:tcPr>
          <w:p w:rsidR="69DBB11B" w:rsidP="00E27AB3" w14:paraId="60954B56" w14:textId="710F848A">
            <w:pPr>
              <w:spacing w:before="90" w:after="54"/>
              <w:jc w:val="center"/>
              <w:rPr>
                <w:color w:val="000000" w:themeColor="text1"/>
              </w:rPr>
            </w:pPr>
            <w:r w:rsidRPr="79CB2D22">
              <w:rPr>
                <w:color w:val="000000" w:themeColor="text1"/>
              </w:rPr>
              <w:t>See Table Below</w:t>
            </w:r>
          </w:p>
        </w:tc>
      </w:tr>
    </w:tbl>
    <w:p w:rsidR="79CB2D22" w:rsidP="79CB2D22" w14:paraId="6A5E3C24" w14:textId="0766B076"/>
    <w:p w:rsidR="79CB2D22" w:rsidP="79CB2D22" w14:paraId="58430DF2" w14:textId="3BF3258E"/>
    <w:p w:rsidR="008812FB" w:rsidP="79CB2D22" w14:paraId="1E7E943F" w14:textId="77777777"/>
    <w:p w:rsidR="008812FB" w:rsidP="79CB2D22" w14:paraId="0F9961A1" w14:textId="77777777"/>
    <w:p w:rsidR="008812FB" w:rsidP="79CB2D22" w14:paraId="4964AB9C" w14:textId="77777777"/>
    <w:p w:rsidR="008812FB" w:rsidP="79CB2D22" w14:paraId="60037EB1" w14:textId="77777777"/>
    <w:p w:rsidR="008812FB" w:rsidP="79CB2D22" w14:paraId="499D822A" w14:textId="77777777"/>
    <w:p w:rsidR="008812FB" w:rsidP="79CB2D22" w14:paraId="5B3C69D2" w14:textId="77777777"/>
    <w:p w:rsidR="008812FB" w:rsidP="79CB2D22" w14:paraId="24AC37BC" w14:textId="77777777"/>
    <w:p w:rsidR="008812FB" w:rsidP="79CB2D22" w14:paraId="06B2A448" w14:textId="77777777"/>
    <w:p w:rsidR="008812FB" w:rsidP="79CB2D22" w14:paraId="70980543" w14:textId="77777777"/>
    <w:p w:rsidR="008812FB" w:rsidP="79CB2D22" w14:paraId="3ABBC43F" w14:textId="77777777"/>
    <w:p w:rsidR="008812FB" w:rsidP="79CB2D22" w14:paraId="383F2FAF" w14:textId="77777777"/>
    <w:p w:rsidR="008812FB" w:rsidP="79CB2D22" w14:paraId="271BCEE9" w14:textId="77777777"/>
    <w:p w:rsidR="008812FB" w:rsidP="79CB2D22" w14:paraId="006559C2" w14:textId="77777777"/>
    <w:p w:rsidR="008812FB" w:rsidP="79CB2D22" w14:paraId="35095E25" w14:textId="77777777"/>
    <w:p w:rsidR="008812FB" w:rsidP="79CB2D22" w14:paraId="59CD7A20" w14:textId="77777777"/>
    <w:p w:rsidR="008812FB" w:rsidP="79CB2D22" w14:paraId="4A5562F0" w14:textId="77777777"/>
    <w:p w:rsidR="008812FB" w:rsidP="79CB2D22" w14:paraId="3E53874D" w14:textId="77777777"/>
    <w:p w:rsidR="008812FB" w:rsidP="79CB2D22" w14:paraId="67165AEB" w14:textId="77777777"/>
    <w:p w:rsidR="008812FB" w:rsidP="79CB2D22" w14:paraId="399ECBC9" w14:textId="77777777"/>
    <w:p w:rsidR="008812FB" w:rsidP="79CB2D22" w14:paraId="458E6DFA" w14:textId="77777777"/>
    <w:p w:rsidR="008812FB" w:rsidP="79CB2D22" w14:paraId="0CB07204" w14:textId="77777777"/>
    <w:p w:rsidR="008812FB" w:rsidP="79CB2D22" w14:paraId="310C199E" w14:textId="77777777"/>
    <w:p w:rsidR="008812FB" w:rsidP="79CB2D22" w14:paraId="78CFFF0E" w14:textId="77777777"/>
    <w:p w:rsidR="008812FB" w:rsidP="79CB2D22" w14:paraId="5A63230A" w14:textId="77777777"/>
    <w:p w:rsidR="008812FB" w:rsidP="79CB2D22" w14:paraId="5971BE83" w14:textId="77777777"/>
    <w:p w:rsidR="00190BBD" w:rsidP="79CB2D22" w14:paraId="1589DBA3" w14:textId="77777777"/>
    <w:p w:rsidR="008812FB" w:rsidP="79CB2D22" w14:paraId="3EA90028" w14:textId="77777777"/>
    <w:p w:rsidR="006B1345" w14:paraId="2CA791A9" w14:textId="77777777"/>
    <w:tbl>
      <w:tblPr>
        <w:tblW w:w="9547" w:type="dxa"/>
        <w:tblInd w:w="150" w:type="dxa"/>
        <w:tblLook w:val="04A0"/>
      </w:tblPr>
      <w:tblGrid>
        <w:gridCol w:w="2617"/>
        <w:gridCol w:w="990"/>
        <w:gridCol w:w="990"/>
        <w:gridCol w:w="990"/>
        <w:gridCol w:w="990"/>
        <w:gridCol w:w="1440"/>
        <w:gridCol w:w="1530"/>
      </w:tblGrid>
      <w:tr w14:paraId="2B6E3049" w14:textId="77777777" w:rsidTr="00E27AB3">
        <w:tblPrEx>
          <w:tblW w:w="9547" w:type="dxa"/>
          <w:tblInd w:w="150" w:type="dxa"/>
          <w:tblLook w:val="04A0"/>
        </w:tblPrEx>
        <w:trPr>
          <w:trHeight w:val="300"/>
        </w:trPr>
        <w:tc>
          <w:tcPr>
            <w:tcW w:w="9547" w:type="dxa"/>
            <w:gridSpan w:val="7"/>
            <w:tcBorders>
              <w:top w:val="double" w:sz="6" w:space="0" w:color="auto"/>
              <w:left w:val="double" w:sz="6" w:space="0" w:color="auto"/>
              <w:bottom w:val="single" w:sz="8" w:space="0" w:color="auto"/>
              <w:right w:val="double" w:sz="6" w:space="0" w:color="auto"/>
            </w:tcBorders>
            <w:tcMar>
              <w:left w:w="62" w:type="dxa"/>
              <w:right w:w="62" w:type="dxa"/>
            </w:tcMar>
          </w:tcPr>
          <w:p w:rsidR="726D5A06" w:rsidP="00E27AB3" w14:paraId="62E6902A" w14:textId="02614DB9">
            <w:pPr>
              <w:spacing w:before="42" w:after="104" w:line="254" w:lineRule="auto"/>
              <w:jc w:val="center"/>
              <w:rPr>
                <w:b/>
              </w:rPr>
            </w:pPr>
            <w:r w:rsidRPr="79CB2D22">
              <w:rPr>
                <w:b/>
              </w:rPr>
              <w:t>FY 2026 Radio Station Regulatory Fees</w:t>
            </w:r>
          </w:p>
        </w:tc>
      </w:tr>
      <w:tr w14:paraId="0918A7C4" w14:textId="77777777" w:rsidTr="00E27AB3">
        <w:tblPrEx>
          <w:tblW w:w="9547" w:type="dxa"/>
          <w:tblInd w:w="150" w:type="dxa"/>
          <w:tblLook w:val="04A0"/>
        </w:tblPrEx>
        <w:trPr>
          <w:trHeight w:val="300"/>
        </w:trPr>
        <w:tc>
          <w:tcPr>
            <w:tcW w:w="2617" w:type="dxa"/>
            <w:tcBorders>
              <w:top w:val="single" w:sz="8" w:space="0" w:color="auto"/>
              <w:left w:val="double" w:sz="6" w:space="0" w:color="auto"/>
              <w:bottom w:val="single" w:sz="8" w:space="0" w:color="auto"/>
              <w:right w:val="single" w:sz="8" w:space="0" w:color="auto"/>
            </w:tcBorders>
            <w:tcMar>
              <w:left w:w="62" w:type="dxa"/>
              <w:right w:w="62" w:type="dxa"/>
            </w:tcMar>
          </w:tcPr>
          <w:p w:rsidR="726D5A06" w:rsidP="00E27AB3" w14:paraId="2FCAC0D4" w14:textId="5F51E627">
            <w:pPr>
              <w:spacing w:before="42" w:line="254" w:lineRule="auto"/>
              <w:jc w:val="center"/>
              <w:rPr>
                <w:b/>
              </w:rPr>
            </w:pPr>
            <w:r w:rsidRPr="79CB2D22">
              <w:rPr>
                <w:b/>
              </w:rPr>
              <w:t xml:space="preserve">Population </w:t>
            </w:r>
          </w:p>
          <w:p w:rsidR="726D5A06" w:rsidP="00E27AB3" w14:paraId="5988FC16" w14:textId="5A4B9145">
            <w:pPr>
              <w:spacing w:after="104" w:line="254" w:lineRule="auto"/>
              <w:jc w:val="center"/>
              <w:rPr>
                <w:b/>
              </w:rPr>
            </w:pPr>
            <w:r w:rsidRPr="79CB2D22">
              <w:rPr>
                <w:b/>
              </w:rPr>
              <w:t>Served</w:t>
            </w:r>
          </w:p>
        </w:tc>
        <w:tc>
          <w:tcPr>
            <w:tcW w:w="990" w:type="dxa"/>
            <w:tcBorders>
              <w:top w:val="nil"/>
              <w:left w:val="single" w:sz="8" w:space="0" w:color="auto"/>
              <w:bottom w:val="single" w:sz="8" w:space="0" w:color="auto"/>
              <w:right w:val="single" w:sz="8" w:space="0" w:color="auto"/>
            </w:tcBorders>
            <w:tcMar>
              <w:left w:w="62" w:type="dxa"/>
              <w:right w:w="62" w:type="dxa"/>
            </w:tcMar>
          </w:tcPr>
          <w:p w:rsidR="726D5A06" w:rsidP="00E27AB3" w14:paraId="5C311E0D" w14:textId="0FDD3404">
            <w:pPr>
              <w:spacing w:before="42" w:after="104" w:line="254" w:lineRule="auto"/>
              <w:jc w:val="center"/>
              <w:rPr>
                <w:b/>
              </w:rPr>
            </w:pPr>
            <w:r w:rsidRPr="79CB2D22">
              <w:rPr>
                <w:b/>
              </w:rPr>
              <w:t>AM Class A</w:t>
            </w:r>
          </w:p>
        </w:tc>
        <w:tc>
          <w:tcPr>
            <w:tcW w:w="990" w:type="dxa"/>
            <w:tcBorders>
              <w:top w:val="nil"/>
              <w:left w:val="single" w:sz="8" w:space="0" w:color="auto"/>
              <w:bottom w:val="single" w:sz="8" w:space="0" w:color="auto"/>
              <w:right w:val="single" w:sz="8" w:space="0" w:color="auto"/>
            </w:tcBorders>
            <w:tcMar>
              <w:left w:w="62" w:type="dxa"/>
              <w:right w:w="62" w:type="dxa"/>
            </w:tcMar>
          </w:tcPr>
          <w:p w:rsidR="726D5A06" w:rsidP="00E27AB3" w14:paraId="298B381B" w14:textId="2DC52271">
            <w:pPr>
              <w:spacing w:before="42" w:after="104" w:line="254" w:lineRule="auto"/>
              <w:jc w:val="center"/>
              <w:rPr>
                <w:b/>
              </w:rPr>
            </w:pPr>
            <w:r w:rsidRPr="79CB2D22">
              <w:rPr>
                <w:b/>
              </w:rPr>
              <w:t>AM Class B</w:t>
            </w:r>
          </w:p>
        </w:tc>
        <w:tc>
          <w:tcPr>
            <w:tcW w:w="990" w:type="dxa"/>
            <w:tcBorders>
              <w:top w:val="nil"/>
              <w:left w:val="single" w:sz="8" w:space="0" w:color="auto"/>
              <w:bottom w:val="single" w:sz="8" w:space="0" w:color="auto"/>
              <w:right w:val="single" w:sz="8" w:space="0" w:color="auto"/>
            </w:tcBorders>
            <w:tcMar>
              <w:left w:w="62" w:type="dxa"/>
              <w:right w:w="62" w:type="dxa"/>
            </w:tcMar>
          </w:tcPr>
          <w:p w:rsidR="726D5A06" w:rsidP="00E27AB3" w14:paraId="13767201" w14:textId="2E366590">
            <w:pPr>
              <w:spacing w:before="42" w:after="104" w:line="254" w:lineRule="auto"/>
              <w:jc w:val="center"/>
              <w:rPr>
                <w:b/>
              </w:rPr>
            </w:pPr>
            <w:r w:rsidRPr="79CB2D22">
              <w:rPr>
                <w:b/>
              </w:rPr>
              <w:t>AM Class C</w:t>
            </w:r>
          </w:p>
        </w:tc>
        <w:tc>
          <w:tcPr>
            <w:tcW w:w="990" w:type="dxa"/>
            <w:tcBorders>
              <w:top w:val="nil"/>
              <w:left w:val="single" w:sz="8" w:space="0" w:color="auto"/>
              <w:bottom w:val="single" w:sz="8" w:space="0" w:color="auto"/>
              <w:right w:val="single" w:sz="8" w:space="0" w:color="auto"/>
            </w:tcBorders>
            <w:tcMar>
              <w:left w:w="62" w:type="dxa"/>
              <w:right w:w="62" w:type="dxa"/>
            </w:tcMar>
          </w:tcPr>
          <w:p w:rsidR="726D5A06" w:rsidP="00E27AB3" w14:paraId="076EE7D3" w14:textId="190AD1BA">
            <w:pPr>
              <w:spacing w:before="42" w:after="104" w:line="254" w:lineRule="auto"/>
              <w:jc w:val="center"/>
              <w:rPr>
                <w:b/>
              </w:rPr>
            </w:pPr>
            <w:r w:rsidRPr="79CB2D22">
              <w:rPr>
                <w:b/>
              </w:rPr>
              <w:t>AM Class D</w:t>
            </w:r>
          </w:p>
        </w:tc>
        <w:tc>
          <w:tcPr>
            <w:tcW w:w="1440" w:type="dxa"/>
            <w:tcBorders>
              <w:top w:val="nil"/>
              <w:left w:val="single" w:sz="8" w:space="0" w:color="auto"/>
              <w:bottom w:val="single" w:sz="8" w:space="0" w:color="auto"/>
              <w:right w:val="single" w:sz="8" w:space="0" w:color="auto"/>
            </w:tcBorders>
            <w:tcMar>
              <w:left w:w="62" w:type="dxa"/>
              <w:right w:w="62" w:type="dxa"/>
            </w:tcMar>
          </w:tcPr>
          <w:p w:rsidR="726D5A06" w:rsidP="00E27AB3" w14:paraId="201B129C" w14:textId="74396107">
            <w:pPr>
              <w:spacing w:before="42" w:line="254" w:lineRule="auto"/>
              <w:jc w:val="center"/>
              <w:rPr>
                <w:b/>
                <w:lang w:val="pt-BR"/>
              </w:rPr>
            </w:pPr>
            <w:r w:rsidRPr="79CB2D22">
              <w:rPr>
                <w:b/>
                <w:lang w:val="pt-BR"/>
              </w:rPr>
              <w:t>FM Classes</w:t>
            </w:r>
          </w:p>
          <w:p w:rsidR="726D5A06" w:rsidP="00E27AB3" w14:paraId="5677F561" w14:textId="4F8F6193">
            <w:pPr>
              <w:spacing w:after="104" w:line="254" w:lineRule="auto"/>
              <w:jc w:val="center"/>
              <w:rPr>
                <w:b/>
                <w:lang w:val="pt-BR"/>
              </w:rPr>
            </w:pPr>
            <w:r w:rsidRPr="79CB2D22">
              <w:rPr>
                <w:b/>
                <w:lang w:val="pt-BR"/>
              </w:rPr>
              <w:t>A, B1 &amp; C3</w:t>
            </w:r>
          </w:p>
        </w:tc>
        <w:tc>
          <w:tcPr>
            <w:tcW w:w="1530" w:type="dxa"/>
            <w:tcBorders>
              <w:top w:val="nil"/>
              <w:left w:val="single" w:sz="8" w:space="0" w:color="auto"/>
              <w:bottom w:val="single" w:sz="8" w:space="0" w:color="auto"/>
              <w:right w:val="double" w:sz="6" w:space="0" w:color="auto"/>
            </w:tcBorders>
            <w:tcMar>
              <w:left w:w="62" w:type="dxa"/>
              <w:right w:w="62" w:type="dxa"/>
            </w:tcMar>
          </w:tcPr>
          <w:p w:rsidR="726D5A06" w:rsidP="00E27AB3" w14:paraId="464A1F21" w14:textId="5305FA66">
            <w:pPr>
              <w:spacing w:before="42" w:line="254" w:lineRule="auto"/>
              <w:jc w:val="center"/>
              <w:rPr>
                <w:b/>
                <w:lang w:val="pt-BR"/>
              </w:rPr>
            </w:pPr>
            <w:r w:rsidRPr="79CB2D22">
              <w:rPr>
                <w:b/>
                <w:lang w:val="pt-BR"/>
              </w:rPr>
              <w:t>FM Classes</w:t>
            </w:r>
          </w:p>
          <w:p w:rsidR="726D5A06" w:rsidP="00E27AB3" w14:paraId="6E566F59" w14:textId="29A8E2B5">
            <w:pPr>
              <w:spacing w:after="104" w:line="254" w:lineRule="auto"/>
              <w:jc w:val="center"/>
              <w:rPr>
                <w:b/>
                <w:lang w:val="pt-BR"/>
              </w:rPr>
            </w:pPr>
            <w:r w:rsidRPr="79CB2D22">
              <w:rPr>
                <w:b/>
                <w:lang w:val="pt-BR"/>
              </w:rPr>
              <w:t>B, C, C0, C1 &amp; C2</w:t>
            </w:r>
          </w:p>
        </w:tc>
      </w:tr>
      <w:tr w14:paraId="5420C511" w14:textId="77777777" w:rsidTr="00E27AB3">
        <w:tblPrEx>
          <w:tblW w:w="9547" w:type="dxa"/>
          <w:tblInd w:w="150" w:type="dxa"/>
          <w:tblLook w:val="04A0"/>
        </w:tblPrEx>
        <w:trPr>
          <w:trHeight w:val="300"/>
        </w:trPr>
        <w:tc>
          <w:tcPr>
            <w:tcW w:w="2617" w:type="dxa"/>
            <w:tcBorders>
              <w:top w:val="single" w:sz="8" w:space="0" w:color="auto"/>
              <w:left w:val="double" w:sz="6" w:space="0" w:color="auto"/>
              <w:bottom w:val="single" w:sz="8" w:space="0" w:color="auto"/>
              <w:right w:val="single" w:sz="8" w:space="0" w:color="auto"/>
            </w:tcBorders>
            <w:tcMar>
              <w:left w:w="62" w:type="dxa"/>
              <w:right w:w="62" w:type="dxa"/>
            </w:tcMar>
          </w:tcPr>
          <w:p w:rsidR="726D5A06" w:rsidP="00E27AB3" w14:paraId="5965ABE7" w14:textId="0BFB3B1E">
            <w:pPr>
              <w:spacing w:before="42" w:after="104" w:line="254" w:lineRule="auto"/>
            </w:pPr>
            <w:r>
              <w:t>&lt;=10,000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493E5657" w14:textId="2A74E6FA">
            <w:pPr>
              <w:spacing w:before="42" w:after="104" w:line="254" w:lineRule="auto"/>
              <w:jc w:val="right"/>
              <w:rPr>
                <w:color w:val="000000" w:themeColor="text1"/>
              </w:rPr>
            </w:pPr>
            <w:r w:rsidRPr="392E271F">
              <w:rPr>
                <w:color w:val="000000" w:themeColor="text1"/>
              </w:rPr>
              <w:t>$560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626002FB" w14:textId="487525CA">
            <w:pPr>
              <w:spacing w:before="42" w:after="104" w:line="254" w:lineRule="auto"/>
              <w:jc w:val="right"/>
              <w:rPr>
                <w:color w:val="000000" w:themeColor="text1"/>
              </w:rPr>
            </w:pPr>
            <w:r w:rsidRPr="392E271F">
              <w:rPr>
                <w:color w:val="000000" w:themeColor="text1"/>
              </w:rPr>
              <w:t>$405</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696F98AB" w14:textId="6CDE1FC1">
            <w:pPr>
              <w:spacing w:before="42" w:after="104" w:line="254" w:lineRule="auto"/>
              <w:jc w:val="right"/>
              <w:rPr>
                <w:color w:val="000000" w:themeColor="text1"/>
              </w:rPr>
            </w:pPr>
            <w:r w:rsidRPr="392E271F">
              <w:rPr>
                <w:color w:val="000000" w:themeColor="text1"/>
              </w:rPr>
              <w:t>$350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1069CE6A" w14:textId="51C7E10D">
            <w:pPr>
              <w:spacing w:before="42" w:after="104" w:line="254" w:lineRule="auto"/>
              <w:jc w:val="right"/>
              <w:rPr>
                <w:color w:val="000000" w:themeColor="text1"/>
              </w:rPr>
            </w:pPr>
            <w:r w:rsidRPr="392E271F">
              <w:rPr>
                <w:color w:val="000000" w:themeColor="text1"/>
              </w:rPr>
              <w:t>$385</w:t>
            </w:r>
          </w:p>
        </w:tc>
        <w:tc>
          <w:tcPr>
            <w:tcW w:w="144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46826280" w14:textId="5FD7A4C6">
            <w:pPr>
              <w:spacing w:before="42" w:after="104" w:line="254" w:lineRule="auto"/>
              <w:jc w:val="right"/>
              <w:rPr>
                <w:color w:val="000000" w:themeColor="text1"/>
              </w:rPr>
            </w:pPr>
            <w:r w:rsidRPr="392E271F">
              <w:rPr>
                <w:color w:val="000000" w:themeColor="text1"/>
              </w:rPr>
              <w:t>$615</w:t>
            </w:r>
          </w:p>
        </w:tc>
        <w:tc>
          <w:tcPr>
            <w:tcW w:w="1530" w:type="dxa"/>
            <w:tcBorders>
              <w:top w:val="single" w:sz="8" w:space="0" w:color="auto"/>
              <w:left w:val="single" w:sz="8" w:space="0" w:color="auto"/>
              <w:bottom w:val="single" w:sz="8" w:space="0" w:color="auto"/>
              <w:right w:val="double" w:sz="6" w:space="0" w:color="auto"/>
            </w:tcBorders>
            <w:tcMar>
              <w:left w:w="62" w:type="dxa"/>
              <w:right w:w="62" w:type="dxa"/>
            </w:tcMar>
            <w:vAlign w:val="center"/>
          </w:tcPr>
          <w:p w:rsidR="726D5A06" w:rsidP="00E27AB3" w14:paraId="089F5D36" w14:textId="368A89D0">
            <w:pPr>
              <w:spacing w:before="42" w:after="104" w:line="254" w:lineRule="auto"/>
              <w:jc w:val="right"/>
              <w:rPr>
                <w:color w:val="000000" w:themeColor="text1"/>
              </w:rPr>
            </w:pPr>
            <w:r w:rsidRPr="392E271F">
              <w:rPr>
                <w:color w:val="000000" w:themeColor="text1"/>
              </w:rPr>
              <w:t>$700</w:t>
            </w:r>
          </w:p>
        </w:tc>
      </w:tr>
      <w:tr w14:paraId="3D771035" w14:textId="77777777" w:rsidTr="00E27AB3">
        <w:tblPrEx>
          <w:tblW w:w="9547" w:type="dxa"/>
          <w:tblInd w:w="150" w:type="dxa"/>
          <w:tblLook w:val="04A0"/>
        </w:tblPrEx>
        <w:trPr>
          <w:trHeight w:val="300"/>
        </w:trPr>
        <w:tc>
          <w:tcPr>
            <w:tcW w:w="2617" w:type="dxa"/>
            <w:tcBorders>
              <w:top w:val="single" w:sz="8" w:space="0" w:color="auto"/>
              <w:left w:val="double" w:sz="6" w:space="0" w:color="auto"/>
              <w:bottom w:val="single" w:sz="8" w:space="0" w:color="auto"/>
              <w:right w:val="single" w:sz="8" w:space="0" w:color="auto"/>
            </w:tcBorders>
            <w:tcMar>
              <w:left w:w="62" w:type="dxa"/>
              <w:right w:w="62" w:type="dxa"/>
            </w:tcMar>
          </w:tcPr>
          <w:p w:rsidR="726D5A06" w:rsidP="00E27AB3" w14:paraId="655ACFCD" w14:textId="73C1D06A">
            <w:pPr>
              <w:spacing w:before="42" w:after="104" w:line="254" w:lineRule="auto"/>
            </w:pPr>
            <w:r>
              <w:t>10,001 - 25,000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0ABA4D3B" w14:textId="76D74E75">
            <w:pPr>
              <w:spacing w:before="42" w:after="104" w:line="254" w:lineRule="auto"/>
              <w:jc w:val="right"/>
              <w:rPr>
                <w:color w:val="000000" w:themeColor="text1"/>
              </w:rPr>
            </w:pPr>
            <w:r w:rsidRPr="392E271F">
              <w:rPr>
                <w:color w:val="000000" w:themeColor="text1"/>
              </w:rPr>
              <w:t>$935</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1AAE7601" w14:textId="01421EB6">
            <w:pPr>
              <w:spacing w:before="42" w:after="104" w:line="254" w:lineRule="auto"/>
              <w:jc w:val="right"/>
              <w:rPr>
                <w:color w:val="000000" w:themeColor="text1"/>
              </w:rPr>
            </w:pPr>
            <w:r w:rsidRPr="392E271F">
              <w:rPr>
                <w:color w:val="000000" w:themeColor="text1"/>
              </w:rPr>
              <w:t>$675</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065BF08B" w14:textId="0086CE60">
            <w:pPr>
              <w:spacing w:before="42" w:after="104" w:line="254" w:lineRule="auto"/>
              <w:jc w:val="right"/>
              <w:rPr>
                <w:color w:val="000000" w:themeColor="text1"/>
              </w:rPr>
            </w:pPr>
            <w:r w:rsidRPr="392E271F">
              <w:rPr>
                <w:color w:val="000000" w:themeColor="text1"/>
              </w:rPr>
              <w:t>$585</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6CA4220A" w14:textId="7EC66C19">
            <w:pPr>
              <w:spacing w:before="42" w:after="104" w:line="254" w:lineRule="auto"/>
              <w:jc w:val="right"/>
              <w:rPr>
                <w:color w:val="000000" w:themeColor="text1"/>
              </w:rPr>
            </w:pPr>
            <w:r w:rsidRPr="392E271F">
              <w:rPr>
                <w:color w:val="000000" w:themeColor="text1"/>
              </w:rPr>
              <w:t>$645</w:t>
            </w:r>
          </w:p>
        </w:tc>
        <w:tc>
          <w:tcPr>
            <w:tcW w:w="144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0AB79C61" w14:textId="5751822E">
            <w:pPr>
              <w:spacing w:before="42" w:after="104" w:line="254" w:lineRule="auto"/>
              <w:jc w:val="right"/>
              <w:rPr>
                <w:color w:val="000000" w:themeColor="text1"/>
              </w:rPr>
            </w:pPr>
            <w:r w:rsidRPr="392E271F">
              <w:rPr>
                <w:color w:val="000000" w:themeColor="text1"/>
              </w:rPr>
              <w:t>$1,025</w:t>
            </w:r>
          </w:p>
        </w:tc>
        <w:tc>
          <w:tcPr>
            <w:tcW w:w="1530" w:type="dxa"/>
            <w:tcBorders>
              <w:top w:val="single" w:sz="8" w:space="0" w:color="auto"/>
              <w:left w:val="single" w:sz="8" w:space="0" w:color="auto"/>
              <w:bottom w:val="single" w:sz="8" w:space="0" w:color="auto"/>
              <w:right w:val="double" w:sz="6" w:space="0" w:color="auto"/>
            </w:tcBorders>
            <w:tcMar>
              <w:left w:w="62" w:type="dxa"/>
              <w:right w:w="62" w:type="dxa"/>
            </w:tcMar>
            <w:vAlign w:val="center"/>
          </w:tcPr>
          <w:p w:rsidR="726D5A06" w:rsidP="00E27AB3" w14:paraId="6EB59830" w14:textId="7735F42B">
            <w:pPr>
              <w:spacing w:before="42" w:after="104" w:line="254" w:lineRule="auto"/>
              <w:jc w:val="right"/>
              <w:rPr>
                <w:color w:val="000000" w:themeColor="text1"/>
              </w:rPr>
            </w:pPr>
            <w:r w:rsidRPr="392E271F">
              <w:rPr>
                <w:color w:val="000000" w:themeColor="text1"/>
              </w:rPr>
              <w:t>$1,170</w:t>
            </w:r>
          </w:p>
        </w:tc>
      </w:tr>
      <w:tr w14:paraId="3AB2A253" w14:textId="77777777" w:rsidTr="00E27AB3">
        <w:tblPrEx>
          <w:tblW w:w="9547" w:type="dxa"/>
          <w:tblInd w:w="150" w:type="dxa"/>
          <w:tblLook w:val="04A0"/>
        </w:tblPrEx>
        <w:trPr>
          <w:trHeight w:val="300"/>
        </w:trPr>
        <w:tc>
          <w:tcPr>
            <w:tcW w:w="2617" w:type="dxa"/>
            <w:tcBorders>
              <w:top w:val="single" w:sz="8" w:space="0" w:color="auto"/>
              <w:left w:val="double" w:sz="6" w:space="0" w:color="auto"/>
              <w:bottom w:val="single" w:sz="8" w:space="0" w:color="auto"/>
              <w:right w:val="single" w:sz="8" w:space="0" w:color="auto"/>
            </w:tcBorders>
            <w:tcMar>
              <w:left w:w="62" w:type="dxa"/>
              <w:right w:w="62" w:type="dxa"/>
            </w:tcMar>
          </w:tcPr>
          <w:p w:rsidR="726D5A06" w:rsidP="00E27AB3" w14:paraId="0482937C" w14:textId="44A360EC">
            <w:pPr>
              <w:spacing w:before="42" w:after="104" w:line="254" w:lineRule="auto"/>
            </w:pPr>
            <w:r>
              <w:t>25,001 – 75,000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1B67D6B1" w14:textId="0FACA747">
            <w:pPr>
              <w:spacing w:before="42" w:after="104" w:line="254" w:lineRule="auto"/>
              <w:jc w:val="right"/>
              <w:rPr>
                <w:color w:val="000000" w:themeColor="text1"/>
              </w:rPr>
            </w:pPr>
            <w:r w:rsidRPr="392E271F">
              <w:rPr>
                <w:color w:val="000000" w:themeColor="text1"/>
              </w:rPr>
              <w:t>$1,405</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70DE0725" w14:textId="0854E58D">
            <w:pPr>
              <w:spacing w:before="42" w:after="104" w:line="254" w:lineRule="auto"/>
              <w:jc w:val="right"/>
              <w:rPr>
                <w:color w:val="000000" w:themeColor="text1"/>
              </w:rPr>
            </w:pPr>
            <w:r w:rsidRPr="392E271F">
              <w:rPr>
                <w:color w:val="000000" w:themeColor="text1"/>
              </w:rPr>
              <w:t>$1,015</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246F6935" w14:textId="549BA54D">
            <w:pPr>
              <w:spacing w:before="42" w:after="104" w:line="254" w:lineRule="auto"/>
              <w:jc w:val="right"/>
              <w:rPr>
                <w:color w:val="000000" w:themeColor="text1"/>
              </w:rPr>
            </w:pPr>
            <w:r w:rsidRPr="392E271F">
              <w:rPr>
                <w:color w:val="000000" w:themeColor="text1"/>
              </w:rPr>
              <w:t>$880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319001CD" w14:textId="312A7E9A">
            <w:pPr>
              <w:spacing w:before="42" w:after="104" w:line="254" w:lineRule="auto"/>
              <w:jc w:val="right"/>
              <w:rPr>
                <w:color w:val="000000" w:themeColor="text1"/>
              </w:rPr>
            </w:pPr>
            <w:r w:rsidRPr="392E271F">
              <w:rPr>
                <w:color w:val="000000" w:themeColor="text1"/>
              </w:rPr>
              <w:t>$970</w:t>
            </w:r>
          </w:p>
        </w:tc>
        <w:tc>
          <w:tcPr>
            <w:tcW w:w="144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42848C99" w14:textId="235961AD">
            <w:pPr>
              <w:spacing w:before="42" w:after="104" w:line="254" w:lineRule="auto"/>
              <w:jc w:val="right"/>
              <w:rPr>
                <w:color w:val="000000" w:themeColor="text1"/>
              </w:rPr>
            </w:pPr>
            <w:r w:rsidRPr="392E271F">
              <w:rPr>
                <w:color w:val="000000" w:themeColor="text1"/>
              </w:rPr>
              <w:t>$1,540</w:t>
            </w:r>
          </w:p>
        </w:tc>
        <w:tc>
          <w:tcPr>
            <w:tcW w:w="1530" w:type="dxa"/>
            <w:tcBorders>
              <w:top w:val="single" w:sz="8" w:space="0" w:color="auto"/>
              <w:left w:val="single" w:sz="8" w:space="0" w:color="auto"/>
              <w:bottom w:val="single" w:sz="8" w:space="0" w:color="auto"/>
              <w:right w:val="double" w:sz="6" w:space="0" w:color="auto"/>
            </w:tcBorders>
            <w:tcMar>
              <w:left w:w="62" w:type="dxa"/>
              <w:right w:w="62" w:type="dxa"/>
            </w:tcMar>
            <w:vAlign w:val="center"/>
          </w:tcPr>
          <w:p w:rsidR="726D5A06" w:rsidP="00E27AB3" w14:paraId="26EED248" w14:textId="45CAA7EE">
            <w:pPr>
              <w:spacing w:before="42" w:after="104" w:line="254" w:lineRule="auto"/>
              <w:jc w:val="right"/>
              <w:rPr>
                <w:color w:val="000000" w:themeColor="text1"/>
              </w:rPr>
            </w:pPr>
            <w:r w:rsidRPr="392E271F">
              <w:rPr>
                <w:color w:val="000000" w:themeColor="text1"/>
              </w:rPr>
              <w:t>$1,755</w:t>
            </w:r>
          </w:p>
        </w:tc>
      </w:tr>
      <w:tr w14:paraId="5250CF4A" w14:textId="77777777" w:rsidTr="00E27AB3">
        <w:tblPrEx>
          <w:tblW w:w="9547" w:type="dxa"/>
          <w:tblInd w:w="150" w:type="dxa"/>
          <w:tblLook w:val="04A0"/>
        </w:tblPrEx>
        <w:trPr>
          <w:trHeight w:val="300"/>
        </w:trPr>
        <w:tc>
          <w:tcPr>
            <w:tcW w:w="2617" w:type="dxa"/>
            <w:tcBorders>
              <w:top w:val="single" w:sz="8" w:space="0" w:color="auto"/>
              <w:left w:val="double" w:sz="6" w:space="0" w:color="auto"/>
              <w:bottom w:val="single" w:sz="8" w:space="0" w:color="auto"/>
              <w:right w:val="single" w:sz="8" w:space="0" w:color="auto"/>
            </w:tcBorders>
            <w:tcMar>
              <w:left w:w="62" w:type="dxa"/>
              <w:right w:w="62" w:type="dxa"/>
            </w:tcMar>
          </w:tcPr>
          <w:p w:rsidR="726D5A06" w:rsidP="00E27AB3" w14:paraId="497B6659" w14:textId="79A5278A">
            <w:pPr>
              <w:spacing w:before="42" w:after="104" w:line="254" w:lineRule="auto"/>
            </w:pPr>
            <w:r>
              <w:t>75,001 – 150,000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11C932B7" w14:textId="1D7159A8">
            <w:pPr>
              <w:spacing w:before="42" w:after="104" w:line="254" w:lineRule="auto"/>
              <w:jc w:val="right"/>
              <w:rPr>
                <w:color w:val="000000" w:themeColor="text1"/>
              </w:rPr>
            </w:pPr>
            <w:r w:rsidRPr="392E271F">
              <w:rPr>
                <w:color w:val="000000" w:themeColor="text1"/>
              </w:rPr>
              <w:t>$2,105</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016ABF86" w14:textId="1E99E289">
            <w:pPr>
              <w:spacing w:before="42" w:after="104" w:line="254" w:lineRule="auto"/>
              <w:jc w:val="right"/>
              <w:rPr>
                <w:color w:val="000000" w:themeColor="text1"/>
              </w:rPr>
            </w:pPr>
            <w:r w:rsidRPr="392E271F">
              <w:rPr>
                <w:color w:val="000000" w:themeColor="text1"/>
              </w:rPr>
              <w:t>$1,520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1F29642F" w14:textId="1C9582FF">
            <w:pPr>
              <w:spacing w:before="42" w:after="104" w:line="254" w:lineRule="auto"/>
              <w:jc w:val="right"/>
              <w:rPr>
                <w:color w:val="000000" w:themeColor="text1"/>
              </w:rPr>
            </w:pPr>
            <w:r w:rsidRPr="392E271F">
              <w:rPr>
                <w:color w:val="000000" w:themeColor="text1"/>
              </w:rPr>
              <w:t>$1,315</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7159CE51" w14:textId="62B592E3">
            <w:pPr>
              <w:spacing w:before="42" w:after="104" w:line="254" w:lineRule="auto"/>
              <w:jc w:val="right"/>
              <w:rPr>
                <w:color w:val="000000" w:themeColor="text1"/>
              </w:rPr>
            </w:pPr>
            <w:r w:rsidRPr="392E271F">
              <w:rPr>
                <w:color w:val="000000" w:themeColor="text1"/>
              </w:rPr>
              <w:t>$1,450</w:t>
            </w:r>
          </w:p>
        </w:tc>
        <w:tc>
          <w:tcPr>
            <w:tcW w:w="144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01D71344" w14:textId="34FB2669">
            <w:pPr>
              <w:spacing w:before="42" w:after="104" w:line="254" w:lineRule="auto"/>
              <w:jc w:val="right"/>
              <w:rPr>
                <w:color w:val="000000" w:themeColor="text1"/>
              </w:rPr>
            </w:pPr>
            <w:r w:rsidRPr="392E271F">
              <w:rPr>
                <w:color w:val="000000" w:themeColor="text1"/>
              </w:rPr>
              <w:t>$2,305</w:t>
            </w:r>
          </w:p>
        </w:tc>
        <w:tc>
          <w:tcPr>
            <w:tcW w:w="1530" w:type="dxa"/>
            <w:tcBorders>
              <w:top w:val="single" w:sz="8" w:space="0" w:color="auto"/>
              <w:left w:val="single" w:sz="8" w:space="0" w:color="auto"/>
              <w:bottom w:val="single" w:sz="8" w:space="0" w:color="auto"/>
              <w:right w:val="double" w:sz="6" w:space="0" w:color="auto"/>
            </w:tcBorders>
            <w:tcMar>
              <w:left w:w="62" w:type="dxa"/>
              <w:right w:w="62" w:type="dxa"/>
            </w:tcMar>
            <w:vAlign w:val="center"/>
          </w:tcPr>
          <w:p w:rsidR="726D5A06" w:rsidP="00E27AB3" w14:paraId="53477065" w14:textId="496684D9">
            <w:pPr>
              <w:spacing w:before="42" w:after="104" w:line="254" w:lineRule="auto"/>
              <w:jc w:val="right"/>
              <w:rPr>
                <w:color w:val="000000" w:themeColor="text1"/>
              </w:rPr>
            </w:pPr>
            <w:r w:rsidRPr="392E271F">
              <w:rPr>
                <w:color w:val="000000" w:themeColor="text1"/>
              </w:rPr>
              <w:t>$2,635</w:t>
            </w:r>
          </w:p>
        </w:tc>
      </w:tr>
      <w:tr w14:paraId="00147CD0" w14:textId="77777777" w:rsidTr="00E27AB3">
        <w:tblPrEx>
          <w:tblW w:w="9547" w:type="dxa"/>
          <w:tblInd w:w="150" w:type="dxa"/>
          <w:tblLook w:val="04A0"/>
        </w:tblPrEx>
        <w:trPr>
          <w:trHeight w:val="300"/>
        </w:trPr>
        <w:tc>
          <w:tcPr>
            <w:tcW w:w="2617" w:type="dxa"/>
            <w:tcBorders>
              <w:top w:val="single" w:sz="8" w:space="0" w:color="auto"/>
              <w:left w:val="double" w:sz="6" w:space="0" w:color="auto"/>
              <w:bottom w:val="single" w:sz="8" w:space="0" w:color="auto"/>
              <w:right w:val="single" w:sz="8" w:space="0" w:color="auto"/>
            </w:tcBorders>
            <w:tcMar>
              <w:left w:w="62" w:type="dxa"/>
              <w:right w:w="62" w:type="dxa"/>
            </w:tcMar>
          </w:tcPr>
          <w:p w:rsidR="726D5A06" w:rsidP="00E27AB3" w14:paraId="030CDD43" w14:textId="0612C391">
            <w:pPr>
              <w:spacing w:before="42" w:after="104" w:line="254" w:lineRule="auto"/>
            </w:pPr>
            <w:r>
              <w:t>150,001 – 500,000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0EC3B1F7" w14:textId="3895C494">
            <w:pPr>
              <w:spacing w:before="42" w:after="104" w:line="254" w:lineRule="auto"/>
              <w:jc w:val="right"/>
              <w:rPr>
                <w:color w:val="000000" w:themeColor="text1"/>
              </w:rPr>
            </w:pPr>
            <w:r w:rsidRPr="392E271F">
              <w:rPr>
                <w:color w:val="000000" w:themeColor="text1"/>
              </w:rPr>
              <w:t>$3,160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6C469CFB" w14:textId="4AACF840">
            <w:pPr>
              <w:spacing w:before="42" w:after="104" w:line="254" w:lineRule="auto"/>
              <w:jc w:val="right"/>
              <w:rPr>
                <w:color w:val="000000" w:themeColor="text1"/>
              </w:rPr>
            </w:pPr>
            <w:r w:rsidRPr="392E271F">
              <w:rPr>
                <w:color w:val="000000" w:themeColor="text1"/>
              </w:rPr>
              <w:t>$2,280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2AD55F22" w14:textId="52EE343E">
            <w:pPr>
              <w:spacing w:before="42" w:after="104" w:line="254" w:lineRule="auto"/>
              <w:jc w:val="right"/>
              <w:rPr>
                <w:color w:val="000000" w:themeColor="text1"/>
              </w:rPr>
            </w:pPr>
            <w:r w:rsidRPr="392E271F">
              <w:rPr>
                <w:color w:val="000000" w:themeColor="text1"/>
              </w:rPr>
              <w:t>$1,975</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6F958889" w14:textId="686AA06B">
            <w:pPr>
              <w:spacing w:before="42" w:after="104" w:line="254" w:lineRule="auto"/>
              <w:jc w:val="right"/>
              <w:rPr>
                <w:color w:val="000000" w:themeColor="text1"/>
              </w:rPr>
            </w:pPr>
            <w:r w:rsidRPr="392E271F">
              <w:rPr>
                <w:color w:val="000000" w:themeColor="text1"/>
              </w:rPr>
              <w:t>$2,180</w:t>
            </w:r>
          </w:p>
        </w:tc>
        <w:tc>
          <w:tcPr>
            <w:tcW w:w="144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425AFB98" w14:textId="2DEC9E51">
            <w:pPr>
              <w:spacing w:before="42" w:after="104" w:line="254" w:lineRule="auto"/>
              <w:jc w:val="right"/>
              <w:rPr>
                <w:color w:val="000000" w:themeColor="text1"/>
              </w:rPr>
            </w:pPr>
            <w:r w:rsidRPr="392E271F">
              <w:rPr>
                <w:color w:val="000000" w:themeColor="text1"/>
              </w:rPr>
              <w:t>$3,465</w:t>
            </w:r>
          </w:p>
        </w:tc>
        <w:tc>
          <w:tcPr>
            <w:tcW w:w="1530" w:type="dxa"/>
            <w:tcBorders>
              <w:top w:val="single" w:sz="8" w:space="0" w:color="auto"/>
              <w:left w:val="single" w:sz="8" w:space="0" w:color="auto"/>
              <w:bottom w:val="single" w:sz="8" w:space="0" w:color="auto"/>
              <w:right w:val="double" w:sz="6" w:space="0" w:color="auto"/>
            </w:tcBorders>
            <w:tcMar>
              <w:left w:w="62" w:type="dxa"/>
              <w:right w:w="62" w:type="dxa"/>
            </w:tcMar>
            <w:vAlign w:val="center"/>
          </w:tcPr>
          <w:p w:rsidR="726D5A06" w:rsidP="00E27AB3" w14:paraId="13497599" w14:textId="79F118DD">
            <w:pPr>
              <w:spacing w:before="42" w:after="104" w:line="254" w:lineRule="auto"/>
              <w:jc w:val="right"/>
              <w:rPr>
                <w:color w:val="000000" w:themeColor="text1"/>
              </w:rPr>
            </w:pPr>
            <w:r w:rsidRPr="392E271F">
              <w:rPr>
                <w:color w:val="000000" w:themeColor="text1"/>
              </w:rPr>
              <w:t>$3,955</w:t>
            </w:r>
          </w:p>
        </w:tc>
      </w:tr>
      <w:tr w14:paraId="65FD2890" w14:textId="77777777" w:rsidTr="00E27AB3">
        <w:tblPrEx>
          <w:tblW w:w="9547" w:type="dxa"/>
          <w:tblInd w:w="150" w:type="dxa"/>
          <w:tblLook w:val="04A0"/>
        </w:tblPrEx>
        <w:trPr>
          <w:trHeight w:val="300"/>
        </w:trPr>
        <w:tc>
          <w:tcPr>
            <w:tcW w:w="2617" w:type="dxa"/>
            <w:tcBorders>
              <w:top w:val="single" w:sz="8" w:space="0" w:color="auto"/>
              <w:left w:val="double" w:sz="6" w:space="0" w:color="auto"/>
              <w:bottom w:val="single" w:sz="8" w:space="0" w:color="auto"/>
              <w:right w:val="single" w:sz="8" w:space="0" w:color="auto"/>
            </w:tcBorders>
            <w:tcMar>
              <w:left w:w="62" w:type="dxa"/>
              <w:right w:w="62" w:type="dxa"/>
            </w:tcMar>
          </w:tcPr>
          <w:p w:rsidR="726D5A06" w:rsidP="00E27AB3" w14:paraId="5EE66421" w14:textId="54F22458">
            <w:pPr>
              <w:spacing w:before="42" w:after="104" w:line="254" w:lineRule="auto"/>
            </w:pPr>
            <w:r>
              <w:t>500,001 – 1,200,000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490520DC" w14:textId="791042E0">
            <w:pPr>
              <w:spacing w:before="42" w:after="104" w:line="254" w:lineRule="auto"/>
              <w:jc w:val="right"/>
              <w:rPr>
                <w:color w:val="000000" w:themeColor="text1"/>
              </w:rPr>
            </w:pPr>
            <w:r w:rsidRPr="392E271F">
              <w:rPr>
                <w:color w:val="000000" w:themeColor="text1"/>
              </w:rPr>
              <w:t>$4,730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45F5DF3E" w14:textId="12BA9D63">
            <w:pPr>
              <w:spacing w:before="42" w:after="104" w:line="254" w:lineRule="auto"/>
              <w:jc w:val="right"/>
              <w:rPr>
                <w:color w:val="000000" w:themeColor="text1"/>
              </w:rPr>
            </w:pPr>
            <w:r w:rsidRPr="392E271F">
              <w:rPr>
                <w:color w:val="000000" w:themeColor="text1"/>
              </w:rPr>
              <w:t>$3,415</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497961A4" w14:textId="580F52D5">
            <w:pPr>
              <w:spacing w:before="42" w:after="104" w:line="254" w:lineRule="auto"/>
              <w:jc w:val="right"/>
              <w:rPr>
                <w:color w:val="000000" w:themeColor="text1"/>
              </w:rPr>
            </w:pPr>
            <w:r w:rsidRPr="392E271F">
              <w:rPr>
                <w:color w:val="000000" w:themeColor="text1"/>
              </w:rPr>
              <w:t>$2,960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6B8C66B3" w14:textId="63BD11F9">
            <w:pPr>
              <w:spacing w:before="42" w:after="104" w:line="254" w:lineRule="auto"/>
              <w:jc w:val="right"/>
              <w:rPr>
                <w:color w:val="000000" w:themeColor="text1"/>
              </w:rPr>
            </w:pPr>
            <w:r w:rsidRPr="392E271F">
              <w:rPr>
                <w:color w:val="000000" w:themeColor="text1"/>
              </w:rPr>
              <w:t>$3,265</w:t>
            </w:r>
          </w:p>
        </w:tc>
        <w:tc>
          <w:tcPr>
            <w:tcW w:w="144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21C4C47E" w14:textId="60B6F123">
            <w:pPr>
              <w:spacing w:before="42" w:after="104" w:line="254" w:lineRule="auto"/>
              <w:jc w:val="right"/>
              <w:rPr>
                <w:color w:val="000000" w:themeColor="text1"/>
              </w:rPr>
            </w:pPr>
            <w:r w:rsidRPr="392E271F">
              <w:rPr>
                <w:color w:val="000000" w:themeColor="text1"/>
              </w:rPr>
              <w:t>$5,185</w:t>
            </w:r>
          </w:p>
        </w:tc>
        <w:tc>
          <w:tcPr>
            <w:tcW w:w="1530" w:type="dxa"/>
            <w:tcBorders>
              <w:top w:val="single" w:sz="8" w:space="0" w:color="auto"/>
              <w:left w:val="single" w:sz="8" w:space="0" w:color="auto"/>
              <w:bottom w:val="single" w:sz="8" w:space="0" w:color="auto"/>
              <w:right w:val="double" w:sz="6" w:space="0" w:color="auto"/>
            </w:tcBorders>
            <w:tcMar>
              <w:left w:w="62" w:type="dxa"/>
              <w:right w:w="62" w:type="dxa"/>
            </w:tcMar>
            <w:vAlign w:val="center"/>
          </w:tcPr>
          <w:p w:rsidR="726D5A06" w:rsidP="00E27AB3" w14:paraId="0270CADD" w14:textId="4AD09E35">
            <w:pPr>
              <w:spacing w:before="42" w:after="104" w:line="254" w:lineRule="auto"/>
              <w:jc w:val="right"/>
              <w:rPr>
                <w:color w:val="000000" w:themeColor="text1"/>
              </w:rPr>
            </w:pPr>
            <w:r w:rsidRPr="392E271F">
              <w:rPr>
                <w:color w:val="000000" w:themeColor="text1"/>
              </w:rPr>
              <w:t>$5,920</w:t>
            </w:r>
          </w:p>
        </w:tc>
      </w:tr>
      <w:tr w14:paraId="5DE91910" w14:textId="77777777" w:rsidTr="00E27AB3">
        <w:tblPrEx>
          <w:tblW w:w="9547" w:type="dxa"/>
          <w:tblInd w:w="150" w:type="dxa"/>
          <w:tblLook w:val="04A0"/>
        </w:tblPrEx>
        <w:trPr>
          <w:trHeight w:val="360"/>
        </w:trPr>
        <w:tc>
          <w:tcPr>
            <w:tcW w:w="2617" w:type="dxa"/>
            <w:tcBorders>
              <w:top w:val="single" w:sz="8" w:space="0" w:color="auto"/>
              <w:left w:val="double" w:sz="6" w:space="0" w:color="auto"/>
              <w:bottom w:val="single" w:sz="8" w:space="0" w:color="auto"/>
              <w:right w:val="single" w:sz="8" w:space="0" w:color="auto"/>
            </w:tcBorders>
            <w:tcMar>
              <w:left w:w="62" w:type="dxa"/>
              <w:right w:w="62" w:type="dxa"/>
            </w:tcMar>
          </w:tcPr>
          <w:p w:rsidR="726D5A06" w:rsidP="00E27AB3" w14:paraId="2C42FA6F" w14:textId="56631002">
            <w:pPr>
              <w:spacing w:before="42" w:after="104" w:line="254" w:lineRule="auto"/>
            </w:pPr>
            <w:r>
              <w:t>1,200,001 – 3,000,000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41F14968" w14:textId="543A1FCA">
            <w:pPr>
              <w:spacing w:before="42" w:after="104" w:line="254" w:lineRule="auto"/>
              <w:jc w:val="right"/>
              <w:rPr>
                <w:color w:val="000000" w:themeColor="text1"/>
              </w:rPr>
            </w:pPr>
            <w:r w:rsidRPr="392E271F">
              <w:rPr>
                <w:color w:val="000000" w:themeColor="text1"/>
              </w:rPr>
              <w:t>$7,105</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2E7902B1" w14:textId="36E49EE5">
            <w:pPr>
              <w:spacing w:before="42" w:after="104" w:line="254" w:lineRule="auto"/>
              <w:jc w:val="right"/>
              <w:rPr>
                <w:color w:val="000000" w:themeColor="text1"/>
              </w:rPr>
            </w:pPr>
            <w:r w:rsidRPr="392E271F">
              <w:rPr>
                <w:color w:val="000000" w:themeColor="text1"/>
              </w:rPr>
              <w:t>$5,130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6896F188" w14:textId="673C8E6C">
            <w:pPr>
              <w:spacing w:before="42" w:after="104" w:line="254" w:lineRule="auto"/>
              <w:jc w:val="right"/>
              <w:rPr>
                <w:color w:val="000000" w:themeColor="text1"/>
              </w:rPr>
            </w:pPr>
            <w:r w:rsidRPr="392E271F">
              <w:rPr>
                <w:color w:val="000000" w:themeColor="text1"/>
              </w:rPr>
              <w:t>$4,445</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6156D663" w14:textId="29F4A029">
            <w:pPr>
              <w:spacing w:before="42" w:after="104" w:line="254" w:lineRule="auto"/>
              <w:jc w:val="right"/>
              <w:rPr>
                <w:color w:val="000000" w:themeColor="text1"/>
              </w:rPr>
            </w:pPr>
            <w:r w:rsidRPr="392E271F">
              <w:rPr>
                <w:color w:val="000000" w:themeColor="text1"/>
              </w:rPr>
              <w:t>$4,900</w:t>
            </w:r>
          </w:p>
        </w:tc>
        <w:tc>
          <w:tcPr>
            <w:tcW w:w="144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4100FD72" w14:textId="473A8D37">
            <w:pPr>
              <w:spacing w:before="42" w:after="104" w:line="254" w:lineRule="auto"/>
              <w:jc w:val="right"/>
              <w:rPr>
                <w:color w:val="000000" w:themeColor="text1"/>
              </w:rPr>
            </w:pPr>
            <w:r w:rsidRPr="392E271F">
              <w:rPr>
                <w:color w:val="000000" w:themeColor="text1"/>
              </w:rPr>
              <w:t>$7,790</w:t>
            </w:r>
          </w:p>
        </w:tc>
        <w:tc>
          <w:tcPr>
            <w:tcW w:w="1530" w:type="dxa"/>
            <w:tcBorders>
              <w:top w:val="single" w:sz="8" w:space="0" w:color="auto"/>
              <w:left w:val="single" w:sz="8" w:space="0" w:color="auto"/>
              <w:bottom w:val="single" w:sz="8" w:space="0" w:color="auto"/>
              <w:right w:val="double" w:sz="6" w:space="0" w:color="auto"/>
            </w:tcBorders>
            <w:tcMar>
              <w:left w:w="62" w:type="dxa"/>
              <w:right w:w="62" w:type="dxa"/>
            </w:tcMar>
            <w:vAlign w:val="center"/>
          </w:tcPr>
          <w:p w:rsidR="726D5A06" w:rsidP="00E27AB3" w14:paraId="1B699E1F" w14:textId="02563478">
            <w:pPr>
              <w:spacing w:before="42" w:after="104" w:line="254" w:lineRule="auto"/>
              <w:jc w:val="right"/>
              <w:rPr>
                <w:color w:val="000000" w:themeColor="text1"/>
              </w:rPr>
            </w:pPr>
            <w:r w:rsidRPr="392E271F">
              <w:rPr>
                <w:color w:val="000000" w:themeColor="text1"/>
              </w:rPr>
              <w:t>$8,890</w:t>
            </w:r>
          </w:p>
        </w:tc>
      </w:tr>
      <w:tr w14:paraId="28ACC11F" w14:textId="77777777" w:rsidTr="00E27AB3">
        <w:tblPrEx>
          <w:tblW w:w="9547" w:type="dxa"/>
          <w:tblInd w:w="150" w:type="dxa"/>
          <w:tblLook w:val="04A0"/>
        </w:tblPrEx>
        <w:trPr>
          <w:trHeight w:val="300"/>
        </w:trPr>
        <w:tc>
          <w:tcPr>
            <w:tcW w:w="2617" w:type="dxa"/>
            <w:tcBorders>
              <w:top w:val="single" w:sz="8" w:space="0" w:color="auto"/>
              <w:left w:val="double" w:sz="6" w:space="0" w:color="auto"/>
              <w:bottom w:val="single" w:sz="8" w:space="0" w:color="auto"/>
              <w:right w:val="single" w:sz="8" w:space="0" w:color="auto"/>
            </w:tcBorders>
            <w:tcMar>
              <w:left w:w="62" w:type="dxa"/>
              <w:right w:w="62" w:type="dxa"/>
            </w:tcMar>
          </w:tcPr>
          <w:p w:rsidR="726D5A06" w:rsidP="00E27AB3" w14:paraId="2E98ECD4" w14:textId="14506A6E">
            <w:pPr>
              <w:spacing w:before="42" w:after="104" w:line="254" w:lineRule="auto"/>
            </w:pPr>
            <w:r>
              <w:t>3,000,001 – 6,000,000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2317B877" w14:textId="1EE62141">
            <w:pPr>
              <w:spacing w:before="42" w:after="104" w:line="254" w:lineRule="auto"/>
              <w:jc w:val="right"/>
              <w:rPr>
                <w:color w:val="000000" w:themeColor="text1"/>
              </w:rPr>
            </w:pPr>
            <w:r w:rsidRPr="392E271F">
              <w:rPr>
                <w:color w:val="000000" w:themeColor="text1"/>
              </w:rPr>
              <w:t>$10,650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0BB54AA9" w14:textId="6EE1C985">
            <w:pPr>
              <w:spacing w:before="42" w:after="104" w:line="254" w:lineRule="auto"/>
              <w:jc w:val="right"/>
              <w:rPr>
                <w:color w:val="000000" w:themeColor="text1"/>
              </w:rPr>
            </w:pPr>
            <w:r w:rsidRPr="392E271F">
              <w:rPr>
                <w:color w:val="000000" w:themeColor="text1"/>
              </w:rPr>
              <w:t>$7,690</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4C919219" w14:textId="43B0D2D5">
            <w:pPr>
              <w:spacing w:before="42" w:after="104" w:line="254" w:lineRule="auto"/>
              <w:jc w:val="right"/>
              <w:rPr>
                <w:color w:val="000000" w:themeColor="text1"/>
              </w:rPr>
            </w:pPr>
            <w:r w:rsidRPr="392E271F">
              <w:rPr>
                <w:color w:val="000000" w:themeColor="text1"/>
              </w:rPr>
              <w:t>$6,665</w:t>
            </w:r>
          </w:p>
        </w:tc>
        <w:tc>
          <w:tcPr>
            <w:tcW w:w="99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0E62958B" w14:textId="1EB973CF">
            <w:pPr>
              <w:spacing w:before="42" w:after="104" w:line="254" w:lineRule="auto"/>
              <w:jc w:val="right"/>
              <w:rPr>
                <w:color w:val="000000" w:themeColor="text1"/>
              </w:rPr>
            </w:pPr>
            <w:r w:rsidRPr="392E271F">
              <w:rPr>
                <w:color w:val="000000" w:themeColor="text1"/>
              </w:rPr>
              <w:t>$7,345</w:t>
            </w:r>
          </w:p>
        </w:tc>
        <w:tc>
          <w:tcPr>
            <w:tcW w:w="1440" w:type="dxa"/>
            <w:tcBorders>
              <w:top w:val="single" w:sz="8" w:space="0" w:color="auto"/>
              <w:left w:val="single" w:sz="8" w:space="0" w:color="auto"/>
              <w:bottom w:val="single" w:sz="8" w:space="0" w:color="auto"/>
              <w:right w:val="single" w:sz="8" w:space="0" w:color="auto"/>
            </w:tcBorders>
            <w:tcMar>
              <w:left w:w="62" w:type="dxa"/>
              <w:right w:w="62" w:type="dxa"/>
            </w:tcMar>
            <w:vAlign w:val="center"/>
          </w:tcPr>
          <w:p w:rsidR="726D5A06" w:rsidP="00E27AB3" w14:paraId="5E649E9F" w14:textId="2F8C6D66">
            <w:pPr>
              <w:spacing w:before="42" w:after="104" w:line="254" w:lineRule="auto"/>
              <w:jc w:val="right"/>
              <w:rPr>
                <w:color w:val="000000" w:themeColor="text1"/>
              </w:rPr>
            </w:pPr>
            <w:r w:rsidRPr="392E271F">
              <w:rPr>
                <w:color w:val="000000" w:themeColor="text1"/>
              </w:rPr>
              <w:t>$11,675</w:t>
            </w:r>
          </w:p>
        </w:tc>
        <w:tc>
          <w:tcPr>
            <w:tcW w:w="1530" w:type="dxa"/>
            <w:tcBorders>
              <w:top w:val="single" w:sz="8" w:space="0" w:color="auto"/>
              <w:left w:val="single" w:sz="8" w:space="0" w:color="auto"/>
              <w:bottom w:val="single" w:sz="8" w:space="0" w:color="auto"/>
              <w:right w:val="double" w:sz="6" w:space="0" w:color="auto"/>
            </w:tcBorders>
            <w:tcMar>
              <w:left w:w="62" w:type="dxa"/>
              <w:right w:w="62" w:type="dxa"/>
            </w:tcMar>
            <w:vAlign w:val="center"/>
          </w:tcPr>
          <w:p w:rsidR="726D5A06" w:rsidP="00E27AB3" w14:paraId="131F806D" w14:textId="1783CB12">
            <w:pPr>
              <w:spacing w:before="42" w:after="104" w:line="254" w:lineRule="auto"/>
              <w:jc w:val="right"/>
              <w:rPr>
                <w:color w:val="000000" w:themeColor="text1"/>
              </w:rPr>
            </w:pPr>
            <w:r w:rsidRPr="392E271F">
              <w:rPr>
                <w:color w:val="000000" w:themeColor="text1"/>
              </w:rPr>
              <w:t>$13,325</w:t>
            </w:r>
          </w:p>
        </w:tc>
      </w:tr>
      <w:tr w14:paraId="4BAE5DFA" w14:textId="77777777" w:rsidTr="00E27AB3">
        <w:tblPrEx>
          <w:tblW w:w="9547" w:type="dxa"/>
          <w:tblInd w:w="150" w:type="dxa"/>
          <w:tblLook w:val="04A0"/>
        </w:tblPrEx>
        <w:trPr>
          <w:trHeight w:val="300"/>
        </w:trPr>
        <w:tc>
          <w:tcPr>
            <w:tcW w:w="2617" w:type="dxa"/>
            <w:tcBorders>
              <w:top w:val="single" w:sz="8" w:space="0" w:color="auto"/>
              <w:left w:val="double" w:sz="6" w:space="0" w:color="auto"/>
              <w:bottom w:val="double" w:sz="6" w:space="0" w:color="auto"/>
              <w:right w:val="single" w:sz="8" w:space="0" w:color="auto"/>
            </w:tcBorders>
            <w:tcMar>
              <w:left w:w="62" w:type="dxa"/>
              <w:right w:w="62" w:type="dxa"/>
            </w:tcMar>
          </w:tcPr>
          <w:p w:rsidR="726D5A06" w:rsidP="00E27AB3" w14:paraId="77FAF836" w14:textId="1C5BDFE4">
            <w:pPr>
              <w:spacing w:before="42" w:after="104" w:line="254" w:lineRule="auto"/>
            </w:pPr>
            <w:r>
              <w:t>&gt;6,000,000</w:t>
            </w:r>
          </w:p>
        </w:tc>
        <w:tc>
          <w:tcPr>
            <w:tcW w:w="990" w:type="dxa"/>
            <w:tcBorders>
              <w:top w:val="single" w:sz="8" w:space="0" w:color="auto"/>
              <w:left w:val="single" w:sz="8" w:space="0" w:color="auto"/>
              <w:bottom w:val="double" w:sz="6" w:space="0" w:color="auto"/>
              <w:right w:val="single" w:sz="8" w:space="0" w:color="auto"/>
            </w:tcBorders>
            <w:tcMar>
              <w:left w:w="62" w:type="dxa"/>
              <w:right w:w="62" w:type="dxa"/>
            </w:tcMar>
            <w:vAlign w:val="center"/>
          </w:tcPr>
          <w:p w:rsidR="726D5A06" w:rsidP="00E27AB3" w14:paraId="1D889BC3" w14:textId="64161B43">
            <w:pPr>
              <w:spacing w:before="42" w:after="104" w:line="254" w:lineRule="auto"/>
              <w:jc w:val="right"/>
              <w:rPr>
                <w:color w:val="000000" w:themeColor="text1"/>
              </w:rPr>
            </w:pPr>
            <w:r w:rsidRPr="392E271F">
              <w:rPr>
                <w:color w:val="000000" w:themeColor="text1"/>
              </w:rPr>
              <w:t>$15,980</w:t>
            </w:r>
          </w:p>
        </w:tc>
        <w:tc>
          <w:tcPr>
            <w:tcW w:w="990" w:type="dxa"/>
            <w:tcBorders>
              <w:top w:val="single" w:sz="8" w:space="0" w:color="auto"/>
              <w:left w:val="single" w:sz="8" w:space="0" w:color="auto"/>
              <w:bottom w:val="double" w:sz="6" w:space="0" w:color="auto"/>
              <w:right w:val="single" w:sz="8" w:space="0" w:color="auto"/>
            </w:tcBorders>
            <w:tcMar>
              <w:left w:w="62" w:type="dxa"/>
              <w:right w:w="62" w:type="dxa"/>
            </w:tcMar>
            <w:vAlign w:val="center"/>
          </w:tcPr>
          <w:p w:rsidR="726D5A06" w:rsidP="00E27AB3" w14:paraId="010F7DE1" w14:textId="1436652F">
            <w:pPr>
              <w:spacing w:before="42" w:after="104" w:line="254" w:lineRule="auto"/>
              <w:jc w:val="right"/>
              <w:rPr>
                <w:color w:val="000000" w:themeColor="text1"/>
              </w:rPr>
            </w:pPr>
            <w:r w:rsidRPr="392E271F">
              <w:rPr>
                <w:color w:val="000000" w:themeColor="text1"/>
              </w:rPr>
              <w:t>$11,535</w:t>
            </w:r>
          </w:p>
        </w:tc>
        <w:tc>
          <w:tcPr>
            <w:tcW w:w="990" w:type="dxa"/>
            <w:tcBorders>
              <w:top w:val="single" w:sz="8" w:space="0" w:color="auto"/>
              <w:left w:val="single" w:sz="8" w:space="0" w:color="auto"/>
              <w:bottom w:val="double" w:sz="6" w:space="0" w:color="auto"/>
              <w:right w:val="single" w:sz="8" w:space="0" w:color="auto"/>
            </w:tcBorders>
            <w:tcMar>
              <w:left w:w="62" w:type="dxa"/>
              <w:right w:w="62" w:type="dxa"/>
            </w:tcMar>
            <w:vAlign w:val="center"/>
          </w:tcPr>
          <w:p w:rsidR="726D5A06" w:rsidP="00E27AB3" w14:paraId="0B0B02BD" w14:textId="3B0F1E79">
            <w:pPr>
              <w:spacing w:before="42" w:after="104" w:line="254" w:lineRule="auto"/>
              <w:jc w:val="right"/>
              <w:rPr>
                <w:color w:val="000000" w:themeColor="text1"/>
              </w:rPr>
            </w:pPr>
            <w:r w:rsidRPr="392E271F">
              <w:rPr>
                <w:color w:val="000000" w:themeColor="text1"/>
              </w:rPr>
              <w:t>$10,000</w:t>
            </w:r>
          </w:p>
        </w:tc>
        <w:tc>
          <w:tcPr>
            <w:tcW w:w="990" w:type="dxa"/>
            <w:tcBorders>
              <w:top w:val="single" w:sz="8" w:space="0" w:color="auto"/>
              <w:left w:val="single" w:sz="8" w:space="0" w:color="auto"/>
              <w:bottom w:val="double" w:sz="6" w:space="0" w:color="auto"/>
              <w:right w:val="single" w:sz="8" w:space="0" w:color="auto"/>
            </w:tcBorders>
            <w:tcMar>
              <w:left w:w="62" w:type="dxa"/>
              <w:right w:w="62" w:type="dxa"/>
            </w:tcMar>
            <w:vAlign w:val="center"/>
          </w:tcPr>
          <w:p w:rsidR="726D5A06" w:rsidP="00E27AB3" w14:paraId="79D80DCD" w14:textId="45BFC375">
            <w:pPr>
              <w:spacing w:before="42" w:after="104" w:line="254" w:lineRule="auto"/>
              <w:jc w:val="right"/>
              <w:rPr>
                <w:color w:val="000000" w:themeColor="text1"/>
              </w:rPr>
            </w:pPr>
            <w:r w:rsidRPr="392E271F">
              <w:rPr>
                <w:color w:val="000000" w:themeColor="text1"/>
              </w:rPr>
              <w:t>$11,025</w:t>
            </w:r>
          </w:p>
        </w:tc>
        <w:tc>
          <w:tcPr>
            <w:tcW w:w="1440" w:type="dxa"/>
            <w:tcBorders>
              <w:top w:val="single" w:sz="8" w:space="0" w:color="auto"/>
              <w:left w:val="single" w:sz="8" w:space="0" w:color="auto"/>
              <w:bottom w:val="double" w:sz="6" w:space="0" w:color="auto"/>
              <w:right w:val="single" w:sz="8" w:space="0" w:color="auto"/>
            </w:tcBorders>
            <w:tcMar>
              <w:left w:w="62" w:type="dxa"/>
              <w:right w:w="62" w:type="dxa"/>
            </w:tcMar>
            <w:vAlign w:val="center"/>
          </w:tcPr>
          <w:p w:rsidR="726D5A06" w:rsidP="00E27AB3" w14:paraId="7483A434" w14:textId="4FA5A6D9">
            <w:pPr>
              <w:spacing w:before="42" w:after="104" w:line="254" w:lineRule="auto"/>
              <w:jc w:val="right"/>
              <w:rPr>
                <w:color w:val="000000" w:themeColor="text1"/>
              </w:rPr>
            </w:pPr>
            <w:r w:rsidRPr="392E271F">
              <w:rPr>
                <w:color w:val="000000" w:themeColor="text1"/>
              </w:rPr>
              <w:t>$17,515</w:t>
            </w:r>
          </w:p>
        </w:tc>
        <w:tc>
          <w:tcPr>
            <w:tcW w:w="1530" w:type="dxa"/>
            <w:tcBorders>
              <w:top w:val="single" w:sz="8" w:space="0" w:color="auto"/>
              <w:left w:val="single" w:sz="8" w:space="0" w:color="auto"/>
              <w:bottom w:val="double" w:sz="6" w:space="0" w:color="auto"/>
              <w:right w:val="double" w:sz="6" w:space="0" w:color="auto"/>
            </w:tcBorders>
            <w:tcMar>
              <w:left w:w="62" w:type="dxa"/>
              <w:right w:w="62" w:type="dxa"/>
            </w:tcMar>
            <w:vAlign w:val="center"/>
          </w:tcPr>
          <w:p w:rsidR="726D5A06" w:rsidP="00E27AB3" w14:paraId="3ED6E8E5" w14:textId="680A536F">
            <w:pPr>
              <w:spacing w:before="42" w:after="104" w:line="254" w:lineRule="auto"/>
              <w:jc w:val="right"/>
              <w:rPr>
                <w:color w:val="000000" w:themeColor="text1"/>
              </w:rPr>
            </w:pPr>
            <w:r w:rsidRPr="392E271F">
              <w:rPr>
                <w:color w:val="000000" w:themeColor="text1"/>
              </w:rPr>
              <w:t>$19,995</w:t>
            </w:r>
          </w:p>
        </w:tc>
      </w:tr>
    </w:tbl>
    <w:p w:rsidR="24114C50" w14:paraId="60C24D7E" w14:textId="19375A0E"/>
    <w:p w:rsidR="00FD4A2A" w14:paraId="1E1C3003" w14:textId="77777777"/>
    <w:p w:rsidR="006B1345" w:rsidRPr="00ED303C" w:rsidP="004F490E" w14:paraId="0A7FD07E" w14:textId="77C35E24">
      <w:pPr>
        <w:pStyle w:val="ParaNum"/>
        <w:numPr>
          <w:ilvl w:val="0"/>
          <w:numId w:val="0"/>
        </w:numPr>
        <w:rPr>
          <w:b/>
          <w:bCs/>
        </w:rPr>
      </w:pPr>
    </w:p>
    <w:tbl>
      <w:tblPr>
        <w:tblW w:w="9517" w:type="dxa"/>
        <w:tblInd w:w="180" w:type="dxa"/>
        <w:tblLook w:val="01E0"/>
      </w:tblPr>
      <w:tblGrid>
        <w:gridCol w:w="4477"/>
        <w:gridCol w:w="1710"/>
        <w:gridCol w:w="3330"/>
      </w:tblGrid>
      <w:tr w14:paraId="6CF8D99D" w14:textId="77777777" w:rsidTr="00E27AB3">
        <w:tblPrEx>
          <w:tblW w:w="9517" w:type="dxa"/>
          <w:tblInd w:w="180" w:type="dxa"/>
          <w:tblLook w:val="01E0"/>
        </w:tblPrEx>
        <w:trPr>
          <w:trHeight w:val="300"/>
        </w:trPr>
        <w:tc>
          <w:tcPr>
            <w:tcW w:w="9517" w:type="dxa"/>
            <w:gridSpan w:val="3"/>
            <w:tcBorders>
              <w:top w:val="double" w:sz="6" w:space="0" w:color="auto"/>
              <w:left w:val="double" w:sz="6" w:space="0" w:color="auto"/>
              <w:bottom w:val="single" w:sz="8" w:space="0" w:color="auto"/>
              <w:right w:val="double" w:sz="6" w:space="0" w:color="auto"/>
            </w:tcBorders>
            <w:tcMar>
              <w:left w:w="108" w:type="dxa"/>
              <w:right w:w="108" w:type="dxa"/>
            </w:tcMar>
          </w:tcPr>
          <w:p w:rsidR="0F441C9C" w:rsidP="00E27AB3" w14:paraId="3CF8A55A" w14:textId="2F7FDFDC">
            <w:pPr>
              <w:spacing w:before="42" w:after="104" w:line="254" w:lineRule="auto"/>
              <w:jc w:val="center"/>
              <w:rPr>
                <w:b/>
                <w:bCs/>
                <w:szCs w:val="22"/>
              </w:rPr>
            </w:pPr>
            <w:r w:rsidRPr="0F441C9C">
              <w:rPr>
                <w:b/>
                <w:bCs/>
                <w:szCs w:val="22"/>
              </w:rPr>
              <w:t>FY 2026 International Bearer Circuits - Submarine Cable Systems</w:t>
            </w:r>
          </w:p>
        </w:tc>
      </w:tr>
      <w:tr w14:paraId="6DE56A84" w14:textId="77777777" w:rsidTr="00E27AB3">
        <w:tblPrEx>
          <w:tblW w:w="9517" w:type="dxa"/>
          <w:tblInd w:w="180" w:type="dxa"/>
          <w:tblLook w:val="01E0"/>
        </w:tblPrEx>
        <w:trPr>
          <w:trHeight w:val="300"/>
        </w:trPr>
        <w:tc>
          <w:tcPr>
            <w:tcW w:w="4477" w:type="dxa"/>
            <w:tcBorders>
              <w:top w:val="single" w:sz="8" w:space="0" w:color="auto"/>
              <w:left w:val="double" w:sz="6" w:space="0" w:color="auto"/>
              <w:bottom w:val="single" w:sz="8" w:space="0" w:color="auto"/>
              <w:right w:val="single" w:sz="8" w:space="0" w:color="auto"/>
            </w:tcBorders>
            <w:tcMar>
              <w:left w:w="108" w:type="dxa"/>
              <w:right w:w="108" w:type="dxa"/>
            </w:tcMar>
          </w:tcPr>
          <w:p w:rsidR="0F441C9C" w:rsidP="00E27AB3" w14:paraId="51E1F759" w14:textId="12C7FFA4">
            <w:pPr>
              <w:tabs>
                <w:tab w:val="left" w:pos="0"/>
              </w:tabs>
              <w:jc w:val="both"/>
              <w:rPr>
                <w:b/>
                <w:bCs/>
                <w:szCs w:val="22"/>
              </w:rPr>
            </w:pPr>
            <w:r w:rsidRPr="0F441C9C">
              <w:rPr>
                <w:b/>
                <w:bCs/>
                <w:szCs w:val="22"/>
              </w:rPr>
              <w:t>Submarine Cable Systems</w:t>
            </w:r>
          </w:p>
          <w:p w:rsidR="0F441C9C" w:rsidP="00E27AB3" w14:paraId="083978B0" w14:textId="3C48E2DC">
            <w:pPr>
              <w:tabs>
                <w:tab w:val="left" w:pos="0"/>
              </w:tabs>
              <w:jc w:val="both"/>
              <w:rPr>
                <w:b/>
                <w:bCs/>
                <w:szCs w:val="22"/>
              </w:rPr>
            </w:pPr>
            <w:r w:rsidRPr="0F441C9C">
              <w:rPr>
                <w:b/>
                <w:bCs/>
                <w:szCs w:val="22"/>
              </w:rPr>
              <w:t>(capacity as of December 31, 2025)</w:t>
            </w:r>
          </w:p>
        </w:tc>
        <w:tc>
          <w:tcPr>
            <w:tcW w:w="1710" w:type="dxa"/>
            <w:tcBorders>
              <w:top w:val="nil"/>
              <w:left w:val="single" w:sz="8" w:space="0" w:color="auto"/>
              <w:bottom w:val="single" w:sz="8" w:space="0" w:color="auto"/>
              <w:right w:val="single" w:sz="8" w:space="0" w:color="auto"/>
            </w:tcBorders>
            <w:tcMar>
              <w:left w:w="108" w:type="dxa"/>
              <w:right w:w="108" w:type="dxa"/>
            </w:tcMar>
          </w:tcPr>
          <w:p w:rsidR="0F441C9C" w:rsidP="00E27AB3" w14:paraId="6861953F" w14:textId="5294E482">
            <w:pPr>
              <w:jc w:val="center"/>
              <w:rPr>
                <w:b/>
                <w:bCs/>
                <w:szCs w:val="22"/>
              </w:rPr>
            </w:pPr>
            <w:r w:rsidRPr="0F441C9C">
              <w:rPr>
                <w:b/>
                <w:bCs/>
                <w:szCs w:val="22"/>
              </w:rPr>
              <w:t>Fee Ratio</w:t>
            </w:r>
          </w:p>
          <w:p w:rsidR="0F441C9C" w:rsidP="00E27AB3" w14:paraId="5F2DCA97" w14:textId="0B2D8418">
            <w:pPr>
              <w:jc w:val="center"/>
              <w:rPr>
                <w:b/>
                <w:bCs/>
                <w:szCs w:val="22"/>
              </w:rPr>
            </w:pPr>
            <w:r w:rsidRPr="0F441C9C">
              <w:rPr>
                <w:b/>
                <w:bCs/>
                <w:szCs w:val="22"/>
              </w:rPr>
              <w:t xml:space="preserve"> </w:t>
            </w:r>
          </w:p>
        </w:tc>
        <w:tc>
          <w:tcPr>
            <w:tcW w:w="3330" w:type="dxa"/>
            <w:tcBorders>
              <w:top w:val="nil"/>
              <w:left w:val="single" w:sz="8" w:space="0" w:color="auto"/>
              <w:bottom w:val="single" w:sz="8" w:space="0" w:color="auto"/>
              <w:right w:val="double" w:sz="6" w:space="0" w:color="auto"/>
            </w:tcBorders>
            <w:tcMar>
              <w:left w:w="108" w:type="dxa"/>
              <w:right w:w="108" w:type="dxa"/>
            </w:tcMar>
          </w:tcPr>
          <w:p w:rsidR="0F441C9C" w:rsidP="00E27AB3" w14:paraId="606BA766" w14:textId="2B9E6C21">
            <w:pPr>
              <w:jc w:val="center"/>
              <w:rPr>
                <w:b/>
                <w:bCs/>
                <w:szCs w:val="22"/>
              </w:rPr>
            </w:pPr>
            <w:r w:rsidRPr="0F441C9C">
              <w:rPr>
                <w:b/>
                <w:bCs/>
                <w:szCs w:val="22"/>
              </w:rPr>
              <w:t>FY 2026 Regulatory Fees</w:t>
            </w:r>
          </w:p>
        </w:tc>
      </w:tr>
      <w:tr w14:paraId="76328F05" w14:textId="77777777" w:rsidTr="00E27AB3">
        <w:tblPrEx>
          <w:tblW w:w="9517" w:type="dxa"/>
          <w:tblInd w:w="180" w:type="dxa"/>
          <w:tblLook w:val="01E0"/>
        </w:tblPrEx>
        <w:trPr>
          <w:trHeight w:val="570"/>
        </w:trPr>
        <w:tc>
          <w:tcPr>
            <w:tcW w:w="4477" w:type="dxa"/>
            <w:tcBorders>
              <w:top w:val="single" w:sz="8" w:space="0" w:color="auto"/>
              <w:left w:val="double" w:sz="6" w:space="0" w:color="auto"/>
              <w:bottom w:val="single" w:sz="8" w:space="0" w:color="auto"/>
              <w:right w:val="single" w:sz="8" w:space="0" w:color="auto"/>
            </w:tcBorders>
            <w:tcMar>
              <w:left w:w="108" w:type="dxa"/>
              <w:right w:w="108" w:type="dxa"/>
            </w:tcMar>
            <w:vAlign w:val="center"/>
          </w:tcPr>
          <w:p w:rsidR="0F441C9C" w14:paraId="2F446361" w14:textId="3EFA0161">
            <w:pPr>
              <w:rPr>
                <w:szCs w:val="22"/>
              </w:rPr>
            </w:pPr>
            <w:r w:rsidRPr="0F441C9C">
              <w:rPr>
                <w:szCs w:val="22"/>
              </w:rPr>
              <w:t>Less than 50 Gbps</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F441C9C" w:rsidP="00E27AB3" w14:paraId="146E2CA4" w14:textId="0C08DFF5">
            <w:pPr>
              <w:jc w:val="center"/>
              <w:rPr>
                <w:szCs w:val="22"/>
              </w:rPr>
            </w:pPr>
            <w:r w:rsidRPr="0F441C9C">
              <w:rPr>
                <w:szCs w:val="22"/>
              </w:rPr>
              <w:t>0.0625 Units</w:t>
            </w:r>
          </w:p>
        </w:tc>
        <w:tc>
          <w:tcPr>
            <w:tcW w:w="3330" w:type="dxa"/>
            <w:tcBorders>
              <w:top w:val="single" w:sz="8" w:space="0" w:color="auto"/>
              <w:left w:val="single" w:sz="8" w:space="0" w:color="auto"/>
              <w:bottom w:val="single" w:sz="8" w:space="0" w:color="auto"/>
              <w:right w:val="double" w:sz="6" w:space="0" w:color="auto"/>
            </w:tcBorders>
            <w:tcMar>
              <w:left w:w="108" w:type="dxa"/>
              <w:right w:w="108" w:type="dxa"/>
            </w:tcMar>
            <w:vAlign w:val="center"/>
          </w:tcPr>
          <w:p w:rsidR="0F441C9C" w:rsidP="00E27AB3" w14:paraId="5518BD62" w14:textId="53125EB0">
            <w:pPr>
              <w:tabs>
                <w:tab w:val="left" w:pos="720"/>
                <w:tab w:val="left" w:pos="1440"/>
                <w:tab w:val="left" w:pos="2160"/>
                <w:tab w:val="left" w:pos="2880"/>
                <w:tab w:val="left" w:pos="3600"/>
                <w:tab w:val="left" w:pos="4680"/>
                <w:tab w:val="left" w:pos="5040"/>
              </w:tabs>
              <w:jc w:val="center"/>
            </w:pPr>
            <w:r>
              <w:t xml:space="preserve">$6,685 </w:t>
            </w:r>
          </w:p>
        </w:tc>
      </w:tr>
      <w:tr w14:paraId="46F9737A" w14:textId="77777777" w:rsidTr="00E27AB3">
        <w:tblPrEx>
          <w:tblW w:w="9517" w:type="dxa"/>
          <w:tblInd w:w="180" w:type="dxa"/>
          <w:tblLook w:val="01E0"/>
        </w:tblPrEx>
        <w:trPr>
          <w:trHeight w:val="570"/>
        </w:trPr>
        <w:tc>
          <w:tcPr>
            <w:tcW w:w="4477" w:type="dxa"/>
            <w:tcBorders>
              <w:top w:val="single" w:sz="8" w:space="0" w:color="auto"/>
              <w:left w:val="double" w:sz="6" w:space="0" w:color="auto"/>
              <w:bottom w:val="single" w:sz="8" w:space="0" w:color="auto"/>
              <w:right w:val="single" w:sz="8" w:space="0" w:color="auto"/>
            </w:tcBorders>
            <w:tcMar>
              <w:left w:w="108" w:type="dxa"/>
              <w:right w:w="108" w:type="dxa"/>
            </w:tcMar>
            <w:vAlign w:val="center"/>
          </w:tcPr>
          <w:p w:rsidR="0F441C9C" w14:paraId="04FD5BAE" w14:textId="6B5BB6EF">
            <w:pPr>
              <w:rPr>
                <w:szCs w:val="22"/>
              </w:rPr>
            </w:pPr>
            <w:r w:rsidRPr="0F441C9C">
              <w:rPr>
                <w:szCs w:val="22"/>
              </w:rPr>
              <w:t>50 Gbps or greater, but less than 250 Gbps</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F441C9C" w:rsidP="00E27AB3" w14:paraId="1A616737" w14:textId="6F82395D">
            <w:pPr>
              <w:jc w:val="center"/>
              <w:rPr>
                <w:szCs w:val="22"/>
              </w:rPr>
            </w:pPr>
            <w:r w:rsidRPr="0F441C9C">
              <w:rPr>
                <w:szCs w:val="22"/>
              </w:rPr>
              <w:t>0.125 Units</w:t>
            </w:r>
          </w:p>
        </w:tc>
        <w:tc>
          <w:tcPr>
            <w:tcW w:w="3330" w:type="dxa"/>
            <w:tcBorders>
              <w:top w:val="single" w:sz="8" w:space="0" w:color="auto"/>
              <w:left w:val="single" w:sz="8" w:space="0" w:color="auto"/>
              <w:bottom w:val="single" w:sz="8" w:space="0" w:color="auto"/>
              <w:right w:val="double" w:sz="6" w:space="0" w:color="auto"/>
            </w:tcBorders>
            <w:tcMar>
              <w:left w:w="108" w:type="dxa"/>
              <w:right w:w="108" w:type="dxa"/>
            </w:tcMar>
            <w:vAlign w:val="center"/>
          </w:tcPr>
          <w:p w:rsidR="0F441C9C" w:rsidP="00E27AB3" w14:paraId="7768F895" w14:textId="369AFC7E">
            <w:pPr>
              <w:tabs>
                <w:tab w:val="left" w:pos="720"/>
                <w:tab w:val="left" w:pos="1440"/>
                <w:tab w:val="left" w:pos="2160"/>
                <w:tab w:val="left" w:pos="2880"/>
                <w:tab w:val="left" w:pos="3600"/>
                <w:tab w:val="left" w:pos="4680"/>
                <w:tab w:val="left" w:pos="5040"/>
              </w:tabs>
              <w:jc w:val="center"/>
            </w:pPr>
            <w:r>
              <w:t xml:space="preserve">$13,370 </w:t>
            </w:r>
          </w:p>
        </w:tc>
      </w:tr>
      <w:tr w14:paraId="50C12100" w14:textId="77777777" w:rsidTr="00E27AB3">
        <w:tblPrEx>
          <w:tblW w:w="9517" w:type="dxa"/>
          <w:tblInd w:w="180" w:type="dxa"/>
          <w:tblLook w:val="01E0"/>
        </w:tblPrEx>
        <w:trPr>
          <w:trHeight w:val="570"/>
        </w:trPr>
        <w:tc>
          <w:tcPr>
            <w:tcW w:w="4477" w:type="dxa"/>
            <w:tcBorders>
              <w:top w:val="single" w:sz="8" w:space="0" w:color="auto"/>
              <w:left w:val="double" w:sz="6" w:space="0" w:color="auto"/>
              <w:bottom w:val="single" w:sz="8" w:space="0" w:color="auto"/>
              <w:right w:val="single" w:sz="8" w:space="0" w:color="auto"/>
            </w:tcBorders>
            <w:tcMar>
              <w:left w:w="108" w:type="dxa"/>
              <w:right w:w="108" w:type="dxa"/>
            </w:tcMar>
            <w:vAlign w:val="center"/>
          </w:tcPr>
          <w:p w:rsidR="0F441C9C" w14:paraId="559EFDDF" w14:textId="07081DD6">
            <w:pPr>
              <w:rPr>
                <w:szCs w:val="22"/>
              </w:rPr>
            </w:pPr>
            <w:r w:rsidRPr="0F441C9C">
              <w:rPr>
                <w:szCs w:val="22"/>
              </w:rPr>
              <w:t>250 Gbps or greater, but less than 1,500 Gbps</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F441C9C" w:rsidP="00E27AB3" w14:paraId="335328E0" w14:textId="57F035AB">
            <w:pPr>
              <w:jc w:val="center"/>
              <w:rPr>
                <w:szCs w:val="22"/>
              </w:rPr>
            </w:pPr>
            <w:r w:rsidRPr="0F441C9C">
              <w:rPr>
                <w:szCs w:val="22"/>
              </w:rPr>
              <w:t>0.25 Units</w:t>
            </w:r>
          </w:p>
        </w:tc>
        <w:tc>
          <w:tcPr>
            <w:tcW w:w="3330" w:type="dxa"/>
            <w:tcBorders>
              <w:top w:val="single" w:sz="8" w:space="0" w:color="auto"/>
              <w:left w:val="single" w:sz="8" w:space="0" w:color="auto"/>
              <w:bottom w:val="single" w:sz="8" w:space="0" w:color="auto"/>
              <w:right w:val="double" w:sz="6" w:space="0" w:color="auto"/>
            </w:tcBorders>
            <w:tcMar>
              <w:left w:w="108" w:type="dxa"/>
              <w:right w:w="108" w:type="dxa"/>
            </w:tcMar>
            <w:vAlign w:val="center"/>
          </w:tcPr>
          <w:p w:rsidR="0F441C9C" w:rsidP="00E27AB3" w14:paraId="4FD1050B" w14:textId="771009E9">
            <w:pPr>
              <w:jc w:val="center"/>
            </w:pPr>
            <w:r>
              <w:t xml:space="preserve">$26,745 </w:t>
            </w:r>
          </w:p>
        </w:tc>
      </w:tr>
      <w:tr w14:paraId="3E72639C" w14:textId="77777777" w:rsidTr="00E27AB3">
        <w:tblPrEx>
          <w:tblW w:w="9517" w:type="dxa"/>
          <w:tblInd w:w="180" w:type="dxa"/>
          <w:tblLook w:val="01E0"/>
        </w:tblPrEx>
        <w:trPr>
          <w:trHeight w:val="570"/>
        </w:trPr>
        <w:tc>
          <w:tcPr>
            <w:tcW w:w="4477" w:type="dxa"/>
            <w:tcBorders>
              <w:top w:val="single" w:sz="8" w:space="0" w:color="auto"/>
              <w:left w:val="double" w:sz="6" w:space="0" w:color="auto"/>
              <w:bottom w:val="single" w:sz="8" w:space="0" w:color="auto"/>
              <w:right w:val="single" w:sz="8" w:space="0" w:color="auto"/>
            </w:tcBorders>
            <w:tcMar>
              <w:left w:w="108" w:type="dxa"/>
              <w:right w:w="108" w:type="dxa"/>
            </w:tcMar>
            <w:vAlign w:val="center"/>
          </w:tcPr>
          <w:p w:rsidR="0F441C9C" w14:paraId="3A7E57AD" w14:textId="5AEBBB84">
            <w:pPr>
              <w:rPr>
                <w:szCs w:val="22"/>
              </w:rPr>
            </w:pPr>
            <w:r w:rsidRPr="0F441C9C">
              <w:rPr>
                <w:szCs w:val="22"/>
              </w:rPr>
              <w:t>1,500 Gbps or greater, but less than 3,500 Gbps</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F441C9C" w:rsidP="00E27AB3" w14:paraId="116C182F" w14:textId="6B4FA232">
            <w:pPr>
              <w:jc w:val="center"/>
              <w:rPr>
                <w:szCs w:val="22"/>
              </w:rPr>
            </w:pPr>
            <w:r w:rsidRPr="0F441C9C">
              <w:rPr>
                <w:szCs w:val="22"/>
              </w:rPr>
              <w:t>0.5 Units</w:t>
            </w:r>
          </w:p>
        </w:tc>
        <w:tc>
          <w:tcPr>
            <w:tcW w:w="3330" w:type="dxa"/>
            <w:tcBorders>
              <w:top w:val="single" w:sz="8" w:space="0" w:color="auto"/>
              <w:left w:val="single" w:sz="8" w:space="0" w:color="auto"/>
              <w:bottom w:val="single" w:sz="8" w:space="0" w:color="auto"/>
              <w:right w:val="double" w:sz="6" w:space="0" w:color="auto"/>
            </w:tcBorders>
            <w:tcMar>
              <w:left w:w="108" w:type="dxa"/>
              <w:right w:w="108" w:type="dxa"/>
            </w:tcMar>
            <w:vAlign w:val="center"/>
          </w:tcPr>
          <w:p w:rsidR="0F441C9C" w:rsidP="00E27AB3" w14:paraId="45B1B84C" w14:textId="2B97ED50">
            <w:pPr>
              <w:jc w:val="center"/>
            </w:pPr>
            <w:r>
              <w:t xml:space="preserve">$53,490 </w:t>
            </w:r>
          </w:p>
        </w:tc>
      </w:tr>
      <w:tr w14:paraId="0B23BBCC" w14:textId="77777777" w:rsidTr="00E27AB3">
        <w:tblPrEx>
          <w:tblW w:w="9517" w:type="dxa"/>
          <w:tblInd w:w="180" w:type="dxa"/>
          <w:tblLook w:val="01E0"/>
        </w:tblPrEx>
        <w:trPr>
          <w:trHeight w:val="570"/>
        </w:trPr>
        <w:tc>
          <w:tcPr>
            <w:tcW w:w="4477" w:type="dxa"/>
            <w:tcBorders>
              <w:top w:val="single" w:sz="8" w:space="0" w:color="auto"/>
              <w:left w:val="double" w:sz="6" w:space="0" w:color="auto"/>
              <w:bottom w:val="single" w:sz="8" w:space="0" w:color="auto"/>
              <w:right w:val="single" w:sz="8" w:space="0" w:color="auto"/>
            </w:tcBorders>
            <w:tcMar>
              <w:left w:w="108" w:type="dxa"/>
              <w:right w:w="108" w:type="dxa"/>
            </w:tcMar>
            <w:vAlign w:val="center"/>
          </w:tcPr>
          <w:p w:rsidR="0F441C9C" w14:paraId="548351C6" w14:textId="4F617554">
            <w:pPr>
              <w:rPr>
                <w:szCs w:val="22"/>
              </w:rPr>
            </w:pPr>
            <w:r w:rsidRPr="0F441C9C">
              <w:rPr>
                <w:szCs w:val="22"/>
              </w:rPr>
              <w:t>3,500 Gbps or greater, but less than 6,500 Gbps</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F441C9C" w:rsidP="00E27AB3" w14:paraId="212B4D9C" w14:textId="7381C122">
            <w:pPr>
              <w:jc w:val="center"/>
              <w:rPr>
                <w:szCs w:val="22"/>
              </w:rPr>
            </w:pPr>
            <w:r w:rsidRPr="0F441C9C">
              <w:rPr>
                <w:szCs w:val="22"/>
              </w:rPr>
              <w:t>1.0 Unit</w:t>
            </w:r>
          </w:p>
        </w:tc>
        <w:tc>
          <w:tcPr>
            <w:tcW w:w="3330" w:type="dxa"/>
            <w:tcBorders>
              <w:top w:val="single" w:sz="8" w:space="0" w:color="auto"/>
              <w:left w:val="single" w:sz="8" w:space="0" w:color="auto"/>
              <w:bottom w:val="single" w:sz="8" w:space="0" w:color="auto"/>
              <w:right w:val="double" w:sz="6" w:space="0" w:color="auto"/>
            </w:tcBorders>
            <w:tcMar>
              <w:left w:w="108" w:type="dxa"/>
              <w:right w:w="108" w:type="dxa"/>
            </w:tcMar>
            <w:vAlign w:val="center"/>
          </w:tcPr>
          <w:p w:rsidR="0F441C9C" w:rsidP="00E27AB3" w14:paraId="0EC35A54" w14:textId="56C02AAE">
            <w:pPr>
              <w:jc w:val="center"/>
            </w:pPr>
            <w:r>
              <w:t xml:space="preserve">$106,975 </w:t>
            </w:r>
          </w:p>
        </w:tc>
      </w:tr>
      <w:tr w14:paraId="64348B11" w14:textId="77777777" w:rsidTr="00E27AB3">
        <w:tblPrEx>
          <w:tblW w:w="9517" w:type="dxa"/>
          <w:tblInd w:w="180" w:type="dxa"/>
          <w:tblLook w:val="01E0"/>
        </w:tblPrEx>
        <w:trPr>
          <w:trHeight w:val="570"/>
        </w:trPr>
        <w:tc>
          <w:tcPr>
            <w:tcW w:w="4477" w:type="dxa"/>
            <w:tcBorders>
              <w:top w:val="single" w:sz="8" w:space="0" w:color="auto"/>
              <w:left w:val="double" w:sz="6" w:space="0" w:color="auto"/>
              <w:bottom w:val="double" w:sz="6" w:space="0" w:color="auto"/>
              <w:right w:val="single" w:sz="8" w:space="0" w:color="auto"/>
            </w:tcBorders>
            <w:tcMar>
              <w:left w:w="108" w:type="dxa"/>
              <w:right w:w="108" w:type="dxa"/>
            </w:tcMar>
            <w:vAlign w:val="center"/>
          </w:tcPr>
          <w:p w:rsidR="0F441C9C" w14:paraId="23743466" w14:textId="5A7D49A4">
            <w:pPr>
              <w:rPr>
                <w:szCs w:val="22"/>
              </w:rPr>
            </w:pPr>
            <w:r w:rsidRPr="0F441C9C">
              <w:rPr>
                <w:szCs w:val="22"/>
              </w:rPr>
              <w:t>6,500 Gbps or greater</w:t>
            </w:r>
          </w:p>
        </w:tc>
        <w:tc>
          <w:tcPr>
            <w:tcW w:w="1710" w:type="dxa"/>
            <w:tcBorders>
              <w:top w:val="single" w:sz="8" w:space="0" w:color="auto"/>
              <w:left w:val="single" w:sz="8" w:space="0" w:color="auto"/>
              <w:bottom w:val="double" w:sz="6" w:space="0" w:color="auto"/>
              <w:right w:val="single" w:sz="8" w:space="0" w:color="auto"/>
            </w:tcBorders>
            <w:tcMar>
              <w:left w:w="108" w:type="dxa"/>
              <w:right w:w="108" w:type="dxa"/>
            </w:tcMar>
            <w:vAlign w:val="center"/>
          </w:tcPr>
          <w:p w:rsidR="0F441C9C" w:rsidP="00E27AB3" w14:paraId="789CAB88" w14:textId="7D322DA2">
            <w:pPr>
              <w:jc w:val="center"/>
              <w:rPr>
                <w:szCs w:val="22"/>
              </w:rPr>
            </w:pPr>
            <w:r w:rsidRPr="0F441C9C">
              <w:rPr>
                <w:szCs w:val="22"/>
              </w:rPr>
              <w:t>2.0 Units</w:t>
            </w:r>
          </w:p>
        </w:tc>
        <w:tc>
          <w:tcPr>
            <w:tcW w:w="3330" w:type="dxa"/>
            <w:tcBorders>
              <w:top w:val="single" w:sz="8" w:space="0" w:color="auto"/>
              <w:left w:val="single" w:sz="8" w:space="0" w:color="auto"/>
              <w:bottom w:val="double" w:sz="6" w:space="0" w:color="auto"/>
              <w:right w:val="double" w:sz="6" w:space="0" w:color="auto"/>
            </w:tcBorders>
            <w:tcMar>
              <w:left w:w="108" w:type="dxa"/>
              <w:right w:w="108" w:type="dxa"/>
            </w:tcMar>
            <w:vAlign w:val="center"/>
          </w:tcPr>
          <w:p w:rsidR="0F441C9C" w:rsidP="00E27AB3" w14:paraId="7E62B535" w14:textId="12ED4442">
            <w:pPr>
              <w:jc w:val="center"/>
            </w:pPr>
            <w:r>
              <w:t xml:space="preserve">$213,955 </w:t>
            </w:r>
          </w:p>
        </w:tc>
      </w:tr>
    </w:tbl>
    <w:p w:rsidR="006B1345" w:rsidP="00735EC7" w14:paraId="646E277F" w14:textId="75050F6F"/>
    <w:p w:rsidR="2B8CC55E" w14:paraId="5385E233" w14:textId="1216496F"/>
    <w:p w:rsidR="006B1345" w:rsidP="00735EC7" w14:paraId="199D0B6F" w14:textId="77777777">
      <w:pPr>
        <w:sectPr w:rsidSect="008703F3">
          <w:endnotePr>
            <w:numFmt w:val="decimal"/>
          </w:endnotePr>
          <w:pgSz w:w="12240" w:h="15840"/>
          <w:pgMar w:top="1440" w:right="1440" w:bottom="720" w:left="1440" w:header="720" w:footer="720" w:gutter="0"/>
          <w:cols w:space="720"/>
          <w:noEndnote/>
          <w:titlePg/>
        </w:sectPr>
      </w:pPr>
    </w:p>
    <w:p w:rsidR="006B1345" w:rsidP="00A918CD" w14:paraId="38CC61B0" w14:textId="7BA9988D">
      <w:pPr>
        <w:pStyle w:val="Heading6"/>
        <w:numPr>
          <w:ilvl w:val="0"/>
          <w:numId w:val="0"/>
        </w:numPr>
        <w:spacing w:after="0"/>
        <w:jc w:val="center"/>
      </w:pPr>
      <w:r w:rsidRPr="00856C84">
        <w:t xml:space="preserve">APPENDIX </w:t>
      </w:r>
      <w:r>
        <w:t>C</w:t>
      </w:r>
    </w:p>
    <w:p w:rsidR="006B1345" w:rsidP="00735EC7" w14:paraId="13CC77E7" w14:textId="77777777">
      <w:pPr>
        <w:jc w:val="center"/>
        <w:rPr>
          <w:b/>
        </w:rPr>
      </w:pPr>
    </w:p>
    <w:p w:rsidR="006B1345" w:rsidP="00735EC7" w14:paraId="2620A007" w14:textId="3E755689">
      <w:pPr>
        <w:jc w:val="center"/>
        <w:rPr>
          <w:b/>
        </w:rPr>
      </w:pPr>
      <w:r w:rsidRPr="004609EE">
        <w:rPr>
          <w:b/>
        </w:rPr>
        <w:t>Sources Of Payment Unit Estimates For FY 202</w:t>
      </w:r>
      <w:r w:rsidR="00C76E19">
        <w:rPr>
          <w:b/>
        </w:rPr>
        <w:t>6</w:t>
      </w:r>
    </w:p>
    <w:p w:rsidR="006B1345" w:rsidP="00735EC7" w14:paraId="4CA7EE7B" w14:textId="77777777"/>
    <w:p w:rsidR="006B1345" w:rsidRPr="0089782B" w:rsidP="00306CA6" w14:paraId="6174B887" w14:textId="2F0D3A3D">
      <w:pPr>
        <w:suppressAutoHyphens/>
        <w:rPr>
          <w:i/>
          <w:iCs/>
          <w:spacing w:val="-2"/>
        </w:rPr>
      </w:pPr>
      <w:r w:rsidRPr="00ED303C">
        <w:t>In order to calculate individual service fees for FY 202</w:t>
      </w:r>
      <w:r w:rsidR="00C76E19">
        <w:t>6</w:t>
      </w:r>
      <w:r w:rsidRPr="00ED303C">
        <w:t>, we adjusted FY 202</w:t>
      </w:r>
      <w:r w:rsidR="00C76E19">
        <w:t>5</w:t>
      </w:r>
      <w:r w:rsidRPr="00ED303C">
        <w:t xml:space="preserve"> payment units for each service to more accurately reflect expected FY 202</w:t>
      </w:r>
      <w:r w:rsidR="00C76E19">
        <w:t>6</w:t>
      </w:r>
      <w:r w:rsidRPr="00ED303C">
        <w:t xml:space="preserve"> payment liabilities.  </w:t>
      </w:r>
      <w:r w:rsidRPr="00ED303C">
        <w:rPr>
          <w:spacing w:val="-2"/>
        </w:rPr>
        <w:t xml:space="preserve">We obtained our updated estimates through a variety of means and sources. </w:t>
      </w:r>
      <w:r>
        <w:rPr>
          <w:spacing w:val="-2"/>
        </w:rPr>
        <w:t xml:space="preserve"> </w:t>
      </w:r>
      <w:r w:rsidRPr="00ED303C">
        <w:rPr>
          <w:spacing w:val="-2"/>
        </w:rPr>
        <w:t>For example, we used Commission licensee databases, actual prior year payment records</w:t>
      </w:r>
      <w:r>
        <w:rPr>
          <w:spacing w:val="-2"/>
        </w:rPr>
        <w:t>,</w:t>
      </w:r>
      <w:r w:rsidRPr="00ED303C">
        <w:rPr>
          <w:spacing w:val="-2"/>
        </w:rPr>
        <w:t xml:space="preserve"> and industry and trade association projections, whe</w:t>
      </w:r>
      <w:r>
        <w:rPr>
          <w:spacing w:val="-2"/>
        </w:rPr>
        <w:t>re</w:t>
      </w:r>
      <w:r w:rsidRPr="00ED303C">
        <w:rPr>
          <w:spacing w:val="-2"/>
        </w:rPr>
        <w:t xml:space="preserve"> available.  The databases we consulted include </w:t>
      </w:r>
      <w:r w:rsidRPr="00ED303C">
        <w:t xml:space="preserve">our Universal Licensing System (ULS), International </w:t>
      </w:r>
      <w:r w:rsidR="00C47D38">
        <w:t>Communications</w:t>
      </w:r>
      <w:r w:rsidRPr="00ED303C" w:rsidR="00C47D38">
        <w:t xml:space="preserve"> </w:t>
      </w:r>
      <w:r w:rsidRPr="00ED303C">
        <w:t>Filing System (I</w:t>
      </w:r>
      <w:r w:rsidR="00C47D38">
        <w:t>C</w:t>
      </w:r>
      <w:r w:rsidRPr="00ED303C">
        <w:t>FS), Licensing and Management System (LMS)</w:t>
      </w:r>
      <w:r>
        <w:t>,</w:t>
      </w:r>
      <w:r w:rsidRPr="00ED303C">
        <w:t xml:space="preserve"> and Cable Operations and Licensing System (COALS), as well as reports generated within the Commission such as the Wireless Telecommunications Bureau’s </w:t>
      </w:r>
      <w:r w:rsidRPr="00ED303C">
        <w:rPr>
          <w:i/>
        </w:rPr>
        <w:t>Numbering Resource Utilization Forecast</w:t>
      </w:r>
      <w:r w:rsidRPr="00ED303C">
        <w:t>.  Regulatory fee payment units are not all the same for all fee categories.  For most fee categories, the term “units” reflect licenses or permits that have been issued, but for other fee categories, the term “units” reflect quantities such as subscribers, population counts, circuit counts, telephone numbers, and revenues.</w:t>
      </w:r>
      <w:r>
        <w:t xml:space="preserve">  As more current data are received after the </w:t>
      </w:r>
      <w:r>
        <w:rPr>
          <w:i/>
          <w:iCs/>
        </w:rPr>
        <w:t xml:space="preserve">NPRM </w:t>
      </w:r>
      <w:r>
        <w:t xml:space="preserve">is released, the Commission sometimes adjusts the NPRM fee rates to reflect the new information in the </w:t>
      </w:r>
      <w:r>
        <w:rPr>
          <w:i/>
          <w:iCs/>
        </w:rPr>
        <w:t>Report and Order.</w:t>
      </w:r>
      <w:r>
        <w:t xml:space="preserve">  This is intended to make sure that the fee rates in the </w:t>
      </w:r>
      <w:r>
        <w:rPr>
          <w:i/>
          <w:iCs/>
        </w:rPr>
        <w:t>Report and Order</w:t>
      </w:r>
      <w:r>
        <w:t xml:space="preserve"> reflect more recent and accurate information.  We realize that by adjusting the unit counts as more accurate information is received may adjust the fee rates for certain regulatory fee categories.  Certain entities that collect the fees from customers in advance in order to pay the Commission, such as Cable and DBS companies, ITSP providers, Cell Phone and Toll-Free providers, may need to adjust their billings to customers as the Commission adjusts its fee rates.  As a result, the Commission understands that these adjustments are necessary so that these regulatees can recover their fee obligations from their customers.  </w:t>
      </w:r>
    </w:p>
    <w:p w:rsidR="006B1345" w:rsidRPr="00ED303C" w:rsidP="00306CA6" w14:paraId="55D7F6B2" w14:textId="77777777">
      <w:pPr>
        <w:suppressAutoHyphens/>
        <w:rPr>
          <w:spacing w:val="-2"/>
        </w:rPr>
      </w:pPr>
    </w:p>
    <w:p w:rsidR="006B1345" w:rsidRPr="00ED303C" w:rsidP="00306CA6" w14:paraId="591FFAD5" w14:textId="1A8309A9">
      <w:pPr>
        <w:suppressAutoHyphens/>
        <w:rPr>
          <w:spacing w:val="-2"/>
        </w:rPr>
      </w:pPr>
      <w:r w:rsidRPr="00ED303C">
        <w:rPr>
          <w:spacing w:val="-2"/>
        </w:rPr>
        <w:t>We sought verification for these estimates from multiple sources and, in all cases, we compared FY 202</w:t>
      </w:r>
      <w:r w:rsidR="00C76E19">
        <w:rPr>
          <w:spacing w:val="-2"/>
        </w:rPr>
        <w:t>6</w:t>
      </w:r>
      <w:r w:rsidRPr="00ED303C">
        <w:rPr>
          <w:spacing w:val="-2"/>
        </w:rPr>
        <w:t xml:space="preserve"> estimates with actual FY 202</w:t>
      </w:r>
      <w:r w:rsidR="00C76E19">
        <w:rPr>
          <w:spacing w:val="-2"/>
        </w:rPr>
        <w:t>5</w:t>
      </w:r>
      <w:r w:rsidRPr="00ED303C">
        <w:rPr>
          <w:spacing w:val="-2"/>
        </w:rPr>
        <w:t xml:space="preserve"> payment units to ensure that our revised estimates were reasonable.  Where appropriate, we adjusted and/or rounded our final estimates to take into consideration the fact that certain variables that impact on the number of payment units cannot yet be estimated with sufficient accuracy.  These include an unknown number of waivers and/or exemptions that may occur in FY 202</w:t>
      </w:r>
      <w:r w:rsidR="00C76E19">
        <w:rPr>
          <w:spacing w:val="-2"/>
        </w:rPr>
        <w:t>6</w:t>
      </w:r>
      <w:r w:rsidRPr="00ED303C">
        <w:rPr>
          <w:spacing w:val="-2"/>
        </w:rPr>
        <w:t xml:space="preserve"> and the fact that, in many services, the number of actual licensees or station operators fluctuates </w:t>
      </w:r>
      <w:r>
        <w:rPr>
          <w:spacing w:val="-2"/>
        </w:rPr>
        <w:t>over</w:t>
      </w:r>
      <w:r w:rsidRPr="00ED303C">
        <w:rPr>
          <w:spacing w:val="-2"/>
        </w:rPr>
        <w:t xml:space="preserve"> time due to economic, technical, or other reasons.  When we note, for example, that our estimated FY 202</w:t>
      </w:r>
      <w:r w:rsidR="00C76E19">
        <w:rPr>
          <w:spacing w:val="-2"/>
        </w:rPr>
        <w:t>6</w:t>
      </w:r>
      <w:r w:rsidRPr="00ED303C">
        <w:rPr>
          <w:spacing w:val="-2"/>
        </w:rPr>
        <w:t xml:space="preserve"> payment units are based on FY 202</w:t>
      </w:r>
      <w:r w:rsidR="00C76E19">
        <w:rPr>
          <w:spacing w:val="-2"/>
        </w:rPr>
        <w:t>5</w:t>
      </w:r>
      <w:r w:rsidRPr="00ED303C">
        <w:rPr>
          <w:spacing w:val="-2"/>
        </w:rPr>
        <w:t xml:space="preserve"> actual payment units, it does not necessarily mean that our FY 202</w:t>
      </w:r>
      <w:r w:rsidR="00C76E19">
        <w:rPr>
          <w:spacing w:val="-2"/>
        </w:rPr>
        <w:t>6</w:t>
      </w:r>
      <w:r w:rsidRPr="00ED303C">
        <w:rPr>
          <w:spacing w:val="-2"/>
        </w:rPr>
        <w:t xml:space="preserve"> projection is exactly the same number as in FY 202</w:t>
      </w:r>
      <w:r w:rsidR="00C76E19">
        <w:rPr>
          <w:spacing w:val="-2"/>
        </w:rPr>
        <w:t>5</w:t>
      </w:r>
      <w:r w:rsidRPr="00ED303C">
        <w:rPr>
          <w:spacing w:val="-2"/>
        </w:rPr>
        <w:t>.  We have either rounded the FY 202</w:t>
      </w:r>
      <w:r w:rsidR="00C76E19">
        <w:rPr>
          <w:spacing w:val="-2"/>
        </w:rPr>
        <w:t>6</w:t>
      </w:r>
      <w:r w:rsidRPr="00ED303C">
        <w:rPr>
          <w:spacing w:val="-2"/>
        </w:rPr>
        <w:t xml:space="preserve"> number or adjusted it slightly to account for these variables.</w:t>
      </w:r>
    </w:p>
    <w:p w:rsidR="004F490E" w:rsidRPr="00ED303C" w:rsidP="00306CA6" w14:paraId="7310AC36" w14:textId="77777777">
      <w:pPr>
        <w:suppressAutoHyphens/>
        <w:rPr>
          <w:spacing w:val="-2"/>
        </w:rPr>
      </w:pPr>
    </w:p>
    <w:p w:rsidR="006B1345" w:rsidRPr="00ED303C" w:rsidP="00306CA6" w14:paraId="3AE693FF" w14:textId="77777777">
      <w:pPr>
        <w:tabs>
          <w:tab w:val="left" w:pos="0"/>
          <w:tab w:val="left" w:pos="720"/>
          <w:tab w:val="left" w:pos="1440"/>
          <w:tab w:val="left" w:pos="2160"/>
          <w:tab w:val="left" w:pos="2880"/>
          <w:tab w:val="left" w:pos="3600"/>
          <w:tab w:val="left" w:pos="4680"/>
          <w:tab w:val="left" w:pos="5040"/>
        </w:tabs>
        <w:suppressAutoHyphens/>
      </w:pPr>
    </w:p>
    <w:tbl>
      <w:tblPr>
        <w:tblW w:w="8640" w:type="dxa"/>
        <w:tblInd w:w="120" w:type="dxa"/>
        <w:tblLayout w:type="fixed"/>
        <w:tblCellMar>
          <w:left w:w="120" w:type="dxa"/>
          <w:right w:w="120" w:type="dxa"/>
        </w:tblCellMar>
        <w:tblLook w:val="0020"/>
      </w:tblPr>
      <w:tblGrid>
        <w:gridCol w:w="2978"/>
        <w:gridCol w:w="5662"/>
      </w:tblGrid>
      <w:tr w14:paraId="582876F9" w14:textId="77777777">
        <w:tblPrEx>
          <w:tblW w:w="8640" w:type="dxa"/>
          <w:tblInd w:w="120" w:type="dxa"/>
          <w:tblLayout w:type="fixed"/>
          <w:tblLook w:val="0020"/>
        </w:tblPrEx>
        <w:trPr>
          <w:tblHeader/>
        </w:trPr>
        <w:tc>
          <w:tcPr>
            <w:tcW w:w="2978" w:type="dxa"/>
            <w:tcBorders>
              <w:top w:val="double" w:sz="6" w:space="0" w:color="auto"/>
              <w:left w:val="double" w:sz="6" w:space="0" w:color="auto"/>
            </w:tcBorders>
          </w:tcPr>
          <w:p w:rsidR="006B1345" w:rsidRPr="00ED303C" w14:paraId="3AC87694"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jc w:val="center"/>
              <w:rPr>
                <w:b/>
              </w:rPr>
            </w:pPr>
            <w:r w:rsidRPr="00ED303C">
              <w:rPr>
                <w:b/>
              </w:rPr>
              <w:t>FEE CATEGORY</w:t>
            </w:r>
          </w:p>
        </w:tc>
        <w:tc>
          <w:tcPr>
            <w:tcW w:w="5662" w:type="dxa"/>
            <w:tcBorders>
              <w:top w:val="double" w:sz="6" w:space="0" w:color="auto"/>
              <w:left w:val="single" w:sz="6" w:space="0" w:color="auto"/>
              <w:right w:val="double" w:sz="6" w:space="0" w:color="auto"/>
            </w:tcBorders>
          </w:tcPr>
          <w:p w:rsidR="006B1345" w:rsidRPr="00ED303C" w14:paraId="3779D68B"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jc w:val="center"/>
              <w:rPr>
                <w:b/>
              </w:rPr>
            </w:pPr>
            <w:r w:rsidRPr="00ED303C">
              <w:rPr>
                <w:b/>
              </w:rPr>
              <w:t>SOURCES OF PAYMENT UNIT ESTIMATES</w:t>
            </w:r>
          </w:p>
        </w:tc>
      </w:tr>
      <w:tr w14:paraId="4AD10613" w14:textId="77777777">
        <w:tblPrEx>
          <w:tblW w:w="8640" w:type="dxa"/>
          <w:tblInd w:w="120" w:type="dxa"/>
          <w:tblLayout w:type="fixed"/>
          <w:tblLook w:val="0020"/>
        </w:tblPrEx>
        <w:tc>
          <w:tcPr>
            <w:tcW w:w="2978" w:type="dxa"/>
            <w:tcBorders>
              <w:top w:val="single" w:sz="6" w:space="0" w:color="auto"/>
              <w:left w:val="double" w:sz="6" w:space="0" w:color="auto"/>
            </w:tcBorders>
          </w:tcPr>
          <w:p w:rsidR="006B1345" w:rsidRPr="00ED303C" w14:paraId="23691E8D"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 xml:space="preserve">Land Mobile (All), Microwave, Marine (Ship &amp; Coast), Aviation (Aircraft &amp; Ground), Domestic Public Fixed </w:t>
            </w:r>
          </w:p>
        </w:tc>
        <w:tc>
          <w:tcPr>
            <w:tcW w:w="5662" w:type="dxa"/>
            <w:tcBorders>
              <w:top w:val="single" w:sz="6" w:space="0" w:color="auto"/>
              <w:left w:val="single" w:sz="6" w:space="0" w:color="auto"/>
              <w:right w:val="double" w:sz="6" w:space="0" w:color="auto"/>
            </w:tcBorders>
          </w:tcPr>
          <w:p w:rsidR="006B1345" w:rsidRPr="00ED303C" w14:paraId="12C5D6E0"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 xml:space="preserve">Based on Wireless Telecommunications Bureau (WTB) </w:t>
            </w:r>
            <w:r>
              <w:t>information as well as prior year payment information.  E</w:t>
            </w:r>
            <w:r w:rsidRPr="00ED303C">
              <w:t>stimates have been adjusted to take into consideration the licensing of portions of these services.</w:t>
            </w:r>
          </w:p>
        </w:tc>
      </w:tr>
      <w:tr w14:paraId="35FC1294" w14:textId="77777777">
        <w:tblPrEx>
          <w:tblW w:w="8640" w:type="dxa"/>
          <w:tblInd w:w="120" w:type="dxa"/>
          <w:tblLayout w:type="fixed"/>
          <w:tblLook w:val="0020"/>
        </w:tblPrEx>
        <w:tc>
          <w:tcPr>
            <w:tcW w:w="2978" w:type="dxa"/>
            <w:tcBorders>
              <w:top w:val="single" w:sz="6" w:space="0" w:color="auto"/>
              <w:left w:val="double" w:sz="6" w:space="0" w:color="auto"/>
            </w:tcBorders>
          </w:tcPr>
          <w:p w:rsidR="006B1345" w:rsidRPr="00ED303C" w14:paraId="4FE2D14E"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 xml:space="preserve">CMRS Cellular/Mobile Services </w:t>
            </w:r>
          </w:p>
        </w:tc>
        <w:tc>
          <w:tcPr>
            <w:tcW w:w="5662" w:type="dxa"/>
            <w:tcBorders>
              <w:top w:val="single" w:sz="6" w:space="0" w:color="auto"/>
              <w:left w:val="single" w:sz="6" w:space="0" w:color="auto"/>
              <w:right w:val="double" w:sz="6" w:space="0" w:color="auto"/>
            </w:tcBorders>
          </w:tcPr>
          <w:p w:rsidR="006B1345" w:rsidRPr="00ED303C" w14:paraId="4B848556" w14:textId="671B05A0">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Based on WTB projection reports, and FY 202</w:t>
            </w:r>
            <w:r w:rsidR="00C76E19">
              <w:t>5</w:t>
            </w:r>
            <w:r w:rsidRPr="00ED303C">
              <w:t xml:space="preserve"> payment data. </w:t>
            </w:r>
          </w:p>
        </w:tc>
      </w:tr>
      <w:tr w14:paraId="2C4BB62E" w14:textId="77777777">
        <w:tblPrEx>
          <w:tblW w:w="8640" w:type="dxa"/>
          <w:tblInd w:w="120" w:type="dxa"/>
          <w:tblLayout w:type="fixed"/>
          <w:tblLook w:val="0020"/>
        </w:tblPrEx>
        <w:tc>
          <w:tcPr>
            <w:tcW w:w="2978" w:type="dxa"/>
            <w:tcBorders>
              <w:top w:val="single" w:sz="6" w:space="0" w:color="auto"/>
              <w:left w:val="double" w:sz="6" w:space="0" w:color="auto"/>
              <w:bottom w:val="single" w:sz="6" w:space="0" w:color="auto"/>
            </w:tcBorders>
          </w:tcPr>
          <w:p w:rsidR="006B1345" w:rsidRPr="00ED303C" w14:paraId="2261858B"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CMRS Messaging Services</w:t>
            </w:r>
          </w:p>
        </w:tc>
        <w:tc>
          <w:tcPr>
            <w:tcW w:w="5662" w:type="dxa"/>
            <w:tcBorders>
              <w:top w:val="single" w:sz="6" w:space="0" w:color="auto"/>
              <w:left w:val="single" w:sz="6" w:space="0" w:color="auto"/>
              <w:bottom w:val="single" w:sz="6" w:space="0" w:color="auto"/>
              <w:right w:val="double" w:sz="6" w:space="0" w:color="auto"/>
            </w:tcBorders>
          </w:tcPr>
          <w:p w:rsidR="006B1345" w:rsidRPr="00ED303C" w14:paraId="124CEDCE" w14:textId="114AE3B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Based on WTB reports, and FY 202</w:t>
            </w:r>
            <w:r w:rsidR="00C76E19">
              <w:t>5</w:t>
            </w:r>
            <w:r w:rsidRPr="00ED303C">
              <w:t xml:space="preserve"> payment data.  </w:t>
            </w:r>
          </w:p>
        </w:tc>
      </w:tr>
      <w:tr w14:paraId="22A781B7" w14:textId="77777777" w:rsidTr="004B71CE">
        <w:tblPrEx>
          <w:tblW w:w="8640" w:type="dxa"/>
          <w:tblInd w:w="120" w:type="dxa"/>
          <w:tblLayout w:type="fixed"/>
          <w:tblLook w:val="0020"/>
        </w:tblPrEx>
        <w:tc>
          <w:tcPr>
            <w:tcW w:w="2978" w:type="dxa"/>
            <w:tcBorders>
              <w:top w:val="single" w:sz="6" w:space="0" w:color="auto"/>
              <w:left w:val="double" w:sz="6" w:space="0" w:color="auto"/>
              <w:bottom w:val="single" w:sz="8" w:space="0" w:color="auto"/>
            </w:tcBorders>
          </w:tcPr>
          <w:p w:rsidR="006B1345" w:rsidRPr="00ED303C" w14:paraId="6F98BAFB"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AM/FM Radio Stations</w:t>
            </w:r>
          </w:p>
        </w:tc>
        <w:tc>
          <w:tcPr>
            <w:tcW w:w="5662" w:type="dxa"/>
            <w:tcBorders>
              <w:top w:val="single" w:sz="6" w:space="0" w:color="auto"/>
              <w:left w:val="single" w:sz="6" w:space="0" w:color="auto"/>
              <w:bottom w:val="single" w:sz="8" w:space="0" w:color="auto"/>
              <w:right w:val="double" w:sz="6" w:space="0" w:color="auto"/>
            </w:tcBorders>
          </w:tcPr>
          <w:p w:rsidR="006B1345" w:rsidRPr="00ED303C" w14:paraId="514A18D5" w14:textId="29433559">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 xml:space="preserve">Based on </w:t>
            </w:r>
            <w:r>
              <w:t>downloaded LMS</w:t>
            </w:r>
            <w:r w:rsidRPr="00ED303C">
              <w:t xml:space="preserve"> data, adjusted for exemptions, and actual FY 202</w:t>
            </w:r>
            <w:r w:rsidR="00C76E19">
              <w:t>5</w:t>
            </w:r>
            <w:r w:rsidRPr="00ED303C">
              <w:t xml:space="preserve"> payment units.</w:t>
            </w:r>
          </w:p>
        </w:tc>
      </w:tr>
      <w:tr w14:paraId="785139DB" w14:textId="77777777" w:rsidTr="004B71CE">
        <w:tblPrEx>
          <w:tblW w:w="8640" w:type="dxa"/>
          <w:tblInd w:w="120" w:type="dxa"/>
          <w:tblLayout w:type="fixed"/>
          <w:tblLook w:val="0000"/>
        </w:tblPrEx>
        <w:tc>
          <w:tcPr>
            <w:tcW w:w="2978" w:type="dxa"/>
            <w:tcBorders>
              <w:top w:val="single" w:sz="8" w:space="0" w:color="auto"/>
              <w:left w:val="double" w:sz="6" w:space="0" w:color="auto"/>
              <w:bottom w:val="single" w:sz="4" w:space="0" w:color="auto"/>
            </w:tcBorders>
          </w:tcPr>
          <w:p w:rsidR="006B1345" w:rsidRPr="00ED303C" w14:paraId="0F281742" w14:textId="77777777">
            <w:pPr>
              <w:keepNext/>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Digital TV Stations (Combined VHF/UHF units)</w:t>
            </w:r>
          </w:p>
        </w:tc>
        <w:tc>
          <w:tcPr>
            <w:tcW w:w="5662" w:type="dxa"/>
            <w:tcBorders>
              <w:top w:val="single" w:sz="8" w:space="0" w:color="auto"/>
              <w:left w:val="single" w:sz="6" w:space="0" w:color="auto"/>
              <w:bottom w:val="single" w:sz="4" w:space="0" w:color="auto"/>
              <w:right w:val="double" w:sz="6" w:space="0" w:color="auto"/>
            </w:tcBorders>
          </w:tcPr>
          <w:p w:rsidR="006B1345" w:rsidRPr="00ED303C" w14:paraId="10110749"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Based on LMS data, fee rate adjusted for exemptions, and population figures are calculated based on individual station parameters.</w:t>
            </w:r>
          </w:p>
        </w:tc>
      </w:tr>
      <w:tr w14:paraId="2AE3ABDB" w14:textId="77777777">
        <w:tblPrEx>
          <w:tblW w:w="8640" w:type="dxa"/>
          <w:tblInd w:w="120" w:type="dxa"/>
          <w:tblLayout w:type="fixed"/>
          <w:tblLook w:val="0000"/>
        </w:tblPrEx>
        <w:tc>
          <w:tcPr>
            <w:tcW w:w="2978" w:type="dxa"/>
            <w:tcBorders>
              <w:top w:val="single" w:sz="4" w:space="0" w:color="auto"/>
              <w:left w:val="double" w:sz="6" w:space="0" w:color="auto"/>
              <w:bottom w:val="single" w:sz="6" w:space="0" w:color="auto"/>
            </w:tcBorders>
          </w:tcPr>
          <w:p w:rsidR="006B1345" w:rsidRPr="00ED303C" w14:paraId="5F258B8E"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AM/FM/TV Construction Permits</w:t>
            </w:r>
          </w:p>
        </w:tc>
        <w:tc>
          <w:tcPr>
            <w:tcW w:w="5662" w:type="dxa"/>
            <w:tcBorders>
              <w:top w:val="single" w:sz="4" w:space="0" w:color="auto"/>
              <w:left w:val="single" w:sz="6" w:space="0" w:color="auto"/>
              <w:bottom w:val="single" w:sz="6" w:space="0" w:color="auto"/>
              <w:right w:val="double" w:sz="6" w:space="0" w:color="auto"/>
            </w:tcBorders>
          </w:tcPr>
          <w:p w:rsidR="006B1345" w:rsidRPr="00ED303C" w14:paraId="3E67B04F" w14:textId="63469D0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 xml:space="preserve">Based on </w:t>
            </w:r>
            <w:r>
              <w:t>LMS</w:t>
            </w:r>
            <w:r w:rsidRPr="00ED303C">
              <w:t xml:space="preserve"> data, adjusted for exemptions, and actual FY 202</w:t>
            </w:r>
            <w:r w:rsidR="00C76E19">
              <w:t>5</w:t>
            </w:r>
            <w:r w:rsidRPr="00ED303C">
              <w:t xml:space="preserve"> payment units. </w:t>
            </w:r>
          </w:p>
        </w:tc>
      </w:tr>
      <w:tr w14:paraId="3DCC7CEA" w14:textId="77777777">
        <w:tblPrEx>
          <w:tblW w:w="8640" w:type="dxa"/>
          <w:tblInd w:w="120" w:type="dxa"/>
          <w:tblLayout w:type="fixed"/>
          <w:tblLook w:val="0000"/>
        </w:tblPrEx>
        <w:tc>
          <w:tcPr>
            <w:tcW w:w="2978" w:type="dxa"/>
            <w:tcBorders>
              <w:top w:val="single" w:sz="6" w:space="0" w:color="auto"/>
              <w:left w:val="double" w:sz="6" w:space="0" w:color="auto"/>
              <w:bottom w:val="single" w:sz="6" w:space="0" w:color="auto"/>
            </w:tcBorders>
          </w:tcPr>
          <w:p w:rsidR="006B1345" w:rsidRPr="00ED303C" w14:paraId="7B44AC46"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LPTV, Translators and Boosters, Class A Television</w:t>
            </w:r>
          </w:p>
        </w:tc>
        <w:tc>
          <w:tcPr>
            <w:tcW w:w="5662" w:type="dxa"/>
            <w:tcBorders>
              <w:top w:val="single" w:sz="6" w:space="0" w:color="auto"/>
              <w:left w:val="single" w:sz="6" w:space="0" w:color="auto"/>
              <w:bottom w:val="single" w:sz="6" w:space="0" w:color="auto"/>
              <w:right w:val="double" w:sz="6" w:space="0" w:color="auto"/>
            </w:tcBorders>
          </w:tcPr>
          <w:p w:rsidR="006B1345" w:rsidRPr="00ED303C" w14:paraId="1491F0B8" w14:textId="62FF2589">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Based on LMS data, adjusted for exemptions, and actual FY 202</w:t>
            </w:r>
            <w:r w:rsidR="00C76E19">
              <w:t>5</w:t>
            </w:r>
            <w:r w:rsidRPr="00ED303C">
              <w:t xml:space="preserve"> payment units.</w:t>
            </w:r>
          </w:p>
        </w:tc>
      </w:tr>
      <w:tr w14:paraId="5B6CB6AF" w14:textId="77777777">
        <w:tblPrEx>
          <w:tblW w:w="8640" w:type="dxa"/>
          <w:tblInd w:w="120" w:type="dxa"/>
          <w:tblLayout w:type="fixed"/>
          <w:tblLook w:val="0000"/>
        </w:tblPrEx>
        <w:tc>
          <w:tcPr>
            <w:tcW w:w="2978" w:type="dxa"/>
            <w:tcBorders>
              <w:top w:val="single" w:sz="6" w:space="0" w:color="auto"/>
              <w:left w:val="double" w:sz="6" w:space="0" w:color="auto"/>
              <w:bottom w:val="single" w:sz="4" w:space="0" w:color="auto"/>
            </w:tcBorders>
          </w:tcPr>
          <w:p w:rsidR="006B1345" w14:paraId="68E0EE14"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BRS (formerly MDS/MMDS)</w:t>
            </w:r>
          </w:p>
          <w:p w:rsidR="006B1345" w:rsidRPr="00ED303C" w14:paraId="181A63A3"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LMDS</w:t>
            </w:r>
          </w:p>
        </w:tc>
        <w:tc>
          <w:tcPr>
            <w:tcW w:w="5662" w:type="dxa"/>
            <w:tcBorders>
              <w:top w:val="single" w:sz="6" w:space="0" w:color="auto"/>
              <w:left w:val="single" w:sz="6" w:space="0" w:color="auto"/>
              <w:bottom w:val="single" w:sz="4" w:space="0" w:color="auto"/>
              <w:right w:val="double" w:sz="6" w:space="0" w:color="auto"/>
            </w:tcBorders>
          </w:tcPr>
          <w:p w:rsidR="006B1345" w14:paraId="476D2D0C" w14:textId="2301064A">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Based on WTB reports and actual FY 202</w:t>
            </w:r>
            <w:r w:rsidR="00C76E19">
              <w:t>5</w:t>
            </w:r>
            <w:r w:rsidRPr="00ED303C">
              <w:t xml:space="preserve"> payment units.  </w:t>
            </w:r>
          </w:p>
          <w:p w:rsidR="006B1345" w:rsidRPr="00ED303C" w14:paraId="4265EE1D" w14:textId="32752D68">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Based on WTB reports and actual FY 202</w:t>
            </w:r>
            <w:r w:rsidR="00C76E19">
              <w:t>5</w:t>
            </w:r>
            <w:r w:rsidRPr="00ED303C">
              <w:t xml:space="preserve"> payment units.</w:t>
            </w:r>
          </w:p>
        </w:tc>
      </w:tr>
      <w:tr w14:paraId="3FE75C34" w14:textId="77777777">
        <w:tblPrEx>
          <w:tblW w:w="8640" w:type="dxa"/>
          <w:tblInd w:w="120" w:type="dxa"/>
          <w:tblLayout w:type="fixed"/>
          <w:tblLook w:val="0000"/>
        </w:tblPrEx>
        <w:trPr>
          <w:cantSplit/>
        </w:trPr>
        <w:tc>
          <w:tcPr>
            <w:tcW w:w="2978" w:type="dxa"/>
            <w:tcBorders>
              <w:top w:val="single" w:sz="4" w:space="0" w:color="auto"/>
              <w:left w:val="double" w:sz="6" w:space="0" w:color="auto"/>
            </w:tcBorders>
          </w:tcPr>
          <w:p w:rsidR="006B1345" w:rsidRPr="00ED303C" w14:paraId="74A943D8"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Cable Television Relay Service (CARS) Stations</w:t>
            </w:r>
          </w:p>
        </w:tc>
        <w:tc>
          <w:tcPr>
            <w:tcW w:w="5662" w:type="dxa"/>
            <w:tcBorders>
              <w:top w:val="single" w:sz="4" w:space="0" w:color="auto"/>
              <w:left w:val="single" w:sz="6" w:space="0" w:color="auto"/>
              <w:right w:val="double" w:sz="6" w:space="0" w:color="auto"/>
            </w:tcBorders>
          </w:tcPr>
          <w:p w:rsidR="006B1345" w:rsidRPr="00ED303C" w14:paraId="1C9CA15E" w14:textId="5BF37E0F">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 xml:space="preserve">Based on </w:t>
            </w:r>
            <w:r>
              <w:t xml:space="preserve">cable trend </w:t>
            </w:r>
            <w:r w:rsidRPr="00ED303C">
              <w:t>data</w:t>
            </w:r>
            <w:r>
              <w:t>,</w:t>
            </w:r>
            <w:r w:rsidRPr="00ED303C">
              <w:t xml:space="preserve"> </w:t>
            </w:r>
            <w:r>
              <w:t xml:space="preserve">data from the Media Bureau’s COALS database, </w:t>
            </w:r>
            <w:r w:rsidRPr="00ED303C">
              <w:t>and actual FY 202</w:t>
            </w:r>
            <w:r w:rsidR="00C76E19">
              <w:t>5</w:t>
            </w:r>
            <w:r w:rsidRPr="00ED303C">
              <w:t xml:space="preserve"> payment units.</w:t>
            </w:r>
          </w:p>
        </w:tc>
      </w:tr>
      <w:tr w14:paraId="3098D720" w14:textId="77777777">
        <w:tblPrEx>
          <w:tblW w:w="8640" w:type="dxa"/>
          <w:tblInd w:w="120" w:type="dxa"/>
          <w:tblLayout w:type="fixed"/>
          <w:tblLook w:val="0000"/>
        </w:tblPrEx>
        <w:tc>
          <w:tcPr>
            <w:tcW w:w="2978" w:type="dxa"/>
            <w:tcBorders>
              <w:top w:val="single" w:sz="6" w:space="0" w:color="auto"/>
              <w:left w:val="double" w:sz="6" w:space="0" w:color="auto"/>
            </w:tcBorders>
          </w:tcPr>
          <w:p w:rsidR="006B1345" w:rsidRPr="00ED303C" w14:paraId="29C9148D"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Cable Television System Subscribers, Including IPTV Subscribers</w:t>
            </w:r>
          </w:p>
        </w:tc>
        <w:tc>
          <w:tcPr>
            <w:tcW w:w="5662" w:type="dxa"/>
            <w:tcBorders>
              <w:top w:val="single" w:sz="6" w:space="0" w:color="auto"/>
              <w:left w:val="single" w:sz="6" w:space="0" w:color="auto"/>
              <w:right w:val="double" w:sz="6" w:space="0" w:color="auto"/>
            </w:tcBorders>
          </w:tcPr>
          <w:p w:rsidR="006B1345" w:rsidRPr="00ED303C" w14:paraId="22264103" w14:textId="27AB9278">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Based on publicly available data sources for estimated subscriber counts</w:t>
            </w:r>
            <w:r>
              <w:t>,</w:t>
            </w:r>
            <w:r w:rsidRPr="00ED303C">
              <w:t xml:space="preserve"> </w:t>
            </w:r>
            <w:r>
              <w:t xml:space="preserve">trend information from past payment data, </w:t>
            </w:r>
            <w:r w:rsidRPr="00ED303C">
              <w:t>and actual FY 202</w:t>
            </w:r>
            <w:r w:rsidR="00C76E19">
              <w:t>5</w:t>
            </w:r>
            <w:r w:rsidRPr="00ED303C">
              <w:t xml:space="preserve"> payment units. </w:t>
            </w:r>
          </w:p>
        </w:tc>
      </w:tr>
      <w:tr w14:paraId="7B431A80" w14:textId="77777777">
        <w:tblPrEx>
          <w:tblW w:w="8640" w:type="dxa"/>
          <w:tblInd w:w="120" w:type="dxa"/>
          <w:tblLayout w:type="fixed"/>
          <w:tblLook w:val="0000"/>
        </w:tblPrEx>
        <w:tc>
          <w:tcPr>
            <w:tcW w:w="2978" w:type="dxa"/>
            <w:tcBorders>
              <w:top w:val="single" w:sz="6" w:space="0" w:color="auto"/>
              <w:left w:val="double" w:sz="6" w:space="0" w:color="auto"/>
            </w:tcBorders>
          </w:tcPr>
          <w:p w:rsidR="006B1345" w:rsidRPr="00ED303C" w14:paraId="7281A197"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Interstate Telecommunication Service Providers</w:t>
            </w:r>
          </w:p>
        </w:tc>
        <w:tc>
          <w:tcPr>
            <w:tcW w:w="5662" w:type="dxa"/>
            <w:tcBorders>
              <w:top w:val="single" w:sz="6" w:space="0" w:color="auto"/>
              <w:left w:val="single" w:sz="6" w:space="0" w:color="auto"/>
              <w:right w:val="double" w:sz="6" w:space="0" w:color="auto"/>
            </w:tcBorders>
          </w:tcPr>
          <w:p w:rsidR="006B1345" w:rsidRPr="00ED303C" w14:paraId="72211C2F" w14:textId="42892F62">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Based on FCC Form 499-</w:t>
            </w:r>
            <w:r>
              <w:t>A</w:t>
            </w:r>
            <w:r w:rsidRPr="00ED303C">
              <w:t xml:space="preserve"> worksheets due in April 202</w:t>
            </w:r>
            <w:r w:rsidR="00C76E19">
              <w:t>6</w:t>
            </w:r>
            <w:r w:rsidRPr="00ED303C">
              <w:t>,</w:t>
            </w:r>
            <w:r>
              <w:t xml:space="preserve"> and any data assistance provided by</w:t>
            </w:r>
            <w:r w:rsidRPr="00ED303C">
              <w:t xml:space="preserve"> the Wireline Competition Bureau</w:t>
            </w:r>
            <w:r>
              <w:t xml:space="preserve">. </w:t>
            </w:r>
          </w:p>
        </w:tc>
      </w:tr>
      <w:tr w14:paraId="2102C3E3" w14:textId="77777777">
        <w:tblPrEx>
          <w:tblW w:w="8640" w:type="dxa"/>
          <w:tblInd w:w="120" w:type="dxa"/>
          <w:tblLayout w:type="fixed"/>
          <w:tblLook w:val="0000"/>
        </w:tblPrEx>
        <w:tc>
          <w:tcPr>
            <w:tcW w:w="2978" w:type="dxa"/>
            <w:tcBorders>
              <w:top w:val="single" w:sz="6" w:space="0" w:color="auto"/>
              <w:left w:val="double" w:sz="6" w:space="0" w:color="auto"/>
            </w:tcBorders>
          </w:tcPr>
          <w:p w:rsidR="006B1345" w:rsidRPr="00ED303C" w14:paraId="585CA233"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Earth Stations</w:t>
            </w:r>
          </w:p>
        </w:tc>
        <w:tc>
          <w:tcPr>
            <w:tcW w:w="5662" w:type="dxa"/>
            <w:tcBorders>
              <w:top w:val="single" w:sz="6" w:space="0" w:color="auto"/>
              <w:left w:val="single" w:sz="6" w:space="0" w:color="auto"/>
              <w:right w:val="double" w:sz="6" w:space="0" w:color="auto"/>
            </w:tcBorders>
          </w:tcPr>
          <w:p w:rsidR="006B1345" w:rsidRPr="00ED303C" w14:paraId="74C7688C" w14:textId="1FE0781B">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 xml:space="preserve">Based on </w:t>
            </w:r>
            <w:r>
              <w:t>Space</w:t>
            </w:r>
            <w:r w:rsidRPr="00ED303C">
              <w:t xml:space="preserve"> Bureau licensing data and actual FY 202</w:t>
            </w:r>
            <w:r w:rsidR="00C76E19">
              <w:t>5</w:t>
            </w:r>
            <w:r w:rsidRPr="00ED303C">
              <w:t xml:space="preserve"> payment units.</w:t>
            </w:r>
          </w:p>
        </w:tc>
      </w:tr>
      <w:tr w14:paraId="2AA3D0EE" w14:textId="77777777">
        <w:tblPrEx>
          <w:tblW w:w="8640" w:type="dxa"/>
          <w:tblInd w:w="120" w:type="dxa"/>
          <w:tblLayout w:type="fixed"/>
          <w:tblLook w:val="0000"/>
        </w:tblPrEx>
        <w:tc>
          <w:tcPr>
            <w:tcW w:w="2978" w:type="dxa"/>
            <w:tcBorders>
              <w:top w:val="single" w:sz="6" w:space="0" w:color="auto"/>
              <w:left w:val="double" w:sz="6" w:space="0" w:color="auto"/>
            </w:tcBorders>
          </w:tcPr>
          <w:p w:rsidR="006B1345" w:rsidRPr="00ED303C" w14:paraId="0221AD37"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Space Stations (GSOs &amp; NGSOs)</w:t>
            </w:r>
          </w:p>
        </w:tc>
        <w:tc>
          <w:tcPr>
            <w:tcW w:w="5662" w:type="dxa"/>
            <w:tcBorders>
              <w:top w:val="single" w:sz="6" w:space="0" w:color="auto"/>
              <w:left w:val="single" w:sz="6" w:space="0" w:color="auto"/>
              <w:right w:val="double" w:sz="6" w:space="0" w:color="auto"/>
            </w:tcBorders>
          </w:tcPr>
          <w:p w:rsidR="006B1345" w:rsidRPr="00ED303C" w14:paraId="60FED0F9" w14:textId="36E6FFF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 xml:space="preserve">Based on </w:t>
            </w:r>
            <w:r>
              <w:t>Space</w:t>
            </w:r>
            <w:r w:rsidRPr="00ED303C">
              <w:t xml:space="preserve"> Bureau data reports and actual FY 202</w:t>
            </w:r>
            <w:r w:rsidR="00C76E19">
              <w:t>5</w:t>
            </w:r>
            <w:r w:rsidRPr="00ED303C">
              <w:t xml:space="preserve"> payment units.</w:t>
            </w:r>
          </w:p>
        </w:tc>
      </w:tr>
      <w:tr w14:paraId="5406D8C1" w14:textId="77777777" w:rsidTr="00735EC7">
        <w:tblPrEx>
          <w:tblW w:w="8640" w:type="dxa"/>
          <w:tblInd w:w="120" w:type="dxa"/>
          <w:tblLayout w:type="fixed"/>
          <w:tblLook w:val="0000"/>
        </w:tblPrEx>
        <w:tc>
          <w:tcPr>
            <w:tcW w:w="2978" w:type="dxa"/>
            <w:tcBorders>
              <w:top w:val="single" w:sz="6" w:space="0" w:color="auto"/>
              <w:left w:val="double" w:sz="6" w:space="0" w:color="auto"/>
              <w:bottom w:val="single" w:sz="6" w:space="0" w:color="auto"/>
            </w:tcBorders>
          </w:tcPr>
          <w:p w:rsidR="006B1345" w:rsidRPr="00ED303C" w14:paraId="6992F73A"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International Bearer Circuits</w:t>
            </w:r>
          </w:p>
        </w:tc>
        <w:tc>
          <w:tcPr>
            <w:tcW w:w="5662" w:type="dxa"/>
            <w:tcBorders>
              <w:top w:val="single" w:sz="6" w:space="0" w:color="auto"/>
              <w:left w:val="single" w:sz="6" w:space="0" w:color="auto"/>
              <w:bottom w:val="single" w:sz="6" w:space="0" w:color="auto"/>
              <w:right w:val="double" w:sz="6" w:space="0" w:color="auto"/>
            </w:tcBorders>
          </w:tcPr>
          <w:p w:rsidR="006B1345" w:rsidRPr="00ED303C" w14:paraId="462351D3" w14:textId="4805D151">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 xml:space="preserve">Based on </w:t>
            </w:r>
            <w:r>
              <w:t xml:space="preserve">assistance provided by the Office of </w:t>
            </w:r>
            <w:r w:rsidRPr="00ED303C">
              <w:t xml:space="preserve">International </w:t>
            </w:r>
            <w:r>
              <w:t>Affairs, any</w:t>
            </w:r>
            <w:r w:rsidRPr="00ED303C">
              <w:t xml:space="preserve"> </w:t>
            </w:r>
            <w:r>
              <w:t xml:space="preserve">data </w:t>
            </w:r>
            <w:r w:rsidRPr="00ED303C">
              <w:t>submissions by licensees, adjusted as necessary, and actual FY 202</w:t>
            </w:r>
            <w:r w:rsidR="00C76E19">
              <w:t>5</w:t>
            </w:r>
            <w:r w:rsidRPr="00ED303C">
              <w:t xml:space="preserve"> payment units.</w:t>
            </w:r>
          </w:p>
        </w:tc>
      </w:tr>
      <w:tr w14:paraId="3BC6E497" w14:textId="77777777">
        <w:tblPrEx>
          <w:tblW w:w="8640" w:type="dxa"/>
          <w:tblInd w:w="120" w:type="dxa"/>
          <w:tblLayout w:type="fixed"/>
          <w:tblLook w:val="0000"/>
        </w:tblPrEx>
        <w:tc>
          <w:tcPr>
            <w:tcW w:w="2978" w:type="dxa"/>
            <w:tcBorders>
              <w:top w:val="single" w:sz="6" w:space="0" w:color="auto"/>
              <w:left w:val="double" w:sz="6" w:space="0" w:color="auto"/>
              <w:bottom w:val="double" w:sz="4" w:space="0" w:color="auto"/>
            </w:tcBorders>
          </w:tcPr>
          <w:p w:rsidR="006B1345" w:rsidRPr="00ED303C" w14:paraId="25B63A6F"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Submarine Cable Licenses</w:t>
            </w:r>
          </w:p>
        </w:tc>
        <w:tc>
          <w:tcPr>
            <w:tcW w:w="5662" w:type="dxa"/>
            <w:tcBorders>
              <w:top w:val="single" w:sz="6" w:space="0" w:color="auto"/>
              <w:left w:val="single" w:sz="6" w:space="0" w:color="auto"/>
              <w:bottom w:val="double" w:sz="4" w:space="0" w:color="auto"/>
              <w:right w:val="double" w:sz="6" w:space="0" w:color="auto"/>
            </w:tcBorders>
          </w:tcPr>
          <w:p w:rsidR="006B1345" w:rsidRPr="00ED303C" w14:paraId="5AEC7164" w14:textId="6DBCB9B6">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pPr>
            <w:r w:rsidRPr="00ED303C">
              <w:t xml:space="preserve">Based on </w:t>
            </w:r>
            <w:r>
              <w:t xml:space="preserve">Office of </w:t>
            </w:r>
            <w:r w:rsidRPr="00ED303C">
              <w:t xml:space="preserve">International </w:t>
            </w:r>
            <w:r>
              <w:t>Affairs</w:t>
            </w:r>
            <w:r w:rsidRPr="00ED303C">
              <w:t xml:space="preserve"> license information, and actual FY 202</w:t>
            </w:r>
            <w:r w:rsidR="00C76E19">
              <w:t>5</w:t>
            </w:r>
            <w:r w:rsidRPr="00ED303C">
              <w:t xml:space="preserve"> payment units.</w:t>
            </w:r>
          </w:p>
        </w:tc>
      </w:tr>
    </w:tbl>
    <w:p w:rsidR="006B1345" w:rsidP="00735EC7" w14:paraId="583C57D6" w14:textId="77777777">
      <w:pPr>
        <w:rPr>
          <w:b/>
        </w:rPr>
      </w:pPr>
    </w:p>
    <w:p w:rsidR="006B1345" w:rsidP="00735EC7" w14:paraId="1E02848F" w14:textId="77777777">
      <w:pPr>
        <w:sectPr w:rsidSect="008703F3">
          <w:endnotePr>
            <w:numFmt w:val="decimal"/>
          </w:endnotePr>
          <w:pgSz w:w="12240" w:h="15840"/>
          <w:pgMar w:top="1440" w:right="1440" w:bottom="720" w:left="1440" w:header="720" w:footer="720" w:gutter="0"/>
          <w:cols w:space="720"/>
          <w:noEndnote/>
          <w:titlePg/>
        </w:sectPr>
      </w:pPr>
    </w:p>
    <w:p w:rsidR="006B1345" w:rsidP="00735EC7" w14:paraId="61A4374A" w14:textId="77777777">
      <w:pPr>
        <w:pStyle w:val="Heading6"/>
        <w:numPr>
          <w:ilvl w:val="5"/>
          <w:numId w:val="0"/>
        </w:numPr>
        <w:tabs>
          <w:tab w:val="left" w:pos="4320"/>
        </w:tabs>
        <w:spacing w:after="0"/>
        <w:jc w:val="center"/>
      </w:pPr>
      <w:r w:rsidRPr="00856C84">
        <w:t xml:space="preserve">APPENDIX </w:t>
      </w:r>
      <w:r>
        <w:t>D</w:t>
      </w:r>
    </w:p>
    <w:p w:rsidR="006B1345" w:rsidP="00735EC7" w14:paraId="73EA0DD0" w14:textId="77777777">
      <w:pPr>
        <w:jc w:val="center"/>
        <w:rPr>
          <w:b/>
        </w:rPr>
      </w:pPr>
    </w:p>
    <w:p w:rsidR="006B1345" w:rsidP="00735EC7" w14:paraId="7520CF08" w14:textId="77777777">
      <w:pPr>
        <w:jc w:val="center"/>
      </w:pPr>
      <w:r w:rsidRPr="007974E9">
        <w:rPr>
          <w:b/>
        </w:rPr>
        <w:t>Factors, Measurements, And Calculations That Determine Signal Contours And Associated Population Coverages</w:t>
      </w:r>
    </w:p>
    <w:p w:rsidR="006B1345" w:rsidP="00735EC7" w14:paraId="06B36A75" w14:textId="77777777"/>
    <w:p w:rsidR="006B1345" w:rsidRPr="003E15D2" w:rsidP="00562346" w14:paraId="2C07CA6B" w14:textId="77777777">
      <w:pPr>
        <w:suppressAutoHyphens/>
        <w:ind w:left="720"/>
        <w:rPr>
          <w:b/>
          <w:u w:val="single"/>
        </w:rPr>
      </w:pPr>
      <w:r w:rsidRPr="003E15D2">
        <w:rPr>
          <w:b/>
          <w:u w:val="single"/>
        </w:rPr>
        <w:t xml:space="preserve">AM </w:t>
      </w:r>
      <w:r w:rsidRPr="00C06F3A">
        <w:rPr>
          <w:b/>
          <w:u w:val="single"/>
        </w:rPr>
        <w:t>Stations</w:t>
      </w:r>
    </w:p>
    <w:p w:rsidR="006B1345" w:rsidRPr="00ED303C" w:rsidP="00387688" w14:paraId="41ED4263" w14:textId="77777777">
      <w:pPr>
        <w:suppressAutoHyphens/>
        <w:ind w:left="720"/>
        <w:rPr>
          <w:spacing w:val="-3"/>
        </w:rPr>
      </w:pPr>
    </w:p>
    <w:p w:rsidR="006B1345" w:rsidRPr="00ED303C" w:rsidP="00562346" w14:paraId="4618AFCC" w14:textId="77777777">
      <w:pPr>
        <w:suppressAutoHyphens/>
        <w:ind w:left="720"/>
      </w:pPr>
      <w:r w:rsidRPr="00ED303C">
        <w:t>For stations with nondirectional daytime antennas, the theoretical radiation was used at all azimuths.  For stations with directional daytime antennas, specific information on each day tower, including field ratio, phase, spacing, and orientation was retrieved, as well as the theoretical pattern root-mean-square of the radiation in all directions in the horizontal plane (RMS) figure (</w:t>
      </w:r>
      <w:r w:rsidRPr="00ED303C">
        <w:t>milliVolt</w:t>
      </w:r>
      <w:r w:rsidRPr="00ED303C">
        <w:t xml:space="preserve"> per meter (mV/m) @ 1 km) for the antenna system.  The standard, or augmented standard if pertinent, horizontal plane radiation pattern was calculated using techniques and methods specified in sections 73.150 and 73.152 of the Commission’s rules. </w:t>
      </w:r>
      <w:r>
        <w:t xml:space="preserve"> </w:t>
      </w:r>
      <w:r w:rsidRPr="00ED303C">
        <w:t xml:space="preserve">Radiation values were calculated for each of 360 radials around the transmitter site.  Next, estimated soil conductivity data was retrieved from a database representing the information in FCC Figure R3. </w:t>
      </w:r>
      <w:r>
        <w:t xml:space="preserve"> </w:t>
      </w:r>
      <w:r w:rsidRPr="00ED303C">
        <w:t>Using the calculated horizontal radiation values, and the retrieved soil conductivity data, the distance to the principal community (5 mV/m) contour was predicted for each of the 360 radials.  The resulting distance to principal community contours were used to form a geographical polygon.  Population counting was accomplished by determining which 20</w:t>
      </w:r>
      <w:r>
        <w:t>2</w:t>
      </w:r>
      <w:r w:rsidRPr="00ED303C">
        <w:t>0 block centroids were contained in the polygon.  (A block centroid is the center point of a small area containing population as computed by the U.S. Census Bureau.)  The sum of the population figures for all enclosed blocks represents the total population for the predicted principal community coverage area.</w:t>
      </w:r>
    </w:p>
    <w:p w:rsidR="006B1345" w:rsidRPr="00ED303C" w:rsidP="00562346" w14:paraId="3C1D0B2A" w14:textId="77777777">
      <w:pPr>
        <w:suppressAutoHyphens/>
        <w:ind w:left="720"/>
      </w:pPr>
    </w:p>
    <w:p w:rsidR="006B1345" w:rsidRPr="00ED303C" w:rsidP="00562346" w14:paraId="41420CDF" w14:textId="77777777">
      <w:pPr>
        <w:suppressAutoHyphens/>
        <w:ind w:left="720"/>
        <w:rPr>
          <w:b/>
          <w:u w:val="single"/>
        </w:rPr>
      </w:pPr>
      <w:r w:rsidRPr="00ED303C">
        <w:rPr>
          <w:b/>
          <w:u w:val="single"/>
        </w:rPr>
        <w:t>FM Stations</w:t>
      </w:r>
    </w:p>
    <w:p w:rsidR="006B1345" w:rsidRPr="00ED303C" w:rsidP="00306CA6" w14:paraId="1DF48CD9" w14:textId="77777777">
      <w:pPr>
        <w:suppressAutoHyphens/>
        <w:ind w:left="720"/>
      </w:pPr>
    </w:p>
    <w:p w:rsidR="006B1345" w:rsidP="00562346" w14:paraId="49CC1F66" w14:textId="77777777">
      <w:pPr>
        <w:suppressAutoHyphens/>
        <w:ind w:left="720"/>
      </w:pPr>
      <w:r w:rsidRPr="00ED303C">
        <w:t xml:space="preserve">The greater of the horizontal or vertical effective radiated power (ERP) (kW) and respective height above average terrain (HAAT) (m) combination was used.  Where the antenna height above mean sea level (HAMSL) was available, it was used in lieu of the average HAAT figure to calculate specific HAAT figures for each of 360 radials under study.  Any available directional pattern information was applied as well, to produce a radial-specific ERP figure.  The HAAT and ERP figures were used in conjunction with the Field Strength (50-50) propagation curves specified in 47 CFR § 73.313 of the Commission’s rules to predict the distance to the principal community (70 </w:t>
      </w:r>
      <w:r w:rsidRPr="00ED303C">
        <w:t>dBu</w:t>
      </w:r>
      <w:r w:rsidRPr="00ED303C">
        <w:t xml:space="preserve"> (decibel above 1 </w:t>
      </w:r>
      <w:r w:rsidRPr="00ED303C">
        <w:t>microVolt</w:t>
      </w:r>
      <w:r w:rsidRPr="00ED303C">
        <w:t xml:space="preserve"> per meter) or 3.17 mV/m) contour for each of the 360 radials.  The resulting distance to principal community contours were used to form a geographical polygon.  Population counting was accomplished by determining which 20</w:t>
      </w:r>
      <w:r>
        <w:t>2</w:t>
      </w:r>
      <w:r w:rsidRPr="00ED303C">
        <w:t xml:space="preserve">0 block centroids were contained in the polygon.  The sum of the population figures for all enclosed blocks represents the total population for the predicted principal community coverage area. </w:t>
      </w:r>
    </w:p>
    <w:p w:rsidR="006B1345" w:rsidP="00735EC7" w14:paraId="36DD593B" w14:textId="77777777"/>
    <w:p w:rsidR="006B1345" w:rsidP="00735EC7" w14:paraId="64B509B8" w14:textId="77777777">
      <w:pPr>
        <w:sectPr w:rsidSect="008703F3">
          <w:endnotePr>
            <w:numFmt w:val="decimal"/>
          </w:endnotePr>
          <w:pgSz w:w="12240" w:h="15840"/>
          <w:pgMar w:top="1440" w:right="1440" w:bottom="720" w:left="1440" w:header="720" w:footer="720" w:gutter="0"/>
          <w:cols w:space="720"/>
          <w:noEndnote/>
          <w:titlePg/>
        </w:sectPr>
      </w:pPr>
    </w:p>
    <w:p w:rsidR="006B1345" w:rsidP="00EE33AB" w14:paraId="6A792ECE" w14:textId="54C71647">
      <w:pPr>
        <w:pStyle w:val="Heading6"/>
        <w:numPr>
          <w:ilvl w:val="5"/>
          <w:numId w:val="0"/>
        </w:numPr>
        <w:tabs>
          <w:tab w:val="left" w:pos="4320"/>
        </w:tabs>
        <w:spacing w:after="0"/>
        <w:jc w:val="center"/>
        <w:rPr>
          <w:b w:val="0"/>
        </w:rPr>
      </w:pPr>
      <w:r w:rsidRPr="00856C84">
        <w:t xml:space="preserve">APPENDIX </w:t>
      </w:r>
      <w:r>
        <w:t>E</w:t>
      </w:r>
    </w:p>
    <w:p w:rsidR="009902AC" w:rsidP="00735EC7" w14:paraId="02F41F11" w14:textId="77777777">
      <w:pPr>
        <w:jc w:val="center"/>
        <w:rPr>
          <w:b/>
        </w:rPr>
      </w:pPr>
    </w:p>
    <w:p w:rsidR="006B1345" w:rsidP="00735EC7" w14:paraId="4605744B" w14:textId="17BB3C1C">
      <w:pPr>
        <w:jc w:val="center"/>
        <w:rPr>
          <w:b/>
        </w:rPr>
      </w:pPr>
      <w:r w:rsidRPr="007974E9">
        <w:rPr>
          <w:b/>
        </w:rPr>
        <w:t>Space Station Satellite Charts For FY 202</w:t>
      </w:r>
      <w:r w:rsidR="00C76E19">
        <w:rPr>
          <w:b/>
        </w:rPr>
        <w:t xml:space="preserve">6 </w:t>
      </w:r>
      <w:r w:rsidRPr="007974E9">
        <w:rPr>
          <w:b/>
        </w:rPr>
        <w:t>Regulatory Fees</w:t>
      </w:r>
    </w:p>
    <w:p w:rsidR="006B1345" w:rsidP="00735EC7" w14:paraId="5A4B4AD2" w14:textId="77777777"/>
    <w:p w:rsidR="006B1345" w:rsidP="00562346" w14:paraId="15823182" w14:textId="77777777">
      <w:pPr>
        <w:tabs>
          <w:tab w:val="left" w:pos="720"/>
        </w:tabs>
        <w:ind w:left="-14" w:right="-14"/>
        <w:rPr>
          <w:b/>
          <w:color w:val="000000"/>
        </w:rPr>
      </w:pPr>
      <w:r w:rsidRPr="00800C2C">
        <w:rPr>
          <w:b/>
          <w:bCs/>
          <w:color w:val="000000"/>
        </w:rPr>
        <w:t>Space Stations (Geostationary Orbit):  U.S.-Licensed Space Stations</w:t>
      </w:r>
    </w:p>
    <w:p w:rsidR="006B1345" w:rsidRPr="00800C2C" w:rsidP="00562346" w14:paraId="3EB20C30" w14:textId="48482823">
      <w:pPr>
        <w:tabs>
          <w:tab w:val="left" w:pos="720"/>
        </w:tabs>
        <w:ind w:left="-14" w:right="-14"/>
        <w:rPr>
          <w:color w:val="000000"/>
        </w:rPr>
      </w:pPr>
    </w:p>
    <w:tbl>
      <w:tblPr>
        <w:tblW w:w="9496" w:type="dxa"/>
        <w:tblLook w:val="04A0"/>
      </w:tblPr>
      <w:tblGrid>
        <w:gridCol w:w="1057"/>
        <w:gridCol w:w="3060"/>
        <w:gridCol w:w="1440"/>
        <w:gridCol w:w="2880"/>
        <w:gridCol w:w="1059"/>
      </w:tblGrid>
      <w:tr w14:paraId="361930F8" w14:textId="77777777" w:rsidTr="008C61F8">
        <w:tblPrEx>
          <w:tblW w:w="9496" w:type="dxa"/>
          <w:tblLook w:val="04A0"/>
        </w:tblPrEx>
        <w:trPr>
          <w:trHeight w:val="330"/>
          <w:tblHeader/>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14:paraId="1475243D" w14:textId="77777777">
            <w:pPr>
              <w:tabs>
                <w:tab w:val="left" w:pos="720"/>
              </w:tabs>
              <w:spacing w:after="120" w:line="276" w:lineRule="auto"/>
              <w:ind w:left="-20" w:right="-20"/>
              <w:jc w:val="center"/>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8C61F8" w14:paraId="6CFBFF6A" w14:textId="77777777">
            <w:pPr>
              <w:tabs>
                <w:tab w:val="left" w:pos="720"/>
              </w:tabs>
              <w:spacing w:after="120" w:line="276" w:lineRule="auto"/>
              <w:ind w:left="-20" w:right="-20"/>
              <w:jc w:val="center"/>
              <w:rPr>
                <w:b/>
                <w:szCs w:val="22"/>
                <w:u w:val="single"/>
              </w:rPr>
            </w:pPr>
            <w:r w:rsidRPr="008C61F8">
              <w:rPr>
                <w:b/>
                <w:szCs w:val="22"/>
                <w:u w:val="single"/>
              </w:rPr>
              <w:t>LICENSEE</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8C61F8" w14:paraId="1A827BBF" w14:textId="77777777">
            <w:pPr>
              <w:tabs>
                <w:tab w:val="left" w:pos="720"/>
              </w:tabs>
              <w:spacing w:after="120" w:line="276" w:lineRule="auto"/>
              <w:ind w:left="-20" w:right="-20"/>
              <w:jc w:val="center"/>
              <w:rPr>
                <w:b/>
                <w:color w:val="000000" w:themeColor="text1"/>
                <w:szCs w:val="22"/>
                <w:u w:val="single"/>
              </w:rPr>
            </w:pPr>
            <w:r w:rsidRPr="008C61F8">
              <w:rPr>
                <w:b/>
                <w:color w:val="000000" w:themeColor="text1"/>
                <w:szCs w:val="22"/>
                <w:u w:val="single"/>
              </w:rPr>
              <w:t>CALL SIGN</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8C61F8" w14:paraId="1AD21A24" w14:textId="77777777">
            <w:pPr>
              <w:tabs>
                <w:tab w:val="left" w:pos="720"/>
              </w:tabs>
              <w:spacing w:after="120" w:line="276" w:lineRule="auto"/>
              <w:ind w:left="-20" w:right="-20"/>
              <w:jc w:val="center"/>
              <w:rPr>
                <w:b/>
                <w:color w:val="000000" w:themeColor="text1"/>
                <w:szCs w:val="22"/>
                <w:u w:val="single"/>
              </w:rPr>
            </w:pPr>
            <w:r w:rsidRPr="008C61F8">
              <w:rPr>
                <w:b/>
                <w:color w:val="000000" w:themeColor="text1"/>
                <w:szCs w:val="22"/>
                <w:u w:val="single"/>
              </w:rPr>
              <w:t>SATELLITE NAME</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8C61F8" w14:paraId="0941A30F" w14:textId="77777777">
            <w:pPr>
              <w:tabs>
                <w:tab w:val="left" w:pos="720"/>
              </w:tabs>
              <w:spacing w:after="120" w:line="276" w:lineRule="auto"/>
              <w:ind w:left="-20" w:right="-20"/>
              <w:jc w:val="center"/>
              <w:rPr>
                <w:b/>
                <w:color w:val="000000" w:themeColor="text1"/>
                <w:szCs w:val="22"/>
                <w:u w:val="single"/>
              </w:rPr>
            </w:pPr>
            <w:r w:rsidRPr="008C61F8">
              <w:rPr>
                <w:b/>
                <w:color w:val="000000" w:themeColor="text1"/>
                <w:szCs w:val="22"/>
                <w:u w:val="single"/>
              </w:rPr>
              <w:t>TYPE</w:t>
            </w:r>
          </w:p>
        </w:tc>
      </w:tr>
      <w:tr w14:paraId="3F6A4EDB"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7F786E9C"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4A3852AE" w14:textId="77777777">
            <w:pPr>
              <w:tabs>
                <w:tab w:val="left" w:pos="720"/>
              </w:tabs>
              <w:spacing w:after="120" w:line="276" w:lineRule="auto"/>
              <w:ind w:left="-20" w:right="-20"/>
              <w:jc w:val="center"/>
              <w:rPr>
                <w:szCs w:val="22"/>
              </w:rPr>
            </w:pPr>
            <w:r w:rsidRPr="002214BB">
              <w:rPr>
                <w:szCs w:val="22"/>
              </w:rPr>
              <w:t>Astranis</w:t>
            </w:r>
            <w:r w:rsidRPr="002214BB">
              <w:rPr>
                <w:szCs w:val="22"/>
              </w:rPr>
              <w:t xml:space="preserve"> Projects USA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DC8A85D"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S3092</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5EFD8B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ARCTURUS</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1D5ACCA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3F53AB1"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6C5FEAC4"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36BE5EC9" w14:textId="77777777">
            <w:pPr>
              <w:tabs>
                <w:tab w:val="left" w:pos="720"/>
              </w:tabs>
              <w:spacing w:after="120" w:line="276" w:lineRule="auto"/>
              <w:ind w:left="-20" w:right="-20"/>
              <w:jc w:val="center"/>
              <w:rPr>
                <w:szCs w:val="22"/>
              </w:rPr>
            </w:pPr>
            <w:r w:rsidRPr="002214BB">
              <w:rPr>
                <w:szCs w:val="22"/>
              </w:rPr>
              <w:t>DIRECTV Enterprises,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04708F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S2632</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030555C"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DIRECTV D8</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59476B8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59BF951"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11D96AF3"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5CE8AD2A" w14:textId="77777777">
            <w:pPr>
              <w:tabs>
                <w:tab w:val="left" w:pos="720"/>
              </w:tabs>
              <w:spacing w:after="120" w:line="276" w:lineRule="auto"/>
              <w:ind w:left="-20" w:right="-20"/>
              <w:jc w:val="center"/>
              <w:rPr>
                <w:szCs w:val="22"/>
              </w:rPr>
            </w:pPr>
            <w:r w:rsidRPr="002214BB">
              <w:rPr>
                <w:szCs w:val="22"/>
              </w:rPr>
              <w:t>DIRECTV Enterprises,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54809A2"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S2640</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7A682D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DIRECTV D11</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9F636A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0230401A"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6BB85EEE"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1B1ECDBE" w14:textId="77777777">
            <w:pPr>
              <w:tabs>
                <w:tab w:val="left" w:pos="720"/>
              </w:tabs>
              <w:spacing w:after="120" w:line="276" w:lineRule="auto"/>
              <w:ind w:left="-20" w:right="-20"/>
              <w:jc w:val="center"/>
              <w:rPr>
                <w:szCs w:val="22"/>
              </w:rPr>
            </w:pPr>
            <w:r w:rsidRPr="002214BB">
              <w:rPr>
                <w:szCs w:val="22"/>
              </w:rPr>
              <w:t>DIRECTV Enterprises,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7C7C07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S2641</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52FC29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DIRECTV D10</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449E70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2F9DDBA"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1017C90A"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7B8842D3" w14:textId="77777777">
            <w:pPr>
              <w:tabs>
                <w:tab w:val="left" w:pos="720"/>
              </w:tabs>
              <w:spacing w:after="120" w:line="276" w:lineRule="auto"/>
              <w:ind w:left="-20" w:right="-20"/>
              <w:jc w:val="center"/>
              <w:rPr>
                <w:szCs w:val="22"/>
              </w:rPr>
            </w:pPr>
            <w:r w:rsidRPr="002214BB">
              <w:rPr>
                <w:szCs w:val="22"/>
              </w:rPr>
              <w:t>DIRECTV Enterprises,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578805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S2669</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AE0E58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DIRECTV D9S</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50D1FD9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05D35077"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66BBDC92"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5009A920" w14:textId="77777777">
            <w:pPr>
              <w:tabs>
                <w:tab w:val="left" w:pos="720"/>
              </w:tabs>
              <w:spacing w:after="120" w:line="276" w:lineRule="auto"/>
              <w:ind w:left="-20" w:right="-20"/>
              <w:jc w:val="center"/>
              <w:rPr>
                <w:szCs w:val="22"/>
              </w:rPr>
            </w:pPr>
            <w:r w:rsidRPr="002214BB">
              <w:rPr>
                <w:szCs w:val="22"/>
              </w:rPr>
              <w:t>DIRECTV Enterprises,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DAA138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S2673</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0BC1942"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DIRECTV D5</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B21AC1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7030137"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16C28694"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3FB188B9" w14:textId="77777777">
            <w:pPr>
              <w:tabs>
                <w:tab w:val="left" w:pos="720"/>
              </w:tabs>
              <w:spacing w:after="120" w:line="276" w:lineRule="auto"/>
              <w:ind w:left="-20" w:right="-20"/>
              <w:jc w:val="center"/>
              <w:rPr>
                <w:szCs w:val="22"/>
              </w:rPr>
            </w:pPr>
            <w:r w:rsidRPr="002214BB">
              <w:rPr>
                <w:szCs w:val="22"/>
              </w:rPr>
              <w:t>DIRECTV Enterprises,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8D6FA7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S2797</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A52CE12"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DIRECTV D12</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25B8362C"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13CBA5BC"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39525C8B"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7B517DD" w14:textId="77777777">
            <w:pPr>
              <w:tabs>
                <w:tab w:val="left" w:pos="720"/>
              </w:tabs>
              <w:spacing w:after="120" w:line="276" w:lineRule="auto"/>
              <w:ind w:left="-20" w:right="-20"/>
              <w:jc w:val="center"/>
              <w:rPr>
                <w:szCs w:val="22"/>
              </w:rPr>
            </w:pPr>
            <w:r w:rsidRPr="002214BB">
              <w:rPr>
                <w:szCs w:val="22"/>
              </w:rPr>
              <w:t>DIRECTV Enterprises,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9614B2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S2869</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48E1201"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DIRECTV D14</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9559896"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1D5C40E9"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06A1DEB7"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0AE9B58D" w14:textId="77777777">
            <w:pPr>
              <w:tabs>
                <w:tab w:val="left" w:pos="720"/>
              </w:tabs>
              <w:spacing w:after="120" w:line="276" w:lineRule="auto"/>
              <w:ind w:left="-20" w:right="-20"/>
              <w:jc w:val="center"/>
              <w:rPr>
                <w:szCs w:val="22"/>
              </w:rPr>
            </w:pPr>
            <w:r w:rsidRPr="002214BB">
              <w:rPr>
                <w:szCs w:val="22"/>
              </w:rPr>
              <w:t>DIRECTV Enterprises,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2E6960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S2930</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315452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DIRECTV D15</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020BE4FC"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456CE75B"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7732E84F"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77072258" w14:textId="77777777">
            <w:pPr>
              <w:tabs>
                <w:tab w:val="left" w:pos="720"/>
              </w:tabs>
              <w:spacing w:after="120" w:line="276" w:lineRule="auto"/>
              <w:ind w:left="-20" w:right="-20"/>
              <w:jc w:val="center"/>
              <w:rPr>
                <w:szCs w:val="22"/>
              </w:rPr>
            </w:pPr>
            <w:r w:rsidRPr="002214BB">
              <w:rPr>
                <w:szCs w:val="22"/>
              </w:rPr>
              <w:t>DIRECTV Enterprises,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7BD8FB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S3039</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E3F422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DIRECTV D16</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0BDA013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35CB5458"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7DF46220"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3655E30" w14:textId="77777777">
            <w:pPr>
              <w:tabs>
                <w:tab w:val="left" w:pos="720"/>
              </w:tabs>
              <w:spacing w:after="120" w:line="276" w:lineRule="auto"/>
              <w:ind w:left="-20" w:right="-20"/>
              <w:jc w:val="center"/>
              <w:rPr>
                <w:szCs w:val="22"/>
              </w:rPr>
            </w:pPr>
            <w:r w:rsidRPr="002214BB">
              <w:rPr>
                <w:szCs w:val="22"/>
              </w:rPr>
              <w:t>DISH Operating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2DB14F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S2694</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9BFB35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ECHOSTAR 10</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3A504DF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420DEFEE"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46F917A"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572CE988" w14:textId="77777777">
            <w:pPr>
              <w:tabs>
                <w:tab w:val="left" w:pos="720"/>
              </w:tabs>
              <w:spacing w:after="120" w:line="276" w:lineRule="auto"/>
              <w:ind w:left="-20" w:right="-20"/>
              <w:jc w:val="center"/>
              <w:rPr>
                <w:szCs w:val="22"/>
              </w:rPr>
            </w:pPr>
            <w:r w:rsidRPr="002214BB">
              <w:rPr>
                <w:szCs w:val="22"/>
              </w:rPr>
              <w:t>DISH Operating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107FC0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S2738</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A5D129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ECHOSTAR 11</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3F9E96D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7AA3CBD"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2BBA42EC"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3A619D3" w14:textId="77777777">
            <w:pPr>
              <w:tabs>
                <w:tab w:val="left" w:pos="720"/>
              </w:tabs>
              <w:spacing w:after="120" w:line="276" w:lineRule="auto"/>
              <w:ind w:left="-20" w:right="-20"/>
              <w:jc w:val="center"/>
              <w:rPr>
                <w:szCs w:val="22"/>
              </w:rPr>
            </w:pPr>
            <w:r w:rsidRPr="002214BB">
              <w:rPr>
                <w:szCs w:val="22"/>
              </w:rPr>
              <w:t>DISH Operating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6396F12"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S2790</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466E0F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ECHOSTAR 14</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09D0BB3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3694B200"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48E8F4C1"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C025EA4" w14:textId="77777777">
            <w:pPr>
              <w:tabs>
                <w:tab w:val="left" w:pos="720"/>
              </w:tabs>
              <w:spacing w:after="120" w:line="276" w:lineRule="auto"/>
              <w:ind w:left="-20" w:right="-20"/>
              <w:jc w:val="center"/>
              <w:rPr>
                <w:szCs w:val="22"/>
              </w:rPr>
            </w:pPr>
            <w:r w:rsidRPr="002214BB">
              <w:rPr>
                <w:szCs w:val="22"/>
              </w:rPr>
              <w:t>DISH Operating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1F57AD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S2931</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1766BF6"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ECHOSTAR 18</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7189EE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63133F42"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017D78AE"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458B540C" w14:textId="77777777">
            <w:pPr>
              <w:tabs>
                <w:tab w:val="left" w:pos="720"/>
              </w:tabs>
              <w:spacing w:after="120" w:line="276" w:lineRule="auto"/>
              <w:ind w:left="-20" w:right="-20"/>
              <w:jc w:val="center"/>
              <w:rPr>
                <w:szCs w:val="22"/>
              </w:rPr>
            </w:pPr>
            <w:r w:rsidRPr="002214BB">
              <w:rPr>
                <w:szCs w:val="22"/>
              </w:rPr>
              <w:t>EchoStar Satellite Operating Corporation</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D2429F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S2811</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F6B240D"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ECHOSTAR 15</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0C52E476"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07382939"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746EB03F"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556C68F5" w14:textId="77777777">
            <w:pPr>
              <w:tabs>
                <w:tab w:val="left" w:pos="720"/>
              </w:tabs>
              <w:spacing w:after="120" w:line="276" w:lineRule="auto"/>
              <w:ind w:left="-20" w:right="-20"/>
              <w:jc w:val="center"/>
              <w:rPr>
                <w:szCs w:val="22"/>
              </w:rPr>
            </w:pPr>
            <w:r w:rsidRPr="002214BB">
              <w:rPr>
                <w:szCs w:val="22"/>
              </w:rPr>
              <w:t>EchoStar Satellite Operating Corporation</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B03537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S2844</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9A5317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ECHOSTAR 16</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2166FE5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70F773EA"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10922C7A"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52C103B5" w14:textId="77777777">
            <w:pPr>
              <w:tabs>
                <w:tab w:val="left" w:pos="720"/>
              </w:tabs>
              <w:spacing w:after="120" w:line="276" w:lineRule="auto"/>
              <w:ind w:left="-20" w:right="-20"/>
              <w:jc w:val="center"/>
              <w:rPr>
                <w:szCs w:val="22"/>
              </w:rPr>
            </w:pPr>
            <w:r w:rsidRPr="002214BB">
              <w:rPr>
                <w:szCs w:val="22"/>
              </w:rPr>
              <w:t>EchoStar Satellite Services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1B82A3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S2179</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1387CA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ECHOSTAR 9</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0F1342D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4DA4B0DA"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6026BAFD"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48E053CD" w14:textId="77777777">
            <w:pPr>
              <w:tabs>
                <w:tab w:val="left" w:pos="720"/>
              </w:tabs>
              <w:spacing w:after="120" w:line="276" w:lineRule="auto"/>
              <w:ind w:left="-20" w:right="-20"/>
              <w:jc w:val="center"/>
              <w:rPr>
                <w:szCs w:val="22"/>
              </w:rPr>
            </w:pPr>
            <w:r w:rsidRPr="002214BB">
              <w:rPr>
                <w:szCs w:val="22"/>
              </w:rPr>
              <w:t>EchoStar BSS Corp</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60FBBBC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S3093</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345FDF7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ECHOSTAR 23</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5D0CC31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60D4AC6D"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42218C30"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1C0BE3FB" w14:textId="77777777">
            <w:pPr>
              <w:tabs>
                <w:tab w:val="left" w:pos="720"/>
              </w:tabs>
              <w:spacing w:after="120" w:line="276" w:lineRule="auto"/>
              <w:ind w:left="-20" w:right="-20"/>
              <w:jc w:val="center"/>
              <w:rPr>
                <w:szCs w:val="22"/>
              </w:rPr>
            </w:pPr>
            <w:r w:rsidRPr="002214BB">
              <w:rPr>
                <w:szCs w:val="22"/>
              </w:rPr>
              <w:t>ES 172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F35E62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S2610</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1CB5B6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EUTELSAT 174A</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117F6F11"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00651FA3"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9E7B5DA"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9384762" w14:textId="77777777">
            <w:pPr>
              <w:tabs>
                <w:tab w:val="left" w:pos="720"/>
              </w:tabs>
              <w:spacing w:after="120" w:line="276" w:lineRule="auto"/>
              <w:ind w:left="-20" w:right="-20"/>
              <w:jc w:val="center"/>
              <w:rPr>
                <w:szCs w:val="22"/>
              </w:rPr>
            </w:pPr>
            <w:r w:rsidRPr="002214BB">
              <w:rPr>
                <w:szCs w:val="22"/>
              </w:rPr>
              <w:t>ES 172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F17569C"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S3021</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D62A0F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EUTELSAT 172B</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7BC6457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7CEDA88D"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427B657D"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12F14BE0" w14:textId="77777777">
            <w:pPr>
              <w:tabs>
                <w:tab w:val="left" w:pos="720"/>
              </w:tabs>
              <w:spacing w:after="120" w:line="276" w:lineRule="auto"/>
              <w:ind w:left="-20" w:right="-20"/>
              <w:jc w:val="center"/>
              <w:rPr>
                <w:szCs w:val="22"/>
              </w:rPr>
            </w:pPr>
            <w:r w:rsidRPr="002214BB">
              <w:rPr>
                <w:szCs w:val="22"/>
              </w:rPr>
              <w:t>Horizon-3 Satellite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DF87B9C"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S2947</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0AAE21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HORIZONS-3e</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46B08511"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04CD2159"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44681F16"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697D5E30" w14:textId="77777777">
            <w:pPr>
              <w:tabs>
                <w:tab w:val="left" w:pos="720"/>
              </w:tabs>
              <w:spacing w:after="120" w:line="276" w:lineRule="auto"/>
              <w:ind w:left="-20" w:right="-20"/>
              <w:jc w:val="center"/>
              <w:rPr>
                <w:szCs w:val="22"/>
              </w:rPr>
            </w:pPr>
            <w:r w:rsidRPr="002214BB">
              <w:rPr>
                <w:szCs w:val="22"/>
              </w:rPr>
              <w:t>Hughes Network Systems,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993576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S2753</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48D60A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ECHOSTAR XVII</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EC132F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D21DD8B"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4C85114C"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7F572C4" w14:textId="77777777">
            <w:pPr>
              <w:tabs>
                <w:tab w:val="left" w:pos="720"/>
              </w:tabs>
              <w:spacing w:after="120" w:line="276" w:lineRule="auto"/>
              <w:ind w:left="-20" w:right="-20"/>
              <w:jc w:val="center"/>
              <w:rPr>
                <w:szCs w:val="22"/>
              </w:rPr>
            </w:pPr>
            <w:r w:rsidRPr="002214BB">
              <w:rPr>
                <w:szCs w:val="22"/>
              </w:rPr>
              <w:t>Hughes Network Systems,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E40A11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S2834</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070F20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ECHOSTAR 19</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801EE5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1CE2B4B0"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073CF817"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49062E9F" w14:textId="77777777">
            <w:pPr>
              <w:tabs>
                <w:tab w:val="left" w:pos="720"/>
              </w:tabs>
              <w:spacing w:after="120" w:line="276" w:lineRule="auto"/>
              <w:ind w:left="-20" w:right="-20"/>
              <w:jc w:val="center"/>
              <w:rPr>
                <w:szCs w:val="22"/>
              </w:rPr>
            </w:pPr>
            <w:r w:rsidRPr="002214BB">
              <w:rPr>
                <w:szCs w:val="22"/>
              </w:rPr>
              <w:t>Hughes Network Systems,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D37604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S3017</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076624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ECHOSTAR 24 (JUPITER 3)</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78A63F9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0A441F5" w14:textId="77777777" w:rsidTr="0092759E">
        <w:tblPrEx>
          <w:tblW w:w="9496" w:type="dxa"/>
          <w:tblLook w:val="04A0"/>
        </w:tblPrEx>
        <w:trPr>
          <w:trHeight w:val="648"/>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403A9130"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1E0C2B2" w14:textId="3F833D0A">
            <w:pPr>
              <w:tabs>
                <w:tab w:val="left" w:pos="720"/>
              </w:tabs>
              <w:spacing w:after="120" w:line="276" w:lineRule="auto"/>
              <w:ind w:left="-20" w:right="-20"/>
              <w:jc w:val="center"/>
              <w:rPr>
                <w:szCs w:val="22"/>
              </w:rPr>
            </w:pPr>
            <w:r w:rsidRPr="002214BB">
              <w:rPr>
                <w:szCs w:val="22"/>
              </w:rPr>
              <w:t>Intelsat License LLC/</w:t>
            </w:r>
            <w:r w:rsidRPr="002214BB">
              <w:rPr>
                <w:szCs w:val="22"/>
              </w:rPr>
              <w:t>Viasat</w:t>
            </w:r>
            <w:r w:rsidR="00BA1767">
              <w:rPr>
                <w:szCs w:val="22"/>
              </w:rPr>
              <w:t>,</w:t>
            </w:r>
            <w:r w:rsidRPr="002214BB">
              <w:rPr>
                <w:szCs w:val="22"/>
              </w:rPr>
              <w:t xml:space="preserve">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699DB7D"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S2160</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786266D"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GALAXY 28</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107CD92D"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04C398D1"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88306BB"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35A60CA6"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E40188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S2381</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BFA56F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GALAXY 3C</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0DE77D6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685FABF4"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ECA31B6"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0DE1FE45"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1E446CD"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S2382</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D7D06FC"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10</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081A33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44DC4A3"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39549F36"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7E6C9FD9"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83D41B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S2386</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10FDDE1"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GALAXY 13 / Horizons 1</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8BFE1F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B30A6EF"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67D6240"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32F2491"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29A970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S2406</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FA1DFC2"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902</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011EFFD"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094FE25D"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0480F97E"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62F00201"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C89D926"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S2408</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F5C592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904</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54D4F88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48C20069"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8ABB28C"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4DED7781"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A0E771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S2409</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7FC78E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905</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7BB779A1"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06BD0DA6"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5969DC6"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0E2FA8C6"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56A605C"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S2410</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CFF9E9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906</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2574A3C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08503DED"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1DC15DCB"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1E37E8F9"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1F1631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S2414</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473198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10-02</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4EA76EB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5865F30F"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09646AD8"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6C63875B"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14C925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S2423</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195E26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HORIZONS 2</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5E1B4D0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3A128AA"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A2A5C2A"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61EAFAB"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24608F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S2647</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3D3B1E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GALAXY 19</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7B5C6BD1"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2236347"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78A1BF6C"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70397EE1"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8C5664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S2687</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7F1012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GALAXY 16</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73C6868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340B2E23"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42A44EDE"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34727DB4"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74D412D"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S2715</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9CA2C92"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GALAXY 17</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3C1CB2F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5F0B7CDC"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2BF5BE39"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0D8F4B74"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D4E643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S2733</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366E82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GALAXY 18</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2DE5AC3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597B98C9"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6C1F271"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697EAFD1"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C2BCBC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S2750</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736605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16</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7C1C01BD"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1BA93850"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75A12ADD"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42F643F1"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C993E8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S2751</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DFFBF6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28</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775F3CB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6DB78660"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45E2040B"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0AC1EF91"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D1051C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S2785</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61E6A22"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14</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57DA533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6DE675A0"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34AAF475"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1D70EF6B"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09D973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S2804</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8BEED6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25</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1FA73D46"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09E4090E"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3D3B7B1A"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DEE7794"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06E282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S2817</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D0753A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18</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D20442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64019B56"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0C3C1310"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77B41065"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1E5ECC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S2831</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CB8578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23</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4703488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682A4D4E"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2CB1129A"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023680D"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95B86D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S2846</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75121A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22</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1E84CFF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5C1F13DC"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39E493BC"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11046A71"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1742E0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S2847</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117304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20</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41A46E0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4AB6FE5"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2F49B3AB"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397E6B4E"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1E7746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S2850</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769E19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19</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40165C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31083709"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FF078C9"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75693A2"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F6A74C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S2863</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210038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21</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B658766"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5F2C695C"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23342C2A"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38EFD35"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F94ABB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S2789</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58BDCE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15</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21A557F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7B870F26"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45D2C4F7"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41DB09B4"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B100D4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S2814</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1DAB3F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17</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3E37BE2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5C70B04C"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075D1700"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19480796"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B57BBE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S2887</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FCFEEB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30</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1706016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1F0F84EE"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6A283251"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31F3E0C"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09C061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S2915</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CA15406"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34</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54215D92"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3714EF09"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316B5E9A"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7F190000"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D21F9D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S2924</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B7A47B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31</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3D1DB0D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48E1E22D"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3922ED15"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0BEE1D0B"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8DCDD6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S2948</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C25966C"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36</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2908925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5747DB52"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1CAEAD65"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743EB562"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4C16B9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S2959</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B4829A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35e</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0A72202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1A7605FC"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7AB5B53F"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7F737A3"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21E248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S2972</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96C57B6"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37e</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7C6DC6F1"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1DBAB804"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3CD066E5"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2082A92"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E55F28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S3015</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2466742"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GALAXY 33</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51F4219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72F2CEF"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1F323078"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637A3C37"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364F4E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S3016</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314237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GALAXY 30</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26A1C5D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76EE5E9B"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7DB9B46"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1EE0AD17"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C5D0AF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S3023</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87AAE1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39</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575E566"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46747711"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31B0575F"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5514A31D"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3C273F1"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S3066</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5E6A75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INTELSAT 40e</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1CAD7BD6"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7518B7C9"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7D089519"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4D4CDCB0"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8BB287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S3076</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F0C904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GALAXY 31</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0009053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6B9DA47C"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04F8072"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14FF8895"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A27769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S3078</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6FCB2F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GALAXY 32</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76A146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37662393"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19BC068F"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5D5469CC"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A6BACC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S3083</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FCEFBF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GALAXY 34</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22A5381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5EEB7B5"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646F87FB"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5C09043"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76B194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S3143</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2B5A8D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GALAXY 35</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5E19FC3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063D3440"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20A64C8" w14:textId="77777777">
            <w:pPr>
              <w:widowControl/>
              <w:numPr>
                <w:ilvl w:val="0"/>
                <w:numId w:val="15"/>
              </w:numPr>
              <w:spacing w:after="160" w:line="276" w:lineRule="auto"/>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73C9382D"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097D094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S3148</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1CDA27F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GALAXY 36</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rsidP="00F86ACF" w14:paraId="783AE3AC"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0A8CBDE2"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750A2AFA"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21FADB6" w14:textId="77777777">
            <w:pPr>
              <w:tabs>
                <w:tab w:val="left" w:pos="720"/>
              </w:tabs>
              <w:spacing w:after="120" w:line="276" w:lineRule="auto"/>
              <w:ind w:left="-20" w:right="-20"/>
              <w:jc w:val="center"/>
              <w:rPr>
                <w:szCs w:val="22"/>
              </w:rPr>
            </w:pPr>
            <w:r w:rsidRPr="002214BB">
              <w:rPr>
                <w:szCs w:val="22"/>
              </w:rPr>
              <w:t>Intelsat License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457E061"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S3164</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A47CB1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GALAXY 37</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1F473A1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7E8D605E"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45D30B0" w14:textId="77777777">
            <w:pPr>
              <w:widowControl/>
              <w:numPr>
                <w:ilvl w:val="0"/>
                <w:numId w:val="15"/>
              </w:numPr>
              <w:spacing w:after="160" w:line="276" w:lineRule="auto"/>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1621A283" w14:textId="77777777">
            <w:pPr>
              <w:tabs>
                <w:tab w:val="left" w:pos="720"/>
              </w:tabs>
              <w:spacing w:after="120" w:line="276" w:lineRule="auto"/>
              <w:ind w:left="-20" w:right="-20"/>
              <w:jc w:val="center"/>
              <w:rPr>
                <w:szCs w:val="22"/>
              </w:rPr>
            </w:pPr>
            <w:r w:rsidRPr="002214BB">
              <w:rPr>
                <w:szCs w:val="22"/>
              </w:rPr>
              <w:t>Ligado</w:t>
            </w:r>
            <w:r w:rsidRPr="002214BB">
              <w:rPr>
                <w:szCs w:val="22"/>
              </w:rPr>
              <w:t xml:space="preserve"> Networks Subsidiary,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364358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S2358</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5665A5B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SKYTERRA-1</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rsidP="00F86ACF" w14:paraId="1493A0D2"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1FEDF03C"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10B6EC50"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54947DC5" w14:textId="77777777">
            <w:pPr>
              <w:tabs>
                <w:tab w:val="left" w:pos="720"/>
              </w:tabs>
              <w:spacing w:after="120" w:line="276" w:lineRule="auto"/>
              <w:ind w:left="-20" w:right="-20"/>
              <w:jc w:val="center"/>
              <w:rPr>
                <w:szCs w:val="22"/>
              </w:rPr>
            </w:pPr>
            <w:r w:rsidRPr="002214BB">
              <w:rPr>
                <w:szCs w:val="22"/>
              </w:rPr>
              <w:t>Novavision</w:t>
            </w:r>
            <w:r w:rsidRPr="002214BB">
              <w:rPr>
                <w:szCs w:val="22"/>
              </w:rPr>
              <w:t xml:space="preserve"> Group,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FA9DE0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S2861</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2B8CA1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DIRECTV KU-79W</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562D38E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1D2998A2"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0625E53F"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76D8653F" w14:textId="77777777">
            <w:pPr>
              <w:tabs>
                <w:tab w:val="left" w:pos="720"/>
              </w:tabs>
              <w:spacing w:after="120" w:line="276" w:lineRule="auto"/>
              <w:ind w:left="-20" w:right="-20"/>
              <w:jc w:val="center"/>
              <w:rPr>
                <w:szCs w:val="22"/>
              </w:rPr>
            </w:pPr>
            <w:r w:rsidRPr="002214BB">
              <w:rPr>
                <w:szCs w:val="22"/>
              </w:rPr>
              <w:t>Open Plaza Corp./DIRECTV Latin America,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6B1070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S2922</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067ECDD"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SKY-B1</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1DF6B926"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269E9AA"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FD150AC"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7C10BDCF" w14:textId="77777777">
            <w:pPr>
              <w:tabs>
                <w:tab w:val="left" w:pos="720"/>
              </w:tabs>
              <w:spacing w:after="120" w:line="276" w:lineRule="auto"/>
              <w:ind w:left="-20" w:right="-20"/>
              <w:jc w:val="center"/>
              <w:rPr>
                <w:szCs w:val="22"/>
              </w:rPr>
            </w:pPr>
            <w:r w:rsidRPr="002214BB">
              <w:rPr>
                <w:szCs w:val="22"/>
              </w:rPr>
              <w:t>Satellite CD Radio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94E9A8C"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S2812</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78BB98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FM-6</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5658A976"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5DF9A686"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435D169"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FAF7AE5" w14:textId="77777777">
            <w:pPr>
              <w:tabs>
                <w:tab w:val="left" w:pos="720"/>
              </w:tabs>
              <w:spacing w:after="120" w:line="276" w:lineRule="auto"/>
              <w:ind w:left="-20" w:right="-20"/>
              <w:jc w:val="center"/>
              <w:rPr>
                <w:szCs w:val="22"/>
              </w:rPr>
            </w:pPr>
            <w:r w:rsidRPr="002214BB">
              <w:rPr>
                <w:szCs w:val="22"/>
              </w:rPr>
              <w:t>SES Americom,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A0A5D2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S2162</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AA5C48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AMC-3</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4471D4B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B10189D"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4D76582B"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50213C44" w14:textId="77777777">
            <w:pPr>
              <w:tabs>
                <w:tab w:val="left" w:pos="720"/>
              </w:tabs>
              <w:spacing w:after="120" w:line="276" w:lineRule="auto"/>
              <w:ind w:left="-20" w:right="-20"/>
              <w:jc w:val="center"/>
              <w:rPr>
                <w:szCs w:val="22"/>
              </w:rPr>
            </w:pPr>
            <w:r w:rsidRPr="002214BB">
              <w:rPr>
                <w:szCs w:val="22"/>
              </w:rPr>
              <w:t>SES Americom,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611E3F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S2180</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762ED0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AMC-15</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492BA97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021F97CD"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238CFA3B"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72686FF0" w14:textId="77777777">
            <w:pPr>
              <w:tabs>
                <w:tab w:val="left" w:pos="720"/>
              </w:tabs>
              <w:spacing w:after="120" w:line="276" w:lineRule="auto"/>
              <w:ind w:left="-20" w:right="-20"/>
              <w:jc w:val="center"/>
              <w:rPr>
                <w:szCs w:val="22"/>
              </w:rPr>
            </w:pPr>
            <w:r w:rsidRPr="002214BB">
              <w:rPr>
                <w:szCs w:val="22"/>
              </w:rPr>
              <w:t>SES Americom,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B9B477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S2347</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F11950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AMC-6</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08FA7A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629A8F85"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110F36B1"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0FB1E605" w14:textId="77777777">
            <w:pPr>
              <w:tabs>
                <w:tab w:val="left" w:pos="720"/>
              </w:tabs>
              <w:spacing w:after="120" w:line="276" w:lineRule="auto"/>
              <w:ind w:left="-20" w:right="-20"/>
              <w:jc w:val="center"/>
              <w:rPr>
                <w:szCs w:val="22"/>
              </w:rPr>
            </w:pPr>
            <w:r w:rsidRPr="002214BB">
              <w:rPr>
                <w:szCs w:val="22"/>
              </w:rPr>
              <w:t xml:space="preserve">SES Americom, Inc. </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6D1FD66"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S2415</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0F2F2A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NSS-10</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73536D71"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1440F594"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E80CABD"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0DEEA44F" w14:textId="77777777">
            <w:pPr>
              <w:tabs>
                <w:tab w:val="left" w:pos="720"/>
              </w:tabs>
              <w:spacing w:after="120" w:line="276" w:lineRule="auto"/>
              <w:ind w:left="-20" w:right="-20"/>
              <w:jc w:val="center"/>
              <w:rPr>
                <w:szCs w:val="22"/>
              </w:rPr>
            </w:pPr>
            <w:r w:rsidRPr="002214BB">
              <w:rPr>
                <w:szCs w:val="22"/>
              </w:rPr>
              <w:t>SES Americom,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722108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S2826</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0E14D8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SES-2</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2E692F1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301D6A20"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1B19EF48"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4CFD5FB1" w14:textId="77777777">
            <w:pPr>
              <w:tabs>
                <w:tab w:val="left" w:pos="720"/>
              </w:tabs>
              <w:spacing w:after="120" w:line="276" w:lineRule="auto"/>
              <w:ind w:left="-20" w:right="-20"/>
              <w:jc w:val="center"/>
              <w:rPr>
                <w:szCs w:val="22"/>
              </w:rPr>
            </w:pPr>
            <w:r w:rsidRPr="002214BB">
              <w:rPr>
                <w:szCs w:val="22"/>
              </w:rPr>
              <w:t>SES Americom,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F4CEE8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S2807</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5679A1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SES-1</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28F578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602CA5EC"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737D1B2C"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188671D" w14:textId="77777777">
            <w:pPr>
              <w:tabs>
                <w:tab w:val="left" w:pos="720"/>
              </w:tabs>
              <w:spacing w:after="120" w:line="276" w:lineRule="auto"/>
              <w:ind w:left="-20" w:right="-20"/>
              <w:jc w:val="center"/>
              <w:rPr>
                <w:szCs w:val="22"/>
              </w:rPr>
            </w:pPr>
            <w:r w:rsidRPr="002214BB">
              <w:rPr>
                <w:szCs w:val="22"/>
              </w:rPr>
              <w:t>SES Americom,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8E88E6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S2892</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CAB576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SES-3</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3445431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4C8C6D78"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2BE62846"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37A3E198" w14:textId="77777777">
            <w:pPr>
              <w:tabs>
                <w:tab w:val="left" w:pos="720"/>
              </w:tabs>
              <w:spacing w:after="120" w:line="276" w:lineRule="auto"/>
              <w:ind w:left="-20" w:right="-20"/>
              <w:jc w:val="center"/>
              <w:rPr>
                <w:szCs w:val="22"/>
              </w:rPr>
            </w:pPr>
            <w:r w:rsidRPr="002214BB">
              <w:rPr>
                <w:szCs w:val="22"/>
              </w:rPr>
              <w:t>SES Americom,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51247B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S3097</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9569DA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SES-19</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1AEB363C"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5EF82453"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42506DFC"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2982AC6" w14:textId="77777777">
            <w:pPr>
              <w:tabs>
                <w:tab w:val="left" w:pos="720"/>
              </w:tabs>
              <w:spacing w:after="120" w:line="276" w:lineRule="auto"/>
              <w:ind w:left="-20" w:right="-20"/>
              <w:jc w:val="center"/>
              <w:rPr>
                <w:szCs w:val="22"/>
              </w:rPr>
            </w:pPr>
            <w:r w:rsidRPr="002214BB">
              <w:rPr>
                <w:szCs w:val="22"/>
              </w:rPr>
              <w:t>SES Americom,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2ADB9A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S3138</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DB93A8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SES-22</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6608141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62FB4EE5"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70968028"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58BF6FF9" w14:textId="77777777">
            <w:pPr>
              <w:tabs>
                <w:tab w:val="left" w:pos="720"/>
              </w:tabs>
              <w:spacing w:after="120" w:line="276" w:lineRule="auto"/>
              <w:ind w:left="-20" w:right="-20"/>
              <w:jc w:val="center"/>
              <w:rPr>
                <w:szCs w:val="22"/>
              </w:rPr>
            </w:pPr>
            <w:r w:rsidRPr="002214BB">
              <w:rPr>
                <w:szCs w:val="22"/>
              </w:rPr>
              <w:t>SES Americom,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3377D9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S3096</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2DA1DC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SES-18</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44B4B11C"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37953E94"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E0E8B38"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6EFFCFFD" w14:textId="77777777">
            <w:pPr>
              <w:tabs>
                <w:tab w:val="left" w:pos="720"/>
              </w:tabs>
              <w:spacing w:after="120" w:line="276" w:lineRule="auto"/>
              <w:ind w:left="-20" w:right="-20"/>
              <w:jc w:val="center"/>
              <w:rPr>
                <w:szCs w:val="22"/>
              </w:rPr>
            </w:pPr>
            <w:r w:rsidRPr="002214BB">
              <w:rPr>
                <w:szCs w:val="22"/>
              </w:rPr>
              <w:t>SES Americom,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6DB054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S3098</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B669C6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SES-20</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2A8B284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1C04FAA9"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738E873C"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3DE6EFF9" w14:textId="77777777">
            <w:pPr>
              <w:tabs>
                <w:tab w:val="left" w:pos="720"/>
              </w:tabs>
              <w:spacing w:after="120" w:line="276" w:lineRule="auto"/>
              <w:ind w:left="-20" w:right="-20"/>
              <w:jc w:val="center"/>
              <w:rPr>
                <w:szCs w:val="22"/>
              </w:rPr>
            </w:pPr>
            <w:r w:rsidRPr="002214BB">
              <w:rPr>
                <w:szCs w:val="22"/>
              </w:rPr>
              <w:t>SES Americom,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F9101F1"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S3099</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904564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SES-21</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166E2EC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64CEA855"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0610D6A0"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4F067890" w14:textId="77777777">
            <w:pPr>
              <w:tabs>
                <w:tab w:val="left" w:pos="720"/>
              </w:tabs>
              <w:spacing w:after="120" w:line="276" w:lineRule="auto"/>
              <w:ind w:left="-20" w:right="-20"/>
              <w:jc w:val="center"/>
              <w:rPr>
                <w:szCs w:val="22"/>
              </w:rPr>
            </w:pPr>
            <w:r w:rsidRPr="002214BB">
              <w:rPr>
                <w:szCs w:val="22"/>
              </w:rPr>
              <w:t>Silkwave</w:t>
            </w:r>
            <w:r w:rsidRPr="002214BB">
              <w:rPr>
                <w:szCs w:val="22"/>
              </w:rPr>
              <w:t xml:space="preserve"> Africa,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64C0E3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S3074</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ECB49D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AsiaStar</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07DDD8B1"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50A08138"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671CC142"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552EEEE5" w14:textId="77777777">
            <w:pPr>
              <w:tabs>
                <w:tab w:val="left" w:pos="720"/>
              </w:tabs>
              <w:spacing w:after="120" w:line="276" w:lineRule="auto"/>
              <w:ind w:left="-20" w:right="-20"/>
              <w:jc w:val="center"/>
              <w:rPr>
                <w:szCs w:val="22"/>
              </w:rPr>
            </w:pPr>
            <w:r w:rsidRPr="002214BB">
              <w:rPr>
                <w:szCs w:val="22"/>
              </w:rPr>
              <w:t>Sirius XM Radio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48FB2F1"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S2710</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7D082AC"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FM-5</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3531C006"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3689B5B"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388A0F6B"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37E600D" w14:textId="77777777">
            <w:pPr>
              <w:tabs>
                <w:tab w:val="left" w:pos="720"/>
              </w:tabs>
              <w:spacing w:after="120" w:line="276" w:lineRule="auto"/>
              <w:ind w:left="-20" w:right="-20"/>
              <w:jc w:val="center"/>
              <w:rPr>
                <w:szCs w:val="22"/>
              </w:rPr>
            </w:pPr>
            <w:r w:rsidRPr="002214BB">
              <w:rPr>
                <w:szCs w:val="22"/>
              </w:rPr>
              <w:t>Sirius XM Radio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4237A6F1"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S3033</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C0C4BA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SXM-7</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2EC0542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7003FFD7"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7F1CC753"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0E17B01E" w14:textId="77777777">
            <w:pPr>
              <w:tabs>
                <w:tab w:val="left" w:pos="720"/>
              </w:tabs>
              <w:spacing w:after="120" w:line="276" w:lineRule="auto"/>
              <w:ind w:left="-20" w:right="-20"/>
              <w:jc w:val="center"/>
              <w:rPr>
                <w:szCs w:val="22"/>
              </w:rPr>
            </w:pPr>
            <w:r w:rsidRPr="002214BB">
              <w:rPr>
                <w:szCs w:val="22"/>
              </w:rPr>
              <w:t>Sirius XM Radio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DCC373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S3034</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E6EAA9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SXM-8</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569367DA"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8A5013C"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647ADFA7"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58E2EFF2" w14:textId="77777777">
            <w:pPr>
              <w:tabs>
                <w:tab w:val="left" w:pos="720"/>
              </w:tabs>
              <w:spacing w:after="120" w:line="276" w:lineRule="auto"/>
              <w:ind w:left="-20" w:right="-20"/>
              <w:jc w:val="center"/>
              <w:rPr>
                <w:szCs w:val="22"/>
              </w:rPr>
            </w:pPr>
            <w:r w:rsidRPr="002214BB">
              <w:rPr>
                <w:szCs w:val="22"/>
              </w:rPr>
              <w:t>Sirius XM Radio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51BEE6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S3166</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B96D1C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SXM-9</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13FB3ECD"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144F186F"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8C61F8" w14:paraId="5D2D2E91"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29604D5D" w14:textId="77777777">
            <w:pPr>
              <w:tabs>
                <w:tab w:val="left" w:pos="720"/>
              </w:tabs>
              <w:spacing w:after="120" w:line="276" w:lineRule="auto"/>
              <w:ind w:left="-20" w:right="-20"/>
              <w:jc w:val="center"/>
              <w:rPr>
                <w:szCs w:val="22"/>
              </w:rPr>
            </w:pPr>
            <w:r w:rsidRPr="002214BB">
              <w:rPr>
                <w:szCs w:val="22"/>
              </w:rPr>
              <w:t>Sirius XM Radio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E84B6B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S3167</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4623A5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SXM-10</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7765B7F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36670D32"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8C61F8" w14:paraId="3969197D"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1003AEF9" w14:textId="77777777">
            <w:pPr>
              <w:tabs>
                <w:tab w:val="left" w:pos="720"/>
              </w:tabs>
              <w:spacing w:after="120" w:line="276" w:lineRule="auto"/>
              <w:ind w:left="-20" w:right="-20"/>
              <w:jc w:val="center"/>
              <w:rPr>
                <w:szCs w:val="22"/>
              </w:rPr>
            </w:pPr>
            <w:r w:rsidRPr="002214BB">
              <w:rPr>
                <w:szCs w:val="22"/>
              </w:rPr>
              <w:t>Skynet Satellite Corp.</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85C42C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S2933</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67A883D"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TELSTAR 12V</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25C94BA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52A8305D"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8C61F8" w14:paraId="2A72095D"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73DDF239" w14:textId="77777777">
            <w:pPr>
              <w:tabs>
                <w:tab w:val="left" w:pos="720"/>
              </w:tabs>
              <w:spacing w:after="120" w:line="276" w:lineRule="auto"/>
              <w:ind w:left="-20" w:right="-20"/>
              <w:jc w:val="center"/>
              <w:rPr>
                <w:szCs w:val="22"/>
              </w:rPr>
            </w:pPr>
            <w:r w:rsidRPr="002214BB">
              <w:rPr>
                <w:szCs w:val="22"/>
              </w:rPr>
              <w:t>Skynet Satellite Corporation</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24A272D0"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S2357</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71B640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TELSTAR 11N</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40D8A7B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48F42ACD"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195441CB"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506CD2B3" w14:textId="77777777">
            <w:pPr>
              <w:tabs>
                <w:tab w:val="left" w:pos="720"/>
              </w:tabs>
              <w:spacing w:after="120" w:line="276" w:lineRule="auto"/>
              <w:ind w:left="-20" w:right="-20"/>
              <w:jc w:val="center"/>
              <w:rPr>
                <w:szCs w:val="22"/>
              </w:rPr>
            </w:pPr>
            <w:r w:rsidRPr="002214BB">
              <w:rPr>
                <w:szCs w:val="22"/>
              </w:rPr>
              <w:t>Telesat Canada</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9DC0194"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S2433</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083581D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 xml:space="preserve">ANIK F4 (AMC-11) </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07C26D9F"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4BFA940E"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A1AE399"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549A385A" w14:textId="77777777">
            <w:pPr>
              <w:tabs>
                <w:tab w:val="left" w:pos="720"/>
              </w:tabs>
              <w:spacing w:after="120" w:line="276" w:lineRule="auto"/>
              <w:ind w:left="-20" w:right="-20"/>
              <w:jc w:val="center"/>
              <w:rPr>
                <w:szCs w:val="22"/>
              </w:rPr>
            </w:pPr>
            <w:r w:rsidRPr="002214BB">
              <w:rPr>
                <w:szCs w:val="22"/>
              </w:rPr>
              <w:t>Viasat</w:t>
            </w:r>
            <w:r w:rsidRPr="002214BB">
              <w:rPr>
                <w:szCs w:val="22"/>
              </w:rPr>
              <w:t>,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3B70B162"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S2747</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D51CA86"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VIASAT-1</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75D37348"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198342B3"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670EC383"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3C6F5E0B" w14:textId="77777777">
            <w:pPr>
              <w:tabs>
                <w:tab w:val="left" w:pos="720"/>
              </w:tabs>
              <w:spacing w:after="120" w:line="276" w:lineRule="auto"/>
              <w:ind w:left="-20" w:right="-20"/>
              <w:jc w:val="center"/>
              <w:rPr>
                <w:szCs w:val="22"/>
              </w:rPr>
            </w:pPr>
            <w:r w:rsidRPr="002214BB">
              <w:rPr>
                <w:szCs w:val="22"/>
              </w:rPr>
              <w:t>Viasat</w:t>
            </w:r>
            <w:r w:rsidRPr="002214BB">
              <w:rPr>
                <w:szCs w:val="22"/>
              </w:rPr>
              <w:t>,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777A397"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S2917</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63CB984B"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VIASAT-3</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149E572E"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20F727A6"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5BA28F56"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0661CCEF" w14:textId="77777777">
            <w:pPr>
              <w:tabs>
                <w:tab w:val="left" w:pos="720"/>
              </w:tabs>
              <w:spacing w:after="120" w:line="276" w:lineRule="auto"/>
              <w:ind w:left="-20" w:right="-20"/>
              <w:jc w:val="center"/>
              <w:rPr>
                <w:szCs w:val="22"/>
              </w:rPr>
            </w:pPr>
            <w:r w:rsidRPr="002214BB">
              <w:rPr>
                <w:szCs w:val="22"/>
              </w:rPr>
              <w:t>Viasat</w:t>
            </w:r>
            <w:r w:rsidRPr="002214BB">
              <w:rPr>
                <w:szCs w:val="22"/>
              </w:rPr>
              <w:t>, Inc.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70FF9582"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S3050</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18178E4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VIASAT-89US</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5AB9B239"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r w14:paraId="521B1FF5" w14:textId="77777777" w:rsidTr="008C61F8">
        <w:tblPrEx>
          <w:tblW w:w="9496" w:type="dxa"/>
          <w:tblLook w:val="04A0"/>
        </w:tblPrEx>
        <w:trPr>
          <w:trHeight w:val="330"/>
        </w:trPr>
        <w:tc>
          <w:tcPr>
            <w:tcW w:w="1057" w:type="dxa"/>
            <w:tcBorders>
              <w:top w:val="single" w:sz="6" w:space="0" w:color="000000" w:themeColor="text1"/>
              <w:left w:val="double" w:sz="6" w:space="0" w:color="000000" w:themeColor="text1"/>
              <w:bottom w:val="double" w:sz="6" w:space="0" w:color="000000" w:themeColor="text1"/>
              <w:right w:val="single" w:sz="6" w:space="0" w:color="000000" w:themeColor="text1"/>
            </w:tcBorders>
            <w:tcMar>
              <w:left w:w="108" w:type="dxa"/>
              <w:right w:w="108" w:type="dxa"/>
            </w:tcMar>
          </w:tcPr>
          <w:p w:rsidR="00F86ACF" w:rsidRPr="00293D9F" w:rsidP="00F86ACF" w14:paraId="44B8D735" w14:textId="77777777">
            <w:pPr>
              <w:widowControl/>
              <w:numPr>
                <w:ilvl w:val="0"/>
                <w:numId w:val="15"/>
              </w:numPr>
              <w:tabs>
                <w:tab w:val="left" w:pos="720"/>
              </w:tabs>
              <w:spacing w:after="120" w:line="276" w:lineRule="auto"/>
              <w:ind w:right="-20"/>
              <w:contextualSpacing/>
              <w:rPr>
                <w:rFonts w:eastAsia="Aptos"/>
                <w:color w:val="000000" w:themeColor="text1"/>
                <w:szCs w:val="22"/>
              </w:rPr>
            </w:pPr>
          </w:p>
        </w:tc>
        <w:tc>
          <w:tcPr>
            <w:tcW w:w="306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rsidP="00F86ACF" w14:paraId="0224E62C" w14:textId="77777777">
            <w:pPr>
              <w:tabs>
                <w:tab w:val="left" w:pos="720"/>
              </w:tabs>
              <w:spacing w:after="120" w:line="276" w:lineRule="auto"/>
              <w:ind w:left="-20" w:right="-20"/>
              <w:jc w:val="center"/>
              <w:rPr>
                <w:szCs w:val="22"/>
              </w:rPr>
            </w:pPr>
            <w:r w:rsidRPr="002214BB">
              <w:rPr>
                <w:szCs w:val="22"/>
              </w:rPr>
              <w:t>XM Radio LLC</w:t>
            </w:r>
          </w:p>
        </w:tc>
        <w:tc>
          <w:tcPr>
            <w:tcW w:w="144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C9ED843"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S2786</w:t>
            </w:r>
          </w:p>
        </w:tc>
        <w:tc>
          <w:tcPr>
            <w:tcW w:w="2880" w:type="dxa"/>
            <w:tcBorders>
              <w:top w:val="single" w:sz="6" w:space="0" w:color="000000" w:themeColor="text1"/>
              <w:left w:val="single" w:sz="6" w:space="0" w:color="000000" w:themeColor="text1"/>
              <w:bottom w:val="double" w:sz="6" w:space="0" w:color="000000" w:themeColor="text1"/>
              <w:right w:val="single" w:sz="6" w:space="0" w:color="000000" w:themeColor="text1"/>
            </w:tcBorders>
            <w:tcMar>
              <w:left w:w="108" w:type="dxa"/>
              <w:right w:w="108" w:type="dxa"/>
            </w:tcMar>
          </w:tcPr>
          <w:p w:rsidR="00F86ACF" w:rsidRPr="002214BB" w14:paraId="54DB579C"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XM-5</w:t>
            </w:r>
          </w:p>
        </w:tc>
        <w:tc>
          <w:tcPr>
            <w:tcW w:w="1059" w:type="dxa"/>
            <w:tcBorders>
              <w:top w:val="single" w:sz="6" w:space="0" w:color="000000" w:themeColor="text1"/>
              <w:left w:val="single" w:sz="6" w:space="0" w:color="000000" w:themeColor="text1"/>
              <w:bottom w:val="double" w:sz="6" w:space="0" w:color="000000" w:themeColor="text1"/>
              <w:right w:val="double" w:sz="6" w:space="0" w:color="000000" w:themeColor="text1"/>
            </w:tcBorders>
            <w:tcMar>
              <w:left w:w="108" w:type="dxa"/>
              <w:right w:w="108" w:type="dxa"/>
            </w:tcMar>
          </w:tcPr>
          <w:p w:rsidR="00F86ACF" w:rsidRPr="002214BB" w14:paraId="7DBCE145" w14:textId="77777777">
            <w:pPr>
              <w:tabs>
                <w:tab w:val="left" w:pos="720"/>
              </w:tabs>
              <w:spacing w:after="120" w:line="276" w:lineRule="auto"/>
              <w:ind w:left="-20" w:right="-20"/>
              <w:jc w:val="center"/>
              <w:rPr>
                <w:color w:val="000000" w:themeColor="text1"/>
                <w:szCs w:val="22"/>
              </w:rPr>
            </w:pPr>
            <w:r w:rsidRPr="002214BB">
              <w:rPr>
                <w:color w:val="000000" w:themeColor="text1"/>
                <w:szCs w:val="22"/>
              </w:rPr>
              <w:t>GSO</w:t>
            </w:r>
          </w:p>
        </w:tc>
      </w:tr>
    </w:tbl>
    <w:p w:rsidR="00533F3C" w:rsidRPr="00105D15" w14:paraId="6F327155" w14:textId="77777777"/>
    <w:p w:rsidR="19D7ACB1" w:rsidRPr="008B2371" w14:paraId="2DE2FB96" w14:textId="791C92B2"/>
    <w:p w:rsidR="006B1345" w:rsidRPr="008B2371" w:rsidP="5B3812EF" w14:paraId="1804083F" w14:textId="03E42089">
      <w:pPr>
        <w:widowControl/>
        <w:rPr>
          <w:b/>
          <w:color w:val="000000"/>
        </w:rPr>
      </w:pPr>
      <w:r w:rsidRPr="008B2371">
        <w:rPr>
          <w:b/>
          <w:color w:val="000000" w:themeColor="text1"/>
        </w:rPr>
        <w:t>Space Stations (Geostationary Orbit):  Non-U.S.-Licensed Space Stations – Market Access Through Petition for Declaratory Ruling</w:t>
      </w:r>
    </w:p>
    <w:p w:rsidR="006B1345" w:rsidRPr="008B2371" w:rsidP="00562346" w14:paraId="6DBD0AC9" w14:textId="77777777">
      <w:pPr>
        <w:widowControl/>
        <w:tabs>
          <w:tab w:val="left" w:pos="720"/>
        </w:tabs>
        <w:ind w:left="-14" w:right="-14"/>
      </w:pPr>
    </w:p>
    <w:tbl>
      <w:tblPr>
        <w:tblW w:w="95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tblPr>
      <w:tblGrid>
        <w:gridCol w:w="1057"/>
        <w:gridCol w:w="2970"/>
        <w:gridCol w:w="1530"/>
        <w:gridCol w:w="2880"/>
        <w:gridCol w:w="1080"/>
      </w:tblGrid>
      <w:tr w14:paraId="2D99EF8D" w14:textId="77777777" w:rsidTr="00EE5462">
        <w:tblPrEx>
          <w:tblW w:w="9517" w:type="dxa"/>
          <w:tblLayout w:type="fixed"/>
          <w:tblLook w:val="04A0"/>
        </w:tblPrEx>
        <w:trPr>
          <w:trHeight w:val="285"/>
          <w:tblHeader/>
        </w:trPr>
        <w:tc>
          <w:tcPr>
            <w:tcW w:w="1057" w:type="dxa"/>
          </w:tcPr>
          <w:p w:rsidR="00CD00C7" w:rsidRPr="002214BB" w14:paraId="08A33FA3" w14:textId="77777777">
            <w:pPr>
              <w:tabs>
                <w:tab w:val="left" w:pos="720"/>
              </w:tabs>
              <w:spacing w:after="120" w:line="276" w:lineRule="auto"/>
              <w:ind w:left="-20" w:right="-20"/>
              <w:jc w:val="center"/>
              <w:rPr>
                <w:b/>
                <w:bCs/>
                <w:color w:val="000000"/>
                <w:szCs w:val="22"/>
                <w:u w:val="single"/>
              </w:rPr>
            </w:pPr>
          </w:p>
        </w:tc>
        <w:tc>
          <w:tcPr>
            <w:tcW w:w="2970" w:type="dxa"/>
            <w:tcMar>
              <w:left w:w="105" w:type="dxa"/>
              <w:right w:w="105" w:type="dxa"/>
            </w:tcMar>
          </w:tcPr>
          <w:p w:rsidR="00CD00C7" w:rsidRPr="002214BB" w14:paraId="79CD0915" w14:textId="77777777">
            <w:pPr>
              <w:tabs>
                <w:tab w:val="left" w:pos="720"/>
              </w:tabs>
              <w:spacing w:after="120" w:line="276" w:lineRule="auto"/>
              <w:ind w:left="-20" w:right="-20"/>
              <w:jc w:val="center"/>
              <w:rPr>
                <w:color w:val="000000"/>
                <w:szCs w:val="22"/>
              </w:rPr>
            </w:pPr>
            <w:r w:rsidRPr="002214BB">
              <w:rPr>
                <w:b/>
                <w:bCs/>
                <w:color w:val="000000"/>
                <w:szCs w:val="22"/>
                <w:u w:val="single"/>
              </w:rPr>
              <w:t>GRANTEE</w:t>
            </w:r>
          </w:p>
        </w:tc>
        <w:tc>
          <w:tcPr>
            <w:tcW w:w="1530" w:type="dxa"/>
            <w:tcMar>
              <w:left w:w="105" w:type="dxa"/>
              <w:right w:w="105" w:type="dxa"/>
            </w:tcMar>
          </w:tcPr>
          <w:p w:rsidR="00CD00C7" w:rsidRPr="002214BB" w14:paraId="49E265A9" w14:textId="77777777">
            <w:pPr>
              <w:tabs>
                <w:tab w:val="left" w:pos="720"/>
              </w:tabs>
              <w:spacing w:after="120" w:line="276" w:lineRule="auto"/>
              <w:ind w:left="-20" w:right="-20"/>
              <w:jc w:val="center"/>
              <w:rPr>
                <w:color w:val="000000"/>
                <w:szCs w:val="22"/>
              </w:rPr>
            </w:pPr>
            <w:r w:rsidRPr="002214BB">
              <w:rPr>
                <w:b/>
                <w:bCs/>
                <w:color w:val="000000"/>
                <w:szCs w:val="22"/>
                <w:u w:val="single"/>
              </w:rPr>
              <w:t>CALL SIGN</w:t>
            </w:r>
          </w:p>
        </w:tc>
        <w:tc>
          <w:tcPr>
            <w:tcW w:w="2880" w:type="dxa"/>
            <w:tcMar>
              <w:left w:w="105" w:type="dxa"/>
              <w:right w:w="105" w:type="dxa"/>
            </w:tcMar>
          </w:tcPr>
          <w:p w:rsidR="00CD00C7" w:rsidRPr="002214BB" w14:paraId="0D62E821" w14:textId="77777777">
            <w:pPr>
              <w:tabs>
                <w:tab w:val="left" w:pos="720"/>
              </w:tabs>
              <w:spacing w:after="120" w:line="276" w:lineRule="auto"/>
              <w:ind w:left="-20" w:right="-20"/>
              <w:jc w:val="center"/>
              <w:rPr>
                <w:color w:val="000000"/>
                <w:szCs w:val="22"/>
              </w:rPr>
            </w:pPr>
            <w:r w:rsidRPr="002214BB">
              <w:rPr>
                <w:b/>
                <w:bCs/>
                <w:color w:val="000000"/>
                <w:szCs w:val="22"/>
                <w:u w:val="single"/>
              </w:rPr>
              <w:t>SATELLITE NAME</w:t>
            </w:r>
          </w:p>
        </w:tc>
        <w:tc>
          <w:tcPr>
            <w:tcW w:w="1080" w:type="dxa"/>
            <w:tcMar>
              <w:left w:w="105" w:type="dxa"/>
              <w:right w:w="105" w:type="dxa"/>
            </w:tcMar>
          </w:tcPr>
          <w:p w:rsidR="00CD00C7" w:rsidRPr="002214BB" w14:paraId="266FE466" w14:textId="77777777">
            <w:pPr>
              <w:tabs>
                <w:tab w:val="left" w:pos="720"/>
              </w:tabs>
              <w:spacing w:after="120" w:line="276" w:lineRule="auto"/>
              <w:ind w:left="-20" w:right="-20"/>
              <w:jc w:val="center"/>
              <w:rPr>
                <w:b/>
                <w:bCs/>
                <w:color w:val="000000"/>
                <w:szCs w:val="22"/>
                <w:u w:val="single"/>
              </w:rPr>
            </w:pPr>
            <w:r w:rsidRPr="002214BB">
              <w:rPr>
                <w:b/>
                <w:bCs/>
                <w:color w:val="000000"/>
                <w:szCs w:val="22"/>
                <w:u w:val="single"/>
              </w:rPr>
              <w:t>TYPE</w:t>
            </w:r>
          </w:p>
        </w:tc>
      </w:tr>
      <w:tr w14:paraId="5B808557" w14:textId="77777777" w:rsidTr="00EE5462">
        <w:tblPrEx>
          <w:tblW w:w="9517" w:type="dxa"/>
          <w:tblLayout w:type="fixed"/>
          <w:tblLook w:val="04A0"/>
        </w:tblPrEx>
        <w:trPr>
          <w:trHeight w:val="285"/>
        </w:trPr>
        <w:tc>
          <w:tcPr>
            <w:tcW w:w="1057" w:type="dxa"/>
          </w:tcPr>
          <w:p w:rsidR="00CD00C7" w:rsidRPr="00293D9F" w:rsidP="008C61F8" w14:paraId="0587CD8B" w14:textId="6CE1E024">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45E4EE64" w14:textId="77777777">
            <w:pPr>
              <w:tabs>
                <w:tab w:val="left" w:pos="720"/>
              </w:tabs>
              <w:spacing w:after="120" w:line="276" w:lineRule="auto"/>
              <w:ind w:left="-20" w:right="-20"/>
              <w:jc w:val="center"/>
              <w:rPr>
                <w:szCs w:val="22"/>
              </w:rPr>
            </w:pPr>
            <w:r w:rsidRPr="002214BB">
              <w:rPr>
                <w:szCs w:val="22"/>
              </w:rPr>
              <w:t>Avanti Hylas 2 Ltd.</w:t>
            </w:r>
          </w:p>
        </w:tc>
        <w:tc>
          <w:tcPr>
            <w:tcW w:w="1530" w:type="dxa"/>
            <w:tcMar>
              <w:left w:w="105" w:type="dxa"/>
              <w:right w:w="105" w:type="dxa"/>
            </w:tcMar>
          </w:tcPr>
          <w:p w:rsidR="00CD00C7" w:rsidRPr="002214BB" w14:paraId="7A9A4233" w14:textId="77777777">
            <w:pPr>
              <w:tabs>
                <w:tab w:val="left" w:pos="720"/>
              </w:tabs>
              <w:spacing w:after="120" w:line="276" w:lineRule="auto"/>
              <w:ind w:left="-20" w:right="-20"/>
              <w:jc w:val="center"/>
              <w:rPr>
                <w:color w:val="000000"/>
                <w:szCs w:val="22"/>
              </w:rPr>
            </w:pPr>
            <w:r w:rsidRPr="002214BB">
              <w:rPr>
                <w:color w:val="000000"/>
                <w:szCs w:val="22"/>
              </w:rPr>
              <w:t>S3130</w:t>
            </w:r>
          </w:p>
        </w:tc>
        <w:tc>
          <w:tcPr>
            <w:tcW w:w="2880" w:type="dxa"/>
            <w:tcMar>
              <w:left w:w="105" w:type="dxa"/>
              <w:right w:w="105" w:type="dxa"/>
            </w:tcMar>
          </w:tcPr>
          <w:p w:rsidR="00CD00C7" w:rsidRPr="002214BB" w14:paraId="0AEA907F" w14:textId="77777777">
            <w:pPr>
              <w:tabs>
                <w:tab w:val="left" w:pos="720"/>
              </w:tabs>
              <w:spacing w:after="120" w:line="276" w:lineRule="auto"/>
              <w:ind w:left="-20" w:right="-20"/>
              <w:jc w:val="center"/>
              <w:rPr>
                <w:color w:val="000000"/>
                <w:szCs w:val="22"/>
              </w:rPr>
            </w:pPr>
            <w:r w:rsidRPr="002214BB">
              <w:rPr>
                <w:color w:val="000000"/>
                <w:szCs w:val="22"/>
              </w:rPr>
              <w:t>HYLAS-4</w:t>
            </w:r>
          </w:p>
        </w:tc>
        <w:tc>
          <w:tcPr>
            <w:tcW w:w="1080" w:type="dxa"/>
            <w:tcMar>
              <w:left w:w="105" w:type="dxa"/>
              <w:right w:w="105" w:type="dxa"/>
            </w:tcMar>
          </w:tcPr>
          <w:p w:rsidR="00CD00C7" w:rsidRPr="002214BB" w14:paraId="63B61640" w14:textId="77777777">
            <w:pPr>
              <w:tabs>
                <w:tab w:val="left" w:pos="720"/>
              </w:tabs>
              <w:spacing w:after="120" w:line="276" w:lineRule="auto"/>
              <w:ind w:left="-20" w:right="-20"/>
              <w:jc w:val="center"/>
              <w:rPr>
                <w:color w:val="000000"/>
                <w:szCs w:val="22"/>
              </w:rPr>
            </w:pPr>
            <w:r w:rsidRPr="002214BB">
              <w:rPr>
                <w:color w:val="000000"/>
                <w:szCs w:val="22"/>
              </w:rPr>
              <w:t>GSO</w:t>
            </w:r>
          </w:p>
        </w:tc>
      </w:tr>
      <w:tr w14:paraId="5244DF83" w14:textId="77777777" w:rsidTr="00EE5462">
        <w:tblPrEx>
          <w:tblW w:w="9517" w:type="dxa"/>
          <w:tblLayout w:type="fixed"/>
          <w:tblLook w:val="04A0"/>
        </w:tblPrEx>
        <w:trPr>
          <w:trHeight w:val="285"/>
        </w:trPr>
        <w:tc>
          <w:tcPr>
            <w:tcW w:w="1057" w:type="dxa"/>
          </w:tcPr>
          <w:p w:rsidR="00CD00C7" w:rsidRPr="00C1231E" w:rsidP="008C61F8" w14:paraId="6C88509D" w14:textId="2E00808A">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44899A76" w14:textId="77777777">
            <w:pPr>
              <w:tabs>
                <w:tab w:val="left" w:pos="720"/>
              </w:tabs>
              <w:spacing w:after="120" w:line="276" w:lineRule="auto"/>
              <w:ind w:left="-20" w:right="-20"/>
              <w:jc w:val="center"/>
              <w:rPr>
                <w:szCs w:val="22"/>
              </w:rPr>
            </w:pPr>
            <w:r w:rsidRPr="002214BB">
              <w:rPr>
                <w:szCs w:val="22"/>
              </w:rPr>
              <w:t>DBSD Services Ltd</w:t>
            </w:r>
          </w:p>
        </w:tc>
        <w:tc>
          <w:tcPr>
            <w:tcW w:w="1530" w:type="dxa"/>
            <w:tcMar>
              <w:left w:w="105" w:type="dxa"/>
              <w:right w:w="105" w:type="dxa"/>
            </w:tcMar>
          </w:tcPr>
          <w:p w:rsidR="00CD00C7" w:rsidRPr="002214BB" w14:paraId="6DF76B6B" w14:textId="77777777">
            <w:pPr>
              <w:tabs>
                <w:tab w:val="left" w:pos="720"/>
              </w:tabs>
              <w:spacing w:after="120" w:line="276" w:lineRule="auto"/>
              <w:ind w:left="-20" w:right="-20"/>
              <w:jc w:val="center"/>
              <w:rPr>
                <w:color w:val="000000"/>
                <w:szCs w:val="22"/>
              </w:rPr>
            </w:pPr>
            <w:r w:rsidRPr="002214BB">
              <w:rPr>
                <w:color w:val="000000"/>
                <w:szCs w:val="22"/>
              </w:rPr>
              <w:t>S2651</w:t>
            </w:r>
          </w:p>
        </w:tc>
        <w:tc>
          <w:tcPr>
            <w:tcW w:w="2880" w:type="dxa"/>
            <w:tcMar>
              <w:left w:w="105" w:type="dxa"/>
              <w:right w:w="105" w:type="dxa"/>
            </w:tcMar>
          </w:tcPr>
          <w:p w:rsidR="00CD00C7" w:rsidRPr="002214BB" w14:paraId="47E0DDCF" w14:textId="77777777">
            <w:pPr>
              <w:tabs>
                <w:tab w:val="left" w:pos="720"/>
              </w:tabs>
              <w:spacing w:after="120" w:line="276" w:lineRule="auto"/>
              <w:ind w:left="-20" w:right="-20"/>
              <w:jc w:val="center"/>
              <w:rPr>
                <w:color w:val="000000"/>
                <w:szCs w:val="22"/>
              </w:rPr>
            </w:pPr>
            <w:r w:rsidRPr="002214BB">
              <w:rPr>
                <w:color w:val="000000"/>
                <w:szCs w:val="22"/>
              </w:rPr>
              <w:t>DBSD G1</w:t>
            </w:r>
          </w:p>
        </w:tc>
        <w:tc>
          <w:tcPr>
            <w:tcW w:w="1080" w:type="dxa"/>
            <w:tcMar>
              <w:left w:w="105" w:type="dxa"/>
              <w:right w:w="105" w:type="dxa"/>
            </w:tcMar>
          </w:tcPr>
          <w:p w:rsidR="00CD00C7" w:rsidRPr="002214BB" w14:paraId="18AA2472" w14:textId="77777777">
            <w:pPr>
              <w:tabs>
                <w:tab w:val="left" w:pos="720"/>
              </w:tabs>
              <w:spacing w:after="120" w:line="276" w:lineRule="auto"/>
              <w:ind w:left="-20" w:right="-20"/>
              <w:jc w:val="center"/>
              <w:rPr>
                <w:color w:val="000000"/>
                <w:szCs w:val="22"/>
              </w:rPr>
            </w:pPr>
            <w:r w:rsidRPr="002214BB">
              <w:rPr>
                <w:color w:val="000000"/>
                <w:szCs w:val="22"/>
              </w:rPr>
              <w:t>GSO</w:t>
            </w:r>
          </w:p>
        </w:tc>
      </w:tr>
      <w:tr w14:paraId="6E55DFA8" w14:textId="77777777" w:rsidTr="00EE5462">
        <w:tblPrEx>
          <w:tblW w:w="9517" w:type="dxa"/>
          <w:tblLayout w:type="fixed"/>
          <w:tblLook w:val="04A0"/>
        </w:tblPrEx>
        <w:trPr>
          <w:trHeight w:val="285"/>
        </w:trPr>
        <w:tc>
          <w:tcPr>
            <w:tcW w:w="1057" w:type="dxa"/>
          </w:tcPr>
          <w:p w:rsidR="00CD00C7" w:rsidRPr="00EF7605" w:rsidP="008C61F8" w14:paraId="373F83F9" w14:textId="36AF538B">
            <w:pPr>
              <w:pStyle w:val="ListParagraph"/>
              <w:widowControl/>
              <w:numPr>
                <w:ilvl w:val="0"/>
                <w:numId w:val="15"/>
              </w:numPr>
              <w:tabs>
                <w:tab w:val="left" w:pos="720"/>
              </w:tabs>
              <w:spacing w:after="120" w:line="276" w:lineRule="auto"/>
              <w:ind w:right="-20"/>
              <w:rPr>
                <w:rFonts w:eastAsia="Aptos"/>
                <w:snapToGrid/>
                <w:color w:val="000000"/>
                <w:kern w:val="2"/>
                <w:szCs w:val="22"/>
                <w:lang w:val="es-MX"/>
              </w:rPr>
            </w:pPr>
          </w:p>
        </w:tc>
        <w:tc>
          <w:tcPr>
            <w:tcW w:w="2970" w:type="dxa"/>
            <w:tcMar>
              <w:left w:w="105" w:type="dxa"/>
              <w:right w:w="105" w:type="dxa"/>
            </w:tcMar>
          </w:tcPr>
          <w:p w:rsidR="00CD00C7" w:rsidRPr="00105D15" w:rsidP="008C61F8" w14:paraId="1AB6CA11" w14:textId="77777777">
            <w:pPr>
              <w:tabs>
                <w:tab w:val="left" w:pos="720"/>
              </w:tabs>
              <w:spacing w:after="120" w:line="276" w:lineRule="auto"/>
              <w:ind w:left="-20" w:right="-20"/>
              <w:jc w:val="center"/>
              <w:rPr>
                <w:lang w:val="es-MX"/>
              </w:rPr>
            </w:pPr>
            <w:r w:rsidRPr="008B2371">
              <w:rPr>
                <w:lang w:val="es-MX"/>
              </w:rPr>
              <w:t>Embratel</w:t>
            </w:r>
            <w:r w:rsidRPr="008B2371">
              <w:rPr>
                <w:lang w:val="es-MX"/>
              </w:rPr>
              <w:t xml:space="preserve"> TVSAT </w:t>
            </w:r>
            <w:r w:rsidRPr="008B2371">
              <w:rPr>
                <w:lang w:val="es-MX"/>
              </w:rPr>
              <w:t>Telecomunicacoes</w:t>
            </w:r>
            <w:r w:rsidRPr="008B2371">
              <w:rPr>
                <w:lang w:val="es-MX"/>
              </w:rPr>
              <w:t xml:space="preserve"> S.A.</w:t>
            </w:r>
          </w:p>
        </w:tc>
        <w:tc>
          <w:tcPr>
            <w:tcW w:w="1530" w:type="dxa"/>
            <w:tcMar>
              <w:left w:w="105" w:type="dxa"/>
              <w:right w:w="105" w:type="dxa"/>
            </w:tcMar>
          </w:tcPr>
          <w:p w:rsidR="00CD00C7" w:rsidRPr="002214BB" w14:paraId="7172A326" w14:textId="77777777">
            <w:pPr>
              <w:tabs>
                <w:tab w:val="left" w:pos="720"/>
              </w:tabs>
              <w:spacing w:after="120" w:line="276" w:lineRule="auto"/>
              <w:ind w:left="-20" w:right="-20"/>
              <w:jc w:val="center"/>
              <w:rPr>
                <w:szCs w:val="22"/>
              </w:rPr>
            </w:pPr>
            <w:r w:rsidRPr="002214BB">
              <w:rPr>
                <w:szCs w:val="22"/>
              </w:rPr>
              <w:t>S3142</w:t>
            </w:r>
          </w:p>
        </w:tc>
        <w:tc>
          <w:tcPr>
            <w:tcW w:w="2880" w:type="dxa"/>
            <w:tcMar>
              <w:left w:w="105" w:type="dxa"/>
              <w:right w:w="105" w:type="dxa"/>
            </w:tcMar>
          </w:tcPr>
          <w:p w:rsidR="00CD00C7" w:rsidRPr="002214BB" w14:paraId="55E9D2C1" w14:textId="77777777">
            <w:pPr>
              <w:tabs>
                <w:tab w:val="left" w:pos="720"/>
              </w:tabs>
              <w:spacing w:after="120" w:line="276" w:lineRule="auto"/>
              <w:ind w:left="-20" w:right="-20"/>
              <w:jc w:val="center"/>
              <w:rPr>
                <w:szCs w:val="22"/>
              </w:rPr>
            </w:pPr>
            <w:r w:rsidRPr="002214BB">
              <w:rPr>
                <w:szCs w:val="22"/>
              </w:rPr>
              <w:t>Star One D2</w:t>
            </w:r>
          </w:p>
        </w:tc>
        <w:tc>
          <w:tcPr>
            <w:tcW w:w="1080" w:type="dxa"/>
            <w:tcMar>
              <w:left w:w="105" w:type="dxa"/>
              <w:right w:w="105" w:type="dxa"/>
            </w:tcMar>
          </w:tcPr>
          <w:p w:rsidR="00CD00C7" w:rsidRPr="002214BB" w14:paraId="064709F6" w14:textId="77777777">
            <w:pPr>
              <w:tabs>
                <w:tab w:val="left" w:pos="720"/>
              </w:tabs>
              <w:spacing w:after="120" w:line="276" w:lineRule="auto"/>
              <w:ind w:left="-20" w:right="-20"/>
              <w:jc w:val="center"/>
              <w:rPr>
                <w:szCs w:val="22"/>
              </w:rPr>
            </w:pPr>
            <w:r w:rsidRPr="002214BB">
              <w:rPr>
                <w:szCs w:val="22"/>
              </w:rPr>
              <w:t>GSO</w:t>
            </w:r>
          </w:p>
        </w:tc>
      </w:tr>
      <w:tr w14:paraId="6EB7E638" w14:textId="77777777" w:rsidTr="00EE5462">
        <w:tblPrEx>
          <w:tblW w:w="9517" w:type="dxa"/>
          <w:tblLayout w:type="fixed"/>
          <w:tblLook w:val="04A0"/>
        </w:tblPrEx>
        <w:trPr>
          <w:trHeight w:val="285"/>
        </w:trPr>
        <w:tc>
          <w:tcPr>
            <w:tcW w:w="1057" w:type="dxa"/>
          </w:tcPr>
          <w:p w:rsidR="00CD00C7" w:rsidRPr="008C61F8" w:rsidP="008C61F8" w14:paraId="6F722032" w14:textId="5ABC9A03">
            <w:pPr>
              <w:pStyle w:val="ListParagraph"/>
              <w:widowControl/>
              <w:numPr>
                <w:ilvl w:val="0"/>
                <w:numId w:val="15"/>
              </w:numPr>
              <w:spacing w:after="160" w:line="276" w:lineRule="auto"/>
              <w:rPr>
                <w:rFonts w:eastAsia="Aptos"/>
                <w:snapToGrid/>
                <w:color w:val="000000"/>
                <w:kern w:val="2"/>
                <w:szCs w:val="22"/>
                <w:lang w:val="es-MX"/>
              </w:rPr>
            </w:pPr>
          </w:p>
        </w:tc>
        <w:tc>
          <w:tcPr>
            <w:tcW w:w="2970" w:type="dxa"/>
            <w:tcMar>
              <w:left w:w="105" w:type="dxa"/>
              <w:right w:w="105" w:type="dxa"/>
            </w:tcMar>
          </w:tcPr>
          <w:p w:rsidR="00CD00C7" w:rsidRPr="00105D15" w:rsidP="008C61F8" w14:paraId="084A1B39" w14:textId="77777777">
            <w:pPr>
              <w:spacing w:line="276" w:lineRule="auto"/>
              <w:jc w:val="center"/>
              <w:rPr>
                <w:lang w:val="es-MX"/>
              </w:rPr>
            </w:pPr>
            <w:r w:rsidRPr="008B2371">
              <w:rPr>
                <w:lang w:val="es-MX"/>
              </w:rPr>
              <w:t>Embratel</w:t>
            </w:r>
            <w:r w:rsidRPr="008B2371">
              <w:rPr>
                <w:lang w:val="es-MX"/>
              </w:rPr>
              <w:t xml:space="preserve"> TVSAT </w:t>
            </w:r>
            <w:r w:rsidRPr="008B2371">
              <w:rPr>
                <w:lang w:val="es-MX"/>
              </w:rPr>
              <w:t>Telecomunicacoes</w:t>
            </w:r>
            <w:r w:rsidRPr="008B2371">
              <w:rPr>
                <w:lang w:val="es-MX"/>
              </w:rPr>
              <w:t xml:space="preserve"> S.A</w:t>
            </w:r>
          </w:p>
        </w:tc>
        <w:tc>
          <w:tcPr>
            <w:tcW w:w="1530" w:type="dxa"/>
            <w:tcMar>
              <w:left w:w="105" w:type="dxa"/>
              <w:right w:w="105" w:type="dxa"/>
            </w:tcMar>
          </w:tcPr>
          <w:p w:rsidR="00CD00C7" w:rsidRPr="002214BB" w14:paraId="1E031354" w14:textId="77777777">
            <w:pPr>
              <w:spacing w:line="276" w:lineRule="auto"/>
              <w:jc w:val="center"/>
              <w:rPr>
                <w:color w:val="000000"/>
                <w:szCs w:val="22"/>
              </w:rPr>
            </w:pPr>
            <w:r w:rsidRPr="002214BB">
              <w:rPr>
                <w:color w:val="000000"/>
                <w:szCs w:val="22"/>
              </w:rPr>
              <w:t>S3192</w:t>
            </w:r>
          </w:p>
        </w:tc>
        <w:tc>
          <w:tcPr>
            <w:tcW w:w="2880" w:type="dxa"/>
            <w:tcMar>
              <w:left w:w="105" w:type="dxa"/>
              <w:right w:w="105" w:type="dxa"/>
            </w:tcMar>
          </w:tcPr>
          <w:p w:rsidR="00CD00C7" w:rsidRPr="002214BB" w14:paraId="77094B23" w14:textId="77777777">
            <w:pPr>
              <w:spacing w:line="276" w:lineRule="auto"/>
              <w:jc w:val="center"/>
              <w:rPr>
                <w:color w:val="000000"/>
                <w:szCs w:val="22"/>
              </w:rPr>
            </w:pPr>
            <w:r w:rsidRPr="002214BB">
              <w:rPr>
                <w:color w:val="000000"/>
                <w:szCs w:val="22"/>
              </w:rPr>
              <w:t>Star One C4</w:t>
            </w:r>
          </w:p>
        </w:tc>
        <w:tc>
          <w:tcPr>
            <w:tcW w:w="1080" w:type="dxa"/>
            <w:tcMar>
              <w:left w:w="105" w:type="dxa"/>
              <w:right w:w="105" w:type="dxa"/>
            </w:tcMar>
          </w:tcPr>
          <w:p w:rsidR="00CD00C7" w:rsidRPr="002214BB" w14:paraId="3A9484D0" w14:textId="77777777">
            <w:pPr>
              <w:spacing w:line="276" w:lineRule="auto"/>
              <w:jc w:val="center"/>
              <w:rPr>
                <w:color w:val="000000"/>
                <w:szCs w:val="22"/>
              </w:rPr>
            </w:pPr>
            <w:r w:rsidRPr="002214BB">
              <w:rPr>
                <w:color w:val="000000"/>
                <w:szCs w:val="22"/>
              </w:rPr>
              <w:t>GSO</w:t>
            </w:r>
          </w:p>
        </w:tc>
      </w:tr>
      <w:tr w14:paraId="15729A81" w14:textId="77777777" w:rsidTr="00EE5462">
        <w:tblPrEx>
          <w:tblW w:w="9517" w:type="dxa"/>
          <w:tblLayout w:type="fixed"/>
          <w:tblLook w:val="04A0"/>
        </w:tblPrEx>
        <w:trPr>
          <w:trHeight w:val="285"/>
        </w:trPr>
        <w:tc>
          <w:tcPr>
            <w:tcW w:w="1057" w:type="dxa"/>
          </w:tcPr>
          <w:p w:rsidR="00CD00C7" w:rsidRPr="008C61F8" w:rsidP="008C61F8" w14:paraId="2007D733" w14:textId="5E489DAE">
            <w:pPr>
              <w:pStyle w:val="ListParagraph"/>
              <w:widowControl/>
              <w:numPr>
                <w:ilvl w:val="0"/>
                <w:numId w:val="15"/>
              </w:numPr>
              <w:tabs>
                <w:tab w:val="left" w:pos="720"/>
              </w:tabs>
              <w:spacing w:after="120" w:line="276" w:lineRule="auto"/>
              <w:ind w:right="-20"/>
              <w:rPr>
                <w:rFonts w:eastAsia="Aptos"/>
                <w:snapToGrid/>
                <w:color w:val="000000"/>
                <w:kern w:val="2"/>
                <w:szCs w:val="22"/>
                <w:lang w:val="pt-PT"/>
              </w:rPr>
            </w:pPr>
          </w:p>
        </w:tc>
        <w:tc>
          <w:tcPr>
            <w:tcW w:w="2970" w:type="dxa"/>
            <w:tcMar>
              <w:left w:w="105" w:type="dxa"/>
              <w:right w:w="105" w:type="dxa"/>
            </w:tcMar>
          </w:tcPr>
          <w:p w:rsidR="00CD00C7" w:rsidRPr="00105D15" w:rsidP="00C1231E" w14:paraId="67D785E2" w14:textId="77777777">
            <w:pPr>
              <w:tabs>
                <w:tab w:val="left" w:pos="720"/>
              </w:tabs>
              <w:spacing w:after="120" w:line="276" w:lineRule="auto"/>
              <w:ind w:left="-20" w:right="-20"/>
              <w:jc w:val="center"/>
              <w:rPr>
                <w:lang w:val="es-MX"/>
              </w:rPr>
            </w:pPr>
            <w:r w:rsidRPr="002214BB">
              <w:rPr>
                <w:szCs w:val="22"/>
                <w:lang w:val="pt-PT"/>
              </w:rPr>
              <w:t>Empresa Argentina de Soluciones Satelitales S.A.</w:t>
            </w:r>
          </w:p>
        </w:tc>
        <w:tc>
          <w:tcPr>
            <w:tcW w:w="1530" w:type="dxa"/>
            <w:tcMar>
              <w:left w:w="105" w:type="dxa"/>
              <w:right w:w="105" w:type="dxa"/>
            </w:tcMar>
          </w:tcPr>
          <w:p w:rsidR="00CD00C7" w:rsidRPr="002214BB" w14:paraId="52381E72" w14:textId="77777777">
            <w:pPr>
              <w:tabs>
                <w:tab w:val="left" w:pos="720"/>
              </w:tabs>
              <w:spacing w:after="120" w:line="276" w:lineRule="auto"/>
              <w:ind w:left="-20" w:right="-20"/>
              <w:jc w:val="center"/>
              <w:rPr>
                <w:color w:val="000000"/>
                <w:szCs w:val="22"/>
              </w:rPr>
            </w:pPr>
            <w:r w:rsidRPr="002214BB">
              <w:rPr>
                <w:color w:val="000000"/>
                <w:szCs w:val="22"/>
              </w:rPr>
              <w:t>S2956</w:t>
            </w:r>
          </w:p>
        </w:tc>
        <w:tc>
          <w:tcPr>
            <w:tcW w:w="2880" w:type="dxa"/>
            <w:tcMar>
              <w:left w:w="105" w:type="dxa"/>
              <w:right w:w="105" w:type="dxa"/>
            </w:tcMar>
          </w:tcPr>
          <w:p w:rsidR="00CD00C7" w:rsidRPr="002214BB" w14:paraId="4DF4D21B" w14:textId="77777777">
            <w:pPr>
              <w:tabs>
                <w:tab w:val="left" w:pos="720"/>
              </w:tabs>
              <w:spacing w:after="120" w:line="276" w:lineRule="auto"/>
              <w:ind w:left="-20" w:right="-20"/>
              <w:jc w:val="center"/>
              <w:rPr>
                <w:color w:val="000000"/>
                <w:szCs w:val="22"/>
              </w:rPr>
            </w:pPr>
            <w:r w:rsidRPr="002214BB">
              <w:rPr>
                <w:color w:val="000000"/>
                <w:szCs w:val="22"/>
              </w:rPr>
              <w:t>ARSAT-2</w:t>
            </w:r>
          </w:p>
        </w:tc>
        <w:tc>
          <w:tcPr>
            <w:tcW w:w="1080" w:type="dxa"/>
            <w:tcMar>
              <w:left w:w="105" w:type="dxa"/>
              <w:right w:w="105" w:type="dxa"/>
            </w:tcMar>
          </w:tcPr>
          <w:p w:rsidR="00CD00C7" w:rsidRPr="002214BB" w14:paraId="442D35B8" w14:textId="77777777">
            <w:pPr>
              <w:tabs>
                <w:tab w:val="left" w:pos="720"/>
              </w:tabs>
              <w:spacing w:after="120" w:line="276" w:lineRule="auto"/>
              <w:ind w:left="-20" w:right="-20"/>
              <w:jc w:val="center"/>
              <w:rPr>
                <w:color w:val="000000"/>
                <w:szCs w:val="22"/>
              </w:rPr>
            </w:pPr>
            <w:r w:rsidRPr="002214BB">
              <w:rPr>
                <w:color w:val="000000"/>
                <w:szCs w:val="22"/>
              </w:rPr>
              <w:t>GSO</w:t>
            </w:r>
          </w:p>
        </w:tc>
      </w:tr>
      <w:tr w14:paraId="0C4F06CC" w14:textId="77777777" w:rsidTr="00EE5462">
        <w:tblPrEx>
          <w:tblW w:w="9517" w:type="dxa"/>
          <w:tblLayout w:type="fixed"/>
          <w:tblLook w:val="04A0"/>
        </w:tblPrEx>
        <w:trPr>
          <w:trHeight w:val="285"/>
        </w:trPr>
        <w:tc>
          <w:tcPr>
            <w:tcW w:w="1057" w:type="dxa"/>
          </w:tcPr>
          <w:p w:rsidR="00CD00C7" w:rsidRPr="008C61F8" w:rsidP="008C61F8" w14:paraId="689E055A"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11403A45" w14:textId="77777777">
            <w:pPr>
              <w:tabs>
                <w:tab w:val="left" w:pos="720"/>
              </w:tabs>
              <w:spacing w:after="120" w:line="276" w:lineRule="auto"/>
              <w:ind w:left="-20" w:right="-20"/>
              <w:jc w:val="center"/>
              <w:rPr>
                <w:szCs w:val="22"/>
              </w:rPr>
            </w:pPr>
            <w:r w:rsidRPr="002214BB">
              <w:rPr>
                <w:szCs w:val="22"/>
              </w:rPr>
              <w:t xml:space="preserve">Embratel </w:t>
            </w:r>
            <w:r w:rsidRPr="002214BB">
              <w:rPr>
                <w:szCs w:val="22"/>
              </w:rPr>
              <w:t>Tvsat</w:t>
            </w:r>
            <w:r w:rsidRPr="002214BB">
              <w:rPr>
                <w:szCs w:val="22"/>
              </w:rPr>
              <w:t xml:space="preserve"> </w:t>
            </w:r>
            <w:r w:rsidRPr="002214BB">
              <w:rPr>
                <w:szCs w:val="22"/>
              </w:rPr>
              <w:t>Telecommunicacoes</w:t>
            </w:r>
            <w:r w:rsidRPr="002214BB">
              <w:rPr>
                <w:szCs w:val="22"/>
              </w:rPr>
              <w:t xml:space="preserve"> S.A.</w:t>
            </w:r>
          </w:p>
        </w:tc>
        <w:tc>
          <w:tcPr>
            <w:tcW w:w="1530" w:type="dxa"/>
            <w:tcMar>
              <w:left w:w="105" w:type="dxa"/>
              <w:right w:w="105" w:type="dxa"/>
            </w:tcMar>
          </w:tcPr>
          <w:p w:rsidR="00CD00C7" w:rsidRPr="002214BB" w14:paraId="6808241C" w14:textId="77777777">
            <w:pPr>
              <w:tabs>
                <w:tab w:val="left" w:pos="720"/>
              </w:tabs>
              <w:spacing w:after="120" w:line="276" w:lineRule="auto"/>
              <w:ind w:left="-20" w:right="-20"/>
              <w:jc w:val="center"/>
              <w:rPr>
                <w:color w:val="000000"/>
                <w:szCs w:val="22"/>
              </w:rPr>
            </w:pPr>
            <w:r w:rsidRPr="002214BB">
              <w:rPr>
                <w:color w:val="000000"/>
                <w:szCs w:val="22"/>
              </w:rPr>
              <w:t>S2678</w:t>
            </w:r>
          </w:p>
        </w:tc>
        <w:tc>
          <w:tcPr>
            <w:tcW w:w="2880" w:type="dxa"/>
            <w:tcMar>
              <w:left w:w="105" w:type="dxa"/>
              <w:right w:w="105" w:type="dxa"/>
            </w:tcMar>
          </w:tcPr>
          <w:p w:rsidR="00CD00C7" w:rsidRPr="002214BB" w14:paraId="1B5E251C" w14:textId="77777777">
            <w:pPr>
              <w:tabs>
                <w:tab w:val="left" w:pos="720"/>
              </w:tabs>
              <w:spacing w:after="120" w:line="276" w:lineRule="auto"/>
              <w:ind w:left="-20" w:right="-20"/>
              <w:jc w:val="center"/>
              <w:rPr>
                <w:color w:val="000000"/>
                <w:szCs w:val="22"/>
              </w:rPr>
            </w:pPr>
            <w:r w:rsidRPr="002214BB">
              <w:rPr>
                <w:color w:val="000000"/>
                <w:szCs w:val="22"/>
              </w:rPr>
              <w:t>STAR ONE C2</w:t>
            </w:r>
          </w:p>
        </w:tc>
        <w:tc>
          <w:tcPr>
            <w:tcW w:w="1080" w:type="dxa"/>
            <w:tcMar>
              <w:left w:w="105" w:type="dxa"/>
              <w:right w:w="105" w:type="dxa"/>
            </w:tcMar>
          </w:tcPr>
          <w:p w:rsidR="00CD00C7" w:rsidRPr="002214BB" w14:paraId="05C25BF9" w14:textId="77777777">
            <w:pPr>
              <w:tabs>
                <w:tab w:val="left" w:pos="720"/>
              </w:tabs>
              <w:spacing w:after="120" w:line="276" w:lineRule="auto"/>
              <w:ind w:left="-20" w:right="-20"/>
              <w:jc w:val="center"/>
              <w:rPr>
                <w:color w:val="000000"/>
                <w:szCs w:val="22"/>
              </w:rPr>
            </w:pPr>
            <w:r w:rsidRPr="002214BB">
              <w:rPr>
                <w:color w:val="000000"/>
                <w:szCs w:val="22"/>
              </w:rPr>
              <w:t>GSO</w:t>
            </w:r>
          </w:p>
        </w:tc>
      </w:tr>
      <w:tr w14:paraId="05F77891" w14:textId="77777777" w:rsidTr="00EE5462">
        <w:tblPrEx>
          <w:tblW w:w="9517" w:type="dxa"/>
          <w:tblLayout w:type="fixed"/>
          <w:tblLook w:val="04A0"/>
        </w:tblPrEx>
        <w:trPr>
          <w:trHeight w:val="285"/>
        </w:trPr>
        <w:tc>
          <w:tcPr>
            <w:tcW w:w="1057" w:type="dxa"/>
          </w:tcPr>
          <w:p w:rsidR="00CD00C7" w:rsidRPr="008C61F8" w:rsidP="008C61F8" w14:paraId="4EC48172"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63A6DB3D" w14:textId="77777777">
            <w:pPr>
              <w:tabs>
                <w:tab w:val="left" w:pos="720"/>
              </w:tabs>
              <w:spacing w:after="120" w:line="276" w:lineRule="auto"/>
              <w:ind w:left="-20" w:right="-20"/>
              <w:jc w:val="center"/>
              <w:rPr>
                <w:szCs w:val="22"/>
              </w:rPr>
            </w:pPr>
            <w:r w:rsidRPr="002214BB">
              <w:rPr>
                <w:szCs w:val="22"/>
              </w:rPr>
              <w:t xml:space="preserve">Embratel </w:t>
            </w:r>
            <w:r w:rsidRPr="002214BB">
              <w:rPr>
                <w:szCs w:val="22"/>
              </w:rPr>
              <w:t>Tvsat</w:t>
            </w:r>
            <w:r w:rsidRPr="002214BB">
              <w:rPr>
                <w:szCs w:val="22"/>
              </w:rPr>
              <w:t xml:space="preserve"> </w:t>
            </w:r>
            <w:r w:rsidRPr="002214BB">
              <w:rPr>
                <w:szCs w:val="22"/>
              </w:rPr>
              <w:t>Telecommunicacoes</w:t>
            </w:r>
            <w:r w:rsidRPr="002214BB">
              <w:rPr>
                <w:szCs w:val="22"/>
              </w:rPr>
              <w:t xml:space="preserve"> S.A.</w:t>
            </w:r>
          </w:p>
        </w:tc>
        <w:tc>
          <w:tcPr>
            <w:tcW w:w="1530" w:type="dxa"/>
            <w:tcMar>
              <w:left w:w="105" w:type="dxa"/>
              <w:right w:w="105" w:type="dxa"/>
            </w:tcMar>
          </w:tcPr>
          <w:p w:rsidR="00CD00C7" w:rsidRPr="002214BB" w14:paraId="1335916C" w14:textId="77777777">
            <w:pPr>
              <w:tabs>
                <w:tab w:val="left" w:pos="720"/>
              </w:tabs>
              <w:spacing w:after="120" w:line="276" w:lineRule="auto"/>
              <w:ind w:left="-20" w:right="-20"/>
              <w:jc w:val="center"/>
              <w:rPr>
                <w:color w:val="000000"/>
                <w:szCs w:val="22"/>
              </w:rPr>
            </w:pPr>
            <w:r w:rsidRPr="002214BB">
              <w:rPr>
                <w:color w:val="000000"/>
                <w:szCs w:val="22"/>
              </w:rPr>
              <w:t>S2845</w:t>
            </w:r>
          </w:p>
        </w:tc>
        <w:tc>
          <w:tcPr>
            <w:tcW w:w="2880" w:type="dxa"/>
            <w:tcMar>
              <w:left w:w="105" w:type="dxa"/>
              <w:right w:w="105" w:type="dxa"/>
            </w:tcMar>
          </w:tcPr>
          <w:p w:rsidR="00CD00C7" w:rsidRPr="002214BB" w14:paraId="0918A30C" w14:textId="77777777">
            <w:pPr>
              <w:tabs>
                <w:tab w:val="left" w:pos="720"/>
              </w:tabs>
              <w:spacing w:after="120" w:line="276" w:lineRule="auto"/>
              <w:ind w:left="-20" w:right="-20"/>
              <w:jc w:val="center"/>
              <w:rPr>
                <w:color w:val="000000"/>
                <w:szCs w:val="22"/>
              </w:rPr>
            </w:pPr>
            <w:r w:rsidRPr="002214BB">
              <w:rPr>
                <w:color w:val="000000"/>
                <w:szCs w:val="22"/>
              </w:rPr>
              <w:t>STAR ONE C3</w:t>
            </w:r>
          </w:p>
        </w:tc>
        <w:tc>
          <w:tcPr>
            <w:tcW w:w="1080" w:type="dxa"/>
            <w:tcMar>
              <w:left w:w="105" w:type="dxa"/>
              <w:right w:w="105" w:type="dxa"/>
            </w:tcMar>
          </w:tcPr>
          <w:p w:rsidR="00CD00C7" w:rsidRPr="002214BB" w14:paraId="1133A96D" w14:textId="77777777">
            <w:pPr>
              <w:tabs>
                <w:tab w:val="left" w:pos="720"/>
              </w:tabs>
              <w:spacing w:after="120" w:line="276" w:lineRule="auto"/>
              <w:ind w:left="-20" w:right="-20"/>
              <w:jc w:val="center"/>
              <w:rPr>
                <w:color w:val="000000"/>
                <w:szCs w:val="22"/>
              </w:rPr>
            </w:pPr>
            <w:r w:rsidRPr="002214BB">
              <w:rPr>
                <w:color w:val="000000"/>
                <w:szCs w:val="22"/>
              </w:rPr>
              <w:t>GSO</w:t>
            </w:r>
          </w:p>
        </w:tc>
      </w:tr>
      <w:tr w14:paraId="1A5BB40D" w14:textId="77777777" w:rsidTr="00EE5462">
        <w:tblPrEx>
          <w:tblW w:w="9517" w:type="dxa"/>
          <w:tblLayout w:type="fixed"/>
          <w:tblLook w:val="04A0"/>
        </w:tblPrEx>
        <w:trPr>
          <w:trHeight w:val="285"/>
        </w:trPr>
        <w:tc>
          <w:tcPr>
            <w:tcW w:w="1057" w:type="dxa"/>
          </w:tcPr>
          <w:p w:rsidR="00CD00C7" w:rsidRPr="008C61F8" w:rsidP="008C61F8" w14:paraId="01D90E79"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7F0CE97B" w14:textId="77777777">
            <w:pPr>
              <w:tabs>
                <w:tab w:val="left" w:pos="720"/>
              </w:tabs>
              <w:spacing w:after="120" w:line="276" w:lineRule="auto"/>
              <w:ind w:left="-20" w:right="-20"/>
              <w:jc w:val="center"/>
              <w:rPr>
                <w:szCs w:val="22"/>
              </w:rPr>
            </w:pPr>
            <w:r w:rsidRPr="002214BB">
              <w:rPr>
                <w:szCs w:val="22"/>
              </w:rPr>
              <w:t xml:space="preserve">Eutelsat do </w:t>
            </w:r>
            <w:r w:rsidRPr="002214BB">
              <w:rPr>
                <w:szCs w:val="22"/>
              </w:rPr>
              <w:t>Brasil</w:t>
            </w:r>
            <w:r w:rsidRPr="002214BB">
              <w:rPr>
                <w:szCs w:val="22"/>
              </w:rPr>
              <w:t xml:space="preserve"> Ltda.</w:t>
            </w:r>
          </w:p>
        </w:tc>
        <w:tc>
          <w:tcPr>
            <w:tcW w:w="1530" w:type="dxa"/>
            <w:tcMar>
              <w:left w:w="105" w:type="dxa"/>
              <w:right w:w="105" w:type="dxa"/>
            </w:tcMar>
          </w:tcPr>
          <w:p w:rsidR="00CD00C7" w:rsidRPr="002214BB" w14:paraId="2D66165D" w14:textId="77777777">
            <w:pPr>
              <w:tabs>
                <w:tab w:val="left" w:pos="720"/>
              </w:tabs>
              <w:spacing w:after="120" w:line="276" w:lineRule="auto"/>
              <w:ind w:left="-20" w:right="-20"/>
              <w:jc w:val="center"/>
              <w:rPr>
                <w:szCs w:val="22"/>
              </w:rPr>
            </w:pPr>
            <w:r w:rsidRPr="002214BB">
              <w:rPr>
                <w:szCs w:val="22"/>
              </w:rPr>
              <w:t>S3226</w:t>
            </w:r>
          </w:p>
        </w:tc>
        <w:tc>
          <w:tcPr>
            <w:tcW w:w="2880" w:type="dxa"/>
            <w:tcMar>
              <w:left w:w="105" w:type="dxa"/>
              <w:right w:w="105" w:type="dxa"/>
            </w:tcMar>
          </w:tcPr>
          <w:p w:rsidR="00CD00C7" w:rsidRPr="002214BB" w14:paraId="4074AFF2" w14:textId="77777777">
            <w:pPr>
              <w:tabs>
                <w:tab w:val="left" w:pos="720"/>
              </w:tabs>
              <w:spacing w:after="120" w:line="276" w:lineRule="auto"/>
              <w:ind w:left="-20" w:right="-20"/>
              <w:jc w:val="center"/>
              <w:rPr>
                <w:szCs w:val="22"/>
              </w:rPr>
            </w:pPr>
            <w:r w:rsidRPr="002214BB">
              <w:rPr>
                <w:szCs w:val="22"/>
              </w:rPr>
              <w:t xml:space="preserve">EUTELSAT 65 West A </w:t>
            </w:r>
          </w:p>
        </w:tc>
        <w:tc>
          <w:tcPr>
            <w:tcW w:w="1080" w:type="dxa"/>
            <w:tcMar>
              <w:left w:w="105" w:type="dxa"/>
              <w:right w:w="105" w:type="dxa"/>
            </w:tcMar>
          </w:tcPr>
          <w:p w:rsidR="00CD00C7" w:rsidRPr="002214BB" w14:paraId="578EBFAA" w14:textId="77777777">
            <w:pPr>
              <w:tabs>
                <w:tab w:val="left" w:pos="720"/>
              </w:tabs>
              <w:spacing w:after="120" w:line="276" w:lineRule="auto"/>
              <w:ind w:left="-20" w:right="-20"/>
              <w:jc w:val="center"/>
              <w:rPr>
                <w:szCs w:val="22"/>
              </w:rPr>
            </w:pPr>
            <w:r w:rsidRPr="002214BB">
              <w:rPr>
                <w:szCs w:val="22"/>
              </w:rPr>
              <w:t>GSO</w:t>
            </w:r>
          </w:p>
        </w:tc>
      </w:tr>
      <w:tr w14:paraId="33DFA7F0" w14:textId="77777777" w:rsidTr="00EE5462">
        <w:tblPrEx>
          <w:tblW w:w="9517" w:type="dxa"/>
          <w:tblLayout w:type="fixed"/>
          <w:tblLook w:val="04A0"/>
        </w:tblPrEx>
        <w:trPr>
          <w:trHeight w:val="285"/>
        </w:trPr>
        <w:tc>
          <w:tcPr>
            <w:tcW w:w="1057" w:type="dxa"/>
          </w:tcPr>
          <w:p w:rsidR="00CD00C7" w:rsidRPr="008C61F8" w:rsidP="008C61F8" w14:paraId="4B1721A7"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5172CFB8" w14:textId="77777777">
            <w:pPr>
              <w:tabs>
                <w:tab w:val="left" w:pos="720"/>
              </w:tabs>
              <w:spacing w:after="120" w:line="276" w:lineRule="auto"/>
              <w:ind w:left="-20" w:right="-20"/>
              <w:jc w:val="center"/>
              <w:rPr>
                <w:szCs w:val="22"/>
              </w:rPr>
            </w:pPr>
            <w:r w:rsidRPr="002214BB">
              <w:rPr>
                <w:szCs w:val="22"/>
              </w:rPr>
              <w:t>Eutelsat S.A.</w:t>
            </w:r>
          </w:p>
        </w:tc>
        <w:tc>
          <w:tcPr>
            <w:tcW w:w="1530" w:type="dxa"/>
            <w:tcMar>
              <w:left w:w="105" w:type="dxa"/>
              <w:right w:w="105" w:type="dxa"/>
            </w:tcMar>
          </w:tcPr>
          <w:p w:rsidR="00CD00C7" w:rsidRPr="002214BB" w14:paraId="3C97ADB2" w14:textId="77777777">
            <w:pPr>
              <w:tabs>
                <w:tab w:val="left" w:pos="720"/>
              </w:tabs>
              <w:spacing w:after="120" w:line="276" w:lineRule="auto"/>
              <w:ind w:left="-20" w:right="-20"/>
              <w:jc w:val="center"/>
              <w:rPr>
                <w:color w:val="000000"/>
                <w:szCs w:val="22"/>
              </w:rPr>
            </w:pPr>
            <w:r w:rsidRPr="002214BB">
              <w:rPr>
                <w:color w:val="000000"/>
                <w:szCs w:val="22"/>
              </w:rPr>
              <w:t>S3055</w:t>
            </w:r>
          </w:p>
        </w:tc>
        <w:tc>
          <w:tcPr>
            <w:tcW w:w="2880" w:type="dxa"/>
            <w:tcMar>
              <w:left w:w="105" w:type="dxa"/>
              <w:right w:w="105" w:type="dxa"/>
            </w:tcMar>
          </w:tcPr>
          <w:p w:rsidR="00CD00C7" w:rsidRPr="002214BB" w14:paraId="21EF5610" w14:textId="77777777">
            <w:pPr>
              <w:tabs>
                <w:tab w:val="left" w:pos="720"/>
              </w:tabs>
              <w:spacing w:after="120" w:line="276" w:lineRule="auto"/>
              <w:ind w:left="-20" w:right="-20"/>
              <w:jc w:val="center"/>
              <w:rPr>
                <w:color w:val="000000"/>
                <w:szCs w:val="22"/>
              </w:rPr>
            </w:pPr>
            <w:r w:rsidRPr="002214BB">
              <w:rPr>
                <w:color w:val="000000"/>
                <w:szCs w:val="22"/>
              </w:rPr>
              <w:t>EUTELSAT 139 WEST A</w:t>
            </w:r>
          </w:p>
        </w:tc>
        <w:tc>
          <w:tcPr>
            <w:tcW w:w="1080" w:type="dxa"/>
            <w:tcMar>
              <w:left w:w="105" w:type="dxa"/>
              <w:right w:w="105" w:type="dxa"/>
            </w:tcMar>
          </w:tcPr>
          <w:p w:rsidR="00CD00C7" w:rsidRPr="002214BB" w14:paraId="75C579D4" w14:textId="77777777">
            <w:pPr>
              <w:tabs>
                <w:tab w:val="left" w:pos="720"/>
              </w:tabs>
              <w:spacing w:after="120" w:line="276" w:lineRule="auto"/>
              <w:ind w:left="-20" w:right="-20"/>
              <w:jc w:val="center"/>
              <w:rPr>
                <w:color w:val="000000"/>
                <w:szCs w:val="22"/>
              </w:rPr>
            </w:pPr>
            <w:r w:rsidRPr="002214BB">
              <w:rPr>
                <w:color w:val="000000"/>
                <w:szCs w:val="22"/>
              </w:rPr>
              <w:t>GSO</w:t>
            </w:r>
          </w:p>
        </w:tc>
      </w:tr>
      <w:tr w14:paraId="5BB0D4EF" w14:textId="77777777" w:rsidTr="00EE5462">
        <w:tblPrEx>
          <w:tblW w:w="9517" w:type="dxa"/>
          <w:tblLayout w:type="fixed"/>
          <w:tblLook w:val="04A0"/>
        </w:tblPrEx>
        <w:trPr>
          <w:trHeight w:val="285"/>
        </w:trPr>
        <w:tc>
          <w:tcPr>
            <w:tcW w:w="1057" w:type="dxa"/>
          </w:tcPr>
          <w:p w:rsidR="00CD00C7" w:rsidRPr="008C61F8" w:rsidP="008C61F8" w14:paraId="263A67A6"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29A70D65" w14:textId="77777777">
            <w:pPr>
              <w:tabs>
                <w:tab w:val="left" w:pos="720"/>
              </w:tabs>
              <w:spacing w:after="120" w:line="276" w:lineRule="auto"/>
              <w:ind w:left="-20" w:right="-20"/>
              <w:jc w:val="center"/>
              <w:rPr>
                <w:szCs w:val="22"/>
              </w:rPr>
            </w:pPr>
            <w:r w:rsidRPr="002214BB">
              <w:rPr>
                <w:szCs w:val="22"/>
              </w:rPr>
              <w:t>Eutelsat S. A.</w:t>
            </w:r>
          </w:p>
        </w:tc>
        <w:tc>
          <w:tcPr>
            <w:tcW w:w="1530" w:type="dxa"/>
            <w:tcMar>
              <w:left w:w="105" w:type="dxa"/>
              <w:right w:w="105" w:type="dxa"/>
            </w:tcMar>
          </w:tcPr>
          <w:p w:rsidR="00CD00C7" w:rsidRPr="002214BB" w14:paraId="08B9971D" w14:textId="77777777">
            <w:pPr>
              <w:tabs>
                <w:tab w:val="left" w:pos="720"/>
              </w:tabs>
              <w:spacing w:after="120" w:line="276" w:lineRule="auto"/>
              <w:ind w:left="-20" w:right="-20"/>
              <w:jc w:val="center"/>
              <w:rPr>
                <w:color w:val="000000"/>
                <w:szCs w:val="22"/>
              </w:rPr>
            </w:pPr>
            <w:r w:rsidRPr="002214BB">
              <w:rPr>
                <w:color w:val="000000"/>
                <w:szCs w:val="22"/>
              </w:rPr>
              <w:t>S3056</w:t>
            </w:r>
          </w:p>
        </w:tc>
        <w:tc>
          <w:tcPr>
            <w:tcW w:w="2880" w:type="dxa"/>
            <w:tcMar>
              <w:left w:w="105" w:type="dxa"/>
              <w:right w:w="105" w:type="dxa"/>
            </w:tcMar>
          </w:tcPr>
          <w:p w:rsidR="00CD00C7" w:rsidRPr="002214BB" w14:paraId="52E6E895" w14:textId="77777777">
            <w:pPr>
              <w:tabs>
                <w:tab w:val="left" w:pos="720"/>
              </w:tabs>
              <w:spacing w:after="120" w:line="276" w:lineRule="auto"/>
              <w:ind w:left="-20" w:right="-20"/>
              <w:jc w:val="center"/>
              <w:rPr>
                <w:color w:val="000000"/>
                <w:szCs w:val="22"/>
              </w:rPr>
            </w:pPr>
            <w:r w:rsidRPr="002214BB">
              <w:rPr>
                <w:color w:val="000000"/>
                <w:szCs w:val="22"/>
              </w:rPr>
              <w:t>EUTELSAT 8 WEST B</w:t>
            </w:r>
          </w:p>
        </w:tc>
        <w:tc>
          <w:tcPr>
            <w:tcW w:w="1080" w:type="dxa"/>
            <w:tcMar>
              <w:left w:w="105" w:type="dxa"/>
              <w:right w:w="105" w:type="dxa"/>
            </w:tcMar>
          </w:tcPr>
          <w:p w:rsidR="00CD00C7" w:rsidRPr="002214BB" w14:paraId="7F758D0B" w14:textId="77777777">
            <w:pPr>
              <w:tabs>
                <w:tab w:val="left" w:pos="720"/>
              </w:tabs>
              <w:spacing w:after="120" w:line="276" w:lineRule="auto"/>
              <w:ind w:left="-20" w:right="-20"/>
              <w:jc w:val="center"/>
              <w:rPr>
                <w:color w:val="000000"/>
                <w:szCs w:val="22"/>
              </w:rPr>
            </w:pPr>
            <w:r w:rsidRPr="002214BB">
              <w:rPr>
                <w:color w:val="000000"/>
                <w:szCs w:val="22"/>
              </w:rPr>
              <w:t>GSO</w:t>
            </w:r>
          </w:p>
        </w:tc>
      </w:tr>
      <w:tr w14:paraId="0FE95EC6" w14:textId="77777777" w:rsidTr="00EE5462">
        <w:tblPrEx>
          <w:tblW w:w="9517" w:type="dxa"/>
          <w:tblLayout w:type="fixed"/>
          <w:tblLook w:val="04A0"/>
        </w:tblPrEx>
        <w:trPr>
          <w:trHeight w:val="285"/>
        </w:trPr>
        <w:tc>
          <w:tcPr>
            <w:tcW w:w="1057" w:type="dxa"/>
          </w:tcPr>
          <w:p w:rsidR="00CD00C7" w:rsidRPr="008C61F8" w:rsidP="008C61F8" w14:paraId="29E5AB11"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6AE087A3" w14:textId="77777777">
            <w:pPr>
              <w:tabs>
                <w:tab w:val="left" w:pos="720"/>
              </w:tabs>
              <w:spacing w:after="120" w:line="276" w:lineRule="auto"/>
              <w:ind w:left="-20" w:right="-20"/>
              <w:jc w:val="center"/>
              <w:rPr>
                <w:szCs w:val="22"/>
              </w:rPr>
            </w:pPr>
            <w:r w:rsidRPr="002214BB">
              <w:rPr>
                <w:szCs w:val="22"/>
              </w:rPr>
              <w:t>Gamma Acquisition L.L.C.</w:t>
            </w:r>
          </w:p>
        </w:tc>
        <w:tc>
          <w:tcPr>
            <w:tcW w:w="1530" w:type="dxa"/>
            <w:tcMar>
              <w:left w:w="105" w:type="dxa"/>
              <w:right w:w="105" w:type="dxa"/>
            </w:tcMar>
          </w:tcPr>
          <w:p w:rsidR="00CD00C7" w:rsidRPr="002214BB" w14:paraId="42C05799" w14:textId="77777777">
            <w:pPr>
              <w:tabs>
                <w:tab w:val="left" w:pos="720"/>
              </w:tabs>
              <w:spacing w:after="120" w:line="276" w:lineRule="auto"/>
              <w:ind w:left="-20" w:right="-20"/>
              <w:jc w:val="center"/>
              <w:rPr>
                <w:szCs w:val="22"/>
              </w:rPr>
            </w:pPr>
            <w:r w:rsidRPr="002214BB">
              <w:rPr>
                <w:szCs w:val="22"/>
              </w:rPr>
              <w:t>S2633</w:t>
            </w:r>
          </w:p>
        </w:tc>
        <w:tc>
          <w:tcPr>
            <w:tcW w:w="2880" w:type="dxa"/>
            <w:tcMar>
              <w:left w:w="105" w:type="dxa"/>
              <w:right w:w="105" w:type="dxa"/>
            </w:tcMar>
          </w:tcPr>
          <w:p w:rsidR="00CD00C7" w:rsidRPr="002214BB" w14:paraId="67ED6B43" w14:textId="77777777">
            <w:pPr>
              <w:tabs>
                <w:tab w:val="left" w:pos="720"/>
              </w:tabs>
              <w:spacing w:after="120" w:line="276" w:lineRule="auto"/>
              <w:ind w:left="-20" w:right="-20"/>
              <w:jc w:val="center"/>
              <w:rPr>
                <w:szCs w:val="22"/>
              </w:rPr>
            </w:pPr>
            <w:r w:rsidRPr="002214BB">
              <w:rPr>
                <w:szCs w:val="22"/>
              </w:rPr>
              <w:t>TerreStar</w:t>
            </w:r>
            <w:r w:rsidRPr="002214BB">
              <w:rPr>
                <w:szCs w:val="22"/>
              </w:rPr>
              <w:t xml:space="preserve"> 1</w:t>
            </w:r>
          </w:p>
        </w:tc>
        <w:tc>
          <w:tcPr>
            <w:tcW w:w="1080" w:type="dxa"/>
            <w:tcMar>
              <w:left w:w="105" w:type="dxa"/>
              <w:right w:w="105" w:type="dxa"/>
            </w:tcMar>
          </w:tcPr>
          <w:p w:rsidR="00CD00C7" w:rsidRPr="002214BB" w14:paraId="1A38CBA6" w14:textId="77777777">
            <w:pPr>
              <w:tabs>
                <w:tab w:val="left" w:pos="720"/>
              </w:tabs>
              <w:spacing w:after="120" w:line="276" w:lineRule="auto"/>
              <w:ind w:left="-20" w:right="-20"/>
              <w:jc w:val="center"/>
              <w:rPr>
                <w:szCs w:val="22"/>
              </w:rPr>
            </w:pPr>
            <w:r w:rsidRPr="002214BB">
              <w:rPr>
                <w:szCs w:val="22"/>
              </w:rPr>
              <w:t>GSO</w:t>
            </w:r>
          </w:p>
        </w:tc>
      </w:tr>
      <w:tr w14:paraId="1BBEB67E" w14:textId="77777777" w:rsidTr="00EE5462">
        <w:tblPrEx>
          <w:tblW w:w="9517" w:type="dxa"/>
          <w:tblLayout w:type="fixed"/>
          <w:tblLook w:val="04A0"/>
        </w:tblPrEx>
        <w:trPr>
          <w:trHeight w:val="285"/>
        </w:trPr>
        <w:tc>
          <w:tcPr>
            <w:tcW w:w="1057" w:type="dxa"/>
          </w:tcPr>
          <w:p w:rsidR="00CD00C7" w:rsidRPr="008C61F8" w:rsidP="008C61F8" w14:paraId="06E57FA4"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2D5E626A" w14:textId="77777777">
            <w:pPr>
              <w:tabs>
                <w:tab w:val="left" w:pos="720"/>
              </w:tabs>
              <w:spacing w:after="120" w:line="276" w:lineRule="auto"/>
              <w:ind w:left="-20" w:right="-20"/>
              <w:jc w:val="center"/>
              <w:rPr>
                <w:szCs w:val="22"/>
              </w:rPr>
            </w:pPr>
            <w:r w:rsidRPr="002214BB">
              <w:rPr>
                <w:szCs w:val="22"/>
              </w:rPr>
              <w:t>Hispamar</w:t>
            </w:r>
            <w:r w:rsidRPr="002214BB">
              <w:rPr>
                <w:szCs w:val="22"/>
              </w:rPr>
              <w:t xml:space="preserve"> </w:t>
            </w:r>
            <w:r w:rsidRPr="002214BB">
              <w:rPr>
                <w:szCs w:val="22"/>
              </w:rPr>
              <w:t>Satélites</w:t>
            </w:r>
            <w:r w:rsidRPr="002214BB">
              <w:rPr>
                <w:szCs w:val="22"/>
              </w:rPr>
              <w:t>, S.A.</w:t>
            </w:r>
          </w:p>
        </w:tc>
        <w:tc>
          <w:tcPr>
            <w:tcW w:w="1530" w:type="dxa"/>
            <w:tcMar>
              <w:left w:w="105" w:type="dxa"/>
              <w:right w:w="105" w:type="dxa"/>
            </w:tcMar>
          </w:tcPr>
          <w:p w:rsidR="00CD00C7" w:rsidRPr="002214BB" w14:paraId="18F239F4" w14:textId="77777777">
            <w:pPr>
              <w:tabs>
                <w:tab w:val="left" w:pos="720"/>
              </w:tabs>
              <w:spacing w:after="120" w:line="276" w:lineRule="auto"/>
              <w:ind w:left="-20" w:right="-20"/>
              <w:jc w:val="center"/>
              <w:rPr>
                <w:color w:val="000000"/>
                <w:szCs w:val="22"/>
              </w:rPr>
            </w:pPr>
            <w:r w:rsidRPr="002214BB">
              <w:rPr>
                <w:color w:val="000000"/>
                <w:szCs w:val="22"/>
              </w:rPr>
              <w:t>S2886</w:t>
            </w:r>
          </w:p>
        </w:tc>
        <w:tc>
          <w:tcPr>
            <w:tcW w:w="2880" w:type="dxa"/>
            <w:tcMar>
              <w:left w:w="105" w:type="dxa"/>
              <w:right w:w="105" w:type="dxa"/>
            </w:tcMar>
          </w:tcPr>
          <w:p w:rsidR="00CD00C7" w:rsidRPr="002214BB" w14:paraId="1FA5F705" w14:textId="77777777">
            <w:pPr>
              <w:tabs>
                <w:tab w:val="left" w:pos="720"/>
              </w:tabs>
              <w:spacing w:after="120" w:line="276" w:lineRule="auto"/>
              <w:ind w:left="-20" w:right="-20"/>
              <w:jc w:val="center"/>
              <w:rPr>
                <w:color w:val="000000"/>
                <w:szCs w:val="22"/>
              </w:rPr>
            </w:pPr>
            <w:r w:rsidRPr="002214BB">
              <w:rPr>
                <w:color w:val="000000"/>
                <w:szCs w:val="22"/>
              </w:rPr>
              <w:t>AMAZONAS-3</w:t>
            </w:r>
          </w:p>
        </w:tc>
        <w:tc>
          <w:tcPr>
            <w:tcW w:w="1080" w:type="dxa"/>
            <w:tcMar>
              <w:left w:w="105" w:type="dxa"/>
              <w:right w:w="105" w:type="dxa"/>
            </w:tcMar>
          </w:tcPr>
          <w:p w:rsidR="00CD00C7" w:rsidRPr="002214BB" w14:paraId="3D024931" w14:textId="77777777">
            <w:pPr>
              <w:tabs>
                <w:tab w:val="left" w:pos="720"/>
              </w:tabs>
              <w:spacing w:after="120" w:line="276" w:lineRule="auto"/>
              <w:ind w:left="-20" w:right="-20"/>
              <w:jc w:val="center"/>
              <w:rPr>
                <w:color w:val="000000"/>
                <w:szCs w:val="22"/>
              </w:rPr>
            </w:pPr>
            <w:r w:rsidRPr="002214BB">
              <w:rPr>
                <w:color w:val="000000"/>
                <w:szCs w:val="22"/>
              </w:rPr>
              <w:t>GSO</w:t>
            </w:r>
          </w:p>
        </w:tc>
      </w:tr>
      <w:tr w14:paraId="762EEE3A" w14:textId="77777777" w:rsidTr="00EE5462">
        <w:tblPrEx>
          <w:tblW w:w="9517" w:type="dxa"/>
          <w:tblLayout w:type="fixed"/>
          <w:tblLook w:val="04A0"/>
        </w:tblPrEx>
        <w:trPr>
          <w:trHeight w:val="285"/>
        </w:trPr>
        <w:tc>
          <w:tcPr>
            <w:tcW w:w="1057" w:type="dxa"/>
          </w:tcPr>
          <w:p w:rsidR="00CD00C7" w:rsidRPr="008C61F8" w:rsidP="008C61F8" w14:paraId="7E6BC381"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073833DD" w14:textId="77777777">
            <w:pPr>
              <w:tabs>
                <w:tab w:val="left" w:pos="720"/>
              </w:tabs>
              <w:spacing w:after="120" w:line="276" w:lineRule="auto"/>
              <w:ind w:left="-20" w:right="-20"/>
              <w:jc w:val="center"/>
              <w:rPr>
                <w:szCs w:val="22"/>
              </w:rPr>
            </w:pPr>
            <w:r w:rsidRPr="002214BB">
              <w:rPr>
                <w:szCs w:val="22"/>
              </w:rPr>
              <w:t>Hispamar</w:t>
            </w:r>
            <w:r w:rsidRPr="002214BB">
              <w:rPr>
                <w:szCs w:val="22"/>
              </w:rPr>
              <w:t xml:space="preserve"> </w:t>
            </w:r>
            <w:r w:rsidRPr="002214BB">
              <w:rPr>
                <w:szCs w:val="22"/>
              </w:rPr>
              <w:t>Satélites</w:t>
            </w:r>
            <w:r w:rsidRPr="002214BB">
              <w:rPr>
                <w:szCs w:val="22"/>
              </w:rPr>
              <w:t>, S.A.</w:t>
            </w:r>
          </w:p>
        </w:tc>
        <w:tc>
          <w:tcPr>
            <w:tcW w:w="1530" w:type="dxa"/>
            <w:tcMar>
              <w:left w:w="105" w:type="dxa"/>
              <w:right w:w="105" w:type="dxa"/>
            </w:tcMar>
          </w:tcPr>
          <w:p w:rsidR="00CD00C7" w:rsidRPr="002214BB" w14:paraId="122A4C7A" w14:textId="77777777">
            <w:pPr>
              <w:tabs>
                <w:tab w:val="left" w:pos="720"/>
              </w:tabs>
              <w:spacing w:after="120" w:line="276" w:lineRule="auto"/>
              <w:ind w:left="-20" w:right="-20"/>
              <w:jc w:val="center"/>
              <w:rPr>
                <w:color w:val="000000"/>
                <w:szCs w:val="22"/>
              </w:rPr>
            </w:pPr>
            <w:r w:rsidRPr="002214BB">
              <w:rPr>
                <w:color w:val="000000"/>
                <w:szCs w:val="22"/>
              </w:rPr>
              <w:t>S3086</w:t>
            </w:r>
          </w:p>
        </w:tc>
        <w:tc>
          <w:tcPr>
            <w:tcW w:w="2880" w:type="dxa"/>
            <w:tcMar>
              <w:left w:w="105" w:type="dxa"/>
              <w:right w:w="105" w:type="dxa"/>
            </w:tcMar>
          </w:tcPr>
          <w:p w:rsidR="00CD00C7" w:rsidRPr="002214BB" w14:paraId="7BC497B8" w14:textId="77777777">
            <w:pPr>
              <w:tabs>
                <w:tab w:val="left" w:pos="720"/>
              </w:tabs>
              <w:spacing w:after="120" w:line="276" w:lineRule="auto"/>
              <w:ind w:left="-20" w:right="-20"/>
              <w:jc w:val="center"/>
              <w:rPr>
                <w:color w:val="000000"/>
                <w:szCs w:val="22"/>
              </w:rPr>
            </w:pPr>
            <w:r w:rsidRPr="002214BB">
              <w:rPr>
                <w:color w:val="000000"/>
                <w:szCs w:val="22"/>
              </w:rPr>
              <w:t>AMAZONAS NEXUS</w:t>
            </w:r>
          </w:p>
        </w:tc>
        <w:tc>
          <w:tcPr>
            <w:tcW w:w="1080" w:type="dxa"/>
            <w:tcMar>
              <w:left w:w="105" w:type="dxa"/>
              <w:right w:w="105" w:type="dxa"/>
            </w:tcMar>
          </w:tcPr>
          <w:p w:rsidR="00CD00C7" w:rsidRPr="002214BB" w14:paraId="3FFD5EE9" w14:textId="77777777">
            <w:pPr>
              <w:tabs>
                <w:tab w:val="left" w:pos="720"/>
              </w:tabs>
              <w:spacing w:after="120" w:line="276" w:lineRule="auto"/>
              <w:ind w:left="-20" w:right="-20"/>
              <w:jc w:val="center"/>
              <w:rPr>
                <w:color w:val="000000"/>
                <w:szCs w:val="22"/>
              </w:rPr>
            </w:pPr>
            <w:r w:rsidRPr="002214BB">
              <w:rPr>
                <w:color w:val="000000"/>
                <w:szCs w:val="22"/>
              </w:rPr>
              <w:t>GSO</w:t>
            </w:r>
          </w:p>
        </w:tc>
      </w:tr>
      <w:tr w14:paraId="209EB456" w14:textId="77777777" w:rsidTr="00EE5462">
        <w:tblPrEx>
          <w:tblW w:w="9517" w:type="dxa"/>
          <w:tblLayout w:type="fixed"/>
          <w:tblLook w:val="04A0"/>
        </w:tblPrEx>
        <w:trPr>
          <w:trHeight w:val="285"/>
        </w:trPr>
        <w:tc>
          <w:tcPr>
            <w:tcW w:w="1057" w:type="dxa"/>
          </w:tcPr>
          <w:p w:rsidR="00CD00C7" w:rsidRPr="008C61F8" w:rsidP="008C61F8" w14:paraId="01762242"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2C0CE2C5" w14:textId="77777777">
            <w:pPr>
              <w:tabs>
                <w:tab w:val="left" w:pos="720"/>
              </w:tabs>
              <w:spacing w:after="120" w:line="276" w:lineRule="auto"/>
              <w:ind w:left="-20" w:right="-20"/>
              <w:jc w:val="center"/>
              <w:rPr>
                <w:szCs w:val="22"/>
              </w:rPr>
            </w:pPr>
            <w:r w:rsidRPr="002214BB">
              <w:rPr>
                <w:szCs w:val="22"/>
              </w:rPr>
              <w:t>Hispasat, S.A.</w:t>
            </w:r>
          </w:p>
        </w:tc>
        <w:tc>
          <w:tcPr>
            <w:tcW w:w="1530" w:type="dxa"/>
            <w:tcMar>
              <w:left w:w="105" w:type="dxa"/>
              <w:right w:w="105" w:type="dxa"/>
            </w:tcMar>
          </w:tcPr>
          <w:p w:rsidR="00CD00C7" w:rsidRPr="002214BB" w14:paraId="05645A2A" w14:textId="77777777">
            <w:pPr>
              <w:tabs>
                <w:tab w:val="left" w:pos="720"/>
              </w:tabs>
              <w:spacing w:after="120" w:line="276" w:lineRule="auto"/>
              <w:ind w:left="-20" w:right="-20"/>
              <w:jc w:val="center"/>
              <w:rPr>
                <w:color w:val="000000"/>
                <w:szCs w:val="22"/>
              </w:rPr>
            </w:pPr>
            <w:r w:rsidRPr="002214BB">
              <w:rPr>
                <w:color w:val="000000"/>
                <w:szCs w:val="22"/>
              </w:rPr>
              <w:t>S2969</w:t>
            </w:r>
          </w:p>
        </w:tc>
        <w:tc>
          <w:tcPr>
            <w:tcW w:w="2880" w:type="dxa"/>
            <w:tcMar>
              <w:left w:w="105" w:type="dxa"/>
              <w:right w:w="105" w:type="dxa"/>
            </w:tcMar>
          </w:tcPr>
          <w:p w:rsidR="00CD00C7" w:rsidRPr="002214BB" w14:paraId="75E3BDE1" w14:textId="77777777">
            <w:pPr>
              <w:tabs>
                <w:tab w:val="left" w:pos="720"/>
              </w:tabs>
              <w:spacing w:after="120" w:line="276" w:lineRule="auto"/>
              <w:ind w:left="-20" w:right="-20"/>
              <w:jc w:val="center"/>
              <w:rPr>
                <w:color w:val="000000"/>
                <w:szCs w:val="22"/>
              </w:rPr>
            </w:pPr>
            <w:r w:rsidRPr="002214BB">
              <w:rPr>
                <w:color w:val="000000"/>
                <w:szCs w:val="22"/>
              </w:rPr>
              <w:t>HISPASAT 30W-6</w:t>
            </w:r>
          </w:p>
        </w:tc>
        <w:tc>
          <w:tcPr>
            <w:tcW w:w="1080" w:type="dxa"/>
            <w:tcMar>
              <w:left w:w="105" w:type="dxa"/>
              <w:right w:w="105" w:type="dxa"/>
            </w:tcMar>
          </w:tcPr>
          <w:p w:rsidR="00CD00C7" w:rsidRPr="002214BB" w14:paraId="3CF86746" w14:textId="77777777">
            <w:pPr>
              <w:tabs>
                <w:tab w:val="left" w:pos="720"/>
              </w:tabs>
              <w:spacing w:after="120" w:line="276" w:lineRule="auto"/>
              <w:ind w:left="-20" w:right="-20"/>
              <w:jc w:val="center"/>
              <w:rPr>
                <w:color w:val="000000"/>
                <w:szCs w:val="22"/>
              </w:rPr>
            </w:pPr>
            <w:r w:rsidRPr="002214BB">
              <w:rPr>
                <w:color w:val="000000"/>
                <w:szCs w:val="22"/>
              </w:rPr>
              <w:t>GSO</w:t>
            </w:r>
          </w:p>
        </w:tc>
      </w:tr>
      <w:tr w14:paraId="55F45420" w14:textId="77777777" w:rsidTr="00EE5462">
        <w:tblPrEx>
          <w:tblW w:w="9517" w:type="dxa"/>
          <w:tblLayout w:type="fixed"/>
          <w:tblLook w:val="04A0"/>
        </w:tblPrEx>
        <w:trPr>
          <w:trHeight w:val="285"/>
        </w:trPr>
        <w:tc>
          <w:tcPr>
            <w:tcW w:w="1057" w:type="dxa"/>
          </w:tcPr>
          <w:p w:rsidR="00CD00C7" w:rsidRPr="008C61F8" w:rsidP="008C61F8" w14:paraId="0378FACC"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533A1663" w14:textId="77777777">
            <w:pPr>
              <w:tabs>
                <w:tab w:val="left" w:pos="720"/>
              </w:tabs>
              <w:spacing w:after="120" w:line="276" w:lineRule="auto"/>
              <w:ind w:left="-20" w:right="-20"/>
              <w:jc w:val="center"/>
              <w:rPr>
                <w:szCs w:val="22"/>
              </w:rPr>
            </w:pPr>
            <w:r w:rsidRPr="002214BB">
              <w:rPr>
                <w:szCs w:val="22"/>
              </w:rPr>
              <w:t>Horizons-4 Satellite LLC</w:t>
            </w:r>
          </w:p>
        </w:tc>
        <w:tc>
          <w:tcPr>
            <w:tcW w:w="1530" w:type="dxa"/>
            <w:tcMar>
              <w:left w:w="105" w:type="dxa"/>
              <w:right w:w="105" w:type="dxa"/>
            </w:tcMar>
          </w:tcPr>
          <w:p w:rsidR="00CD00C7" w:rsidRPr="002214BB" w14:paraId="7679A93B" w14:textId="77777777">
            <w:pPr>
              <w:tabs>
                <w:tab w:val="left" w:pos="720"/>
              </w:tabs>
              <w:spacing w:after="120" w:line="276" w:lineRule="auto"/>
              <w:ind w:left="-20" w:right="-20"/>
              <w:jc w:val="center"/>
              <w:rPr>
                <w:color w:val="000000"/>
                <w:szCs w:val="22"/>
              </w:rPr>
            </w:pPr>
            <w:r w:rsidRPr="002214BB">
              <w:rPr>
                <w:color w:val="000000"/>
                <w:szCs w:val="22"/>
              </w:rPr>
              <w:t>S3180</w:t>
            </w:r>
          </w:p>
        </w:tc>
        <w:tc>
          <w:tcPr>
            <w:tcW w:w="2880" w:type="dxa"/>
            <w:tcMar>
              <w:left w:w="105" w:type="dxa"/>
              <w:right w:w="105" w:type="dxa"/>
            </w:tcMar>
          </w:tcPr>
          <w:p w:rsidR="00CD00C7" w:rsidRPr="002214BB" w14:paraId="345E3166" w14:textId="77777777">
            <w:pPr>
              <w:tabs>
                <w:tab w:val="left" w:pos="720"/>
              </w:tabs>
              <w:spacing w:after="120" w:line="276" w:lineRule="auto"/>
              <w:ind w:left="-20" w:right="-20"/>
              <w:jc w:val="center"/>
              <w:rPr>
                <w:color w:val="000000"/>
                <w:szCs w:val="22"/>
              </w:rPr>
            </w:pPr>
            <w:r w:rsidRPr="002214BB">
              <w:rPr>
                <w:color w:val="000000"/>
                <w:szCs w:val="22"/>
              </w:rPr>
              <w:t>Horizon-4</w:t>
            </w:r>
          </w:p>
        </w:tc>
        <w:tc>
          <w:tcPr>
            <w:tcW w:w="1080" w:type="dxa"/>
            <w:tcMar>
              <w:left w:w="105" w:type="dxa"/>
              <w:right w:w="105" w:type="dxa"/>
            </w:tcMar>
          </w:tcPr>
          <w:p w:rsidR="00CD00C7" w:rsidRPr="002214BB" w14:paraId="1C99DE5D" w14:textId="77777777">
            <w:pPr>
              <w:tabs>
                <w:tab w:val="left" w:pos="720"/>
              </w:tabs>
              <w:spacing w:after="120" w:line="276" w:lineRule="auto"/>
              <w:ind w:left="-20" w:right="-20"/>
              <w:jc w:val="center"/>
              <w:rPr>
                <w:color w:val="000000"/>
                <w:szCs w:val="22"/>
              </w:rPr>
            </w:pPr>
            <w:r w:rsidRPr="002214BB">
              <w:rPr>
                <w:color w:val="000000"/>
                <w:szCs w:val="22"/>
              </w:rPr>
              <w:t>GSO</w:t>
            </w:r>
          </w:p>
        </w:tc>
      </w:tr>
      <w:tr w14:paraId="36C47630" w14:textId="77777777" w:rsidTr="00EE5462">
        <w:tblPrEx>
          <w:tblW w:w="9517" w:type="dxa"/>
          <w:tblLayout w:type="fixed"/>
          <w:tblLook w:val="04A0"/>
        </w:tblPrEx>
        <w:trPr>
          <w:trHeight w:val="285"/>
        </w:trPr>
        <w:tc>
          <w:tcPr>
            <w:tcW w:w="1057" w:type="dxa"/>
          </w:tcPr>
          <w:p w:rsidR="00CD00C7" w:rsidRPr="008C61F8" w:rsidP="008C61F8" w14:paraId="194C2E43"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1A9783A1" w14:textId="77777777">
            <w:pPr>
              <w:tabs>
                <w:tab w:val="left" w:pos="720"/>
              </w:tabs>
              <w:spacing w:after="120" w:line="276" w:lineRule="auto"/>
              <w:ind w:left="-20" w:right="-20"/>
              <w:jc w:val="center"/>
              <w:rPr>
                <w:szCs w:val="22"/>
              </w:rPr>
            </w:pPr>
            <w:r w:rsidRPr="002214BB">
              <w:rPr>
                <w:szCs w:val="22"/>
              </w:rPr>
              <w:t>Inmarsat PLC</w:t>
            </w:r>
          </w:p>
        </w:tc>
        <w:tc>
          <w:tcPr>
            <w:tcW w:w="1530" w:type="dxa"/>
            <w:tcMar>
              <w:left w:w="105" w:type="dxa"/>
              <w:right w:w="105" w:type="dxa"/>
            </w:tcMar>
          </w:tcPr>
          <w:p w:rsidR="00CD00C7" w:rsidRPr="002214BB" w14:paraId="41A16F4F" w14:textId="77777777">
            <w:pPr>
              <w:tabs>
                <w:tab w:val="left" w:pos="720"/>
              </w:tabs>
              <w:spacing w:after="120" w:line="276" w:lineRule="auto"/>
              <w:ind w:left="-20" w:right="-20"/>
              <w:jc w:val="center"/>
              <w:rPr>
                <w:color w:val="000000"/>
                <w:szCs w:val="22"/>
              </w:rPr>
            </w:pPr>
            <w:r w:rsidRPr="002214BB">
              <w:rPr>
                <w:color w:val="000000"/>
                <w:szCs w:val="22"/>
              </w:rPr>
              <w:t>S2932</w:t>
            </w:r>
          </w:p>
        </w:tc>
        <w:tc>
          <w:tcPr>
            <w:tcW w:w="2880" w:type="dxa"/>
            <w:tcMar>
              <w:left w:w="105" w:type="dxa"/>
              <w:right w:w="105" w:type="dxa"/>
            </w:tcMar>
          </w:tcPr>
          <w:p w:rsidR="00CD00C7" w:rsidRPr="002214BB" w14:paraId="69380FE6" w14:textId="77777777">
            <w:pPr>
              <w:tabs>
                <w:tab w:val="left" w:pos="720"/>
              </w:tabs>
              <w:spacing w:after="120" w:line="276" w:lineRule="auto"/>
              <w:ind w:left="-20" w:right="-20"/>
              <w:jc w:val="center"/>
              <w:rPr>
                <w:color w:val="000000"/>
                <w:szCs w:val="22"/>
              </w:rPr>
            </w:pPr>
            <w:r w:rsidRPr="002214BB">
              <w:rPr>
                <w:color w:val="000000"/>
                <w:szCs w:val="22"/>
              </w:rPr>
              <w:t>Inmarsat-4 F3</w:t>
            </w:r>
          </w:p>
        </w:tc>
        <w:tc>
          <w:tcPr>
            <w:tcW w:w="1080" w:type="dxa"/>
            <w:tcMar>
              <w:left w:w="105" w:type="dxa"/>
              <w:right w:w="105" w:type="dxa"/>
            </w:tcMar>
          </w:tcPr>
          <w:p w:rsidR="00CD00C7" w:rsidRPr="002214BB" w14:paraId="26C6E178" w14:textId="77777777">
            <w:pPr>
              <w:tabs>
                <w:tab w:val="left" w:pos="720"/>
              </w:tabs>
              <w:spacing w:after="120" w:line="276" w:lineRule="auto"/>
              <w:ind w:left="-20" w:right="-20"/>
              <w:jc w:val="center"/>
              <w:rPr>
                <w:color w:val="000000"/>
                <w:szCs w:val="22"/>
              </w:rPr>
            </w:pPr>
            <w:r w:rsidRPr="002214BB">
              <w:rPr>
                <w:color w:val="000000"/>
                <w:szCs w:val="22"/>
              </w:rPr>
              <w:t>GSO</w:t>
            </w:r>
          </w:p>
        </w:tc>
      </w:tr>
      <w:tr w14:paraId="7061F4BE" w14:textId="77777777" w:rsidTr="00EE5462">
        <w:tblPrEx>
          <w:tblW w:w="9517" w:type="dxa"/>
          <w:tblLayout w:type="fixed"/>
          <w:tblLook w:val="04A0"/>
        </w:tblPrEx>
        <w:trPr>
          <w:trHeight w:val="285"/>
        </w:trPr>
        <w:tc>
          <w:tcPr>
            <w:tcW w:w="1057" w:type="dxa"/>
          </w:tcPr>
          <w:p w:rsidR="00CD00C7" w:rsidRPr="008C61F8" w:rsidP="008C61F8" w14:paraId="29F6CEC1"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7C66883E" w14:textId="77777777">
            <w:pPr>
              <w:tabs>
                <w:tab w:val="left" w:pos="720"/>
              </w:tabs>
              <w:spacing w:after="120" w:line="276" w:lineRule="auto"/>
              <w:ind w:left="-20" w:right="-20"/>
              <w:jc w:val="center"/>
              <w:rPr>
                <w:szCs w:val="22"/>
              </w:rPr>
            </w:pPr>
            <w:r w:rsidRPr="002214BB">
              <w:rPr>
                <w:szCs w:val="22"/>
              </w:rPr>
              <w:t>Inmarsat PLC</w:t>
            </w:r>
          </w:p>
        </w:tc>
        <w:tc>
          <w:tcPr>
            <w:tcW w:w="1530" w:type="dxa"/>
            <w:tcMar>
              <w:left w:w="105" w:type="dxa"/>
              <w:right w:w="105" w:type="dxa"/>
            </w:tcMar>
          </w:tcPr>
          <w:p w:rsidR="00CD00C7" w:rsidRPr="002214BB" w14:paraId="0485B354" w14:textId="77777777">
            <w:pPr>
              <w:tabs>
                <w:tab w:val="left" w:pos="720"/>
              </w:tabs>
              <w:spacing w:after="120" w:line="276" w:lineRule="auto"/>
              <w:ind w:left="-20" w:right="-20"/>
              <w:jc w:val="center"/>
              <w:rPr>
                <w:color w:val="000000"/>
                <w:szCs w:val="22"/>
              </w:rPr>
            </w:pPr>
            <w:r w:rsidRPr="002214BB">
              <w:rPr>
                <w:color w:val="000000"/>
                <w:szCs w:val="22"/>
              </w:rPr>
              <w:t>S2949</w:t>
            </w:r>
          </w:p>
        </w:tc>
        <w:tc>
          <w:tcPr>
            <w:tcW w:w="2880" w:type="dxa"/>
            <w:tcMar>
              <w:left w:w="105" w:type="dxa"/>
              <w:right w:w="105" w:type="dxa"/>
            </w:tcMar>
          </w:tcPr>
          <w:p w:rsidR="00CD00C7" w:rsidRPr="002214BB" w14:paraId="183D5A49" w14:textId="77777777">
            <w:pPr>
              <w:tabs>
                <w:tab w:val="left" w:pos="720"/>
              </w:tabs>
              <w:spacing w:after="120" w:line="276" w:lineRule="auto"/>
              <w:ind w:left="-20" w:right="-20"/>
              <w:jc w:val="center"/>
              <w:rPr>
                <w:color w:val="000000"/>
                <w:szCs w:val="22"/>
              </w:rPr>
            </w:pPr>
            <w:r w:rsidRPr="002214BB">
              <w:rPr>
                <w:color w:val="000000"/>
                <w:szCs w:val="22"/>
              </w:rPr>
              <w:t>Inmarsat-3 F5</w:t>
            </w:r>
          </w:p>
        </w:tc>
        <w:tc>
          <w:tcPr>
            <w:tcW w:w="1080" w:type="dxa"/>
            <w:tcMar>
              <w:left w:w="105" w:type="dxa"/>
              <w:right w:w="105" w:type="dxa"/>
            </w:tcMar>
          </w:tcPr>
          <w:p w:rsidR="00CD00C7" w:rsidRPr="002214BB" w14:paraId="04BD61EA" w14:textId="77777777">
            <w:pPr>
              <w:tabs>
                <w:tab w:val="left" w:pos="720"/>
              </w:tabs>
              <w:spacing w:after="120" w:line="276" w:lineRule="auto"/>
              <w:ind w:left="-20" w:right="-20"/>
              <w:jc w:val="center"/>
              <w:rPr>
                <w:color w:val="000000"/>
                <w:szCs w:val="22"/>
              </w:rPr>
            </w:pPr>
            <w:r w:rsidRPr="002214BB">
              <w:rPr>
                <w:color w:val="000000"/>
                <w:szCs w:val="22"/>
              </w:rPr>
              <w:t>GSO</w:t>
            </w:r>
          </w:p>
        </w:tc>
      </w:tr>
      <w:tr w14:paraId="2390631E" w14:textId="77777777" w:rsidTr="00EE5462">
        <w:tblPrEx>
          <w:tblW w:w="9517" w:type="dxa"/>
          <w:tblLayout w:type="fixed"/>
          <w:tblLook w:val="04A0"/>
        </w:tblPrEx>
        <w:trPr>
          <w:trHeight w:val="285"/>
        </w:trPr>
        <w:tc>
          <w:tcPr>
            <w:tcW w:w="1057" w:type="dxa"/>
          </w:tcPr>
          <w:p w:rsidR="00CD00C7" w:rsidRPr="008C61F8" w:rsidP="008C61F8" w14:paraId="78F719B3"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3AA1F1D2" w14:textId="77777777">
            <w:pPr>
              <w:tabs>
                <w:tab w:val="left" w:pos="720"/>
              </w:tabs>
              <w:spacing w:after="120" w:line="276" w:lineRule="auto"/>
              <w:ind w:left="-20" w:right="-20"/>
              <w:jc w:val="center"/>
              <w:rPr>
                <w:szCs w:val="22"/>
              </w:rPr>
            </w:pPr>
            <w:r w:rsidRPr="002214BB">
              <w:rPr>
                <w:szCs w:val="22"/>
              </w:rPr>
              <w:t>Inmarsat PLC</w:t>
            </w:r>
          </w:p>
        </w:tc>
        <w:tc>
          <w:tcPr>
            <w:tcW w:w="1530" w:type="dxa"/>
            <w:tcMar>
              <w:left w:w="105" w:type="dxa"/>
              <w:right w:w="105" w:type="dxa"/>
            </w:tcMar>
          </w:tcPr>
          <w:p w:rsidR="00CD00C7" w:rsidRPr="002214BB" w14:paraId="71C6E0A0" w14:textId="77777777">
            <w:pPr>
              <w:tabs>
                <w:tab w:val="left" w:pos="720"/>
              </w:tabs>
              <w:spacing w:after="120" w:line="276" w:lineRule="auto"/>
              <w:ind w:left="-20" w:right="-20"/>
              <w:jc w:val="center"/>
              <w:rPr>
                <w:szCs w:val="22"/>
              </w:rPr>
            </w:pPr>
            <w:r w:rsidRPr="002214BB">
              <w:rPr>
                <w:szCs w:val="22"/>
              </w:rPr>
              <w:t>S3205</w:t>
            </w:r>
          </w:p>
        </w:tc>
        <w:tc>
          <w:tcPr>
            <w:tcW w:w="2880" w:type="dxa"/>
            <w:tcMar>
              <w:left w:w="105" w:type="dxa"/>
              <w:right w:w="105" w:type="dxa"/>
            </w:tcMar>
          </w:tcPr>
          <w:p w:rsidR="00CD00C7" w:rsidRPr="002214BB" w14:paraId="75A44412" w14:textId="77777777">
            <w:pPr>
              <w:tabs>
                <w:tab w:val="left" w:pos="720"/>
              </w:tabs>
              <w:spacing w:after="120" w:line="276" w:lineRule="auto"/>
              <w:ind w:left="-20" w:right="-20"/>
              <w:jc w:val="center"/>
              <w:rPr>
                <w:szCs w:val="22"/>
              </w:rPr>
            </w:pPr>
            <w:r w:rsidRPr="002214BB">
              <w:rPr>
                <w:szCs w:val="22"/>
              </w:rPr>
              <w:t>Inmarsat 4-F2</w:t>
            </w:r>
          </w:p>
        </w:tc>
        <w:tc>
          <w:tcPr>
            <w:tcW w:w="1080" w:type="dxa"/>
            <w:tcMar>
              <w:left w:w="105" w:type="dxa"/>
              <w:right w:w="105" w:type="dxa"/>
            </w:tcMar>
          </w:tcPr>
          <w:p w:rsidR="00CD00C7" w:rsidRPr="002214BB" w14:paraId="39D460BF" w14:textId="77777777">
            <w:pPr>
              <w:tabs>
                <w:tab w:val="left" w:pos="720"/>
              </w:tabs>
              <w:spacing w:after="120" w:line="276" w:lineRule="auto"/>
              <w:ind w:left="-20" w:right="-20"/>
              <w:jc w:val="center"/>
              <w:rPr>
                <w:szCs w:val="22"/>
              </w:rPr>
            </w:pPr>
            <w:r w:rsidRPr="002214BB">
              <w:rPr>
                <w:szCs w:val="22"/>
              </w:rPr>
              <w:t>GSO</w:t>
            </w:r>
          </w:p>
        </w:tc>
      </w:tr>
      <w:tr w14:paraId="7A8C437F" w14:textId="77777777" w:rsidTr="00EE5462">
        <w:tblPrEx>
          <w:tblW w:w="9517" w:type="dxa"/>
          <w:tblLayout w:type="fixed"/>
          <w:tblLook w:val="04A0"/>
        </w:tblPrEx>
        <w:trPr>
          <w:trHeight w:val="285"/>
        </w:trPr>
        <w:tc>
          <w:tcPr>
            <w:tcW w:w="1057" w:type="dxa"/>
          </w:tcPr>
          <w:p w:rsidR="00CD00C7" w:rsidRPr="008C61F8" w:rsidP="008C61F8" w14:paraId="753746AB"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649F06FB" w14:textId="77777777">
            <w:pPr>
              <w:tabs>
                <w:tab w:val="left" w:pos="720"/>
              </w:tabs>
              <w:spacing w:after="120" w:line="276" w:lineRule="auto"/>
              <w:ind w:left="-20" w:right="-20"/>
              <w:jc w:val="center"/>
              <w:rPr>
                <w:szCs w:val="22"/>
              </w:rPr>
            </w:pPr>
            <w:r w:rsidRPr="002214BB">
              <w:rPr>
                <w:szCs w:val="22"/>
              </w:rPr>
              <w:t>New Skies Satellites B.V.</w:t>
            </w:r>
          </w:p>
        </w:tc>
        <w:tc>
          <w:tcPr>
            <w:tcW w:w="1530" w:type="dxa"/>
            <w:tcMar>
              <w:left w:w="105" w:type="dxa"/>
              <w:right w:w="105" w:type="dxa"/>
            </w:tcMar>
          </w:tcPr>
          <w:p w:rsidR="00CD00C7" w:rsidRPr="002214BB" w14:paraId="43DBA493" w14:textId="77777777">
            <w:pPr>
              <w:tabs>
                <w:tab w:val="left" w:pos="720"/>
              </w:tabs>
              <w:spacing w:after="120" w:line="276" w:lineRule="auto"/>
              <w:ind w:left="-20" w:right="-20"/>
              <w:jc w:val="center"/>
              <w:rPr>
                <w:color w:val="000000"/>
                <w:szCs w:val="22"/>
              </w:rPr>
            </w:pPr>
            <w:r w:rsidRPr="002214BB">
              <w:rPr>
                <w:color w:val="000000"/>
                <w:szCs w:val="22"/>
              </w:rPr>
              <w:t>S2756</w:t>
            </w:r>
          </w:p>
        </w:tc>
        <w:tc>
          <w:tcPr>
            <w:tcW w:w="2880" w:type="dxa"/>
            <w:tcMar>
              <w:left w:w="105" w:type="dxa"/>
              <w:right w:w="105" w:type="dxa"/>
            </w:tcMar>
          </w:tcPr>
          <w:p w:rsidR="00CD00C7" w:rsidRPr="002214BB" w14:paraId="5C4569A0" w14:textId="77777777">
            <w:pPr>
              <w:tabs>
                <w:tab w:val="left" w:pos="720"/>
              </w:tabs>
              <w:spacing w:after="120" w:line="276" w:lineRule="auto"/>
              <w:ind w:left="-20" w:right="-20"/>
              <w:jc w:val="center"/>
              <w:rPr>
                <w:color w:val="000000"/>
                <w:szCs w:val="22"/>
              </w:rPr>
            </w:pPr>
            <w:r w:rsidRPr="002214BB">
              <w:rPr>
                <w:color w:val="000000"/>
                <w:szCs w:val="22"/>
              </w:rPr>
              <w:t>NSS-9</w:t>
            </w:r>
          </w:p>
        </w:tc>
        <w:tc>
          <w:tcPr>
            <w:tcW w:w="1080" w:type="dxa"/>
            <w:tcMar>
              <w:left w:w="105" w:type="dxa"/>
              <w:right w:w="105" w:type="dxa"/>
            </w:tcMar>
          </w:tcPr>
          <w:p w:rsidR="00CD00C7" w:rsidRPr="002214BB" w14:paraId="6DF2113D" w14:textId="77777777">
            <w:pPr>
              <w:tabs>
                <w:tab w:val="left" w:pos="720"/>
              </w:tabs>
              <w:spacing w:after="120" w:line="276" w:lineRule="auto"/>
              <w:ind w:left="-20" w:right="-20"/>
              <w:jc w:val="center"/>
              <w:rPr>
                <w:color w:val="000000"/>
                <w:szCs w:val="22"/>
              </w:rPr>
            </w:pPr>
            <w:r w:rsidRPr="002214BB">
              <w:rPr>
                <w:color w:val="000000"/>
                <w:szCs w:val="22"/>
              </w:rPr>
              <w:t>GSO</w:t>
            </w:r>
          </w:p>
        </w:tc>
      </w:tr>
      <w:tr w14:paraId="1DF4C508" w14:textId="77777777" w:rsidTr="00EE5462">
        <w:tblPrEx>
          <w:tblW w:w="9517" w:type="dxa"/>
          <w:tblLayout w:type="fixed"/>
          <w:tblLook w:val="04A0"/>
        </w:tblPrEx>
        <w:trPr>
          <w:trHeight w:val="285"/>
        </w:trPr>
        <w:tc>
          <w:tcPr>
            <w:tcW w:w="1057" w:type="dxa"/>
          </w:tcPr>
          <w:p w:rsidR="00CD00C7" w:rsidRPr="008C61F8" w:rsidP="008C61F8" w14:paraId="72066688"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7A9851EF" w14:textId="77777777">
            <w:pPr>
              <w:tabs>
                <w:tab w:val="left" w:pos="720"/>
              </w:tabs>
              <w:spacing w:after="120" w:line="276" w:lineRule="auto"/>
              <w:ind w:left="-20" w:right="-20"/>
              <w:jc w:val="center"/>
              <w:rPr>
                <w:szCs w:val="22"/>
              </w:rPr>
            </w:pPr>
            <w:r w:rsidRPr="002214BB">
              <w:rPr>
                <w:szCs w:val="22"/>
              </w:rPr>
              <w:t>New Skies Satellites B.V.</w:t>
            </w:r>
          </w:p>
        </w:tc>
        <w:tc>
          <w:tcPr>
            <w:tcW w:w="1530" w:type="dxa"/>
            <w:tcMar>
              <w:left w:w="105" w:type="dxa"/>
              <w:right w:w="105" w:type="dxa"/>
            </w:tcMar>
          </w:tcPr>
          <w:p w:rsidR="00CD00C7" w:rsidRPr="002214BB" w14:paraId="408C38A2" w14:textId="77777777">
            <w:pPr>
              <w:tabs>
                <w:tab w:val="left" w:pos="720"/>
              </w:tabs>
              <w:spacing w:after="120" w:line="276" w:lineRule="auto"/>
              <w:ind w:left="-20" w:right="-20"/>
              <w:jc w:val="center"/>
              <w:rPr>
                <w:color w:val="000000"/>
                <w:szCs w:val="22"/>
              </w:rPr>
            </w:pPr>
            <w:r w:rsidRPr="002214BB">
              <w:rPr>
                <w:color w:val="000000"/>
                <w:szCs w:val="22"/>
              </w:rPr>
              <w:t>S2828</w:t>
            </w:r>
          </w:p>
        </w:tc>
        <w:tc>
          <w:tcPr>
            <w:tcW w:w="2880" w:type="dxa"/>
            <w:tcMar>
              <w:left w:w="105" w:type="dxa"/>
              <w:right w:w="105" w:type="dxa"/>
            </w:tcMar>
          </w:tcPr>
          <w:p w:rsidR="00CD00C7" w:rsidRPr="002214BB" w14:paraId="5E656D9A" w14:textId="77777777">
            <w:pPr>
              <w:tabs>
                <w:tab w:val="left" w:pos="720"/>
              </w:tabs>
              <w:spacing w:after="120" w:line="276" w:lineRule="auto"/>
              <w:ind w:left="-20" w:right="-20"/>
              <w:jc w:val="center"/>
              <w:rPr>
                <w:color w:val="000000"/>
                <w:szCs w:val="22"/>
              </w:rPr>
            </w:pPr>
            <w:r w:rsidRPr="002214BB">
              <w:rPr>
                <w:color w:val="000000"/>
                <w:szCs w:val="22"/>
              </w:rPr>
              <w:t>SES-4</w:t>
            </w:r>
          </w:p>
        </w:tc>
        <w:tc>
          <w:tcPr>
            <w:tcW w:w="1080" w:type="dxa"/>
            <w:tcMar>
              <w:left w:w="105" w:type="dxa"/>
              <w:right w:w="105" w:type="dxa"/>
            </w:tcMar>
          </w:tcPr>
          <w:p w:rsidR="00CD00C7" w:rsidRPr="002214BB" w14:paraId="742A831C" w14:textId="77777777">
            <w:pPr>
              <w:tabs>
                <w:tab w:val="left" w:pos="720"/>
              </w:tabs>
              <w:spacing w:after="120" w:line="276" w:lineRule="auto"/>
              <w:ind w:left="-20" w:right="-20"/>
              <w:jc w:val="center"/>
              <w:rPr>
                <w:color w:val="000000"/>
                <w:szCs w:val="22"/>
              </w:rPr>
            </w:pPr>
            <w:r w:rsidRPr="002214BB">
              <w:rPr>
                <w:color w:val="000000"/>
                <w:szCs w:val="22"/>
              </w:rPr>
              <w:t>GSO</w:t>
            </w:r>
          </w:p>
        </w:tc>
      </w:tr>
      <w:tr w14:paraId="00EB6CA6" w14:textId="77777777" w:rsidTr="00EE5462">
        <w:tblPrEx>
          <w:tblW w:w="9517" w:type="dxa"/>
          <w:tblLayout w:type="fixed"/>
          <w:tblLook w:val="04A0"/>
        </w:tblPrEx>
        <w:trPr>
          <w:trHeight w:val="285"/>
        </w:trPr>
        <w:tc>
          <w:tcPr>
            <w:tcW w:w="1057" w:type="dxa"/>
          </w:tcPr>
          <w:p w:rsidR="00CD00C7" w:rsidRPr="008C61F8" w:rsidP="008C61F8" w14:paraId="5237811F"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36616B76" w14:textId="77777777">
            <w:pPr>
              <w:tabs>
                <w:tab w:val="left" w:pos="720"/>
              </w:tabs>
              <w:spacing w:after="120" w:line="276" w:lineRule="auto"/>
              <w:ind w:left="-20" w:right="-20"/>
              <w:jc w:val="center"/>
              <w:rPr>
                <w:szCs w:val="22"/>
              </w:rPr>
            </w:pPr>
            <w:r w:rsidRPr="002214BB">
              <w:rPr>
                <w:szCs w:val="22"/>
              </w:rPr>
              <w:t>New Skies Satellites B.V.</w:t>
            </w:r>
          </w:p>
        </w:tc>
        <w:tc>
          <w:tcPr>
            <w:tcW w:w="1530" w:type="dxa"/>
            <w:tcMar>
              <w:left w:w="105" w:type="dxa"/>
              <w:right w:w="105" w:type="dxa"/>
            </w:tcMar>
          </w:tcPr>
          <w:p w:rsidR="00CD00C7" w:rsidRPr="002214BB" w14:paraId="5264689B" w14:textId="77777777">
            <w:pPr>
              <w:tabs>
                <w:tab w:val="left" w:pos="720"/>
              </w:tabs>
              <w:spacing w:after="120" w:line="276" w:lineRule="auto"/>
              <w:ind w:left="-20" w:right="-20"/>
              <w:jc w:val="center"/>
              <w:rPr>
                <w:color w:val="000000"/>
                <w:szCs w:val="22"/>
              </w:rPr>
            </w:pPr>
            <w:r w:rsidRPr="002214BB">
              <w:rPr>
                <w:color w:val="000000"/>
                <w:szCs w:val="22"/>
              </w:rPr>
              <w:t>S2870</w:t>
            </w:r>
          </w:p>
        </w:tc>
        <w:tc>
          <w:tcPr>
            <w:tcW w:w="2880" w:type="dxa"/>
            <w:tcMar>
              <w:left w:w="105" w:type="dxa"/>
              <w:right w:w="105" w:type="dxa"/>
            </w:tcMar>
          </w:tcPr>
          <w:p w:rsidR="00CD00C7" w:rsidRPr="002214BB" w14:paraId="710DDADF" w14:textId="77777777">
            <w:pPr>
              <w:tabs>
                <w:tab w:val="left" w:pos="720"/>
              </w:tabs>
              <w:spacing w:after="120" w:line="276" w:lineRule="auto"/>
              <w:ind w:left="-20" w:right="-20"/>
              <w:jc w:val="center"/>
              <w:rPr>
                <w:color w:val="000000"/>
                <w:szCs w:val="22"/>
              </w:rPr>
            </w:pPr>
            <w:r w:rsidRPr="002214BB">
              <w:rPr>
                <w:color w:val="000000"/>
                <w:szCs w:val="22"/>
              </w:rPr>
              <w:t>SES-6</w:t>
            </w:r>
          </w:p>
        </w:tc>
        <w:tc>
          <w:tcPr>
            <w:tcW w:w="1080" w:type="dxa"/>
            <w:tcMar>
              <w:left w:w="105" w:type="dxa"/>
              <w:right w:w="105" w:type="dxa"/>
            </w:tcMar>
          </w:tcPr>
          <w:p w:rsidR="00CD00C7" w:rsidRPr="002214BB" w14:paraId="3B9291AD" w14:textId="77777777">
            <w:pPr>
              <w:tabs>
                <w:tab w:val="left" w:pos="720"/>
              </w:tabs>
              <w:spacing w:after="120" w:line="276" w:lineRule="auto"/>
              <w:ind w:left="-20" w:right="-20"/>
              <w:jc w:val="center"/>
              <w:rPr>
                <w:color w:val="000000"/>
                <w:szCs w:val="22"/>
              </w:rPr>
            </w:pPr>
            <w:r w:rsidRPr="002214BB">
              <w:rPr>
                <w:color w:val="000000"/>
                <w:szCs w:val="22"/>
              </w:rPr>
              <w:t>GSO</w:t>
            </w:r>
          </w:p>
        </w:tc>
      </w:tr>
      <w:tr w14:paraId="323DB503" w14:textId="77777777" w:rsidTr="00EE5462">
        <w:tblPrEx>
          <w:tblW w:w="9517" w:type="dxa"/>
          <w:tblLayout w:type="fixed"/>
          <w:tblLook w:val="04A0"/>
        </w:tblPrEx>
        <w:trPr>
          <w:trHeight w:val="285"/>
        </w:trPr>
        <w:tc>
          <w:tcPr>
            <w:tcW w:w="1057" w:type="dxa"/>
          </w:tcPr>
          <w:p w:rsidR="00CD00C7" w:rsidRPr="008C61F8" w:rsidP="008C61F8" w14:paraId="62B3C4C4"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25907058" w14:textId="77777777">
            <w:pPr>
              <w:tabs>
                <w:tab w:val="left" w:pos="720"/>
              </w:tabs>
              <w:spacing w:after="120" w:line="276" w:lineRule="auto"/>
              <w:ind w:left="-20" w:right="-20"/>
              <w:jc w:val="center"/>
              <w:rPr>
                <w:szCs w:val="22"/>
              </w:rPr>
            </w:pPr>
            <w:r w:rsidRPr="002214BB">
              <w:rPr>
                <w:szCs w:val="22"/>
              </w:rPr>
              <w:t>New Skies Satellites B.V.</w:t>
            </w:r>
          </w:p>
        </w:tc>
        <w:tc>
          <w:tcPr>
            <w:tcW w:w="1530" w:type="dxa"/>
            <w:tcMar>
              <w:left w:w="105" w:type="dxa"/>
              <w:right w:w="105" w:type="dxa"/>
            </w:tcMar>
          </w:tcPr>
          <w:p w:rsidR="00CD00C7" w:rsidRPr="002214BB" w14:paraId="31329671" w14:textId="77777777">
            <w:pPr>
              <w:tabs>
                <w:tab w:val="left" w:pos="720"/>
              </w:tabs>
              <w:spacing w:after="120" w:line="276" w:lineRule="auto"/>
              <w:ind w:left="-20" w:right="-20"/>
              <w:jc w:val="center"/>
              <w:rPr>
                <w:color w:val="000000"/>
                <w:szCs w:val="22"/>
              </w:rPr>
            </w:pPr>
            <w:r w:rsidRPr="002214BB">
              <w:rPr>
                <w:color w:val="000000"/>
                <w:szCs w:val="22"/>
              </w:rPr>
              <w:t>S2950</w:t>
            </w:r>
          </w:p>
        </w:tc>
        <w:tc>
          <w:tcPr>
            <w:tcW w:w="2880" w:type="dxa"/>
            <w:tcMar>
              <w:left w:w="105" w:type="dxa"/>
              <w:right w:w="105" w:type="dxa"/>
            </w:tcMar>
          </w:tcPr>
          <w:p w:rsidR="00CD00C7" w:rsidRPr="002214BB" w14:paraId="7CC248E9" w14:textId="77777777">
            <w:pPr>
              <w:tabs>
                <w:tab w:val="left" w:pos="720"/>
              </w:tabs>
              <w:spacing w:after="120" w:line="276" w:lineRule="auto"/>
              <w:ind w:left="-20" w:right="-20"/>
              <w:jc w:val="center"/>
              <w:rPr>
                <w:color w:val="000000"/>
                <w:szCs w:val="22"/>
              </w:rPr>
            </w:pPr>
            <w:r w:rsidRPr="002214BB">
              <w:rPr>
                <w:color w:val="000000"/>
                <w:szCs w:val="22"/>
              </w:rPr>
              <w:t>SES-10</w:t>
            </w:r>
          </w:p>
        </w:tc>
        <w:tc>
          <w:tcPr>
            <w:tcW w:w="1080" w:type="dxa"/>
            <w:tcMar>
              <w:left w:w="105" w:type="dxa"/>
              <w:right w:w="105" w:type="dxa"/>
            </w:tcMar>
          </w:tcPr>
          <w:p w:rsidR="00CD00C7" w:rsidRPr="002214BB" w14:paraId="44740702" w14:textId="77777777">
            <w:pPr>
              <w:tabs>
                <w:tab w:val="left" w:pos="720"/>
              </w:tabs>
              <w:spacing w:after="120" w:line="276" w:lineRule="auto"/>
              <w:ind w:left="-20" w:right="-20"/>
              <w:jc w:val="center"/>
              <w:rPr>
                <w:color w:val="000000"/>
                <w:szCs w:val="22"/>
              </w:rPr>
            </w:pPr>
            <w:r w:rsidRPr="002214BB">
              <w:rPr>
                <w:color w:val="000000"/>
                <w:szCs w:val="22"/>
              </w:rPr>
              <w:t>GSO</w:t>
            </w:r>
          </w:p>
        </w:tc>
      </w:tr>
      <w:tr w14:paraId="7ABB8A4A" w14:textId="77777777" w:rsidTr="00EE5462">
        <w:tblPrEx>
          <w:tblW w:w="9517" w:type="dxa"/>
          <w:tblLayout w:type="fixed"/>
          <w:tblLook w:val="04A0"/>
        </w:tblPrEx>
        <w:trPr>
          <w:trHeight w:val="285"/>
        </w:trPr>
        <w:tc>
          <w:tcPr>
            <w:tcW w:w="1057" w:type="dxa"/>
          </w:tcPr>
          <w:p w:rsidR="00CD00C7" w:rsidRPr="008C61F8" w:rsidP="008C61F8" w14:paraId="04561367" w14:textId="77777777">
            <w:pPr>
              <w:pStyle w:val="ListParagraph"/>
              <w:widowControl/>
              <w:numPr>
                <w:ilvl w:val="0"/>
                <w:numId w:val="15"/>
              </w:numPr>
              <w:tabs>
                <w:tab w:val="left" w:pos="720"/>
              </w:tabs>
              <w:spacing w:after="120" w:line="276" w:lineRule="auto"/>
              <w:ind w:right="-20"/>
              <w:rPr>
                <w:rFonts w:eastAsia="Aptos"/>
                <w:snapToGrid/>
                <w:color w:val="000000"/>
                <w:kern w:val="2"/>
                <w:szCs w:val="22"/>
                <w:lang w:val="pt-PT"/>
              </w:rPr>
            </w:pPr>
          </w:p>
        </w:tc>
        <w:tc>
          <w:tcPr>
            <w:tcW w:w="2970" w:type="dxa"/>
            <w:tcMar>
              <w:left w:w="105" w:type="dxa"/>
              <w:right w:w="105" w:type="dxa"/>
            </w:tcMar>
          </w:tcPr>
          <w:p w:rsidR="00CD00C7" w:rsidRPr="00105D15" w:rsidP="008C61F8" w14:paraId="75330BB0" w14:textId="77777777">
            <w:pPr>
              <w:tabs>
                <w:tab w:val="left" w:pos="720"/>
              </w:tabs>
              <w:spacing w:after="120" w:line="276" w:lineRule="auto"/>
              <w:ind w:left="-20" w:right="-20"/>
              <w:jc w:val="center"/>
              <w:rPr>
                <w:lang w:val="es-MX"/>
              </w:rPr>
            </w:pPr>
            <w:r w:rsidRPr="002214BB">
              <w:rPr>
                <w:szCs w:val="22"/>
                <w:lang w:val="pt-PT"/>
              </w:rPr>
              <w:t>Satelites Mexicanos, S.A. de C.V.</w:t>
            </w:r>
          </w:p>
        </w:tc>
        <w:tc>
          <w:tcPr>
            <w:tcW w:w="1530" w:type="dxa"/>
            <w:tcMar>
              <w:left w:w="105" w:type="dxa"/>
              <w:right w:w="105" w:type="dxa"/>
            </w:tcMar>
          </w:tcPr>
          <w:p w:rsidR="00CD00C7" w:rsidRPr="002214BB" w14:paraId="425464C2" w14:textId="77777777">
            <w:pPr>
              <w:tabs>
                <w:tab w:val="left" w:pos="720"/>
              </w:tabs>
              <w:spacing w:after="120" w:line="276" w:lineRule="auto"/>
              <w:ind w:left="-20" w:right="-20"/>
              <w:jc w:val="center"/>
              <w:rPr>
                <w:color w:val="000000"/>
                <w:szCs w:val="22"/>
              </w:rPr>
            </w:pPr>
            <w:r w:rsidRPr="002214BB">
              <w:rPr>
                <w:color w:val="000000"/>
                <w:szCs w:val="22"/>
              </w:rPr>
              <w:t>S2873</w:t>
            </w:r>
          </w:p>
        </w:tc>
        <w:tc>
          <w:tcPr>
            <w:tcW w:w="2880" w:type="dxa"/>
            <w:tcMar>
              <w:left w:w="105" w:type="dxa"/>
              <w:right w:w="105" w:type="dxa"/>
            </w:tcMar>
          </w:tcPr>
          <w:p w:rsidR="00CD00C7" w:rsidRPr="002214BB" w14:paraId="3AAA5033" w14:textId="77777777">
            <w:pPr>
              <w:tabs>
                <w:tab w:val="left" w:pos="720"/>
              </w:tabs>
              <w:spacing w:after="120" w:line="276" w:lineRule="auto"/>
              <w:ind w:left="-20" w:right="-20"/>
              <w:jc w:val="center"/>
              <w:rPr>
                <w:color w:val="000000"/>
                <w:szCs w:val="22"/>
              </w:rPr>
            </w:pPr>
            <w:r w:rsidRPr="002214BB">
              <w:rPr>
                <w:color w:val="000000"/>
                <w:szCs w:val="22"/>
              </w:rPr>
              <w:t>EUTELSAT 117 WEST A</w:t>
            </w:r>
          </w:p>
        </w:tc>
        <w:tc>
          <w:tcPr>
            <w:tcW w:w="1080" w:type="dxa"/>
            <w:tcMar>
              <w:left w:w="105" w:type="dxa"/>
              <w:right w:w="105" w:type="dxa"/>
            </w:tcMar>
          </w:tcPr>
          <w:p w:rsidR="00CD00C7" w:rsidRPr="002214BB" w14:paraId="32D399AF" w14:textId="77777777">
            <w:pPr>
              <w:tabs>
                <w:tab w:val="left" w:pos="720"/>
              </w:tabs>
              <w:spacing w:after="120" w:line="276" w:lineRule="auto"/>
              <w:ind w:left="-20" w:right="-20"/>
              <w:jc w:val="center"/>
              <w:rPr>
                <w:color w:val="000000"/>
                <w:szCs w:val="22"/>
              </w:rPr>
            </w:pPr>
            <w:r w:rsidRPr="002214BB">
              <w:rPr>
                <w:color w:val="000000"/>
                <w:szCs w:val="22"/>
              </w:rPr>
              <w:t>GSO</w:t>
            </w:r>
          </w:p>
        </w:tc>
      </w:tr>
      <w:tr w14:paraId="517BBC60" w14:textId="77777777" w:rsidTr="00EE5462">
        <w:tblPrEx>
          <w:tblW w:w="9517" w:type="dxa"/>
          <w:tblLayout w:type="fixed"/>
          <w:tblLook w:val="04A0"/>
        </w:tblPrEx>
        <w:trPr>
          <w:trHeight w:val="285"/>
        </w:trPr>
        <w:tc>
          <w:tcPr>
            <w:tcW w:w="1057" w:type="dxa"/>
          </w:tcPr>
          <w:p w:rsidR="00CD00C7" w:rsidRPr="008C61F8" w:rsidP="008C61F8" w14:paraId="07B5302C" w14:textId="77777777">
            <w:pPr>
              <w:pStyle w:val="ListParagraph"/>
              <w:widowControl/>
              <w:numPr>
                <w:ilvl w:val="0"/>
                <w:numId w:val="15"/>
              </w:numPr>
              <w:tabs>
                <w:tab w:val="left" w:pos="720"/>
              </w:tabs>
              <w:spacing w:after="120" w:line="276" w:lineRule="auto"/>
              <w:ind w:right="-20"/>
              <w:rPr>
                <w:rFonts w:eastAsia="Aptos"/>
                <w:snapToGrid/>
                <w:color w:val="000000"/>
                <w:kern w:val="2"/>
                <w:szCs w:val="22"/>
                <w:lang w:val="pt-PT"/>
              </w:rPr>
            </w:pPr>
          </w:p>
        </w:tc>
        <w:tc>
          <w:tcPr>
            <w:tcW w:w="2970" w:type="dxa"/>
            <w:tcMar>
              <w:left w:w="105" w:type="dxa"/>
              <w:right w:w="105" w:type="dxa"/>
            </w:tcMar>
          </w:tcPr>
          <w:p w:rsidR="00CD00C7" w:rsidRPr="00105D15" w:rsidP="008C61F8" w14:paraId="4D05C20E" w14:textId="77777777">
            <w:pPr>
              <w:tabs>
                <w:tab w:val="left" w:pos="720"/>
              </w:tabs>
              <w:spacing w:after="120" w:line="276" w:lineRule="auto"/>
              <w:ind w:left="-20" w:right="-20"/>
              <w:jc w:val="center"/>
              <w:rPr>
                <w:lang w:val="es-MX"/>
              </w:rPr>
            </w:pPr>
            <w:r w:rsidRPr="002214BB">
              <w:rPr>
                <w:szCs w:val="22"/>
                <w:lang w:val="pt-PT"/>
              </w:rPr>
              <w:t>Satelites Mexicanos, S.A. de C.V.</w:t>
            </w:r>
          </w:p>
        </w:tc>
        <w:tc>
          <w:tcPr>
            <w:tcW w:w="1530" w:type="dxa"/>
            <w:tcMar>
              <w:left w:w="105" w:type="dxa"/>
              <w:right w:w="105" w:type="dxa"/>
            </w:tcMar>
          </w:tcPr>
          <w:p w:rsidR="00CD00C7" w:rsidRPr="002214BB" w14:paraId="70F26428" w14:textId="77777777">
            <w:pPr>
              <w:tabs>
                <w:tab w:val="left" w:pos="720"/>
              </w:tabs>
              <w:spacing w:after="120" w:line="276" w:lineRule="auto"/>
              <w:ind w:left="-20" w:right="-20"/>
              <w:jc w:val="center"/>
              <w:rPr>
                <w:color w:val="000000"/>
                <w:szCs w:val="22"/>
              </w:rPr>
            </w:pPr>
            <w:r w:rsidRPr="002214BB">
              <w:rPr>
                <w:color w:val="000000"/>
                <w:szCs w:val="22"/>
              </w:rPr>
              <w:t>S2926</w:t>
            </w:r>
          </w:p>
        </w:tc>
        <w:tc>
          <w:tcPr>
            <w:tcW w:w="2880" w:type="dxa"/>
            <w:tcMar>
              <w:left w:w="105" w:type="dxa"/>
              <w:right w:w="105" w:type="dxa"/>
            </w:tcMar>
          </w:tcPr>
          <w:p w:rsidR="00CD00C7" w:rsidRPr="002214BB" w14:paraId="1DF940E7" w14:textId="77777777">
            <w:pPr>
              <w:tabs>
                <w:tab w:val="left" w:pos="720"/>
              </w:tabs>
              <w:spacing w:after="120" w:line="276" w:lineRule="auto"/>
              <w:ind w:left="-20" w:right="-20"/>
              <w:jc w:val="center"/>
              <w:rPr>
                <w:color w:val="000000"/>
                <w:szCs w:val="22"/>
              </w:rPr>
            </w:pPr>
            <w:r w:rsidRPr="002214BB">
              <w:rPr>
                <w:color w:val="000000"/>
                <w:szCs w:val="22"/>
              </w:rPr>
              <w:t>EUTELSAT 117 WEST B</w:t>
            </w:r>
          </w:p>
        </w:tc>
        <w:tc>
          <w:tcPr>
            <w:tcW w:w="1080" w:type="dxa"/>
            <w:tcMar>
              <w:left w:w="105" w:type="dxa"/>
              <w:right w:w="105" w:type="dxa"/>
            </w:tcMar>
          </w:tcPr>
          <w:p w:rsidR="00CD00C7" w:rsidRPr="002214BB" w14:paraId="7E3BA6D2" w14:textId="77777777">
            <w:pPr>
              <w:tabs>
                <w:tab w:val="left" w:pos="720"/>
              </w:tabs>
              <w:spacing w:after="120" w:line="276" w:lineRule="auto"/>
              <w:ind w:left="-20" w:right="-20"/>
              <w:jc w:val="center"/>
              <w:rPr>
                <w:color w:val="000000"/>
                <w:szCs w:val="22"/>
              </w:rPr>
            </w:pPr>
            <w:r w:rsidRPr="002214BB">
              <w:rPr>
                <w:color w:val="000000"/>
                <w:szCs w:val="22"/>
              </w:rPr>
              <w:t>GSO</w:t>
            </w:r>
          </w:p>
        </w:tc>
      </w:tr>
      <w:tr w14:paraId="51B475B3" w14:textId="77777777" w:rsidTr="00EE5462">
        <w:tblPrEx>
          <w:tblW w:w="9517" w:type="dxa"/>
          <w:tblLayout w:type="fixed"/>
          <w:tblLook w:val="04A0"/>
        </w:tblPrEx>
        <w:trPr>
          <w:trHeight w:val="285"/>
        </w:trPr>
        <w:tc>
          <w:tcPr>
            <w:tcW w:w="1057" w:type="dxa"/>
          </w:tcPr>
          <w:p w:rsidR="00CD00C7" w:rsidRPr="008C61F8" w:rsidP="008C61F8" w14:paraId="12F692E8" w14:textId="77777777">
            <w:pPr>
              <w:pStyle w:val="ListParagraph"/>
              <w:widowControl/>
              <w:numPr>
                <w:ilvl w:val="0"/>
                <w:numId w:val="15"/>
              </w:numPr>
              <w:tabs>
                <w:tab w:val="left" w:pos="720"/>
              </w:tabs>
              <w:spacing w:after="120" w:line="276" w:lineRule="auto"/>
              <w:ind w:right="-20"/>
              <w:rPr>
                <w:rFonts w:eastAsia="Aptos"/>
                <w:snapToGrid/>
                <w:color w:val="000000"/>
                <w:kern w:val="2"/>
                <w:szCs w:val="22"/>
                <w:lang w:val="pt-PT"/>
              </w:rPr>
            </w:pPr>
          </w:p>
        </w:tc>
        <w:tc>
          <w:tcPr>
            <w:tcW w:w="2970" w:type="dxa"/>
            <w:tcMar>
              <w:left w:w="105" w:type="dxa"/>
              <w:right w:w="105" w:type="dxa"/>
            </w:tcMar>
          </w:tcPr>
          <w:p w:rsidR="00CD00C7" w:rsidRPr="00105D15" w:rsidP="008C61F8" w14:paraId="186E9491" w14:textId="77777777">
            <w:pPr>
              <w:tabs>
                <w:tab w:val="left" w:pos="720"/>
              </w:tabs>
              <w:spacing w:after="120" w:line="276" w:lineRule="auto"/>
              <w:ind w:left="-20" w:right="-20"/>
              <w:jc w:val="center"/>
              <w:rPr>
                <w:lang w:val="es-MX"/>
              </w:rPr>
            </w:pPr>
            <w:r w:rsidRPr="002214BB">
              <w:rPr>
                <w:szCs w:val="22"/>
                <w:lang w:val="pt-PT"/>
              </w:rPr>
              <w:t>Satelites Mexicanos, S.A. de C.V.</w:t>
            </w:r>
          </w:p>
        </w:tc>
        <w:tc>
          <w:tcPr>
            <w:tcW w:w="1530" w:type="dxa"/>
            <w:tcMar>
              <w:left w:w="105" w:type="dxa"/>
              <w:right w:w="105" w:type="dxa"/>
            </w:tcMar>
          </w:tcPr>
          <w:p w:rsidR="00CD00C7" w:rsidRPr="002214BB" w14:paraId="654640B0" w14:textId="77777777">
            <w:pPr>
              <w:tabs>
                <w:tab w:val="left" w:pos="720"/>
              </w:tabs>
              <w:spacing w:after="120" w:line="276" w:lineRule="auto"/>
              <w:ind w:left="-20" w:right="-20"/>
              <w:jc w:val="center"/>
              <w:rPr>
                <w:color w:val="000000"/>
                <w:szCs w:val="22"/>
              </w:rPr>
            </w:pPr>
            <w:r w:rsidRPr="002214BB">
              <w:rPr>
                <w:color w:val="000000"/>
                <w:szCs w:val="22"/>
              </w:rPr>
              <w:t>S2938</w:t>
            </w:r>
          </w:p>
        </w:tc>
        <w:tc>
          <w:tcPr>
            <w:tcW w:w="2880" w:type="dxa"/>
            <w:tcMar>
              <w:left w:w="105" w:type="dxa"/>
              <w:right w:w="105" w:type="dxa"/>
            </w:tcMar>
          </w:tcPr>
          <w:p w:rsidR="00CD00C7" w:rsidRPr="002214BB" w14:paraId="532C7AC0" w14:textId="77777777">
            <w:pPr>
              <w:tabs>
                <w:tab w:val="left" w:pos="720"/>
              </w:tabs>
              <w:spacing w:after="120" w:line="276" w:lineRule="auto"/>
              <w:ind w:left="-20" w:right="-20"/>
              <w:jc w:val="center"/>
              <w:rPr>
                <w:color w:val="000000"/>
                <w:szCs w:val="22"/>
              </w:rPr>
            </w:pPr>
            <w:r w:rsidRPr="002214BB">
              <w:rPr>
                <w:color w:val="000000"/>
                <w:szCs w:val="22"/>
              </w:rPr>
              <w:t>EUTELSAT 115 WEST B</w:t>
            </w:r>
          </w:p>
        </w:tc>
        <w:tc>
          <w:tcPr>
            <w:tcW w:w="1080" w:type="dxa"/>
            <w:tcMar>
              <w:left w:w="105" w:type="dxa"/>
              <w:right w:w="105" w:type="dxa"/>
            </w:tcMar>
          </w:tcPr>
          <w:p w:rsidR="00CD00C7" w:rsidRPr="002214BB" w14:paraId="6C6DF748" w14:textId="77777777">
            <w:pPr>
              <w:tabs>
                <w:tab w:val="left" w:pos="720"/>
              </w:tabs>
              <w:spacing w:after="120" w:line="276" w:lineRule="auto"/>
              <w:ind w:left="-20" w:right="-20"/>
              <w:jc w:val="center"/>
              <w:rPr>
                <w:color w:val="000000"/>
                <w:szCs w:val="22"/>
              </w:rPr>
            </w:pPr>
            <w:r w:rsidRPr="002214BB">
              <w:rPr>
                <w:color w:val="000000"/>
                <w:szCs w:val="22"/>
              </w:rPr>
              <w:t>GSO</w:t>
            </w:r>
          </w:p>
        </w:tc>
      </w:tr>
      <w:tr w14:paraId="007673C4" w14:textId="77777777" w:rsidTr="00EE5462">
        <w:tblPrEx>
          <w:tblW w:w="9517" w:type="dxa"/>
          <w:tblLayout w:type="fixed"/>
          <w:tblLook w:val="04A0"/>
        </w:tblPrEx>
        <w:trPr>
          <w:trHeight w:val="285"/>
        </w:trPr>
        <w:tc>
          <w:tcPr>
            <w:tcW w:w="1057" w:type="dxa"/>
          </w:tcPr>
          <w:p w:rsidR="00CD00C7" w:rsidRPr="008C61F8" w:rsidP="008C61F8" w14:paraId="13142747"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07337AB4" w14:textId="77777777">
            <w:pPr>
              <w:tabs>
                <w:tab w:val="left" w:pos="720"/>
              </w:tabs>
              <w:spacing w:after="120" w:line="276" w:lineRule="auto"/>
              <w:ind w:left="-20" w:right="-20"/>
              <w:jc w:val="center"/>
              <w:rPr>
                <w:szCs w:val="22"/>
              </w:rPr>
            </w:pPr>
            <w:r w:rsidRPr="002214BB">
              <w:rPr>
                <w:szCs w:val="22"/>
              </w:rPr>
              <w:t>SES Satellites (Gibraltar) Ltd.</w:t>
            </w:r>
          </w:p>
        </w:tc>
        <w:tc>
          <w:tcPr>
            <w:tcW w:w="1530" w:type="dxa"/>
            <w:tcMar>
              <w:left w:w="105" w:type="dxa"/>
              <w:right w:w="105" w:type="dxa"/>
            </w:tcMar>
          </w:tcPr>
          <w:p w:rsidR="00CD00C7" w:rsidRPr="002214BB" w14:paraId="5CF70FCC" w14:textId="77777777">
            <w:pPr>
              <w:tabs>
                <w:tab w:val="left" w:pos="720"/>
              </w:tabs>
              <w:spacing w:after="120" w:line="276" w:lineRule="auto"/>
              <w:ind w:left="-20" w:right="-20"/>
              <w:jc w:val="center"/>
              <w:rPr>
                <w:color w:val="000000"/>
                <w:szCs w:val="22"/>
              </w:rPr>
            </w:pPr>
            <w:r w:rsidRPr="002214BB">
              <w:rPr>
                <w:color w:val="000000"/>
                <w:szCs w:val="22"/>
              </w:rPr>
              <w:t>S2676</w:t>
            </w:r>
          </w:p>
        </w:tc>
        <w:tc>
          <w:tcPr>
            <w:tcW w:w="2880" w:type="dxa"/>
            <w:tcMar>
              <w:left w:w="105" w:type="dxa"/>
              <w:right w:w="105" w:type="dxa"/>
            </w:tcMar>
          </w:tcPr>
          <w:p w:rsidR="00CD00C7" w:rsidRPr="002214BB" w14:paraId="0D25FF19" w14:textId="77777777">
            <w:pPr>
              <w:tabs>
                <w:tab w:val="left" w:pos="720"/>
              </w:tabs>
              <w:spacing w:after="120" w:line="276" w:lineRule="auto"/>
              <w:ind w:left="-20" w:right="-20"/>
              <w:jc w:val="center"/>
              <w:rPr>
                <w:color w:val="000000"/>
                <w:szCs w:val="22"/>
              </w:rPr>
            </w:pPr>
            <w:r w:rsidRPr="002214BB">
              <w:rPr>
                <w:color w:val="000000"/>
                <w:szCs w:val="22"/>
              </w:rPr>
              <w:t>AMC 21</w:t>
            </w:r>
          </w:p>
        </w:tc>
        <w:tc>
          <w:tcPr>
            <w:tcW w:w="1080" w:type="dxa"/>
            <w:tcMar>
              <w:left w:w="105" w:type="dxa"/>
              <w:right w:w="105" w:type="dxa"/>
            </w:tcMar>
          </w:tcPr>
          <w:p w:rsidR="00CD00C7" w:rsidRPr="002214BB" w14:paraId="05B80A79" w14:textId="77777777">
            <w:pPr>
              <w:tabs>
                <w:tab w:val="left" w:pos="720"/>
              </w:tabs>
              <w:spacing w:after="120" w:line="276" w:lineRule="auto"/>
              <w:ind w:left="-20" w:right="-20"/>
              <w:jc w:val="center"/>
              <w:rPr>
                <w:color w:val="000000"/>
                <w:szCs w:val="22"/>
              </w:rPr>
            </w:pPr>
            <w:r w:rsidRPr="002214BB">
              <w:rPr>
                <w:color w:val="000000"/>
                <w:szCs w:val="22"/>
              </w:rPr>
              <w:t>GSO</w:t>
            </w:r>
          </w:p>
        </w:tc>
      </w:tr>
      <w:tr w14:paraId="62BD09B0" w14:textId="77777777" w:rsidTr="00EE5462">
        <w:tblPrEx>
          <w:tblW w:w="9517" w:type="dxa"/>
          <w:tblLayout w:type="fixed"/>
          <w:tblLook w:val="04A0"/>
        </w:tblPrEx>
        <w:trPr>
          <w:trHeight w:val="285"/>
        </w:trPr>
        <w:tc>
          <w:tcPr>
            <w:tcW w:w="1057" w:type="dxa"/>
          </w:tcPr>
          <w:p w:rsidR="00CD00C7" w:rsidRPr="008C61F8" w:rsidP="008C61F8" w14:paraId="5B43D555" w14:textId="77777777">
            <w:pPr>
              <w:pStyle w:val="ListParagraph"/>
              <w:widowControl/>
              <w:numPr>
                <w:ilvl w:val="0"/>
                <w:numId w:val="15"/>
              </w:numPr>
              <w:tabs>
                <w:tab w:val="left" w:pos="720"/>
              </w:tabs>
              <w:spacing w:after="120" w:line="276" w:lineRule="auto"/>
              <w:ind w:right="-20"/>
              <w:rPr>
                <w:rFonts w:eastAsia="Aptos"/>
                <w:snapToGrid/>
                <w:color w:val="000000"/>
                <w:kern w:val="2"/>
                <w:szCs w:val="22"/>
              </w:rPr>
            </w:pPr>
          </w:p>
        </w:tc>
        <w:tc>
          <w:tcPr>
            <w:tcW w:w="2970" w:type="dxa"/>
            <w:tcMar>
              <w:left w:w="105" w:type="dxa"/>
              <w:right w:w="105" w:type="dxa"/>
            </w:tcMar>
          </w:tcPr>
          <w:p w:rsidR="00CD00C7" w:rsidRPr="002214BB" w:rsidP="008C61F8" w14:paraId="545C0162" w14:textId="77777777">
            <w:pPr>
              <w:tabs>
                <w:tab w:val="left" w:pos="720"/>
              </w:tabs>
              <w:spacing w:after="120" w:line="276" w:lineRule="auto"/>
              <w:ind w:left="-20" w:right="-20"/>
              <w:jc w:val="center"/>
              <w:rPr>
                <w:szCs w:val="22"/>
              </w:rPr>
            </w:pPr>
            <w:r w:rsidRPr="002214BB">
              <w:rPr>
                <w:szCs w:val="22"/>
              </w:rPr>
              <w:t>SES Satellites (Gibraltar) Ltd.</w:t>
            </w:r>
          </w:p>
        </w:tc>
        <w:tc>
          <w:tcPr>
            <w:tcW w:w="1530" w:type="dxa"/>
            <w:tcMar>
              <w:left w:w="105" w:type="dxa"/>
              <w:right w:w="105" w:type="dxa"/>
            </w:tcMar>
          </w:tcPr>
          <w:p w:rsidR="00CD00C7" w:rsidRPr="002214BB" w14:paraId="68ADFA4B" w14:textId="77777777">
            <w:pPr>
              <w:tabs>
                <w:tab w:val="left" w:pos="720"/>
              </w:tabs>
              <w:spacing w:after="120" w:line="276" w:lineRule="auto"/>
              <w:ind w:left="-20" w:right="-20"/>
              <w:jc w:val="center"/>
              <w:rPr>
                <w:color w:val="000000"/>
                <w:szCs w:val="22"/>
              </w:rPr>
            </w:pPr>
            <w:r w:rsidRPr="002214BB">
              <w:rPr>
                <w:color w:val="000000"/>
                <w:szCs w:val="22"/>
              </w:rPr>
              <w:t>S2951</w:t>
            </w:r>
          </w:p>
        </w:tc>
        <w:tc>
          <w:tcPr>
            <w:tcW w:w="2880" w:type="dxa"/>
            <w:tcMar>
              <w:left w:w="105" w:type="dxa"/>
              <w:right w:w="105" w:type="dxa"/>
            </w:tcMar>
          </w:tcPr>
          <w:p w:rsidR="00CD00C7" w:rsidRPr="002214BB" w14:paraId="75680C73" w14:textId="77777777">
            <w:pPr>
              <w:tabs>
                <w:tab w:val="left" w:pos="720"/>
              </w:tabs>
              <w:spacing w:after="120" w:line="276" w:lineRule="auto"/>
              <w:ind w:left="-20" w:right="-20"/>
              <w:jc w:val="center"/>
              <w:rPr>
                <w:color w:val="000000"/>
                <w:szCs w:val="22"/>
              </w:rPr>
            </w:pPr>
            <w:r w:rsidRPr="002214BB">
              <w:rPr>
                <w:color w:val="000000"/>
                <w:szCs w:val="22"/>
              </w:rPr>
              <w:t>SES-15</w:t>
            </w:r>
          </w:p>
        </w:tc>
        <w:tc>
          <w:tcPr>
            <w:tcW w:w="1080" w:type="dxa"/>
            <w:tcMar>
              <w:left w:w="105" w:type="dxa"/>
              <w:right w:w="105" w:type="dxa"/>
            </w:tcMar>
          </w:tcPr>
          <w:p w:rsidR="00CD00C7" w:rsidRPr="002214BB" w14:paraId="33B285A0" w14:textId="77777777">
            <w:pPr>
              <w:tabs>
                <w:tab w:val="left" w:pos="720"/>
              </w:tabs>
              <w:spacing w:after="120" w:line="276" w:lineRule="auto"/>
              <w:ind w:left="-20" w:right="-20"/>
              <w:jc w:val="center"/>
              <w:rPr>
                <w:color w:val="000000"/>
                <w:szCs w:val="22"/>
              </w:rPr>
            </w:pPr>
            <w:r w:rsidRPr="002214BB">
              <w:rPr>
                <w:color w:val="000000"/>
                <w:szCs w:val="22"/>
              </w:rPr>
              <w:t>GSO</w:t>
            </w:r>
          </w:p>
        </w:tc>
      </w:tr>
      <w:tr w14:paraId="05261C26" w14:textId="77777777" w:rsidTr="00EE5462">
        <w:tblPrEx>
          <w:tblW w:w="9517" w:type="dxa"/>
          <w:tblLayout w:type="fixed"/>
          <w:tblLook w:val="04A0"/>
        </w:tblPrEx>
        <w:trPr>
          <w:trHeight w:val="285"/>
        </w:trPr>
        <w:tc>
          <w:tcPr>
            <w:tcW w:w="1057" w:type="dxa"/>
          </w:tcPr>
          <w:p w:rsidR="00CD00C7" w:rsidRPr="008C61F8" w:rsidP="008C61F8" w14:paraId="0929987B" w14:textId="77777777">
            <w:pPr>
              <w:widowControl/>
              <w:numPr>
                <w:ilvl w:val="0"/>
                <w:numId w:val="15"/>
              </w:numPr>
              <w:tabs>
                <w:tab w:val="left" w:pos="720"/>
              </w:tabs>
              <w:spacing w:after="120" w:line="276" w:lineRule="auto"/>
              <w:ind w:right="-20"/>
              <w:contextualSpacing/>
              <w:rPr>
                <w:rFonts w:eastAsia="Aptos"/>
                <w:snapToGrid/>
                <w:color w:val="000000"/>
                <w:kern w:val="2"/>
                <w:szCs w:val="22"/>
              </w:rPr>
            </w:pPr>
          </w:p>
        </w:tc>
        <w:tc>
          <w:tcPr>
            <w:tcW w:w="2970" w:type="dxa"/>
            <w:tcMar>
              <w:left w:w="105" w:type="dxa"/>
              <w:right w:w="105" w:type="dxa"/>
            </w:tcMar>
          </w:tcPr>
          <w:p w:rsidR="00CD00C7" w:rsidRPr="002214BB" w:rsidP="008C61F8" w14:paraId="1BCB5D9C" w14:textId="77777777">
            <w:pPr>
              <w:tabs>
                <w:tab w:val="left" w:pos="720"/>
              </w:tabs>
              <w:spacing w:after="120" w:line="276" w:lineRule="auto"/>
              <w:ind w:left="-20" w:right="-20"/>
              <w:jc w:val="center"/>
              <w:rPr>
                <w:szCs w:val="22"/>
              </w:rPr>
            </w:pPr>
            <w:r w:rsidRPr="002214BB">
              <w:rPr>
                <w:szCs w:val="22"/>
              </w:rPr>
              <w:t>SES Americom, Inc.</w:t>
            </w:r>
          </w:p>
        </w:tc>
        <w:tc>
          <w:tcPr>
            <w:tcW w:w="1530" w:type="dxa"/>
            <w:tcMar>
              <w:left w:w="105" w:type="dxa"/>
              <w:right w:w="105" w:type="dxa"/>
            </w:tcMar>
          </w:tcPr>
          <w:p w:rsidR="00CD00C7" w:rsidRPr="002214BB" w14:paraId="63D2E29E" w14:textId="77777777">
            <w:pPr>
              <w:tabs>
                <w:tab w:val="left" w:pos="720"/>
              </w:tabs>
              <w:spacing w:after="120" w:line="276" w:lineRule="auto"/>
              <w:ind w:left="-20" w:right="-20"/>
              <w:jc w:val="center"/>
              <w:rPr>
                <w:color w:val="000000"/>
                <w:szCs w:val="22"/>
              </w:rPr>
            </w:pPr>
            <w:r w:rsidRPr="002214BB">
              <w:rPr>
                <w:color w:val="000000"/>
                <w:szCs w:val="22"/>
              </w:rPr>
              <w:t>S2964</w:t>
            </w:r>
          </w:p>
        </w:tc>
        <w:tc>
          <w:tcPr>
            <w:tcW w:w="2880" w:type="dxa"/>
            <w:tcMar>
              <w:left w:w="105" w:type="dxa"/>
              <w:right w:w="105" w:type="dxa"/>
            </w:tcMar>
          </w:tcPr>
          <w:p w:rsidR="00CD00C7" w:rsidRPr="002214BB" w14:paraId="2C4CA30A" w14:textId="77777777">
            <w:pPr>
              <w:tabs>
                <w:tab w:val="left" w:pos="720"/>
              </w:tabs>
              <w:spacing w:after="120" w:line="276" w:lineRule="auto"/>
              <w:ind w:left="-20" w:right="-20"/>
              <w:jc w:val="center"/>
              <w:rPr>
                <w:color w:val="000000"/>
                <w:szCs w:val="22"/>
              </w:rPr>
            </w:pPr>
            <w:r w:rsidRPr="002214BB">
              <w:rPr>
                <w:color w:val="000000"/>
                <w:szCs w:val="22"/>
              </w:rPr>
              <w:t>SES-11</w:t>
            </w:r>
          </w:p>
        </w:tc>
        <w:tc>
          <w:tcPr>
            <w:tcW w:w="1080" w:type="dxa"/>
            <w:tcMar>
              <w:left w:w="105" w:type="dxa"/>
              <w:right w:w="105" w:type="dxa"/>
            </w:tcMar>
          </w:tcPr>
          <w:p w:rsidR="00CD00C7" w:rsidRPr="002214BB" w14:paraId="13176FBB" w14:textId="77777777">
            <w:pPr>
              <w:tabs>
                <w:tab w:val="left" w:pos="720"/>
              </w:tabs>
              <w:spacing w:after="120" w:line="276" w:lineRule="auto"/>
              <w:ind w:left="-20" w:right="-20"/>
              <w:jc w:val="center"/>
              <w:rPr>
                <w:color w:val="000000"/>
                <w:szCs w:val="22"/>
              </w:rPr>
            </w:pPr>
            <w:r w:rsidRPr="002214BB">
              <w:rPr>
                <w:color w:val="000000"/>
                <w:szCs w:val="22"/>
              </w:rPr>
              <w:t>GSO</w:t>
            </w:r>
          </w:p>
        </w:tc>
      </w:tr>
      <w:tr w14:paraId="2C322EF0" w14:textId="77777777" w:rsidTr="00EE5462">
        <w:tblPrEx>
          <w:tblW w:w="9517" w:type="dxa"/>
          <w:tblLayout w:type="fixed"/>
          <w:tblLook w:val="04A0"/>
        </w:tblPrEx>
        <w:trPr>
          <w:trHeight w:val="285"/>
        </w:trPr>
        <w:tc>
          <w:tcPr>
            <w:tcW w:w="1057" w:type="dxa"/>
          </w:tcPr>
          <w:p w:rsidR="00CD00C7" w:rsidRPr="008C61F8" w:rsidP="008C61F8" w14:paraId="22128EA9" w14:textId="77777777">
            <w:pPr>
              <w:widowControl/>
              <w:numPr>
                <w:ilvl w:val="0"/>
                <w:numId w:val="15"/>
              </w:numPr>
              <w:tabs>
                <w:tab w:val="left" w:pos="720"/>
              </w:tabs>
              <w:spacing w:after="120" w:line="276" w:lineRule="auto"/>
              <w:ind w:right="-20"/>
              <w:contextualSpacing/>
              <w:rPr>
                <w:rFonts w:eastAsia="Aptos"/>
                <w:snapToGrid/>
                <w:color w:val="000000"/>
                <w:kern w:val="2"/>
                <w:szCs w:val="22"/>
              </w:rPr>
            </w:pPr>
          </w:p>
        </w:tc>
        <w:tc>
          <w:tcPr>
            <w:tcW w:w="2970" w:type="dxa"/>
            <w:tcMar>
              <w:left w:w="105" w:type="dxa"/>
              <w:right w:w="105" w:type="dxa"/>
            </w:tcMar>
          </w:tcPr>
          <w:p w:rsidR="00CD00C7" w:rsidRPr="002214BB" w:rsidP="008C61F8" w14:paraId="3CF7AD5B" w14:textId="77777777">
            <w:pPr>
              <w:tabs>
                <w:tab w:val="left" w:pos="720"/>
              </w:tabs>
              <w:spacing w:after="120" w:line="276" w:lineRule="auto"/>
              <w:ind w:left="-20" w:right="-20"/>
              <w:jc w:val="center"/>
              <w:rPr>
                <w:szCs w:val="22"/>
              </w:rPr>
            </w:pPr>
            <w:r w:rsidRPr="002214BB">
              <w:rPr>
                <w:szCs w:val="22"/>
              </w:rPr>
              <w:t>SES Americom, Inc.</w:t>
            </w:r>
          </w:p>
        </w:tc>
        <w:tc>
          <w:tcPr>
            <w:tcW w:w="1530" w:type="dxa"/>
            <w:tcMar>
              <w:left w:w="105" w:type="dxa"/>
              <w:right w:w="105" w:type="dxa"/>
            </w:tcMar>
          </w:tcPr>
          <w:p w:rsidR="00CD00C7" w:rsidRPr="002214BB" w14:paraId="04C24C3C" w14:textId="77777777">
            <w:pPr>
              <w:tabs>
                <w:tab w:val="left" w:pos="720"/>
              </w:tabs>
              <w:spacing w:after="120" w:line="276" w:lineRule="auto"/>
              <w:ind w:left="-20" w:right="-20"/>
              <w:jc w:val="center"/>
              <w:rPr>
                <w:color w:val="000000"/>
                <w:szCs w:val="22"/>
              </w:rPr>
            </w:pPr>
            <w:r w:rsidRPr="002214BB">
              <w:rPr>
                <w:color w:val="000000"/>
                <w:szCs w:val="22"/>
              </w:rPr>
              <w:t>S3037</w:t>
            </w:r>
          </w:p>
        </w:tc>
        <w:tc>
          <w:tcPr>
            <w:tcW w:w="2880" w:type="dxa"/>
            <w:tcMar>
              <w:left w:w="105" w:type="dxa"/>
              <w:right w:w="105" w:type="dxa"/>
            </w:tcMar>
          </w:tcPr>
          <w:p w:rsidR="00CD00C7" w:rsidRPr="002214BB" w14:paraId="2CF35AE9" w14:textId="77777777">
            <w:pPr>
              <w:tabs>
                <w:tab w:val="left" w:pos="720"/>
              </w:tabs>
              <w:spacing w:after="120" w:line="276" w:lineRule="auto"/>
              <w:ind w:left="-20" w:right="-20"/>
              <w:jc w:val="center"/>
              <w:rPr>
                <w:color w:val="000000"/>
                <w:szCs w:val="22"/>
              </w:rPr>
            </w:pPr>
            <w:r w:rsidRPr="002214BB">
              <w:rPr>
                <w:color w:val="000000"/>
                <w:szCs w:val="22"/>
              </w:rPr>
              <w:t>NSS-11</w:t>
            </w:r>
          </w:p>
        </w:tc>
        <w:tc>
          <w:tcPr>
            <w:tcW w:w="1080" w:type="dxa"/>
            <w:tcMar>
              <w:left w:w="105" w:type="dxa"/>
              <w:right w:w="105" w:type="dxa"/>
            </w:tcMar>
          </w:tcPr>
          <w:p w:rsidR="00CD00C7" w:rsidRPr="002214BB" w14:paraId="0EF37091" w14:textId="77777777">
            <w:pPr>
              <w:tabs>
                <w:tab w:val="left" w:pos="720"/>
              </w:tabs>
              <w:spacing w:after="120" w:line="276" w:lineRule="auto"/>
              <w:ind w:left="-20" w:right="-20"/>
              <w:jc w:val="center"/>
              <w:rPr>
                <w:color w:val="000000"/>
                <w:szCs w:val="22"/>
              </w:rPr>
            </w:pPr>
            <w:r w:rsidRPr="002214BB">
              <w:rPr>
                <w:color w:val="000000"/>
                <w:szCs w:val="22"/>
              </w:rPr>
              <w:t>GSO</w:t>
            </w:r>
          </w:p>
        </w:tc>
      </w:tr>
      <w:tr w14:paraId="25A5AC86" w14:textId="77777777" w:rsidTr="00EE5462">
        <w:tblPrEx>
          <w:tblW w:w="9517" w:type="dxa"/>
          <w:tblLayout w:type="fixed"/>
          <w:tblLook w:val="04A0"/>
        </w:tblPrEx>
        <w:trPr>
          <w:trHeight w:val="285"/>
        </w:trPr>
        <w:tc>
          <w:tcPr>
            <w:tcW w:w="1057" w:type="dxa"/>
          </w:tcPr>
          <w:p w:rsidR="00CD00C7" w:rsidRPr="008C61F8" w:rsidP="008C61F8" w14:paraId="1C3F72E0" w14:textId="77777777">
            <w:pPr>
              <w:widowControl/>
              <w:numPr>
                <w:ilvl w:val="0"/>
                <w:numId w:val="15"/>
              </w:numPr>
              <w:tabs>
                <w:tab w:val="left" w:pos="720"/>
              </w:tabs>
              <w:spacing w:after="120" w:line="276" w:lineRule="auto"/>
              <w:ind w:right="-20"/>
              <w:contextualSpacing/>
              <w:rPr>
                <w:rFonts w:eastAsia="Aptos"/>
                <w:snapToGrid/>
                <w:color w:val="000000"/>
                <w:kern w:val="2"/>
                <w:szCs w:val="22"/>
              </w:rPr>
            </w:pPr>
          </w:p>
        </w:tc>
        <w:tc>
          <w:tcPr>
            <w:tcW w:w="2970" w:type="dxa"/>
            <w:tcMar>
              <w:left w:w="105" w:type="dxa"/>
              <w:right w:w="105" w:type="dxa"/>
            </w:tcMar>
          </w:tcPr>
          <w:p w:rsidR="00CD00C7" w:rsidRPr="002214BB" w:rsidP="008C61F8" w14:paraId="4926AC01" w14:textId="77777777">
            <w:pPr>
              <w:tabs>
                <w:tab w:val="left" w:pos="720"/>
              </w:tabs>
              <w:spacing w:after="120" w:line="276" w:lineRule="auto"/>
              <w:ind w:left="-20" w:right="-20"/>
              <w:jc w:val="center"/>
              <w:rPr>
                <w:szCs w:val="22"/>
              </w:rPr>
            </w:pPr>
            <w:r w:rsidRPr="002214BB">
              <w:rPr>
                <w:szCs w:val="22"/>
              </w:rPr>
              <w:t xml:space="preserve">SES DTH do </w:t>
            </w:r>
            <w:r w:rsidRPr="002214BB">
              <w:rPr>
                <w:szCs w:val="22"/>
              </w:rPr>
              <w:t>Brasil</w:t>
            </w:r>
            <w:r w:rsidRPr="002214BB">
              <w:rPr>
                <w:szCs w:val="22"/>
              </w:rPr>
              <w:t xml:space="preserve"> </w:t>
            </w:r>
            <w:r w:rsidRPr="002214BB">
              <w:rPr>
                <w:szCs w:val="22"/>
              </w:rPr>
              <w:t>Ltda</w:t>
            </w:r>
          </w:p>
        </w:tc>
        <w:tc>
          <w:tcPr>
            <w:tcW w:w="1530" w:type="dxa"/>
            <w:tcMar>
              <w:left w:w="105" w:type="dxa"/>
              <w:right w:w="105" w:type="dxa"/>
            </w:tcMar>
          </w:tcPr>
          <w:p w:rsidR="00CD00C7" w:rsidRPr="002214BB" w14:paraId="6BA177C7" w14:textId="77777777">
            <w:pPr>
              <w:tabs>
                <w:tab w:val="left" w:pos="720"/>
              </w:tabs>
              <w:spacing w:after="120" w:line="276" w:lineRule="auto"/>
              <w:ind w:left="-20" w:right="-20"/>
              <w:jc w:val="center"/>
              <w:rPr>
                <w:color w:val="000000"/>
                <w:szCs w:val="22"/>
              </w:rPr>
            </w:pPr>
            <w:r w:rsidRPr="002214BB">
              <w:rPr>
                <w:color w:val="000000"/>
                <w:szCs w:val="22"/>
              </w:rPr>
              <w:t>S2974</w:t>
            </w:r>
          </w:p>
        </w:tc>
        <w:tc>
          <w:tcPr>
            <w:tcW w:w="2880" w:type="dxa"/>
            <w:tcMar>
              <w:left w:w="105" w:type="dxa"/>
              <w:right w:w="105" w:type="dxa"/>
            </w:tcMar>
          </w:tcPr>
          <w:p w:rsidR="00CD00C7" w:rsidRPr="002214BB" w14:paraId="2C7D1032" w14:textId="77777777">
            <w:pPr>
              <w:tabs>
                <w:tab w:val="left" w:pos="720"/>
              </w:tabs>
              <w:spacing w:after="120" w:line="276" w:lineRule="auto"/>
              <w:ind w:left="-20" w:right="-20"/>
              <w:jc w:val="center"/>
              <w:rPr>
                <w:color w:val="000000"/>
                <w:szCs w:val="22"/>
              </w:rPr>
            </w:pPr>
            <w:r w:rsidRPr="002214BB">
              <w:rPr>
                <w:color w:val="000000"/>
                <w:szCs w:val="22"/>
              </w:rPr>
              <w:t>SES-14</w:t>
            </w:r>
          </w:p>
        </w:tc>
        <w:tc>
          <w:tcPr>
            <w:tcW w:w="1080" w:type="dxa"/>
            <w:tcMar>
              <w:left w:w="105" w:type="dxa"/>
              <w:right w:w="105" w:type="dxa"/>
            </w:tcMar>
          </w:tcPr>
          <w:p w:rsidR="00CD00C7" w:rsidRPr="002214BB" w14:paraId="54E30E3A" w14:textId="77777777">
            <w:pPr>
              <w:tabs>
                <w:tab w:val="left" w:pos="720"/>
              </w:tabs>
              <w:spacing w:after="120" w:line="276" w:lineRule="auto"/>
              <w:ind w:left="-20" w:right="-20"/>
              <w:jc w:val="center"/>
              <w:rPr>
                <w:color w:val="000000"/>
                <w:szCs w:val="22"/>
              </w:rPr>
            </w:pPr>
            <w:r w:rsidRPr="002214BB">
              <w:rPr>
                <w:color w:val="000000"/>
                <w:szCs w:val="22"/>
              </w:rPr>
              <w:t>GSO</w:t>
            </w:r>
          </w:p>
        </w:tc>
      </w:tr>
      <w:tr w14:paraId="365A6704" w14:textId="77777777" w:rsidTr="00EE5462">
        <w:tblPrEx>
          <w:tblW w:w="9517" w:type="dxa"/>
          <w:tblLayout w:type="fixed"/>
          <w:tblLook w:val="04A0"/>
        </w:tblPrEx>
        <w:trPr>
          <w:trHeight w:val="285"/>
        </w:trPr>
        <w:tc>
          <w:tcPr>
            <w:tcW w:w="1057" w:type="dxa"/>
          </w:tcPr>
          <w:p w:rsidR="00CD00C7" w:rsidRPr="008C61F8" w:rsidP="008C61F8" w14:paraId="5FD86845" w14:textId="77777777">
            <w:pPr>
              <w:widowControl/>
              <w:numPr>
                <w:ilvl w:val="0"/>
                <w:numId w:val="15"/>
              </w:numPr>
              <w:tabs>
                <w:tab w:val="left" w:pos="720"/>
              </w:tabs>
              <w:spacing w:after="120" w:line="276" w:lineRule="auto"/>
              <w:ind w:right="-20"/>
              <w:contextualSpacing/>
              <w:rPr>
                <w:rFonts w:eastAsia="Aptos"/>
                <w:snapToGrid/>
                <w:color w:val="000000"/>
                <w:kern w:val="2"/>
                <w:szCs w:val="22"/>
              </w:rPr>
            </w:pPr>
          </w:p>
        </w:tc>
        <w:tc>
          <w:tcPr>
            <w:tcW w:w="2970" w:type="dxa"/>
            <w:tcMar>
              <w:left w:w="105" w:type="dxa"/>
              <w:right w:w="105" w:type="dxa"/>
            </w:tcMar>
          </w:tcPr>
          <w:p w:rsidR="00CD00C7" w:rsidRPr="002214BB" w:rsidP="008C61F8" w14:paraId="0C2505DF" w14:textId="77777777">
            <w:pPr>
              <w:tabs>
                <w:tab w:val="left" w:pos="720"/>
              </w:tabs>
              <w:spacing w:after="120" w:line="276" w:lineRule="auto"/>
              <w:ind w:left="-20" w:right="-20"/>
              <w:jc w:val="center"/>
              <w:rPr>
                <w:szCs w:val="22"/>
              </w:rPr>
            </w:pPr>
            <w:r w:rsidRPr="002214BB">
              <w:rPr>
                <w:szCs w:val="22"/>
              </w:rPr>
              <w:t xml:space="preserve">SES-17 </w:t>
            </w:r>
            <w:r w:rsidRPr="002214BB">
              <w:rPr>
                <w:szCs w:val="22"/>
              </w:rPr>
              <w:t>S.a.r.l</w:t>
            </w:r>
            <w:r w:rsidRPr="002214BB">
              <w:rPr>
                <w:szCs w:val="22"/>
              </w:rPr>
              <w:t>.</w:t>
            </w:r>
          </w:p>
        </w:tc>
        <w:tc>
          <w:tcPr>
            <w:tcW w:w="1530" w:type="dxa"/>
            <w:tcMar>
              <w:left w:w="105" w:type="dxa"/>
              <w:right w:w="105" w:type="dxa"/>
            </w:tcMar>
          </w:tcPr>
          <w:p w:rsidR="00CD00C7" w:rsidRPr="002214BB" w14:paraId="035EF795" w14:textId="77777777">
            <w:pPr>
              <w:tabs>
                <w:tab w:val="left" w:pos="720"/>
              </w:tabs>
              <w:spacing w:after="120" w:line="276" w:lineRule="auto"/>
              <w:ind w:left="-20" w:right="-20"/>
              <w:jc w:val="center"/>
              <w:rPr>
                <w:color w:val="000000"/>
                <w:szCs w:val="22"/>
              </w:rPr>
            </w:pPr>
            <w:r w:rsidRPr="002214BB">
              <w:rPr>
                <w:color w:val="000000"/>
                <w:szCs w:val="22"/>
              </w:rPr>
              <w:t>S3043</w:t>
            </w:r>
          </w:p>
        </w:tc>
        <w:tc>
          <w:tcPr>
            <w:tcW w:w="2880" w:type="dxa"/>
            <w:tcMar>
              <w:left w:w="105" w:type="dxa"/>
              <w:right w:w="105" w:type="dxa"/>
            </w:tcMar>
          </w:tcPr>
          <w:p w:rsidR="00CD00C7" w:rsidRPr="002214BB" w14:paraId="6D4CD21D" w14:textId="77777777">
            <w:pPr>
              <w:tabs>
                <w:tab w:val="left" w:pos="720"/>
              </w:tabs>
              <w:spacing w:after="120" w:line="276" w:lineRule="auto"/>
              <w:ind w:left="-20" w:right="-20"/>
              <w:jc w:val="center"/>
              <w:rPr>
                <w:color w:val="000000"/>
                <w:szCs w:val="22"/>
              </w:rPr>
            </w:pPr>
            <w:r w:rsidRPr="002214BB">
              <w:rPr>
                <w:color w:val="000000"/>
                <w:szCs w:val="22"/>
              </w:rPr>
              <w:t>SES-17</w:t>
            </w:r>
          </w:p>
        </w:tc>
        <w:tc>
          <w:tcPr>
            <w:tcW w:w="1080" w:type="dxa"/>
            <w:tcMar>
              <w:left w:w="105" w:type="dxa"/>
              <w:right w:w="105" w:type="dxa"/>
            </w:tcMar>
          </w:tcPr>
          <w:p w:rsidR="00CD00C7" w:rsidRPr="002214BB" w14:paraId="37258B36" w14:textId="77777777">
            <w:pPr>
              <w:tabs>
                <w:tab w:val="left" w:pos="720"/>
              </w:tabs>
              <w:spacing w:after="120" w:line="276" w:lineRule="auto"/>
              <w:ind w:left="-20" w:right="-20"/>
              <w:jc w:val="center"/>
              <w:rPr>
                <w:color w:val="000000"/>
                <w:szCs w:val="22"/>
              </w:rPr>
            </w:pPr>
            <w:r w:rsidRPr="002214BB">
              <w:rPr>
                <w:color w:val="000000"/>
                <w:szCs w:val="22"/>
              </w:rPr>
              <w:t>GSO</w:t>
            </w:r>
          </w:p>
        </w:tc>
      </w:tr>
      <w:tr w14:paraId="0A998037" w14:textId="77777777" w:rsidTr="00EE5462">
        <w:tblPrEx>
          <w:tblW w:w="9517" w:type="dxa"/>
          <w:tblLayout w:type="fixed"/>
          <w:tblLook w:val="04A0"/>
        </w:tblPrEx>
        <w:trPr>
          <w:trHeight w:val="285"/>
        </w:trPr>
        <w:tc>
          <w:tcPr>
            <w:tcW w:w="1057" w:type="dxa"/>
          </w:tcPr>
          <w:p w:rsidR="00CD00C7" w:rsidRPr="008C61F8" w:rsidP="008C61F8" w14:paraId="452EDA79" w14:textId="77777777">
            <w:pPr>
              <w:widowControl/>
              <w:numPr>
                <w:ilvl w:val="0"/>
                <w:numId w:val="15"/>
              </w:numPr>
              <w:tabs>
                <w:tab w:val="left" w:pos="720"/>
              </w:tabs>
              <w:spacing w:after="120" w:line="276" w:lineRule="auto"/>
              <w:ind w:right="-20"/>
              <w:contextualSpacing/>
              <w:rPr>
                <w:rFonts w:eastAsia="Aptos"/>
                <w:snapToGrid/>
                <w:color w:val="000000"/>
                <w:kern w:val="2"/>
                <w:szCs w:val="22"/>
              </w:rPr>
            </w:pPr>
          </w:p>
        </w:tc>
        <w:tc>
          <w:tcPr>
            <w:tcW w:w="2970" w:type="dxa"/>
            <w:tcMar>
              <w:left w:w="105" w:type="dxa"/>
              <w:right w:w="105" w:type="dxa"/>
            </w:tcMar>
          </w:tcPr>
          <w:p w:rsidR="00CD00C7" w:rsidRPr="002214BB" w:rsidP="008C61F8" w14:paraId="31801B84" w14:textId="77777777">
            <w:pPr>
              <w:tabs>
                <w:tab w:val="left" w:pos="720"/>
              </w:tabs>
              <w:spacing w:after="120" w:line="276" w:lineRule="auto"/>
              <w:ind w:left="-20" w:right="-20"/>
              <w:jc w:val="center"/>
              <w:rPr>
                <w:szCs w:val="22"/>
              </w:rPr>
            </w:pPr>
            <w:r w:rsidRPr="002214BB">
              <w:rPr>
                <w:szCs w:val="22"/>
              </w:rPr>
              <w:t>Spacing Guild UK Limited</w:t>
            </w:r>
          </w:p>
        </w:tc>
        <w:tc>
          <w:tcPr>
            <w:tcW w:w="1530" w:type="dxa"/>
            <w:tcMar>
              <w:left w:w="105" w:type="dxa"/>
              <w:right w:w="105" w:type="dxa"/>
            </w:tcMar>
          </w:tcPr>
          <w:p w:rsidR="00CD00C7" w:rsidRPr="002214BB" w14:paraId="1AAC5C57" w14:textId="77777777">
            <w:pPr>
              <w:tabs>
                <w:tab w:val="left" w:pos="720"/>
              </w:tabs>
              <w:spacing w:after="120" w:line="276" w:lineRule="auto"/>
              <w:ind w:left="-20" w:right="-20"/>
              <w:jc w:val="center"/>
              <w:rPr>
                <w:szCs w:val="22"/>
              </w:rPr>
            </w:pPr>
            <w:r w:rsidRPr="002214BB">
              <w:rPr>
                <w:szCs w:val="22"/>
              </w:rPr>
              <w:t>S3150</w:t>
            </w:r>
          </w:p>
        </w:tc>
        <w:tc>
          <w:tcPr>
            <w:tcW w:w="2880" w:type="dxa"/>
            <w:tcMar>
              <w:left w:w="105" w:type="dxa"/>
              <w:right w:w="105" w:type="dxa"/>
            </w:tcMar>
          </w:tcPr>
          <w:p w:rsidR="00CD00C7" w:rsidRPr="002214BB" w14:paraId="615F30B9" w14:textId="77777777">
            <w:pPr>
              <w:tabs>
                <w:tab w:val="left" w:pos="720"/>
              </w:tabs>
              <w:spacing w:after="120" w:line="276" w:lineRule="auto"/>
              <w:ind w:left="-20" w:right="-20"/>
              <w:jc w:val="center"/>
              <w:rPr>
                <w:szCs w:val="22"/>
              </w:rPr>
            </w:pPr>
            <w:r w:rsidRPr="002214BB">
              <w:rPr>
                <w:szCs w:val="22"/>
              </w:rPr>
              <w:t>NuView</w:t>
            </w:r>
            <w:r w:rsidRPr="002214BB">
              <w:rPr>
                <w:szCs w:val="22"/>
              </w:rPr>
              <w:t xml:space="preserve"> Bravo</w:t>
            </w:r>
          </w:p>
        </w:tc>
        <w:tc>
          <w:tcPr>
            <w:tcW w:w="1080" w:type="dxa"/>
            <w:tcMar>
              <w:left w:w="105" w:type="dxa"/>
              <w:right w:w="105" w:type="dxa"/>
            </w:tcMar>
          </w:tcPr>
          <w:p w:rsidR="00CD00C7" w:rsidRPr="002214BB" w14:paraId="1BDD0F1D" w14:textId="77777777">
            <w:pPr>
              <w:tabs>
                <w:tab w:val="left" w:pos="720"/>
              </w:tabs>
              <w:spacing w:after="120" w:line="276" w:lineRule="auto"/>
              <w:ind w:left="-20" w:right="-20"/>
              <w:jc w:val="center"/>
              <w:rPr>
                <w:szCs w:val="22"/>
              </w:rPr>
            </w:pPr>
            <w:r w:rsidRPr="002214BB">
              <w:rPr>
                <w:szCs w:val="22"/>
              </w:rPr>
              <w:t>GSO</w:t>
            </w:r>
          </w:p>
        </w:tc>
      </w:tr>
      <w:tr w14:paraId="7DE0C1E1" w14:textId="77777777" w:rsidTr="00EE5462">
        <w:tblPrEx>
          <w:tblW w:w="9517" w:type="dxa"/>
          <w:tblLayout w:type="fixed"/>
          <w:tblLook w:val="04A0"/>
        </w:tblPrEx>
        <w:trPr>
          <w:trHeight w:val="285"/>
        </w:trPr>
        <w:tc>
          <w:tcPr>
            <w:tcW w:w="1057" w:type="dxa"/>
          </w:tcPr>
          <w:p w:rsidR="00CD00C7" w:rsidRPr="00EF7605" w:rsidP="008C61F8" w14:paraId="3DD865B1" w14:textId="77777777">
            <w:pPr>
              <w:widowControl/>
              <w:numPr>
                <w:ilvl w:val="0"/>
                <w:numId w:val="15"/>
              </w:numPr>
              <w:tabs>
                <w:tab w:val="left" w:pos="720"/>
              </w:tabs>
              <w:spacing w:after="120" w:line="276" w:lineRule="auto"/>
              <w:ind w:right="-20"/>
              <w:contextualSpacing/>
              <w:rPr>
                <w:rFonts w:eastAsia="Aptos"/>
                <w:snapToGrid/>
                <w:color w:val="000000"/>
                <w:kern w:val="2"/>
                <w:szCs w:val="22"/>
              </w:rPr>
            </w:pPr>
          </w:p>
        </w:tc>
        <w:tc>
          <w:tcPr>
            <w:tcW w:w="2970" w:type="dxa"/>
            <w:tcMar>
              <w:left w:w="105" w:type="dxa"/>
              <w:right w:w="105" w:type="dxa"/>
            </w:tcMar>
          </w:tcPr>
          <w:p w:rsidR="00CD00C7" w:rsidRPr="002214BB" w:rsidP="008C61F8" w14:paraId="31C21B7B" w14:textId="77777777">
            <w:pPr>
              <w:tabs>
                <w:tab w:val="left" w:pos="720"/>
              </w:tabs>
              <w:spacing w:after="120" w:line="276" w:lineRule="auto"/>
              <w:ind w:left="-20" w:right="-20"/>
              <w:jc w:val="center"/>
              <w:rPr>
                <w:szCs w:val="22"/>
              </w:rPr>
            </w:pPr>
            <w:r w:rsidRPr="002214BB">
              <w:rPr>
                <w:szCs w:val="22"/>
              </w:rPr>
              <w:t>Spacing Guild UK Limited</w:t>
            </w:r>
          </w:p>
        </w:tc>
        <w:tc>
          <w:tcPr>
            <w:tcW w:w="1530" w:type="dxa"/>
            <w:tcMar>
              <w:left w:w="105" w:type="dxa"/>
              <w:right w:w="105" w:type="dxa"/>
            </w:tcMar>
          </w:tcPr>
          <w:p w:rsidR="00CD00C7" w:rsidRPr="002214BB" w14:paraId="7EA511E6" w14:textId="77777777">
            <w:pPr>
              <w:tabs>
                <w:tab w:val="left" w:pos="720"/>
              </w:tabs>
              <w:spacing w:after="120" w:line="276" w:lineRule="auto"/>
              <w:ind w:left="-20" w:right="-20"/>
              <w:jc w:val="center"/>
              <w:rPr>
                <w:szCs w:val="22"/>
              </w:rPr>
            </w:pPr>
            <w:r w:rsidRPr="002214BB">
              <w:rPr>
                <w:szCs w:val="22"/>
              </w:rPr>
              <w:t>S3151</w:t>
            </w:r>
          </w:p>
        </w:tc>
        <w:tc>
          <w:tcPr>
            <w:tcW w:w="2880" w:type="dxa"/>
            <w:tcMar>
              <w:left w:w="105" w:type="dxa"/>
              <w:right w:w="105" w:type="dxa"/>
            </w:tcMar>
          </w:tcPr>
          <w:p w:rsidR="00CD00C7" w:rsidRPr="002214BB" w14:paraId="1DACAB0E" w14:textId="77777777">
            <w:pPr>
              <w:tabs>
                <w:tab w:val="left" w:pos="720"/>
              </w:tabs>
              <w:spacing w:after="120" w:line="276" w:lineRule="auto"/>
              <w:ind w:left="-20" w:right="-20"/>
              <w:jc w:val="center"/>
              <w:rPr>
                <w:szCs w:val="22"/>
              </w:rPr>
            </w:pPr>
            <w:r w:rsidRPr="002214BB">
              <w:rPr>
                <w:szCs w:val="22"/>
              </w:rPr>
              <w:t>NuView</w:t>
            </w:r>
            <w:r w:rsidRPr="002214BB">
              <w:rPr>
                <w:szCs w:val="22"/>
              </w:rPr>
              <w:t xml:space="preserve"> Alpha</w:t>
            </w:r>
          </w:p>
        </w:tc>
        <w:tc>
          <w:tcPr>
            <w:tcW w:w="1080" w:type="dxa"/>
            <w:tcMar>
              <w:left w:w="105" w:type="dxa"/>
              <w:right w:w="105" w:type="dxa"/>
            </w:tcMar>
          </w:tcPr>
          <w:p w:rsidR="00CD00C7" w:rsidRPr="002214BB" w14:paraId="042AED5D" w14:textId="77777777">
            <w:pPr>
              <w:tabs>
                <w:tab w:val="left" w:pos="720"/>
              </w:tabs>
              <w:spacing w:after="120" w:line="276" w:lineRule="auto"/>
              <w:ind w:left="-20" w:right="-20"/>
              <w:jc w:val="center"/>
              <w:rPr>
                <w:szCs w:val="22"/>
              </w:rPr>
            </w:pPr>
            <w:r w:rsidRPr="002214BB">
              <w:rPr>
                <w:szCs w:val="22"/>
              </w:rPr>
              <w:t>GSO</w:t>
            </w:r>
          </w:p>
        </w:tc>
      </w:tr>
      <w:tr w14:paraId="583FFDBE" w14:textId="77777777" w:rsidTr="00EE5462">
        <w:tblPrEx>
          <w:tblW w:w="9517" w:type="dxa"/>
          <w:tblLayout w:type="fixed"/>
          <w:tblLook w:val="04A0"/>
        </w:tblPrEx>
        <w:trPr>
          <w:trHeight w:val="285"/>
        </w:trPr>
        <w:tc>
          <w:tcPr>
            <w:tcW w:w="1057" w:type="dxa"/>
          </w:tcPr>
          <w:p w:rsidR="00CD00C7" w:rsidRPr="008C61F8" w:rsidP="008C61F8" w14:paraId="327ABE50" w14:textId="77777777">
            <w:pPr>
              <w:widowControl/>
              <w:numPr>
                <w:ilvl w:val="0"/>
                <w:numId w:val="15"/>
              </w:numPr>
              <w:tabs>
                <w:tab w:val="left" w:pos="720"/>
              </w:tabs>
              <w:spacing w:after="120" w:line="276" w:lineRule="auto"/>
              <w:ind w:right="-20"/>
              <w:contextualSpacing/>
              <w:rPr>
                <w:rFonts w:eastAsia="Aptos"/>
                <w:snapToGrid/>
                <w:color w:val="000000"/>
                <w:kern w:val="2"/>
                <w:szCs w:val="22"/>
                <w:lang w:val="pt-PT"/>
              </w:rPr>
            </w:pPr>
          </w:p>
        </w:tc>
        <w:tc>
          <w:tcPr>
            <w:tcW w:w="2970" w:type="dxa"/>
            <w:tcMar>
              <w:left w:w="105" w:type="dxa"/>
              <w:right w:w="105" w:type="dxa"/>
            </w:tcMar>
          </w:tcPr>
          <w:p w:rsidR="00CD00C7" w:rsidRPr="00105D15" w:rsidP="008C61F8" w14:paraId="29E3DA5B" w14:textId="77777777">
            <w:pPr>
              <w:tabs>
                <w:tab w:val="left" w:pos="720"/>
              </w:tabs>
              <w:spacing w:after="120" w:line="276" w:lineRule="auto"/>
              <w:ind w:left="-20" w:right="-20"/>
              <w:jc w:val="center"/>
              <w:rPr>
                <w:lang w:val="es-MX"/>
              </w:rPr>
            </w:pPr>
            <w:r w:rsidRPr="002214BB">
              <w:rPr>
                <w:szCs w:val="22"/>
                <w:lang w:val="pt-PT"/>
              </w:rPr>
              <w:t>Telesat Brasil Capacidade de Satelites Ltda</w:t>
            </w:r>
          </w:p>
        </w:tc>
        <w:tc>
          <w:tcPr>
            <w:tcW w:w="1530" w:type="dxa"/>
            <w:tcMar>
              <w:left w:w="105" w:type="dxa"/>
              <w:right w:w="105" w:type="dxa"/>
            </w:tcMar>
          </w:tcPr>
          <w:p w:rsidR="00CD00C7" w:rsidRPr="002214BB" w14:paraId="253C9FFD" w14:textId="77777777">
            <w:pPr>
              <w:tabs>
                <w:tab w:val="left" w:pos="720"/>
              </w:tabs>
              <w:spacing w:after="120" w:line="276" w:lineRule="auto"/>
              <w:ind w:left="-20" w:right="-20"/>
              <w:jc w:val="center"/>
              <w:rPr>
                <w:color w:val="000000"/>
                <w:szCs w:val="22"/>
              </w:rPr>
            </w:pPr>
            <w:r w:rsidRPr="002214BB">
              <w:rPr>
                <w:color w:val="000000"/>
                <w:szCs w:val="22"/>
              </w:rPr>
              <w:t>S2821</w:t>
            </w:r>
          </w:p>
        </w:tc>
        <w:tc>
          <w:tcPr>
            <w:tcW w:w="2880" w:type="dxa"/>
            <w:tcMar>
              <w:left w:w="105" w:type="dxa"/>
              <w:right w:w="105" w:type="dxa"/>
            </w:tcMar>
          </w:tcPr>
          <w:p w:rsidR="00CD00C7" w:rsidRPr="002214BB" w14:paraId="21D278F7" w14:textId="77777777">
            <w:pPr>
              <w:tabs>
                <w:tab w:val="left" w:pos="720"/>
              </w:tabs>
              <w:spacing w:after="120" w:line="276" w:lineRule="auto"/>
              <w:ind w:left="-20" w:right="-20"/>
              <w:jc w:val="center"/>
              <w:rPr>
                <w:color w:val="000000"/>
                <w:szCs w:val="22"/>
              </w:rPr>
            </w:pPr>
            <w:r w:rsidRPr="002214BB">
              <w:rPr>
                <w:color w:val="000000"/>
                <w:szCs w:val="22"/>
              </w:rPr>
              <w:t>ESTRELA DO SUL 2</w:t>
            </w:r>
          </w:p>
        </w:tc>
        <w:tc>
          <w:tcPr>
            <w:tcW w:w="1080" w:type="dxa"/>
            <w:tcMar>
              <w:left w:w="105" w:type="dxa"/>
              <w:right w:w="105" w:type="dxa"/>
            </w:tcMar>
          </w:tcPr>
          <w:p w:rsidR="00CD00C7" w:rsidRPr="002214BB" w14:paraId="22775D38" w14:textId="77777777">
            <w:pPr>
              <w:tabs>
                <w:tab w:val="left" w:pos="720"/>
              </w:tabs>
              <w:spacing w:after="120" w:line="276" w:lineRule="auto"/>
              <w:ind w:left="-20" w:right="-20"/>
              <w:jc w:val="center"/>
              <w:rPr>
                <w:color w:val="000000"/>
                <w:szCs w:val="22"/>
              </w:rPr>
            </w:pPr>
            <w:r w:rsidRPr="002214BB">
              <w:rPr>
                <w:color w:val="000000"/>
                <w:szCs w:val="22"/>
              </w:rPr>
              <w:t>GSO</w:t>
            </w:r>
          </w:p>
        </w:tc>
      </w:tr>
      <w:tr w14:paraId="6B1E585F" w14:textId="77777777" w:rsidTr="00EE5462">
        <w:tblPrEx>
          <w:tblW w:w="9517" w:type="dxa"/>
          <w:tblLayout w:type="fixed"/>
          <w:tblLook w:val="04A0"/>
        </w:tblPrEx>
        <w:trPr>
          <w:trHeight w:val="285"/>
        </w:trPr>
        <w:tc>
          <w:tcPr>
            <w:tcW w:w="1057" w:type="dxa"/>
          </w:tcPr>
          <w:p w:rsidR="00CD00C7" w:rsidRPr="008C61F8" w:rsidP="008C61F8" w14:paraId="29F6380B" w14:textId="77777777">
            <w:pPr>
              <w:widowControl/>
              <w:numPr>
                <w:ilvl w:val="0"/>
                <w:numId w:val="15"/>
              </w:numPr>
              <w:tabs>
                <w:tab w:val="left" w:pos="720"/>
              </w:tabs>
              <w:spacing w:after="120" w:line="276" w:lineRule="auto"/>
              <w:ind w:right="-20"/>
              <w:contextualSpacing/>
              <w:rPr>
                <w:rFonts w:eastAsia="Aptos"/>
                <w:snapToGrid/>
                <w:color w:val="000000"/>
                <w:kern w:val="2"/>
                <w:szCs w:val="22"/>
              </w:rPr>
            </w:pPr>
          </w:p>
        </w:tc>
        <w:tc>
          <w:tcPr>
            <w:tcW w:w="2970" w:type="dxa"/>
            <w:tcMar>
              <w:left w:w="105" w:type="dxa"/>
              <w:right w:w="105" w:type="dxa"/>
            </w:tcMar>
          </w:tcPr>
          <w:p w:rsidR="00CD00C7" w:rsidRPr="002214BB" w:rsidP="008C61F8" w14:paraId="65D0C58D" w14:textId="77777777">
            <w:pPr>
              <w:tabs>
                <w:tab w:val="left" w:pos="720"/>
              </w:tabs>
              <w:spacing w:after="120" w:line="276" w:lineRule="auto"/>
              <w:ind w:left="-20" w:right="-20"/>
              <w:jc w:val="center"/>
              <w:rPr>
                <w:szCs w:val="22"/>
              </w:rPr>
            </w:pPr>
            <w:r w:rsidRPr="002214BB">
              <w:rPr>
                <w:szCs w:val="22"/>
              </w:rPr>
              <w:t>Telesat Canada</w:t>
            </w:r>
          </w:p>
        </w:tc>
        <w:tc>
          <w:tcPr>
            <w:tcW w:w="1530" w:type="dxa"/>
            <w:tcMar>
              <w:left w:w="105" w:type="dxa"/>
              <w:right w:w="105" w:type="dxa"/>
            </w:tcMar>
          </w:tcPr>
          <w:p w:rsidR="00CD00C7" w:rsidRPr="002214BB" w14:paraId="15379DF9" w14:textId="77777777">
            <w:pPr>
              <w:tabs>
                <w:tab w:val="left" w:pos="720"/>
              </w:tabs>
              <w:spacing w:after="120" w:line="276" w:lineRule="auto"/>
              <w:ind w:left="-20" w:right="-20"/>
              <w:jc w:val="center"/>
              <w:rPr>
                <w:color w:val="000000"/>
                <w:szCs w:val="22"/>
              </w:rPr>
            </w:pPr>
            <w:r w:rsidRPr="002214BB">
              <w:rPr>
                <w:color w:val="000000"/>
                <w:szCs w:val="22"/>
              </w:rPr>
              <w:t>S2674</w:t>
            </w:r>
          </w:p>
        </w:tc>
        <w:tc>
          <w:tcPr>
            <w:tcW w:w="2880" w:type="dxa"/>
            <w:tcMar>
              <w:left w:w="105" w:type="dxa"/>
              <w:right w:w="105" w:type="dxa"/>
            </w:tcMar>
          </w:tcPr>
          <w:p w:rsidR="00CD00C7" w:rsidRPr="002214BB" w14:paraId="11B41494" w14:textId="77777777">
            <w:pPr>
              <w:tabs>
                <w:tab w:val="left" w:pos="720"/>
              </w:tabs>
              <w:spacing w:after="120" w:line="276" w:lineRule="auto"/>
              <w:ind w:left="-20" w:right="-20"/>
              <w:jc w:val="center"/>
              <w:rPr>
                <w:color w:val="000000"/>
                <w:szCs w:val="22"/>
              </w:rPr>
            </w:pPr>
            <w:r w:rsidRPr="002214BB">
              <w:rPr>
                <w:color w:val="000000"/>
                <w:szCs w:val="22"/>
              </w:rPr>
              <w:t>ANIK F1R</w:t>
            </w:r>
          </w:p>
        </w:tc>
        <w:tc>
          <w:tcPr>
            <w:tcW w:w="1080" w:type="dxa"/>
            <w:tcMar>
              <w:left w:w="105" w:type="dxa"/>
              <w:right w:w="105" w:type="dxa"/>
            </w:tcMar>
          </w:tcPr>
          <w:p w:rsidR="00CD00C7" w:rsidRPr="002214BB" w14:paraId="4486314E" w14:textId="77777777">
            <w:pPr>
              <w:tabs>
                <w:tab w:val="left" w:pos="720"/>
              </w:tabs>
              <w:spacing w:after="120" w:line="276" w:lineRule="auto"/>
              <w:ind w:left="-20" w:right="-20"/>
              <w:jc w:val="center"/>
              <w:rPr>
                <w:color w:val="000000"/>
                <w:szCs w:val="22"/>
              </w:rPr>
            </w:pPr>
            <w:r w:rsidRPr="002214BB">
              <w:rPr>
                <w:color w:val="000000"/>
                <w:szCs w:val="22"/>
              </w:rPr>
              <w:t>GSO</w:t>
            </w:r>
          </w:p>
        </w:tc>
      </w:tr>
      <w:tr w14:paraId="2D8CCCDA" w14:textId="77777777" w:rsidTr="00EE5462">
        <w:tblPrEx>
          <w:tblW w:w="9517" w:type="dxa"/>
          <w:tblLayout w:type="fixed"/>
          <w:tblLook w:val="04A0"/>
        </w:tblPrEx>
        <w:trPr>
          <w:trHeight w:val="285"/>
        </w:trPr>
        <w:tc>
          <w:tcPr>
            <w:tcW w:w="1057" w:type="dxa"/>
          </w:tcPr>
          <w:p w:rsidR="00CD00C7" w:rsidRPr="008C61F8" w:rsidP="008C61F8" w14:paraId="063128F4" w14:textId="77777777">
            <w:pPr>
              <w:widowControl/>
              <w:numPr>
                <w:ilvl w:val="0"/>
                <w:numId w:val="15"/>
              </w:numPr>
              <w:tabs>
                <w:tab w:val="left" w:pos="720"/>
              </w:tabs>
              <w:spacing w:after="120" w:line="276" w:lineRule="auto"/>
              <w:ind w:right="-20"/>
              <w:contextualSpacing/>
              <w:rPr>
                <w:rFonts w:eastAsia="Aptos"/>
                <w:snapToGrid/>
                <w:color w:val="000000"/>
                <w:kern w:val="2"/>
                <w:szCs w:val="22"/>
              </w:rPr>
            </w:pPr>
          </w:p>
        </w:tc>
        <w:tc>
          <w:tcPr>
            <w:tcW w:w="2970" w:type="dxa"/>
            <w:tcMar>
              <w:left w:w="105" w:type="dxa"/>
              <w:right w:w="105" w:type="dxa"/>
            </w:tcMar>
          </w:tcPr>
          <w:p w:rsidR="00CD00C7" w:rsidRPr="002214BB" w:rsidP="008C61F8" w14:paraId="26FCD69C" w14:textId="77777777">
            <w:pPr>
              <w:tabs>
                <w:tab w:val="left" w:pos="720"/>
              </w:tabs>
              <w:spacing w:after="120" w:line="276" w:lineRule="auto"/>
              <w:ind w:left="-20" w:right="-20"/>
              <w:jc w:val="center"/>
              <w:rPr>
                <w:szCs w:val="22"/>
              </w:rPr>
            </w:pPr>
            <w:r w:rsidRPr="002214BB">
              <w:rPr>
                <w:szCs w:val="22"/>
              </w:rPr>
              <w:t>Telesat Canada</w:t>
            </w:r>
          </w:p>
        </w:tc>
        <w:tc>
          <w:tcPr>
            <w:tcW w:w="1530" w:type="dxa"/>
            <w:tcMar>
              <w:left w:w="105" w:type="dxa"/>
              <w:right w:w="105" w:type="dxa"/>
            </w:tcMar>
          </w:tcPr>
          <w:p w:rsidR="00CD00C7" w:rsidRPr="002214BB" w14:paraId="4CC1DA77" w14:textId="77777777">
            <w:pPr>
              <w:tabs>
                <w:tab w:val="left" w:pos="720"/>
              </w:tabs>
              <w:spacing w:after="120" w:line="276" w:lineRule="auto"/>
              <w:ind w:left="-20" w:right="-20"/>
              <w:jc w:val="center"/>
              <w:rPr>
                <w:color w:val="000000"/>
                <w:szCs w:val="22"/>
              </w:rPr>
            </w:pPr>
            <w:r w:rsidRPr="002214BB">
              <w:rPr>
                <w:color w:val="000000"/>
                <w:szCs w:val="22"/>
              </w:rPr>
              <w:t>S2703</w:t>
            </w:r>
          </w:p>
        </w:tc>
        <w:tc>
          <w:tcPr>
            <w:tcW w:w="2880" w:type="dxa"/>
            <w:tcMar>
              <w:left w:w="105" w:type="dxa"/>
              <w:right w:w="105" w:type="dxa"/>
            </w:tcMar>
          </w:tcPr>
          <w:p w:rsidR="00CD00C7" w:rsidRPr="002214BB" w14:paraId="43E6DF1F" w14:textId="77777777">
            <w:pPr>
              <w:tabs>
                <w:tab w:val="left" w:pos="720"/>
              </w:tabs>
              <w:spacing w:after="120" w:line="276" w:lineRule="auto"/>
              <w:ind w:left="-20" w:right="-20"/>
              <w:jc w:val="center"/>
              <w:rPr>
                <w:color w:val="000000"/>
                <w:szCs w:val="22"/>
              </w:rPr>
            </w:pPr>
            <w:r w:rsidRPr="002214BB">
              <w:rPr>
                <w:color w:val="000000"/>
                <w:szCs w:val="22"/>
              </w:rPr>
              <w:t>ANIK F3</w:t>
            </w:r>
          </w:p>
        </w:tc>
        <w:tc>
          <w:tcPr>
            <w:tcW w:w="1080" w:type="dxa"/>
            <w:tcMar>
              <w:left w:w="105" w:type="dxa"/>
              <w:right w:w="105" w:type="dxa"/>
            </w:tcMar>
          </w:tcPr>
          <w:p w:rsidR="00CD00C7" w:rsidRPr="002214BB" w14:paraId="0B0A8494" w14:textId="77777777">
            <w:pPr>
              <w:tabs>
                <w:tab w:val="left" w:pos="720"/>
              </w:tabs>
              <w:spacing w:after="120" w:line="276" w:lineRule="auto"/>
              <w:ind w:left="-20" w:right="-20"/>
              <w:jc w:val="center"/>
              <w:rPr>
                <w:color w:val="000000"/>
                <w:szCs w:val="22"/>
              </w:rPr>
            </w:pPr>
            <w:r w:rsidRPr="002214BB">
              <w:rPr>
                <w:color w:val="000000"/>
                <w:szCs w:val="22"/>
              </w:rPr>
              <w:t>GSO</w:t>
            </w:r>
          </w:p>
        </w:tc>
      </w:tr>
      <w:tr w14:paraId="63FB09DF" w14:textId="77777777" w:rsidTr="00EE5462">
        <w:tblPrEx>
          <w:tblW w:w="9517" w:type="dxa"/>
          <w:tblLayout w:type="fixed"/>
          <w:tblLook w:val="04A0"/>
        </w:tblPrEx>
        <w:trPr>
          <w:trHeight w:val="285"/>
        </w:trPr>
        <w:tc>
          <w:tcPr>
            <w:tcW w:w="1057" w:type="dxa"/>
          </w:tcPr>
          <w:p w:rsidR="00CD00C7" w:rsidRPr="008C61F8" w:rsidP="008C61F8" w14:paraId="0D9B8BAF" w14:textId="77777777">
            <w:pPr>
              <w:widowControl/>
              <w:numPr>
                <w:ilvl w:val="0"/>
                <w:numId w:val="15"/>
              </w:numPr>
              <w:tabs>
                <w:tab w:val="left" w:pos="720"/>
              </w:tabs>
              <w:spacing w:after="120" w:line="276" w:lineRule="auto"/>
              <w:ind w:right="-20"/>
              <w:contextualSpacing/>
              <w:rPr>
                <w:rFonts w:eastAsia="Aptos"/>
                <w:snapToGrid/>
                <w:kern w:val="2"/>
                <w:szCs w:val="22"/>
              </w:rPr>
            </w:pPr>
          </w:p>
        </w:tc>
        <w:tc>
          <w:tcPr>
            <w:tcW w:w="2970" w:type="dxa"/>
            <w:tcMar>
              <w:left w:w="105" w:type="dxa"/>
              <w:right w:w="105" w:type="dxa"/>
            </w:tcMar>
          </w:tcPr>
          <w:p w:rsidR="00CD00C7" w:rsidRPr="002214BB" w:rsidP="008C61F8" w14:paraId="234A6CCD" w14:textId="77777777">
            <w:pPr>
              <w:tabs>
                <w:tab w:val="left" w:pos="720"/>
              </w:tabs>
              <w:spacing w:after="120" w:line="276" w:lineRule="auto"/>
              <w:ind w:left="-20" w:right="-20"/>
              <w:jc w:val="center"/>
              <w:rPr>
                <w:szCs w:val="22"/>
              </w:rPr>
            </w:pPr>
            <w:r w:rsidRPr="002214BB">
              <w:rPr>
                <w:szCs w:val="22"/>
              </w:rPr>
              <w:t>Telesat Canada</w:t>
            </w:r>
          </w:p>
        </w:tc>
        <w:tc>
          <w:tcPr>
            <w:tcW w:w="1530" w:type="dxa"/>
            <w:tcMar>
              <w:left w:w="105" w:type="dxa"/>
              <w:right w:w="105" w:type="dxa"/>
            </w:tcMar>
          </w:tcPr>
          <w:p w:rsidR="00CD00C7" w:rsidRPr="002214BB" w14:paraId="793CBF19" w14:textId="77777777">
            <w:pPr>
              <w:tabs>
                <w:tab w:val="left" w:pos="720"/>
              </w:tabs>
              <w:spacing w:after="120" w:line="276" w:lineRule="auto"/>
              <w:ind w:left="-20" w:right="-20"/>
              <w:jc w:val="center"/>
              <w:rPr>
                <w:color w:val="000000"/>
                <w:szCs w:val="22"/>
              </w:rPr>
            </w:pPr>
            <w:r w:rsidRPr="002214BB">
              <w:rPr>
                <w:color w:val="000000"/>
                <w:szCs w:val="22"/>
              </w:rPr>
              <w:t>S2472</w:t>
            </w:r>
          </w:p>
        </w:tc>
        <w:tc>
          <w:tcPr>
            <w:tcW w:w="2880" w:type="dxa"/>
            <w:tcMar>
              <w:left w:w="105" w:type="dxa"/>
              <w:right w:w="105" w:type="dxa"/>
            </w:tcMar>
          </w:tcPr>
          <w:p w:rsidR="00CD00C7" w:rsidRPr="002214BB" w14:paraId="2A7C1EFD" w14:textId="77777777">
            <w:pPr>
              <w:tabs>
                <w:tab w:val="left" w:pos="720"/>
              </w:tabs>
              <w:spacing w:after="120" w:line="276" w:lineRule="auto"/>
              <w:ind w:left="-20" w:right="-20"/>
              <w:jc w:val="center"/>
              <w:rPr>
                <w:color w:val="000000"/>
                <w:szCs w:val="22"/>
              </w:rPr>
            </w:pPr>
            <w:r w:rsidRPr="002214BB">
              <w:rPr>
                <w:color w:val="000000"/>
                <w:szCs w:val="22"/>
              </w:rPr>
              <w:t>ANIK F2</w:t>
            </w:r>
          </w:p>
        </w:tc>
        <w:tc>
          <w:tcPr>
            <w:tcW w:w="1080" w:type="dxa"/>
            <w:tcMar>
              <w:left w:w="105" w:type="dxa"/>
              <w:right w:w="105" w:type="dxa"/>
            </w:tcMar>
          </w:tcPr>
          <w:p w:rsidR="00CD00C7" w:rsidRPr="002214BB" w14:paraId="76BDA1F4" w14:textId="77777777">
            <w:pPr>
              <w:tabs>
                <w:tab w:val="left" w:pos="720"/>
              </w:tabs>
              <w:spacing w:after="120" w:line="276" w:lineRule="auto"/>
              <w:ind w:left="-20" w:right="-20"/>
              <w:jc w:val="center"/>
              <w:rPr>
                <w:color w:val="000000"/>
                <w:szCs w:val="22"/>
              </w:rPr>
            </w:pPr>
            <w:r w:rsidRPr="002214BB">
              <w:rPr>
                <w:color w:val="000000"/>
                <w:szCs w:val="22"/>
              </w:rPr>
              <w:t>GSO</w:t>
            </w:r>
          </w:p>
        </w:tc>
      </w:tr>
      <w:tr w14:paraId="514F9FF7" w14:textId="77777777" w:rsidTr="00EE5462">
        <w:tblPrEx>
          <w:tblW w:w="9517" w:type="dxa"/>
          <w:tblLayout w:type="fixed"/>
          <w:tblLook w:val="04A0"/>
        </w:tblPrEx>
        <w:trPr>
          <w:trHeight w:val="285"/>
        </w:trPr>
        <w:tc>
          <w:tcPr>
            <w:tcW w:w="1057" w:type="dxa"/>
          </w:tcPr>
          <w:p w:rsidR="00CD00C7" w:rsidRPr="008C61F8" w:rsidP="008C61F8" w14:paraId="30B69025" w14:textId="77777777">
            <w:pPr>
              <w:widowControl/>
              <w:numPr>
                <w:ilvl w:val="0"/>
                <w:numId w:val="15"/>
              </w:numPr>
              <w:tabs>
                <w:tab w:val="left" w:pos="720"/>
              </w:tabs>
              <w:spacing w:after="120" w:line="276" w:lineRule="auto"/>
              <w:ind w:right="-20"/>
              <w:contextualSpacing/>
              <w:rPr>
                <w:rFonts w:eastAsia="Aptos"/>
                <w:snapToGrid/>
                <w:color w:val="000000"/>
                <w:kern w:val="2"/>
                <w:szCs w:val="22"/>
              </w:rPr>
            </w:pPr>
          </w:p>
        </w:tc>
        <w:tc>
          <w:tcPr>
            <w:tcW w:w="2970" w:type="dxa"/>
            <w:tcMar>
              <w:left w:w="105" w:type="dxa"/>
              <w:right w:w="105" w:type="dxa"/>
            </w:tcMar>
          </w:tcPr>
          <w:p w:rsidR="00CD00C7" w:rsidRPr="002214BB" w:rsidP="008C61F8" w14:paraId="66C4B700" w14:textId="77777777">
            <w:pPr>
              <w:tabs>
                <w:tab w:val="left" w:pos="720"/>
              </w:tabs>
              <w:spacing w:after="120" w:line="276" w:lineRule="auto"/>
              <w:ind w:left="-20" w:right="-20"/>
              <w:jc w:val="center"/>
              <w:rPr>
                <w:szCs w:val="22"/>
              </w:rPr>
            </w:pPr>
            <w:r w:rsidRPr="002214BB">
              <w:rPr>
                <w:szCs w:val="22"/>
              </w:rPr>
              <w:t>Telesat International Ltd.</w:t>
            </w:r>
          </w:p>
        </w:tc>
        <w:tc>
          <w:tcPr>
            <w:tcW w:w="1530" w:type="dxa"/>
            <w:tcMar>
              <w:left w:w="105" w:type="dxa"/>
              <w:right w:w="105" w:type="dxa"/>
            </w:tcMar>
          </w:tcPr>
          <w:p w:rsidR="00CD00C7" w:rsidRPr="002214BB" w14:paraId="23AD79DB" w14:textId="77777777">
            <w:pPr>
              <w:tabs>
                <w:tab w:val="left" w:pos="720"/>
              </w:tabs>
              <w:spacing w:after="120" w:line="276" w:lineRule="auto"/>
              <w:ind w:left="-20" w:right="-20"/>
              <w:jc w:val="center"/>
              <w:rPr>
                <w:color w:val="000000"/>
                <w:szCs w:val="22"/>
              </w:rPr>
            </w:pPr>
            <w:r w:rsidRPr="002214BB">
              <w:rPr>
                <w:color w:val="000000"/>
                <w:szCs w:val="22"/>
              </w:rPr>
              <w:t>S2955</w:t>
            </w:r>
          </w:p>
        </w:tc>
        <w:tc>
          <w:tcPr>
            <w:tcW w:w="2880" w:type="dxa"/>
            <w:tcMar>
              <w:left w:w="105" w:type="dxa"/>
              <w:right w:w="105" w:type="dxa"/>
            </w:tcMar>
          </w:tcPr>
          <w:p w:rsidR="00CD00C7" w:rsidRPr="002214BB" w14:paraId="51288DE4" w14:textId="77777777">
            <w:pPr>
              <w:tabs>
                <w:tab w:val="left" w:pos="720"/>
              </w:tabs>
              <w:spacing w:after="120" w:line="276" w:lineRule="auto"/>
              <w:ind w:left="-20" w:right="-20"/>
              <w:jc w:val="center"/>
              <w:rPr>
                <w:color w:val="000000"/>
                <w:szCs w:val="22"/>
              </w:rPr>
            </w:pPr>
            <w:r w:rsidRPr="002214BB">
              <w:rPr>
                <w:color w:val="000000"/>
                <w:szCs w:val="22"/>
              </w:rPr>
              <w:t>TELSTAR 19 VANTAGE</w:t>
            </w:r>
          </w:p>
        </w:tc>
        <w:tc>
          <w:tcPr>
            <w:tcW w:w="1080" w:type="dxa"/>
            <w:tcMar>
              <w:left w:w="105" w:type="dxa"/>
              <w:right w:w="105" w:type="dxa"/>
            </w:tcMar>
          </w:tcPr>
          <w:p w:rsidR="00CD00C7" w:rsidRPr="002214BB" w14:paraId="1BD83AAC" w14:textId="77777777">
            <w:pPr>
              <w:tabs>
                <w:tab w:val="left" w:pos="720"/>
              </w:tabs>
              <w:spacing w:after="120" w:line="276" w:lineRule="auto"/>
              <w:ind w:left="-20" w:right="-20"/>
              <w:jc w:val="center"/>
              <w:rPr>
                <w:color w:val="000000"/>
                <w:szCs w:val="22"/>
              </w:rPr>
            </w:pPr>
            <w:r w:rsidRPr="002214BB">
              <w:rPr>
                <w:color w:val="000000"/>
                <w:szCs w:val="22"/>
              </w:rPr>
              <w:t>GSO</w:t>
            </w:r>
          </w:p>
        </w:tc>
      </w:tr>
      <w:tr w14:paraId="5BC1FC95" w14:textId="77777777" w:rsidTr="00BE7F1A">
        <w:tblPrEx>
          <w:tblW w:w="9517" w:type="dxa"/>
          <w:tblLayout w:type="fixed"/>
          <w:tblLook w:val="04A0"/>
        </w:tblPrEx>
        <w:trPr>
          <w:trHeight w:val="354"/>
        </w:trPr>
        <w:tc>
          <w:tcPr>
            <w:tcW w:w="1057" w:type="dxa"/>
          </w:tcPr>
          <w:p w:rsidR="00CD00C7" w:rsidRPr="008C61F8" w:rsidP="008C61F8" w14:paraId="76B8AB82" w14:textId="77777777">
            <w:pPr>
              <w:widowControl/>
              <w:numPr>
                <w:ilvl w:val="0"/>
                <w:numId w:val="15"/>
              </w:numPr>
              <w:tabs>
                <w:tab w:val="left" w:pos="720"/>
              </w:tabs>
              <w:spacing w:after="120" w:line="276" w:lineRule="auto"/>
              <w:ind w:right="-20"/>
              <w:contextualSpacing/>
              <w:rPr>
                <w:rFonts w:eastAsia="Aptos"/>
                <w:snapToGrid/>
                <w:color w:val="000000"/>
                <w:kern w:val="2"/>
                <w:szCs w:val="22"/>
              </w:rPr>
            </w:pPr>
          </w:p>
        </w:tc>
        <w:tc>
          <w:tcPr>
            <w:tcW w:w="2970" w:type="dxa"/>
            <w:tcMar>
              <w:left w:w="105" w:type="dxa"/>
              <w:right w:w="105" w:type="dxa"/>
            </w:tcMar>
          </w:tcPr>
          <w:p w:rsidR="00CD00C7" w:rsidRPr="002214BB" w:rsidP="008C61F8" w14:paraId="25987FD5" w14:textId="77777777">
            <w:pPr>
              <w:tabs>
                <w:tab w:val="left" w:pos="720"/>
              </w:tabs>
              <w:spacing w:after="120" w:line="276" w:lineRule="auto"/>
              <w:ind w:left="-20" w:right="-20"/>
              <w:jc w:val="center"/>
              <w:rPr>
                <w:szCs w:val="22"/>
              </w:rPr>
            </w:pPr>
            <w:r w:rsidRPr="002214BB">
              <w:rPr>
                <w:szCs w:val="22"/>
              </w:rPr>
              <w:t>Viasat</w:t>
            </w:r>
            <w:r w:rsidRPr="002214BB">
              <w:rPr>
                <w:szCs w:val="22"/>
              </w:rPr>
              <w:t>, Inc.</w:t>
            </w:r>
          </w:p>
        </w:tc>
        <w:tc>
          <w:tcPr>
            <w:tcW w:w="1530" w:type="dxa"/>
            <w:tcMar>
              <w:left w:w="105" w:type="dxa"/>
              <w:right w:w="105" w:type="dxa"/>
            </w:tcMar>
          </w:tcPr>
          <w:p w:rsidR="00CD00C7" w:rsidRPr="002214BB" w14:paraId="666CCD8B" w14:textId="77777777">
            <w:pPr>
              <w:tabs>
                <w:tab w:val="left" w:pos="720"/>
              </w:tabs>
              <w:spacing w:after="120" w:line="276" w:lineRule="auto"/>
              <w:ind w:left="-20" w:right="-20"/>
              <w:jc w:val="center"/>
              <w:rPr>
                <w:color w:val="000000"/>
                <w:szCs w:val="22"/>
              </w:rPr>
            </w:pPr>
            <w:r w:rsidRPr="002214BB">
              <w:rPr>
                <w:color w:val="000000"/>
                <w:szCs w:val="22"/>
              </w:rPr>
              <w:t>S2902</w:t>
            </w:r>
          </w:p>
        </w:tc>
        <w:tc>
          <w:tcPr>
            <w:tcW w:w="2880" w:type="dxa"/>
            <w:tcMar>
              <w:left w:w="105" w:type="dxa"/>
              <w:right w:w="105" w:type="dxa"/>
            </w:tcMar>
          </w:tcPr>
          <w:p w:rsidR="00CD00C7" w:rsidRPr="002214BB" w14:paraId="77162C0D" w14:textId="77777777">
            <w:pPr>
              <w:tabs>
                <w:tab w:val="left" w:pos="720"/>
              </w:tabs>
              <w:spacing w:after="120" w:line="276" w:lineRule="auto"/>
              <w:ind w:left="-20" w:right="-20"/>
              <w:jc w:val="center"/>
              <w:rPr>
                <w:color w:val="000000"/>
                <w:szCs w:val="22"/>
              </w:rPr>
            </w:pPr>
            <w:r w:rsidRPr="002214BB">
              <w:rPr>
                <w:color w:val="000000"/>
                <w:szCs w:val="22"/>
              </w:rPr>
              <w:t>VIASAT-2</w:t>
            </w:r>
          </w:p>
        </w:tc>
        <w:tc>
          <w:tcPr>
            <w:tcW w:w="1080" w:type="dxa"/>
            <w:tcMar>
              <w:left w:w="105" w:type="dxa"/>
              <w:right w:w="105" w:type="dxa"/>
            </w:tcMar>
          </w:tcPr>
          <w:p w:rsidR="00CD00C7" w:rsidRPr="002214BB" w14:paraId="28A4F7C5" w14:textId="77777777">
            <w:pPr>
              <w:tabs>
                <w:tab w:val="left" w:pos="720"/>
              </w:tabs>
              <w:spacing w:after="120" w:line="276" w:lineRule="auto"/>
              <w:ind w:left="-20" w:right="-20"/>
              <w:jc w:val="center"/>
              <w:rPr>
                <w:color w:val="000000"/>
                <w:szCs w:val="22"/>
              </w:rPr>
            </w:pPr>
            <w:r w:rsidRPr="002214BB">
              <w:rPr>
                <w:color w:val="000000"/>
                <w:szCs w:val="22"/>
              </w:rPr>
              <w:t>GSO</w:t>
            </w:r>
          </w:p>
        </w:tc>
      </w:tr>
    </w:tbl>
    <w:p w:rsidR="3181A92A" w:rsidRPr="008B2371" w14:paraId="6B29880D" w14:textId="5BAFA71F"/>
    <w:p w:rsidR="3181A92A" w:rsidRPr="008B2371" w14:paraId="794C602B" w14:textId="769E1085"/>
    <w:p w:rsidR="006B1345" w:rsidRPr="002214BB" w:rsidP="00562346" w14:paraId="2C567C09" w14:textId="77777777">
      <w:pPr>
        <w:keepNext/>
        <w:widowControl/>
        <w:rPr>
          <w:b/>
          <w:color w:val="000000"/>
          <w:szCs w:val="22"/>
        </w:rPr>
      </w:pPr>
      <w:r w:rsidRPr="002214BB">
        <w:rPr>
          <w:b/>
          <w:bCs/>
          <w:color w:val="000000"/>
          <w:szCs w:val="22"/>
        </w:rPr>
        <w:t>Space Stations (Geostationary Orbit):  Non-U.S.-Licensed Space Stations – Market Access Through Earth Station Licenses</w:t>
      </w:r>
    </w:p>
    <w:p w:rsidR="006B1345" w:rsidRPr="002214BB" w:rsidP="00562346" w14:paraId="0CE13B4A" w14:textId="77777777">
      <w:pPr>
        <w:keepNext/>
        <w:widowControl/>
        <w:rPr>
          <w:szCs w:val="22"/>
        </w:rPr>
      </w:pPr>
    </w:p>
    <w:tbl>
      <w:tblPr>
        <w:tblW w:w="9479" w:type="dxa"/>
        <w:tblLook w:val="04A0"/>
      </w:tblPr>
      <w:tblGrid>
        <w:gridCol w:w="1050"/>
        <w:gridCol w:w="2977"/>
        <w:gridCol w:w="1530"/>
        <w:gridCol w:w="2895"/>
        <w:gridCol w:w="1027"/>
      </w:tblGrid>
      <w:tr w14:paraId="66F54365" w14:textId="77777777" w:rsidTr="008C61F8">
        <w:tblPrEx>
          <w:tblW w:w="9479" w:type="dxa"/>
          <w:tblLook w:val="04A0"/>
        </w:tblPrEx>
        <w:trPr>
          <w:trHeight w:val="285"/>
        </w:trPr>
        <w:tc>
          <w:tcPr>
            <w:tcW w:w="1050" w:type="dxa"/>
            <w:tcBorders>
              <w:top w:val="single" w:sz="8" w:space="0" w:color="auto"/>
              <w:left w:val="double" w:sz="6" w:space="0" w:color="auto"/>
              <w:bottom w:val="double" w:sz="6" w:space="0" w:color="auto"/>
              <w:right w:val="single" w:sz="8" w:space="0" w:color="auto"/>
            </w:tcBorders>
            <w:tcMar>
              <w:left w:w="108" w:type="dxa"/>
              <w:right w:w="108" w:type="dxa"/>
            </w:tcMar>
          </w:tcPr>
          <w:p w:rsidR="00575DB9" w:rsidRPr="008C61F8" w14:paraId="013C1B10" w14:textId="77777777">
            <w:pPr>
              <w:keepNext/>
              <w:tabs>
                <w:tab w:val="left" w:pos="720"/>
              </w:tabs>
              <w:spacing w:after="120" w:line="276" w:lineRule="auto"/>
              <w:ind w:left="-20" w:right="-14"/>
              <w:jc w:val="center"/>
              <w:rPr>
                <w:rFonts w:eastAsia="Aptos"/>
                <w:szCs w:val="22"/>
              </w:rPr>
            </w:pPr>
          </w:p>
        </w:tc>
        <w:tc>
          <w:tcPr>
            <w:tcW w:w="2977"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8C61F8" w14:paraId="79E6E3A4" w14:textId="77777777">
            <w:pPr>
              <w:keepNext/>
              <w:tabs>
                <w:tab w:val="left" w:pos="720"/>
              </w:tabs>
              <w:spacing w:after="120" w:line="276" w:lineRule="auto"/>
              <w:ind w:left="-20" w:right="-14"/>
              <w:jc w:val="center"/>
              <w:rPr>
                <w:b/>
                <w:szCs w:val="22"/>
                <w:u w:val="single"/>
              </w:rPr>
            </w:pPr>
            <w:r w:rsidRPr="008C61F8">
              <w:rPr>
                <w:b/>
                <w:szCs w:val="22"/>
                <w:u w:val="single"/>
              </w:rPr>
              <w:t>ITU or Operator Name (if available)</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8C61F8" w14:paraId="29B7F893" w14:textId="77777777">
            <w:pPr>
              <w:keepNext/>
              <w:tabs>
                <w:tab w:val="left" w:pos="720"/>
              </w:tabs>
              <w:spacing w:after="120" w:line="276" w:lineRule="auto"/>
              <w:ind w:left="-20" w:right="-14"/>
              <w:jc w:val="center"/>
              <w:rPr>
                <w:b/>
                <w:szCs w:val="22"/>
                <w:u w:val="single"/>
              </w:rPr>
            </w:pPr>
            <w:r w:rsidRPr="008C61F8">
              <w:rPr>
                <w:b/>
                <w:szCs w:val="22"/>
                <w:u w:val="single"/>
              </w:rPr>
              <w:t>CALL SIGN</w:t>
            </w:r>
          </w:p>
        </w:tc>
        <w:tc>
          <w:tcPr>
            <w:tcW w:w="2895"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8C61F8" w14:paraId="11C7F74C" w14:textId="77777777">
            <w:pPr>
              <w:keepNext/>
              <w:tabs>
                <w:tab w:val="left" w:pos="720"/>
              </w:tabs>
              <w:spacing w:after="120" w:line="276" w:lineRule="auto"/>
              <w:ind w:left="-20" w:right="-14"/>
              <w:jc w:val="center"/>
              <w:rPr>
                <w:b/>
                <w:szCs w:val="22"/>
                <w:u w:val="single"/>
              </w:rPr>
            </w:pPr>
            <w:r w:rsidRPr="008C61F8">
              <w:rPr>
                <w:b/>
                <w:szCs w:val="22"/>
                <w:u w:val="single"/>
              </w:rPr>
              <w:t>COMMON NAME</w:t>
            </w:r>
          </w:p>
        </w:tc>
        <w:tc>
          <w:tcPr>
            <w:tcW w:w="1027" w:type="dxa"/>
            <w:tcBorders>
              <w:top w:val="single" w:sz="8" w:space="0" w:color="auto"/>
              <w:left w:val="single" w:sz="8" w:space="0" w:color="auto"/>
              <w:bottom w:val="double" w:sz="6" w:space="0" w:color="auto"/>
              <w:right w:val="double" w:sz="6" w:space="0" w:color="auto"/>
            </w:tcBorders>
            <w:tcMar>
              <w:left w:w="105" w:type="dxa"/>
              <w:right w:w="105" w:type="dxa"/>
            </w:tcMar>
          </w:tcPr>
          <w:p w:rsidR="00575DB9" w:rsidRPr="008C61F8" w14:paraId="3F66D48F" w14:textId="77777777">
            <w:pPr>
              <w:keepNext/>
              <w:tabs>
                <w:tab w:val="left" w:pos="720"/>
              </w:tabs>
              <w:spacing w:after="120" w:line="276" w:lineRule="auto"/>
              <w:ind w:left="-20" w:right="-14"/>
              <w:jc w:val="center"/>
              <w:rPr>
                <w:b/>
                <w:szCs w:val="22"/>
                <w:u w:val="single"/>
              </w:rPr>
            </w:pPr>
            <w:r w:rsidRPr="008C61F8">
              <w:rPr>
                <w:b/>
                <w:szCs w:val="22"/>
                <w:u w:val="single"/>
              </w:rPr>
              <w:t>TYPE</w:t>
            </w:r>
          </w:p>
        </w:tc>
      </w:tr>
      <w:tr w14:paraId="063C5D8C" w14:textId="77777777" w:rsidTr="008C61F8">
        <w:tblPrEx>
          <w:tblW w:w="9479" w:type="dxa"/>
          <w:tblLook w:val="04A0"/>
        </w:tblPrEx>
        <w:trPr>
          <w:trHeight w:val="285"/>
        </w:trPr>
        <w:tc>
          <w:tcPr>
            <w:tcW w:w="1050" w:type="dxa"/>
            <w:tcBorders>
              <w:top w:val="single" w:sz="8" w:space="0" w:color="auto"/>
              <w:left w:val="double" w:sz="6" w:space="0" w:color="auto"/>
              <w:bottom w:val="double" w:sz="6" w:space="0" w:color="auto"/>
              <w:right w:val="single" w:sz="8" w:space="0" w:color="auto"/>
            </w:tcBorders>
            <w:tcMar>
              <w:left w:w="108" w:type="dxa"/>
              <w:right w:w="108" w:type="dxa"/>
            </w:tcMar>
          </w:tcPr>
          <w:p w:rsidR="00575DB9" w:rsidRPr="008C61F8" w:rsidP="008C61F8" w14:paraId="6A276489" w14:textId="36D99D00">
            <w:pPr>
              <w:pStyle w:val="ListParagraph"/>
              <w:keepNext/>
              <w:widowControl/>
              <w:numPr>
                <w:ilvl w:val="0"/>
                <w:numId w:val="15"/>
              </w:numPr>
              <w:tabs>
                <w:tab w:val="left" w:pos="720"/>
              </w:tabs>
              <w:spacing w:after="120" w:line="276" w:lineRule="auto"/>
              <w:ind w:right="-14"/>
              <w:rPr>
                <w:rFonts w:eastAsia="Aptos"/>
                <w:szCs w:val="22"/>
              </w:rPr>
            </w:pPr>
          </w:p>
        </w:tc>
        <w:tc>
          <w:tcPr>
            <w:tcW w:w="2977"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0448DCBA" w14:textId="77777777">
            <w:pPr>
              <w:keepNext/>
              <w:tabs>
                <w:tab w:val="left" w:pos="720"/>
              </w:tabs>
              <w:spacing w:after="120" w:line="276" w:lineRule="auto"/>
              <w:ind w:left="-20" w:right="-14"/>
              <w:jc w:val="center"/>
              <w:rPr>
                <w:szCs w:val="22"/>
              </w:rPr>
            </w:pPr>
            <w:r w:rsidRPr="002214BB">
              <w:rPr>
                <w:szCs w:val="22"/>
              </w:rPr>
              <w:t>AUSSAT B 152E</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14:paraId="7A486FD5" w14:textId="77777777">
            <w:pPr>
              <w:keepNext/>
              <w:tabs>
                <w:tab w:val="left" w:pos="720"/>
              </w:tabs>
              <w:spacing w:after="120" w:line="276" w:lineRule="auto"/>
              <w:ind w:left="-20" w:right="-14"/>
              <w:jc w:val="center"/>
              <w:rPr>
                <w:szCs w:val="22"/>
              </w:rPr>
            </w:pPr>
            <w:r w:rsidRPr="002214BB">
              <w:rPr>
                <w:szCs w:val="22"/>
              </w:rPr>
              <w:t>M221170</w:t>
            </w:r>
          </w:p>
        </w:tc>
        <w:tc>
          <w:tcPr>
            <w:tcW w:w="2895"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14:paraId="47F73B49" w14:textId="77777777">
            <w:pPr>
              <w:keepNext/>
              <w:tabs>
                <w:tab w:val="left" w:pos="720"/>
              </w:tabs>
              <w:spacing w:after="120" w:line="276" w:lineRule="auto"/>
              <w:ind w:left="-20" w:right="-14"/>
              <w:jc w:val="center"/>
              <w:rPr>
                <w:szCs w:val="22"/>
              </w:rPr>
            </w:pPr>
            <w:r w:rsidRPr="002214BB">
              <w:rPr>
                <w:szCs w:val="22"/>
              </w:rPr>
              <w:t>OPTUS D2</w:t>
            </w:r>
          </w:p>
        </w:tc>
        <w:tc>
          <w:tcPr>
            <w:tcW w:w="1027" w:type="dxa"/>
            <w:tcBorders>
              <w:top w:val="single" w:sz="8" w:space="0" w:color="auto"/>
              <w:left w:val="single" w:sz="8" w:space="0" w:color="auto"/>
              <w:bottom w:val="double" w:sz="6" w:space="0" w:color="auto"/>
              <w:right w:val="double" w:sz="6" w:space="0" w:color="auto"/>
            </w:tcBorders>
            <w:tcMar>
              <w:left w:w="105" w:type="dxa"/>
              <w:right w:w="105" w:type="dxa"/>
            </w:tcMar>
          </w:tcPr>
          <w:p w:rsidR="00575DB9" w:rsidRPr="002214BB" w14:paraId="72AA3190" w14:textId="77777777">
            <w:pPr>
              <w:keepNext/>
              <w:tabs>
                <w:tab w:val="left" w:pos="720"/>
              </w:tabs>
              <w:spacing w:after="120" w:line="276" w:lineRule="auto"/>
              <w:ind w:left="-20" w:right="-14"/>
              <w:jc w:val="center"/>
              <w:rPr>
                <w:szCs w:val="22"/>
              </w:rPr>
            </w:pPr>
            <w:r w:rsidRPr="002214BB">
              <w:rPr>
                <w:szCs w:val="22"/>
              </w:rPr>
              <w:t>GSO</w:t>
            </w:r>
          </w:p>
        </w:tc>
      </w:tr>
      <w:tr w14:paraId="46088BD6" w14:textId="77777777" w:rsidTr="008C61F8">
        <w:tblPrEx>
          <w:tblW w:w="9479" w:type="dxa"/>
          <w:tblLook w:val="04A0"/>
        </w:tblPrEx>
        <w:trPr>
          <w:trHeight w:val="285"/>
        </w:trPr>
        <w:tc>
          <w:tcPr>
            <w:tcW w:w="1050" w:type="dxa"/>
            <w:tcBorders>
              <w:top w:val="single" w:sz="8" w:space="0" w:color="auto"/>
              <w:left w:val="double" w:sz="6" w:space="0" w:color="auto"/>
              <w:bottom w:val="double" w:sz="6" w:space="0" w:color="auto"/>
              <w:right w:val="single" w:sz="8" w:space="0" w:color="auto"/>
            </w:tcBorders>
            <w:tcMar>
              <w:left w:w="108" w:type="dxa"/>
              <w:right w:w="108" w:type="dxa"/>
            </w:tcMar>
          </w:tcPr>
          <w:p w:rsidR="00575DB9" w:rsidRPr="008C61F8" w:rsidP="008C61F8" w14:paraId="54DD7DA1" w14:textId="477CAD06">
            <w:pPr>
              <w:pStyle w:val="ListParagraph"/>
              <w:widowControl/>
              <w:numPr>
                <w:ilvl w:val="0"/>
                <w:numId w:val="15"/>
              </w:numPr>
              <w:tabs>
                <w:tab w:val="left" w:pos="720"/>
              </w:tabs>
              <w:spacing w:after="120" w:line="276" w:lineRule="auto"/>
              <w:ind w:right="-20"/>
              <w:rPr>
                <w:rFonts w:eastAsia="Aptos"/>
                <w:szCs w:val="22"/>
              </w:rPr>
            </w:pPr>
          </w:p>
        </w:tc>
        <w:tc>
          <w:tcPr>
            <w:tcW w:w="2977"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5029650D" w14:textId="77777777">
            <w:pPr>
              <w:keepNext/>
              <w:tabs>
                <w:tab w:val="left" w:pos="720"/>
              </w:tabs>
              <w:spacing w:after="120" w:line="276" w:lineRule="auto"/>
              <w:ind w:left="-20" w:right="-14"/>
              <w:jc w:val="center"/>
              <w:rPr>
                <w:szCs w:val="22"/>
              </w:rPr>
            </w:pPr>
            <w:r w:rsidRPr="002214BB">
              <w:rPr>
                <w:szCs w:val="22"/>
              </w:rPr>
              <w:t>Ciel Satellite Group</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5F167C36" w14:textId="77777777">
            <w:pPr>
              <w:keepNext/>
              <w:tabs>
                <w:tab w:val="left" w:pos="720"/>
              </w:tabs>
              <w:spacing w:after="120" w:line="276" w:lineRule="auto"/>
              <w:ind w:left="-20" w:right="-14"/>
              <w:jc w:val="center"/>
              <w:rPr>
                <w:szCs w:val="22"/>
              </w:rPr>
            </w:pPr>
            <w:r w:rsidRPr="002214BB">
              <w:rPr>
                <w:szCs w:val="22"/>
              </w:rPr>
              <w:t>E050029</w:t>
            </w:r>
          </w:p>
        </w:tc>
        <w:tc>
          <w:tcPr>
            <w:tcW w:w="2895"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7CA8114F" w14:textId="77777777">
            <w:pPr>
              <w:keepNext/>
              <w:tabs>
                <w:tab w:val="left" w:pos="720"/>
              </w:tabs>
              <w:spacing w:after="120" w:line="276" w:lineRule="auto"/>
              <w:ind w:left="-20" w:right="-14"/>
              <w:jc w:val="center"/>
              <w:rPr>
                <w:szCs w:val="22"/>
              </w:rPr>
            </w:pPr>
            <w:r w:rsidRPr="002214BB">
              <w:rPr>
                <w:szCs w:val="22"/>
              </w:rPr>
              <w:t>Ciel-2</w:t>
            </w:r>
          </w:p>
        </w:tc>
        <w:tc>
          <w:tcPr>
            <w:tcW w:w="1027" w:type="dxa"/>
            <w:tcBorders>
              <w:top w:val="single" w:sz="8" w:space="0" w:color="auto"/>
              <w:left w:val="single" w:sz="8" w:space="0" w:color="auto"/>
              <w:bottom w:val="double" w:sz="6" w:space="0" w:color="auto"/>
              <w:right w:val="double" w:sz="6" w:space="0" w:color="auto"/>
            </w:tcBorders>
            <w:tcMar>
              <w:left w:w="105" w:type="dxa"/>
              <w:right w:w="105" w:type="dxa"/>
            </w:tcMar>
          </w:tcPr>
          <w:p w:rsidR="00575DB9" w:rsidRPr="002214BB" w:rsidP="00575DB9" w14:paraId="56AD00E7" w14:textId="77777777">
            <w:pPr>
              <w:keepNext/>
              <w:tabs>
                <w:tab w:val="left" w:pos="720"/>
              </w:tabs>
              <w:spacing w:after="120" w:line="276" w:lineRule="auto"/>
              <w:ind w:left="-20" w:right="-14"/>
              <w:jc w:val="center"/>
              <w:rPr>
                <w:szCs w:val="22"/>
              </w:rPr>
            </w:pPr>
            <w:r w:rsidRPr="002214BB">
              <w:rPr>
                <w:szCs w:val="22"/>
              </w:rPr>
              <w:t>GSO</w:t>
            </w:r>
          </w:p>
        </w:tc>
      </w:tr>
      <w:tr w14:paraId="0D778397" w14:textId="77777777" w:rsidTr="008C61F8">
        <w:tblPrEx>
          <w:tblW w:w="9479" w:type="dxa"/>
          <w:tblLook w:val="04A0"/>
        </w:tblPrEx>
        <w:trPr>
          <w:trHeight w:val="285"/>
        </w:trPr>
        <w:tc>
          <w:tcPr>
            <w:tcW w:w="1050" w:type="dxa"/>
            <w:tcBorders>
              <w:top w:val="single" w:sz="8" w:space="0" w:color="auto"/>
              <w:left w:val="double" w:sz="6" w:space="0" w:color="auto"/>
              <w:bottom w:val="double" w:sz="6" w:space="0" w:color="auto"/>
              <w:right w:val="single" w:sz="8" w:space="0" w:color="auto"/>
            </w:tcBorders>
            <w:tcMar>
              <w:left w:w="108" w:type="dxa"/>
              <w:right w:w="108" w:type="dxa"/>
            </w:tcMar>
          </w:tcPr>
          <w:p w:rsidR="00575DB9" w:rsidRPr="008C61F8" w:rsidP="008C61F8" w14:paraId="50E97C7D" w14:textId="16776381">
            <w:pPr>
              <w:pStyle w:val="ListParagraph"/>
              <w:widowControl/>
              <w:numPr>
                <w:ilvl w:val="0"/>
                <w:numId w:val="15"/>
              </w:numPr>
              <w:tabs>
                <w:tab w:val="left" w:pos="720"/>
              </w:tabs>
              <w:spacing w:after="120" w:line="276" w:lineRule="auto"/>
              <w:ind w:right="-20"/>
              <w:rPr>
                <w:rFonts w:eastAsia="Aptos"/>
                <w:szCs w:val="22"/>
              </w:rPr>
            </w:pPr>
          </w:p>
        </w:tc>
        <w:tc>
          <w:tcPr>
            <w:tcW w:w="2977"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2859A8E5" w14:textId="77777777">
            <w:pPr>
              <w:keepNext/>
              <w:tabs>
                <w:tab w:val="left" w:pos="720"/>
              </w:tabs>
              <w:spacing w:after="120" w:line="276" w:lineRule="auto"/>
              <w:ind w:left="-20" w:right="-14"/>
              <w:jc w:val="center"/>
              <w:rPr>
                <w:szCs w:val="22"/>
              </w:rPr>
            </w:pPr>
            <w:r w:rsidRPr="002214BB">
              <w:rPr>
                <w:szCs w:val="22"/>
              </w:rPr>
              <w:t>Ciel Satellite Group</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12B118BC" w14:textId="77777777">
            <w:pPr>
              <w:keepNext/>
              <w:tabs>
                <w:tab w:val="left" w:pos="720"/>
              </w:tabs>
              <w:spacing w:after="120" w:line="276" w:lineRule="auto"/>
              <w:ind w:left="-20" w:right="-14"/>
              <w:jc w:val="center"/>
              <w:rPr>
                <w:szCs w:val="22"/>
              </w:rPr>
            </w:pPr>
            <w:r w:rsidRPr="002214BB">
              <w:rPr>
                <w:szCs w:val="22"/>
              </w:rPr>
              <w:t>E140100</w:t>
            </w:r>
          </w:p>
        </w:tc>
        <w:tc>
          <w:tcPr>
            <w:tcW w:w="2895"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2F0E98F9" w14:textId="77777777">
            <w:pPr>
              <w:keepNext/>
              <w:tabs>
                <w:tab w:val="left" w:pos="720"/>
              </w:tabs>
              <w:spacing w:after="120" w:line="276" w:lineRule="auto"/>
              <w:ind w:left="-20" w:right="-14"/>
              <w:jc w:val="center"/>
              <w:rPr>
                <w:szCs w:val="22"/>
              </w:rPr>
            </w:pPr>
            <w:r w:rsidRPr="002214BB">
              <w:rPr>
                <w:szCs w:val="22"/>
              </w:rPr>
              <w:t>Ciel-6i</w:t>
            </w:r>
          </w:p>
        </w:tc>
        <w:tc>
          <w:tcPr>
            <w:tcW w:w="1027" w:type="dxa"/>
            <w:tcBorders>
              <w:top w:val="single" w:sz="8" w:space="0" w:color="auto"/>
              <w:left w:val="single" w:sz="8" w:space="0" w:color="auto"/>
              <w:bottom w:val="double" w:sz="6" w:space="0" w:color="auto"/>
              <w:right w:val="double" w:sz="6" w:space="0" w:color="auto"/>
            </w:tcBorders>
            <w:tcMar>
              <w:left w:w="105" w:type="dxa"/>
              <w:right w:w="105" w:type="dxa"/>
            </w:tcMar>
          </w:tcPr>
          <w:p w:rsidR="00575DB9" w:rsidRPr="002214BB" w:rsidP="00575DB9" w14:paraId="5E0F5688" w14:textId="77777777">
            <w:pPr>
              <w:keepNext/>
              <w:tabs>
                <w:tab w:val="left" w:pos="720"/>
              </w:tabs>
              <w:spacing w:after="120" w:line="276" w:lineRule="auto"/>
              <w:ind w:left="-20" w:right="-14"/>
              <w:jc w:val="center"/>
              <w:rPr>
                <w:szCs w:val="22"/>
              </w:rPr>
            </w:pPr>
            <w:r w:rsidRPr="002214BB">
              <w:rPr>
                <w:szCs w:val="22"/>
              </w:rPr>
              <w:t>GSO</w:t>
            </w:r>
          </w:p>
        </w:tc>
      </w:tr>
      <w:tr w14:paraId="19EBA4B7" w14:textId="77777777" w:rsidTr="008C61F8">
        <w:tblPrEx>
          <w:tblW w:w="9479" w:type="dxa"/>
          <w:tblLook w:val="04A0"/>
        </w:tblPrEx>
        <w:trPr>
          <w:trHeight w:val="285"/>
        </w:trPr>
        <w:tc>
          <w:tcPr>
            <w:tcW w:w="1050" w:type="dxa"/>
            <w:tcBorders>
              <w:top w:val="single" w:sz="8" w:space="0" w:color="auto"/>
              <w:left w:val="double" w:sz="6" w:space="0" w:color="auto"/>
              <w:bottom w:val="double" w:sz="6" w:space="0" w:color="auto"/>
              <w:right w:val="single" w:sz="8" w:space="0" w:color="auto"/>
            </w:tcBorders>
            <w:tcMar>
              <w:left w:w="108" w:type="dxa"/>
              <w:right w:w="108" w:type="dxa"/>
            </w:tcMar>
          </w:tcPr>
          <w:p w:rsidR="00575DB9" w:rsidRPr="008C61F8" w:rsidP="008C61F8" w14:paraId="3CFFE5B6" w14:textId="0FFCE782">
            <w:pPr>
              <w:pStyle w:val="ListParagraph"/>
              <w:widowControl/>
              <w:numPr>
                <w:ilvl w:val="0"/>
                <w:numId w:val="15"/>
              </w:numPr>
              <w:tabs>
                <w:tab w:val="left" w:pos="720"/>
              </w:tabs>
              <w:spacing w:after="120" w:line="276" w:lineRule="auto"/>
              <w:ind w:right="-20"/>
              <w:rPr>
                <w:rFonts w:eastAsia="Aptos"/>
                <w:szCs w:val="22"/>
              </w:rPr>
            </w:pPr>
          </w:p>
        </w:tc>
        <w:tc>
          <w:tcPr>
            <w:tcW w:w="2977"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401C5740" w14:textId="77777777">
            <w:pPr>
              <w:keepNext/>
              <w:tabs>
                <w:tab w:val="left" w:pos="720"/>
              </w:tabs>
              <w:spacing w:after="120" w:line="276" w:lineRule="auto"/>
              <w:ind w:left="-20" w:right="-14"/>
              <w:jc w:val="center"/>
              <w:rPr>
                <w:szCs w:val="22"/>
              </w:rPr>
            </w:pPr>
            <w:r w:rsidRPr="002214BB">
              <w:rPr>
                <w:szCs w:val="22"/>
              </w:rPr>
              <w:t>QuetzSat</w:t>
            </w:r>
            <w:r w:rsidRPr="002214BB">
              <w:rPr>
                <w:szCs w:val="22"/>
              </w:rPr>
              <w:t>, S.de R.L. de C.V.</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1A4C0DD1" w14:textId="77777777">
            <w:pPr>
              <w:keepNext/>
              <w:tabs>
                <w:tab w:val="left" w:pos="720"/>
              </w:tabs>
              <w:spacing w:after="120" w:line="276" w:lineRule="auto"/>
              <w:ind w:left="-20" w:right="-14"/>
              <w:jc w:val="center"/>
              <w:rPr>
                <w:szCs w:val="22"/>
              </w:rPr>
            </w:pPr>
            <w:r w:rsidRPr="002214BB">
              <w:rPr>
                <w:szCs w:val="22"/>
              </w:rPr>
              <w:t>E090020</w:t>
            </w:r>
          </w:p>
        </w:tc>
        <w:tc>
          <w:tcPr>
            <w:tcW w:w="2895"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72BABD0D" w14:textId="77777777">
            <w:pPr>
              <w:keepNext/>
              <w:tabs>
                <w:tab w:val="left" w:pos="720"/>
              </w:tabs>
              <w:spacing w:after="120" w:line="276" w:lineRule="auto"/>
              <w:ind w:left="-20" w:right="-14"/>
              <w:jc w:val="center"/>
              <w:rPr>
                <w:szCs w:val="22"/>
              </w:rPr>
            </w:pPr>
            <w:r w:rsidRPr="002214BB">
              <w:rPr>
                <w:szCs w:val="22"/>
              </w:rPr>
              <w:t>Quetzsat-1</w:t>
            </w:r>
          </w:p>
        </w:tc>
        <w:tc>
          <w:tcPr>
            <w:tcW w:w="1027" w:type="dxa"/>
            <w:tcBorders>
              <w:top w:val="single" w:sz="8" w:space="0" w:color="auto"/>
              <w:left w:val="single" w:sz="8" w:space="0" w:color="auto"/>
              <w:bottom w:val="double" w:sz="6" w:space="0" w:color="auto"/>
              <w:right w:val="double" w:sz="6" w:space="0" w:color="auto"/>
            </w:tcBorders>
            <w:tcMar>
              <w:left w:w="105" w:type="dxa"/>
              <w:right w:w="105" w:type="dxa"/>
            </w:tcMar>
          </w:tcPr>
          <w:p w:rsidR="00575DB9" w:rsidRPr="002214BB" w:rsidP="00575DB9" w14:paraId="00F3896C" w14:textId="77777777">
            <w:pPr>
              <w:keepNext/>
              <w:tabs>
                <w:tab w:val="left" w:pos="720"/>
              </w:tabs>
              <w:spacing w:after="120" w:line="276" w:lineRule="auto"/>
              <w:ind w:left="-20" w:right="-14"/>
              <w:jc w:val="center"/>
              <w:rPr>
                <w:szCs w:val="22"/>
              </w:rPr>
            </w:pPr>
            <w:r w:rsidRPr="002214BB">
              <w:rPr>
                <w:szCs w:val="22"/>
              </w:rPr>
              <w:t>GSO</w:t>
            </w:r>
          </w:p>
        </w:tc>
      </w:tr>
      <w:tr w14:paraId="48AAD0FD" w14:textId="77777777" w:rsidTr="008C61F8">
        <w:tblPrEx>
          <w:tblW w:w="9479" w:type="dxa"/>
          <w:tblLook w:val="04A0"/>
        </w:tblPrEx>
        <w:trPr>
          <w:trHeight w:val="285"/>
        </w:trPr>
        <w:tc>
          <w:tcPr>
            <w:tcW w:w="1050" w:type="dxa"/>
            <w:tcBorders>
              <w:top w:val="single" w:sz="8" w:space="0" w:color="auto"/>
              <w:left w:val="double" w:sz="6" w:space="0" w:color="auto"/>
              <w:bottom w:val="double" w:sz="6" w:space="0" w:color="auto"/>
              <w:right w:val="single" w:sz="8" w:space="0" w:color="auto"/>
            </w:tcBorders>
            <w:tcMar>
              <w:left w:w="108" w:type="dxa"/>
              <w:right w:w="108" w:type="dxa"/>
            </w:tcMar>
          </w:tcPr>
          <w:p w:rsidR="00575DB9" w:rsidRPr="008C61F8" w:rsidP="008C61F8" w14:paraId="001AC7F8" w14:textId="3A80AD69">
            <w:pPr>
              <w:pStyle w:val="ListParagraph"/>
              <w:widowControl/>
              <w:numPr>
                <w:ilvl w:val="0"/>
                <w:numId w:val="15"/>
              </w:numPr>
              <w:tabs>
                <w:tab w:val="left" w:pos="720"/>
              </w:tabs>
              <w:spacing w:after="120" w:line="276" w:lineRule="auto"/>
              <w:ind w:right="-20"/>
              <w:rPr>
                <w:rFonts w:eastAsia="Aptos"/>
                <w:szCs w:val="22"/>
              </w:rPr>
            </w:pPr>
          </w:p>
        </w:tc>
        <w:tc>
          <w:tcPr>
            <w:tcW w:w="2977"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1E7618A6" w14:textId="77777777">
            <w:pPr>
              <w:keepNext/>
              <w:tabs>
                <w:tab w:val="left" w:pos="720"/>
              </w:tabs>
              <w:spacing w:after="120" w:line="276" w:lineRule="auto"/>
              <w:ind w:left="-20" w:right="-14"/>
              <w:jc w:val="center"/>
              <w:rPr>
                <w:szCs w:val="22"/>
              </w:rPr>
            </w:pPr>
            <w:r w:rsidRPr="002214BB">
              <w:rPr>
                <w:szCs w:val="22"/>
              </w:rPr>
              <w:t>Eutelsat 65 West A</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339C6632" w14:textId="77777777">
            <w:pPr>
              <w:keepNext/>
              <w:tabs>
                <w:tab w:val="left" w:pos="720"/>
              </w:tabs>
              <w:spacing w:after="120" w:line="276" w:lineRule="auto"/>
              <w:ind w:left="-20" w:right="-14"/>
              <w:jc w:val="center"/>
              <w:rPr>
                <w:szCs w:val="22"/>
              </w:rPr>
            </w:pPr>
            <w:r w:rsidRPr="002214BB">
              <w:rPr>
                <w:szCs w:val="22"/>
              </w:rPr>
              <w:t>E160081</w:t>
            </w:r>
          </w:p>
        </w:tc>
        <w:tc>
          <w:tcPr>
            <w:tcW w:w="2895"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12095A21" w14:textId="77777777">
            <w:pPr>
              <w:keepNext/>
              <w:tabs>
                <w:tab w:val="left" w:pos="720"/>
              </w:tabs>
              <w:spacing w:after="120" w:line="276" w:lineRule="auto"/>
              <w:ind w:left="-20" w:right="-14"/>
              <w:jc w:val="center"/>
              <w:rPr>
                <w:szCs w:val="22"/>
              </w:rPr>
            </w:pPr>
            <w:r w:rsidRPr="002214BB">
              <w:rPr>
                <w:szCs w:val="22"/>
              </w:rPr>
              <w:t>Eutelsat 65 West A</w:t>
            </w:r>
          </w:p>
        </w:tc>
        <w:tc>
          <w:tcPr>
            <w:tcW w:w="1027" w:type="dxa"/>
            <w:tcBorders>
              <w:top w:val="single" w:sz="8" w:space="0" w:color="auto"/>
              <w:left w:val="single" w:sz="8" w:space="0" w:color="auto"/>
              <w:bottom w:val="double" w:sz="6" w:space="0" w:color="auto"/>
              <w:right w:val="double" w:sz="6" w:space="0" w:color="auto"/>
            </w:tcBorders>
            <w:tcMar>
              <w:left w:w="105" w:type="dxa"/>
              <w:right w:w="105" w:type="dxa"/>
            </w:tcMar>
          </w:tcPr>
          <w:p w:rsidR="00575DB9" w:rsidRPr="002214BB" w:rsidP="00575DB9" w14:paraId="0BD36A89" w14:textId="77777777">
            <w:pPr>
              <w:keepNext/>
              <w:tabs>
                <w:tab w:val="left" w:pos="720"/>
              </w:tabs>
              <w:spacing w:after="120" w:line="276" w:lineRule="auto"/>
              <w:ind w:left="-20" w:right="-14"/>
              <w:jc w:val="center"/>
              <w:rPr>
                <w:szCs w:val="22"/>
              </w:rPr>
            </w:pPr>
            <w:r w:rsidRPr="002214BB">
              <w:rPr>
                <w:szCs w:val="22"/>
              </w:rPr>
              <w:t>GSO</w:t>
            </w:r>
          </w:p>
        </w:tc>
      </w:tr>
      <w:tr w14:paraId="3089107D" w14:textId="77777777" w:rsidTr="008C61F8">
        <w:tblPrEx>
          <w:tblW w:w="9479" w:type="dxa"/>
          <w:tblLook w:val="04A0"/>
        </w:tblPrEx>
        <w:trPr>
          <w:trHeight w:val="285"/>
        </w:trPr>
        <w:tc>
          <w:tcPr>
            <w:tcW w:w="1050" w:type="dxa"/>
            <w:tcBorders>
              <w:top w:val="single" w:sz="8" w:space="0" w:color="auto"/>
              <w:left w:val="double" w:sz="6" w:space="0" w:color="auto"/>
              <w:bottom w:val="double" w:sz="6" w:space="0" w:color="auto"/>
              <w:right w:val="single" w:sz="8" w:space="0" w:color="auto"/>
            </w:tcBorders>
            <w:tcMar>
              <w:left w:w="108" w:type="dxa"/>
              <w:right w:w="108" w:type="dxa"/>
            </w:tcMar>
          </w:tcPr>
          <w:p w:rsidR="00575DB9" w:rsidRPr="008C61F8" w:rsidP="008C61F8" w14:paraId="5C20597B" w14:textId="045F86C7">
            <w:pPr>
              <w:pStyle w:val="ListParagraph"/>
              <w:widowControl/>
              <w:numPr>
                <w:ilvl w:val="0"/>
                <w:numId w:val="15"/>
              </w:numPr>
              <w:tabs>
                <w:tab w:val="left" w:pos="720"/>
              </w:tabs>
              <w:spacing w:after="120" w:line="276" w:lineRule="auto"/>
              <w:ind w:right="-20"/>
              <w:rPr>
                <w:rFonts w:eastAsia="Aptos"/>
                <w:szCs w:val="22"/>
              </w:rPr>
            </w:pPr>
          </w:p>
        </w:tc>
        <w:tc>
          <w:tcPr>
            <w:tcW w:w="2977"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6015A47D" w14:textId="77777777">
            <w:pPr>
              <w:keepNext/>
              <w:tabs>
                <w:tab w:val="left" w:pos="720"/>
              </w:tabs>
              <w:spacing w:after="120" w:line="276" w:lineRule="auto"/>
              <w:ind w:left="-20" w:right="-14"/>
              <w:jc w:val="center"/>
              <w:rPr>
                <w:szCs w:val="22"/>
              </w:rPr>
            </w:pPr>
            <w:r w:rsidRPr="002214BB">
              <w:rPr>
                <w:szCs w:val="22"/>
              </w:rPr>
              <w:t>INMARSAT 5F2</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39544353" w14:textId="77777777">
            <w:pPr>
              <w:keepNext/>
              <w:tabs>
                <w:tab w:val="left" w:pos="720"/>
              </w:tabs>
              <w:spacing w:after="120" w:line="276" w:lineRule="auto"/>
              <w:ind w:left="-20" w:right="-14"/>
              <w:jc w:val="center"/>
              <w:rPr>
                <w:szCs w:val="22"/>
              </w:rPr>
            </w:pPr>
            <w:r w:rsidRPr="002214BB">
              <w:rPr>
                <w:szCs w:val="22"/>
              </w:rPr>
              <w:t>E120072</w:t>
            </w:r>
          </w:p>
        </w:tc>
        <w:tc>
          <w:tcPr>
            <w:tcW w:w="2895"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70A7A0EA" w14:textId="77777777">
            <w:pPr>
              <w:keepNext/>
              <w:tabs>
                <w:tab w:val="left" w:pos="720"/>
              </w:tabs>
              <w:spacing w:after="120" w:line="276" w:lineRule="auto"/>
              <w:ind w:left="-20" w:right="-14"/>
              <w:jc w:val="center"/>
              <w:rPr>
                <w:szCs w:val="22"/>
              </w:rPr>
            </w:pPr>
            <w:r w:rsidRPr="002214BB">
              <w:rPr>
                <w:szCs w:val="22"/>
              </w:rPr>
              <w:t>INMARSAT 5F2</w:t>
            </w:r>
          </w:p>
        </w:tc>
        <w:tc>
          <w:tcPr>
            <w:tcW w:w="1027" w:type="dxa"/>
            <w:tcBorders>
              <w:top w:val="single" w:sz="8" w:space="0" w:color="auto"/>
              <w:left w:val="single" w:sz="8" w:space="0" w:color="auto"/>
              <w:bottom w:val="double" w:sz="6" w:space="0" w:color="auto"/>
              <w:right w:val="double" w:sz="6" w:space="0" w:color="auto"/>
            </w:tcBorders>
            <w:tcMar>
              <w:left w:w="105" w:type="dxa"/>
              <w:right w:w="105" w:type="dxa"/>
            </w:tcMar>
          </w:tcPr>
          <w:p w:rsidR="00575DB9" w:rsidRPr="002214BB" w:rsidP="00575DB9" w14:paraId="69D52213" w14:textId="77777777">
            <w:pPr>
              <w:keepNext/>
              <w:tabs>
                <w:tab w:val="left" w:pos="720"/>
              </w:tabs>
              <w:spacing w:after="120" w:line="276" w:lineRule="auto"/>
              <w:ind w:left="-20" w:right="-14"/>
              <w:jc w:val="center"/>
              <w:rPr>
                <w:szCs w:val="22"/>
              </w:rPr>
            </w:pPr>
            <w:r w:rsidRPr="002214BB">
              <w:rPr>
                <w:szCs w:val="22"/>
              </w:rPr>
              <w:t>GSO</w:t>
            </w:r>
          </w:p>
        </w:tc>
      </w:tr>
      <w:tr w14:paraId="54532E86" w14:textId="77777777" w:rsidTr="008C61F8">
        <w:tblPrEx>
          <w:tblW w:w="9479" w:type="dxa"/>
          <w:tblLook w:val="04A0"/>
        </w:tblPrEx>
        <w:trPr>
          <w:trHeight w:val="285"/>
        </w:trPr>
        <w:tc>
          <w:tcPr>
            <w:tcW w:w="1050" w:type="dxa"/>
            <w:tcBorders>
              <w:top w:val="single" w:sz="8" w:space="0" w:color="auto"/>
              <w:left w:val="double" w:sz="6" w:space="0" w:color="auto"/>
              <w:bottom w:val="double" w:sz="6" w:space="0" w:color="auto"/>
              <w:right w:val="single" w:sz="8" w:space="0" w:color="auto"/>
            </w:tcBorders>
            <w:tcMar>
              <w:left w:w="108" w:type="dxa"/>
              <w:right w:w="108" w:type="dxa"/>
            </w:tcMar>
          </w:tcPr>
          <w:p w:rsidR="00575DB9" w:rsidRPr="008C61F8" w:rsidP="008C61F8" w14:paraId="154A603B" w14:textId="55885AFB">
            <w:pPr>
              <w:pStyle w:val="ListParagraph"/>
              <w:widowControl/>
              <w:numPr>
                <w:ilvl w:val="0"/>
                <w:numId w:val="15"/>
              </w:numPr>
              <w:tabs>
                <w:tab w:val="left" w:pos="720"/>
              </w:tabs>
              <w:spacing w:after="120" w:line="276" w:lineRule="auto"/>
              <w:ind w:right="-20"/>
              <w:rPr>
                <w:rFonts w:eastAsia="Aptos"/>
                <w:szCs w:val="22"/>
              </w:rPr>
            </w:pPr>
          </w:p>
        </w:tc>
        <w:tc>
          <w:tcPr>
            <w:tcW w:w="2977"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615A8296" w14:textId="77777777">
            <w:pPr>
              <w:keepNext/>
              <w:tabs>
                <w:tab w:val="left" w:pos="720"/>
              </w:tabs>
              <w:spacing w:after="120" w:line="276" w:lineRule="auto"/>
              <w:ind w:left="-20" w:right="-14"/>
              <w:jc w:val="center"/>
              <w:rPr>
                <w:szCs w:val="22"/>
              </w:rPr>
            </w:pPr>
            <w:r w:rsidRPr="002214BB">
              <w:rPr>
                <w:szCs w:val="22"/>
              </w:rPr>
              <w:t>INMARSAT 5F3</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68509572" w14:textId="77777777">
            <w:pPr>
              <w:keepNext/>
              <w:tabs>
                <w:tab w:val="left" w:pos="720"/>
              </w:tabs>
              <w:spacing w:after="120" w:line="276" w:lineRule="auto"/>
              <w:ind w:left="-20" w:right="-14"/>
              <w:jc w:val="center"/>
              <w:rPr>
                <w:szCs w:val="22"/>
              </w:rPr>
            </w:pPr>
            <w:r w:rsidRPr="002214BB">
              <w:rPr>
                <w:szCs w:val="22"/>
              </w:rPr>
              <w:t>E150028</w:t>
            </w:r>
          </w:p>
        </w:tc>
        <w:tc>
          <w:tcPr>
            <w:tcW w:w="2895"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76823843" w14:textId="77777777">
            <w:pPr>
              <w:keepNext/>
              <w:tabs>
                <w:tab w:val="left" w:pos="720"/>
              </w:tabs>
              <w:spacing w:after="120" w:line="276" w:lineRule="auto"/>
              <w:ind w:left="-20" w:right="-14"/>
              <w:jc w:val="center"/>
              <w:rPr>
                <w:szCs w:val="22"/>
              </w:rPr>
            </w:pPr>
            <w:r w:rsidRPr="002214BB">
              <w:rPr>
                <w:szCs w:val="22"/>
              </w:rPr>
              <w:t>INMARSAT 5F3</w:t>
            </w:r>
          </w:p>
        </w:tc>
        <w:tc>
          <w:tcPr>
            <w:tcW w:w="1027" w:type="dxa"/>
            <w:tcBorders>
              <w:top w:val="single" w:sz="8" w:space="0" w:color="auto"/>
              <w:left w:val="single" w:sz="8" w:space="0" w:color="auto"/>
              <w:bottom w:val="double" w:sz="6" w:space="0" w:color="auto"/>
              <w:right w:val="double" w:sz="6" w:space="0" w:color="auto"/>
            </w:tcBorders>
            <w:tcMar>
              <w:left w:w="105" w:type="dxa"/>
              <w:right w:w="105" w:type="dxa"/>
            </w:tcMar>
          </w:tcPr>
          <w:p w:rsidR="00575DB9" w:rsidRPr="002214BB" w:rsidP="00575DB9" w14:paraId="7CB55A39" w14:textId="77777777">
            <w:pPr>
              <w:keepNext/>
              <w:tabs>
                <w:tab w:val="left" w:pos="720"/>
              </w:tabs>
              <w:spacing w:after="120" w:line="276" w:lineRule="auto"/>
              <w:ind w:left="-20" w:right="-14"/>
              <w:jc w:val="center"/>
              <w:rPr>
                <w:szCs w:val="22"/>
              </w:rPr>
            </w:pPr>
            <w:r w:rsidRPr="002214BB">
              <w:rPr>
                <w:szCs w:val="22"/>
              </w:rPr>
              <w:t>GSO</w:t>
            </w:r>
          </w:p>
        </w:tc>
      </w:tr>
      <w:tr w14:paraId="53547040" w14:textId="77777777" w:rsidTr="008C61F8">
        <w:tblPrEx>
          <w:tblW w:w="9479" w:type="dxa"/>
          <w:tblLook w:val="04A0"/>
        </w:tblPrEx>
        <w:trPr>
          <w:trHeight w:val="285"/>
        </w:trPr>
        <w:tc>
          <w:tcPr>
            <w:tcW w:w="1050" w:type="dxa"/>
            <w:tcBorders>
              <w:top w:val="single" w:sz="8" w:space="0" w:color="auto"/>
              <w:left w:val="double" w:sz="6" w:space="0" w:color="auto"/>
              <w:bottom w:val="double" w:sz="6" w:space="0" w:color="auto"/>
              <w:right w:val="single" w:sz="8" w:space="0" w:color="auto"/>
            </w:tcBorders>
            <w:tcMar>
              <w:left w:w="108" w:type="dxa"/>
              <w:right w:w="108" w:type="dxa"/>
            </w:tcMar>
          </w:tcPr>
          <w:p w:rsidR="00575DB9" w:rsidRPr="008C61F8" w:rsidP="008C61F8" w14:paraId="162CA13A" w14:textId="77777777">
            <w:pPr>
              <w:pStyle w:val="ListParagraph"/>
              <w:widowControl/>
              <w:numPr>
                <w:ilvl w:val="0"/>
                <w:numId w:val="15"/>
              </w:numPr>
              <w:tabs>
                <w:tab w:val="left" w:pos="720"/>
              </w:tabs>
              <w:spacing w:after="120" w:line="276" w:lineRule="auto"/>
              <w:ind w:right="-20"/>
              <w:rPr>
                <w:rFonts w:eastAsia="Aptos"/>
                <w:szCs w:val="22"/>
              </w:rPr>
            </w:pPr>
          </w:p>
        </w:tc>
        <w:tc>
          <w:tcPr>
            <w:tcW w:w="2977"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4931D9AE" w14:textId="77777777">
            <w:pPr>
              <w:keepNext/>
              <w:tabs>
                <w:tab w:val="left" w:pos="720"/>
              </w:tabs>
              <w:spacing w:after="120" w:line="276" w:lineRule="auto"/>
              <w:ind w:left="-20" w:right="-14"/>
              <w:jc w:val="center"/>
              <w:rPr>
                <w:szCs w:val="22"/>
              </w:rPr>
            </w:pPr>
            <w:r w:rsidRPr="002214BB">
              <w:rPr>
                <w:szCs w:val="22"/>
              </w:rPr>
              <w:t>JCSAT-2B</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1878B71D" w14:textId="77777777">
            <w:pPr>
              <w:keepNext/>
              <w:tabs>
                <w:tab w:val="left" w:pos="720"/>
              </w:tabs>
              <w:spacing w:after="120" w:line="276" w:lineRule="auto"/>
              <w:ind w:left="-20" w:right="-14"/>
              <w:jc w:val="center"/>
              <w:rPr>
                <w:szCs w:val="22"/>
              </w:rPr>
            </w:pPr>
            <w:r w:rsidRPr="002214BB">
              <w:rPr>
                <w:szCs w:val="22"/>
              </w:rPr>
              <w:t>M174163</w:t>
            </w:r>
          </w:p>
        </w:tc>
        <w:tc>
          <w:tcPr>
            <w:tcW w:w="2895"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6A159146" w14:textId="77777777">
            <w:pPr>
              <w:keepNext/>
              <w:tabs>
                <w:tab w:val="left" w:pos="720"/>
              </w:tabs>
              <w:spacing w:after="120" w:line="276" w:lineRule="auto"/>
              <w:ind w:left="-20" w:right="-14"/>
              <w:jc w:val="center"/>
              <w:rPr>
                <w:szCs w:val="22"/>
              </w:rPr>
            </w:pPr>
            <w:r w:rsidRPr="002214BB">
              <w:rPr>
                <w:szCs w:val="22"/>
              </w:rPr>
              <w:t>JCSAT-2B</w:t>
            </w:r>
          </w:p>
        </w:tc>
        <w:tc>
          <w:tcPr>
            <w:tcW w:w="1027" w:type="dxa"/>
            <w:tcBorders>
              <w:top w:val="single" w:sz="8" w:space="0" w:color="auto"/>
              <w:left w:val="single" w:sz="8" w:space="0" w:color="auto"/>
              <w:bottom w:val="double" w:sz="6" w:space="0" w:color="auto"/>
              <w:right w:val="double" w:sz="6" w:space="0" w:color="auto"/>
            </w:tcBorders>
            <w:tcMar>
              <w:left w:w="105" w:type="dxa"/>
              <w:right w:w="105" w:type="dxa"/>
            </w:tcMar>
          </w:tcPr>
          <w:p w:rsidR="00575DB9" w:rsidRPr="002214BB" w:rsidP="00575DB9" w14:paraId="58731E0B" w14:textId="77777777">
            <w:pPr>
              <w:keepNext/>
              <w:tabs>
                <w:tab w:val="left" w:pos="720"/>
              </w:tabs>
              <w:spacing w:after="120" w:line="276" w:lineRule="auto"/>
              <w:ind w:left="-20" w:right="-14"/>
              <w:jc w:val="center"/>
              <w:rPr>
                <w:szCs w:val="22"/>
              </w:rPr>
            </w:pPr>
            <w:r w:rsidRPr="002214BB">
              <w:rPr>
                <w:szCs w:val="22"/>
              </w:rPr>
              <w:t>GSO</w:t>
            </w:r>
          </w:p>
        </w:tc>
      </w:tr>
      <w:tr w14:paraId="26412FB1" w14:textId="77777777" w:rsidTr="008C61F8">
        <w:tblPrEx>
          <w:tblW w:w="9479" w:type="dxa"/>
          <w:tblLook w:val="04A0"/>
        </w:tblPrEx>
        <w:trPr>
          <w:trHeight w:val="285"/>
        </w:trPr>
        <w:tc>
          <w:tcPr>
            <w:tcW w:w="1050" w:type="dxa"/>
            <w:tcBorders>
              <w:top w:val="single" w:sz="8" w:space="0" w:color="auto"/>
              <w:left w:val="double" w:sz="6" w:space="0" w:color="auto"/>
              <w:bottom w:val="double" w:sz="6" w:space="0" w:color="auto"/>
              <w:right w:val="single" w:sz="8" w:space="0" w:color="auto"/>
            </w:tcBorders>
            <w:tcMar>
              <w:left w:w="108" w:type="dxa"/>
              <w:right w:w="108" w:type="dxa"/>
            </w:tcMar>
          </w:tcPr>
          <w:p w:rsidR="00575DB9" w:rsidRPr="008C61F8" w:rsidP="008C61F8" w14:paraId="6963226F" w14:textId="77777777">
            <w:pPr>
              <w:pStyle w:val="ListParagraph"/>
              <w:widowControl/>
              <w:numPr>
                <w:ilvl w:val="0"/>
                <w:numId w:val="15"/>
              </w:numPr>
              <w:tabs>
                <w:tab w:val="left" w:pos="720"/>
              </w:tabs>
              <w:spacing w:after="120" w:line="276" w:lineRule="auto"/>
              <w:ind w:right="-20"/>
              <w:rPr>
                <w:rFonts w:eastAsia="Aptos"/>
                <w:szCs w:val="22"/>
              </w:rPr>
            </w:pPr>
          </w:p>
        </w:tc>
        <w:tc>
          <w:tcPr>
            <w:tcW w:w="2977"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1B2CFEB4" w14:textId="77777777">
            <w:pPr>
              <w:keepNext/>
              <w:tabs>
                <w:tab w:val="left" w:pos="720"/>
              </w:tabs>
              <w:spacing w:after="120" w:line="276" w:lineRule="auto"/>
              <w:ind w:left="-20" w:right="-14"/>
              <w:jc w:val="center"/>
              <w:rPr>
                <w:szCs w:val="22"/>
              </w:rPr>
            </w:pPr>
            <w:r w:rsidRPr="002214BB">
              <w:rPr>
                <w:szCs w:val="22"/>
              </w:rPr>
              <w:t>NIMIQ 5</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2833F4F7" w14:textId="77777777">
            <w:pPr>
              <w:keepNext/>
              <w:tabs>
                <w:tab w:val="left" w:pos="720"/>
              </w:tabs>
              <w:spacing w:after="120" w:line="276" w:lineRule="auto"/>
              <w:ind w:left="-20" w:right="-14"/>
              <w:jc w:val="center"/>
              <w:rPr>
                <w:szCs w:val="22"/>
              </w:rPr>
            </w:pPr>
            <w:r w:rsidRPr="002214BB">
              <w:rPr>
                <w:szCs w:val="22"/>
              </w:rPr>
              <w:t>E080107</w:t>
            </w:r>
          </w:p>
        </w:tc>
        <w:tc>
          <w:tcPr>
            <w:tcW w:w="2895"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6C497CB2" w14:textId="77777777">
            <w:pPr>
              <w:keepNext/>
              <w:tabs>
                <w:tab w:val="left" w:pos="720"/>
              </w:tabs>
              <w:spacing w:after="120" w:line="276" w:lineRule="auto"/>
              <w:ind w:left="-20" w:right="-14"/>
              <w:jc w:val="center"/>
              <w:rPr>
                <w:szCs w:val="22"/>
              </w:rPr>
            </w:pPr>
            <w:r w:rsidRPr="002214BB">
              <w:rPr>
                <w:szCs w:val="22"/>
              </w:rPr>
              <w:t>NIMIQ 5</w:t>
            </w:r>
          </w:p>
        </w:tc>
        <w:tc>
          <w:tcPr>
            <w:tcW w:w="1027" w:type="dxa"/>
            <w:tcBorders>
              <w:top w:val="single" w:sz="8" w:space="0" w:color="auto"/>
              <w:left w:val="single" w:sz="8" w:space="0" w:color="auto"/>
              <w:bottom w:val="double" w:sz="6" w:space="0" w:color="auto"/>
              <w:right w:val="double" w:sz="6" w:space="0" w:color="auto"/>
            </w:tcBorders>
            <w:tcMar>
              <w:left w:w="105" w:type="dxa"/>
              <w:right w:w="105" w:type="dxa"/>
            </w:tcMar>
          </w:tcPr>
          <w:p w:rsidR="00575DB9" w:rsidRPr="002214BB" w:rsidP="00575DB9" w14:paraId="5A41B81E" w14:textId="77777777">
            <w:pPr>
              <w:keepNext/>
              <w:tabs>
                <w:tab w:val="left" w:pos="720"/>
              </w:tabs>
              <w:spacing w:after="120" w:line="276" w:lineRule="auto"/>
              <w:ind w:left="-20" w:right="-14"/>
              <w:jc w:val="center"/>
              <w:rPr>
                <w:szCs w:val="22"/>
              </w:rPr>
            </w:pPr>
            <w:r w:rsidRPr="002214BB">
              <w:rPr>
                <w:szCs w:val="22"/>
              </w:rPr>
              <w:t>GSO</w:t>
            </w:r>
          </w:p>
        </w:tc>
      </w:tr>
      <w:tr w14:paraId="12D8D88B" w14:textId="77777777" w:rsidTr="008C61F8">
        <w:tblPrEx>
          <w:tblW w:w="9479" w:type="dxa"/>
          <w:tblLook w:val="04A0"/>
        </w:tblPrEx>
        <w:trPr>
          <w:trHeight w:val="285"/>
        </w:trPr>
        <w:tc>
          <w:tcPr>
            <w:tcW w:w="1050" w:type="dxa"/>
            <w:tcBorders>
              <w:top w:val="single" w:sz="8" w:space="0" w:color="auto"/>
              <w:left w:val="double" w:sz="6" w:space="0" w:color="auto"/>
              <w:bottom w:val="double" w:sz="6" w:space="0" w:color="auto"/>
              <w:right w:val="single" w:sz="8" w:space="0" w:color="auto"/>
            </w:tcBorders>
            <w:tcMar>
              <w:left w:w="108" w:type="dxa"/>
              <w:right w:w="108" w:type="dxa"/>
            </w:tcMar>
          </w:tcPr>
          <w:p w:rsidR="00575DB9" w:rsidRPr="008C61F8" w:rsidP="008C61F8" w14:paraId="2DCF5625" w14:textId="77777777">
            <w:pPr>
              <w:pStyle w:val="ListParagraph"/>
              <w:widowControl/>
              <w:numPr>
                <w:ilvl w:val="0"/>
                <w:numId w:val="15"/>
              </w:numPr>
              <w:tabs>
                <w:tab w:val="left" w:pos="720"/>
              </w:tabs>
              <w:spacing w:after="120" w:line="276" w:lineRule="auto"/>
              <w:ind w:right="-20"/>
              <w:rPr>
                <w:rFonts w:eastAsia="Aptos"/>
                <w:szCs w:val="22"/>
              </w:rPr>
            </w:pPr>
          </w:p>
        </w:tc>
        <w:tc>
          <w:tcPr>
            <w:tcW w:w="2977"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06288FCE" w14:textId="77777777">
            <w:pPr>
              <w:keepNext/>
              <w:tabs>
                <w:tab w:val="left" w:pos="720"/>
              </w:tabs>
              <w:spacing w:after="120" w:line="276" w:lineRule="auto"/>
              <w:ind w:left="-20" w:right="-14"/>
              <w:jc w:val="center"/>
              <w:rPr>
                <w:szCs w:val="22"/>
              </w:rPr>
            </w:pPr>
            <w:r w:rsidRPr="002214BB">
              <w:rPr>
                <w:szCs w:val="22"/>
              </w:rPr>
              <w:t>WILDBLUE-1</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5D217474" w14:textId="77777777">
            <w:pPr>
              <w:keepNext/>
              <w:tabs>
                <w:tab w:val="left" w:pos="720"/>
              </w:tabs>
              <w:spacing w:after="120" w:line="276" w:lineRule="auto"/>
              <w:ind w:left="-20" w:right="-14"/>
              <w:jc w:val="center"/>
              <w:rPr>
                <w:szCs w:val="22"/>
              </w:rPr>
            </w:pPr>
            <w:r w:rsidRPr="002214BB">
              <w:rPr>
                <w:szCs w:val="22"/>
              </w:rPr>
              <w:t>E040213</w:t>
            </w:r>
          </w:p>
        </w:tc>
        <w:tc>
          <w:tcPr>
            <w:tcW w:w="2895"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677D5CD5" w14:textId="77777777">
            <w:pPr>
              <w:keepNext/>
              <w:tabs>
                <w:tab w:val="left" w:pos="720"/>
              </w:tabs>
              <w:spacing w:after="120" w:line="276" w:lineRule="auto"/>
              <w:ind w:left="-20" w:right="-14"/>
              <w:jc w:val="center"/>
              <w:rPr>
                <w:szCs w:val="22"/>
              </w:rPr>
            </w:pPr>
            <w:r w:rsidRPr="002214BB">
              <w:rPr>
                <w:szCs w:val="22"/>
              </w:rPr>
              <w:t>WILDBLUE-1</w:t>
            </w:r>
          </w:p>
        </w:tc>
        <w:tc>
          <w:tcPr>
            <w:tcW w:w="1027" w:type="dxa"/>
            <w:tcBorders>
              <w:top w:val="single" w:sz="8" w:space="0" w:color="auto"/>
              <w:left w:val="single" w:sz="8" w:space="0" w:color="auto"/>
              <w:bottom w:val="double" w:sz="6" w:space="0" w:color="auto"/>
              <w:right w:val="double" w:sz="6" w:space="0" w:color="auto"/>
            </w:tcBorders>
            <w:tcMar>
              <w:left w:w="105" w:type="dxa"/>
              <w:right w:w="105" w:type="dxa"/>
            </w:tcMar>
          </w:tcPr>
          <w:p w:rsidR="00575DB9" w:rsidRPr="002214BB" w:rsidP="00575DB9" w14:paraId="4F5F3749" w14:textId="77777777">
            <w:pPr>
              <w:keepNext/>
              <w:tabs>
                <w:tab w:val="left" w:pos="720"/>
              </w:tabs>
              <w:spacing w:after="120" w:line="276" w:lineRule="auto"/>
              <w:ind w:left="-20" w:right="-14"/>
              <w:jc w:val="center"/>
              <w:rPr>
                <w:szCs w:val="22"/>
              </w:rPr>
            </w:pPr>
            <w:r w:rsidRPr="002214BB">
              <w:rPr>
                <w:szCs w:val="22"/>
              </w:rPr>
              <w:t>GSO</w:t>
            </w:r>
          </w:p>
        </w:tc>
      </w:tr>
      <w:tr w14:paraId="10E535C6" w14:textId="77777777" w:rsidTr="008C61F8">
        <w:tblPrEx>
          <w:tblW w:w="9479" w:type="dxa"/>
          <w:tblLook w:val="04A0"/>
        </w:tblPrEx>
        <w:trPr>
          <w:trHeight w:val="285"/>
        </w:trPr>
        <w:tc>
          <w:tcPr>
            <w:tcW w:w="1050" w:type="dxa"/>
            <w:tcBorders>
              <w:top w:val="single" w:sz="8" w:space="0" w:color="auto"/>
              <w:left w:val="double" w:sz="6" w:space="0" w:color="auto"/>
              <w:bottom w:val="double" w:sz="6" w:space="0" w:color="auto"/>
              <w:right w:val="single" w:sz="8" w:space="0" w:color="auto"/>
            </w:tcBorders>
            <w:tcMar>
              <w:left w:w="108" w:type="dxa"/>
              <w:right w:w="108" w:type="dxa"/>
            </w:tcMar>
          </w:tcPr>
          <w:p w:rsidR="00575DB9" w:rsidRPr="008C61F8" w:rsidP="008C61F8" w14:paraId="23F80AFD" w14:textId="77777777">
            <w:pPr>
              <w:pStyle w:val="ListParagraph"/>
              <w:widowControl/>
              <w:numPr>
                <w:ilvl w:val="0"/>
                <w:numId w:val="15"/>
              </w:numPr>
              <w:tabs>
                <w:tab w:val="left" w:pos="720"/>
              </w:tabs>
              <w:spacing w:after="120" w:line="276" w:lineRule="auto"/>
              <w:ind w:right="-20"/>
              <w:rPr>
                <w:rFonts w:eastAsia="Aptos"/>
                <w:szCs w:val="22"/>
              </w:rPr>
            </w:pPr>
          </w:p>
        </w:tc>
        <w:tc>
          <w:tcPr>
            <w:tcW w:w="2977"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7DCA521D" w14:textId="77777777">
            <w:pPr>
              <w:keepNext/>
              <w:tabs>
                <w:tab w:val="left" w:pos="720"/>
              </w:tabs>
              <w:spacing w:after="120" w:line="276" w:lineRule="auto"/>
              <w:ind w:left="-20" w:right="-14"/>
              <w:jc w:val="center"/>
              <w:rPr>
                <w:szCs w:val="22"/>
              </w:rPr>
            </w:pPr>
            <w:r w:rsidRPr="002214BB">
              <w:rPr>
                <w:szCs w:val="22"/>
              </w:rPr>
              <w:t>APT Satellite Holdings</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55BD2A4E" w14:textId="77777777">
            <w:pPr>
              <w:keepNext/>
              <w:tabs>
                <w:tab w:val="left" w:pos="720"/>
              </w:tabs>
              <w:spacing w:after="120" w:line="276" w:lineRule="auto"/>
              <w:ind w:left="-20" w:right="-14"/>
              <w:jc w:val="center"/>
              <w:rPr>
                <w:szCs w:val="22"/>
              </w:rPr>
            </w:pPr>
            <w:r w:rsidRPr="002214BB">
              <w:rPr>
                <w:szCs w:val="22"/>
              </w:rPr>
              <w:t>M161190</w:t>
            </w:r>
          </w:p>
        </w:tc>
        <w:tc>
          <w:tcPr>
            <w:tcW w:w="2895"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550CD145" w14:textId="77777777">
            <w:pPr>
              <w:keepNext/>
              <w:tabs>
                <w:tab w:val="left" w:pos="720"/>
              </w:tabs>
              <w:spacing w:after="120" w:line="276" w:lineRule="auto"/>
              <w:ind w:left="-20" w:right="-14"/>
              <w:jc w:val="center"/>
              <w:rPr>
                <w:szCs w:val="22"/>
              </w:rPr>
            </w:pPr>
            <w:r w:rsidRPr="002214BB">
              <w:rPr>
                <w:szCs w:val="22"/>
              </w:rPr>
              <w:t>APSTAR 6C</w:t>
            </w:r>
          </w:p>
        </w:tc>
        <w:tc>
          <w:tcPr>
            <w:tcW w:w="1027" w:type="dxa"/>
            <w:tcBorders>
              <w:top w:val="single" w:sz="8" w:space="0" w:color="auto"/>
              <w:left w:val="single" w:sz="8" w:space="0" w:color="auto"/>
              <w:bottom w:val="double" w:sz="6" w:space="0" w:color="auto"/>
              <w:right w:val="double" w:sz="6" w:space="0" w:color="auto"/>
            </w:tcBorders>
            <w:tcMar>
              <w:left w:w="105" w:type="dxa"/>
              <w:right w:w="105" w:type="dxa"/>
            </w:tcMar>
          </w:tcPr>
          <w:p w:rsidR="00575DB9" w:rsidRPr="002214BB" w:rsidP="00575DB9" w14:paraId="67C52339" w14:textId="77777777">
            <w:pPr>
              <w:keepNext/>
              <w:tabs>
                <w:tab w:val="left" w:pos="720"/>
              </w:tabs>
              <w:spacing w:after="120" w:line="276" w:lineRule="auto"/>
              <w:ind w:left="-20" w:right="-14"/>
              <w:jc w:val="center"/>
              <w:rPr>
                <w:szCs w:val="22"/>
              </w:rPr>
            </w:pPr>
            <w:r w:rsidRPr="002214BB">
              <w:rPr>
                <w:szCs w:val="22"/>
              </w:rPr>
              <w:t>GSO</w:t>
            </w:r>
          </w:p>
        </w:tc>
      </w:tr>
      <w:tr w14:paraId="1EB20EDA" w14:textId="77777777" w:rsidTr="008C61F8">
        <w:tblPrEx>
          <w:tblW w:w="9479" w:type="dxa"/>
          <w:tblLook w:val="04A0"/>
        </w:tblPrEx>
        <w:trPr>
          <w:trHeight w:val="285"/>
        </w:trPr>
        <w:tc>
          <w:tcPr>
            <w:tcW w:w="1050" w:type="dxa"/>
            <w:tcBorders>
              <w:top w:val="single" w:sz="8" w:space="0" w:color="auto"/>
              <w:left w:val="double" w:sz="6" w:space="0" w:color="auto"/>
              <w:bottom w:val="double" w:sz="6" w:space="0" w:color="auto"/>
              <w:right w:val="single" w:sz="8" w:space="0" w:color="auto"/>
            </w:tcBorders>
            <w:tcMar>
              <w:left w:w="108" w:type="dxa"/>
              <w:right w:w="108" w:type="dxa"/>
            </w:tcMar>
          </w:tcPr>
          <w:p w:rsidR="00575DB9" w:rsidRPr="008C61F8" w:rsidP="008C61F8" w14:paraId="444CAE44" w14:textId="77777777">
            <w:pPr>
              <w:pStyle w:val="ListParagraph"/>
              <w:widowControl/>
              <w:numPr>
                <w:ilvl w:val="0"/>
                <w:numId w:val="15"/>
              </w:numPr>
              <w:tabs>
                <w:tab w:val="left" w:pos="720"/>
              </w:tabs>
              <w:spacing w:after="120" w:line="276" w:lineRule="auto"/>
              <w:ind w:right="-20"/>
              <w:rPr>
                <w:rFonts w:eastAsia="Aptos"/>
                <w:szCs w:val="22"/>
              </w:rPr>
            </w:pPr>
          </w:p>
        </w:tc>
        <w:tc>
          <w:tcPr>
            <w:tcW w:w="2977"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4CC64F87" w14:textId="77777777">
            <w:pPr>
              <w:keepNext/>
              <w:tabs>
                <w:tab w:val="left" w:pos="720"/>
              </w:tabs>
              <w:spacing w:after="120" w:line="276" w:lineRule="auto"/>
              <w:ind w:left="-20" w:right="-14"/>
              <w:jc w:val="center"/>
              <w:rPr>
                <w:szCs w:val="22"/>
              </w:rPr>
            </w:pPr>
            <w:r w:rsidRPr="002214BB">
              <w:rPr>
                <w:szCs w:val="22"/>
              </w:rPr>
              <w:t>APT Satellite Holdings</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6EE5CC4D" w14:textId="77777777">
            <w:pPr>
              <w:keepNext/>
              <w:tabs>
                <w:tab w:val="left" w:pos="720"/>
              </w:tabs>
              <w:spacing w:after="120" w:line="276" w:lineRule="auto"/>
              <w:ind w:left="-20" w:right="-14"/>
              <w:jc w:val="center"/>
              <w:rPr>
                <w:szCs w:val="22"/>
              </w:rPr>
            </w:pPr>
            <w:r w:rsidRPr="002214BB">
              <w:rPr>
                <w:szCs w:val="22"/>
              </w:rPr>
              <w:t>M246190</w:t>
            </w:r>
          </w:p>
        </w:tc>
        <w:tc>
          <w:tcPr>
            <w:tcW w:w="2895" w:type="dxa"/>
            <w:tcBorders>
              <w:top w:val="single" w:sz="8" w:space="0" w:color="auto"/>
              <w:left w:val="single" w:sz="8" w:space="0" w:color="auto"/>
              <w:bottom w:val="double" w:sz="6" w:space="0" w:color="auto"/>
              <w:right w:val="single" w:sz="8" w:space="0" w:color="auto"/>
            </w:tcBorders>
            <w:tcMar>
              <w:left w:w="105" w:type="dxa"/>
              <w:right w:w="105" w:type="dxa"/>
            </w:tcMar>
          </w:tcPr>
          <w:p w:rsidR="00575DB9" w:rsidRPr="002214BB" w:rsidP="00575DB9" w14:paraId="00DB9326" w14:textId="77777777">
            <w:pPr>
              <w:keepNext/>
              <w:tabs>
                <w:tab w:val="left" w:pos="720"/>
              </w:tabs>
              <w:spacing w:after="120" w:line="276" w:lineRule="auto"/>
              <w:ind w:left="-20" w:right="-14"/>
              <w:jc w:val="center"/>
              <w:rPr>
                <w:szCs w:val="22"/>
              </w:rPr>
            </w:pPr>
            <w:r w:rsidRPr="002214BB">
              <w:rPr>
                <w:szCs w:val="22"/>
              </w:rPr>
              <w:t>APSTAR 6D</w:t>
            </w:r>
          </w:p>
        </w:tc>
        <w:tc>
          <w:tcPr>
            <w:tcW w:w="1027" w:type="dxa"/>
            <w:tcBorders>
              <w:top w:val="single" w:sz="8" w:space="0" w:color="auto"/>
              <w:left w:val="single" w:sz="8" w:space="0" w:color="auto"/>
              <w:bottom w:val="double" w:sz="6" w:space="0" w:color="auto"/>
              <w:right w:val="double" w:sz="6" w:space="0" w:color="auto"/>
            </w:tcBorders>
            <w:tcMar>
              <w:left w:w="105" w:type="dxa"/>
              <w:right w:w="105" w:type="dxa"/>
            </w:tcMar>
          </w:tcPr>
          <w:p w:rsidR="00575DB9" w:rsidRPr="002214BB" w:rsidP="00575DB9" w14:paraId="02A8BEF2" w14:textId="77777777">
            <w:pPr>
              <w:keepNext/>
              <w:tabs>
                <w:tab w:val="left" w:pos="720"/>
              </w:tabs>
              <w:spacing w:after="120" w:line="276" w:lineRule="auto"/>
              <w:ind w:left="-20" w:right="-14"/>
              <w:jc w:val="center"/>
              <w:rPr>
                <w:szCs w:val="22"/>
              </w:rPr>
            </w:pPr>
            <w:r w:rsidRPr="002214BB">
              <w:rPr>
                <w:szCs w:val="22"/>
              </w:rPr>
              <w:t>GSO</w:t>
            </w:r>
          </w:p>
        </w:tc>
      </w:tr>
    </w:tbl>
    <w:p w:rsidR="00E95BF5" w:rsidP="00245B7A" w14:paraId="75460359" w14:textId="77777777">
      <w:pPr>
        <w:tabs>
          <w:tab w:val="left" w:pos="720"/>
        </w:tabs>
        <w:ind w:right="-14"/>
        <w:rPr>
          <w:b/>
          <w:bCs/>
          <w:color w:val="000000"/>
          <w:szCs w:val="22"/>
        </w:rPr>
      </w:pPr>
    </w:p>
    <w:p w:rsidR="00E95BF5" w:rsidP="00245B7A" w14:paraId="5E3B6BCA" w14:textId="77777777">
      <w:pPr>
        <w:tabs>
          <w:tab w:val="left" w:pos="720"/>
        </w:tabs>
        <w:ind w:right="-14"/>
        <w:rPr>
          <w:b/>
          <w:bCs/>
          <w:color w:val="000000"/>
          <w:szCs w:val="22"/>
        </w:rPr>
      </w:pPr>
    </w:p>
    <w:p w:rsidR="00E95BF5" w:rsidP="00245B7A" w14:paraId="135B1BB7" w14:textId="77777777">
      <w:pPr>
        <w:tabs>
          <w:tab w:val="left" w:pos="720"/>
        </w:tabs>
        <w:ind w:right="-14"/>
        <w:rPr>
          <w:b/>
          <w:bCs/>
          <w:color w:val="000000"/>
          <w:szCs w:val="22"/>
        </w:rPr>
      </w:pPr>
    </w:p>
    <w:p w:rsidR="00E95BF5" w:rsidP="00245B7A" w14:paraId="07156758" w14:textId="77777777">
      <w:pPr>
        <w:tabs>
          <w:tab w:val="left" w:pos="720"/>
        </w:tabs>
        <w:ind w:right="-14"/>
        <w:rPr>
          <w:b/>
          <w:bCs/>
          <w:color w:val="000000"/>
          <w:szCs w:val="22"/>
        </w:rPr>
      </w:pPr>
    </w:p>
    <w:p w:rsidR="00E95BF5" w:rsidP="00245B7A" w14:paraId="022150CE" w14:textId="77777777">
      <w:pPr>
        <w:tabs>
          <w:tab w:val="left" w:pos="720"/>
        </w:tabs>
        <w:ind w:right="-14"/>
        <w:rPr>
          <w:b/>
          <w:bCs/>
          <w:color w:val="000000"/>
          <w:szCs w:val="22"/>
        </w:rPr>
      </w:pPr>
    </w:p>
    <w:p w:rsidR="00E95BF5" w:rsidP="00245B7A" w14:paraId="64919717" w14:textId="77777777">
      <w:pPr>
        <w:tabs>
          <w:tab w:val="left" w:pos="720"/>
        </w:tabs>
        <w:ind w:right="-14"/>
        <w:rPr>
          <w:b/>
          <w:bCs/>
          <w:color w:val="000000"/>
          <w:szCs w:val="22"/>
        </w:rPr>
      </w:pPr>
    </w:p>
    <w:p w:rsidR="00A57640" w:rsidRPr="002214BB" w:rsidP="00245B7A" w14:paraId="4EC722F4" w14:textId="77777777">
      <w:pPr>
        <w:tabs>
          <w:tab w:val="left" w:pos="720"/>
        </w:tabs>
        <w:ind w:right="-14"/>
        <w:rPr>
          <w:b/>
          <w:bCs/>
          <w:color w:val="000000"/>
          <w:szCs w:val="22"/>
        </w:rPr>
      </w:pPr>
      <w:r w:rsidRPr="002214BB">
        <w:rPr>
          <w:b/>
          <w:bCs/>
          <w:color w:val="000000"/>
          <w:szCs w:val="22"/>
        </w:rPr>
        <w:t>Space Stations (per license/call sign in non-geostationary orbit) (Small Satellite)</w:t>
      </w:r>
    </w:p>
    <w:p w:rsidR="006B1345" w:rsidRPr="002214BB" w:rsidP="00562346" w14:paraId="4894CD65" w14:textId="77777777">
      <w:pPr>
        <w:tabs>
          <w:tab w:val="left" w:pos="720"/>
        </w:tabs>
        <w:ind w:left="-14" w:right="-14"/>
        <w:rPr>
          <w:bCs/>
          <w:color w:val="000000"/>
          <w:szCs w:val="22"/>
        </w:rPr>
      </w:pPr>
    </w:p>
    <w:tbl>
      <w:tblPr>
        <w:tblW w:w="95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tblPr>
      <w:tblGrid>
        <w:gridCol w:w="1057"/>
        <w:gridCol w:w="2610"/>
        <w:gridCol w:w="1530"/>
        <w:gridCol w:w="2790"/>
        <w:gridCol w:w="1530"/>
      </w:tblGrid>
      <w:tr w14:paraId="5662C02E" w14:textId="77777777" w:rsidTr="008C61F8">
        <w:tblPrEx>
          <w:tblW w:w="9517" w:type="dxa"/>
          <w:tblLayout w:type="fixed"/>
          <w:tblLook w:val="04A0"/>
        </w:tblPrEx>
        <w:trPr>
          <w:trHeight w:val="285"/>
          <w:tblHeader/>
        </w:trPr>
        <w:tc>
          <w:tcPr>
            <w:tcW w:w="1057" w:type="dxa"/>
          </w:tcPr>
          <w:p w:rsidR="00241AB4" w:rsidRPr="002214BB" w14:paraId="7DD68BE4" w14:textId="77777777">
            <w:pPr>
              <w:tabs>
                <w:tab w:val="left" w:pos="720"/>
              </w:tabs>
              <w:spacing w:after="120" w:line="276" w:lineRule="auto"/>
              <w:ind w:left="-20" w:right="-20"/>
              <w:jc w:val="center"/>
              <w:rPr>
                <w:b/>
                <w:bCs/>
                <w:color w:val="000000"/>
                <w:szCs w:val="22"/>
                <w:u w:val="single"/>
              </w:rPr>
            </w:pPr>
          </w:p>
        </w:tc>
        <w:tc>
          <w:tcPr>
            <w:tcW w:w="2610" w:type="dxa"/>
            <w:tcMar>
              <w:left w:w="105" w:type="dxa"/>
              <w:right w:w="105" w:type="dxa"/>
            </w:tcMar>
          </w:tcPr>
          <w:p w:rsidR="00241AB4" w:rsidRPr="002214BB" w14:paraId="2AC19C9F" w14:textId="77777777">
            <w:pPr>
              <w:tabs>
                <w:tab w:val="left" w:pos="720"/>
              </w:tabs>
              <w:spacing w:after="120" w:line="276" w:lineRule="auto"/>
              <w:ind w:left="-20" w:right="-20"/>
              <w:jc w:val="center"/>
              <w:rPr>
                <w:color w:val="000000"/>
                <w:szCs w:val="22"/>
              </w:rPr>
            </w:pPr>
            <w:r w:rsidRPr="002214BB">
              <w:rPr>
                <w:b/>
                <w:bCs/>
                <w:color w:val="000000"/>
                <w:szCs w:val="22"/>
                <w:u w:val="single"/>
              </w:rPr>
              <w:t>LICENSEE/GRANTEE</w:t>
            </w:r>
          </w:p>
        </w:tc>
        <w:tc>
          <w:tcPr>
            <w:tcW w:w="1530" w:type="dxa"/>
            <w:tcMar>
              <w:left w:w="105" w:type="dxa"/>
              <w:right w:w="105" w:type="dxa"/>
            </w:tcMar>
          </w:tcPr>
          <w:p w:rsidR="00241AB4" w:rsidRPr="002214BB" w14:paraId="60A23DBA" w14:textId="77777777">
            <w:pPr>
              <w:tabs>
                <w:tab w:val="left" w:pos="720"/>
              </w:tabs>
              <w:spacing w:after="120" w:line="276" w:lineRule="auto"/>
              <w:ind w:left="-20" w:right="-20"/>
              <w:jc w:val="center"/>
              <w:rPr>
                <w:color w:val="000000"/>
                <w:szCs w:val="22"/>
              </w:rPr>
            </w:pPr>
            <w:r w:rsidRPr="002214BB">
              <w:rPr>
                <w:b/>
                <w:bCs/>
                <w:color w:val="000000"/>
                <w:szCs w:val="22"/>
                <w:u w:val="single"/>
              </w:rPr>
              <w:t>CALL SIGN</w:t>
            </w:r>
          </w:p>
        </w:tc>
        <w:tc>
          <w:tcPr>
            <w:tcW w:w="2790" w:type="dxa"/>
            <w:tcMar>
              <w:left w:w="105" w:type="dxa"/>
              <w:right w:w="105" w:type="dxa"/>
            </w:tcMar>
          </w:tcPr>
          <w:p w:rsidR="00241AB4" w:rsidRPr="002214BB" w14:paraId="4B26EABA" w14:textId="77777777">
            <w:pPr>
              <w:tabs>
                <w:tab w:val="left" w:pos="720"/>
              </w:tabs>
              <w:spacing w:after="120" w:line="276" w:lineRule="auto"/>
              <w:ind w:left="-20" w:right="-20"/>
              <w:jc w:val="center"/>
              <w:rPr>
                <w:color w:val="000000"/>
                <w:szCs w:val="22"/>
              </w:rPr>
            </w:pPr>
            <w:r w:rsidRPr="002214BB">
              <w:rPr>
                <w:b/>
                <w:bCs/>
                <w:color w:val="000000"/>
                <w:szCs w:val="22"/>
                <w:u w:val="single"/>
              </w:rPr>
              <w:t>SATELLITE NAME</w:t>
            </w:r>
          </w:p>
        </w:tc>
        <w:tc>
          <w:tcPr>
            <w:tcW w:w="1530" w:type="dxa"/>
            <w:tcMar>
              <w:left w:w="105" w:type="dxa"/>
              <w:right w:w="105" w:type="dxa"/>
            </w:tcMar>
          </w:tcPr>
          <w:p w:rsidR="00241AB4" w:rsidRPr="002214BB" w14:paraId="2F07B976" w14:textId="77777777">
            <w:pPr>
              <w:tabs>
                <w:tab w:val="left" w:pos="720"/>
              </w:tabs>
              <w:spacing w:after="120" w:line="276" w:lineRule="auto"/>
              <w:ind w:left="-20" w:right="-20"/>
              <w:jc w:val="center"/>
              <w:rPr>
                <w:color w:val="000000"/>
                <w:szCs w:val="22"/>
              </w:rPr>
            </w:pPr>
            <w:r w:rsidRPr="002214BB">
              <w:rPr>
                <w:b/>
                <w:bCs/>
                <w:color w:val="000000"/>
                <w:szCs w:val="22"/>
                <w:u w:val="single"/>
              </w:rPr>
              <w:t>TYPE</w:t>
            </w:r>
          </w:p>
        </w:tc>
      </w:tr>
      <w:tr w14:paraId="7E506404" w14:textId="77777777" w:rsidTr="008C61F8">
        <w:tblPrEx>
          <w:tblW w:w="9517" w:type="dxa"/>
          <w:tblLayout w:type="fixed"/>
          <w:tblLook w:val="04A0"/>
        </w:tblPrEx>
        <w:trPr>
          <w:trHeight w:val="285"/>
        </w:trPr>
        <w:tc>
          <w:tcPr>
            <w:tcW w:w="1057" w:type="dxa"/>
          </w:tcPr>
          <w:p w:rsidR="00241AB4" w:rsidRPr="008C61F8" w:rsidP="00241AB4" w14:paraId="25737629" w14:textId="77777777">
            <w:pPr>
              <w:widowControl/>
              <w:numPr>
                <w:ilvl w:val="0"/>
                <w:numId w:val="14"/>
              </w:numPr>
              <w:tabs>
                <w:tab w:val="left" w:pos="720"/>
              </w:tabs>
              <w:spacing w:after="120" w:line="276" w:lineRule="auto"/>
              <w:ind w:right="-20"/>
              <w:contextualSpacing/>
              <w:rPr>
                <w:rFonts w:eastAsia="Aptos"/>
                <w:snapToGrid/>
                <w:color w:val="000000"/>
                <w:kern w:val="2"/>
                <w:szCs w:val="22"/>
              </w:rPr>
            </w:pPr>
          </w:p>
        </w:tc>
        <w:tc>
          <w:tcPr>
            <w:tcW w:w="2610" w:type="dxa"/>
            <w:tcMar>
              <w:left w:w="105" w:type="dxa"/>
              <w:right w:w="105" w:type="dxa"/>
            </w:tcMar>
          </w:tcPr>
          <w:p w:rsidR="00241AB4" w:rsidRPr="002214BB" w:rsidP="008C61F8" w14:paraId="5988C761" w14:textId="77777777">
            <w:pPr>
              <w:tabs>
                <w:tab w:val="left" w:pos="720"/>
              </w:tabs>
              <w:spacing w:after="120" w:line="276" w:lineRule="auto"/>
              <w:ind w:left="-20" w:right="-20"/>
              <w:jc w:val="center"/>
              <w:rPr>
                <w:color w:val="000000"/>
                <w:szCs w:val="22"/>
              </w:rPr>
            </w:pPr>
            <w:r w:rsidRPr="002214BB">
              <w:rPr>
                <w:szCs w:val="22"/>
              </w:rPr>
              <w:t>Aethero</w:t>
            </w:r>
            <w:r w:rsidRPr="002214BB">
              <w:rPr>
                <w:szCs w:val="22"/>
              </w:rPr>
              <w:t xml:space="preserve"> Space Inc.</w:t>
            </w:r>
          </w:p>
        </w:tc>
        <w:tc>
          <w:tcPr>
            <w:tcW w:w="1530" w:type="dxa"/>
            <w:tcMar>
              <w:left w:w="105" w:type="dxa"/>
              <w:right w:w="105" w:type="dxa"/>
            </w:tcMar>
          </w:tcPr>
          <w:p w:rsidR="00241AB4" w:rsidRPr="002214BB" w14:paraId="6F55AED3" w14:textId="77777777">
            <w:pPr>
              <w:tabs>
                <w:tab w:val="left" w:pos="720"/>
              </w:tabs>
              <w:spacing w:after="120" w:line="276" w:lineRule="auto"/>
              <w:ind w:left="-20" w:right="-20"/>
              <w:jc w:val="center"/>
              <w:rPr>
                <w:color w:val="000000"/>
                <w:szCs w:val="22"/>
              </w:rPr>
            </w:pPr>
            <w:r w:rsidRPr="002214BB">
              <w:rPr>
                <w:color w:val="000000"/>
                <w:szCs w:val="22"/>
              </w:rPr>
              <w:t>S3189</w:t>
            </w:r>
          </w:p>
        </w:tc>
        <w:tc>
          <w:tcPr>
            <w:tcW w:w="2790" w:type="dxa"/>
            <w:tcMar>
              <w:left w:w="105" w:type="dxa"/>
              <w:right w:w="105" w:type="dxa"/>
            </w:tcMar>
          </w:tcPr>
          <w:p w:rsidR="00241AB4" w:rsidRPr="002214BB" w14:paraId="4520C5A5" w14:textId="77777777">
            <w:pPr>
              <w:tabs>
                <w:tab w:val="left" w:pos="720"/>
              </w:tabs>
              <w:spacing w:after="120" w:line="276" w:lineRule="auto"/>
              <w:ind w:left="-20" w:right="-20"/>
              <w:jc w:val="center"/>
              <w:rPr>
                <w:color w:val="000000"/>
                <w:szCs w:val="22"/>
              </w:rPr>
            </w:pPr>
            <w:r w:rsidRPr="002214BB">
              <w:rPr>
                <w:color w:val="000000"/>
                <w:szCs w:val="22"/>
              </w:rPr>
              <w:t>Deimos</w:t>
            </w:r>
          </w:p>
        </w:tc>
        <w:tc>
          <w:tcPr>
            <w:tcW w:w="1530" w:type="dxa"/>
            <w:tcMar>
              <w:left w:w="105" w:type="dxa"/>
              <w:right w:w="105" w:type="dxa"/>
            </w:tcMar>
          </w:tcPr>
          <w:p w:rsidR="00241AB4" w:rsidRPr="002214BB" w14:paraId="154B217D" w14:textId="77777777">
            <w:pPr>
              <w:tabs>
                <w:tab w:val="left" w:pos="720"/>
              </w:tabs>
              <w:spacing w:after="120" w:line="276" w:lineRule="auto"/>
              <w:ind w:left="-20" w:right="-20"/>
              <w:jc w:val="center"/>
              <w:rPr>
                <w:color w:val="000000"/>
                <w:szCs w:val="22"/>
              </w:rPr>
            </w:pPr>
            <w:r w:rsidRPr="002214BB">
              <w:rPr>
                <w:color w:val="000000"/>
                <w:szCs w:val="22"/>
              </w:rPr>
              <w:t>Small Satellite</w:t>
            </w:r>
          </w:p>
        </w:tc>
      </w:tr>
      <w:tr w14:paraId="58AF58C4" w14:textId="77777777" w:rsidTr="008C61F8">
        <w:tblPrEx>
          <w:tblW w:w="9517" w:type="dxa"/>
          <w:tblLayout w:type="fixed"/>
          <w:tblLook w:val="04A0"/>
        </w:tblPrEx>
        <w:trPr>
          <w:trHeight w:val="285"/>
        </w:trPr>
        <w:tc>
          <w:tcPr>
            <w:tcW w:w="1057" w:type="dxa"/>
          </w:tcPr>
          <w:p w:rsidR="00241AB4" w:rsidRPr="008C61F8" w:rsidP="00241AB4" w14:paraId="6D19E2B7" w14:textId="77777777">
            <w:pPr>
              <w:widowControl/>
              <w:numPr>
                <w:ilvl w:val="0"/>
                <w:numId w:val="14"/>
              </w:numPr>
              <w:tabs>
                <w:tab w:val="left" w:pos="720"/>
              </w:tabs>
              <w:spacing w:after="120" w:line="276" w:lineRule="auto"/>
              <w:ind w:right="-20"/>
              <w:contextualSpacing/>
              <w:rPr>
                <w:rFonts w:eastAsia="Aptos"/>
                <w:snapToGrid/>
                <w:kern w:val="2"/>
                <w:szCs w:val="22"/>
              </w:rPr>
            </w:pPr>
          </w:p>
        </w:tc>
        <w:tc>
          <w:tcPr>
            <w:tcW w:w="2610" w:type="dxa"/>
            <w:tcMar>
              <w:left w:w="105" w:type="dxa"/>
              <w:right w:w="105" w:type="dxa"/>
            </w:tcMar>
          </w:tcPr>
          <w:p w:rsidR="00241AB4" w:rsidRPr="002214BB" w:rsidP="008C61F8" w14:paraId="151B6AAA" w14:textId="77777777">
            <w:pPr>
              <w:tabs>
                <w:tab w:val="left" w:pos="720"/>
              </w:tabs>
              <w:spacing w:after="120" w:line="276" w:lineRule="auto"/>
              <w:ind w:left="-20" w:right="-20"/>
              <w:jc w:val="center"/>
              <w:rPr>
                <w:szCs w:val="22"/>
              </w:rPr>
            </w:pPr>
            <w:r w:rsidRPr="002214BB">
              <w:rPr>
                <w:szCs w:val="22"/>
              </w:rPr>
              <w:t>Capella Space Corp.</w:t>
            </w:r>
          </w:p>
        </w:tc>
        <w:tc>
          <w:tcPr>
            <w:tcW w:w="1530" w:type="dxa"/>
            <w:tcMar>
              <w:left w:w="105" w:type="dxa"/>
              <w:right w:w="105" w:type="dxa"/>
            </w:tcMar>
          </w:tcPr>
          <w:p w:rsidR="00241AB4" w:rsidRPr="002214BB" w14:paraId="57D7A9B0" w14:textId="77777777">
            <w:pPr>
              <w:tabs>
                <w:tab w:val="left" w:pos="720"/>
              </w:tabs>
              <w:spacing w:after="120" w:line="276" w:lineRule="auto"/>
              <w:ind w:left="-20" w:right="-20"/>
              <w:jc w:val="center"/>
              <w:rPr>
                <w:szCs w:val="22"/>
              </w:rPr>
            </w:pPr>
            <w:r w:rsidRPr="002214BB">
              <w:rPr>
                <w:szCs w:val="22"/>
              </w:rPr>
              <w:t>S3162</w:t>
            </w:r>
          </w:p>
        </w:tc>
        <w:tc>
          <w:tcPr>
            <w:tcW w:w="2790" w:type="dxa"/>
            <w:tcMar>
              <w:left w:w="105" w:type="dxa"/>
              <w:right w:w="105" w:type="dxa"/>
            </w:tcMar>
          </w:tcPr>
          <w:p w:rsidR="00241AB4" w:rsidRPr="002214BB" w14:paraId="0795AC0B" w14:textId="77777777">
            <w:pPr>
              <w:tabs>
                <w:tab w:val="left" w:pos="720"/>
              </w:tabs>
              <w:spacing w:after="120" w:line="276" w:lineRule="auto"/>
              <w:ind w:left="-20" w:right="-20"/>
              <w:jc w:val="center"/>
              <w:rPr>
                <w:szCs w:val="22"/>
              </w:rPr>
            </w:pPr>
            <w:r w:rsidRPr="002214BB">
              <w:rPr>
                <w:szCs w:val="22"/>
              </w:rPr>
              <w:t>Acadia-1&amp;2</w:t>
            </w:r>
          </w:p>
        </w:tc>
        <w:tc>
          <w:tcPr>
            <w:tcW w:w="1530" w:type="dxa"/>
            <w:tcMar>
              <w:left w:w="105" w:type="dxa"/>
              <w:right w:w="105" w:type="dxa"/>
            </w:tcMar>
          </w:tcPr>
          <w:p w:rsidR="00241AB4" w:rsidRPr="002214BB" w14:paraId="13F5D314" w14:textId="77777777">
            <w:pPr>
              <w:tabs>
                <w:tab w:val="left" w:pos="720"/>
              </w:tabs>
              <w:spacing w:after="120" w:line="276" w:lineRule="auto"/>
              <w:ind w:left="-20" w:right="-20"/>
              <w:jc w:val="center"/>
              <w:rPr>
                <w:szCs w:val="22"/>
              </w:rPr>
            </w:pPr>
            <w:r w:rsidRPr="002214BB">
              <w:rPr>
                <w:szCs w:val="22"/>
              </w:rPr>
              <w:t>Small Satellite</w:t>
            </w:r>
          </w:p>
        </w:tc>
      </w:tr>
      <w:tr w14:paraId="03CBD3B0" w14:textId="77777777" w:rsidTr="008C61F8">
        <w:tblPrEx>
          <w:tblW w:w="9517" w:type="dxa"/>
          <w:tblLayout w:type="fixed"/>
          <w:tblLook w:val="04A0"/>
        </w:tblPrEx>
        <w:trPr>
          <w:trHeight w:val="285"/>
        </w:trPr>
        <w:tc>
          <w:tcPr>
            <w:tcW w:w="1057" w:type="dxa"/>
          </w:tcPr>
          <w:p w:rsidR="00241AB4" w:rsidRPr="008C61F8" w:rsidP="00241AB4" w14:paraId="59ED4160" w14:textId="77777777">
            <w:pPr>
              <w:widowControl/>
              <w:numPr>
                <w:ilvl w:val="0"/>
                <w:numId w:val="14"/>
              </w:numPr>
              <w:tabs>
                <w:tab w:val="left" w:pos="720"/>
              </w:tabs>
              <w:spacing w:after="120" w:line="276" w:lineRule="auto"/>
              <w:ind w:right="-20"/>
              <w:contextualSpacing/>
              <w:rPr>
                <w:rFonts w:eastAsia="Aptos"/>
                <w:snapToGrid/>
                <w:color w:val="000000"/>
                <w:kern w:val="2"/>
                <w:szCs w:val="22"/>
              </w:rPr>
            </w:pPr>
          </w:p>
        </w:tc>
        <w:tc>
          <w:tcPr>
            <w:tcW w:w="2610" w:type="dxa"/>
            <w:tcMar>
              <w:left w:w="105" w:type="dxa"/>
              <w:right w:w="105" w:type="dxa"/>
            </w:tcMar>
          </w:tcPr>
          <w:p w:rsidR="00241AB4" w:rsidRPr="002214BB" w:rsidP="008C61F8" w14:paraId="7DF1E879" w14:textId="77777777">
            <w:pPr>
              <w:tabs>
                <w:tab w:val="left" w:pos="720"/>
              </w:tabs>
              <w:spacing w:after="120" w:line="276" w:lineRule="auto"/>
              <w:ind w:left="-20" w:right="-20"/>
              <w:jc w:val="center"/>
              <w:rPr>
                <w:szCs w:val="22"/>
              </w:rPr>
            </w:pPr>
            <w:r w:rsidRPr="002214BB">
              <w:rPr>
                <w:szCs w:val="22"/>
              </w:rPr>
              <w:t>ICEYE US, Inc.</w:t>
            </w:r>
          </w:p>
        </w:tc>
        <w:tc>
          <w:tcPr>
            <w:tcW w:w="1530" w:type="dxa"/>
            <w:tcMar>
              <w:left w:w="105" w:type="dxa"/>
              <w:right w:w="105" w:type="dxa"/>
            </w:tcMar>
          </w:tcPr>
          <w:p w:rsidR="00241AB4" w:rsidRPr="002214BB" w14:paraId="447059AD" w14:textId="77777777">
            <w:pPr>
              <w:tabs>
                <w:tab w:val="left" w:pos="720"/>
              </w:tabs>
              <w:spacing w:after="120" w:line="276" w:lineRule="auto"/>
              <w:ind w:left="-20" w:right="-20"/>
              <w:jc w:val="center"/>
              <w:rPr>
                <w:color w:val="000000"/>
                <w:szCs w:val="22"/>
              </w:rPr>
            </w:pPr>
            <w:r w:rsidRPr="002214BB">
              <w:rPr>
                <w:color w:val="000000"/>
                <w:szCs w:val="22"/>
              </w:rPr>
              <w:t>S3082</w:t>
            </w:r>
          </w:p>
        </w:tc>
        <w:tc>
          <w:tcPr>
            <w:tcW w:w="2790" w:type="dxa"/>
            <w:tcMar>
              <w:left w:w="105" w:type="dxa"/>
              <w:right w:w="105" w:type="dxa"/>
            </w:tcMar>
          </w:tcPr>
          <w:p w:rsidR="00241AB4" w:rsidRPr="002214BB" w14:paraId="252D1518" w14:textId="77777777">
            <w:pPr>
              <w:tabs>
                <w:tab w:val="left" w:pos="720"/>
              </w:tabs>
              <w:spacing w:after="120" w:line="276" w:lineRule="auto"/>
              <w:ind w:left="-20" w:right="-20"/>
              <w:jc w:val="center"/>
              <w:rPr>
                <w:color w:val="000000"/>
                <w:szCs w:val="22"/>
              </w:rPr>
            </w:pPr>
            <w:r w:rsidRPr="002214BB">
              <w:rPr>
                <w:color w:val="000000"/>
                <w:szCs w:val="22"/>
              </w:rPr>
              <w:t>ICEYE</w:t>
            </w:r>
          </w:p>
        </w:tc>
        <w:tc>
          <w:tcPr>
            <w:tcW w:w="1530" w:type="dxa"/>
            <w:tcMar>
              <w:left w:w="105" w:type="dxa"/>
              <w:right w:w="105" w:type="dxa"/>
            </w:tcMar>
          </w:tcPr>
          <w:p w:rsidR="00241AB4" w:rsidRPr="002214BB" w14:paraId="4D8F0BFD" w14:textId="77777777">
            <w:pPr>
              <w:tabs>
                <w:tab w:val="left" w:pos="720"/>
              </w:tabs>
              <w:spacing w:after="120" w:line="276" w:lineRule="auto"/>
              <w:ind w:left="-20" w:right="-20"/>
              <w:jc w:val="center"/>
              <w:rPr>
                <w:color w:val="000000"/>
                <w:szCs w:val="22"/>
              </w:rPr>
            </w:pPr>
            <w:r w:rsidRPr="002214BB">
              <w:rPr>
                <w:color w:val="000000"/>
                <w:szCs w:val="22"/>
              </w:rPr>
              <w:t>Small Satellite</w:t>
            </w:r>
          </w:p>
        </w:tc>
      </w:tr>
      <w:tr w14:paraId="6F06AFE6" w14:textId="77777777" w:rsidTr="008C61F8">
        <w:tblPrEx>
          <w:tblW w:w="9517" w:type="dxa"/>
          <w:tblLayout w:type="fixed"/>
          <w:tblLook w:val="04A0"/>
        </w:tblPrEx>
        <w:trPr>
          <w:trHeight w:val="285"/>
        </w:trPr>
        <w:tc>
          <w:tcPr>
            <w:tcW w:w="1057" w:type="dxa"/>
          </w:tcPr>
          <w:p w:rsidR="00241AB4" w:rsidRPr="008C61F8" w:rsidP="00241AB4" w14:paraId="3D84B432" w14:textId="77777777">
            <w:pPr>
              <w:widowControl/>
              <w:numPr>
                <w:ilvl w:val="0"/>
                <w:numId w:val="14"/>
              </w:numPr>
              <w:tabs>
                <w:tab w:val="left" w:pos="720"/>
              </w:tabs>
              <w:spacing w:after="120" w:line="276" w:lineRule="auto"/>
              <w:ind w:right="-14"/>
              <w:contextualSpacing/>
              <w:rPr>
                <w:rFonts w:eastAsia="Aptos"/>
                <w:snapToGrid/>
                <w:color w:val="000000"/>
                <w:kern w:val="2"/>
                <w:szCs w:val="22"/>
              </w:rPr>
            </w:pPr>
          </w:p>
        </w:tc>
        <w:tc>
          <w:tcPr>
            <w:tcW w:w="2610" w:type="dxa"/>
            <w:tcMar>
              <w:left w:w="105" w:type="dxa"/>
              <w:right w:w="105" w:type="dxa"/>
            </w:tcMar>
          </w:tcPr>
          <w:p w:rsidR="00241AB4" w:rsidRPr="002214BB" w:rsidP="008C61F8" w14:paraId="2701B0EA" w14:textId="77777777">
            <w:pPr>
              <w:tabs>
                <w:tab w:val="left" w:pos="720"/>
              </w:tabs>
              <w:spacing w:after="120" w:line="276" w:lineRule="auto"/>
              <w:ind w:left="-20" w:right="-14"/>
              <w:jc w:val="center"/>
              <w:rPr>
                <w:szCs w:val="22"/>
              </w:rPr>
            </w:pPr>
            <w:r w:rsidRPr="002214BB">
              <w:rPr>
                <w:szCs w:val="22"/>
              </w:rPr>
              <w:t>ICEYE US, Inc.</w:t>
            </w:r>
          </w:p>
        </w:tc>
        <w:tc>
          <w:tcPr>
            <w:tcW w:w="1530" w:type="dxa"/>
            <w:tcMar>
              <w:left w:w="105" w:type="dxa"/>
              <w:right w:w="105" w:type="dxa"/>
            </w:tcMar>
          </w:tcPr>
          <w:p w:rsidR="00241AB4" w:rsidRPr="002214BB" w14:paraId="06ECD72E" w14:textId="77777777">
            <w:pPr>
              <w:tabs>
                <w:tab w:val="left" w:pos="720"/>
              </w:tabs>
              <w:spacing w:after="120" w:line="276" w:lineRule="auto"/>
              <w:ind w:left="-20" w:right="-14"/>
              <w:jc w:val="center"/>
              <w:rPr>
                <w:color w:val="000000"/>
                <w:szCs w:val="22"/>
              </w:rPr>
            </w:pPr>
            <w:r w:rsidRPr="002214BB">
              <w:rPr>
                <w:color w:val="000000"/>
                <w:szCs w:val="22"/>
              </w:rPr>
              <w:t>S3165</w:t>
            </w:r>
          </w:p>
        </w:tc>
        <w:tc>
          <w:tcPr>
            <w:tcW w:w="2790" w:type="dxa"/>
            <w:tcMar>
              <w:left w:w="105" w:type="dxa"/>
              <w:right w:w="105" w:type="dxa"/>
            </w:tcMar>
          </w:tcPr>
          <w:p w:rsidR="00241AB4" w:rsidRPr="002214BB" w14:paraId="4707AED7" w14:textId="77777777">
            <w:pPr>
              <w:tabs>
                <w:tab w:val="left" w:pos="720"/>
              </w:tabs>
              <w:spacing w:after="120" w:line="276" w:lineRule="auto"/>
              <w:ind w:left="-20" w:right="-14"/>
              <w:jc w:val="center"/>
              <w:rPr>
                <w:color w:val="000000"/>
                <w:szCs w:val="22"/>
              </w:rPr>
            </w:pPr>
            <w:r w:rsidRPr="002214BB">
              <w:rPr>
                <w:color w:val="000000"/>
                <w:szCs w:val="22"/>
              </w:rPr>
              <w:t>ICEYE Second Tranche</w:t>
            </w:r>
          </w:p>
        </w:tc>
        <w:tc>
          <w:tcPr>
            <w:tcW w:w="1530" w:type="dxa"/>
            <w:tcMar>
              <w:left w:w="105" w:type="dxa"/>
              <w:right w:w="105" w:type="dxa"/>
            </w:tcMar>
          </w:tcPr>
          <w:p w:rsidR="00241AB4" w:rsidRPr="002214BB" w14:paraId="0CCB519D" w14:textId="77777777">
            <w:pPr>
              <w:tabs>
                <w:tab w:val="left" w:pos="720"/>
              </w:tabs>
              <w:spacing w:after="120" w:line="276" w:lineRule="auto"/>
              <w:ind w:left="-20" w:right="-14"/>
              <w:jc w:val="center"/>
              <w:rPr>
                <w:color w:val="000000"/>
                <w:szCs w:val="22"/>
              </w:rPr>
            </w:pPr>
            <w:r w:rsidRPr="002214BB">
              <w:rPr>
                <w:color w:val="000000"/>
                <w:szCs w:val="22"/>
              </w:rPr>
              <w:t>Small Satellite</w:t>
            </w:r>
          </w:p>
        </w:tc>
      </w:tr>
      <w:tr w14:paraId="4044E447" w14:textId="77777777" w:rsidTr="008C61F8">
        <w:tblPrEx>
          <w:tblW w:w="9517" w:type="dxa"/>
          <w:tblLayout w:type="fixed"/>
          <w:tblLook w:val="04A0"/>
        </w:tblPrEx>
        <w:trPr>
          <w:trHeight w:val="285"/>
        </w:trPr>
        <w:tc>
          <w:tcPr>
            <w:tcW w:w="1057" w:type="dxa"/>
          </w:tcPr>
          <w:p w:rsidR="00241AB4" w:rsidRPr="008C61F8" w:rsidP="00241AB4" w14:paraId="6E970FC6" w14:textId="77777777">
            <w:pPr>
              <w:widowControl/>
              <w:numPr>
                <w:ilvl w:val="0"/>
                <w:numId w:val="14"/>
              </w:numPr>
              <w:tabs>
                <w:tab w:val="left" w:pos="720"/>
              </w:tabs>
              <w:spacing w:after="120" w:line="276" w:lineRule="auto"/>
              <w:ind w:right="-14"/>
              <w:contextualSpacing/>
              <w:rPr>
                <w:rFonts w:eastAsia="Aptos"/>
                <w:snapToGrid/>
                <w:color w:val="000000"/>
                <w:kern w:val="2"/>
                <w:szCs w:val="22"/>
              </w:rPr>
            </w:pPr>
          </w:p>
        </w:tc>
        <w:tc>
          <w:tcPr>
            <w:tcW w:w="2610" w:type="dxa"/>
            <w:tcMar>
              <w:left w:w="105" w:type="dxa"/>
              <w:right w:w="105" w:type="dxa"/>
            </w:tcMar>
          </w:tcPr>
          <w:p w:rsidR="00241AB4" w:rsidRPr="002214BB" w:rsidP="008C61F8" w14:paraId="34451DA2" w14:textId="77777777">
            <w:pPr>
              <w:tabs>
                <w:tab w:val="left" w:pos="720"/>
              </w:tabs>
              <w:spacing w:after="120" w:line="276" w:lineRule="auto"/>
              <w:ind w:left="-20" w:right="-14"/>
              <w:jc w:val="center"/>
              <w:rPr>
                <w:szCs w:val="22"/>
              </w:rPr>
            </w:pPr>
            <w:r w:rsidRPr="002214BB">
              <w:rPr>
                <w:szCs w:val="22"/>
              </w:rPr>
              <w:t>ICEYE US, Inc.</w:t>
            </w:r>
          </w:p>
        </w:tc>
        <w:tc>
          <w:tcPr>
            <w:tcW w:w="1530" w:type="dxa"/>
            <w:tcMar>
              <w:left w:w="105" w:type="dxa"/>
              <w:right w:w="105" w:type="dxa"/>
            </w:tcMar>
          </w:tcPr>
          <w:p w:rsidR="00241AB4" w:rsidRPr="002214BB" w14:paraId="5A8EAFAF" w14:textId="77777777">
            <w:pPr>
              <w:tabs>
                <w:tab w:val="left" w:pos="720"/>
              </w:tabs>
              <w:spacing w:after="120" w:line="276" w:lineRule="auto"/>
              <w:ind w:left="-20" w:right="-14"/>
              <w:jc w:val="center"/>
              <w:rPr>
                <w:szCs w:val="22"/>
              </w:rPr>
            </w:pPr>
            <w:r w:rsidRPr="002214BB">
              <w:rPr>
                <w:szCs w:val="22"/>
              </w:rPr>
              <w:t>S3224</w:t>
            </w:r>
          </w:p>
        </w:tc>
        <w:tc>
          <w:tcPr>
            <w:tcW w:w="2790" w:type="dxa"/>
            <w:tcMar>
              <w:left w:w="105" w:type="dxa"/>
              <w:right w:w="105" w:type="dxa"/>
            </w:tcMar>
          </w:tcPr>
          <w:p w:rsidR="00241AB4" w:rsidRPr="002214BB" w14:paraId="2EF6B2A1" w14:textId="77777777">
            <w:pPr>
              <w:tabs>
                <w:tab w:val="left" w:pos="720"/>
              </w:tabs>
              <w:spacing w:after="120" w:line="276" w:lineRule="auto"/>
              <w:ind w:left="-20" w:right="-14"/>
              <w:jc w:val="center"/>
              <w:rPr>
                <w:szCs w:val="22"/>
              </w:rPr>
            </w:pPr>
            <w:r w:rsidRPr="002214BB">
              <w:rPr>
                <w:szCs w:val="22"/>
              </w:rPr>
              <w:t>ICEYE Third Tranche</w:t>
            </w:r>
          </w:p>
        </w:tc>
        <w:tc>
          <w:tcPr>
            <w:tcW w:w="1530" w:type="dxa"/>
            <w:tcMar>
              <w:left w:w="105" w:type="dxa"/>
              <w:right w:w="105" w:type="dxa"/>
            </w:tcMar>
          </w:tcPr>
          <w:p w:rsidR="00241AB4" w:rsidRPr="002214BB" w14:paraId="492F8D19" w14:textId="77777777">
            <w:pPr>
              <w:tabs>
                <w:tab w:val="left" w:pos="720"/>
              </w:tabs>
              <w:spacing w:after="120" w:line="276" w:lineRule="auto"/>
              <w:ind w:left="-20" w:right="-14"/>
              <w:jc w:val="center"/>
              <w:rPr>
                <w:szCs w:val="22"/>
              </w:rPr>
            </w:pPr>
            <w:r w:rsidRPr="002214BB">
              <w:rPr>
                <w:szCs w:val="22"/>
              </w:rPr>
              <w:t>Small Satellite</w:t>
            </w:r>
          </w:p>
        </w:tc>
      </w:tr>
      <w:tr w14:paraId="47932E36" w14:textId="77777777" w:rsidTr="008C61F8">
        <w:tblPrEx>
          <w:tblW w:w="9517" w:type="dxa"/>
          <w:tblLayout w:type="fixed"/>
          <w:tblLook w:val="04A0"/>
        </w:tblPrEx>
        <w:trPr>
          <w:trHeight w:val="285"/>
        </w:trPr>
        <w:tc>
          <w:tcPr>
            <w:tcW w:w="1057" w:type="dxa"/>
          </w:tcPr>
          <w:p w:rsidR="00241AB4" w:rsidRPr="008C61F8" w:rsidP="00241AB4" w14:paraId="2DF65CB9" w14:textId="77777777">
            <w:pPr>
              <w:widowControl/>
              <w:numPr>
                <w:ilvl w:val="0"/>
                <w:numId w:val="14"/>
              </w:numPr>
              <w:tabs>
                <w:tab w:val="left" w:pos="720"/>
              </w:tabs>
              <w:spacing w:after="120" w:line="276" w:lineRule="auto"/>
              <w:ind w:right="-14"/>
              <w:contextualSpacing/>
              <w:rPr>
                <w:rFonts w:eastAsia="Aptos"/>
                <w:snapToGrid/>
                <w:color w:val="000000"/>
                <w:kern w:val="2"/>
                <w:szCs w:val="22"/>
              </w:rPr>
            </w:pPr>
          </w:p>
        </w:tc>
        <w:tc>
          <w:tcPr>
            <w:tcW w:w="2610" w:type="dxa"/>
            <w:tcMar>
              <w:left w:w="105" w:type="dxa"/>
              <w:right w:w="105" w:type="dxa"/>
            </w:tcMar>
          </w:tcPr>
          <w:p w:rsidR="00241AB4" w:rsidRPr="002214BB" w:rsidP="008C61F8" w14:paraId="5F4FF262" w14:textId="77777777">
            <w:pPr>
              <w:tabs>
                <w:tab w:val="left" w:pos="720"/>
              </w:tabs>
              <w:spacing w:after="120" w:line="276" w:lineRule="auto"/>
              <w:ind w:left="-20" w:right="-14"/>
              <w:jc w:val="center"/>
              <w:rPr>
                <w:szCs w:val="22"/>
              </w:rPr>
            </w:pPr>
            <w:r w:rsidRPr="002214BB">
              <w:rPr>
                <w:szCs w:val="22"/>
              </w:rPr>
              <w:t>Impulse Space</w:t>
            </w:r>
          </w:p>
        </w:tc>
        <w:tc>
          <w:tcPr>
            <w:tcW w:w="1530" w:type="dxa"/>
            <w:tcMar>
              <w:left w:w="105" w:type="dxa"/>
              <w:right w:w="105" w:type="dxa"/>
            </w:tcMar>
          </w:tcPr>
          <w:p w:rsidR="00241AB4" w:rsidRPr="002214BB" w14:paraId="191276E4" w14:textId="77777777">
            <w:pPr>
              <w:tabs>
                <w:tab w:val="left" w:pos="720"/>
              </w:tabs>
              <w:spacing w:after="120" w:line="276" w:lineRule="auto"/>
              <w:ind w:left="-20" w:right="-14"/>
              <w:jc w:val="center"/>
              <w:rPr>
                <w:szCs w:val="22"/>
              </w:rPr>
            </w:pPr>
            <w:r w:rsidRPr="002214BB">
              <w:rPr>
                <w:szCs w:val="22"/>
              </w:rPr>
              <w:t>S3194</w:t>
            </w:r>
          </w:p>
        </w:tc>
        <w:tc>
          <w:tcPr>
            <w:tcW w:w="2790" w:type="dxa"/>
            <w:tcMar>
              <w:left w:w="105" w:type="dxa"/>
              <w:right w:w="105" w:type="dxa"/>
            </w:tcMar>
          </w:tcPr>
          <w:p w:rsidR="00241AB4" w:rsidRPr="002214BB" w14:paraId="7467C1C5" w14:textId="77777777">
            <w:pPr>
              <w:tabs>
                <w:tab w:val="left" w:pos="720"/>
              </w:tabs>
              <w:spacing w:after="120" w:line="276" w:lineRule="auto"/>
              <w:ind w:left="-20" w:right="-14"/>
              <w:jc w:val="center"/>
              <w:rPr>
                <w:szCs w:val="22"/>
              </w:rPr>
            </w:pPr>
            <w:r w:rsidRPr="002214BB">
              <w:rPr>
                <w:szCs w:val="22"/>
              </w:rPr>
              <w:t>Impulse-2</w:t>
            </w:r>
          </w:p>
        </w:tc>
        <w:tc>
          <w:tcPr>
            <w:tcW w:w="1530" w:type="dxa"/>
            <w:tcMar>
              <w:left w:w="105" w:type="dxa"/>
              <w:right w:w="105" w:type="dxa"/>
            </w:tcMar>
          </w:tcPr>
          <w:p w:rsidR="00241AB4" w:rsidRPr="002214BB" w14:paraId="4B81A491" w14:textId="77777777">
            <w:pPr>
              <w:tabs>
                <w:tab w:val="left" w:pos="720"/>
              </w:tabs>
              <w:spacing w:after="120" w:line="276" w:lineRule="auto"/>
              <w:ind w:left="-20" w:right="-14"/>
              <w:jc w:val="center"/>
              <w:rPr>
                <w:szCs w:val="22"/>
              </w:rPr>
            </w:pPr>
            <w:r w:rsidRPr="002214BB">
              <w:rPr>
                <w:szCs w:val="22"/>
              </w:rPr>
              <w:t>Small Satellite</w:t>
            </w:r>
          </w:p>
        </w:tc>
      </w:tr>
      <w:tr w14:paraId="04269928" w14:textId="77777777" w:rsidTr="008C61F8">
        <w:tblPrEx>
          <w:tblW w:w="9517" w:type="dxa"/>
          <w:tblLayout w:type="fixed"/>
          <w:tblLook w:val="04A0"/>
        </w:tblPrEx>
        <w:trPr>
          <w:trHeight w:val="285"/>
        </w:trPr>
        <w:tc>
          <w:tcPr>
            <w:tcW w:w="1057" w:type="dxa"/>
          </w:tcPr>
          <w:p w:rsidR="00241AB4" w:rsidRPr="008C61F8" w:rsidP="00241AB4" w14:paraId="746097CB" w14:textId="77777777">
            <w:pPr>
              <w:widowControl/>
              <w:numPr>
                <w:ilvl w:val="0"/>
                <w:numId w:val="14"/>
              </w:numPr>
              <w:tabs>
                <w:tab w:val="left" w:pos="720"/>
              </w:tabs>
              <w:spacing w:after="120" w:line="276" w:lineRule="auto"/>
              <w:ind w:right="-14"/>
              <w:contextualSpacing/>
              <w:rPr>
                <w:rFonts w:eastAsia="Aptos"/>
                <w:snapToGrid/>
                <w:color w:val="000000"/>
                <w:kern w:val="2"/>
                <w:szCs w:val="22"/>
              </w:rPr>
            </w:pPr>
          </w:p>
        </w:tc>
        <w:tc>
          <w:tcPr>
            <w:tcW w:w="2610" w:type="dxa"/>
            <w:tcMar>
              <w:left w:w="105" w:type="dxa"/>
              <w:right w:w="105" w:type="dxa"/>
            </w:tcMar>
          </w:tcPr>
          <w:p w:rsidR="00241AB4" w:rsidRPr="002214BB" w:rsidP="008C61F8" w14:paraId="38AC4035" w14:textId="77777777">
            <w:pPr>
              <w:tabs>
                <w:tab w:val="left" w:pos="720"/>
              </w:tabs>
              <w:spacing w:after="120" w:line="276" w:lineRule="auto"/>
              <w:ind w:left="-20" w:right="-14"/>
              <w:jc w:val="center"/>
              <w:rPr>
                <w:szCs w:val="22"/>
              </w:rPr>
            </w:pPr>
            <w:r w:rsidRPr="002214BB">
              <w:rPr>
                <w:szCs w:val="22"/>
              </w:rPr>
              <w:t>Impulse Space</w:t>
            </w:r>
          </w:p>
        </w:tc>
        <w:tc>
          <w:tcPr>
            <w:tcW w:w="1530" w:type="dxa"/>
            <w:tcMar>
              <w:left w:w="105" w:type="dxa"/>
              <w:right w:w="105" w:type="dxa"/>
            </w:tcMar>
          </w:tcPr>
          <w:p w:rsidR="00241AB4" w:rsidRPr="002214BB" w14:paraId="4327F5AA" w14:textId="77777777">
            <w:pPr>
              <w:tabs>
                <w:tab w:val="left" w:pos="720"/>
              </w:tabs>
              <w:spacing w:after="120" w:line="276" w:lineRule="auto"/>
              <w:ind w:left="-20" w:right="-14"/>
              <w:jc w:val="center"/>
              <w:rPr>
                <w:szCs w:val="22"/>
              </w:rPr>
            </w:pPr>
            <w:r w:rsidRPr="002214BB">
              <w:rPr>
                <w:szCs w:val="22"/>
              </w:rPr>
              <w:t>S3228</w:t>
            </w:r>
          </w:p>
        </w:tc>
        <w:tc>
          <w:tcPr>
            <w:tcW w:w="2790" w:type="dxa"/>
            <w:tcMar>
              <w:left w:w="105" w:type="dxa"/>
              <w:right w:w="105" w:type="dxa"/>
            </w:tcMar>
          </w:tcPr>
          <w:p w:rsidR="00241AB4" w:rsidRPr="002214BB" w14:paraId="6F084E60" w14:textId="77777777">
            <w:pPr>
              <w:tabs>
                <w:tab w:val="left" w:pos="720"/>
              </w:tabs>
              <w:spacing w:after="120" w:line="276" w:lineRule="auto"/>
              <w:ind w:left="-20" w:right="-14"/>
              <w:jc w:val="center"/>
              <w:rPr>
                <w:szCs w:val="22"/>
              </w:rPr>
            </w:pPr>
            <w:r w:rsidRPr="002214BB">
              <w:rPr>
                <w:szCs w:val="22"/>
              </w:rPr>
              <w:t>Impulse-3</w:t>
            </w:r>
          </w:p>
        </w:tc>
        <w:tc>
          <w:tcPr>
            <w:tcW w:w="1530" w:type="dxa"/>
            <w:tcMar>
              <w:left w:w="105" w:type="dxa"/>
              <w:right w:w="105" w:type="dxa"/>
            </w:tcMar>
          </w:tcPr>
          <w:p w:rsidR="00241AB4" w:rsidRPr="002214BB" w14:paraId="2CB3ADFD" w14:textId="77777777">
            <w:pPr>
              <w:tabs>
                <w:tab w:val="left" w:pos="720"/>
              </w:tabs>
              <w:spacing w:after="120" w:line="276" w:lineRule="auto"/>
              <w:ind w:left="-20" w:right="-14"/>
              <w:jc w:val="center"/>
              <w:rPr>
                <w:szCs w:val="22"/>
              </w:rPr>
            </w:pPr>
            <w:r w:rsidRPr="002214BB">
              <w:rPr>
                <w:szCs w:val="22"/>
              </w:rPr>
              <w:t>Small Satellite</w:t>
            </w:r>
          </w:p>
        </w:tc>
      </w:tr>
      <w:tr w14:paraId="4ED04F95" w14:textId="77777777" w:rsidTr="008C61F8">
        <w:tblPrEx>
          <w:tblW w:w="9517" w:type="dxa"/>
          <w:tblLayout w:type="fixed"/>
          <w:tblLook w:val="04A0"/>
        </w:tblPrEx>
        <w:trPr>
          <w:trHeight w:val="285"/>
        </w:trPr>
        <w:tc>
          <w:tcPr>
            <w:tcW w:w="1057" w:type="dxa"/>
          </w:tcPr>
          <w:p w:rsidR="00241AB4" w:rsidRPr="008C61F8" w:rsidP="00241AB4" w14:paraId="57CE49A1" w14:textId="77777777">
            <w:pPr>
              <w:widowControl/>
              <w:numPr>
                <w:ilvl w:val="0"/>
                <w:numId w:val="14"/>
              </w:numPr>
              <w:tabs>
                <w:tab w:val="left" w:pos="720"/>
              </w:tabs>
              <w:spacing w:after="120" w:line="276" w:lineRule="auto"/>
              <w:ind w:right="-20"/>
              <w:contextualSpacing/>
              <w:rPr>
                <w:rFonts w:eastAsia="Aptos"/>
                <w:snapToGrid/>
                <w:color w:val="000000"/>
                <w:kern w:val="2"/>
                <w:szCs w:val="22"/>
              </w:rPr>
            </w:pPr>
          </w:p>
        </w:tc>
        <w:tc>
          <w:tcPr>
            <w:tcW w:w="2610" w:type="dxa"/>
            <w:tcMar>
              <w:left w:w="105" w:type="dxa"/>
              <w:right w:w="105" w:type="dxa"/>
            </w:tcMar>
          </w:tcPr>
          <w:p w:rsidR="00241AB4" w:rsidRPr="002214BB" w:rsidP="008C61F8" w14:paraId="1FEB84E0" w14:textId="77777777">
            <w:pPr>
              <w:tabs>
                <w:tab w:val="left" w:pos="720"/>
              </w:tabs>
              <w:spacing w:after="120" w:line="276" w:lineRule="auto"/>
              <w:ind w:left="-20" w:right="-20"/>
              <w:jc w:val="center"/>
              <w:rPr>
                <w:szCs w:val="22"/>
              </w:rPr>
            </w:pPr>
            <w:r w:rsidRPr="002214BB">
              <w:rPr>
                <w:szCs w:val="22"/>
              </w:rPr>
              <w:t>Loft Orbital Solutions Inc.</w:t>
            </w:r>
          </w:p>
        </w:tc>
        <w:tc>
          <w:tcPr>
            <w:tcW w:w="1530" w:type="dxa"/>
            <w:tcMar>
              <w:left w:w="105" w:type="dxa"/>
              <w:right w:w="105" w:type="dxa"/>
            </w:tcMar>
          </w:tcPr>
          <w:p w:rsidR="00241AB4" w:rsidRPr="002214BB" w14:paraId="2955419E" w14:textId="77777777">
            <w:pPr>
              <w:tabs>
                <w:tab w:val="left" w:pos="720"/>
              </w:tabs>
              <w:spacing w:after="120" w:line="276" w:lineRule="auto"/>
              <w:ind w:left="-20" w:right="-20"/>
              <w:jc w:val="center"/>
              <w:rPr>
                <w:color w:val="000000"/>
                <w:szCs w:val="22"/>
              </w:rPr>
            </w:pPr>
            <w:r w:rsidRPr="002214BB">
              <w:rPr>
                <w:color w:val="000000"/>
                <w:szCs w:val="22"/>
              </w:rPr>
              <w:t>S3072</w:t>
            </w:r>
          </w:p>
        </w:tc>
        <w:tc>
          <w:tcPr>
            <w:tcW w:w="2790" w:type="dxa"/>
            <w:tcMar>
              <w:left w:w="105" w:type="dxa"/>
              <w:right w:w="105" w:type="dxa"/>
            </w:tcMar>
          </w:tcPr>
          <w:p w:rsidR="00241AB4" w:rsidRPr="002214BB" w14:paraId="46C325BC" w14:textId="77777777">
            <w:pPr>
              <w:tabs>
                <w:tab w:val="left" w:pos="720"/>
              </w:tabs>
              <w:spacing w:after="120" w:line="276" w:lineRule="auto"/>
              <w:ind w:left="-20" w:right="-20"/>
              <w:jc w:val="center"/>
              <w:rPr>
                <w:color w:val="000000"/>
                <w:szCs w:val="22"/>
              </w:rPr>
            </w:pPr>
            <w:r w:rsidRPr="002214BB">
              <w:rPr>
                <w:color w:val="000000"/>
                <w:szCs w:val="22"/>
              </w:rPr>
              <w:t>YAM-3</w:t>
            </w:r>
          </w:p>
        </w:tc>
        <w:tc>
          <w:tcPr>
            <w:tcW w:w="1530" w:type="dxa"/>
            <w:tcMar>
              <w:left w:w="105" w:type="dxa"/>
              <w:right w:w="105" w:type="dxa"/>
            </w:tcMar>
          </w:tcPr>
          <w:p w:rsidR="00241AB4" w:rsidRPr="002214BB" w14:paraId="478B873F" w14:textId="77777777">
            <w:pPr>
              <w:tabs>
                <w:tab w:val="left" w:pos="720"/>
              </w:tabs>
              <w:spacing w:after="120" w:line="276" w:lineRule="auto"/>
              <w:ind w:left="-20" w:right="-20"/>
              <w:jc w:val="center"/>
              <w:rPr>
                <w:color w:val="000000"/>
                <w:szCs w:val="22"/>
              </w:rPr>
            </w:pPr>
            <w:r w:rsidRPr="002214BB">
              <w:rPr>
                <w:color w:val="000000"/>
                <w:szCs w:val="22"/>
              </w:rPr>
              <w:t>Small Satellite</w:t>
            </w:r>
          </w:p>
        </w:tc>
      </w:tr>
      <w:tr w14:paraId="78D1DA9D" w14:textId="77777777" w:rsidTr="008C61F8">
        <w:tblPrEx>
          <w:tblW w:w="9517" w:type="dxa"/>
          <w:tblLayout w:type="fixed"/>
          <w:tblLook w:val="04A0"/>
        </w:tblPrEx>
        <w:trPr>
          <w:trHeight w:val="285"/>
        </w:trPr>
        <w:tc>
          <w:tcPr>
            <w:tcW w:w="1057" w:type="dxa"/>
          </w:tcPr>
          <w:p w:rsidR="00241AB4" w:rsidRPr="008C61F8" w:rsidP="00241AB4" w14:paraId="2889DCD9" w14:textId="77777777">
            <w:pPr>
              <w:widowControl/>
              <w:numPr>
                <w:ilvl w:val="0"/>
                <w:numId w:val="14"/>
              </w:numPr>
              <w:tabs>
                <w:tab w:val="left" w:pos="720"/>
              </w:tabs>
              <w:spacing w:after="120" w:line="276" w:lineRule="auto"/>
              <w:ind w:right="-20"/>
              <w:contextualSpacing/>
              <w:rPr>
                <w:rFonts w:eastAsia="Aptos"/>
                <w:snapToGrid/>
                <w:color w:val="000000"/>
                <w:kern w:val="2"/>
                <w:szCs w:val="22"/>
              </w:rPr>
            </w:pPr>
          </w:p>
        </w:tc>
        <w:tc>
          <w:tcPr>
            <w:tcW w:w="2610" w:type="dxa"/>
            <w:tcMar>
              <w:left w:w="105" w:type="dxa"/>
              <w:right w:w="105" w:type="dxa"/>
            </w:tcMar>
          </w:tcPr>
          <w:p w:rsidR="00241AB4" w:rsidRPr="002214BB" w:rsidP="008C61F8" w14:paraId="4BEA42E1" w14:textId="77777777">
            <w:pPr>
              <w:tabs>
                <w:tab w:val="left" w:pos="720"/>
              </w:tabs>
              <w:spacing w:after="120" w:line="276" w:lineRule="auto"/>
              <w:ind w:left="-20" w:right="-20"/>
              <w:jc w:val="center"/>
              <w:rPr>
                <w:szCs w:val="22"/>
              </w:rPr>
            </w:pPr>
            <w:r w:rsidRPr="002214BB">
              <w:rPr>
                <w:szCs w:val="22"/>
              </w:rPr>
              <w:t>Loft Orbital Solutions Inc.</w:t>
            </w:r>
          </w:p>
        </w:tc>
        <w:tc>
          <w:tcPr>
            <w:tcW w:w="1530" w:type="dxa"/>
            <w:tcMar>
              <w:left w:w="105" w:type="dxa"/>
              <w:right w:w="105" w:type="dxa"/>
            </w:tcMar>
          </w:tcPr>
          <w:p w:rsidR="00241AB4" w:rsidRPr="002214BB" w14:paraId="7514879A" w14:textId="77777777">
            <w:pPr>
              <w:tabs>
                <w:tab w:val="left" w:pos="720"/>
              </w:tabs>
              <w:spacing w:after="120" w:line="276" w:lineRule="auto"/>
              <w:ind w:left="-20" w:right="-20"/>
              <w:jc w:val="center"/>
              <w:rPr>
                <w:color w:val="000000"/>
                <w:szCs w:val="22"/>
              </w:rPr>
            </w:pPr>
            <w:r w:rsidRPr="002214BB">
              <w:rPr>
                <w:color w:val="000000"/>
                <w:szCs w:val="22"/>
              </w:rPr>
              <w:t>S3147</w:t>
            </w:r>
          </w:p>
        </w:tc>
        <w:tc>
          <w:tcPr>
            <w:tcW w:w="2790" w:type="dxa"/>
            <w:tcMar>
              <w:left w:w="105" w:type="dxa"/>
              <w:right w:w="105" w:type="dxa"/>
            </w:tcMar>
          </w:tcPr>
          <w:p w:rsidR="00241AB4" w:rsidRPr="002214BB" w14:paraId="2FA3254B" w14:textId="77777777">
            <w:pPr>
              <w:tabs>
                <w:tab w:val="left" w:pos="720"/>
              </w:tabs>
              <w:spacing w:after="120" w:line="276" w:lineRule="auto"/>
              <w:ind w:left="-20" w:right="-20"/>
              <w:jc w:val="center"/>
              <w:rPr>
                <w:color w:val="000000"/>
                <w:szCs w:val="22"/>
              </w:rPr>
            </w:pPr>
            <w:r w:rsidRPr="002214BB">
              <w:rPr>
                <w:color w:val="000000"/>
                <w:szCs w:val="22"/>
              </w:rPr>
              <w:t>YAM-5</w:t>
            </w:r>
          </w:p>
        </w:tc>
        <w:tc>
          <w:tcPr>
            <w:tcW w:w="1530" w:type="dxa"/>
            <w:tcMar>
              <w:left w:w="105" w:type="dxa"/>
              <w:right w:w="105" w:type="dxa"/>
            </w:tcMar>
          </w:tcPr>
          <w:p w:rsidR="00241AB4" w:rsidRPr="002214BB" w14:paraId="20DA7BF3" w14:textId="77777777">
            <w:pPr>
              <w:tabs>
                <w:tab w:val="left" w:pos="720"/>
              </w:tabs>
              <w:spacing w:after="120" w:line="276" w:lineRule="auto"/>
              <w:ind w:left="-20" w:right="-20"/>
              <w:jc w:val="center"/>
              <w:rPr>
                <w:color w:val="000000"/>
                <w:szCs w:val="22"/>
              </w:rPr>
            </w:pPr>
            <w:r w:rsidRPr="002214BB">
              <w:rPr>
                <w:color w:val="000000"/>
                <w:szCs w:val="22"/>
              </w:rPr>
              <w:t>Small Satellite</w:t>
            </w:r>
          </w:p>
        </w:tc>
      </w:tr>
      <w:tr w14:paraId="13918B0A" w14:textId="77777777" w:rsidTr="00BE7F1A">
        <w:tblPrEx>
          <w:tblW w:w="9517" w:type="dxa"/>
          <w:tblLayout w:type="fixed"/>
          <w:tblLook w:val="04A0"/>
        </w:tblPrEx>
        <w:trPr>
          <w:trHeight w:val="408"/>
        </w:trPr>
        <w:tc>
          <w:tcPr>
            <w:tcW w:w="1057" w:type="dxa"/>
          </w:tcPr>
          <w:p w:rsidR="00241AB4" w:rsidRPr="008C61F8" w:rsidP="00241AB4" w14:paraId="25BCA1DD" w14:textId="77777777">
            <w:pPr>
              <w:widowControl/>
              <w:numPr>
                <w:ilvl w:val="0"/>
                <w:numId w:val="14"/>
              </w:numPr>
              <w:spacing w:after="160" w:line="276" w:lineRule="auto"/>
              <w:contextualSpacing/>
              <w:rPr>
                <w:rFonts w:eastAsia="Aptos"/>
                <w:snapToGrid/>
                <w:color w:val="000000"/>
                <w:kern w:val="2"/>
                <w:szCs w:val="22"/>
              </w:rPr>
            </w:pPr>
          </w:p>
        </w:tc>
        <w:tc>
          <w:tcPr>
            <w:tcW w:w="2610" w:type="dxa"/>
            <w:tcMar>
              <w:left w:w="105" w:type="dxa"/>
              <w:right w:w="105" w:type="dxa"/>
            </w:tcMar>
          </w:tcPr>
          <w:p w:rsidR="00241AB4" w:rsidRPr="002214BB" w:rsidP="008C61F8" w14:paraId="509A5342" w14:textId="77777777">
            <w:pPr>
              <w:spacing w:line="276" w:lineRule="auto"/>
              <w:jc w:val="center"/>
              <w:rPr>
                <w:szCs w:val="22"/>
              </w:rPr>
            </w:pPr>
            <w:r w:rsidRPr="002214BB">
              <w:rPr>
                <w:szCs w:val="22"/>
              </w:rPr>
              <w:t>Loft Orbital Solutions, Inc.</w:t>
            </w:r>
          </w:p>
        </w:tc>
        <w:tc>
          <w:tcPr>
            <w:tcW w:w="1530" w:type="dxa"/>
            <w:tcMar>
              <w:left w:w="105" w:type="dxa"/>
              <w:right w:w="105" w:type="dxa"/>
            </w:tcMar>
          </w:tcPr>
          <w:p w:rsidR="00241AB4" w:rsidRPr="002214BB" w14:paraId="4B78D8C0" w14:textId="77777777">
            <w:pPr>
              <w:spacing w:line="276" w:lineRule="auto"/>
              <w:jc w:val="center"/>
              <w:rPr>
                <w:color w:val="000000"/>
                <w:szCs w:val="22"/>
              </w:rPr>
            </w:pPr>
            <w:r w:rsidRPr="002214BB">
              <w:rPr>
                <w:color w:val="000000"/>
                <w:szCs w:val="22"/>
              </w:rPr>
              <w:t>S3170</w:t>
            </w:r>
          </w:p>
        </w:tc>
        <w:tc>
          <w:tcPr>
            <w:tcW w:w="2790" w:type="dxa"/>
            <w:tcMar>
              <w:left w:w="105" w:type="dxa"/>
              <w:right w:w="105" w:type="dxa"/>
            </w:tcMar>
          </w:tcPr>
          <w:p w:rsidR="00241AB4" w:rsidRPr="002214BB" w14:paraId="76202C6B" w14:textId="77777777">
            <w:pPr>
              <w:spacing w:line="276" w:lineRule="auto"/>
              <w:jc w:val="center"/>
              <w:rPr>
                <w:color w:val="000000"/>
                <w:szCs w:val="22"/>
              </w:rPr>
            </w:pPr>
            <w:r w:rsidRPr="002214BB">
              <w:rPr>
                <w:color w:val="000000"/>
                <w:szCs w:val="22"/>
              </w:rPr>
              <w:t>YAM-6</w:t>
            </w:r>
          </w:p>
        </w:tc>
        <w:tc>
          <w:tcPr>
            <w:tcW w:w="1530" w:type="dxa"/>
            <w:tcMar>
              <w:left w:w="105" w:type="dxa"/>
              <w:right w:w="105" w:type="dxa"/>
            </w:tcMar>
          </w:tcPr>
          <w:p w:rsidR="00241AB4" w:rsidRPr="002214BB" w14:paraId="4B54E993" w14:textId="77777777">
            <w:pPr>
              <w:spacing w:line="276" w:lineRule="auto"/>
              <w:jc w:val="center"/>
              <w:rPr>
                <w:color w:val="000000"/>
                <w:szCs w:val="22"/>
              </w:rPr>
            </w:pPr>
            <w:r w:rsidRPr="002214BB">
              <w:rPr>
                <w:color w:val="000000"/>
                <w:szCs w:val="22"/>
              </w:rPr>
              <w:t>Small Satellite</w:t>
            </w:r>
          </w:p>
        </w:tc>
      </w:tr>
      <w:tr w14:paraId="3D818E30" w14:textId="77777777" w:rsidTr="007B5D95">
        <w:tblPrEx>
          <w:tblW w:w="9517" w:type="dxa"/>
          <w:tblLayout w:type="fixed"/>
          <w:tblLook w:val="04A0"/>
        </w:tblPrEx>
        <w:trPr>
          <w:trHeight w:val="426"/>
        </w:trPr>
        <w:tc>
          <w:tcPr>
            <w:tcW w:w="1057" w:type="dxa"/>
          </w:tcPr>
          <w:p w:rsidR="00241AB4" w:rsidRPr="008C61F8" w:rsidP="00241AB4" w14:paraId="518FC1EB" w14:textId="77777777">
            <w:pPr>
              <w:widowControl/>
              <w:numPr>
                <w:ilvl w:val="0"/>
                <w:numId w:val="14"/>
              </w:numPr>
              <w:spacing w:after="160" w:line="276" w:lineRule="auto"/>
              <w:contextualSpacing/>
              <w:rPr>
                <w:rFonts w:eastAsia="Aptos"/>
                <w:snapToGrid/>
                <w:color w:val="000000"/>
                <w:kern w:val="2"/>
                <w:szCs w:val="22"/>
              </w:rPr>
            </w:pPr>
          </w:p>
        </w:tc>
        <w:tc>
          <w:tcPr>
            <w:tcW w:w="2610" w:type="dxa"/>
            <w:tcMar>
              <w:left w:w="105" w:type="dxa"/>
              <w:right w:w="105" w:type="dxa"/>
            </w:tcMar>
          </w:tcPr>
          <w:p w:rsidR="00241AB4" w:rsidRPr="002214BB" w:rsidP="008C61F8" w14:paraId="130F328F" w14:textId="77777777">
            <w:pPr>
              <w:spacing w:line="276" w:lineRule="auto"/>
              <w:jc w:val="center"/>
              <w:rPr>
                <w:color w:val="000000"/>
                <w:szCs w:val="22"/>
              </w:rPr>
            </w:pPr>
            <w:r w:rsidRPr="002214BB">
              <w:rPr>
                <w:szCs w:val="22"/>
              </w:rPr>
              <w:t>Loft Orbital Solutions, Inc.</w:t>
            </w:r>
          </w:p>
        </w:tc>
        <w:tc>
          <w:tcPr>
            <w:tcW w:w="1530" w:type="dxa"/>
            <w:tcMar>
              <w:left w:w="105" w:type="dxa"/>
              <w:right w:w="105" w:type="dxa"/>
            </w:tcMar>
          </w:tcPr>
          <w:p w:rsidR="00241AB4" w:rsidRPr="002214BB" w14:paraId="491357CA" w14:textId="77777777">
            <w:pPr>
              <w:spacing w:line="276" w:lineRule="auto"/>
              <w:jc w:val="center"/>
              <w:rPr>
                <w:color w:val="000000"/>
                <w:szCs w:val="22"/>
              </w:rPr>
            </w:pPr>
            <w:r w:rsidRPr="002214BB">
              <w:rPr>
                <w:color w:val="000000"/>
                <w:szCs w:val="22"/>
              </w:rPr>
              <w:t>S3184</w:t>
            </w:r>
          </w:p>
        </w:tc>
        <w:tc>
          <w:tcPr>
            <w:tcW w:w="2790" w:type="dxa"/>
            <w:tcMar>
              <w:left w:w="105" w:type="dxa"/>
              <w:right w:w="105" w:type="dxa"/>
            </w:tcMar>
          </w:tcPr>
          <w:p w:rsidR="00241AB4" w:rsidRPr="002214BB" w14:paraId="061BB0EF" w14:textId="77777777">
            <w:pPr>
              <w:spacing w:line="276" w:lineRule="auto"/>
              <w:jc w:val="center"/>
              <w:rPr>
                <w:color w:val="000000"/>
                <w:szCs w:val="22"/>
              </w:rPr>
            </w:pPr>
            <w:r w:rsidRPr="002214BB">
              <w:rPr>
                <w:color w:val="000000"/>
                <w:szCs w:val="22"/>
              </w:rPr>
              <w:t>YAM-7</w:t>
            </w:r>
          </w:p>
        </w:tc>
        <w:tc>
          <w:tcPr>
            <w:tcW w:w="1530" w:type="dxa"/>
            <w:tcMar>
              <w:left w:w="105" w:type="dxa"/>
              <w:right w:w="105" w:type="dxa"/>
            </w:tcMar>
          </w:tcPr>
          <w:p w:rsidR="00241AB4" w:rsidRPr="002214BB" w14:paraId="6F5F7E6A" w14:textId="77777777">
            <w:pPr>
              <w:spacing w:line="276" w:lineRule="auto"/>
              <w:jc w:val="center"/>
              <w:rPr>
                <w:color w:val="000000"/>
                <w:szCs w:val="22"/>
              </w:rPr>
            </w:pPr>
            <w:r w:rsidRPr="002214BB">
              <w:rPr>
                <w:color w:val="000000"/>
                <w:szCs w:val="22"/>
              </w:rPr>
              <w:t>Small Satellite</w:t>
            </w:r>
          </w:p>
        </w:tc>
      </w:tr>
      <w:tr w14:paraId="4AD2EE3F" w14:textId="77777777" w:rsidTr="00BE7F1A">
        <w:tblPrEx>
          <w:tblW w:w="9517" w:type="dxa"/>
          <w:tblLayout w:type="fixed"/>
          <w:tblLook w:val="04A0"/>
        </w:tblPrEx>
        <w:trPr>
          <w:trHeight w:val="354"/>
        </w:trPr>
        <w:tc>
          <w:tcPr>
            <w:tcW w:w="1057" w:type="dxa"/>
          </w:tcPr>
          <w:p w:rsidR="00241AB4" w:rsidRPr="008C61F8" w:rsidP="00241AB4" w14:paraId="2E388DA6" w14:textId="77777777">
            <w:pPr>
              <w:widowControl/>
              <w:numPr>
                <w:ilvl w:val="0"/>
                <w:numId w:val="14"/>
              </w:numPr>
              <w:tabs>
                <w:tab w:val="left" w:pos="720"/>
              </w:tabs>
              <w:spacing w:after="120" w:line="276" w:lineRule="auto"/>
              <w:ind w:right="-20"/>
              <w:contextualSpacing/>
              <w:rPr>
                <w:rFonts w:eastAsia="Aptos"/>
                <w:snapToGrid/>
                <w:color w:val="000000"/>
                <w:kern w:val="2"/>
                <w:szCs w:val="22"/>
              </w:rPr>
            </w:pPr>
          </w:p>
        </w:tc>
        <w:tc>
          <w:tcPr>
            <w:tcW w:w="2610" w:type="dxa"/>
            <w:tcMar>
              <w:left w:w="105" w:type="dxa"/>
              <w:right w:w="105" w:type="dxa"/>
            </w:tcMar>
          </w:tcPr>
          <w:p w:rsidR="00241AB4" w:rsidRPr="002214BB" w:rsidP="008C61F8" w14:paraId="4A9ED459" w14:textId="77777777">
            <w:pPr>
              <w:tabs>
                <w:tab w:val="left" w:pos="720"/>
              </w:tabs>
              <w:spacing w:after="120" w:line="276" w:lineRule="auto"/>
              <w:ind w:left="-20" w:right="-20"/>
              <w:jc w:val="center"/>
              <w:rPr>
                <w:szCs w:val="22"/>
              </w:rPr>
            </w:pPr>
            <w:r w:rsidRPr="002214BB">
              <w:rPr>
                <w:szCs w:val="22"/>
              </w:rPr>
              <w:t>Loft Orbital Solutions, Inc.</w:t>
            </w:r>
          </w:p>
        </w:tc>
        <w:tc>
          <w:tcPr>
            <w:tcW w:w="1530" w:type="dxa"/>
            <w:tcMar>
              <w:left w:w="105" w:type="dxa"/>
              <w:right w:w="105" w:type="dxa"/>
            </w:tcMar>
          </w:tcPr>
          <w:p w:rsidR="00241AB4" w:rsidRPr="002214BB" w14:paraId="4A453944" w14:textId="77777777">
            <w:pPr>
              <w:tabs>
                <w:tab w:val="left" w:pos="720"/>
              </w:tabs>
              <w:spacing w:after="120" w:line="276" w:lineRule="auto"/>
              <w:ind w:left="-20" w:right="-20"/>
              <w:jc w:val="center"/>
              <w:rPr>
                <w:szCs w:val="22"/>
              </w:rPr>
            </w:pPr>
            <w:r w:rsidRPr="002214BB">
              <w:rPr>
                <w:szCs w:val="22"/>
              </w:rPr>
              <w:t>S3199</w:t>
            </w:r>
          </w:p>
        </w:tc>
        <w:tc>
          <w:tcPr>
            <w:tcW w:w="2790" w:type="dxa"/>
            <w:tcMar>
              <w:left w:w="105" w:type="dxa"/>
              <w:right w:w="105" w:type="dxa"/>
            </w:tcMar>
          </w:tcPr>
          <w:p w:rsidR="00241AB4" w:rsidRPr="002214BB" w14:paraId="5CB2C4DC" w14:textId="77777777">
            <w:pPr>
              <w:tabs>
                <w:tab w:val="left" w:pos="720"/>
              </w:tabs>
              <w:spacing w:after="120" w:line="276" w:lineRule="auto"/>
              <w:ind w:left="-20" w:right="-20"/>
              <w:jc w:val="center"/>
              <w:rPr>
                <w:szCs w:val="22"/>
              </w:rPr>
            </w:pPr>
            <w:r w:rsidRPr="002214BB">
              <w:rPr>
                <w:szCs w:val="22"/>
              </w:rPr>
              <w:t>YAM-8</w:t>
            </w:r>
          </w:p>
        </w:tc>
        <w:tc>
          <w:tcPr>
            <w:tcW w:w="1530" w:type="dxa"/>
            <w:tcMar>
              <w:left w:w="105" w:type="dxa"/>
              <w:right w:w="105" w:type="dxa"/>
            </w:tcMar>
          </w:tcPr>
          <w:p w:rsidR="00241AB4" w:rsidRPr="002214BB" w14:paraId="51371FFC" w14:textId="77777777">
            <w:pPr>
              <w:tabs>
                <w:tab w:val="left" w:pos="720"/>
              </w:tabs>
              <w:spacing w:after="120" w:line="276" w:lineRule="auto"/>
              <w:ind w:left="-20" w:right="-20"/>
              <w:jc w:val="center"/>
              <w:rPr>
                <w:szCs w:val="22"/>
              </w:rPr>
            </w:pPr>
            <w:r w:rsidRPr="002214BB">
              <w:rPr>
                <w:szCs w:val="22"/>
              </w:rPr>
              <w:t>Small Satellite</w:t>
            </w:r>
          </w:p>
        </w:tc>
      </w:tr>
      <w:tr w14:paraId="3A293E7D" w14:textId="77777777" w:rsidTr="008C61F8">
        <w:tblPrEx>
          <w:tblW w:w="9517" w:type="dxa"/>
          <w:tblLayout w:type="fixed"/>
          <w:tblLook w:val="04A0"/>
        </w:tblPrEx>
        <w:trPr>
          <w:trHeight w:val="285"/>
        </w:trPr>
        <w:tc>
          <w:tcPr>
            <w:tcW w:w="1057" w:type="dxa"/>
          </w:tcPr>
          <w:p w:rsidR="00241AB4" w:rsidRPr="008C61F8" w:rsidP="00241AB4" w14:paraId="190ACFB7" w14:textId="77777777">
            <w:pPr>
              <w:widowControl/>
              <w:numPr>
                <w:ilvl w:val="0"/>
                <w:numId w:val="14"/>
              </w:numPr>
              <w:tabs>
                <w:tab w:val="left" w:pos="720"/>
              </w:tabs>
              <w:spacing w:after="120" w:line="276" w:lineRule="auto"/>
              <w:ind w:right="-20"/>
              <w:contextualSpacing/>
              <w:rPr>
                <w:rFonts w:eastAsia="Aptos"/>
                <w:snapToGrid/>
                <w:color w:val="000000"/>
                <w:kern w:val="2"/>
                <w:szCs w:val="22"/>
              </w:rPr>
            </w:pPr>
          </w:p>
        </w:tc>
        <w:tc>
          <w:tcPr>
            <w:tcW w:w="2610" w:type="dxa"/>
            <w:tcMar>
              <w:left w:w="105" w:type="dxa"/>
              <w:right w:w="105" w:type="dxa"/>
            </w:tcMar>
          </w:tcPr>
          <w:p w:rsidR="00241AB4" w:rsidRPr="002214BB" w:rsidP="008C61F8" w14:paraId="4ECF5760" w14:textId="77777777">
            <w:pPr>
              <w:tabs>
                <w:tab w:val="left" w:pos="720"/>
              </w:tabs>
              <w:spacing w:after="120" w:line="276" w:lineRule="auto"/>
              <w:ind w:left="-20" w:right="-20"/>
              <w:jc w:val="center"/>
              <w:rPr>
                <w:szCs w:val="22"/>
              </w:rPr>
            </w:pPr>
            <w:r w:rsidRPr="002214BB">
              <w:rPr>
                <w:szCs w:val="22"/>
              </w:rPr>
              <w:t>Loft Orbital Solutions, Inc.</w:t>
            </w:r>
          </w:p>
        </w:tc>
        <w:tc>
          <w:tcPr>
            <w:tcW w:w="1530" w:type="dxa"/>
            <w:tcMar>
              <w:left w:w="105" w:type="dxa"/>
              <w:right w:w="105" w:type="dxa"/>
            </w:tcMar>
          </w:tcPr>
          <w:p w:rsidR="00241AB4" w:rsidRPr="002214BB" w14:paraId="0357EB0D" w14:textId="77777777">
            <w:pPr>
              <w:tabs>
                <w:tab w:val="left" w:pos="720"/>
              </w:tabs>
              <w:spacing w:after="120" w:line="276" w:lineRule="auto"/>
              <w:ind w:left="-20" w:right="-20"/>
              <w:jc w:val="center"/>
              <w:rPr>
                <w:szCs w:val="22"/>
              </w:rPr>
            </w:pPr>
            <w:r w:rsidRPr="002214BB">
              <w:rPr>
                <w:szCs w:val="22"/>
              </w:rPr>
              <w:t>S3227</w:t>
            </w:r>
          </w:p>
        </w:tc>
        <w:tc>
          <w:tcPr>
            <w:tcW w:w="2790" w:type="dxa"/>
            <w:tcMar>
              <w:left w:w="105" w:type="dxa"/>
              <w:right w:w="105" w:type="dxa"/>
            </w:tcMar>
          </w:tcPr>
          <w:p w:rsidR="00241AB4" w:rsidRPr="002214BB" w14:paraId="5EE0F7C9" w14:textId="77777777">
            <w:pPr>
              <w:tabs>
                <w:tab w:val="left" w:pos="720"/>
              </w:tabs>
              <w:spacing w:after="120" w:line="276" w:lineRule="auto"/>
              <w:ind w:left="-20" w:right="-20"/>
              <w:jc w:val="center"/>
              <w:rPr>
                <w:szCs w:val="22"/>
              </w:rPr>
            </w:pPr>
            <w:r w:rsidRPr="002214BB">
              <w:rPr>
                <w:szCs w:val="22"/>
              </w:rPr>
              <w:t>YAM-9</w:t>
            </w:r>
          </w:p>
        </w:tc>
        <w:tc>
          <w:tcPr>
            <w:tcW w:w="1530" w:type="dxa"/>
            <w:tcMar>
              <w:left w:w="105" w:type="dxa"/>
              <w:right w:w="105" w:type="dxa"/>
            </w:tcMar>
          </w:tcPr>
          <w:p w:rsidR="00241AB4" w:rsidRPr="002214BB" w14:paraId="778EBE58" w14:textId="77777777">
            <w:pPr>
              <w:tabs>
                <w:tab w:val="left" w:pos="720"/>
              </w:tabs>
              <w:spacing w:after="120" w:line="276" w:lineRule="auto"/>
              <w:ind w:left="-20" w:right="-20"/>
              <w:jc w:val="center"/>
              <w:rPr>
                <w:szCs w:val="22"/>
              </w:rPr>
            </w:pPr>
            <w:r w:rsidRPr="002214BB">
              <w:rPr>
                <w:szCs w:val="22"/>
              </w:rPr>
              <w:t>Small Satellite</w:t>
            </w:r>
          </w:p>
        </w:tc>
      </w:tr>
      <w:tr w14:paraId="7984E97F" w14:textId="77777777" w:rsidTr="008C61F8">
        <w:tblPrEx>
          <w:tblW w:w="9517" w:type="dxa"/>
          <w:tblLayout w:type="fixed"/>
          <w:tblLook w:val="04A0"/>
        </w:tblPrEx>
        <w:trPr>
          <w:trHeight w:val="285"/>
        </w:trPr>
        <w:tc>
          <w:tcPr>
            <w:tcW w:w="1057" w:type="dxa"/>
          </w:tcPr>
          <w:p w:rsidR="00241AB4" w:rsidRPr="008C61F8" w:rsidP="00241AB4" w14:paraId="5B4F1973" w14:textId="77777777">
            <w:pPr>
              <w:widowControl/>
              <w:numPr>
                <w:ilvl w:val="0"/>
                <w:numId w:val="14"/>
              </w:numPr>
              <w:tabs>
                <w:tab w:val="left" w:pos="720"/>
              </w:tabs>
              <w:spacing w:after="120" w:line="276" w:lineRule="auto"/>
              <w:ind w:right="-20"/>
              <w:contextualSpacing/>
              <w:rPr>
                <w:rFonts w:eastAsia="Aptos"/>
                <w:snapToGrid/>
                <w:color w:val="000000"/>
                <w:kern w:val="2"/>
                <w:szCs w:val="22"/>
              </w:rPr>
            </w:pPr>
          </w:p>
        </w:tc>
        <w:tc>
          <w:tcPr>
            <w:tcW w:w="2610" w:type="dxa"/>
            <w:tcMar>
              <w:left w:w="105" w:type="dxa"/>
              <w:right w:w="105" w:type="dxa"/>
            </w:tcMar>
          </w:tcPr>
          <w:p w:rsidR="00241AB4" w:rsidRPr="002214BB" w:rsidP="008C61F8" w14:paraId="04903B08" w14:textId="77777777">
            <w:pPr>
              <w:tabs>
                <w:tab w:val="left" w:pos="720"/>
              </w:tabs>
              <w:spacing w:after="120" w:line="276" w:lineRule="auto"/>
              <w:ind w:left="-20" w:right="-20"/>
              <w:jc w:val="center"/>
              <w:rPr>
                <w:color w:val="000000"/>
                <w:szCs w:val="22"/>
              </w:rPr>
            </w:pPr>
            <w:r w:rsidRPr="002214BB">
              <w:rPr>
                <w:szCs w:val="22"/>
              </w:rPr>
              <w:t>Lynk Global, Inc.</w:t>
            </w:r>
          </w:p>
        </w:tc>
        <w:tc>
          <w:tcPr>
            <w:tcW w:w="1530" w:type="dxa"/>
            <w:tcMar>
              <w:left w:w="105" w:type="dxa"/>
              <w:right w:w="105" w:type="dxa"/>
            </w:tcMar>
          </w:tcPr>
          <w:p w:rsidR="00241AB4" w:rsidRPr="002214BB" w14:paraId="2C3544C0" w14:textId="77777777">
            <w:pPr>
              <w:tabs>
                <w:tab w:val="left" w:pos="720"/>
              </w:tabs>
              <w:spacing w:after="120" w:line="276" w:lineRule="auto"/>
              <w:ind w:left="-20" w:right="-20"/>
              <w:jc w:val="center"/>
              <w:rPr>
                <w:color w:val="000000"/>
                <w:szCs w:val="22"/>
              </w:rPr>
            </w:pPr>
            <w:r w:rsidRPr="002214BB">
              <w:rPr>
                <w:color w:val="000000"/>
                <w:szCs w:val="22"/>
              </w:rPr>
              <w:t>S3087</w:t>
            </w:r>
          </w:p>
        </w:tc>
        <w:tc>
          <w:tcPr>
            <w:tcW w:w="2790" w:type="dxa"/>
            <w:tcMar>
              <w:left w:w="105" w:type="dxa"/>
              <w:right w:w="105" w:type="dxa"/>
            </w:tcMar>
          </w:tcPr>
          <w:p w:rsidR="00241AB4" w:rsidRPr="002214BB" w14:paraId="129B3EFD" w14:textId="77777777">
            <w:pPr>
              <w:tabs>
                <w:tab w:val="left" w:pos="720"/>
              </w:tabs>
              <w:spacing w:after="120" w:line="276" w:lineRule="auto"/>
              <w:ind w:left="-20" w:right="-20"/>
              <w:jc w:val="center"/>
              <w:rPr>
                <w:color w:val="000000"/>
                <w:szCs w:val="22"/>
              </w:rPr>
            </w:pPr>
            <w:r w:rsidRPr="002214BB">
              <w:rPr>
                <w:color w:val="000000"/>
                <w:szCs w:val="22"/>
              </w:rPr>
              <w:t>Lynk Towers</w:t>
            </w:r>
          </w:p>
        </w:tc>
        <w:tc>
          <w:tcPr>
            <w:tcW w:w="1530" w:type="dxa"/>
            <w:tcMar>
              <w:left w:w="105" w:type="dxa"/>
              <w:right w:w="105" w:type="dxa"/>
            </w:tcMar>
          </w:tcPr>
          <w:p w:rsidR="00241AB4" w:rsidRPr="002214BB" w14:paraId="68CC1D17" w14:textId="77777777">
            <w:pPr>
              <w:tabs>
                <w:tab w:val="left" w:pos="720"/>
              </w:tabs>
              <w:spacing w:after="120" w:line="276" w:lineRule="auto"/>
              <w:ind w:left="-20" w:right="-20"/>
              <w:jc w:val="center"/>
              <w:rPr>
                <w:color w:val="000000"/>
                <w:szCs w:val="22"/>
              </w:rPr>
            </w:pPr>
            <w:r w:rsidRPr="002214BB">
              <w:rPr>
                <w:color w:val="000000"/>
                <w:szCs w:val="22"/>
              </w:rPr>
              <w:t>Small Satellite</w:t>
            </w:r>
          </w:p>
        </w:tc>
      </w:tr>
      <w:tr w14:paraId="66E30B8E" w14:textId="77777777" w:rsidTr="008C61F8">
        <w:tblPrEx>
          <w:tblW w:w="9517" w:type="dxa"/>
          <w:tblLayout w:type="fixed"/>
          <w:tblLook w:val="04A0"/>
        </w:tblPrEx>
        <w:trPr>
          <w:trHeight w:val="285"/>
        </w:trPr>
        <w:tc>
          <w:tcPr>
            <w:tcW w:w="1057" w:type="dxa"/>
          </w:tcPr>
          <w:p w:rsidR="00241AB4" w:rsidRPr="008C61F8" w:rsidP="00241AB4" w14:paraId="7AFEADC9" w14:textId="77777777">
            <w:pPr>
              <w:widowControl/>
              <w:numPr>
                <w:ilvl w:val="0"/>
                <w:numId w:val="14"/>
              </w:numPr>
              <w:tabs>
                <w:tab w:val="left" w:pos="720"/>
              </w:tabs>
              <w:spacing w:after="120" w:line="276" w:lineRule="auto"/>
              <w:ind w:right="-20"/>
              <w:contextualSpacing/>
              <w:rPr>
                <w:rFonts w:eastAsia="Aptos"/>
                <w:snapToGrid/>
                <w:color w:val="000000"/>
                <w:kern w:val="2"/>
                <w:szCs w:val="22"/>
              </w:rPr>
            </w:pPr>
          </w:p>
        </w:tc>
        <w:tc>
          <w:tcPr>
            <w:tcW w:w="2610" w:type="dxa"/>
            <w:tcMar>
              <w:left w:w="105" w:type="dxa"/>
              <w:right w:w="105" w:type="dxa"/>
            </w:tcMar>
          </w:tcPr>
          <w:p w:rsidR="00241AB4" w:rsidRPr="002214BB" w:rsidP="008C61F8" w14:paraId="175DF394" w14:textId="77777777">
            <w:pPr>
              <w:tabs>
                <w:tab w:val="left" w:pos="720"/>
              </w:tabs>
              <w:spacing w:after="120" w:line="276" w:lineRule="auto"/>
              <w:ind w:left="-20" w:right="-20"/>
              <w:jc w:val="center"/>
              <w:rPr>
                <w:szCs w:val="22"/>
              </w:rPr>
            </w:pPr>
            <w:r w:rsidRPr="002214BB">
              <w:rPr>
                <w:szCs w:val="22"/>
              </w:rPr>
              <w:t>Space Logistics, LLC</w:t>
            </w:r>
          </w:p>
        </w:tc>
        <w:tc>
          <w:tcPr>
            <w:tcW w:w="1530" w:type="dxa"/>
            <w:tcMar>
              <w:left w:w="105" w:type="dxa"/>
              <w:right w:w="105" w:type="dxa"/>
            </w:tcMar>
          </w:tcPr>
          <w:p w:rsidR="00241AB4" w:rsidRPr="002214BB" w14:paraId="0A563C7A" w14:textId="77777777">
            <w:pPr>
              <w:tabs>
                <w:tab w:val="left" w:pos="720"/>
              </w:tabs>
              <w:spacing w:after="120" w:line="276" w:lineRule="auto"/>
              <w:ind w:left="-20" w:right="-20"/>
              <w:jc w:val="center"/>
              <w:rPr>
                <w:color w:val="000000"/>
                <w:szCs w:val="22"/>
              </w:rPr>
            </w:pPr>
            <w:r w:rsidRPr="002214BB">
              <w:rPr>
                <w:color w:val="000000"/>
                <w:szCs w:val="22"/>
              </w:rPr>
              <w:t>S2990</w:t>
            </w:r>
          </w:p>
        </w:tc>
        <w:tc>
          <w:tcPr>
            <w:tcW w:w="2790" w:type="dxa"/>
            <w:tcMar>
              <w:left w:w="105" w:type="dxa"/>
              <w:right w:w="105" w:type="dxa"/>
            </w:tcMar>
          </w:tcPr>
          <w:p w:rsidR="00241AB4" w:rsidRPr="002214BB" w14:paraId="295AC147" w14:textId="77777777">
            <w:pPr>
              <w:tabs>
                <w:tab w:val="left" w:pos="720"/>
              </w:tabs>
              <w:spacing w:after="120" w:line="276" w:lineRule="auto"/>
              <w:ind w:left="-20" w:right="-20"/>
              <w:jc w:val="center"/>
              <w:rPr>
                <w:color w:val="000000"/>
                <w:szCs w:val="22"/>
              </w:rPr>
            </w:pPr>
            <w:r w:rsidRPr="002214BB">
              <w:rPr>
                <w:color w:val="000000"/>
                <w:szCs w:val="22"/>
              </w:rPr>
              <w:t>Mission Extension Vehicle-1</w:t>
            </w:r>
          </w:p>
        </w:tc>
        <w:tc>
          <w:tcPr>
            <w:tcW w:w="1530" w:type="dxa"/>
            <w:tcMar>
              <w:left w:w="105" w:type="dxa"/>
              <w:right w:w="105" w:type="dxa"/>
            </w:tcMar>
          </w:tcPr>
          <w:p w:rsidR="00241AB4" w:rsidRPr="002214BB" w14:paraId="19B59A09" w14:textId="77777777">
            <w:pPr>
              <w:tabs>
                <w:tab w:val="left" w:pos="720"/>
              </w:tabs>
              <w:spacing w:after="120" w:line="276" w:lineRule="auto"/>
              <w:ind w:left="-20" w:right="-20"/>
              <w:jc w:val="center"/>
              <w:rPr>
                <w:color w:val="000000"/>
                <w:szCs w:val="22"/>
              </w:rPr>
            </w:pPr>
            <w:r w:rsidRPr="002214BB">
              <w:rPr>
                <w:color w:val="000000"/>
                <w:szCs w:val="22"/>
              </w:rPr>
              <w:t>RPO/OOS</w:t>
            </w:r>
          </w:p>
        </w:tc>
      </w:tr>
      <w:tr w14:paraId="6B10734F" w14:textId="77777777" w:rsidTr="008C61F8">
        <w:tblPrEx>
          <w:tblW w:w="9517" w:type="dxa"/>
          <w:tblLayout w:type="fixed"/>
          <w:tblLook w:val="04A0"/>
        </w:tblPrEx>
        <w:trPr>
          <w:trHeight w:val="285"/>
        </w:trPr>
        <w:tc>
          <w:tcPr>
            <w:tcW w:w="1057" w:type="dxa"/>
          </w:tcPr>
          <w:p w:rsidR="00241AB4" w:rsidRPr="008C61F8" w:rsidP="00241AB4" w14:paraId="2F3F40F2" w14:textId="77777777">
            <w:pPr>
              <w:widowControl/>
              <w:numPr>
                <w:ilvl w:val="0"/>
                <w:numId w:val="14"/>
              </w:numPr>
              <w:tabs>
                <w:tab w:val="left" w:pos="720"/>
              </w:tabs>
              <w:spacing w:after="120" w:line="276" w:lineRule="auto"/>
              <w:ind w:right="-20"/>
              <w:contextualSpacing/>
              <w:rPr>
                <w:rFonts w:eastAsia="Aptos"/>
                <w:snapToGrid/>
                <w:color w:val="000000"/>
                <w:kern w:val="2"/>
                <w:szCs w:val="22"/>
              </w:rPr>
            </w:pPr>
          </w:p>
        </w:tc>
        <w:tc>
          <w:tcPr>
            <w:tcW w:w="2610" w:type="dxa"/>
            <w:tcMar>
              <w:left w:w="105" w:type="dxa"/>
              <w:right w:w="105" w:type="dxa"/>
            </w:tcMar>
          </w:tcPr>
          <w:p w:rsidR="00241AB4" w:rsidRPr="002214BB" w:rsidP="008C61F8" w14:paraId="28AB4F25" w14:textId="77777777">
            <w:pPr>
              <w:tabs>
                <w:tab w:val="left" w:pos="720"/>
              </w:tabs>
              <w:spacing w:after="120" w:line="276" w:lineRule="auto"/>
              <w:ind w:left="-20" w:right="-20"/>
              <w:jc w:val="center"/>
              <w:rPr>
                <w:szCs w:val="22"/>
              </w:rPr>
            </w:pPr>
            <w:r w:rsidRPr="002214BB">
              <w:rPr>
                <w:szCs w:val="22"/>
              </w:rPr>
              <w:t>Space Logistics, LLC</w:t>
            </w:r>
          </w:p>
        </w:tc>
        <w:tc>
          <w:tcPr>
            <w:tcW w:w="1530" w:type="dxa"/>
            <w:tcMar>
              <w:left w:w="105" w:type="dxa"/>
              <w:right w:w="105" w:type="dxa"/>
            </w:tcMar>
          </w:tcPr>
          <w:p w:rsidR="00241AB4" w:rsidRPr="002214BB" w14:paraId="4F080001" w14:textId="77777777">
            <w:pPr>
              <w:tabs>
                <w:tab w:val="left" w:pos="720"/>
              </w:tabs>
              <w:spacing w:after="120" w:line="276" w:lineRule="auto"/>
              <w:ind w:left="-20" w:right="-20"/>
              <w:jc w:val="center"/>
              <w:rPr>
                <w:color w:val="000000"/>
                <w:szCs w:val="22"/>
              </w:rPr>
            </w:pPr>
            <w:r w:rsidRPr="002214BB">
              <w:rPr>
                <w:color w:val="000000"/>
                <w:szCs w:val="22"/>
              </w:rPr>
              <w:t>S3059</w:t>
            </w:r>
          </w:p>
        </w:tc>
        <w:tc>
          <w:tcPr>
            <w:tcW w:w="2790" w:type="dxa"/>
            <w:tcMar>
              <w:left w:w="105" w:type="dxa"/>
              <w:right w:w="105" w:type="dxa"/>
            </w:tcMar>
          </w:tcPr>
          <w:p w:rsidR="00241AB4" w:rsidRPr="002214BB" w14:paraId="00F4FDBC" w14:textId="77777777">
            <w:pPr>
              <w:tabs>
                <w:tab w:val="left" w:pos="720"/>
              </w:tabs>
              <w:spacing w:after="120" w:line="276" w:lineRule="auto"/>
              <w:ind w:left="-20" w:right="-20"/>
              <w:jc w:val="center"/>
              <w:rPr>
                <w:color w:val="000000"/>
                <w:szCs w:val="22"/>
              </w:rPr>
            </w:pPr>
            <w:r w:rsidRPr="002214BB">
              <w:rPr>
                <w:color w:val="000000"/>
                <w:szCs w:val="22"/>
              </w:rPr>
              <w:t>Mission Extension Vehicle-2</w:t>
            </w:r>
          </w:p>
        </w:tc>
        <w:tc>
          <w:tcPr>
            <w:tcW w:w="1530" w:type="dxa"/>
            <w:tcMar>
              <w:left w:w="105" w:type="dxa"/>
              <w:right w:w="105" w:type="dxa"/>
            </w:tcMar>
          </w:tcPr>
          <w:p w:rsidR="00241AB4" w:rsidRPr="002214BB" w14:paraId="51B6C0D4" w14:textId="77777777">
            <w:pPr>
              <w:tabs>
                <w:tab w:val="left" w:pos="720"/>
              </w:tabs>
              <w:spacing w:after="120" w:line="276" w:lineRule="auto"/>
              <w:ind w:left="-20" w:right="-20"/>
              <w:jc w:val="center"/>
              <w:rPr>
                <w:color w:val="000000"/>
                <w:szCs w:val="22"/>
              </w:rPr>
            </w:pPr>
            <w:r w:rsidRPr="002214BB">
              <w:rPr>
                <w:color w:val="000000"/>
                <w:szCs w:val="22"/>
              </w:rPr>
              <w:t>RPO/OOS</w:t>
            </w:r>
          </w:p>
        </w:tc>
      </w:tr>
      <w:tr w14:paraId="42D072C3" w14:textId="77777777" w:rsidTr="008C61F8">
        <w:tblPrEx>
          <w:tblW w:w="9517" w:type="dxa"/>
          <w:tblLayout w:type="fixed"/>
          <w:tblLook w:val="04A0"/>
        </w:tblPrEx>
        <w:trPr>
          <w:trHeight w:val="285"/>
        </w:trPr>
        <w:tc>
          <w:tcPr>
            <w:tcW w:w="1057" w:type="dxa"/>
          </w:tcPr>
          <w:p w:rsidR="00241AB4" w:rsidRPr="008C61F8" w:rsidP="00241AB4" w14:paraId="71249163" w14:textId="77777777">
            <w:pPr>
              <w:widowControl/>
              <w:numPr>
                <w:ilvl w:val="0"/>
                <w:numId w:val="14"/>
              </w:numPr>
              <w:tabs>
                <w:tab w:val="left" w:pos="720"/>
              </w:tabs>
              <w:spacing w:after="120" w:line="276" w:lineRule="auto"/>
              <w:ind w:right="-20"/>
              <w:contextualSpacing/>
              <w:rPr>
                <w:rFonts w:eastAsia="Aptos"/>
                <w:snapToGrid/>
                <w:color w:val="000000"/>
                <w:kern w:val="2"/>
                <w:szCs w:val="22"/>
              </w:rPr>
            </w:pPr>
          </w:p>
        </w:tc>
        <w:tc>
          <w:tcPr>
            <w:tcW w:w="2610" w:type="dxa"/>
            <w:tcMar>
              <w:left w:w="105" w:type="dxa"/>
              <w:right w:w="105" w:type="dxa"/>
            </w:tcMar>
          </w:tcPr>
          <w:p w:rsidR="00241AB4" w:rsidRPr="002214BB" w:rsidP="008C61F8" w14:paraId="22EA6E30" w14:textId="77777777">
            <w:pPr>
              <w:tabs>
                <w:tab w:val="left" w:pos="720"/>
              </w:tabs>
              <w:spacing w:after="120" w:line="276" w:lineRule="auto"/>
              <w:ind w:left="-20" w:right="-20"/>
              <w:jc w:val="center"/>
              <w:rPr>
                <w:szCs w:val="22"/>
              </w:rPr>
            </w:pPr>
            <w:r w:rsidRPr="002214BB">
              <w:rPr>
                <w:szCs w:val="22"/>
              </w:rPr>
              <w:t>Space Sciences &amp; Engineering LLC</w:t>
            </w:r>
          </w:p>
        </w:tc>
        <w:tc>
          <w:tcPr>
            <w:tcW w:w="1530" w:type="dxa"/>
            <w:tcMar>
              <w:left w:w="105" w:type="dxa"/>
              <w:right w:w="105" w:type="dxa"/>
            </w:tcMar>
          </w:tcPr>
          <w:p w:rsidR="00241AB4" w:rsidRPr="002214BB" w14:paraId="1691FE95" w14:textId="77777777">
            <w:pPr>
              <w:tabs>
                <w:tab w:val="left" w:pos="720"/>
              </w:tabs>
              <w:spacing w:after="120" w:line="276" w:lineRule="auto"/>
              <w:ind w:left="-20" w:right="-20"/>
              <w:jc w:val="center"/>
              <w:rPr>
                <w:color w:val="000000"/>
                <w:szCs w:val="22"/>
              </w:rPr>
            </w:pPr>
            <w:r w:rsidRPr="002214BB">
              <w:rPr>
                <w:color w:val="000000"/>
                <w:szCs w:val="22"/>
              </w:rPr>
              <w:t>S3153</w:t>
            </w:r>
          </w:p>
        </w:tc>
        <w:tc>
          <w:tcPr>
            <w:tcW w:w="2790" w:type="dxa"/>
            <w:tcMar>
              <w:left w:w="105" w:type="dxa"/>
              <w:right w:w="105" w:type="dxa"/>
            </w:tcMar>
          </w:tcPr>
          <w:p w:rsidR="00241AB4" w:rsidRPr="002214BB" w14:paraId="79E0571E" w14:textId="77777777">
            <w:pPr>
              <w:tabs>
                <w:tab w:val="left" w:pos="720"/>
              </w:tabs>
              <w:spacing w:after="120" w:line="276" w:lineRule="auto"/>
              <w:ind w:left="-20" w:right="-20"/>
              <w:jc w:val="center"/>
              <w:rPr>
                <w:color w:val="000000"/>
                <w:szCs w:val="22"/>
              </w:rPr>
            </w:pPr>
            <w:r w:rsidRPr="002214BB">
              <w:rPr>
                <w:color w:val="000000"/>
                <w:szCs w:val="22"/>
              </w:rPr>
              <w:t>GNOMES-4</w:t>
            </w:r>
          </w:p>
        </w:tc>
        <w:tc>
          <w:tcPr>
            <w:tcW w:w="1530" w:type="dxa"/>
            <w:tcMar>
              <w:left w:w="105" w:type="dxa"/>
              <w:right w:w="105" w:type="dxa"/>
            </w:tcMar>
          </w:tcPr>
          <w:p w:rsidR="00241AB4" w:rsidRPr="002214BB" w14:paraId="2E7B148F" w14:textId="77777777">
            <w:pPr>
              <w:tabs>
                <w:tab w:val="left" w:pos="720"/>
              </w:tabs>
              <w:spacing w:after="120" w:line="276" w:lineRule="auto"/>
              <w:ind w:left="-20" w:right="-20"/>
              <w:jc w:val="center"/>
              <w:rPr>
                <w:color w:val="000000"/>
                <w:szCs w:val="22"/>
              </w:rPr>
            </w:pPr>
            <w:r w:rsidRPr="002214BB">
              <w:rPr>
                <w:color w:val="000000"/>
                <w:szCs w:val="22"/>
              </w:rPr>
              <w:t>Small Satellite</w:t>
            </w:r>
          </w:p>
        </w:tc>
      </w:tr>
      <w:tr w14:paraId="26A6FB42" w14:textId="77777777" w:rsidTr="008C61F8">
        <w:tblPrEx>
          <w:tblW w:w="9517" w:type="dxa"/>
          <w:tblLayout w:type="fixed"/>
          <w:tblLook w:val="04A0"/>
        </w:tblPrEx>
        <w:trPr>
          <w:trHeight w:val="285"/>
        </w:trPr>
        <w:tc>
          <w:tcPr>
            <w:tcW w:w="1057" w:type="dxa"/>
          </w:tcPr>
          <w:p w:rsidR="00241AB4" w:rsidRPr="008C61F8" w:rsidP="00241AB4" w14:paraId="51CF8140" w14:textId="77777777">
            <w:pPr>
              <w:widowControl/>
              <w:numPr>
                <w:ilvl w:val="0"/>
                <w:numId w:val="14"/>
              </w:numPr>
              <w:tabs>
                <w:tab w:val="left" w:pos="720"/>
              </w:tabs>
              <w:spacing w:after="120" w:line="276" w:lineRule="auto"/>
              <w:ind w:right="-20"/>
              <w:contextualSpacing/>
              <w:rPr>
                <w:rFonts w:eastAsia="Aptos"/>
                <w:snapToGrid/>
                <w:color w:val="000000"/>
                <w:kern w:val="2"/>
                <w:szCs w:val="22"/>
              </w:rPr>
            </w:pPr>
          </w:p>
        </w:tc>
        <w:tc>
          <w:tcPr>
            <w:tcW w:w="2610" w:type="dxa"/>
            <w:tcMar>
              <w:left w:w="105" w:type="dxa"/>
              <w:right w:w="105" w:type="dxa"/>
            </w:tcMar>
          </w:tcPr>
          <w:p w:rsidR="00241AB4" w:rsidRPr="002214BB" w:rsidP="008C61F8" w14:paraId="209E48FF" w14:textId="77777777">
            <w:pPr>
              <w:tabs>
                <w:tab w:val="left" w:pos="720"/>
              </w:tabs>
              <w:spacing w:after="120" w:line="276" w:lineRule="auto"/>
              <w:ind w:left="-20" w:right="-20"/>
              <w:jc w:val="center"/>
              <w:rPr>
                <w:szCs w:val="22"/>
              </w:rPr>
            </w:pPr>
            <w:r w:rsidRPr="002214BB">
              <w:rPr>
                <w:szCs w:val="22"/>
              </w:rPr>
              <w:t>Space Sciences &amp; Engineering LLC</w:t>
            </w:r>
          </w:p>
        </w:tc>
        <w:tc>
          <w:tcPr>
            <w:tcW w:w="1530" w:type="dxa"/>
            <w:tcMar>
              <w:left w:w="105" w:type="dxa"/>
              <w:right w:w="105" w:type="dxa"/>
            </w:tcMar>
          </w:tcPr>
          <w:p w:rsidR="00241AB4" w:rsidRPr="002214BB" w14:paraId="736322D2" w14:textId="77777777">
            <w:pPr>
              <w:tabs>
                <w:tab w:val="left" w:pos="720"/>
              </w:tabs>
              <w:spacing w:after="120" w:line="276" w:lineRule="auto"/>
              <w:ind w:left="-20" w:right="-20"/>
              <w:jc w:val="center"/>
              <w:rPr>
                <w:color w:val="000000"/>
                <w:szCs w:val="22"/>
              </w:rPr>
            </w:pPr>
            <w:r w:rsidRPr="002214BB">
              <w:rPr>
                <w:color w:val="000000"/>
                <w:szCs w:val="22"/>
              </w:rPr>
              <w:t>S3185</w:t>
            </w:r>
          </w:p>
        </w:tc>
        <w:tc>
          <w:tcPr>
            <w:tcW w:w="2790" w:type="dxa"/>
            <w:tcMar>
              <w:left w:w="105" w:type="dxa"/>
              <w:right w:w="105" w:type="dxa"/>
            </w:tcMar>
          </w:tcPr>
          <w:p w:rsidR="00241AB4" w:rsidRPr="002214BB" w14:paraId="3D3BB75E" w14:textId="77777777">
            <w:pPr>
              <w:tabs>
                <w:tab w:val="left" w:pos="720"/>
              </w:tabs>
              <w:spacing w:after="120" w:line="276" w:lineRule="auto"/>
              <w:ind w:left="-20" w:right="-20"/>
              <w:jc w:val="center"/>
              <w:rPr>
                <w:color w:val="000000"/>
                <w:szCs w:val="22"/>
              </w:rPr>
            </w:pPr>
            <w:r w:rsidRPr="002214BB">
              <w:rPr>
                <w:color w:val="000000"/>
                <w:szCs w:val="22"/>
              </w:rPr>
              <w:t>GNOMES-5</w:t>
            </w:r>
          </w:p>
        </w:tc>
        <w:tc>
          <w:tcPr>
            <w:tcW w:w="1530" w:type="dxa"/>
            <w:tcMar>
              <w:left w:w="105" w:type="dxa"/>
              <w:right w:w="105" w:type="dxa"/>
            </w:tcMar>
          </w:tcPr>
          <w:p w:rsidR="00241AB4" w:rsidRPr="002214BB" w14:paraId="36F66C56" w14:textId="77777777">
            <w:pPr>
              <w:tabs>
                <w:tab w:val="left" w:pos="720"/>
              </w:tabs>
              <w:spacing w:after="120" w:line="276" w:lineRule="auto"/>
              <w:ind w:left="-20" w:right="-20"/>
              <w:jc w:val="center"/>
              <w:rPr>
                <w:color w:val="000000"/>
                <w:szCs w:val="22"/>
              </w:rPr>
            </w:pPr>
            <w:r w:rsidRPr="002214BB">
              <w:rPr>
                <w:color w:val="000000"/>
                <w:szCs w:val="22"/>
              </w:rPr>
              <w:t>Small Satellite</w:t>
            </w:r>
          </w:p>
        </w:tc>
      </w:tr>
      <w:tr w14:paraId="385DD02F" w14:textId="77777777" w:rsidTr="008C61F8">
        <w:tblPrEx>
          <w:tblW w:w="9517" w:type="dxa"/>
          <w:tblLayout w:type="fixed"/>
          <w:tblLook w:val="04A0"/>
        </w:tblPrEx>
        <w:trPr>
          <w:trHeight w:val="285"/>
        </w:trPr>
        <w:tc>
          <w:tcPr>
            <w:tcW w:w="1057" w:type="dxa"/>
          </w:tcPr>
          <w:p w:rsidR="00241AB4" w:rsidRPr="008C61F8" w:rsidP="00241AB4" w14:paraId="6F01C88C" w14:textId="77777777">
            <w:pPr>
              <w:widowControl/>
              <w:numPr>
                <w:ilvl w:val="0"/>
                <w:numId w:val="14"/>
              </w:numPr>
              <w:tabs>
                <w:tab w:val="left" w:pos="720"/>
              </w:tabs>
              <w:spacing w:after="120" w:line="276" w:lineRule="auto"/>
              <w:ind w:right="-20"/>
              <w:contextualSpacing/>
              <w:rPr>
                <w:rFonts w:eastAsia="Aptos"/>
                <w:snapToGrid/>
                <w:color w:val="000000"/>
                <w:kern w:val="2"/>
                <w:szCs w:val="22"/>
              </w:rPr>
            </w:pPr>
          </w:p>
        </w:tc>
        <w:tc>
          <w:tcPr>
            <w:tcW w:w="2610" w:type="dxa"/>
            <w:tcMar>
              <w:left w:w="105" w:type="dxa"/>
              <w:right w:w="105" w:type="dxa"/>
            </w:tcMar>
          </w:tcPr>
          <w:p w:rsidR="00241AB4" w:rsidRPr="002214BB" w:rsidP="008C61F8" w14:paraId="32779E31" w14:textId="77777777">
            <w:pPr>
              <w:tabs>
                <w:tab w:val="left" w:pos="720"/>
              </w:tabs>
              <w:spacing w:after="120" w:line="276" w:lineRule="auto"/>
              <w:ind w:left="-20" w:right="-20"/>
              <w:jc w:val="center"/>
              <w:rPr>
                <w:szCs w:val="22"/>
              </w:rPr>
            </w:pPr>
            <w:r w:rsidRPr="002214BB">
              <w:rPr>
                <w:szCs w:val="22"/>
              </w:rPr>
              <w:t>Turion Space Corp.</w:t>
            </w:r>
          </w:p>
        </w:tc>
        <w:tc>
          <w:tcPr>
            <w:tcW w:w="1530" w:type="dxa"/>
            <w:tcMar>
              <w:left w:w="105" w:type="dxa"/>
              <w:right w:w="105" w:type="dxa"/>
            </w:tcMar>
          </w:tcPr>
          <w:p w:rsidR="00241AB4" w:rsidRPr="002214BB" w14:paraId="31FC970B" w14:textId="77777777">
            <w:pPr>
              <w:tabs>
                <w:tab w:val="left" w:pos="720"/>
              </w:tabs>
              <w:spacing w:after="120" w:line="276" w:lineRule="auto"/>
              <w:ind w:left="-20" w:right="-20"/>
              <w:jc w:val="center"/>
              <w:rPr>
                <w:color w:val="000000"/>
                <w:szCs w:val="22"/>
              </w:rPr>
            </w:pPr>
            <w:r w:rsidRPr="002214BB">
              <w:rPr>
                <w:color w:val="000000"/>
                <w:szCs w:val="22"/>
              </w:rPr>
              <w:t>S3146</w:t>
            </w:r>
          </w:p>
        </w:tc>
        <w:tc>
          <w:tcPr>
            <w:tcW w:w="2790" w:type="dxa"/>
            <w:tcMar>
              <w:left w:w="105" w:type="dxa"/>
              <w:right w:w="105" w:type="dxa"/>
            </w:tcMar>
          </w:tcPr>
          <w:p w:rsidR="00241AB4" w:rsidRPr="002214BB" w14:paraId="423B4149" w14:textId="77777777">
            <w:pPr>
              <w:tabs>
                <w:tab w:val="left" w:pos="720"/>
              </w:tabs>
              <w:spacing w:after="120" w:line="276" w:lineRule="auto"/>
              <w:ind w:left="-20" w:right="-20"/>
              <w:jc w:val="center"/>
              <w:rPr>
                <w:color w:val="000000"/>
                <w:szCs w:val="22"/>
              </w:rPr>
            </w:pPr>
            <w:r w:rsidRPr="002214BB">
              <w:rPr>
                <w:color w:val="000000"/>
                <w:szCs w:val="22"/>
              </w:rPr>
              <w:t>DROID.001</w:t>
            </w:r>
          </w:p>
        </w:tc>
        <w:tc>
          <w:tcPr>
            <w:tcW w:w="1530" w:type="dxa"/>
            <w:tcMar>
              <w:left w:w="105" w:type="dxa"/>
              <w:right w:w="105" w:type="dxa"/>
            </w:tcMar>
          </w:tcPr>
          <w:p w:rsidR="00241AB4" w:rsidRPr="002214BB" w14:paraId="76446183" w14:textId="77777777">
            <w:pPr>
              <w:tabs>
                <w:tab w:val="left" w:pos="720"/>
              </w:tabs>
              <w:spacing w:after="120" w:line="276" w:lineRule="auto"/>
              <w:ind w:left="-20" w:right="-20"/>
              <w:jc w:val="center"/>
              <w:rPr>
                <w:color w:val="000000"/>
                <w:szCs w:val="22"/>
              </w:rPr>
            </w:pPr>
            <w:r w:rsidRPr="002214BB">
              <w:rPr>
                <w:color w:val="000000"/>
                <w:szCs w:val="22"/>
              </w:rPr>
              <w:t>Small Satellite</w:t>
            </w:r>
          </w:p>
        </w:tc>
      </w:tr>
      <w:tr w14:paraId="731C5862" w14:textId="77777777" w:rsidTr="008C61F8">
        <w:tblPrEx>
          <w:tblW w:w="9517" w:type="dxa"/>
          <w:tblLayout w:type="fixed"/>
          <w:tblLook w:val="04A0"/>
        </w:tblPrEx>
        <w:trPr>
          <w:trHeight w:val="285"/>
        </w:trPr>
        <w:tc>
          <w:tcPr>
            <w:tcW w:w="1057" w:type="dxa"/>
          </w:tcPr>
          <w:p w:rsidR="00241AB4" w:rsidRPr="008C61F8" w:rsidP="00241AB4" w14:paraId="02085CA4" w14:textId="77777777">
            <w:pPr>
              <w:widowControl/>
              <w:numPr>
                <w:ilvl w:val="0"/>
                <w:numId w:val="14"/>
              </w:numPr>
              <w:tabs>
                <w:tab w:val="left" w:pos="720"/>
              </w:tabs>
              <w:spacing w:after="120" w:line="276" w:lineRule="auto"/>
              <w:ind w:right="-20"/>
              <w:contextualSpacing/>
              <w:rPr>
                <w:rFonts w:eastAsia="Aptos"/>
                <w:snapToGrid/>
                <w:color w:val="000000"/>
                <w:kern w:val="2"/>
                <w:szCs w:val="22"/>
              </w:rPr>
            </w:pPr>
          </w:p>
        </w:tc>
        <w:tc>
          <w:tcPr>
            <w:tcW w:w="2610" w:type="dxa"/>
            <w:tcMar>
              <w:left w:w="105" w:type="dxa"/>
              <w:right w:w="105" w:type="dxa"/>
            </w:tcMar>
          </w:tcPr>
          <w:p w:rsidR="00241AB4" w:rsidRPr="002214BB" w:rsidP="008C61F8" w14:paraId="15D6B096" w14:textId="77777777">
            <w:pPr>
              <w:tabs>
                <w:tab w:val="left" w:pos="720"/>
              </w:tabs>
              <w:spacing w:after="120" w:line="276" w:lineRule="auto"/>
              <w:ind w:left="-20" w:right="-20"/>
              <w:jc w:val="center"/>
              <w:rPr>
                <w:szCs w:val="22"/>
              </w:rPr>
            </w:pPr>
            <w:r w:rsidRPr="002214BB">
              <w:rPr>
                <w:szCs w:val="22"/>
              </w:rPr>
              <w:t>Turion Space Corp.</w:t>
            </w:r>
          </w:p>
        </w:tc>
        <w:tc>
          <w:tcPr>
            <w:tcW w:w="1530" w:type="dxa"/>
            <w:tcMar>
              <w:left w:w="105" w:type="dxa"/>
              <w:right w:w="105" w:type="dxa"/>
            </w:tcMar>
          </w:tcPr>
          <w:p w:rsidR="00241AB4" w:rsidRPr="002214BB" w14:paraId="68411607" w14:textId="77777777">
            <w:pPr>
              <w:tabs>
                <w:tab w:val="left" w:pos="720"/>
              </w:tabs>
              <w:spacing w:after="120" w:line="276" w:lineRule="auto"/>
              <w:ind w:left="-20" w:right="-20"/>
              <w:jc w:val="center"/>
              <w:rPr>
                <w:szCs w:val="22"/>
              </w:rPr>
            </w:pPr>
            <w:r w:rsidRPr="002214BB">
              <w:rPr>
                <w:szCs w:val="22"/>
              </w:rPr>
              <w:t>S3198</w:t>
            </w:r>
          </w:p>
        </w:tc>
        <w:tc>
          <w:tcPr>
            <w:tcW w:w="2790" w:type="dxa"/>
            <w:tcMar>
              <w:left w:w="105" w:type="dxa"/>
              <w:right w:w="105" w:type="dxa"/>
            </w:tcMar>
          </w:tcPr>
          <w:p w:rsidR="00241AB4" w:rsidRPr="002214BB" w14:paraId="23F6E97B" w14:textId="77777777">
            <w:pPr>
              <w:tabs>
                <w:tab w:val="left" w:pos="720"/>
              </w:tabs>
              <w:spacing w:after="120" w:line="276" w:lineRule="auto"/>
              <w:ind w:left="-20" w:right="-20"/>
              <w:jc w:val="center"/>
              <w:rPr>
                <w:color w:val="000000"/>
                <w:szCs w:val="22"/>
              </w:rPr>
            </w:pPr>
            <w:r w:rsidRPr="002214BB">
              <w:rPr>
                <w:color w:val="000000"/>
                <w:szCs w:val="22"/>
              </w:rPr>
              <w:t>DROID .002</w:t>
            </w:r>
          </w:p>
        </w:tc>
        <w:tc>
          <w:tcPr>
            <w:tcW w:w="1530" w:type="dxa"/>
            <w:tcMar>
              <w:left w:w="105" w:type="dxa"/>
              <w:right w:w="105" w:type="dxa"/>
            </w:tcMar>
          </w:tcPr>
          <w:p w:rsidR="00241AB4" w:rsidRPr="002214BB" w14:paraId="5267CC7A" w14:textId="77777777">
            <w:pPr>
              <w:tabs>
                <w:tab w:val="left" w:pos="720"/>
              </w:tabs>
              <w:spacing w:after="120" w:line="276" w:lineRule="auto"/>
              <w:ind w:left="-20" w:right="-20"/>
              <w:jc w:val="center"/>
              <w:rPr>
                <w:color w:val="000000"/>
                <w:szCs w:val="22"/>
              </w:rPr>
            </w:pPr>
            <w:r w:rsidRPr="002214BB">
              <w:rPr>
                <w:color w:val="000000"/>
                <w:szCs w:val="22"/>
              </w:rPr>
              <w:t>Small Satellite</w:t>
            </w:r>
          </w:p>
        </w:tc>
      </w:tr>
      <w:tr w14:paraId="1D34989C" w14:textId="77777777" w:rsidTr="008C61F8">
        <w:tblPrEx>
          <w:tblW w:w="9517" w:type="dxa"/>
          <w:tblLayout w:type="fixed"/>
          <w:tblLook w:val="04A0"/>
        </w:tblPrEx>
        <w:trPr>
          <w:trHeight w:val="285"/>
        </w:trPr>
        <w:tc>
          <w:tcPr>
            <w:tcW w:w="1057" w:type="dxa"/>
          </w:tcPr>
          <w:p w:rsidR="00241AB4" w:rsidRPr="008C61F8" w:rsidP="00241AB4" w14:paraId="21778F4E" w14:textId="77777777">
            <w:pPr>
              <w:widowControl/>
              <w:numPr>
                <w:ilvl w:val="0"/>
                <w:numId w:val="14"/>
              </w:numPr>
              <w:tabs>
                <w:tab w:val="left" w:pos="720"/>
              </w:tabs>
              <w:spacing w:after="120" w:line="276" w:lineRule="auto"/>
              <w:ind w:right="-20"/>
              <w:contextualSpacing/>
              <w:rPr>
                <w:rFonts w:eastAsia="Aptos"/>
                <w:snapToGrid/>
                <w:kern w:val="2"/>
                <w:szCs w:val="22"/>
              </w:rPr>
            </w:pPr>
          </w:p>
        </w:tc>
        <w:tc>
          <w:tcPr>
            <w:tcW w:w="2610" w:type="dxa"/>
            <w:tcMar>
              <w:left w:w="105" w:type="dxa"/>
              <w:right w:w="105" w:type="dxa"/>
            </w:tcMar>
          </w:tcPr>
          <w:p w:rsidR="00241AB4" w:rsidRPr="002214BB" w:rsidP="008C61F8" w14:paraId="02C165CD" w14:textId="77777777">
            <w:pPr>
              <w:tabs>
                <w:tab w:val="left" w:pos="720"/>
              </w:tabs>
              <w:spacing w:after="120" w:line="276" w:lineRule="auto"/>
              <w:ind w:left="-20" w:right="-20"/>
              <w:jc w:val="center"/>
              <w:rPr>
                <w:szCs w:val="22"/>
              </w:rPr>
            </w:pPr>
            <w:r w:rsidRPr="002214BB">
              <w:rPr>
                <w:szCs w:val="22"/>
              </w:rPr>
              <w:t>Umbra Lab Inc.</w:t>
            </w:r>
          </w:p>
        </w:tc>
        <w:tc>
          <w:tcPr>
            <w:tcW w:w="1530" w:type="dxa"/>
            <w:tcMar>
              <w:left w:w="105" w:type="dxa"/>
              <w:right w:w="105" w:type="dxa"/>
            </w:tcMar>
          </w:tcPr>
          <w:p w:rsidR="00241AB4" w:rsidRPr="002214BB" w14:paraId="506B215E" w14:textId="77777777">
            <w:pPr>
              <w:tabs>
                <w:tab w:val="left" w:pos="720"/>
              </w:tabs>
              <w:spacing w:after="120" w:line="276" w:lineRule="auto"/>
              <w:ind w:left="-20" w:right="-20"/>
              <w:jc w:val="center"/>
              <w:rPr>
                <w:color w:val="000000"/>
                <w:szCs w:val="22"/>
              </w:rPr>
            </w:pPr>
            <w:r w:rsidRPr="002214BB">
              <w:rPr>
                <w:color w:val="000000"/>
                <w:szCs w:val="22"/>
              </w:rPr>
              <w:t>S3095</w:t>
            </w:r>
          </w:p>
        </w:tc>
        <w:tc>
          <w:tcPr>
            <w:tcW w:w="2790" w:type="dxa"/>
            <w:tcMar>
              <w:left w:w="105" w:type="dxa"/>
              <w:right w:w="105" w:type="dxa"/>
            </w:tcMar>
          </w:tcPr>
          <w:p w:rsidR="00241AB4" w:rsidRPr="002214BB" w14:paraId="38EC0052" w14:textId="77777777">
            <w:pPr>
              <w:tabs>
                <w:tab w:val="left" w:pos="720"/>
              </w:tabs>
              <w:spacing w:after="120" w:line="276" w:lineRule="auto"/>
              <w:ind w:left="-20" w:right="-20"/>
              <w:jc w:val="center"/>
              <w:rPr>
                <w:color w:val="000000"/>
                <w:szCs w:val="22"/>
              </w:rPr>
            </w:pPr>
            <w:r w:rsidRPr="002214BB">
              <w:rPr>
                <w:color w:val="000000"/>
                <w:szCs w:val="22"/>
              </w:rPr>
              <w:t>Umbra SAR</w:t>
            </w:r>
          </w:p>
        </w:tc>
        <w:tc>
          <w:tcPr>
            <w:tcW w:w="1530" w:type="dxa"/>
            <w:tcMar>
              <w:left w:w="105" w:type="dxa"/>
              <w:right w:w="105" w:type="dxa"/>
            </w:tcMar>
          </w:tcPr>
          <w:p w:rsidR="00241AB4" w:rsidRPr="002214BB" w14:paraId="50D52D38" w14:textId="77777777">
            <w:pPr>
              <w:tabs>
                <w:tab w:val="left" w:pos="720"/>
              </w:tabs>
              <w:spacing w:after="120" w:line="276" w:lineRule="auto"/>
              <w:ind w:left="-20" w:right="-20"/>
              <w:jc w:val="center"/>
              <w:rPr>
                <w:color w:val="000000"/>
                <w:szCs w:val="22"/>
              </w:rPr>
            </w:pPr>
            <w:r w:rsidRPr="002214BB">
              <w:rPr>
                <w:color w:val="000000"/>
                <w:szCs w:val="22"/>
              </w:rPr>
              <w:t>Small Satellite</w:t>
            </w:r>
          </w:p>
        </w:tc>
      </w:tr>
      <w:tr w14:paraId="5107A8A9" w14:textId="77777777" w:rsidTr="008C61F8">
        <w:tblPrEx>
          <w:tblW w:w="9517" w:type="dxa"/>
          <w:tblLayout w:type="fixed"/>
          <w:tblLook w:val="04A0"/>
        </w:tblPrEx>
        <w:trPr>
          <w:trHeight w:val="285"/>
        </w:trPr>
        <w:tc>
          <w:tcPr>
            <w:tcW w:w="1057" w:type="dxa"/>
          </w:tcPr>
          <w:p w:rsidR="00241AB4" w:rsidRPr="008C61F8" w:rsidP="00241AB4" w14:paraId="05CF554B" w14:textId="77777777">
            <w:pPr>
              <w:widowControl/>
              <w:numPr>
                <w:ilvl w:val="0"/>
                <w:numId w:val="14"/>
              </w:numPr>
              <w:spacing w:after="160" w:line="276" w:lineRule="auto"/>
              <w:contextualSpacing/>
              <w:rPr>
                <w:rFonts w:eastAsia="Aptos"/>
                <w:snapToGrid/>
                <w:kern w:val="2"/>
                <w:szCs w:val="22"/>
              </w:rPr>
            </w:pPr>
          </w:p>
        </w:tc>
        <w:tc>
          <w:tcPr>
            <w:tcW w:w="2610" w:type="dxa"/>
            <w:tcMar>
              <w:left w:w="105" w:type="dxa"/>
              <w:right w:w="105" w:type="dxa"/>
            </w:tcMar>
          </w:tcPr>
          <w:p w:rsidR="00241AB4" w:rsidRPr="002214BB" w:rsidP="008C61F8" w14:paraId="7E07CFB2" w14:textId="77777777">
            <w:pPr>
              <w:spacing w:line="276" w:lineRule="auto"/>
              <w:jc w:val="center"/>
              <w:rPr>
                <w:szCs w:val="22"/>
              </w:rPr>
            </w:pPr>
            <w:r w:rsidRPr="002214BB">
              <w:rPr>
                <w:szCs w:val="22"/>
              </w:rPr>
              <w:t>Umbra Lab Inc.</w:t>
            </w:r>
          </w:p>
        </w:tc>
        <w:tc>
          <w:tcPr>
            <w:tcW w:w="1530" w:type="dxa"/>
            <w:tcMar>
              <w:left w:w="105" w:type="dxa"/>
              <w:right w:w="105" w:type="dxa"/>
            </w:tcMar>
          </w:tcPr>
          <w:p w:rsidR="00241AB4" w:rsidRPr="002214BB" w14:paraId="0CB7DB60" w14:textId="77777777">
            <w:pPr>
              <w:spacing w:line="276" w:lineRule="auto"/>
              <w:jc w:val="center"/>
              <w:rPr>
                <w:color w:val="000000"/>
                <w:szCs w:val="22"/>
              </w:rPr>
            </w:pPr>
            <w:r w:rsidRPr="002214BB">
              <w:rPr>
                <w:color w:val="000000"/>
                <w:szCs w:val="22"/>
              </w:rPr>
              <w:t>S3168</w:t>
            </w:r>
          </w:p>
        </w:tc>
        <w:tc>
          <w:tcPr>
            <w:tcW w:w="2790" w:type="dxa"/>
            <w:tcMar>
              <w:left w:w="105" w:type="dxa"/>
              <w:right w:w="105" w:type="dxa"/>
            </w:tcMar>
          </w:tcPr>
          <w:p w:rsidR="00241AB4" w:rsidRPr="002214BB" w14:paraId="0467A129" w14:textId="77777777">
            <w:pPr>
              <w:spacing w:line="276" w:lineRule="auto"/>
              <w:jc w:val="center"/>
              <w:rPr>
                <w:color w:val="000000"/>
                <w:szCs w:val="22"/>
              </w:rPr>
            </w:pPr>
            <w:r w:rsidRPr="002214BB">
              <w:rPr>
                <w:color w:val="000000"/>
                <w:szCs w:val="22"/>
              </w:rPr>
              <w:t>Umbra Block Two SAR Constellation</w:t>
            </w:r>
          </w:p>
        </w:tc>
        <w:tc>
          <w:tcPr>
            <w:tcW w:w="1530" w:type="dxa"/>
            <w:tcMar>
              <w:left w:w="105" w:type="dxa"/>
              <w:right w:w="105" w:type="dxa"/>
            </w:tcMar>
          </w:tcPr>
          <w:p w:rsidR="00241AB4" w:rsidRPr="002214BB" w14:paraId="169E469D" w14:textId="77777777">
            <w:pPr>
              <w:spacing w:line="276" w:lineRule="auto"/>
              <w:jc w:val="center"/>
              <w:rPr>
                <w:color w:val="000000"/>
                <w:szCs w:val="22"/>
              </w:rPr>
            </w:pPr>
            <w:r w:rsidRPr="002214BB">
              <w:rPr>
                <w:color w:val="000000"/>
                <w:szCs w:val="22"/>
              </w:rPr>
              <w:t>Small Satellite</w:t>
            </w:r>
          </w:p>
        </w:tc>
      </w:tr>
      <w:tr w14:paraId="34B84D38" w14:textId="77777777" w:rsidTr="008C61F8">
        <w:tblPrEx>
          <w:tblW w:w="9517" w:type="dxa"/>
          <w:tblLayout w:type="fixed"/>
          <w:tblLook w:val="04A0"/>
        </w:tblPrEx>
        <w:trPr>
          <w:trHeight w:val="285"/>
        </w:trPr>
        <w:tc>
          <w:tcPr>
            <w:tcW w:w="1057" w:type="dxa"/>
          </w:tcPr>
          <w:p w:rsidR="00241AB4" w:rsidRPr="008C61F8" w:rsidP="00241AB4" w14:paraId="2DDE3B01" w14:textId="77777777">
            <w:pPr>
              <w:widowControl/>
              <w:numPr>
                <w:ilvl w:val="0"/>
                <w:numId w:val="14"/>
              </w:numPr>
              <w:spacing w:after="160" w:line="276" w:lineRule="auto"/>
              <w:contextualSpacing/>
              <w:rPr>
                <w:rFonts w:eastAsia="Aptos"/>
                <w:snapToGrid/>
                <w:kern w:val="2"/>
                <w:szCs w:val="22"/>
              </w:rPr>
            </w:pPr>
          </w:p>
        </w:tc>
        <w:tc>
          <w:tcPr>
            <w:tcW w:w="2610" w:type="dxa"/>
            <w:tcMar>
              <w:left w:w="105" w:type="dxa"/>
              <w:right w:w="105" w:type="dxa"/>
            </w:tcMar>
          </w:tcPr>
          <w:p w:rsidR="00241AB4" w:rsidRPr="002214BB" w:rsidP="008C61F8" w14:paraId="418A6683" w14:textId="77777777">
            <w:pPr>
              <w:spacing w:line="276" w:lineRule="auto"/>
              <w:jc w:val="center"/>
              <w:rPr>
                <w:szCs w:val="22"/>
              </w:rPr>
            </w:pPr>
            <w:r w:rsidRPr="002214BB">
              <w:rPr>
                <w:szCs w:val="22"/>
              </w:rPr>
              <w:t>Umbra Lab Inc.</w:t>
            </w:r>
          </w:p>
        </w:tc>
        <w:tc>
          <w:tcPr>
            <w:tcW w:w="1530" w:type="dxa"/>
            <w:tcMar>
              <w:left w:w="105" w:type="dxa"/>
              <w:right w:w="105" w:type="dxa"/>
            </w:tcMar>
          </w:tcPr>
          <w:p w:rsidR="00241AB4" w:rsidRPr="002214BB" w14:paraId="758B7E90" w14:textId="77777777">
            <w:pPr>
              <w:spacing w:line="276" w:lineRule="auto"/>
              <w:jc w:val="center"/>
              <w:rPr>
                <w:color w:val="000000"/>
                <w:szCs w:val="22"/>
              </w:rPr>
            </w:pPr>
            <w:r w:rsidRPr="002214BB">
              <w:rPr>
                <w:color w:val="000000"/>
                <w:szCs w:val="22"/>
              </w:rPr>
              <w:t>S3186</w:t>
            </w:r>
          </w:p>
        </w:tc>
        <w:tc>
          <w:tcPr>
            <w:tcW w:w="2790" w:type="dxa"/>
            <w:tcMar>
              <w:left w:w="105" w:type="dxa"/>
              <w:right w:w="105" w:type="dxa"/>
            </w:tcMar>
          </w:tcPr>
          <w:p w:rsidR="00241AB4" w:rsidRPr="002214BB" w14:paraId="03834564" w14:textId="77777777">
            <w:pPr>
              <w:spacing w:line="276" w:lineRule="auto"/>
              <w:jc w:val="center"/>
              <w:rPr>
                <w:color w:val="000000"/>
                <w:szCs w:val="22"/>
              </w:rPr>
            </w:pPr>
            <w:r w:rsidRPr="002214BB">
              <w:rPr>
                <w:color w:val="000000"/>
                <w:szCs w:val="22"/>
              </w:rPr>
              <w:t>Umbra Block 2.1 SAR Constellation</w:t>
            </w:r>
          </w:p>
        </w:tc>
        <w:tc>
          <w:tcPr>
            <w:tcW w:w="1530" w:type="dxa"/>
            <w:tcMar>
              <w:left w:w="105" w:type="dxa"/>
              <w:right w:w="105" w:type="dxa"/>
            </w:tcMar>
          </w:tcPr>
          <w:p w:rsidR="00241AB4" w:rsidRPr="002214BB" w14:paraId="5E09B02B" w14:textId="77777777">
            <w:pPr>
              <w:spacing w:line="276" w:lineRule="auto"/>
              <w:jc w:val="center"/>
              <w:rPr>
                <w:color w:val="000000"/>
                <w:szCs w:val="22"/>
              </w:rPr>
            </w:pPr>
            <w:r w:rsidRPr="002214BB">
              <w:rPr>
                <w:color w:val="000000"/>
                <w:szCs w:val="22"/>
              </w:rPr>
              <w:t>Small Satellite</w:t>
            </w:r>
          </w:p>
        </w:tc>
      </w:tr>
      <w:tr w14:paraId="625C6796" w14:textId="77777777" w:rsidTr="006814A5">
        <w:tblPrEx>
          <w:tblW w:w="9517" w:type="dxa"/>
          <w:tblLayout w:type="fixed"/>
          <w:tblLook w:val="04A0"/>
        </w:tblPrEx>
        <w:trPr>
          <w:trHeight w:val="435"/>
        </w:trPr>
        <w:tc>
          <w:tcPr>
            <w:tcW w:w="1057" w:type="dxa"/>
          </w:tcPr>
          <w:p w:rsidR="00241AB4" w:rsidRPr="008C61F8" w:rsidP="00241AB4" w14:paraId="1D7730E4" w14:textId="77777777">
            <w:pPr>
              <w:widowControl/>
              <w:numPr>
                <w:ilvl w:val="0"/>
                <w:numId w:val="14"/>
              </w:numPr>
              <w:spacing w:after="160" w:line="276" w:lineRule="auto"/>
              <w:contextualSpacing/>
              <w:rPr>
                <w:rFonts w:eastAsia="Aptos"/>
                <w:snapToGrid/>
                <w:color w:val="000000"/>
                <w:kern w:val="2"/>
                <w:szCs w:val="22"/>
              </w:rPr>
            </w:pPr>
          </w:p>
        </w:tc>
        <w:tc>
          <w:tcPr>
            <w:tcW w:w="2610" w:type="dxa"/>
            <w:tcMar>
              <w:left w:w="105" w:type="dxa"/>
              <w:right w:w="105" w:type="dxa"/>
            </w:tcMar>
          </w:tcPr>
          <w:p w:rsidR="00241AB4" w:rsidRPr="002214BB" w:rsidP="008C61F8" w14:paraId="009B629D" w14:textId="77777777">
            <w:pPr>
              <w:spacing w:line="276" w:lineRule="auto"/>
              <w:jc w:val="center"/>
              <w:rPr>
                <w:szCs w:val="22"/>
              </w:rPr>
            </w:pPr>
            <w:r w:rsidRPr="002214BB">
              <w:rPr>
                <w:szCs w:val="22"/>
              </w:rPr>
              <w:t>Xona Space Systems, Inc.</w:t>
            </w:r>
          </w:p>
        </w:tc>
        <w:tc>
          <w:tcPr>
            <w:tcW w:w="1530" w:type="dxa"/>
            <w:tcMar>
              <w:left w:w="105" w:type="dxa"/>
              <w:right w:w="105" w:type="dxa"/>
            </w:tcMar>
          </w:tcPr>
          <w:p w:rsidR="00241AB4" w:rsidRPr="002214BB" w14:paraId="6422D4F5" w14:textId="77777777">
            <w:pPr>
              <w:spacing w:line="276" w:lineRule="auto"/>
              <w:jc w:val="center"/>
              <w:rPr>
                <w:szCs w:val="22"/>
              </w:rPr>
            </w:pPr>
            <w:r w:rsidRPr="002214BB">
              <w:rPr>
                <w:szCs w:val="22"/>
              </w:rPr>
              <w:t>S3215</w:t>
            </w:r>
          </w:p>
        </w:tc>
        <w:tc>
          <w:tcPr>
            <w:tcW w:w="2790" w:type="dxa"/>
            <w:tcMar>
              <w:left w:w="105" w:type="dxa"/>
              <w:right w:w="105" w:type="dxa"/>
            </w:tcMar>
          </w:tcPr>
          <w:p w:rsidR="00241AB4" w:rsidRPr="002214BB" w14:paraId="2750B67D" w14:textId="77777777">
            <w:pPr>
              <w:spacing w:line="276" w:lineRule="auto"/>
              <w:jc w:val="center"/>
              <w:rPr>
                <w:szCs w:val="22"/>
              </w:rPr>
            </w:pPr>
            <w:r w:rsidRPr="002214BB">
              <w:rPr>
                <w:szCs w:val="22"/>
              </w:rPr>
              <w:t>IOV</w:t>
            </w:r>
          </w:p>
        </w:tc>
        <w:tc>
          <w:tcPr>
            <w:tcW w:w="1530" w:type="dxa"/>
            <w:tcMar>
              <w:left w:w="105" w:type="dxa"/>
              <w:right w:w="105" w:type="dxa"/>
            </w:tcMar>
          </w:tcPr>
          <w:p w:rsidR="00241AB4" w:rsidRPr="002214BB" w14:paraId="5E75A589" w14:textId="77777777">
            <w:pPr>
              <w:spacing w:line="276" w:lineRule="auto"/>
              <w:jc w:val="center"/>
              <w:rPr>
                <w:szCs w:val="22"/>
              </w:rPr>
            </w:pPr>
            <w:r w:rsidRPr="002214BB">
              <w:rPr>
                <w:szCs w:val="22"/>
              </w:rPr>
              <w:t>Small Satellite</w:t>
            </w:r>
          </w:p>
        </w:tc>
      </w:tr>
      <w:tr w14:paraId="23B404BB" w14:textId="77777777" w:rsidTr="007B5D95">
        <w:tblPrEx>
          <w:tblW w:w="9517" w:type="dxa"/>
          <w:tblLayout w:type="fixed"/>
          <w:tblLook w:val="04A0"/>
        </w:tblPrEx>
        <w:trPr>
          <w:trHeight w:val="336"/>
        </w:trPr>
        <w:tc>
          <w:tcPr>
            <w:tcW w:w="1057" w:type="dxa"/>
          </w:tcPr>
          <w:p w:rsidR="00241AB4" w:rsidRPr="008C61F8" w:rsidP="00241AB4" w14:paraId="0DFED823" w14:textId="77777777">
            <w:pPr>
              <w:widowControl/>
              <w:numPr>
                <w:ilvl w:val="0"/>
                <w:numId w:val="14"/>
              </w:numPr>
              <w:spacing w:after="160" w:line="276" w:lineRule="auto"/>
              <w:contextualSpacing/>
              <w:rPr>
                <w:rFonts w:eastAsia="Aptos"/>
                <w:snapToGrid/>
                <w:color w:val="000000"/>
                <w:kern w:val="2"/>
                <w:szCs w:val="22"/>
              </w:rPr>
            </w:pPr>
          </w:p>
        </w:tc>
        <w:tc>
          <w:tcPr>
            <w:tcW w:w="2610" w:type="dxa"/>
            <w:tcMar>
              <w:left w:w="105" w:type="dxa"/>
              <w:right w:w="105" w:type="dxa"/>
            </w:tcMar>
          </w:tcPr>
          <w:p w:rsidR="00241AB4" w:rsidRPr="002214BB" w:rsidP="008C61F8" w14:paraId="04B666BF" w14:textId="77777777">
            <w:pPr>
              <w:spacing w:line="276" w:lineRule="auto"/>
              <w:jc w:val="center"/>
              <w:rPr>
                <w:szCs w:val="22"/>
              </w:rPr>
            </w:pPr>
            <w:r w:rsidRPr="002214BB">
              <w:rPr>
                <w:szCs w:val="22"/>
              </w:rPr>
              <w:t>XPLORE, Inc.</w:t>
            </w:r>
          </w:p>
        </w:tc>
        <w:tc>
          <w:tcPr>
            <w:tcW w:w="1530" w:type="dxa"/>
            <w:tcMar>
              <w:left w:w="105" w:type="dxa"/>
              <w:right w:w="105" w:type="dxa"/>
            </w:tcMar>
          </w:tcPr>
          <w:p w:rsidR="00241AB4" w:rsidRPr="002214BB" w14:paraId="6490716B" w14:textId="77777777">
            <w:pPr>
              <w:spacing w:line="276" w:lineRule="auto"/>
              <w:jc w:val="center"/>
              <w:rPr>
                <w:szCs w:val="22"/>
              </w:rPr>
            </w:pPr>
            <w:r w:rsidRPr="002214BB">
              <w:rPr>
                <w:szCs w:val="22"/>
              </w:rPr>
              <w:t>S3193</w:t>
            </w:r>
          </w:p>
        </w:tc>
        <w:tc>
          <w:tcPr>
            <w:tcW w:w="2790" w:type="dxa"/>
            <w:tcMar>
              <w:left w:w="105" w:type="dxa"/>
              <w:right w:w="105" w:type="dxa"/>
            </w:tcMar>
          </w:tcPr>
          <w:p w:rsidR="00241AB4" w:rsidRPr="002214BB" w14:paraId="145C1361" w14:textId="77777777">
            <w:pPr>
              <w:spacing w:line="276" w:lineRule="auto"/>
              <w:jc w:val="center"/>
              <w:rPr>
                <w:szCs w:val="22"/>
              </w:rPr>
            </w:pPr>
            <w:r w:rsidRPr="002214BB">
              <w:rPr>
                <w:szCs w:val="22"/>
              </w:rPr>
              <w:t>XCUBE-1</w:t>
            </w:r>
          </w:p>
        </w:tc>
        <w:tc>
          <w:tcPr>
            <w:tcW w:w="1530" w:type="dxa"/>
            <w:tcMar>
              <w:left w:w="105" w:type="dxa"/>
              <w:right w:w="105" w:type="dxa"/>
            </w:tcMar>
          </w:tcPr>
          <w:p w:rsidR="00241AB4" w:rsidRPr="002214BB" w:rsidP="008C61F8" w14:paraId="2B602D3B" w14:textId="04DA45F8">
            <w:pPr>
              <w:tabs>
                <w:tab w:val="left" w:pos="420"/>
              </w:tabs>
              <w:spacing w:line="276" w:lineRule="auto"/>
              <w:jc w:val="center"/>
              <w:rPr>
                <w:szCs w:val="22"/>
              </w:rPr>
            </w:pPr>
            <w:r w:rsidRPr="002214BB">
              <w:rPr>
                <w:szCs w:val="22"/>
              </w:rPr>
              <w:t>Small Satellite</w:t>
            </w:r>
          </w:p>
        </w:tc>
      </w:tr>
    </w:tbl>
    <w:p w:rsidR="6FAD7CB0" w:rsidRPr="008B2371" w14:paraId="5C92827F" w14:textId="146BB5DD"/>
    <w:p w:rsidR="007B5D95" w:rsidP="000B4811" w14:paraId="6D786FFD" w14:textId="77777777">
      <w:pPr>
        <w:widowControl/>
        <w:rPr>
          <w:b/>
        </w:rPr>
      </w:pPr>
    </w:p>
    <w:p w:rsidR="007B5D95" w:rsidP="000B4811" w14:paraId="38F3DD1D" w14:textId="77777777">
      <w:pPr>
        <w:widowControl/>
        <w:rPr>
          <w:b/>
        </w:rPr>
      </w:pPr>
    </w:p>
    <w:p w:rsidR="543F2C4D" w:rsidRPr="008B2371" w:rsidP="000B4811" w14:paraId="197921B7" w14:textId="7BB33A9D">
      <w:pPr>
        <w:widowControl/>
        <w:rPr>
          <w:b/>
        </w:rPr>
      </w:pPr>
      <w:r w:rsidRPr="008B2371">
        <w:rPr>
          <w:b/>
        </w:rPr>
        <w:t>Space Stations (Non-Geostationary Orbit) – Small Constellations</w:t>
      </w:r>
    </w:p>
    <w:p w:rsidR="006B1345" w:rsidRPr="008B2371" w:rsidP="00735EC7" w14:paraId="6F0E3C9D" w14:textId="77777777">
      <w:pPr>
        <w:rPr>
          <w:b/>
        </w:rPr>
      </w:pPr>
    </w:p>
    <w:tbl>
      <w:tblPr>
        <w:tblW w:w="9517" w:type="dxa"/>
        <w:tblLayout w:type="fixed"/>
        <w:tblLook w:val="04A0"/>
      </w:tblPr>
      <w:tblGrid>
        <w:gridCol w:w="1014"/>
        <w:gridCol w:w="3013"/>
        <w:gridCol w:w="1530"/>
        <w:gridCol w:w="2250"/>
        <w:gridCol w:w="1710"/>
      </w:tblGrid>
      <w:tr w14:paraId="76FA9AF2" w14:textId="77777777" w:rsidTr="008C61F8">
        <w:tblPrEx>
          <w:tblW w:w="9517" w:type="dxa"/>
          <w:tblLayout w:type="fixed"/>
          <w:tblLook w:val="04A0"/>
        </w:tblPrEx>
        <w:trPr>
          <w:trHeight w:val="285"/>
          <w:tblHeader/>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14:paraId="1FE6E903" w14:textId="77777777">
            <w:pPr>
              <w:tabs>
                <w:tab w:val="left" w:pos="720"/>
              </w:tabs>
              <w:spacing w:after="120" w:line="276" w:lineRule="auto"/>
              <w:ind w:left="-20" w:right="-20"/>
              <w:jc w:val="center"/>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8C61F8" w14:paraId="7885D6BA" w14:textId="77777777">
            <w:pPr>
              <w:tabs>
                <w:tab w:val="left" w:pos="720"/>
              </w:tabs>
              <w:spacing w:after="120" w:line="276" w:lineRule="auto"/>
              <w:ind w:left="-20" w:right="-20"/>
              <w:jc w:val="center"/>
              <w:rPr>
                <w:b/>
                <w:bCs/>
                <w:szCs w:val="22"/>
                <w:u w:val="single"/>
              </w:rPr>
            </w:pPr>
            <w:r w:rsidRPr="008C61F8">
              <w:rPr>
                <w:b/>
                <w:bCs/>
                <w:szCs w:val="22"/>
                <w:u w:val="single"/>
              </w:rPr>
              <w:t>LICENSEE/GRANTEE</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8C61F8" w14:paraId="418B9814" w14:textId="77777777">
            <w:pPr>
              <w:tabs>
                <w:tab w:val="left" w:pos="720"/>
              </w:tabs>
              <w:spacing w:after="120" w:line="276" w:lineRule="auto"/>
              <w:ind w:left="-20" w:right="-20"/>
              <w:jc w:val="center"/>
              <w:rPr>
                <w:b/>
                <w:bCs/>
                <w:szCs w:val="22"/>
                <w:u w:val="single"/>
              </w:rPr>
            </w:pPr>
            <w:r w:rsidRPr="008C61F8">
              <w:rPr>
                <w:b/>
                <w:bCs/>
                <w:szCs w:val="22"/>
                <w:u w:val="single"/>
              </w:rPr>
              <w:t>CALL SIGN</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8C61F8" w14:paraId="23561082" w14:textId="77777777">
            <w:pPr>
              <w:tabs>
                <w:tab w:val="left" w:pos="720"/>
              </w:tabs>
              <w:spacing w:after="120" w:line="276" w:lineRule="auto"/>
              <w:ind w:left="-20" w:right="-20"/>
              <w:jc w:val="center"/>
              <w:rPr>
                <w:b/>
                <w:bCs/>
                <w:szCs w:val="22"/>
                <w:u w:val="single"/>
              </w:rPr>
            </w:pPr>
            <w:r w:rsidRPr="008C61F8">
              <w:rPr>
                <w:b/>
                <w:bCs/>
                <w:szCs w:val="22"/>
                <w:u w:val="single"/>
              </w:rPr>
              <w:t>SATELLITE/</w:t>
            </w:r>
            <w:r w:rsidRPr="008C61F8">
              <w:rPr>
                <w:b/>
                <w:bCs/>
                <w:szCs w:val="22"/>
                <w:u w:val="single"/>
              </w:rPr>
              <w:br/>
              <w:t>SYSTEM NAME</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8C61F8" w14:paraId="37C40B84" w14:textId="77777777">
            <w:pPr>
              <w:tabs>
                <w:tab w:val="left" w:pos="720"/>
              </w:tabs>
              <w:spacing w:after="120" w:line="276" w:lineRule="auto"/>
              <w:ind w:left="-20" w:right="-20"/>
              <w:jc w:val="center"/>
              <w:rPr>
                <w:b/>
                <w:bCs/>
                <w:szCs w:val="22"/>
                <w:u w:val="single"/>
              </w:rPr>
            </w:pPr>
            <w:r w:rsidRPr="008C61F8">
              <w:rPr>
                <w:b/>
                <w:bCs/>
                <w:szCs w:val="22"/>
                <w:u w:val="single"/>
              </w:rPr>
              <w:t>AUTHORIZED</w:t>
            </w:r>
            <w:r w:rsidRPr="008C61F8">
              <w:rPr>
                <w:b/>
                <w:bCs/>
                <w:szCs w:val="22"/>
                <w:u w:val="single"/>
              </w:rPr>
              <w:br/>
              <w:t>STATIONS</w:t>
            </w:r>
          </w:p>
        </w:tc>
      </w:tr>
      <w:tr w14:paraId="3A162B86"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07172782"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1E5367CB" w14:textId="77777777">
            <w:pPr>
              <w:tabs>
                <w:tab w:val="left" w:pos="720"/>
              </w:tabs>
              <w:spacing w:after="120" w:line="276" w:lineRule="auto"/>
              <w:ind w:left="-20" w:right="-20"/>
              <w:jc w:val="center"/>
              <w:rPr>
                <w:szCs w:val="22"/>
              </w:rPr>
            </w:pPr>
            <w:r w:rsidRPr="002214BB">
              <w:rPr>
                <w:szCs w:val="22"/>
              </w:rPr>
              <w:t>Albedo Space Inc.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00C187C1" w14:textId="77777777">
            <w:pPr>
              <w:tabs>
                <w:tab w:val="left" w:pos="720"/>
              </w:tabs>
              <w:spacing w:after="120" w:line="276" w:lineRule="auto"/>
              <w:ind w:left="-20" w:right="-20"/>
              <w:jc w:val="center"/>
              <w:rPr>
                <w:szCs w:val="22"/>
              </w:rPr>
            </w:pPr>
            <w:r w:rsidRPr="00105D15">
              <w:rPr>
                <w:szCs w:val="22"/>
              </w:rPr>
              <w:t>S3208</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1B81A2A6" w14:textId="77777777">
            <w:pPr>
              <w:tabs>
                <w:tab w:val="left" w:pos="720"/>
              </w:tabs>
              <w:spacing w:after="120" w:line="276" w:lineRule="auto"/>
              <w:ind w:left="-20" w:right="-20"/>
              <w:jc w:val="center"/>
              <w:rPr>
                <w:szCs w:val="22"/>
              </w:rPr>
            </w:pPr>
            <w:r w:rsidRPr="00105D15">
              <w:rPr>
                <w:szCs w:val="22"/>
              </w:rPr>
              <w:t>Clarity-1</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5749823C" w14:textId="77777777">
            <w:pPr>
              <w:tabs>
                <w:tab w:val="left" w:pos="720"/>
              </w:tabs>
              <w:spacing w:after="120" w:line="276" w:lineRule="auto"/>
              <w:ind w:left="-20" w:right="-20"/>
              <w:jc w:val="center"/>
              <w:rPr>
                <w:szCs w:val="22"/>
              </w:rPr>
            </w:pPr>
            <w:r w:rsidRPr="00105D15">
              <w:rPr>
                <w:szCs w:val="22"/>
              </w:rPr>
              <w:t>1</w:t>
            </w:r>
          </w:p>
        </w:tc>
      </w:tr>
      <w:tr w14:paraId="17FEF843"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7F908F3D"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67D41603" w14:textId="77777777">
            <w:pPr>
              <w:tabs>
                <w:tab w:val="left" w:pos="720"/>
              </w:tabs>
              <w:spacing w:after="120" w:line="276" w:lineRule="auto"/>
              <w:ind w:left="-20" w:right="-20"/>
              <w:jc w:val="center"/>
              <w:rPr>
                <w:szCs w:val="22"/>
              </w:rPr>
            </w:pPr>
            <w:r w:rsidRPr="002214BB">
              <w:rPr>
                <w:szCs w:val="22"/>
              </w:rPr>
              <w:t>AST &amp; Science, LLC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4E5D5EDC" w14:textId="77777777">
            <w:pPr>
              <w:tabs>
                <w:tab w:val="left" w:pos="720"/>
              </w:tabs>
              <w:spacing w:after="120" w:line="276" w:lineRule="auto"/>
              <w:ind w:left="-20" w:right="-20"/>
              <w:jc w:val="center"/>
              <w:rPr>
                <w:szCs w:val="22"/>
              </w:rPr>
            </w:pPr>
            <w:r w:rsidRPr="00105D15">
              <w:rPr>
                <w:szCs w:val="22"/>
              </w:rPr>
              <w:t>S3065</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6F0CFBBB" w14:textId="77777777">
            <w:pPr>
              <w:tabs>
                <w:tab w:val="left" w:pos="720"/>
              </w:tabs>
              <w:spacing w:after="120" w:line="276" w:lineRule="auto"/>
              <w:ind w:left="-20" w:right="-20"/>
              <w:jc w:val="center"/>
              <w:rPr>
                <w:szCs w:val="22"/>
              </w:rPr>
            </w:pPr>
            <w:r w:rsidRPr="00105D15">
              <w:rPr>
                <w:szCs w:val="22"/>
              </w:rPr>
              <w:t>Bluebird Block 1</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60221EA8" w14:textId="77777777">
            <w:pPr>
              <w:tabs>
                <w:tab w:val="left" w:pos="720"/>
              </w:tabs>
              <w:spacing w:after="120" w:line="276" w:lineRule="auto"/>
              <w:ind w:left="-20" w:right="-20"/>
              <w:jc w:val="center"/>
              <w:rPr>
                <w:szCs w:val="22"/>
              </w:rPr>
            </w:pPr>
            <w:r w:rsidRPr="00105D15">
              <w:rPr>
                <w:szCs w:val="22"/>
              </w:rPr>
              <w:t>5</w:t>
            </w:r>
          </w:p>
        </w:tc>
      </w:tr>
      <w:tr w14:paraId="7C5A717F"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2B86E507"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710D0A58" w14:textId="77777777">
            <w:pPr>
              <w:tabs>
                <w:tab w:val="left" w:pos="720"/>
              </w:tabs>
              <w:spacing w:after="120" w:line="276" w:lineRule="auto"/>
              <w:ind w:left="-20" w:right="-20"/>
              <w:jc w:val="center"/>
              <w:rPr>
                <w:szCs w:val="22"/>
              </w:rPr>
            </w:pPr>
            <w:r w:rsidRPr="002214BB">
              <w:rPr>
                <w:szCs w:val="22"/>
              </w:rPr>
              <w:t>BlackSky</w:t>
            </w:r>
            <w:r w:rsidRPr="002214BB">
              <w:rPr>
                <w:szCs w:val="22"/>
              </w:rPr>
              <w:t xml:space="preserve"> Global, LLC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1C52B2C7" w14:textId="77777777">
            <w:pPr>
              <w:tabs>
                <w:tab w:val="left" w:pos="720"/>
              </w:tabs>
              <w:spacing w:after="120" w:line="276" w:lineRule="auto"/>
              <w:ind w:left="-20" w:right="-20"/>
              <w:jc w:val="center"/>
              <w:rPr>
                <w:szCs w:val="22"/>
              </w:rPr>
            </w:pPr>
            <w:r w:rsidRPr="00105D15">
              <w:rPr>
                <w:szCs w:val="22"/>
              </w:rPr>
              <w:t>S3032</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2BA149D8" w14:textId="77777777">
            <w:pPr>
              <w:tabs>
                <w:tab w:val="left" w:pos="720"/>
              </w:tabs>
              <w:spacing w:after="120" w:line="276" w:lineRule="auto"/>
              <w:ind w:left="-20" w:right="-20"/>
              <w:jc w:val="center"/>
              <w:rPr>
                <w:szCs w:val="22"/>
              </w:rPr>
            </w:pPr>
            <w:r w:rsidRPr="00105D15">
              <w:rPr>
                <w:szCs w:val="22"/>
              </w:rPr>
              <w:t xml:space="preserve">Global </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659ABD3B" w14:textId="77777777">
            <w:pPr>
              <w:tabs>
                <w:tab w:val="left" w:pos="720"/>
              </w:tabs>
              <w:spacing w:after="120" w:line="276" w:lineRule="auto"/>
              <w:ind w:left="-20" w:right="-20"/>
              <w:jc w:val="center"/>
              <w:rPr>
                <w:szCs w:val="22"/>
              </w:rPr>
            </w:pPr>
            <w:r w:rsidRPr="00105D15">
              <w:rPr>
                <w:szCs w:val="22"/>
              </w:rPr>
              <w:t>16</w:t>
            </w:r>
          </w:p>
        </w:tc>
      </w:tr>
      <w:tr w14:paraId="500A3CBF"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34C11903"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6EE955F0" w14:textId="77777777">
            <w:pPr>
              <w:tabs>
                <w:tab w:val="left" w:pos="720"/>
              </w:tabs>
              <w:spacing w:after="120" w:line="276" w:lineRule="auto"/>
              <w:ind w:left="-20" w:right="-20"/>
              <w:jc w:val="center"/>
              <w:rPr>
                <w:szCs w:val="22"/>
              </w:rPr>
            </w:pPr>
            <w:r w:rsidRPr="002214BB">
              <w:rPr>
                <w:szCs w:val="22"/>
              </w:rPr>
              <w:t>Capella Space Corp.</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0892CDD4" w14:textId="77777777">
            <w:pPr>
              <w:tabs>
                <w:tab w:val="left" w:pos="720"/>
              </w:tabs>
              <w:spacing w:after="120" w:line="276" w:lineRule="auto"/>
              <w:ind w:left="-20" w:right="-20"/>
              <w:jc w:val="center"/>
              <w:rPr>
                <w:szCs w:val="22"/>
              </w:rPr>
            </w:pPr>
            <w:r w:rsidRPr="00105D15">
              <w:rPr>
                <w:szCs w:val="22"/>
              </w:rPr>
              <w:t>S3178</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02EEF864" w14:textId="77777777">
            <w:pPr>
              <w:tabs>
                <w:tab w:val="left" w:pos="720"/>
              </w:tabs>
              <w:spacing w:after="120" w:line="276" w:lineRule="auto"/>
              <w:ind w:left="-20" w:right="-20"/>
              <w:jc w:val="center"/>
              <w:rPr>
                <w:szCs w:val="22"/>
              </w:rPr>
            </w:pPr>
            <w:r w:rsidRPr="00105D15">
              <w:rPr>
                <w:szCs w:val="22"/>
              </w:rPr>
              <w:t>Acadia-3, Acadia-4, Acadia-5, Acadia-6</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24BBB48D" w14:textId="77777777">
            <w:pPr>
              <w:tabs>
                <w:tab w:val="left" w:pos="720"/>
              </w:tabs>
              <w:spacing w:after="120" w:line="276" w:lineRule="auto"/>
              <w:ind w:left="-20" w:right="-20"/>
              <w:jc w:val="center"/>
              <w:rPr>
                <w:szCs w:val="22"/>
              </w:rPr>
            </w:pPr>
            <w:r w:rsidRPr="00105D15">
              <w:rPr>
                <w:szCs w:val="22"/>
              </w:rPr>
              <w:t>4</w:t>
            </w:r>
          </w:p>
        </w:tc>
      </w:tr>
      <w:tr w14:paraId="2CE5C658"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33C94CB8"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4C9106CF" w14:textId="77777777">
            <w:pPr>
              <w:tabs>
                <w:tab w:val="left" w:pos="720"/>
              </w:tabs>
              <w:spacing w:after="120" w:line="276" w:lineRule="auto"/>
              <w:ind w:left="-20" w:right="-20"/>
              <w:jc w:val="center"/>
              <w:rPr>
                <w:szCs w:val="22"/>
              </w:rPr>
            </w:pPr>
            <w:r w:rsidRPr="002214BB">
              <w:rPr>
                <w:szCs w:val="22"/>
              </w:rPr>
              <w:t>Globalstar License LLC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72BF167A" w14:textId="77777777">
            <w:pPr>
              <w:tabs>
                <w:tab w:val="left" w:pos="720"/>
              </w:tabs>
              <w:spacing w:after="120" w:line="276" w:lineRule="auto"/>
              <w:ind w:left="-20" w:right="-20"/>
              <w:jc w:val="center"/>
              <w:rPr>
                <w:szCs w:val="22"/>
              </w:rPr>
            </w:pPr>
            <w:r w:rsidRPr="00105D15">
              <w:rPr>
                <w:szCs w:val="22"/>
              </w:rPr>
              <w:t>S2115</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27CE3A03" w14:textId="77777777">
            <w:pPr>
              <w:tabs>
                <w:tab w:val="left" w:pos="720"/>
              </w:tabs>
              <w:spacing w:after="120" w:line="276" w:lineRule="auto"/>
              <w:ind w:left="-20" w:right="-20"/>
              <w:jc w:val="center"/>
              <w:rPr>
                <w:szCs w:val="22"/>
              </w:rPr>
            </w:pPr>
            <w:r w:rsidRPr="00105D15">
              <w:rPr>
                <w:szCs w:val="22"/>
              </w:rPr>
              <w:t>GLOBALSTAR</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2D9449F3" w14:textId="77777777">
            <w:pPr>
              <w:tabs>
                <w:tab w:val="left" w:pos="720"/>
              </w:tabs>
              <w:spacing w:after="120" w:line="276" w:lineRule="auto"/>
              <w:ind w:left="-20" w:right="-20"/>
              <w:jc w:val="center"/>
              <w:rPr>
                <w:szCs w:val="22"/>
              </w:rPr>
            </w:pPr>
            <w:r w:rsidRPr="00105D15">
              <w:rPr>
                <w:szCs w:val="22"/>
              </w:rPr>
              <w:t>96</w:t>
            </w:r>
          </w:p>
        </w:tc>
      </w:tr>
      <w:tr w14:paraId="4A8B9039"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05F6FA5C"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6EEF4D79" w14:textId="77777777">
            <w:pPr>
              <w:tabs>
                <w:tab w:val="left" w:pos="720"/>
              </w:tabs>
              <w:spacing w:after="120" w:line="276" w:lineRule="auto"/>
              <w:ind w:left="-20" w:right="-20"/>
              <w:jc w:val="center"/>
              <w:rPr>
                <w:szCs w:val="22"/>
              </w:rPr>
            </w:pPr>
            <w:r w:rsidRPr="002214BB">
              <w:rPr>
                <w:szCs w:val="22"/>
              </w:rPr>
              <w:t>Hawkeye 360</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6D7C01AE" w14:textId="77777777">
            <w:pPr>
              <w:tabs>
                <w:tab w:val="left" w:pos="720"/>
              </w:tabs>
              <w:spacing w:after="120" w:line="276" w:lineRule="auto"/>
              <w:ind w:left="-20" w:right="-20"/>
              <w:jc w:val="center"/>
              <w:rPr>
                <w:szCs w:val="22"/>
              </w:rPr>
            </w:pPr>
            <w:r w:rsidRPr="00105D15">
              <w:rPr>
                <w:szCs w:val="22"/>
              </w:rPr>
              <w:t>S3042</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4959719D" w14:textId="77777777">
            <w:pPr>
              <w:tabs>
                <w:tab w:val="left" w:pos="720"/>
              </w:tabs>
              <w:spacing w:after="120" w:line="276" w:lineRule="auto"/>
              <w:ind w:left="-20" w:right="-20"/>
              <w:jc w:val="center"/>
              <w:rPr>
                <w:szCs w:val="22"/>
              </w:rPr>
            </w:pPr>
            <w:r w:rsidRPr="00105D15">
              <w:rPr>
                <w:szCs w:val="22"/>
              </w:rPr>
              <w:t>HE360</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07686230" w14:textId="77777777">
            <w:pPr>
              <w:tabs>
                <w:tab w:val="left" w:pos="720"/>
              </w:tabs>
              <w:spacing w:after="120" w:line="276" w:lineRule="auto"/>
              <w:ind w:left="-20" w:right="-20"/>
              <w:jc w:val="center"/>
              <w:rPr>
                <w:szCs w:val="22"/>
              </w:rPr>
            </w:pPr>
            <w:r w:rsidRPr="00105D15">
              <w:rPr>
                <w:szCs w:val="22"/>
              </w:rPr>
              <w:t>174</w:t>
            </w:r>
          </w:p>
        </w:tc>
      </w:tr>
      <w:tr w14:paraId="41DBF0C7"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6728AACE"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1E2D8159" w14:textId="77777777">
            <w:pPr>
              <w:tabs>
                <w:tab w:val="left" w:pos="720"/>
              </w:tabs>
              <w:spacing w:after="120" w:line="276" w:lineRule="auto"/>
              <w:ind w:left="-20" w:right="-20"/>
              <w:jc w:val="center"/>
              <w:rPr>
                <w:szCs w:val="22"/>
              </w:rPr>
            </w:pPr>
            <w:r w:rsidRPr="002214BB">
              <w:rPr>
                <w:szCs w:val="22"/>
              </w:rPr>
              <w:t>Iridium Constellation LLC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52C7E502" w14:textId="77777777">
            <w:pPr>
              <w:tabs>
                <w:tab w:val="left" w:pos="720"/>
              </w:tabs>
              <w:spacing w:after="120" w:line="276" w:lineRule="auto"/>
              <w:ind w:left="-20" w:right="-20"/>
              <w:jc w:val="center"/>
              <w:rPr>
                <w:szCs w:val="22"/>
              </w:rPr>
            </w:pPr>
            <w:r w:rsidRPr="00105D15">
              <w:rPr>
                <w:szCs w:val="22"/>
              </w:rPr>
              <w:t>S2110</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59A967F9" w14:textId="77777777">
            <w:pPr>
              <w:tabs>
                <w:tab w:val="left" w:pos="720"/>
              </w:tabs>
              <w:spacing w:after="120" w:line="276" w:lineRule="auto"/>
              <w:ind w:left="-20" w:right="-20"/>
              <w:jc w:val="center"/>
              <w:rPr>
                <w:szCs w:val="22"/>
              </w:rPr>
            </w:pPr>
            <w:r w:rsidRPr="00105D15">
              <w:rPr>
                <w:szCs w:val="22"/>
              </w:rPr>
              <w:t>IRIDIUM</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5306AB06" w14:textId="77777777">
            <w:pPr>
              <w:tabs>
                <w:tab w:val="left" w:pos="720"/>
              </w:tabs>
              <w:spacing w:after="120" w:line="276" w:lineRule="auto"/>
              <w:ind w:left="-20" w:right="-20"/>
              <w:jc w:val="center"/>
              <w:rPr>
                <w:szCs w:val="22"/>
              </w:rPr>
            </w:pPr>
            <w:r w:rsidRPr="00105D15">
              <w:rPr>
                <w:szCs w:val="22"/>
              </w:rPr>
              <w:t>99</w:t>
            </w:r>
          </w:p>
        </w:tc>
      </w:tr>
      <w:tr w14:paraId="799539B1"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2DB0D5D7"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740860E2" w14:textId="77777777">
            <w:pPr>
              <w:tabs>
                <w:tab w:val="left" w:pos="720"/>
              </w:tabs>
              <w:spacing w:after="120" w:line="276" w:lineRule="auto"/>
              <w:ind w:left="-20" w:right="-20"/>
              <w:jc w:val="center"/>
              <w:rPr>
                <w:szCs w:val="22"/>
              </w:rPr>
            </w:pPr>
            <w:r w:rsidRPr="002214BB">
              <w:rPr>
                <w:szCs w:val="22"/>
              </w:rPr>
              <w:t>Kepler Communications, Inc.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0079BEC2" w14:textId="77777777">
            <w:pPr>
              <w:tabs>
                <w:tab w:val="left" w:pos="720"/>
              </w:tabs>
              <w:spacing w:after="120" w:line="276" w:lineRule="auto"/>
              <w:ind w:left="-20" w:right="-20"/>
              <w:jc w:val="center"/>
              <w:rPr>
                <w:szCs w:val="22"/>
              </w:rPr>
            </w:pPr>
            <w:r w:rsidRPr="00105D15">
              <w:rPr>
                <w:szCs w:val="22"/>
              </w:rPr>
              <w:t>S2981</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5997C74E" w14:textId="77777777">
            <w:pPr>
              <w:tabs>
                <w:tab w:val="left" w:pos="720"/>
              </w:tabs>
              <w:spacing w:after="120" w:line="276" w:lineRule="auto"/>
              <w:ind w:left="-20" w:right="-20"/>
              <w:jc w:val="center"/>
              <w:rPr>
                <w:szCs w:val="22"/>
              </w:rPr>
            </w:pPr>
            <w:r w:rsidRPr="00105D15">
              <w:rPr>
                <w:szCs w:val="22"/>
              </w:rPr>
              <w:t>KEPLER</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2EC5E955" w14:textId="77777777">
            <w:pPr>
              <w:tabs>
                <w:tab w:val="left" w:pos="720"/>
              </w:tabs>
              <w:spacing w:after="120" w:line="276" w:lineRule="auto"/>
              <w:ind w:left="-20" w:right="-20"/>
              <w:jc w:val="center"/>
              <w:rPr>
                <w:szCs w:val="22"/>
              </w:rPr>
            </w:pPr>
            <w:r w:rsidRPr="00105D15">
              <w:rPr>
                <w:szCs w:val="22"/>
              </w:rPr>
              <w:t>140</w:t>
            </w:r>
          </w:p>
        </w:tc>
      </w:tr>
      <w:tr w14:paraId="6F86AA81"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6CD33701"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7DF21D5E" w14:textId="77777777">
            <w:pPr>
              <w:tabs>
                <w:tab w:val="left" w:pos="720"/>
              </w:tabs>
              <w:spacing w:after="120" w:line="276" w:lineRule="auto"/>
              <w:ind w:left="-20" w:right="-20"/>
              <w:jc w:val="center"/>
              <w:rPr>
                <w:szCs w:val="22"/>
              </w:rPr>
            </w:pPr>
            <w:r w:rsidRPr="002214BB">
              <w:rPr>
                <w:szCs w:val="22"/>
              </w:rPr>
              <w:t>Kineis</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4C5D90AA" w14:textId="77777777">
            <w:pPr>
              <w:tabs>
                <w:tab w:val="left" w:pos="720"/>
              </w:tabs>
              <w:spacing w:after="120" w:line="276" w:lineRule="auto"/>
              <w:ind w:left="-20" w:right="-20"/>
              <w:jc w:val="center"/>
              <w:rPr>
                <w:szCs w:val="22"/>
              </w:rPr>
            </w:pPr>
            <w:r w:rsidRPr="00105D15">
              <w:rPr>
                <w:szCs w:val="22"/>
              </w:rPr>
              <w:t>S3054</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3C83AACA" w14:textId="77777777">
            <w:pPr>
              <w:tabs>
                <w:tab w:val="left" w:pos="720"/>
              </w:tabs>
              <w:spacing w:after="120" w:line="276" w:lineRule="auto"/>
              <w:ind w:left="-20" w:right="-20"/>
              <w:jc w:val="center"/>
              <w:rPr>
                <w:szCs w:val="22"/>
              </w:rPr>
            </w:pPr>
            <w:r w:rsidRPr="00105D15">
              <w:rPr>
                <w:szCs w:val="22"/>
              </w:rPr>
              <w:t>KINEIS</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223BE9D7" w14:textId="77777777">
            <w:pPr>
              <w:tabs>
                <w:tab w:val="left" w:pos="720"/>
              </w:tabs>
              <w:spacing w:after="120" w:line="276" w:lineRule="auto"/>
              <w:ind w:left="-20" w:right="-20"/>
              <w:jc w:val="center"/>
              <w:rPr>
                <w:szCs w:val="22"/>
              </w:rPr>
            </w:pPr>
            <w:r w:rsidRPr="00105D15">
              <w:rPr>
                <w:szCs w:val="22"/>
              </w:rPr>
              <w:t>25</w:t>
            </w:r>
          </w:p>
        </w:tc>
      </w:tr>
      <w:tr w14:paraId="18E4EC3E"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1C48090E"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12903109" w14:textId="77777777">
            <w:pPr>
              <w:tabs>
                <w:tab w:val="left" w:pos="720"/>
              </w:tabs>
              <w:spacing w:after="120" w:line="276" w:lineRule="auto"/>
              <w:ind w:left="-20" w:right="-20"/>
              <w:jc w:val="center"/>
              <w:rPr>
                <w:szCs w:val="22"/>
              </w:rPr>
            </w:pPr>
            <w:r w:rsidRPr="002214BB">
              <w:rPr>
                <w:szCs w:val="22"/>
              </w:rPr>
              <w:t>Loft Orbital Solutions, Inc.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40B5DCAB" w14:textId="77777777">
            <w:pPr>
              <w:tabs>
                <w:tab w:val="left" w:pos="720"/>
              </w:tabs>
              <w:spacing w:after="120" w:line="276" w:lineRule="auto"/>
              <w:ind w:left="-20" w:right="-20"/>
              <w:jc w:val="center"/>
              <w:rPr>
                <w:szCs w:val="22"/>
              </w:rPr>
            </w:pPr>
            <w:r w:rsidRPr="00105D15">
              <w:rPr>
                <w:szCs w:val="22"/>
              </w:rPr>
              <w:t>S3181</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1BDF6104" w14:textId="77777777">
            <w:pPr>
              <w:tabs>
                <w:tab w:val="left" w:pos="720"/>
              </w:tabs>
              <w:spacing w:after="120" w:line="276" w:lineRule="auto"/>
              <w:ind w:left="-20" w:right="-20"/>
              <w:jc w:val="center"/>
              <w:rPr>
                <w:szCs w:val="22"/>
              </w:rPr>
            </w:pPr>
            <w:r w:rsidRPr="00105D15">
              <w:rPr>
                <w:szCs w:val="22"/>
              </w:rPr>
              <w:t>YAC-1</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6399A893" w14:textId="77777777">
            <w:pPr>
              <w:tabs>
                <w:tab w:val="left" w:pos="720"/>
              </w:tabs>
              <w:spacing w:after="120" w:line="276" w:lineRule="auto"/>
              <w:ind w:left="-20" w:right="-20"/>
              <w:jc w:val="center"/>
              <w:rPr>
                <w:szCs w:val="22"/>
              </w:rPr>
            </w:pPr>
            <w:r w:rsidRPr="00105D15">
              <w:rPr>
                <w:szCs w:val="22"/>
              </w:rPr>
              <w:t>10</w:t>
            </w:r>
          </w:p>
        </w:tc>
      </w:tr>
      <w:tr w14:paraId="21DFAC55"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2147BC06"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5805002E" w14:textId="77777777">
            <w:pPr>
              <w:tabs>
                <w:tab w:val="left" w:pos="720"/>
              </w:tabs>
              <w:spacing w:after="120" w:line="276" w:lineRule="auto"/>
              <w:ind w:left="-20" w:right="-20"/>
              <w:jc w:val="center"/>
              <w:rPr>
                <w:szCs w:val="22"/>
              </w:rPr>
            </w:pPr>
            <w:r w:rsidRPr="002214BB">
              <w:rPr>
                <w:szCs w:val="22"/>
              </w:rPr>
              <w:t>Maxar License, Inc.</w:t>
            </w:r>
          </w:p>
          <w:p w:rsidR="007E49CA" w:rsidRPr="00105D15" w:rsidP="007E49CA" w14:paraId="52E4C1EC" w14:textId="77777777">
            <w:pPr>
              <w:tabs>
                <w:tab w:val="left" w:pos="720"/>
              </w:tabs>
              <w:spacing w:after="120" w:line="276" w:lineRule="auto"/>
              <w:ind w:left="-20" w:right="-20"/>
              <w:jc w:val="center"/>
              <w:rPr>
                <w:szCs w:val="22"/>
              </w:rPr>
            </w:pPr>
            <w:r w:rsidRPr="00105D15">
              <w:rPr>
                <w:szCs w:val="22"/>
              </w:rPr>
              <w:t>DG Consents Sub, Inc.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2CF05314" w14:textId="77777777">
            <w:pPr>
              <w:tabs>
                <w:tab w:val="left" w:pos="720"/>
              </w:tabs>
              <w:spacing w:after="120" w:line="276" w:lineRule="auto"/>
              <w:ind w:left="-20" w:right="-20"/>
              <w:jc w:val="center"/>
              <w:rPr>
                <w:szCs w:val="22"/>
              </w:rPr>
            </w:pPr>
            <w:r w:rsidRPr="00105D15">
              <w:rPr>
                <w:szCs w:val="22"/>
              </w:rPr>
              <w:t>S2129 / S2348</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1AAFDFAA" w14:textId="77777777">
            <w:pPr>
              <w:tabs>
                <w:tab w:val="left" w:pos="720"/>
              </w:tabs>
              <w:spacing w:after="120" w:line="276" w:lineRule="auto"/>
              <w:ind w:left="-20" w:right="-20"/>
              <w:jc w:val="center"/>
              <w:rPr>
                <w:szCs w:val="22"/>
              </w:rPr>
            </w:pPr>
            <w:r w:rsidRPr="00105D15">
              <w:rPr>
                <w:szCs w:val="22"/>
              </w:rPr>
              <w:t>WorldView</w:t>
            </w:r>
            <w:r w:rsidRPr="00105D15">
              <w:rPr>
                <w:szCs w:val="22"/>
              </w:rPr>
              <w:t xml:space="preserve"> 1,2 &amp; 3, GeoEye-1</w:t>
            </w:r>
          </w:p>
          <w:p w:rsidR="007E49CA" w:rsidRPr="00105D15" w14:paraId="6824357A" w14:textId="77777777">
            <w:pPr>
              <w:tabs>
                <w:tab w:val="left" w:pos="720"/>
              </w:tabs>
              <w:spacing w:after="120" w:line="276" w:lineRule="auto"/>
              <w:ind w:left="-20" w:right="-20"/>
              <w:jc w:val="center"/>
              <w:rPr>
                <w:szCs w:val="22"/>
              </w:rPr>
            </w:pPr>
            <w:r w:rsidRPr="00105D15">
              <w:rPr>
                <w:szCs w:val="22"/>
              </w:rPr>
              <w:t xml:space="preserve">Worldview Legion </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5024766A" w14:textId="77777777">
            <w:pPr>
              <w:tabs>
                <w:tab w:val="left" w:pos="720"/>
              </w:tabs>
              <w:spacing w:after="120" w:line="276" w:lineRule="auto"/>
              <w:ind w:left="-20" w:right="-20"/>
              <w:jc w:val="center"/>
              <w:rPr>
                <w:szCs w:val="22"/>
              </w:rPr>
            </w:pPr>
            <w:r w:rsidRPr="00105D15">
              <w:rPr>
                <w:szCs w:val="22"/>
              </w:rPr>
              <w:t>15</w:t>
            </w:r>
          </w:p>
        </w:tc>
      </w:tr>
      <w:tr w14:paraId="27C29002"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1CE2FAF8"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4AC2B783" w14:textId="77777777">
            <w:pPr>
              <w:tabs>
                <w:tab w:val="left" w:pos="720"/>
              </w:tabs>
              <w:spacing w:after="120" w:line="276" w:lineRule="auto"/>
              <w:ind w:left="-20" w:right="-20"/>
              <w:jc w:val="center"/>
              <w:rPr>
                <w:szCs w:val="22"/>
              </w:rPr>
            </w:pPr>
            <w:r w:rsidRPr="002214BB">
              <w:rPr>
                <w:szCs w:val="22"/>
              </w:rPr>
              <w:t>Muon Space, Inc.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2B06F801" w14:textId="77777777">
            <w:pPr>
              <w:tabs>
                <w:tab w:val="left" w:pos="720"/>
              </w:tabs>
              <w:spacing w:after="120" w:line="276" w:lineRule="auto"/>
              <w:ind w:left="-20" w:right="-20"/>
              <w:jc w:val="center"/>
              <w:rPr>
                <w:szCs w:val="22"/>
              </w:rPr>
            </w:pPr>
            <w:r w:rsidRPr="00105D15">
              <w:rPr>
                <w:szCs w:val="22"/>
              </w:rPr>
              <w:t>S3173</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456508EB" w14:textId="77777777">
            <w:pPr>
              <w:tabs>
                <w:tab w:val="left" w:pos="720"/>
              </w:tabs>
              <w:spacing w:after="120" w:line="276" w:lineRule="auto"/>
              <w:ind w:left="-20" w:right="-20"/>
              <w:jc w:val="center"/>
              <w:rPr>
                <w:szCs w:val="22"/>
              </w:rPr>
            </w:pPr>
            <w:r w:rsidRPr="00105D15">
              <w:rPr>
                <w:szCs w:val="22"/>
              </w:rPr>
              <w:t>MuSat-2, MuSat-3</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5013EEF2" w14:textId="77777777">
            <w:pPr>
              <w:tabs>
                <w:tab w:val="left" w:pos="720"/>
              </w:tabs>
              <w:spacing w:after="120" w:line="276" w:lineRule="auto"/>
              <w:ind w:left="-20" w:right="-20"/>
              <w:jc w:val="center"/>
              <w:rPr>
                <w:szCs w:val="22"/>
              </w:rPr>
            </w:pPr>
            <w:r w:rsidRPr="00105D15">
              <w:rPr>
                <w:szCs w:val="22"/>
              </w:rPr>
              <w:t>2</w:t>
            </w:r>
          </w:p>
        </w:tc>
      </w:tr>
      <w:tr w14:paraId="2E640E93"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6E1B6B40"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2CEE5DE1" w14:textId="77777777">
            <w:pPr>
              <w:tabs>
                <w:tab w:val="left" w:pos="720"/>
              </w:tabs>
              <w:spacing w:after="120" w:line="276" w:lineRule="auto"/>
              <w:ind w:left="-20" w:right="-20"/>
              <w:jc w:val="center"/>
              <w:rPr>
                <w:szCs w:val="22"/>
              </w:rPr>
            </w:pPr>
            <w:r w:rsidRPr="002214BB">
              <w:rPr>
                <w:szCs w:val="22"/>
              </w:rPr>
              <w:t>Myriota</w:t>
            </w:r>
            <w:r w:rsidRPr="002214BB">
              <w:rPr>
                <w:szCs w:val="22"/>
              </w:rPr>
              <w:t xml:space="preserve"> Pty. Ltd.</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4F943C4E" w14:textId="77777777">
            <w:pPr>
              <w:tabs>
                <w:tab w:val="left" w:pos="720"/>
              </w:tabs>
              <w:spacing w:after="120" w:line="276" w:lineRule="auto"/>
              <w:ind w:left="-20" w:right="-20"/>
              <w:jc w:val="center"/>
              <w:rPr>
                <w:szCs w:val="22"/>
              </w:rPr>
            </w:pPr>
            <w:r w:rsidRPr="00105D15">
              <w:rPr>
                <w:szCs w:val="22"/>
              </w:rPr>
              <w:t>S3047</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04DA65B0" w14:textId="77777777">
            <w:pPr>
              <w:tabs>
                <w:tab w:val="left" w:pos="720"/>
              </w:tabs>
              <w:spacing w:after="120" w:line="276" w:lineRule="auto"/>
              <w:ind w:left="-20" w:right="-20"/>
              <w:jc w:val="center"/>
              <w:rPr>
                <w:szCs w:val="22"/>
              </w:rPr>
            </w:pPr>
            <w:r w:rsidRPr="00105D15">
              <w:rPr>
                <w:szCs w:val="22"/>
              </w:rPr>
              <w:t>MYRIOTA</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497BD340" w14:textId="77777777">
            <w:pPr>
              <w:tabs>
                <w:tab w:val="left" w:pos="720"/>
              </w:tabs>
              <w:spacing w:after="120" w:line="276" w:lineRule="auto"/>
              <w:ind w:left="-20" w:right="-20"/>
              <w:jc w:val="center"/>
              <w:rPr>
                <w:szCs w:val="22"/>
              </w:rPr>
            </w:pPr>
            <w:r w:rsidRPr="00105D15">
              <w:rPr>
                <w:szCs w:val="22"/>
              </w:rPr>
              <w:t>26</w:t>
            </w:r>
          </w:p>
        </w:tc>
      </w:tr>
      <w:tr w14:paraId="4FD3BEE0"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4F8FEC73"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5F6EE9D1" w14:textId="77777777">
            <w:pPr>
              <w:tabs>
                <w:tab w:val="left" w:pos="720"/>
              </w:tabs>
              <w:spacing w:after="120" w:line="276" w:lineRule="auto"/>
              <w:ind w:left="-20" w:right="-20"/>
              <w:jc w:val="center"/>
              <w:rPr>
                <w:szCs w:val="22"/>
              </w:rPr>
            </w:pPr>
            <w:r w:rsidRPr="002214BB">
              <w:rPr>
                <w:szCs w:val="22"/>
              </w:rPr>
              <w:t xml:space="preserve">O3b Limited </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3D0CE24C" w14:textId="77777777">
            <w:pPr>
              <w:tabs>
                <w:tab w:val="left" w:pos="720"/>
              </w:tabs>
              <w:spacing w:after="120" w:line="276" w:lineRule="auto"/>
              <w:ind w:left="-20" w:right="-20"/>
              <w:jc w:val="center"/>
              <w:rPr>
                <w:szCs w:val="22"/>
              </w:rPr>
            </w:pPr>
            <w:r w:rsidRPr="00105D15">
              <w:rPr>
                <w:szCs w:val="22"/>
              </w:rPr>
              <w:t>S2935</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3252629D" w14:textId="77777777">
            <w:pPr>
              <w:tabs>
                <w:tab w:val="left" w:pos="720"/>
              </w:tabs>
              <w:spacing w:after="120" w:line="276" w:lineRule="auto"/>
              <w:ind w:left="-20" w:right="-20"/>
              <w:jc w:val="center"/>
              <w:rPr>
                <w:szCs w:val="22"/>
              </w:rPr>
            </w:pPr>
            <w:r w:rsidRPr="00105D15">
              <w:rPr>
                <w:szCs w:val="22"/>
              </w:rPr>
              <w:t>O3b</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1D9DF52F" w14:textId="77777777">
            <w:pPr>
              <w:tabs>
                <w:tab w:val="left" w:pos="720"/>
              </w:tabs>
              <w:spacing w:after="120" w:line="276" w:lineRule="auto"/>
              <w:ind w:left="-20" w:right="-20"/>
              <w:jc w:val="center"/>
              <w:rPr>
                <w:szCs w:val="22"/>
              </w:rPr>
            </w:pPr>
            <w:r w:rsidRPr="00105D15">
              <w:rPr>
                <w:szCs w:val="22"/>
              </w:rPr>
              <w:t>42</w:t>
            </w:r>
          </w:p>
        </w:tc>
      </w:tr>
      <w:tr w14:paraId="0FA98BA1"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094E7710"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223A5291" w14:textId="77777777">
            <w:pPr>
              <w:tabs>
                <w:tab w:val="left" w:pos="720"/>
              </w:tabs>
              <w:spacing w:after="120" w:line="276" w:lineRule="auto"/>
              <w:ind w:left="-20" w:right="-20"/>
              <w:jc w:val="center"/>
              <w:rPr>
                <w:szCs w:val="22"/>
              </w:rPr>
            </w:pPr>
            <w:r w:rsidRPr="002214BB">
              <w:rPr>
                <w:szCs w:val="22"/>
              </w:rPr>
              <w:t>ORBCOMM License Corp</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327E4F88" w14:textId="77777777">
            <w:pPr>
              <w:tabs>
                <w:tab w:val="left" w:pos="720"/>
              </w:tabs>
              <w:spacing w:after="120" w:line="276" w:lineRule="auto"/>
              <w:ind w:left="-20" w:right="-20"/>
              <w:jc w:val="center"/>
              <w:rPr>
                <w:szCs w:val="22"/>
              </w:rPr>
            </w:pPr>
            <w:r w:rsidRPr="00105D15">
              <w:rPr>
                <w:szCs w:val="22"/>
              </w:rPr>
              <w:t>S2103</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32BDD97E" w14:textId="77777777">
            <w:pPr>
              <w:tabs>
                <w:tab w:val="left" w:pos="720"/>
              </w:tabs>
              <w:spacing w:after="120" w:line="276" w:lineRule="auto"/>
              <w:ind w:left="-20" w:right="-20"/>
              <w:jc w:val="center"/>
              <w:rPr>
                <w:szCs w:val="22"/>
              </w:rPr>
            </w:pPr>
            <w:r w:rsidRPr="00105D15">
              <w:rPr>
                <w:szCs w:val="22"/>
              </w:rPr>
              <w:t>ORBCOMM</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384D7C62" w14:textId="77777777">
            <w:pPr>
              <w:tabs>
                <w:tab w:val="left" w:pos="720"/>
              </w:tabs>
              <w:spacing w:after="120" w:line="276" w:lineRule="auto"/>
              <w:ind w:left="-20" w:right="-20"/>
              <w:jc w:val="center"/>
              <w:rPr>
                <w:szCs w:val="22"/>
              </w:rPr>
            </w:pPr>
            <w:r w:rsidRPr="00105D15">
              <w:rPr>
                <w:szCs w:val="22"/>
              </w:rPr>
              <w:t>72</w:t>
            </w:r>
          </w:p>
        </w:tc>
      </w:tr>
      <w:tr w14:paraId="377DBC74"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765E52A9"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1B961FEC" w14:textId="77777777">
            <w:pPr>
              <w:tabs>
                <w:tab w:val="left" w:pos="720"/>
              </w:tabs>
              <w:spacing w:after="120" w:line="276" w:lineRule="auto"/>
              <w:ind w:left="-20" w:right="-20"/>
              <w:jc w:val="center"/>
              <w:rPr>
                <w:szCs w:val="22"/>
              </w:rPr>
            </w:pPr>
            <w:r w:rsidRPr="002214BB">
              <w:rPr>
                <w:szCs w:val="22"/>
              </w:rPr>
              <w:t>Orbital Sidekick, Inc.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69536464" w14:textId="77777777">
            <w:pPr>
              <w:tabs>
                <w:tab w:val="left" w:pos="720"/>
              </w:tabs>
              <w:spacing w:after="120" w:line="276" w:lineRule="auto"/>
              <w:ind w:left="-20" w:right="-20"/>
              <w:jc w:val="center"/>
              <w:rPr>
                <w:szCs w:val="22"/>
              </w:rPr>
            </w:pPr>
            <w:r w:rsidRPr="00105D15">
              <w:rPr>
                <w:szCs w:val="22"/>
              </w:rPr>
              <w:t>S3139</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3F3F515B" w14:textId="77777777">
            <w:pPr>
              <w:tabs>
                <w:tab w:val="left" w:pos="720"/>
              </w:tabs>
              <w:spacing w:after="120" w:line="276" w:lineRule="auto"/>
              <w:ind w:left="-20" w:right="-20"/>
              <w:jc w:val="center"/>
              <w:rPr>
                <w:szCs w:val="22"/>
              </w:rPr>
            </w:pPr>
            <w:r w:rsidRPr="00105D15">
              <w:rPr>
                <w:szCs w:val="22"/>
              </w:rPr>
              <w:t>GHOSt</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7B20E1A7" w14:textId="77777777">
            <w:pPr>
              <w:tabs>
                <w:tab w:val="left" w:pos="720"/>
              </w:tabs>
              <w:spacing w:after="120" w:line="276" w:lineRule="auto"/>
              <w:ind w:left="-20" w:right="-20"/>
              <w:jc w:val="center"/>
              <w:rPr>
                <w:szCs w:val="22"/>
              </w:rPr>
            </w:pPr>
            <w:r w:rsidRPr="00105D15">
              <w:rPr>
                <w:szCs w:val="22"/>
              </w:rPr>
              <w:t>6</w:t>
            </w:r>
          </w:p>
        </w:tc>
      </w:tr>
      <w:tr w14:paraId="2AADAA24"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6DB3807C"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1A5506CA" w14:textId="77777777">
            <w:pPr>
              <w:tabs>
                <w:tab w:val="left" w:pos="720"/>
              </w:tabs>
              <w:spacing w:after="120" w:line="276" w:lineRule="auto"/>
              <w:ind w:left="-20" w:right="-20"/>
              <w:jc w:val="center"/>
              <w:rPr>
                <w:szCs w:val="22"/>
              </w:rPr>
            </w:pPr>
            <w:r w:rsidRPr="002214BB">
              <w:rPr>
                <w:szCs w:val="22"/>
              </w:rPr>
              <w:t>Planet Labs PBC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4AF24308" w14:textId="77777777">
            <w:pPr>
              <w:tabs>
                <w:tab w:val="left" w:pos="720"/>
              </w:tabs>
              <w:spacing w:after="120" w:line="276" w:lineRule="auto"/>
              <w:ind w:left="-20" w:right="-20"/>
              <w:jc w:val="center"/>
              <w:rPr>
                <w:szCs w:val="22"/>
              </w:rPr>
            </w:pPr>
            <w:r w:rsidRPr="00105D15">
              <w:rPr>
                <w:szCs w:val="22"/>
              </w:rPr>
              <w:t>S2912 / S3152</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4B0266F8" w14:textId="77777777">
            <w:pPr>
              <w:tabs>
                <w:tab w:val="left" w:pos="720"/>
              </w:tabs>
              <w:spacing w:after="120" w:line="276" w:lineRule="auto"/>
              <w:ind w:left="-20" w:right="-20"/>
              <w:jc w:val="center"/>
              <w:rPr>
                <w:szCs w:val="22"/>
              </w:rPr>
            </w:pPr>
            <w:r w:rsidRPr="00105D15">
              <w:rPr>
                <w:szCs w:val="22"/>
              </w:rPr>
              <w:t>Flock/</w:t>
            </w:r>
            <w:r w:rsidRPr="00105D15">
              <w:rPr>
                <w:szCs w:val="22"/>
              </w:rPr>
              <w:t>Skysats</w:t>
            </w:r>
            <w:r w:rsidRPr="00105D15">
              <w:rPr>
                <w:szCs w:val="22"/>
              </w:rPr>
              <w:t>/Tanager 1/Tanager 2</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36350280" w14:textId="77777777">
            <w:pPr>
              <w:tabs>
                <w:tab w:val="left" w:pos="720"/>
              </w:tabs>
              <w:spacing w:after="120" w:line="276" w:lineRule="auto"/>
              <w:ind w:left="-20" w:right="-20"/>
              <w:jc w:val="center"/>
              <w:rPr>
                <w:szCs w:val="22"/>
              </w:rPr>
            </w:pPr>
            <w:r w:rsidRPr="00105D15">
              <w:rPr>
                <w:szCs w:val="22"/>
              </w:rPr>
              <w:t>578</w:t>
            </w:r>
          </w:p>
        </w:tc>
      </w:tr>
      <w:tr w14:paraId="04B640DB"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6364DF0C"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2FCDC380" w14:textId="77777777">
            <w:pPr>
              <w:tabs>
                <w:tab w:val="left" w:pos="720"/>
              </w:tabs>
              <w:spacing w:after="120" w:line="276" w:lineRule="auto"/>
              <w:ind w:left="-20" w:right="-20"/>
              <w:jc w:val="center"/>
              <w:rPr>
                <w:szCs w:val="22"/>
              </w:rPr>
            </w:pPr>
            <w:r w:rsidRPr="002214BB">
              <w:rPr>
                <w:szCs w:val="22"/>
              </w:rPr>
              <w:t>Pixxel</w:t>
            </w:r>
            <w:r w:rsidRPr="002214BB">
              <w:rPr>
                <w:szCs w:val="22"/>
              </w:rPr>
              <w:t xml:space="preserve"> Space Technologies, Inc.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03D1CDCF" w14:textId="77777777">
            <w:pPr>
              <w:tabs>
                <w:tab w:val="left" w:pos="720"/>
              </w:tabs>
              <w:spacing w:after="120" w:line="276" w:lineRule="auto"/>
              <w:ind w:left="-20" w:right="-20"/>
              <w:jc w:val="center"/>
              <w:rPr>
                <w:szCs w:val="22"/>
              </w:rPr>
            </w:pPr>
            <w:r w:rsidRPr="00105D15">
              <w:rPr>
                <w:szCs w:val="22"/>
              </w:rPr>
              <w:t>S3200</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22D13C8B" w14:textId="77777777">
            <w:pPr>
              <w:tabs>
                <w:tab w:val="left" w:pos="720"/>
              </w:tabs>
              <w:spacing w:after="120" w:line="276" w:lineRule="auto"/>
              <w:ind w:left="-20" w:right="-20"/>
              <w:jc w:val="center"/>
              <w:rPr>
                <w:szCs w:val="22"/>
              </w:rPr>
            </w:pPr>
            <w:r w:rsidRPr="00105D15">
              <w:rPr>
                <w:szCs w:val="22"/>
              </w:rPr>
              <w:t>FLYY</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500C58C4" w14:textId="77777777">
            <w:pPr>
              <w:tabs>
                <w:tab w:val="left" w:pos="720"/>
              </w:tabs>
              <w:spacing w:after="120" w:line="276" w:lineRule="auto"/>
              <w:ind w:left="-20" w:right="-20"/>
              <w:jc w:val="center"/>
              <w:rPr>
                <w:szCs w:val="22"/>
              </w:rPr>
            </w:pPr>
            <w:r w:rsidRPr="00105D15">
              <w:rPr>
                <w:szCs w:val="22"/>
              </w:rPr>
              <w:t>3</w:t>
            </w:r>
          </w:p>
        </w:tc>
      </w:tr>
      <w:tr w14:paraId="5A4DE2BA"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5EE2C961" w14:textId="77777777">
            <w:pPr>
              <w:widowControl/>
              <w:numPr>
                <w:ilvl w:val="0"/>
                <w:numId w:val="13"/>
              </w:numPr>
              <w:tabs>
                <w:tab w:val="left" w:pos="720"/>
              </w:tabs>
              <w:spacing w:after="120" w:line="276" w:lineRule="auto"/>
              <w:ind w:right="-14"/>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3D547471" w14:textId="77777777">
            <w:pPr>
              <w:tabs>
                <w:tab w:val="left" w:pos="720"/>
              </w:tabs>
              <w:spacing w:after="120" w:line="276" w:lineRule="auto"/>
              <w:ind w:left="-20" w:right="-20"/>
              <w:jc w:val="center"/>
              <w:rPr>
                <w:szCs w:val="22"/>
              </w:rPr>
            </w:pPr>
            <w:r w:rsidRPr="002214BB">
              <w:rPr>
                <w:szCs w:val="22"/>
              </w:rPr>
              <w:t>Sidus Space, Inc.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6C03E399" w14:textId="77777777">
            <w:pPr>
              <w:tabs>
                <w:tab w:val="left" w:pos="720"/>
              </w:tabs>
              <w:spacing w:after="120" w:line="276" w:lineRule="auto"/>
              <w:ind w:left="-20" w:right="-20"/>
              <w:jc w:val="center"/>
              <w:rPr>
                <w:szCs w:val="22"/>
              </w:rPr>
            </w:pPr>
            <w:r w:rsidRPr="00105D15">
              <w:rPr>
                <w:szCs w:val="22"/>
              </w:rPr>
              <w:t>S3175</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6C3F4889" w14:textId="77777777">
            <w:pPr>
              <w:tabs>
                <w:tab w:val="left" w:pos="720"/>
              </w:tabs>
              <w:spacing w:after="120" w:line="276" w:lineRule="auto"/>
              <w:ind w:left="-20" w:right="-20"/>
              <w:jc w:val="center"/>
              <w:rPr>
                <w:szCs w:val="22"/>
              </w:rPr>
            </w:pPr>
            <w:r w:rsidRPr="00105D15">
              <w:rPr>
                <w:szCs w:val="22"/>
              </w:rPr>
              <w:t>LizzieSat-2, LizzieSat-3, LizzieSat-4, LizzieSat-5</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52CE9599" w14:textId="77777777">
            <w:pPr>
              <w:tabs>
                <w:tab w:val="left" w:pos="720"/>
              </w:tabs>
              <w:spacing w:after="120" w:line="276" w:lineRule="auto"/>
              <w:ind w:left="-20" w:right="-20"/>
              <w:jc w:val="center"/>
              <w:rPr>
                <w:szCs w:val="22"/>
              </w:rPr>
            </w:pPr>
            <w:r w:rsidRPr="00105D15">
              <w:rPr>
                <w:szCs w:val="22"/>
              </w:rPr>
              <w:t>4</w:t>
            </w:r>
          </w:p>
        </w:tc>
      </w:tr>
      <w:tr w14:paraId="1385BF42"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78FFD2BB" w14:textId="77777777">
            <w:pPr>
              <w:widowControl/>
              <w:numPr>
                <w:ilvl w:val="0"/>
                <w:numId w:val="13"/>
              </w:numPr>
              <w:tabs>
                <w:tab w:val="left" w:pos="720"/>
              </w:tabs>
              <w:spacing w:after="120" w:line="276" w:lineRule="auto"/>
              <w:ind w:right="-14"/>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094455FC" w14:textId="77777777">
            <w:pPr>
              <w:tabs>
                <w:tab w:val="left" w:pos="720"/>
              </w:tabs>
              <w:spacing w:after="120" w:line="276" w:lineRule="auto"/>
              <w:ind w:left="-20" w:right="-20"/>
              <w:jc w:val="center"/>
              <w:rPr>
                <w:szCs w:val="22"/>
              </w:rPr>
            </w:pPr>
            <w:r w:rsidRPr="002214BB">
              <w:rPr>
                <w:szCs w:val="22"/>
              </w:rPr>
              <w:t>Sierra Nevada Company, LLC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1DA35660" w14:textId="77777777">
            <w:pPr>
              <w:tabs>
                <w:tab w:val="left" w:pos="720"/>
              </w:tabs>
              <w:spacing w:after="120" w:line="276" w:lineRule="auto"/>
              <w:ind w:left="-20" w:right="-20"/>
              <w:jc w:val="center"/>
              <w:rPr>
                <w:szCs w:val="22"/>
              </w:rPr>
            </w:pPr>
            <w:r w:rsidRPr="00105D15">
              <w:rPr>
                <w:szCs w:val="22"/>
              </w:rPr>
              <w:t>S3214</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1E3572B3" w14:textId="77777777">
            <w:pPr>
              <w:tabs>
                <w:tab w:val="left" w:pos="720"/>
              </w:tabs>
              <w:spacing w:after="120" w:line="276" w:lineRule="auto"/>
              <w:ind w:left="-20" w:right="-20"/>
              <w:jc w:val="center"/>
              <w:rPr>
                <w:szCs w:val="22"/>
              </w:rPr>
            </w:pPr>
            <w:r w:rsidRPr="00105D15">
              <w:rPr>
                <w:szCs w:val="22"/>
              </w:rPr>
              <w:t>Vindler</w:t>
            </w:r>
            <w:r w:rsidRPr="00105D15">
              <w:rPr>
                <w:szCs w:val="22"/>
              </w:rPr>
              <w:t xml:space="preserve"> Constellation</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037DFDFF" w14:textId="77777777">
            <w:pPr>
              <w:tabs>
                <w:tab w:val="left" w:pos="720"/>
              </w:tabs>
              <w:spacing w:after="120" w:line="276" w:lineRule="auto"/>
              <w:ind w:left="-20" w:right="-20"/>
              <w:jc w:val="center"/>
              <w:rPr>
                <w:szCs w:val="22"/>
              </w:rPr>
            </w:pPr>
            <w:r w:rsidRPr="00105D15">
              <w:rPr>
                <w:szCs w:val="22"/>
              </w:rPr>
              <w:t>3</w:t>
            </w:r>
          </w:p>
        </w:tc>
      </w:tr>
      <w:tr w14:paraId="31024D26"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0D07137B"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63831A9E" w14:textId="77777777">
            <w:pPr>
              <w:tabs>
                <w:tab w:val="left" w:pos="720"/>
              </w:tabs>
              <w:spacing w:after="120" w:line="276" w:lineRule="auto"/>
              <w:ind w:left="-20" w:right="-20"/>
              <w:jc w:val="center"/>
              <w:rPr>
                <w:szCs w:val="22"/>
              </w:rPr>
            </w:pPr>
            <w:r w:rsidRPr="002214BB">
              <w:rPr>
                <w:szCs w:val="22"/>
              </w:rPr>
              <w:t>Space Norway AS</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37A0FD6F" w14:textId="77777777">
            <w:pPr>
              <w:tabs>
                <w:tab w:val="left" w:pos="720"/>
              </w:tabs>
              <w:spacing w:after="120" w:line="276" w:lineRule="auto"/>
              <w:ind w:left="-20" w:right="-20"/>
              <w:jc w:val="center"/>
              <w:rPr>
                <w:szCs w:val="22"/>
              </w:rPr>
            </w:pPr>
            <w:r w:rsidRPr="00105D15">
              <w:rPr>
                <w:szCs w:val="22"/>
              </w:rPr>
              <w:t>S2978</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36276397" w14:textId="77777777">
            <w:pPr>
              <w:tabs>
                <w:tab w:val="left" w:pos="720"/>
              </w:tabs>
              <w:spacing w:after="120" w:line="276" w:lineRule="auto"/>
              <w:ind w:left="-20" w:right="-20"/>
              <w:jc w:val="center"/>
              <w:rPr>
                <w:szCs w:val="22"/>
              </w:rPr>
            </w:pPr>
            <w:r w:rsidRPr="00105D15">
              <w:rPr>
                <w:szCs w:val="22"/>
              </w:rPr>
              <w:t>ARCTIC SATELLITE BROADBAND MISSION</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202470A6" w14:textId="77777777">
            <w:pPr>
              <w:tabs>
                <w:tab w:val="left" w:pos="720"/>
              </w:tabs>
              <w:spacing w:after="120" w:line="276" w:lineRule="auto"/>
              <w:ind w:left="-20" w:right="-20"/>
              <w:jc w:val="center"/>
              <w:rPr>
                <w:szCs w:val="22"/>
              </w:rPr>
            </w:pPr>
            <w:r w:rsidRPr="00105D15">
              <w:rPr>
                <w:szCs w:val="22"/>
              </w:rPr>
              <w:t>2</w:t>
            </w:r>
          </w:p>
        </w:tc>
      </w:tr>
      <w:tr w14:paraId="7C27FA15"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4056712A"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4F40213D" w14:textId="77777777">
            <w:pPr>
              <w:tabs>
                <w:tab w:val="left" w:pos="720"/>
              </w:tabs>
              <w:spacing w:after="120" w:line="276" w:lineRule="auto"/>
              <w:ind w:left="-20" w:right="-20"/>
              <w:jc w:val="center"/>
              <w:rPr>
                <w:szCs w:val="22"/>
              </w:rPr>
            </w:pPr>
            <w:r w:rsidRPr="002214BB">
              <w:rPr>
                <w:szCs w:val="22"/>
              </w:rPr>
              <w:t>Spire Global, Inc.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6A47F7DA" w14:textId="77777777">
            <w:pPr>
              <w:tabs>
                <w:tab w:val="left" w:pos="720"/>
              </w:tabs>
              <w:spacing w:after="120" w:line="276" w:lineRule="auto"/>
              <w:ind w:left="-20" w:right="-20"/>
              <w:jc w:val="center"/>
              <w:rPr>
                <w:szCs w:val="22"/>
              </w:rPr>
            </w:pPr>
            <w:r w:rsidRPr="00105D15">
              <w:rPr>
                <w:szCs w:val="22"/>
              </w:rPr>
              <w:t>S3213 / S3045 / S3182</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65FC461A" w14:textId="77777777">
            <w:pPr>
              <w:tabs>
                <w:tab w:val="left" w:pos="720"/>
              </w:tabs>
              <w:spacing w:after="120" w:line="276" w:lineRule="auto"/>
              <w:ind w:left="-20" w:right="-20"/>
              <w:jc w:val="center"/>
              <w:rPr>
                <w:szCs w:val="22"/>
              </w:rPr>
            </w:pPr>
            <w:r w:rsidRPr="00105D15">
              <w:rPr>
                <w:szCs w:val="22"/>
              </w:rPr>
              <w:t>LEMUR-4 &amp; MINAS &amp; HUBBLE</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1A1A4078" w14:textId="77777777">
            <w:pPr>
              <w:tabs>
                <w:tab w:val="left" w:pos="720"/>
              </w:tabs>
              <w:spacing w:after="120" w:line="276" w:lineRule="auto"/>
              <w:ind w:left="-20" w:right="-20"/>
              <w:jc w:val="center"/>
              <w:rPr>
                <w:szCs w:val="22"/>
              </w:rPr>
            </w:pPr>
            <w:r w:rsidRPr="00105D15">
              <w:rPr>
                <w:szCs w:val="22"/>
              </w:rPr>
              <w:t>175</w:t>
            </w:r>
          </w:p>
        </w:tc>
      </w:tr>
      <w:tr w14:paraId="7DDD2F13"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24B1E434"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578C5A02" w14:textId="77777777">
            <w:pPr>
              <w:tabs>
                <w:tab w:val="left" w:pos="720"/>
              </w:tabs>
              <w:spacing w:after="120" w:line="276" w:lineRule="auto"/>
              <w:ind w:left="-20" w:right="-20"/>
              <w:jc w:val="center"/>
              <w:rPr>
                <w:szCs w:val="22"/>
              </w:rPr>
            </w:pPr>
            <w:r w:rsidRPr="002214BB">
              <w:rPr>
                <w:szCs w:val="22"/>
              </w:rPr>
              <w:t>Telesat LEO Inc.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3E65E4A1" w14:textId="77777777">
            <w:pPr>
              <w:tabs>
                <w:tab w:val="left" w:pos="720"/>
              </w:tabs>
              <w:spacing w:after="120" w:line="276" w:lineRule="auto"/>
              <w:ind w:left="-20" w:right="-20"/>
              <w:jc w:val="center"/>
              <w:rPr>
                <w:szCs w:val="22"/>
              </w:rPr>
            </w:pPr>
            <w:r w:rsidRPr="00105D15">
              <w:rPr>
                <w:szCs w:val="22"/>
              </w:rPr>
              <w:t>S2976</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6600CF86" w14:textId="77777777">
            <w:pPr>
              <w:tabs>
                <w:tab w:val="left" w:pos="720"/>
              </w:tabs>
              <w:spacing w:after="120" w:line="276" w:lineRule="auto"/>
              <w:ind w:left="-20" w:right="-20"/>
              <w:jc w:val="center"/>
              <w:rPr>
                <w:szCs w:val="22"/>
              </w:rPr>
            </w:pPr>
            <w:r w:rsidRPr="00105D15">
              <w:rPr>
                <w:szCs w:val="22"/>
              </w:rPr>
              <w:t>TELESAT Ku/Ka-Band</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48263C1E" w14:textId="77777777">
            <w:pPr>
              <w:tabs>
                <w:tab w:val="left" w:pos="720"/>
              </w:tabs>
              <w:spacing w:after="120" w:line="276" w:lineRule="auto"/>
              <w:ind w:left="-20" w:right="-20"/>
              <w:jc w:val="center"/>
              <w:rPr>
                <w:szCs w:val="22"/>
              </w:rPr>
            </w:pPr>
            <w:r w:rsidRPr="00105D15">
              <w:rPr>
                <w:szCs w:val="22"/>
              </w:rPr>
              <w:t>117</w:t>
            </w:r>
          </w:p>
        </w:tc>
      </w:tr>
      <w:tr w14:paraId="0C3577AC"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2963E67D"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788E032D" w14:textId="77777777">
            <w:pPr>
              <w:tabs>
                <w:tab w:val="left" w:pos="720"/>
              </w:tabs>
              <w:spacing w:after="120" w:line="276" w:lineRule="auto"/>
              <w:ind w:left="-20" w:right="-20"/>
              <w:jc w:val="center"/>
              <w:rPr>
                <w:szCs w:val="22"/>
              </w:rPr>
            </w:pPr>
            <w:r w:rsidRPr="002214BB">
              <w:rPr>
                <w:szCs w:val="22"/>
              </w:rPr>
              <w:t>The Tomorrow Companies, Inc.</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7B1CD745" w14:textId="77777777">
            <w:pPr>
              <w:tabs>
                <w:tab w:val="left" w:pos="720"/>
              </w:tabs>
              <w:spacing w:after="120" w:line="276" w:lineRule="auto"/>
              <w:ind w:left="-20" w:right="-20"/>
              <w:jc w:val="center"/>
              <w:rPr>
                <w:szCs w:val="22"/>
              </w:rPr>
            </w:pPr>
            <w:r w:rsidRPr="00105D15">
              <w:rPr>
                <w:szCs w:val="22"/>
              </w:rPr>
              <w:t>S3156</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1C7B7113" w14:textId="77777777">
            <w:pPr>
              <w:tabs>
                <w:tab w:val="left" w:pos="720"/>
              </w:tabs>
              <w:spacing w:after="120" w:line="276" w:lineRule="auto"/>
              <w:ind w:left="-20" w:right="-20"/>
              <w:jc w:val="center"/>
              <w:rPr>
                <w:szCs w:val="22"/>
              </w:rPr>
            </w:pPr>
            <w:r w:rsidRPr="00105D15">
              <w:rPr>
                <w:szCs w:val="22"/>
              </w:rPr>
              <w:t>Tomorrow.io Weather Constellation</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46AD94E2" w14:textId="77777777">
            <w:pPr>
              <w:tabs>
                <w:tab w:val="left" w:pos="720"/>
              </w:tabs>
              <w:spacing w:after="120" w:line="276" w:lineRule="auto"/>
              <w:ind w:left="-20" w:right="-20"/>
              <w:jc w:val="center"/>
              <w:rPr>
                <w:szCs w:val="22"/>
              </w:rPr>
            </w:pPr>
            <w:r w:rsidRPr="00105D15">
              <w:rPr>
                <w:szCs w:val="22"/>
              </w:rPr>
              <w:t>4</w:t>
            </w:r>
          </w:p>
        </w:tc>
      </w:tr>
      <w:tr w14:paraId="5A5629FA" w14:textId="77777777" w:rsidTr="008C61F8">
        <w:tblPrEx>
          <w:tblW w:w="9517" w:type="dxa"/>
          <w:tblLayout w:type="fixed"/>
          <w:tblLook w:val="04A0"/>
        </w:tblPrEx>
        <w:trPr>
          <w:trHeight w:val="285"/>
        </w:trPr>
        <w:tc>
          <w:tcPr>
            <w:tcW w:w="1014" w:type="dxa"/>
            <w:tcBorders>
              <w:top w:val="single" w:sz="8" w:space="0" w:color="auto"/>
              <w:left w:val="double" w:sz="6" w:space="0" w:color="auto"/>
              <w:bottom w:val="double" w:sz="6" w:space="0" w:color="auto"/>
              <w:right w:val="single" w:sz="8" w:space="0" w:color="auto"/>
            </w:tcBorders>
            <w:tcMar>
              <w:left w:w="108" w:type="dxa"/>
              <w:right w:w="108" w:type="dxa"/>
            </w:tcMar>
          </w:tcPr>
          <w:p w:rsidR="007E49CA" w:rsidRPr="008C61F8" w:rsidP="007E49CA" w14:paraId="7A3CC597" w14:textId="77777777">
            <w:pPr>
              <w:widowControl/>
              <w:numPr>
                <w:ilvl w:val="0"/>
                <w:numId w:val="13"/>
              </w:numPr>
              <w:tabs>
                <w:tab w:val="left" w:pos="720"/>
              </w:tabs>
              <w:spacing w:after="120" w:line="276" w:lineRule="auto"/>
              <w:ind w:right="-20"/>
              <w:contextualSpacing/>
              <w:rPr>
                <w:rFonts w:eastAsia="Aptos"/>
                <w:szCs w:val="22"/>
              </w:rPr>
            </w:pPr>
          </w:p>
        </w:tc>
        <w:tc>
          <w:tcPr>
            <w:tcW w:w="3013"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2214BB" w:rsidP="007E49CA" w14:paraId="08753655" w14:textId="77777777">
            <w:pPr>
              <w:tabs>
                <w:tab w:val="left" w:pos="720"/>
              </w:tabs>
              <w:spacing w:after="120" w:line="276" w:lineRule="auto"/>
              <w:ind w:left="-20" w:right="-20"/>
              <w:jc w:val="center"/>
              <w:rPr>
                <w:szCs w:val="22"/>
              </w:rPr>
            </w:pPr>
            <w:r w:rsidRPr="002214BB">
              <w:rPr>
                <w:szCs w:val="22"/>
              </w:rPr>
              <w:t>WorldVu</w:t>
            </w:r>
            <w:r w:rsidRPr="002214BB">
              <w:rPr>
                <w:szCs w:val="22"/>
              </w:rPr>
              <w:t xml:space="preserve"> Satellites Ltd.</w:t>
            </w:r>
          </w:p>
        </w:tc>
        <w:tc>
          <w:tcPr>
            <w:tcW w:w="153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13B213C1" w14:textId="77777777">
            <w:pPr>
              <w:tabs>
                <w:tab w:val="left" w:pos="720"/>
              </w:tabs>
              <w:spacing w:after="120" w:line="276" w:lineRule="auto"/>
              <w:ind w:left="-20" w:right="-20"/>
              <w:jc w:val="center"/>
              <w:rPr>
                <w:szCs w:val="22"/>
              </w:rPr>
            </w:pPr>
            <w:r w:rsidRPr="00105D15">
              <w:rPr>
                <w:szCs w:val="22"/>
              </w:rPr>
              <w:t>S2963</w:t>
            </w:r>
          </w:p>
        </w:tc>
        <w:tc>
          <w:tcPr>
            <w:tcW w:w="2250" w:type="dxa"/>
            <w:tcBorders>
              <w:top w:val="single" w:sz="8" w:space="0" w:color="auto"/>
              <w:left w:val="single" w:sz="8" w:space="0" w:color="auto"/>
              <w:bottom w:val="double" w:sz="6" w:space="0" w:color="auto"/>
              <w:right w:val="single" w:sz="8" w:space="0" w:color="auto"/>
            </w:tcBorders>
            <w:tcMar>
              <w:left w:w="105" w:type="dxa"/>
              <w:right w:w="105" w:type="dxa"/>
            </w:tcMar>
          </w:tcPr>
          <w:p w:rsidR="007E49CA" w:rsidRPr="00105D15" w14:paraId="31AC816C" w14:textId="77777777">
            <w:pPr>
              <w:tabs>
                <w:tab w:val="left" w:pos="720"/>
              </w:tabs>
              <w:spacing w:after="120" w:line="276" w:lineRule="auto"/>
              <w:ind w:left="-20" w:right="-20"/>
              <w:jc w:val="center"/>
              <w:rPr>
                <w:szCs w:val="22"/>
              </w:rPr>
            </w:pPr>
            <w:r w:rsidRPr="00105D15">
              <w:rPr>
                <w:szCs w:val="22"/>
              </w:rPr>
              <w:t>ONEWEB Ku-/Ka-/V-BAND</w:t>
            </w:r>
          </w:p>
        </w:tc>
        <w:tc>
          <w:tcPr>
            <w:tcW w:w="1710" w:type="dxa"/>
            <w:tcBorders>
              <w:top w:val="single" w:sz="8" w:space="0" w:color="auto"/>
              <w:left w:val="single" w:sz="8" w:space="0" w:color="auto"/>
              <w:bottom w:val="double" w:sz="6" w:space="0" w:color="auto"/>
              <w:right w:val="double" w:sz="6" w:space="0" w:color="auto"/>
            </w:tcBorders>
            <w:tcMar>
              <w:left w:w="105" w:type="dxa"/>
              <w:right w:w="105" w:type="dxa"/>
            </w:tcMar>
          </w:tcPr>
          <w:p w:rsidR="007E49CA" w:rsidRPr="00105D15" w14:paraId="41EDC973" w14:textId="77777777">
            <w:pPr>
              <w:tabs>
                <w:tab w:val="left" w:pos="720"/>
              </w:tabs>
              <w:spacing w:after="120" w:line="276" w:lineRule="auto"/>
              <w:ind w:left="-20" w:right="-20"/>
              <w:jc w:val="center"/>
              <w:rPr>
                <w:szCs w:val="22"/>
              </w:rPr>
            </w:pPr>
            <w:r w:rsidRPr="00105D15">
              <w:rPr>
                <w:szCs w:val="22"/>
              </w:rPr>
              <w:t>716</w:t>
            </w:r>
          </w:p>
        </w:tc>
      </w:tr>
    </w:tbl>
    <w:p w:rsidR="59810FD0" w:rsidRPr="00105D15" w:rsidP="59810FD0" w14:paraId="6EBABE6B" w14:textId="41C33CAC">
      <w:pPr>
        <w:rPr>
          <w:b/>
        </w:rPr>
      </w:pPr>
    </w:p>
    <w:p w:rsidR="00B575EA" w:rsidRPr="008B2371" w:rsidP="59810FD0" w14:paraId="1F54BD47" w14:textId="77777777">
      <w:pPr>
        <w:rPr>
          <w:b/>
        </w:rPr>
      </w:pPr>
    </w:p>
    <w:p w:rsidR="006B1345" w:rsidRPr="008B2371" w:rsidP="00562346" w14:paraId="1038503E" w14:textId="77777777">
      <w:pPr>
        <w:keepNext/>
        <w:widowControl/>
        <w:rPr>
          <w:b/>
        </w:rPr>
      </w:pPr>
      <w:r w:rsidRPr="008B2371">
        <w:rPr>
          <w:b/>
        </w:rPr>
        <w:t>Space Stations (Non-Geostationary) – Large Constellations</w:t>
      </w:r>
    </w:p>
    <w:p w:rsidR="006B1345" w:rsidRPr="008B2371" w:rsidP="00562346" w14:paraId="5B6B2214" w14:textId="77777777">
      <w:pPr>
        <w:keepNext/>
        <w:widowControl/>
      </w:pPr>
    </w:p>
    <w:tbl>
      <w:tblPr>
        <w:tblW w:w="93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tblPr>
      <w:tblGrid>
        <w:gridCol w:w="1057"/>
        <w:gridCol w:w="2535"/>
        <w:gridCol w:w="1515"/>
        <w:gridCol w:w="2430"/>
        <w:gridCol w:w="1815"/>
      </w:tblGrid>
      <w:tr w14:paraId="34608FA4" w14:textId="77777777" w:rsidTr="00016CE6">
        <w:tblPrEx>
          <w:tblW w:w="9352" w:type="dxa"/>
          <w:tblLayout w:type="fixed"/>
          <w:tblLook w:val="04A0"/>
        </w:tblPrEx>
        <w:trPr>
          <w:trHeight w:val="285"/>
          <w:tblHeader/>
        </w:trPr>
        <w:tc>
          <w:tcPr>
            <w:tcW w:w="1057" w:type="dxa"/>
          </w:tcPr>
          <w:p w:rsidR="006B1345" w:rsidRPr="002214BB" w:rsidP="00735EC7" w14:paraId="38074503" w14:textId="77777777">
            <w:pPr>
              <w:tabs>
                <w:tab w:val="left" w:pos="720"/>
              </w:tabs>
              <w:spacing w:after="120" w:line="276" w:lineRule="auto"/>
              <w:ind w:left="-20" w:right="-20"/>
              <w:jc w:val="center"/>
              <w:rPr>
                <w:b/>
                <w:bCs/>
                <w:color w:val="000000"/>
                <w:szCs w:val="22"/>
                <w:u w:val="single"/>
              </w:rPr>
            </w:pPr>
          </w:p>
        </w:tc>
        <w:tc>
          <w:tcPr>
            <w:tcW w:w="2535" w:type="dxa"/>
            <w:tcMar>
              <w:left w:w="105" w:type="dxa"/>
              <w:right w:w="105" w:type="dxa"/>
            </w:tcMar>
          </w:tcPr>
          <w:p w:rsidR="006B1345" w:rsidRPr="002214BB" w:rsidP="00735EC7" w14:paraId="09EF6593" w14:textId="77777777">
            <w:pPr>
              <w:tabs>
                <w:tab w:val="left" w:pos="720"/>
              </w:tabs>
              <w:spacing w:after="120" w:line="276" w:lineRule="auto"/>
              <w:ind w:left="-20" w:right="-20"/>
              <w:jc w:val="center"/>
              <w:rPr>
                <w:color w:val="000000"/>
                <w:szCs w:val="22"/>
              </w:rPr>
            </w:pPr>
            <w:r w:rsidRPr="002214BB">
              <w:rPr>
                <w:b/>
                <w:bCs/>
                <w:color w:val="000000"/>
                <w:szCs w:val="22"/>
                <w:u w:val="single"/>
              </w:rPr>
              <w:t>LICENSEE/GRANTEE</w:t>
            </w:r>
          </w:p>
        </w:tc>
        <w:tc>
          <w:tcPr>
            <w:tcW w:w="1515" w:type="dxa"/>
            <w:tcMar>
              <w:left w:w="105" w:type="dxa"/>
              <w:right w:w="105" w:type="dxa"/>
            </w:tcMar>
          </w:tcPr>
          <w:p w:rsidR="006B1345" w:rsidRPr="002214BB" w:rsidP="00735EC7" w14:paraId="401877F1" w14:textId="77777777">
            <w:pPr>
              <w:tabs>
                <w:tab w:val="left" w:pos="720"/>
              </w:tabs>
              <w:spacing w:after="120" w:line="276" w:lineRule="auto"/>
              <w:ind w:left="-20" w:right="-20"/>
              <w:jc w:val="center"/>
              <w:rPr>
                <w:color w:val="000000"/>
                <w:szCs w:val="22"/>
              </w:rPr>
            </w:pPr>
            <w:r w:rsidRPr="002214BB">
              <w:rPr>
                <w:b/>
                <w:bCs/>
                <w:color w:val="000000"/>
                <w:szCs w:val="22"/>
                <w:u w:val="single"/>
              </w:rPr>
              <w:t>CALL SIGN</w:t>
            </w:r>
          </w:p>
        </w:tc>
        <w:tc>
          <w:tcPr>
            <w:tcW w:w="2430" w:type="dxa"/>
            <w:tcMar>
              <w:left w:w="105" w:type="dxa"/>
              <w:right w:w="105" w:type="dxa"/>
            </w:tcMar>
          </w:tcPr>
          <w:p w:rsidR="006B1345" w:rsidRPr="008B2371" w:rsidP="00735EC7" w14:paraId="05BE3398" w14:textId="77777777">
            <w:pPr>
              <w:tabs>
                <w:tab w:val="left" w:pos="720"/>
              </w:tabs>
              <w:spacing w:after="120" w:line="276" w:lineRule="auto"/>
              <w:ind w:left="-20" w:right="-20"/>
              <w:jc w:val="center"/>
              <w:rPr>
                <w:color w:val="000000"/>
              </w:rPr>
            </w:pPr>
            <w:r w:rsidRPr="008B2371">
              <w:rPr>
                <w:b/>
                <w:color w:val="000000"/>
                <w:u w:val="single"/>
              </w:rPr>
              <w:t>SATELLITE/</w:t>
            </w:r>
            <w:r w:rsidRPr="008B2371">
              <w:br/>
            </w:r>
            <w:r w:rsidRPr="008B2371">
              <w:rPr>
                <w:b/>
                <w:color w:val="000000"/>
                <w:u w:val="single"/>
              </w:rPr>
              <w:t>SYSTEM NAME</w:t>
            </w:r>
          </w:p>
        </w:tc>
        <w:tc>
          <w:tcPr>
            <w:tcW w:w="1815" w:type="dxa"/>
            <w:tcMar>
              <w:left w:w="105" w:type="dxa"/>
              <w:right w:w="105" w:type="dxa"/>
            </w:tcMar>
          </w:tcPr>
          <w:p w:rsidR="006B1345" w:rsidRPr="008B2371" w:rsidP="00735EC7" w14:paraId="6CCDF5EE" w14:textId="77777777">
            <w:pPr>
              <w:tabs>
                <w:tab w:val="left" w:pos="720"/>
              </w:tabs>
              <w:spacing w:after="120" w:line="276" w:lineRule="auto"/>
              <w:ind w:left="-20" w:right="-20"/>
              <w:jc w:val="center"/>
              <w:rPr>
                <w:color w:val="000000"/>
              </w:rPr>
            </w:pPr>
            <w:r w:rsidRPr="008B2371">
              <w:rPr>
                <w:b/>
                <w:color w:val="000000"/>
                <w:u w:val="single"/>
              </w:rPr>
              <w:t>AUTHORIZED</w:t>
            </w:r>
            <w:r w:rsidRPr="008B2371">
              <w:br/>
            </w:r>
            <w:r w:rsidRPr="008B2371">
              <w:rPr>
                <w:b/>
                <w:color w:val="000000"/>
                <w:u w:val="single"/>
              </w:rPr>
              <w:t>STATIONS</w:t>
            </w:r>
          </w:p>
        </w:tc>
      </w:tr>
      <w:tr w14:paraId="742B34BA" w14:textId="77777777" w:rsidTr="00016CE6">
        <w:tblPrEx>
          <w:tblW w:w="9352" w:type="dxa"/>
          <w:tblLayout w:type="fixed"/>
          <w:tblLook w:val="04A0"/>
        </w:tblPrEx>
        <w:trPr>
          <w:trHeight w:val="285"/>
          <w:tblHeader/>
        </w:trPr>
        <w:tc>
          <w:tcPr>
            <w:tcW w:w="1057" w:type="dxa"/>
          </w:tcPr>
          <w:p w:rsidR="006B1345" w:rsidRPr="002214BB" w:rsidP="00735EC7" w14:paraId="77735ADF" w14:textId="77777777">
            <w:pPr>
              <w:tabs>
                <w:tab w:val="left" w:pos="720"/>
              </w:tabs>
              <w:spacing w:after="120" w:line="276" w:lineRule="auto"/>
              <w:ind w:left="-20" w:right="-20"/>
              <w:jc w:val="center"/>
              <w:rPr>
                <w:color w:val="000000"/>
                <w:szCs w:val="22"/>
              </w:rPr>
            </w:pPr>
            <w:r w:rsidRPr="002214BB">
              <w:rPr>
                <w:color w:val="000000"/>
                <w:szCs w:val="22"/>
              </w:rPr>
              <w:t>1</w:t>
            </w:r>
          </w:p>
        </w:tc>
        <w:tc>
          <w:tcPr>
            <w:tcW w:w="2535" w:type="dxa"/>
            <w:tcMar>
              <w:left w:w="105" w:type="dxa"/>
              <w:right w:w="105" w:type="dxa"/>
            </w:tcMar>
            <w:vAlign w:val="bottom"/>
          </w:tcPr>
          <w:p w:rsidR="006B1345" w:rsidRPr="002214BB" w:rsidP="00735EC7" w14:paraId="1F72041E" w14:textId="77777777">
            <w:pPr>
              <w:tabs>
                <w:tab w:val="left" w:pos="720"/>
              </w:tabs>
              <w:spacing w:after="120" w:line="276" w:lineRule="auto"/>
              <w:ind w:left="-20" w:right="-20"/>
              <w:jc w:val="center"/>
              <w:rPr>
                <w:color w:val="000000"/>
                <w:szCs w:val="22"/>
              </w:rPr>
            </w:pPr>
            <w:r w:rsidRPr="002214BB">
              <w:rPr>
                <w:color w:val="000000"/>
                <w:szCs w:val="22"/>
              </w:rPr>
              <w:t>Kuiper Systems LLC</w:t>
            </w:r>
          </w:p>
        </w:tc>
        <w:tc>
          <w:tcPr>
            <w:tcW w:w="1515" w:type="dxa"/>
            <w:tcMar>
              <w:left w:w="105" w:type="dxa"/>
              <w:right w:w="105" w:type="dxa"/>
            </w:tcMar>
            <w:vAlign w:val="bottom"/>
          </w:tcPr>
          <w:p w:rsidR="006B1345" w:rsidRPr="002214BB" w:rsidP="00735EC7" w14:paraId="7414A3F9" w14:textId="77777777">
            <w:pPr>
              <w:tabs>
                <w:tab w:val="left" w:pos="720"/>
              </w:tabs>
              <w:spacing w:after="120" w:line="276" w:lineRule="auto"/>
              <w:ind w:left="-20" w:right="-20"/>
              <w:jc w:val="center"/>
              <w:rPr>
                <w:color w:val="000000"/>
                <w:szCs w:val="22"/>
              </w:rPr>
            </w:pPr>
            <w:r w:rsidRPr="002214BB">
              <w:rPr>
                <w:color w:val="000000"/>
                <w:szCs w:val="22"/>
              </w:rPr>
              <w:t>S3051</w:t>
            </w:r>
          </w:p>
        </w:tc>
        <w:tc>
          <w:tcPr>
            <w:tcW w:w="2430" w:type="dxa"/>
            <w:tcMar>
              <w:left w:w="105" w:type="dxa"/>
              <w:right w:w="105" w:type="dxa"/>
            </w:tcMar>
            <w:vAlign w:val="bottom"/>
          </w:tcPr>
          <w:p w:rsidR="006B1345" w:rsidRPr="002214BB" w:rsidP="00735EC7" w14:paraId="56E386AF" w14:textId="77777777">
            <w:pPr>
              <w:tabs>
                <w:tab w:val="left" w:pos="720"/>
              </w:tabs>
              <w:spacing w:after="120" w:line="276" w:lineRule="auto"/>
              <w:ind w:left="-20" w:right="-20"/>
              <w:jc w:val="center"/>
              <w:rPr>
                <w:color w:val="000000"/>
                <w:szCs w:val="22"/>
              </w:rPr>
            </w:pPr>
            <w:r w:rsidRPr="002214BB">
              <w:rPr>
                <w:color w:val="000000"/>
                <w:szCs w:val="22"/>
              </w:rPr>
              <w:t>KUIPER</w:t>
            </w:r>
          </w:p>
        </w:tc>
        <w:tc>
          <w:tcPr>
            <w:tcW w:w="1815" w:type="dxa"/>
            <w:tcMar>
              <w:left w:w="105" w:type="dxa"/>
              <w:right w:w="105" w:type="dxa"/>
            </w:tcMar>
          </w:tcPr>
          <w:p w:rsidR="006B1345" w:rsidRPr="002214BB" w:rsidP="00735EC7" w14:paraId="71B2D1E5" w14:textId="77777777">
            <w:pPr>
              <w:tabs>
                <w:tab w:val="left" w:pos="720"/>
              </w:tabs>
              <w:spacing w:after="120" w:line="276" w:lineRule="auto"/>
              <w:ind w:left="-20" w:right="-20"/>
              <w:jc w:val="center"/>
              <w:rPr>
                <w:color w:val="000000"/>
                <w:szCs w:val="22"/>
              </w:rPr>
            </w:pPr>
            <w:r w:rsidRPr="002214BB">
              <w:rPr>
                <w:color w:val="000000"/>
                <w:szCs w:val="22"/>
              </w:rPr>
              <w:t>3,232</w:t>
            </w:r>
          </w:p>
        </w:tc>
      </w:tr>
      <w:tr w14:paraId="0B8576FA" w14:textId="77777777" w:rsidTr="00016CE6">
        <w:tblPrEx>
          <w:tblW w:w="9352" w:type="dxa"/>
          <w:tblLayout w:type="fixed"/>
          <w:tblLook w:val="04A0"/>
        </w:tblPrEx>
        <w:trPr>
          <w:trHeight w:val="285"/>
          <w:tblHeader/>
        </w:trPr>
        <w:tc>
          <w:tcPr>
            <w:tcW w:w="1057" w:type="dxa"/>
          </w:tcPr>
          <w:p w:rsidR="006B1345" w:rsidRPr="002214BB" w:rsidP="00735EC7" w14:paraId="3892AB32" w14:textId="77777777">
            <w:pPr>
              <w:tabs>
                <w:tab w:val="left" w:pos="720"/>
              </w:tabs>
              <w:spacing w:after="120" w:line="276" w:lineRule="auto"/>
              <w:ind w:left="-20" w:right="-20"/>
              <w:jc w:val="center"/>
              <w:rPr>
                <w:color w:val="000000"/>
                <w:szCs w:val="22"/>
              </w:rPr>
            </w:pPr>
            <w:r w:rsidRPr="002214BB">
              <w:rPr>
                <w:color w:val="000000"/>
                <w:szCs w:val="22"/>
              </w:rPr>
              <w:t>2</w:t>
            </w:r>
          </w:p>
        </w:tc>
        <w:tc>
          <w:tcPr>
            <w:tcW w:w="2535" w:type="dxa"/>
            <w:tcMar>
              <w:left w:w="105" w:type="dxa"/>
              <w:right w:w="105" w:type="dxa"/>
            </w:tcMar>
          </w:tcPr>
          <w:p w:rsidR="006B1345" w:rsidRPr="002214BB" w:rsidP="00735EC7" w14:paraId="6DBE7F18" w14:textId="77777777">
            <w:pPr>
              <w:tabs>
                <w:tab w:val="left" w:pos="720"/>
              </w:tabs>
              <w:spacing w:after="120" w:line="276" w:lineRule="auto"/>
              <w:ind w:left="-20" w:right="-20"/>
              <w:jc w:val="center"/>
              <w:rPr>
                <w:b/>
                <w:bCs/>
                <w:color w:val="000000"/>
                <w:szCs w:val="22"/>
                <w:u w:val="single"/>
              </w:rPr>
            </w:pPr>
            <w:r w:rsidRPr="002214BB">
              <w:rPr>
                <w:color w:val="000000"/>
                <w:szCs w:val="22"/>
              </w:rPr>
              <w:t>Space Exploration Holdings, LLC</w:t>
            </w:r>
          </w:p>
        </w:tc>
        <w:tc>
          <w:tcPr>
            <w:tcW w:w="1515" w:type="dxa"/>
            <w:tcMar>
              <w:left w:w="105" w:type="dxa"/>
              <w:right w:w="105" w:type="dxa"/>
            </w:tcMar>
            <w:vAlign w:val="bottom"/>
          </w:tcPr>
          <w:p w:rsidR="006B1345" w:rsidRPr="002214BB" w:rsidP="00735EC7" w14:paraId="72AF65FF" w14:textId="5113CA4F">
            <w:pPr>
              <w:tabs>
                <w:tab w:val="left" w:pos="720"/>
              </w:tabs>
              <w:spacing w:after="120" w:line="276" w:lineRule="auto"/>
              <w:ind w:left="-20" w:right="-20"/>
              <w:jc w:val="center"/>
              <w:rPr>
                <w:color w:val="000000"/>
                <w:szCs w:val="22"/>
              </w:rPr>
            </w:pPr>
            <w:r w:rsidRPr="002214BB">
              <w:rPr>
                <w:color w:val="000000"/>
                <w:szCs w:val="22"/>
              </w:rPr>
              <w:t>S2983 / S3018 /</w:t>
            </w:r>
            <w:r w:rsidRPr="002214BB" w:rsidR="00016CE6">
              <w:rPr>
                <w:color w:val="000000"/>
                <w:szCs w:val="22"/>
              </w:rPr>
              <w:t xml:space="preserve"> </w:t>
            </w:r>
            <w:r w:rsidRPr="002214BB">
              <w:rPr>
                <w:color w:val="000000"/>
                <w:szCs w:val="22"/>
              </w:rPr>
              <w:t>S2992 / S3069</w:t>
            </w:r>
            <w:r w:rsidR="00AE62E2">
              <w:rPr>
                <w:color w:val="000000"/>
                <w:szCs w:val="22"/>
              </w:rPr>
              <w:t xml:space="preserve"> / S3041</w:t>
            </w:r>
          </w:p>
        </w:tc>
        <w:tc>
          <w:tcPr>
            <w:tcW w:w="2430" w:type="dxa"/>
            <w:tcMar>
              <w:left w:w="105" w:type="dxa"/>
              <w:right w:w="105" w:type="dxa"/>
            </w:tcMar>
          </w:tcPr>
          <w:p w:rsidR="006B1345" w:rsidRPr="008B2371" w:rsidP="00735EC7" w14:paraId="4DE8EC42" w14:textId="37727CFB">
            <w:pPr>
              <w:tabs>
                <w:tab w:val="left" w:pos="720"/>
              </w:tabs>
              <w:spacing w:after="120" w:line="276" w:lineRule="auto"/>
              <w:ind w:left="-20" w:right="-20"/>
              <w:jc w:val="center"/>
              <w:rPr>
                <w:b/>
                <w:color w:val="000000"/>
                <w:u w:val="single"/>
              </w:rPr>
            </w:pPr>
            <w:r w:rsidRPr="002214BB">
              <w:rPr>
                <w:color w:val="000000"/>
                <w:szCs w:val="22"/>
              </w:rPr>
              <w:t>SPACEX/Ku-/Ka-/V-band/Gen 2</w:t>
            </w:r>
            <w:r w:rsidR="00AE62E2">
              <w:rPr>
                <w:color w:val="000000"/>
                <w:szCs w:val="22"/>
              </w:rPr>
              <w:t>/Swarm</w:t>
            </w:r>
          </w:p>
        </w:tc>
        <w:tc>
          <w:tcPr>
            <w:tcW w:w="1815" w:type="dxa"/>
            <w:tcMar>
              <w:left w:w="105" w:type="dxa"/>
              <w:right w:w="105" w:type="dxa"/>
            </w:tcMar>
          </w:tcPr>
          <w:p w:rsidR="006B1345" w:rsidRPr="008B2371" w:rsidP="00735EC7" w14:paraId="7BBC8D4B" w14:textId="38DAEA36">
            <w:pPr>
              <w:tabs>
                <w:tab w:val="left" w:pos="720"/>
              </w:tabs>
              <w:spacing w:after="120" w:line="276" w:lineRule="auto"/>
              <w:ind w:left="-20" w:right="-20"/>
              <w:jc w:val="center"/>
              <w:rPr>
                <w:b/>
                <w:color w:val="000000"/>
                <w:u w:val="single"/>
              </w:rPr>
            </w:pPr>
            <w:r>
              <w:rPr>
                <w:color w:val="000000"/>
                <w:szCs w:val="22"/>
              </w:rPr>
              <w:t>19.408</w:t>
            </w:r>
          </w:p>
        </w:tc>
      </w:tr>
    </w:tbl>
    <w:p w:rsidR="006B1345" w:rsidRPr="008B2371" w:rsidP="00735EC7" w14:paraId="23879C9D" w14:textId="77777777">
      <w:pPr>
        <w:rPr>
          <w:b/>
        </w:rPr>
      </w:pPr>
    </w:p>
    <w:p w:rsidR="006B1345" w:rsidP="00735EC7" w14:paraId="248FED2E" w14:textId="77777777">
      <w:pPr>
        <w:sectPr w:rsidSect="008703F3">
          <w:endnotePr>
            <w:numFmt w:val="decimal"/>
          </w:endnotePr>
          <w:pgSz w:w="12240" w:h="15840"/>
          <w:pgMar w:top="1440" w:right="1440" w:bottom="720" w:left="1440" w:header="720" w:footer="720" w:gutter="0"/>
          <w:cols w:space="720"/>
          <w:noEndnote/>
          <w:titlePg/>
        </w:sectPr>
      </w:pPr>
    </w:p>
    <w:p w:rsidR="006B1345" w:rsidP="0027697A" w14:paraId="29371100" w14:textId="041E7C37">
      <w:pPr>
        <w:pStyle w:val="Heading6"/>
        <w:numPr>
          <w:ilvl w:val="5"/>
          <w:numId w:val="0"/>
        </w:numPr>
        <w:spacing w:after="0"/>
        <w:jc w:val="center"/>
      </w:pPr>
      <w:r w:rsidRPr="00856C84">
        <w:t xml:space="preserve">APPENDIX </w:t>
      </w:r>
      <w:r>
        <w:t>F</w:t>
      </w:r>
      <w:r w:rsidR="00E30280">
        <w:t xml:space="preserve"> </w:t>
      </w:r>
    </w:p>
    <w:p w:rsidR="006B1345" w:rsidP="00735EC7" w14:paraId="4093F635" w14:textId="77777777">
      <w:pPr>
        <w:jc w:val="center"/>
        <w:rPr>
          <w:b/>
        </w:rPr>
      </w:pPr>
    </w:p>
    <w:p w:rsidR="006B1345" w:rsidP="00735EC7" w14:paraId="0759147E" w14:textId="502BB231">
      <w:pPr>
        <w:jc w:val="center"/>
        <w:rPr>
          <w:b/>
        </w:rPr>
      </w:pPr>
      <w:r w:rsidRPr="007974E9">
        <w:rPr>
          <w:b/>
        </w:rPr>
        <w:t>FY 202</w:t>
      </w:r>
      <w:r w:rsidR="00E86D2B">
        <w:rPr>
          <w:b/>
        </w:rPr>
        <w:t>6</w:t>
      </w:r>
      <w:r w:rsidRPr="007974E9">
        <w:rPr>
          <w:b/>
        </w:rPr>
        <w:t xml:space="preserve"> Full-Service Broadcast Television Stations By Call Sign</w:t>
      </w:r>
    </w:p>
    <w:p w:rsidR="006B1345" w:rsidP="00735EC7" w14:paraId="7F73D2F4" w14:textId="77777777"/>
    <w:tbl>
      <w:tblPr>
        <w:tblW w:w="0" w:type="auto"/>
        <w:tblLook w:val="04A0"/>
      </w:tblPr>
      <w:tblGrid>
        <w:gridCol w:w="1830"/>
        <w:gridCol w:w="1830"/>
        <w:gridCol w:w="1830"/>
        <w:gridCol w:w="1830"/>
        <w:gridCol w:w="1830"/>
      </w:tblGrid>
      <w:tr w14:paraId="46E339A3" w14:textId="77777777" w:rsidTr="00F56591">
        <w:tblPrEx>
          <w:tblW w:w="0" w:type="auto"/>
          <w:tblLook w:val="04A0"/>
        </w:tblPrEx>
        <w:trPr>
          <w:trHeight w:val="555"/>
          <w:tblHeader/>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411F322" w:rsidP="00E27AB3" w14:paraId="1FF8F7DB" w14:textId="03CE30D8">
            <w:pPr>
              <w:jc w:val="center"/>
              <w:rPr>
                <w:b/>
                <w:bCs/>
                <w:szCs w:val="22"/>
              </w:rPr>
            </w:pPr>
            <w:r w:rsidRPr="4411F322">
              <w:rPr>
                <w:b/>
                <w:bCs/>
                <w:szCs w:val="22"/>
              </w:rPr>
              <w:t>Facility Id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411F322" w:rsidP="00E27AB3" w14:paraId="58235411" w14:textId="0F41E9D6">
            <w:pPr>
              <w:jc w:val="center"/>
              <w:rPr>
                <w:b/>
                <w:bCs/>
                <w:szCs w:val="22"/>
              </w:rPr>
            </w:pPr>
            <w:r w:rsidRPr="4411F322">
              <w:rPr>
                <w:b/>
                <w:bCs/>
                <w:szCs w:val="22"/>
              </w:rPr>
              <w:t>Call Sign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411F322" w:rsidP="00E27AB3" w14:paraId="09B21F2B" w14:textId="2688665A">
            <w:pPr>
              <w:jc w:val="center"/>
              <w:rPr>
                <w:b/>
                <w:bCs/>
                <w:szCs w:val="22"/>
              </w:rPr>
            </w:pPr>
            <w:r w:rsidRPr="4411F322">
              <w:rPr>
                <w:b/>
                <w:bCs/>
                <w:szCs w:val="22"/>
              </w:rPr>
              <w:t>Service Area Population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411F322" w:rsidP="00E27AB3" w14:paraId="4BEFF324" w14:textId="757B29FE">
            <w:pPr>
              <w:jc w:val="center"/>
              <w:rPr>
                <w:b/>
                <w:bCs/>
                <w:szCs w:val="22"/>
              </w:rPr>
            </w:pPr>
            <w:r w:rsidRPr="4411F322">
              <w:rPr>
                <w:b/>
                <w:bCs/>
                <w:szCs w:val="22"/>
              </w:rPr>
              <w:t>Terrain-Limited Population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411F322" w:rsidP="00E27AB3" w14:paraId="7FE24243" w14:textId="652E9401">
            <w:pPr>
              <w:jc w:val="center"/>
              <w:rPr>
                <w:b/>
                <w:bCs/>
                <w:szCs w:val="22"/>
              </w:rPr>
            </w:pPr>
            <w:r w:rsidRPr="4411F322">
              <w:rPr>
                <w:b/>
                <w:bCs/>
                <w:szCs w:val="22"/>
              </w:rPr>
              <w:t>Terrain-Limited Fee Amount</w:t>
            </w:r>
          </w:p>
        </w:tc>
      </w:tr>
      <w:tr w14:paraId="7F3BD9F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B1BAFD" w14:textId="568EDC98">
            <w:pPr>
              <w:jc w:val="right"/>
              <w:rPr>
                <w:szCs w:val="22"/>
              </w:rPr>
            </w:pPr>
            <w:r w:rsidRPr="4411F322">
              <w:rPr>
                <w:szCs w:val="22"/>
              </w:rPr>
              <w:t>3246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309469" w14:textId="7677BA0B">
            <w:pPr>
              <w:rPr>
                <w:szCs w:val="22"/>
              </w:rPr>
            </w:pPr>
            <w:r w:rsidRPr="4411F322">
              <w:rPr>
                <w:szCs w:val="22"/>
              </w:rPr>
              <w:t>KAAH-TV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315970" w14:textId="05920FE3">
            <w:pPr>
              <w:jc w:val="right"/>
              <w:rPr>
                <w:szCs w:val="22"/>
              </w:rPr>
            </w:pPr>
            <w:r w:rsidRPr="4411F322">
              <w:rPr>
                <w:szCs w:val="22"/>
              </w:rPr>
              <w:t>1,018,897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A5521F" w14:textId="267BEEC7">
            <w:pPr>
              <w:jc w:val="right"/>
              <w:rPr>
                <w:szCs w:val="22"/>
              </w:rPr>
            </w:pPr>
            <w:r w:rsidRPr="4411F322">
              <w:rPr>
                <w:szCs w:val="22"/>
              </w:rPr>
              <w:t>939,246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DD5C08" w14:textId="540E103F">
            <w:pPr>
              <w:rPr>
                <w:szCs w:val="22"/>
              </w:rPr>
            </w:pPr>
            <w:r w:rsidRPr="00762A71">
              <w:rPr>
                <w:szCs w:val="22"/>
              </w:rPr>
              <w:t xml:space="preserve"> $                6,659 </w:t>
            </w:r>
          </w:p>
        </w:tc>
      </w:tr>
      <w:tr w14:paraId="6E9BED9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48E88C" w14:textId="3A32D2D2">
            <w:pPr>
              <w:jc w:val="right"/>
              <w:rPr>
                <w:szCs w:val="22"/>
              </w:rPr>
            </w:pPr>
            <w:r w:rsidRPr="4411F322">
              <w:rPr>
                <w:szCs w:val="22"/>
              </w:rPr>
              <w:t>18285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B56344" w14:textId="3B775892">
            <w:pPr>
              <w:rPr>
                <w:szCs w:val="22"/>
              </w:rPr>
            </w:pPr>
            <w:r w:rsidRPr="4411F322">
              <w:rPr>
                <w:szCs w:val="22"/>
              </w:rPr>
              <w:t>KAAL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259195" w14:textId="664B795B">
            <w:pPr>
              <w:jc w:val="right"/>
              <w:rPr>
                <w:szCs w:val="22"/>
              </w:rPr>
            </w:pPr>
            <w:r w:rsidRPr="4411F322">
              <w:rPr>
                <w:szCs w:val="22"/>
              </w:rPr>
              <w:t>605,222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69C074" w14:textId="0292ABF6">
            <w:pPr>
              <w:jc w:val="right"/>
              <w:rPr>
                <w:szCs w:val="22"/>
              </w:rPr>
            </w:pPr>
            <w:r w:rsidRPr="4411F322">
              <w:rPr>
                <w:szCs w:val="22"/>
              </w:rPr>
              <w:t>580,564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4FE2A6" w14:textId="3A923600">
            <w:pPr>
              <w:rPr>
                <w:szCs w:val="22"/>
              </w:rPr>
            </w:pPr>
            <w:r w:rsidRPr="00762A71">
              <w:rPr>
                <w:szCs w:val="22"/>
              </w:rPr>
              <w:t xml:space="preserve"> $                4,116 </w:t>
            </w:r>
          </w:p>
        </w:tc>
      </w:tr>
      <w:tr w14:paraId="529E09B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70938F" w14:textId="18791F59">
            <w:pPr>
              <w:jc w:val="right"/>
              <w:rPr>
                <w:szCs w:val="22"/>
              </w:rPr>
            </w:pPr>
            <w:r w:rsidRPr="4411F322">
              <w:rPr>
                <w:szCs w:val="22"/>
              </w:rPr>
              <w:t>11912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4BEBE3" w14:textId="4D5C51B4">
            <w:pPr>
              <w:rPr>
                <w:szCs w:val="22"/>
              </w:rPr>
            </w:pPr>
            <w:r w:rsidRPr="4411F322">
              <w:rPr>
                <w:szCs w:val="22"/>
              </w:rPr>
              <w:t>KAAS-TV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080AE1" w14:textId="5CBA8F81">
            <w:pPr>
              <w:jc w:val="right"/>
              <w:rPr>
                <w:szCs w:val="22"/>
              </w:rPr>
            </w:pPr>
            <w:r w:rsidRPr="4411F322">
              <w:rPr>
                <w:szCs w:val="22"/>
              </w:rPr>
              <w:t>243,984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EF2D1D" w14:textId="647A87BB">
            <w:pPr>
              <w:jc w:val="right"/>
              <w:rPr>
                <w:szCs w:val="22"/>
              </w:rPr>
            </w:pPr>
            <w:r w:rsidRPr="4411F322">
              <w:rPr>
                <w:szCs w:val="22"/>
              </w:rPr>
              <w:t>243,947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882D9D" w14:textId="162E742C">
            <w:pPr>
              <w:rPr>
                <w:szCs w:val="22"/>
              </w:rPr>
            </w:pPr>
            <w:r w:rsidRPr="00762A71">
              <w:rPr>
                <w:szCs w:val="22"/>
              </w:rPr>
              <w:t xml:space="preserve"> $                1,730 </w:t>
            </w:r>
          </w:p>
        </w:tc>
      </w:tr>
      <w:tr w14:paraId="613C1EF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5782D9" w14:textId="1CC545B2">
            <w:pPr>
              <w:jc w:val="right"/>
              <w:rPr>
                <w:szCs w:val="22"/>
              </w:rPr>
            </w:pPr>
            <w:r w:rsidRPr="4411F322">
              <w:rPr>
                <w:szCs w:val="22"/>
              </w:rPr>
              <w:t>56528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7D4473" w14:textId="7D4436F8">
            <w:pPr>
              <w:rPr>
                <w:szCs w:val="22"/>
              </w:rPr>
            </w:pPr>
            <w:r w:rsidRPr="4411F322">
              <w:rPr>
                <w:szCs w:val="22"/>
              </w:rPr>
              <w:t>KABB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4B473C" w14:textId="74317545">
            <w:pPr>
              <w:jc w:val="right"/>
              <w:rPr>
                <w:szCs w:val="22"/>
              </w:rPr>
            </w:pPr>
            <w:r w:rsidRPr="4411F322">
              <w:rPr>
                <w:szCs w:val="22"/>
              </w:rPr>
              <w:t>3,017,860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CFB796" w14:textId="2F3C01D4">
            <w:pPr>
              <w:jc w:val="right"/>
              <w:rPr>
                <w:szCs w:val="22"/>
              </w:rPr>
            </w:pPr>
            <w:r w:rsidRPr="4411F322">
              <w:rPr>
                <w:szCs w:val="22"/>
              </w:rPr>
              <w:t>3,000,477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FE7720" w14:textId="0F2B6B1E">
            <w:pPr>
              <w:rPr>
                <w:szCs w:val="22"/>
              </w:rPr>
            </w:pPr>
            <w:r w:rsidRPr="00762A71">
              <w:rPr>
                <w:szCs w:val="22"/>
              </w:rPr>
              <w:t xml:space="preserve"> $              21,273 </w:t>
            </w:r>
          </w:p>
        </w:tc>
      </w:tr>
      <w:tr w14:paraId="326AF83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A63E74" w14:textId="39C2B5E9">
            <w:pPr>
              <w:jc w:val="right"/>
              <w:rPr>
                <w:szCs w:val="22"/>
              </w:rPr>
            </w:pPr>
            <w:r w:rsidRPr="4411F322">
              <w:rPr>
                <w:szCs w:val="22"/>
              </w:rPr>
              <w:t>282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13909C" w14:textId="464B9BE3">
            <w:pPr>
              <w:rPr>
                <w:szCs w:val="22"/>
              </w:rPr>
            </w:pPr>
            <w:r w:rsidRPr="4411F322">
              <w:rPr>
                <w:szCs w:val="22"/>
              </w:rPr>
              <w:t>KABC-TV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ABD047" w14:textId="524C2BAE">
            <w:pPr>
              <w:jc w:val="right"/>
              <w:rPr>
                <w:szCs w:val="22"/>
              </w:rPr>
            </w:pPr>
            <w:r w:rsidRPr="4411F322">
              <w:rPr>
                <w:szCs w:val="22"/>
              </w:rPr>
              <w:t>18,303,336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7A3E11" w14:textId="13D82379">
            <w:pPr>
              <w:jc w:val="right"/>
              <w:rPr>
                <w:szCs w:val="22"/>
              </w:rPr>
            </w:pPr>
            <w:r w:rsidRPr="4411F322">
              <w:rPr>
                <w:szCs w:val="22"/>
              </w:rPr>
              <w:t>17,670,502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77DD3B" w14:textId="0FB91B0B">
            <w:pPr>
              <w:rPr>
                <w:szCs w:val="22"/>
              </w:rPr>
            </w:pPr>
            <w:r w:rsidRPr="00762A71">
              <w:rPr>
                <w:szCs w:val="22"/>
              </w:rPr>
              <w:t xml:space="preserve"> $            125,284 </w:t>
            </w:r>
          </w:p>
        </w:tc>
      </w:tr>
      <w:tr w14:paraId="49891D5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8E9E34" w14:textId="0274C6AB">
            <w:pPr>
              <w:jc w:val="right"/>
              <w:rPr>
                <w:szCs w:val="22"/>
              </w:rPr>
            </w:pPr>
            <w:r w:rsidRPr="4411F322">
              <w:rPr>
                <w:szCs w:val="22"/>
              </w:rPr>
              <w:t>1236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87CD85" w14:textId="4A9000A7">
            <w:pPr>
              <w:rPr>
                <w:szCs w:val="22"/>
              </w:rPr>
            </w:pPr>
            <w:r w:rsidRPr="4411F322">
              <w:rPr>
                <w:szCs w:val="22"/>
              </w:rPr>
              <w:t>KACV-TV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27F9EF" w14:textId="06A77001">
            <w:pPr>
              <w:jc w:val="right"/>
              <w:rPr>
                <w:szCs w:val="22"/>
              </w:rPr>
            </w:pPr>
            <w:r w:rsidRPr="4411F322">
              <w:rPr>
                <w:szCs w:val="22"/>
              </w:rPr>
              <w:t>383,228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E4C5D6" w14:textId="56A022D6">
            <w:pPr>
              <w:jc w:val="right"/>
              <w:rPr>
                <w:szCs w:val="22"/>
              </w:rPr>
            </w:pPr>
            <w:r w:rsidRPr="4411F322">
              <w:rPr>
                <w:szCs w:val="22"/>
              </w:rPr>
              <w:t>383,071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953F6D" w14:textId="4B4F30DD">
            <w:pPr>
              <w:rPr>
                <w:szCs w:val="22"/>
              </w:rPr>
            </w:pPr>
            <w:r w:rsidRPr="00762A71">
              <w:rPr>
                <w:szCs w:val="22"/>
              </w:rPr>
              <w:t xml:space="preserve"> $                2,716 </w:t>
            </w:r>
          </w:p>
        </w:tc>
      </w:tr>
      <w:tr w14:paraId="645B576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65CD8A" w14:textId="79449FAD">
            <w:pPr>
              <w:jc w:val="right"/>
              <w:rPr>
                <w:szCs w:val="22"/>
              </w:rPr>
            </w:pPr>
            <w:r w:rsidRPr="4411F322">
              <w:rPr>
                <w:szCs w:val="22"/>
              </w:rPr>
              <w:t>33261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17900B" w14:textId="5624E7A8">
            <w:pPr>
              <w:rPr>
                <w:szCs w:val="22"/>
              </w:rPr>
            </w:pPr>
            <w:r w:rsidRPr="4411F322">
              <w:rPr>
                <w:szCs w:val="22"/>
              </w:rPr>
              <w:t>KADN-TV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482846" w14:textId="43C86D4A">
            <w:pPr>
              <w:jc w:val="right"/>
              <w:rPr>
                <w:szCs w:val="22"/>
              </w:rPr>
            </w:pPr>
            <w:r w:rsidRPr="4411F322">
              <w:rPr>
                <w:szCs w:val="22"/>
              </w:rPr>
              <w:t>889,583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D1F75A" w14:textId="0C21D2A3">
            <w:pPr>
              <w:jc w:val="right"/>
              <w:rPr>
                <w:szCs w:val="22"/>
              </w:rPr>
            </w:pPr>
            <w:r w:rsidRPr="4411F322">
              <w:rPr>
                <w:szCs w:val="22"/>
              </w:rPr>
              <w:t>889,583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D8376E" w14:textId="38126D25">
            <w:pPr>
              <w:rPr>
                <w:szCs w:val="22"/>
              </w:rPr>
            </w:pPr>
            <w:r w:rsidRPr="00762A71">
              <w:rPr>
                <w:szCs w:val="22"/>
              </w:rPr>
              <w:t xml:space="preserve"> $                6,307 </w:t>
            </w:r>
          </w:p>
        </w:tc>
      </w:tr>
      <w:tr w14:paraId="1F59860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426829" w14:textId="3BCF3CE3">
            <w:pPr>
              <w:jc w:val="right"/>
              <w:rPr>
                <w:szCs w:val="22"/>
              </w:rPr>
            </w:pPr>
            <w:r w:rsidRPr="4411F322">
              <w:rPr>
                <w:szCs w:val="22"/>
              </w:rPr>
              <w:t>8263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C7DD53" w14:textId="5C5E2EFC">
            <w:pPr>
              <w:rPr>
                <w:szCs w:val="22"/>
              </w:rPr>
            </w:pPr>
            <w:r w:rsidRPr="4411F322">
              <w:rPr>
                <w:szCs w:val="22"/>
              </w:rPr>
              <w:t>KAEF-TV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CCC047" w14:textId="00515BCA">
            <w:pPr>
              <w:jc w:val="right"/>
              <w:rPr>
                <w:szCs w:val="22"/>
              </w:rPr>
            </w:pPr>
            <w:r w:rsidRPr="4411F322">
              <w:rPr>
                <w:szCs w:val="22"/>
              </w:rPr>
              <w:t>139,510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F68B0B" w14:textId="36E474A5">
            <w:pPr>
              <w:jc w:val="right"/>
              <w:rPr>
                <w:szCs w:val="22"/>
              </w:rPr>
            </w:pPr>
            <w:r w:rsidRPr="4411F322">
              <w:rPr>
                <w:szCs w:val="22"/>
              </w:rPr>
              <w:t>124,133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292238" w14:textId="1F75A4AD">
            <w:pPr>
              <w:rPr>
                <w:szCs w:val="22"/>
              </w:rPr>
            </w:pPr>
            <w:r w:rsidRPr="00762A71">
              <w:rPr>
                <w:szCs w:val="22"/>
              </w:rPr>
              <w:t xml:space="preserve"> $                  880 </w:t>
            </w:r>
          </w:p>
        </w:tc>
      </w:tr>
      <w:tr w14:paraId="65105F2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15BE6F" w14:textId="68D9E928">
            <w:pPr>
              <w:jc w:val="right"/>
              <w:rPr>
                <w:szCs w:val="22"/>
              </w:rPr>
            </w:pPr>
            <w:r w:rsidRPr="4411F322">
              <w:rPr>
                <w:szCs w:val="22"/>
              </w:rPr>
              <w:t>2728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574E9D" w14:textId="754ABFA6">
            <w:pPr>
              <w:rPr>
                <w:szCs w:val="22"/>
              </w:rPr>
            </w:pPr>
            <w:r w:rsidRPr="4411F322">
              <w:rPr>
                <w:szCs w:val="22"/>
              </w:rPr>
              <w:t>KAET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1310DB" w14:textId="114727ED">
            <w:pPr>
              <w:jc w:val="right"/>
              <w:rPr>
                <w:szCs w:val="22"/>
              </w:rPr>
            </w:pPr>
            <w:r w:rsidRPr="4411F322">
              <w:rPr>
                <w:szCs w:val="22"/>
              </w:rPr>
              <w:t>4,867,739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F06716" w14:textId="25438CF1">
            <w:pPr>
              <w:jc w:val="right"/>
              <w:rPr>
                <w:szCs w:val="22"/>
              </w:rPr>
            </w:pPr>
            <w:r w:rsidRPr="4411F322">
              <w:rPr>
                <w:szCs w:val="22"/>
              </w:rPr>
              <w:t>4,836,434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2628C1" w14:textId="7F3B41CF">
            <w:pPr>
              <w:rPr>
                <w:szCs w:val="22"/>
              </w:rPr>
            </w:pPr>
            <w:r w:rsidRPr="00762A71">
              <w:rPr>
                <w:szCs w:val="22"/>
              </w:rPr>
              <w:t xml:space="preserve"> $              34,290 </w:t>
            </w:r>
          </w:p>
        </w:tc>
      </w:tr>
      <w:tr w14:paraId="24A194B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50A492" w14:textId="1CF13034">
            <w:pPr>
              <w:jc w:val="right"/>
              <w:rPr>
                <w:szCs w:val="22"/>
              </w:rPr>
            </w:pPr>
            <w:r w:rsidRPr="4411F322">
              <w:rPr>
                <w:szCs w:val="22"/>
              </w:rPr>
              <w:t>2767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4F3F8D" w14:textId="27AB9934">
            <w:pPr>
              <w:rPr>
                <w:szCs w:val="22"/>
              </w:rPr>
            </w:pPr>
            <w:r w:rsidRPr="4411F322">
              <w:rPr>
                <w:szCs w:val="22"/>
              </w:rPr>
              <w:t>KAFT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C76576" w14:textId="6B9E83FE">
            <w:pPr>
              <w:jc w:val="right"/>
              <w:rPr>
                <w:szCs w:val="22"/>
              </w:rPr>
            </w:pPr>
            <w:r w:rsidRPr="4411F322">
              <w:rPr>
                <w:szCs w:val="22"/>
              </w:rPr>
              <w:t>1,294,492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D9837D" w14:textId="065BE2A9">
            <w:pPr>
              <w:jc w:val="right"/>
              <w:rPr>
                <w:szCs w:val="22"/>
              </w:rPr>
            </w:pPr>
            <w:r w:rsidRPr="4411F322">
              <w:rPr>
                <w:szCs w:val="22"/>
              </w:rPr>
              <w:t>1,218,670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06DD1F" w14:textId="1F588E8C">
            <w:pPr>
              <w:rPr>
                <w:szCs w:val="22"/>
              </w:rPr>
            </w:pPr>
            <w:r w:rsidRPr="00762A71">
              <w:rPr>
                <w:szCs w:val="22"/>
              </w:rPr>
              <w:t xml:space="preserve"> $                8,640 </w:t>
            </w:r>
          </w:p>
        </w:tc>
      </w:tr>
      <w:tr w14:paraId="7C18459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767BC0" w14:textId="1E136E91">
            <w:pPr>
              <w:jc w:val="right"/>
              <w:rPr>
                <w:szCs w:val="22"/>
              </w:rPr>
            </w:pPr>
            <w:r w:rsidRPr="4411F322">
              <w:rPr>
                <w:szCs w:val="22"/>
              </w:rPr>
              <w:t>62442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5F7132" w14:textId="24385A9E">
            <w:pPr>
              <w:rPr>
                <w:szCs w:val="22"/>
              </w:rPr>
            </w:pPr>
            <w:r w:rsidRPr="4411F322">
              <w:rPr>
                <w:szCs w:val="22"/>
              </w:rPr>
              <w:t>KAID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ADA360" w14:textId="0727B8D1">
            <w:pPr>
              <w:jc w:val="right"/>
              <w:rPr>
                <w:szCs w:val="22"/>
              </w:rPr>
            </w:pPr>
            <w:r w:rsidRPr="4411F322">
              <w:rPr>
                <w:szCs w:val="22"/>
              </w:rPr>
              <w:t>864,547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B43132" w14:textId="5C6AB4CC">
            <w:pPr>
              <w:jc w:val="right"/>
              <w:rPr>
                <w:szCs w:val="22"/>
              </w:rPr>
            </w:pPr>
            <w:r w:rsidRPr="4411F322">
              <w:rPr>
                <w:szCs w:val="22"/>
              </w:rPr>
              <w:t>857,276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317065" w14:textId="23615D83">
            <w:pPr>
              <w:rPr>
                <w:szCs w:val="22"/>
              </w:rPr>
            </w:pPr>
            <w:r w:rsidRPr="00762A71">
              <w:rPr>
                <w:szCs w:val="22"/>
              </w:rPr>
              <w:t xml:space="preserve"> $                6,078 </w:t>
            </w:r>
          </w:p>
        </w:tc>
      </w:tr>
      <w:tr w14:paraId="628AFA0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B46132" w14:textId="3B8FA68D">
            <w:pPr>
              <w:jc w:val="right"/>
              <w:rPr>
                <w:szCs w:val="22"/>
              </w:rPr>
            </w:pPr>
            <w:r w:rsidRPr="4411F322">
              <w:rPr>
                <w:szCs w:val="22"/>
              </w:rPr>
              <w:t>4145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D98ED5" w14:textId="49AD3D19">
            <w:pPr>
              <w:rPr>
                <w:szCs w:val="22"/>
              </w:rPr>
            </w:pPr>
            <w:r w:rsidRPr="4411F322">
              <w:rPr>
                <w:szCs w:val="22"/>
              </w:rPr>
              <w:t>KAII-TV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EA98B1" w14:textId="57FB6BB9">
            <w:pPr>
              <w:jc w:val="right"/>
              <w:rPr>
                <w:szCs w:val="22"/>
              </w:rPr>
            </w:pPr>
            <w:r w:rsidRPr="4411F322">
              <w:rPr>
                <w:szCs w:val="22"/>
              </w:rPr>
              <w:t>203,698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D6D25D" w14:textId="6E3D86AF">
            <w:pPr>
              <w:jc w:val="right"/>
              <w:rPr>
                <w:szCs w:val="22"/>
              </w:rPr>
            </w:pPr>
            <w:r w:rsidRPr="4411F322">
              <w:rPr>
                <w:szCs w:val="22"/>
              </w:rPr>
              <w:t>179,435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D2C898" w14:textId="694D3D75">
            <w:pPr>
              <w:rPr>
                <w:szCs w:val="22"/>
              </w:rPr>
            </w:pPr>
            <w:r w:rsidRPr="00762A71">
              <w:rPr>
                <w:szCs w:val="22"/>
              </w:rPr>
              <w:t xml:space="preserve"> $                1,272 </w:t>
            </w:r>
          </w:p>
        </w:tc>
      </w:tr>
      <w:tr w14:paraId="11B9992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156EE0" w14:textId="580D7BB3">
            <w:pPr>
              <w:jc w:val="right"/>
              <w:rPr>
                <w:szCs w:val="22"/>
              </w:rPr>
            </w:pPr>
            <w:r w:rsidRPr="4411F322">
              <w:rPr>
                <w:szCs w:val="22"/>
              </w:rPr>
              <w:t>67494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F81A70" w14:textId="589950D5">
            <w:pPr>
              <w:rPr>
                <w:szCs w:val="22"/>
              </w:rPr>
            </w:pPr>
            <w:r w:rsidRPr="4411F322">
              <w:rPr>
                <w:szCs w:val="22"/>
              </w:rPr>
              <w:t>KAIL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F9BCD5" w14:textId="294EEE1E">
            <w:pPr>
              <w:jc w:val="right"/>
              <w:rPr>
                <w:szCs w:val="22"/>
              </w:rPr>
            </w:pPr>
            <w:r w:rsidRPr="4411F322">
              <w:rPr>
                <w:szCs w:val="22"/>
              </w:rPr>
              <w:t>2,091,288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AFCD83" w14:textId="3934D27B">
            <w:pPr>
              <w:jc w:val="right"/>
              <w:rPr>
                <w:szCs w:val="22"/>
              </w:rPr>
            </w:pPr>
            <w:r w:rsidRPr="4411F322">
              <w:rPr>
                <w:szCs w:val="22"/>
              </w:rPr>
              <w:t>2,061,175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AD8305" w14:textId="533BADA9">
            <w:pPr>
              <w:rPr>
                <w:szCs w:val="22"/>
              </w:rPr>
            </w:pPr>
            <w:r w:rsidRPr="00762A71">
              <w:rPr>
                <w:szCs w:val="22"/>
              </w:rPr>
              <w:t xml:space="preserve"> $              14,614 </w:t>
            </w:r>
          </w:p>
        </w:tc>
      </w:tr>
      <w:tr w14:paraId="4B5B8BC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112449" w14:textId="4A77F21D">
            <w:pPr>
              <w:jc w:val="right"/>
              <w:rPr>
                <w:szCs w:val="22"/>
              </w:rPr>
            </w:pPr>
            <w:r w:rsidRPr="4411F322">
              <w:rPr>
                <w:szCs w:val="22"/>
              </w:rPr>
              <w:t>13988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5B9C6D" w14:textId="10B95DAB">
            <w:pPr>
              <w:rPr>
                <w:szCs w:val="22"/>
              </w:rPr>
            </w:pPr>
            <w:r w:rsidRPr="4411F322">
              <w:rPr>
                <w:szCs w:val="22"/>
              </w:rPr>
              <w:t>KAIT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45BA15" w14:textId="4EA74C22">
            <w:pPr>
              <w:jc w:val="right"/>
              <w:rPr>
                <w:szCs w:val="22"/>
              </w:rPr>
            </w:pPr>
            <w:r w:rsidRPr="4411F322">
              <w:rPr>
                <w:szCs w:val="22"/>
              </w:rPr>
              <w:t>594,090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D247D1" w14:textId="3B63C45A">
            <w:pPr>
              <w:jc w:val="right"/>
              <w:rPr>
                <w:szCs w:val="22"/>
              </w:rPr>
            </w:pPr>
            <w:r w:rsidRPr="4411F322">
              <w:rPr>
                <w:szCs w:val="22"/>
              </w:rPr>
              <w:t>583,749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4E6995" w14:textId="33820569">
            <w:pPr>
              <w:rPr>
                <w:szCs w:val="22"/>
              </w:rPr>
            </w:pPr>
            <w:r w:rsidRPr="00762A71">
              <w:rPr>
                <w:szCs w:val="22"/>
              </w:rPr>
              <w:t xml:space="preserve"> $                4,139 </w:t>
            </w:r>
          </w:p>
        </w:tc>
      </w:tr>
      <w:tr w14:paraId="3FE9DC0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868BA7" w14:textId="43234022">
            <w:pPr>
              <w:jc w:val="right"/>
              <w:rPr>
                <w:szCs w:val="22"/>
              </w:rPr>
            </w:pPr>
            <w:r w:rsidRPr="4411F322">
              <w:rPr>
                <w:szCs w:val="22"/>
              </w:rPr>
              <w:t>40517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081E0D" w14:textId="6BFD3A06">
            <w:pPr>
              <w:rPr>
                <w:szCs w:val="22"/>
              </w:rPr>
            </w:pPr>
            <w:r w:rsidRPr="4411F322">
              <w:rPr>
                <w:szCs w:val="22"/>
              </w:rPr>
              <w:t>KAJB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79431B" w14:textId="1309DDCE">
            <w:pPr>
              <w:jc w:val="right"/>
              <w:rPr>
                <w:szCs w:val="22"/>
              </w:rPr>
            </w:pPr>
            <w:r w:rsidRPr="4411F322">
              <w:rPr>
                <w:szCs w:val="22"/>
              </w:rPr>
              <w:t>393,654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83C52C" w14:textId="5EEF1C62">
            <w:pPr>
              <w:jc w:val="right"/>
              <w:rPr>
                <w:szCs w:val="22"/>
              </w:rPr>
            </w:pPr>
            <w:r w:rsidRPr="4411F322">
              <w:rPr>
                <w:szCs w:val="22"/>
              </w:rPr>
              <w:t>393,355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903785" w14:textId="1E165EE5">
            <w:pPr>
              <w:rPr>
                <w:szCs w:val="22"/>
              </w:rPr>
            </w:pPr>
            <w:r w:rsidRPr="00762A71">
              <w:rPr>
                <w:szCs w:val="22"/>
              </w:rPr>
              <w:t xml:space="preserve"> $                2,789 </w:t>
            </w:r>
          </w:p>
        </w:tc>
      </w:tr>
      <w:tr w14:paraId="66A21B1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8925A0" w14:textId="73748835">
            <w:pPr>
              <w:jc w:val="right"/>
              <w:rPr>
                <w:szCs w:val="22"/>
              </w:rPr>
            </w:pPr>
            <w:r w:rsidRPr="4411F322">
              <w:rPr>
                <w:szCs w:val="22"/>
              </w:rPr>
              <w:t>65522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D115C7" w14:textId="0B39DCF2">
            <w:pPr>
              <w:rPr>
                <w:szCs w:val="22"/>
              </w:rPr>
            </w:pPr>
            <w:r w:rsidRPr="4411F322">
              <w:rPr>
                <w:szCs w:val="22"/>
              </w:rPr>
              <w:t>KAKE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80116E" w14:textId="3736CA93">
            <w:pPr>
              <w:jc w:val="right"/>
              <w:rPr>
                <w:szCs w:val="22"/>
              </w:rPr>
            </w:pPr>
            <w:r w:rsidRPr="4411F322">
              <w:rPr>
                <w:szCs w:val="22"/>
              </w:rPr>
              <w:t>821,488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06BB5E" w14:textId="62A3AD9A">
            <w:pPr>
              <w:jc w:val="right"/>
              <w:rPr>
                <w:szCs w:val="22"/>
              </w:rPr>
            </w:pPr>
            <w:r w:rsidRPr="4411F322">
              <w:rPr>
                <w:szCs w:val="22"/>
              </w:rPr>
              <w:t>816,811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6CB762" w14:textId="5B43312F">
            <w:pPr>
              <w:rPr>
                <w:szCs w:val="22"/>
              </w:rPr>
            </w:pPr>
            <w:r w:rsidRPr="00762A71">
              <w:rPr>
                <w:szCs w:val="22"/>
              </w:rPr>
              <w:t xml:space="preserve"> $                5,791 </w:t>
            </w:r>
          </w:p>
        </w:tc>
      </w:tr>
      <w:tr w14:paraId="60470B7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11D75C" w14:textId="568E0552">
            <w:pPr>
              <w:jc w:val="right"/>
              <w:rPr>
                <w:szCs w:val="22"/>
              </w:rPr>
            </w:pPr>
            <w:r w:rsidRPr="4411F322">
              <w:rPr>
                <w:szCs w:val="22"/>
              </w:rPr>
              <w:t>804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1417DD" w14:textId="0B82615A">
            <w:pPr>
              <w:rPr>
                <w:szCs w:val="22"/>
              </w:rPr>
            </w:pPr>
            <w:r w:rsidRPr="4411F322">
              <w:rPr>
                <w:szCs w:val="22"/>
              </w:rPr>
              <w:t>KAKM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B11BDE" w14:textId="7CEE9FAF">
            <w:pPr>
              <w:jc w:val="right"/>
              <w:rPr>
                <w:szCs w:val="22"/>
              </w:rPr>
            </w:pPr>
            <w:r w:rsidRPr="4411F322">
              <w:rPr>
                <w:szCs w:val="22"/>
              </w:rPr>
              <w:t>397,237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580BE9" w14:textId="522C5ABD">
            <w:pPr>
              <w:jc w:val="right"/>
              <w:rPr>
                <w:szCs w:val="22"/>
              </w:rPr>
            </w:pPr>
            <w:r w:rsidRPr="4411F322">
              <w:rPr>
                <w:szCs w:val="22"/>
              </w:rPr>
              <w:t>395,241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0DA8C5" w14:textId="3BC2C88B">
            <w:pPr>
              <w:rPr>
                <w:szCs w:val="22"/>
              </w:rPr>
            </w:pPr>
            <w:r w:rsidRPr="00762A71">
              <w:rPr>
                <w:szCs w:val="22"/>
              </w:rPr>
              <w:t xml:space="preserve"> $                2,802 </w:t>
            </w:r>
          </w:p>
        </w:tc>
      </w:tr>
      <w:tr w14:paraId="2E9FF09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CBEE5E" w14:textId="51B56177">
            <w:pPr>
              <w:jc w:val="right"/>
              <w:rPr>
                <w:szCs w:val="22"/>
              </w:rPr>
            </w:pPr>
            <w:r w:rsidRPr="4411F322">
              <w:rPr>
                <w:szCs w:val="22"/>
              </w:rPr>
              <w:t>148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3FC263" w14:textId="514783D0">
            <w:pPr>
              <w:rPr>
                <w:szCs w:val="22"/>
              </w:rPr>
            </w:pPr>
            <w:r w:rsidRPr="4411F322">
              <w:rPr>
                <w:szCs w:val="22"/>
              </w:rPr>
              <w:t>KAKW-DT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0EE6BC" w14:textId="75F82675">
            <w:pPr>
              <w:jc w:val="right"/>
              <w:rPr>
                <w:szCs w:val="22"/>
              </w:rPr>
            </w:pPr>
            <w:r w:rsidRPr="4411F322">
              <w:rPr>
                <w:szCs w:val="22"/>
              </w:rPr>
              <w:t>3,350,876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2E9014" w14:textId="3D1A722F">
            <w:pPr>
              <w:jc w:val="right"/>
              <w:rPr>
                <w:szCs w:val="22"/>
              </w:rPr>
            </w:pPr>
            <w:r w:rsidRPr="4411F322">
              <w:rPr>
                <w:szCs w:val="22"/>
              </w:rPr>
              <w:t>3,242,159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130DBE" w14:textId="3A9448A0">
            <w:pPr>
              <w:rPr>
                <w:szCs w:val="22"/>
              </w:rPr>
            </w:pPr>
            <w:r w:rsidRPr="00762A71">
              <w:rPr>
                <w:szCs w:val="22"/>
              </w:rPr>
              <w:t xml:space="preserve"> $              22,987 </w:t>
            </w:r>
          </w:p>
        </w:tc>
      </w:tr>
      <w:tr w14:paraId="0B68CA8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641785" w14:textId="1771E99B">
            <w:pPr>
              <w:jc w:val="right"/>
              <w:rPr>
                <w:szCs w:val="22"/>
              </w:rPr>
            </w:pPr>
            <w:r w:rsidRPr="4411F322">
              <w:rPr>
                <w:szCs w:val="22"/>
              </w:rPr>
              <w:t>51598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058F40" w14:textId="29EB6230">
            <w:pPr>
              <w:rPr>
                <w:szCs w:val="22"/>
              </w:rPr>
            </w:pPr>
            <w:r w:rsidRPr="4411F322">
              <w:rPr>
                <w:szCs w:val="22"/>
              </w:rPr>
              <w:t>KALB-TV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FDAF82" w14:textId="4360418B">
            <w:pPr>
              <w:jc w:val="right"/>
              <w:rPr>
                <w:szCs w:val="22"/>
              </w:rPr>
            </w:pPr>
            <w:r w:rsidRPr="4411F322">
              <w:rPr>
                <w:szCs w:val="22"/>
              </w:rPr>
              <w:t>933,915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19ABA7" w14:textId="7BE984E1">
            <w:pPr>
              <w:jc w:val="right"/>
              <w:rPr>
                <w:szCs w:val="22"/>
              </w:rPr>
            </w:pPr>
            <w:r w:rsidRPr="4411F322">
              <w:rPr>
                <w:szCs w:val="22"/>
              </w:rPr>
              <w:t>932,500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4AF5F3" w14:textId="65B2EA94">
            <w:pPr>
              <w:rPr>
                <w:szCs w:val="22"/>
              </w:rPr>
            </w:pPr>
            <w:r w:rsidRPr="00762A71">
              <w:rPr>
                <w:szCs w:val="22"/>
              </w:rPr>
              <w:t xml:space="preserve"> $                6,611 </w:t>
            </w:r>
          </w:p>
        </w:tc>
      </w:tr>
      <w:tr w14:paraId="7DFC9B4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57735A" w14:textId="749538F8">
            <w:pPr>
              <w:jc w:val="right"/>
              <w:rPr>
                <w:szCs w:val="22"/>
              </w:rPr>
            </w:pPr>
            <w:r w:rsidRPr="4411F322">
              <w:rPr>
                <w:szCs w:val="22"/>
              </w:rPr>
              <w:t>51241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26499B" w14:textId="2CB003BE">
            <w:pPr>
              <w:rPr>
                <w:szCs w:val="22"/>
              </w:rPr>
            </w:pPr>
            <w:r w:rsidRPr="4411F322">
              <w:rPr>
                <w:szCs w:val="22"/>
              </w:rPr>
              <w:t>KALO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F22390" w14:textId="466FF0CC">
            <w:pPr>
              <w:jc w:val="right"/>
              <w:rPr>
                <w:szCs w:val="22"/>
              </w:rPr>
            </w:pPr>
            <w:r w:rsidRPr="4411F322">
              <w:rPr>
                <w:szCs w:val="22"/>
              </w:rPr>
              <w:t>1,018,088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312DBA" w14:textId="1DA0B380">
            <w:pPr>
              <w:jc w:val="right"/>
              <w:rPr>
                <w:szCs w:val="22"/>
              </w:rPr>
            </w:pPr>
            <w:r w:rsidRPr="4411F322">
              <w:rPr>
                <w:szCs w:val="22"/>
              </w:rPr>
              <w:t>971,631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A1E958" w14:textId="1BDE2269">
            <w:pPr>
              <w:rPr>
                <w:szCs w:val="22"/>
              </w:rPr>
            </w:pPr>
            <w:r w:rsidRPr="00762A71">
              <w:rPr>
                <w:szCs w:val="22"/>
              </w:rPr>
              <w:t xml:space="preserve"> $                6,889 </w:t>
            </w:r>
          </w:p>
        </w:tc>
      </w:tr>
      <w:tr w14:paraId="4C82544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D77F05" w14:textId="543A0E04">
            <w:pPr>
              <w:jc w:val="right"/>
              <w:rPr>
                <w:szCs w:val="22"/>
              </w:rPr>
            </w:pPr>
            <w:r w:rsidRPr="4411F322">
              <w:rPr>
                <w:szCs w:val="22"/>
              </w:rPr>
              <w:t>40820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966040" w14:textId="6BAB5402">
            <w:pPr>
              <w:rPr>
                <w:szCs w:val="22"/>
              </w:rPr>
            </w:pPr>
            <w:r w:rsidRPr="4411F322">
              <w:rPr>
                <w:szCs w:val="22"/>
              </w:rPr>
              <w:t>KAMC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C0DBE5" w14:textId="3567BD80">
            <w:pPr>
              <w:jc w:val="right"/>
              <w:rPr>
                <w:szCs w:val="22"/>
              </w:rPr>
            </w:pPr>
            <w:r w:rsidRPr="4411F322">
              <w:rPr>
                <w:szCs w:val="22"/>
              </w:rPr>
              <w:t>411,973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EC6AB0" w14:textId="24E35024">
            <w:pPr>
              <w:jc w:val="right"/>
              <w:rPr>
                <w:szCs w:val="22"/>
              </w:rPr>
            </w:pPr>
            <w:r w:rsidRPr="4411F322">
              <w:rPr>
                <w:szCs w:val="22"/>
              </w:rPr>
              <w:t>411,949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F369DA" w14:textId="6AF17061">
            <w:pPr>
              <w:rPr>
                <w:szCs w:val="22"/>
              </w:rPr>
            </w:pPr>
            <w:r w:rsidRPr="00762A71">
              <w:rPr>
                <w:szCs w:val="22"/>
              </w:rPr>
              <w:t xml:space="preserve"> $                2,921 </w:t>
            </w:r>
          </w:p>
        </w:tc>
      </w:tr>
      <w:tr w14:paraId="553C21A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45D983" w14:textId="042B655E">
            <w:pPr>
              <w:jc w:val="right"/>
              <w:rPr>
                <w:szCs w:val="22"/>
              </w:rPr>
            </w:pPr>
            <w:r w:rsidRPr="4411F322">
              <w:rPr>
                <w:szCs w:val="22"/>
              </w:rPr>
              <w:t>8523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A28029" w14:textId="4DA05A8C">
            <w:pPr>
              <w:rPr>
                <w:szCs w:val="22"/>
              </w:rPr>
            </w:pPr>
            <w:r w:rsidRPr="4411F322">
              <w:rPr>
                <w:szCs w:val="22"/>
              </w:rPr>
              <w:t>KAMR-TV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B63C42" w14:textId="31D6DA0C">
            <w:pPr>
              <w:jc w:val="right"/>
              <w:rPr>
                <w:szCs w:val="22"/>
              </w:rPr>
            </w:pPr>
            <w:r w:rsidRPr="4411F322">
              <w:rPr>
                <w:szCs w:val="22"/>
              </w:rPr>
              <w:t>377,485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F8683C" w14:textId="5C620934">
            <w:pPr>
              <w:jc w:val="right"/>
              <w:rPr>
                <w:szCs w:val="22"/>
              </w:rPr>
            </w:pPr>
            <w:r w:rsidRPr="4411F322">
              <w:rPr>
                <w:szCs w:val="22"/>
              </w:rPr>
              <w:t>377,410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3A61FF" w14:textId="4B7136BE">
            <w:pPr>
              <w:rPr>
                <w:szCs w:val="22"/>
              </w:rPr>
            </w:pPr>
            <w:r w:rsidRPr="00762A71">
              <w:rPr>
                <w:szCs w:val="22"/>
              </w:rPr>
              <w:t xml:space="preserve"> $                2,676 </w:t>
            </w:r>
          </w:p>
        </w:tc>
      </w:tr>
      <w:tr w14:paraId="0B0B99F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9AFF31" w14:textId="5FA9D40D">
            <w:pPr>
              <w:jc w:val="right"/>
              <w:rPr>
                <w:szCs w:val="22"/>
              </w:rPr>
            </w:pPr>
            <w:r w:rsidRPr="4411F322">
              <w:rPr>
                <w:szCs w:val="22"/>
              </w:rPr>
              <w:t>65301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865632" w14:textId="371E3B69">
            <w:pPr>
              <w:rPr>
                <w:szCs w:val="22"/>
              </w:rPr>
            </w:pPr>
            <w:r w:rsidRPr="4411F322">
              <w:rPr>
                <w:szCs w:val="22"/>
              </w:rPr>
              <w:t>KAMU-TV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4BF338" w14:textId="2088B1A1">
            <w:pPr>
              <w:jc w:val="right"/>
              <w:rPr>
                <w:szCs w:val="22"/>
              </w:rPr>
            </w:pPr>
            <w:r w:rsidRPr="4411F322">
              <w:rPr>
                <w:szCs w:val="22"/>
              </w:rPr>
              <w:t>395,784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C1B279" w14:textId="78A5AC82">
            <w:pPr>
              <w:jc w:val="right"/>
              <w:rPr>
                <w:szCs w:val="22"/>
              </w:rPr>
            </w:pPr>
            <w:r w:rsidRPr="4411F322">
              <w:rPr>
                <w:szCs w:val="22"/>
              </w:rPr>
              <w:t>392,044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538F81" w14:textId="514DFA74">
            <w:pPr>
              <w:rPr>
                <w:szCs w:val="22"/>
              </w:rPr>
            </w:pPr>
            <w:r w:rsidRPr="00762A71">
              <w:rPr>
                <w:szCs w:val="22"/>
              </w:rPr>
              <w:t xml:space="preserve"> $                2,780 </w:t>
            </w:r>
          </w:p>
        </w:tc>
      </w:tr>
      <w:tr w14:paraId="1770D8C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247226" w14:textId="2575AA83">
            <w:pPr>
              <w:jc w:val="right"/>
              <w:rPr>
                <w:szCs w:val="22"/>
              </w:rPr>
            </w:pPr>
            <w:r w:rsidRPr="4411F322">
              <w:rPr>
                <w:szCs w:val="22"/>
              </w:rPr>
              <w:t>2506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D7D322" w14:textId="6578C0E3">
            <w:pPr>
              <w:rPr>
                <w:szCs w:val="22"/>
              </w:rPr>
            </w:pPr>
            <w:r w:rsidRPr="4411F322">
              <w:rPr>
                <w:szCs w:val="22"/>
              </w:rPr>
              <w:t>KAPP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C9237F" w14:textId="4BE9A059">
            <w:pPr>
              <w:jc w:val="right"/>
              <w:rPr>
                <w:szCs w:val="22"/>
              </w:rPr>
            </w:pPr>
            <w:r w:rsidRPr="4411F322">
              <w:rPr>
                <w:szCs w:val="22"/>
              </w:rPr>
              <w:t>337,194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9F03D4" w14:textId="271B7E9E">
            <w:pPr>
              <w:jc w:val="right"/>
              <w:rPr>
                <w:szCs w:val="22"/>
              </w:rPr>
            </w:pPr>
            <w:r w:rsidRPr="4411F322">
              <w:rPr>
                <w:szCs w:val="22"/>
              </w:rPr>
              <w:t>298,159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305777" w14:textId="378E0F67">
            <w:pPr>
              <w:rPr>
                <w:szCs w:val="22"/>
              </w:rPr>
            </w:pPr>
            <w:r w:rsidRPr="00762A71">
              <w:rPr>
                <w:szCs w:val="22"/>
              </w:rPr>
              <w:t xml:space="preserve"> $                2,114 </w:t>
            </w:r>
          </w:p>
        </w:tc>
      </w:tr>
      <w:tr w14:paraId="6C0A33C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A33B68" w14:textId="46E98F9C">
            <w:pPr>
              <w:jc w:val="right"/>
              <w:rPr>
                <w:szCs w:val="22"/>
              </w:rPr>
            </w:pPr>
            <w:r w:rsidRPr="4411F322">
              <w:rPr>
                <w:szCs w:val="22"/>
              </w:rPr>
              <w:t>3658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EE16DF" w14:textId="4A0719FC">
            <w:pPr>
              <w:rPr>
                <w:szCs w:val="22"/>
              </w:rPr>
            </w:pPr>
            <w:r w:rsidRPr="4411F322">
              <w:rPr>
                <w:szCs w:val="22"/>
              </w:rPr>
              <w:t>KARD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0DF674" w14:textId="4A0CB3AD">
            <w:pPr>
              <w:jc w:val="right"/>
              <w:rPr>
                <w:szCs w:val="22"/>
              </w:rPr>
            </w:pPr>
            <w:r w:rsidRPr="4411F322">
              <w:rPr>
                <w:szCs w:val="22"/>
              </w:rPr>
              <w:t>680,743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DDEDD7" w14:textId="76D9692E">
            <w:pPr>
              <w:jc w:val="right"/>
              <w:rPr>
                <w:szCs w:val="22"/>
              </w:rPr>
            </w:pPr>
            <w:r w:rsidRPr="4411F322">
              <w:rPr>
                <w:szCs w:val="22"/>
              </w:rPr>
              <w:t>678,724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469BC7" w14:textId="5FF1C566">
            <w:pPr>
              <w:rPr>
                <w:szCs w:val="22"/>
              </w:rPr>
            </w:pPr>
            <w:r w:rsidRPr="00762A71">
              <w:rPr>
                <w:szCs w:val="22"/>
              </w:rPr>
              <w:t xml:space="preserve"> $                4,812 </w:t>
            </w:r>
          </w:p>
        </w:tc>
      </w:tr>
      <w:tr w14:paraId="0EDC449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76159F" w14:textId="2F539602">
            <w:pPr>
              <w:jc w:val="right"/>
              <w:rPr>
                <w:szCs w:val="22"/>
              </w:rPr>
            </w:pPr>
            <w:r w:rsidRPr="4411F322">
              <w:rPr>
                <w:szCs w:val="22"/>
              </w:rPr>
              <w:t>23079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52EB49" w14:textId="2C047CF2">
            <w:pPr>
              <w:rPr>
                <w:szCs w:val="22"/>
              </w:rPr>
            </w:pPr>
            <w:r w:rsidRPr="4411F322">
              <w:rPr>
                <w:szCs w:val="22"/>
              </w:rPr>
              <w:t>KARE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57FEC0" w14:textId="20B3A6C1">
            <w:pPr>
              <w:jc w:val="right"/>
              <w:rPr>
                <w:szCs w:val="22"/>
              </w:rPr>
            </w:pPr>
            <w:r w:rsidRPr="4411F322">
              <w:rPr>
                <w:szCs w:val="22"/>
              </w:rPr>
              <w:t>4,243,145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BB33BB" w14:textId="7BEB040B">
            <w:pPr>
              <w:jc w:val="right"/>
              <w:rPr>
                <w:szCs w:val="22"/>
              </w:rPr>
            </w:pPr>
            <w:r w:rsidRPr="4411F322">
              <w:rPr>
                <w:szCs w:val="22"/>
              </w:rPr>
              <w:t>4,234,439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B806B8" w14:textId="592EB1DF">
            <w:pPr>
              <w:rPr>
                <w:szCs w:val="22"/>
              </w:rPr>
            </w:pPr>
            <w:r w:rsidRPr="00762A71">
              <w:rPr>
                <w:szCs w:val="22"/>
              </w:rPr>
              <w:t xml:space="preserve"> $              30,022 </w:t>
            </w:r>
          </w:p>
        </w:tc>
      </w:tr>
      <w:tr w14:paraId="576EBE9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B0D928" w14:textId="74CE9E02">
            <w:pPr>
              <w:jc w:val="right"/>
              <w:rPr>
                <w:szCs w:val="22"/>
              </w:rPr>
            </w:pPr>
            <w:r w:rsidRPr="4411F322">
              <w:rPr>
                <w:szCs w:val="22"/>
              </w:rPr>
              <w:t>33440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9E4E13" w14:textId="14396C9C">
            <w:pPr>
              <w:rPr>
                <w:szCs w:val="22"/>
              </w:rPr>
            </w:pPr>
            <w:r w:rsidRPr="4411F322">
              <w:rPr>
                <w:szCs w:val="22"/>
              </w:rPr>
              <w:t>KARK-TV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86B64E" w14:textId="589B39AF">
            <w:pPr>
              <w:jc w:val="right"/>
              <w:rPr>
                <w:szCs w:val="22"/>
              </w:rPr>
            </w:pPr>
            <w:r w:rsidRPr="4411F322">
              <w:rPr>
                <w:szCs w:val="22"/>
              </w:rPr>
              <w:t>1,243,813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9FE17C" w14:textId="18E1ED22">
            <w:pPr>
              <w:jc w:val="right"/>
              <w:rPr>
                <w:szCs w:val="22"/>
              </w:rPr>
            </w:pPr>
            <w:r w:rsidRPr="4411F322">
              <w:rPr>
                <w:szCs w:val="22"/>
              </w:rPr>
              <w:t>1,230,366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4D9BC5" w14:textId="6F6A8D5A">
            <w:pPr>
              <w:rPr>
                <w:szCs w:val="22"/>
              </w:rPr>
            </w:pPr>
            <w:r w:rsidRPr="00762A71">
              <w:rPr>
                <w:szCs w:val="22"/>
              </w:rPr>
              <w:t xml:space="preserve"> $                8,723 </w:t>
            </w:r>
          </w:p>
        </w:tc>
      </w:tr>
      <w:tr w14:paraId="0C10679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B3EB88" w14:textId="263D1B4D">
            <w:pPr>
              <w:jc w:val="right"/>
              <w:rPr>
                <w:szCs w:val="22"/>
              </w:rPr>
            </w:pPr>
            <w:r w:rsidRPr="4411F322">
              <w:rPr>
                <w:szCs w:val="22"/>
              </w:rPr>
              <w:t>37005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E8FE75" w14:textId="425F0CD0">
            <w:pPr>
              <w:rPr>
                <w:szCs w:val="22"/>
              </w:rPr>
            </w:pPr>
            <w:r w:rsidRPr="4411F322">
              <w:rPr>
                <w:szCs w:val="22"/>
              </w:rPr>
              <w:t>KARZ-TV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95FFE7" w14:textId="2B098C55">
            <w:pPr>
              <w:jc w:val="right"/>
              <w:rPr>
                <w:szCs w:val="22"/>
              </w:rPr>
            </w:pPr>
            <w:r w:rsidRPr="4411F322">
              <w:rPr>
                <w:szCs w:val="22"/>
              </w:rPr>
              <w:t>1,153,588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DE144A" w14:textId="5CE210A9">
            <w:pPr>
              <w:jc w:val="right"/>
              <w:rPr>
                <w:szCs w:val="22"/>
              </w:rPr>
            </w:pPr>
            <w:r w:rsidRPr="4411F322">
              <w:rPr>
                <w:szCs w:val="22"/>
              </w:rPr>
              <w:t>1,134,221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CC99EA" w14:textId="65BDB1A0">
            <w:pPr>
              <w:rPr>
                <w:szCs w:val="22"/>
              </w:rPr>
            </w:pPr>
            <w:r w:rsidRPr="00762A71">
              <w:rPr>
                <w:szCs w:val="22"/>
              </w:rPr>
              <w:t xml:space="preserve"> $                8,042 </w:t>
            </w:r>
          </w:p>
        </w:tc>
      </w:tr>
      <w:tr w14:paraId="4726DD2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2C0651" w14:textId="3FC5933B">
            <w:pPr>
              <w:jc w:val="right"/>
              <w:rPr>
                <w:szCs w:val="22"/>
              </w:rPr>
            </w:pPr>
            <w:r w:rsidRPr="4411F322">
              <w:rPr>
                <w:szCs w:val="22"/>
              </w:rPr>
              <w:t>32311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8767F4" w14:textId="4FB591AE">
            <w:pPr>
              <w:rPr>
                <w:szCs w:val="22"/>
              </w:rPr>
            </w:pPr>
            <w:r w:rsidRPr="4411F322">
              <w:rPr>
                <w:szCs w:val="22"/>
              </w:rPr>
              <w:t>KASA-TV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431567" w14:textId="3E973CD8">
            <w:pPr>
              <w:jc w:val="right"/>
              <w:rPr>
                <w:szCs w:val="22"/>
              </w:rPr>
            </w:pPr>
            <w:r w:rsidRPr="4411F322">
              <w:rPr>
                <w:szCs w:val="22"/>
              </w:rPr>
              <w:t>1,198,361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12D693" w14:textId="624FF99E">
            <w:pPr>
              <w:jc w:val="right"/>
              <w:rPr>
                <w:szCs w:val="22"/>
              </w:rPr>
            </w:pPr>
            <w:r w:rsidRPr="4411F322">
              <w:rPr>
                <w:szCs w:val="22"/>
              </w:rPr>
              <w:t>1,159,350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1E0337" w14:textId="395431C0">
            <w:pPr>
              <w:rPr>
                <w:szCs w:val="22"/>
              </w:rPr>
            </w:pPr>
            <w:r w:rsidRPr="00762A71">
              <w:rPr>
                <w:szCs w:val="22"/>
              </w:rPr>
              <w:t xml:space="preserve"> $                8,220 </w:t>
            </w:r>
          </w:p>
        </w:tc>
      </w:tr>
      <w:tr w14:paraId="3D8CE1F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8BC64C" w14:textId="38693A62">
            <w:pPr>
              <w:jc w:val="right"/>
              <w:rPr>
                <w:szCs w:val="22"/>
              </w:rPr>
            </w:pPr>
            <w:r w:rsidRPr="4411F322">
              <w:rPr>
                <w:szCs w:val="22"/>
              </w:rPr>
              <w:t>41212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8D155C" w14:textId="76C02A91">
            <w:pPr>
              <w:rPr>
                <w:szCs w:val="22"/>
              </w:rPr>
            </w:pPr>
            <w:r w:rsidRPr="4411F322">
              <w:rPr>
                <w:szCs w:val="22"/>
              </w:rPr>
              <w:t>KASN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119599" w14:textId="33A0BA95">
            <w:pPr>
              <w:jc w:val="right"/>
              <w:rPr>
                <w:szCs w:val="22"/>
              </w:rPr>
            </w:pPr>
            <w:r w:rsidRPr="4411F322">
              <w:rPr>
                <w:szCs w:val="22"/>
              </w:rPr>
              <w:t>1,200,705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B8BD2D" w14:textId="2D74D004">
            <w:pPr>
              <w:jc w:val="right"/>
              <w:rPr>
                <w:szCs w:val="22"/>
              </w:rPr>
            </w:pPr>
            <w:r w:rsidRPr="4411F322">
              <w:rPr>
                <w:szCs w:val="22"/>
              </w:rPr>
              <w:t>1,185,725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E014F7" w14:textId="6E05586E">
            <w:pPr>
              <w:rPr>
                <w:szCs w:val="22"/>
              </w:rPr>
            </w:pPr>
            <w:r w:rsidRPr="00762A71">
              <w:rPr>
                <w:szCs w:val="22"/>
              </w:rPr>
              <w:t xml:space="preserve"> $                8,407 </w:t>
            </w:r>
          </w:p>
        </w:tc>
      </w:tr>
      <w:tr w14:paraId="2EF9C87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355BBD" w14:textId="0A7D3420">
            <w:pPr>
              <w:jc w:val="right"/>
              <w:rPr>
                <w:szCs w:val="22"/>
              </w:rPr>
            </w:pPr>
            <w:r w:rsidRPr="4411F322">
              <w:rPr>
                <w:szCs w:val="22"/>
              </w:rPr>
              <w:t>7143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DBA95C" w14:textId="7D8003DE">
            <w:pPr>
              <w:rPr>
                <w:szCs w:val="22"/>
              </w:rPr>
            </w:pPr>
            <w:r w:rsidRPr="4411F322">
              <w:rPr>
                <w:szCs w:val="22"/>
              </w:rPr>
              <w:t>KASW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42E2CF" w14:textId="1474C5A0">
            <w:pPr>
              <w:jc w:val="right"/>
              <w:rPr>
                <w:szCs w:val="22"/>
              </w:rPr>
            </w:pPr>
            <w:r w:rsidRPr="4411F322">
              <w:rPr>
                <w:szCs w:val="22"/>
              </w:rPr>
              <w:t>4,828,272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3BA411" w14:textId="32E23F09">
            <w:pPr>
              <w:jc w:val="right"/>
              <w:rPr>
                <w:szCs w:val="22"/>
              </w:rPr>
            </w:pPr>
            <w:r w:rsidRPr="4411F322">
              <w:rPr>
                <w:szCs w:val="22"/>
              </w:rPr>
              <w:t>4,813,078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4C0A75" w14:textId="5E1E7151">
            <w:pPr>
              <w:rPr>
                <w:szCs w:val="22"/>
              </w:rPr>
            </w:pPr>
            <w:r w:rsidRPr="00762A71">
              <w:rPr>
                <w:szCs w:val="22"/>
              </w:rPr>
              <w:t xml:space="preserve"> $              34,125 </w:t>
            </w:r>
          </w:p>
        </w:tc>
      </w:tr>
      <w:tr w14:paraId="53CA3CC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1C3BCC" w14:textId="5ECC9B68">
            <w:pPr>
              <w:jc w:val="right"/>
              <w:rPr>
                <w:szCs w:val="22"/>
              </w:rPr>
            </w:pPr>
            <w:r w:rsidRPr="4411F322">
              <w:rPr>
                <w:szCs w:val="22"/>
              </w:rPr>
              <w:t>55049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5B7E25" w14:textId="532705D8">
            <w:pPr>
              <w:rPr>
                <w:szCs w:val="22"/>
              </w:rPr>
            </w:pPr>
            <w:r w:rsidRPr="4411F322">
              <w:rPr>
                <w:szCs w:val="22"/>
              </w:rPr>
              <w:t>KASY-TV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FEF6A3" w14:textId="2EBBB63A">
            <w:pPr>
              <w:jc w:val="right"/>
              <w:rPr>
                <w:szCs w:val="22"/>
              </w:rPr>
            </w:pPr>
            <w:r w:rsidRPr="4411F322">
              <w:rPr>
                <w:szCs w:val="22"/>
              </w:rPr>
              <w:t>1,182,887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1EC0C6" w14:textId="5809AE1D">
            <w:pPr>
              <w:jc w:val="right"/>
              <w:rPr>
                <w:szCs w:val="22"/>
              </w:rPr>
            </w:pPr>
            <w:r w:rsidRPr="4411F322">
              <w:rPr>
                <w:szCs w:val="22"/>
              </w:rPr>
              <w:t>1,143,258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9DCD6B" w14:textId="50EE05EB">
            <w:pPr>
              <w:rPr>
                <w:szCs w:val="22"/>
              </w:rPr>
            </w:pPr>
            <w:r w:rsidRPr="00762A71">
              <w:rPr>
                <w:szCs w:val="22"/>
              </w:rPr>
              <w:t xml:space="preserve"> $                8,106 </w:t>
            </w:r>
          </w:p>
        </w:tc>
      </w:tr>
      <w:tr w14:paraId="46AA243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E26E0B" w14:textId="0D9F1A7B">
            <w:pPr>
              <w:jc w:val="right"/>
              <w:rPr>
                <w:szCs w:val="22"/>
              </w:rPr>
            </w:pPr>
            <w:r w:rsidRPr="4411F322">
              <w:rPr>
                <w:szCs w:val="22"/>
              </w:rPr>
              <w:t>33471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4578FC" w14:textId="0D894F42">
            <w:pPr>
              <w:rPr>
                <w:szCs w:val="22"/>
              </w:rPr>
            </w:pPr>
            <w:r w:rsidRPr="4411F322">
              <w:rPr>
                <w:szCs w:val="22"/>
              </w:rPr>
              <w:t>KATC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CA5CD6" w14:textId="1BBE631C">
            <w:pPr>
              <w:jc w:val="right"/>
              <w:rPr>
                <w:szCs w:val="22"/>
              </w:rPr>
            </w:pPr>
            <w:r w:rsidRPr="4411F322">
              <w:rPr>
                <w:szCs w:val="22"/>
              </w:rPr>
              <w:t>1,376,057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06184B" w14:textId="35FF30E6">
            <w:pPr>
              <w:jc w:val="right"/>
              <w:rPr>
                <w:szCs w:val="22"/>
              </w:rPr>
            </w:pPr>
            <w:r w:rsidRPr="4411F322">
              <w:rPr>
                <w:szCs w:val="22"/>
              </w:rPr>
              <w:t>1,376,057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12D770" w14:textId="5665EBE0">
            <w:pPr>
              <w:rPr>
                <w:szCs w:val="22"/>
              </w:rPr>
            </w:pPr>
            <w:r w:rsidRPr="00762A71">
              <w:rPr>
                <w:szCs w:val="22"/>
              </w:rPr>
              <w:t xml:space="preserve"> $                9,756 </w:t>
            </w:r>
          </w:p>
        </w:tc>
      </w:tr>
      <w:tr w14:paraId="67E0E4D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DB6918" w14:textId="40A0B9F6">
            <w:pPr>
              <w:jc w:val="right"/>
              <w:rPr>
                <w:szCs w:val="22"/>
              </w:rPr>
            </w:pPr>
            <w:r w:rsidRPr="4411F322">
              <w:rPr>
                <w:szCs w:val="22"/>
              </w:rPr>
              <w:t>13813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C04436" w14:textId="208F59A6">
            <w:pPr>
              <w:rPr>
                <w:szCs w:val="22"/>
              </w:rPr>
            </w:pPr>
            <w:r w:rsidRPr="4411F322">
              <w:rPr>
                <w:szCs w:val="22"/>
              </w:rPr>
              <w:t>KATN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93FD3A" w14:textId="4806E402">
            <w:pPr>
              <w:jc w:val="right"/>
              <w:rPr>
                <w:szCs w:val="22"/>
              </w:rPr>
            </w:pPr>
            <w:r w:rsidRPr="4411F322">
              <w:rPr>
                <w:szCs w:val="22"/>
              </w:rPr>
              <w:t>95,520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2E9A4A" w14:textId="59C2622A">
            <w:pPr>
              <w:jc w:val="right"/>
              <w:rPr>
                <w:szCs w:val="22"/>
              </w:rPr>
            </w:pPr>
            <w:r w:rsidRPr="4411F322">
              <w:rPr>
                <w:szCs w:val="22"/>
              </w:rPr>
              <w:t>95,197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746148" w14:textId="1F16D29C">
            <w:pPr>
              <w:rPr>
                <w:szCs w:val="22"/>
              </w:rPr>
            </w:pPr>
            <w:r w:rsidRPr="00762A71">
              <w:rPr>
                <w:szCs w:val="22"/>
              </w:rPr>
              <w:t xml:space="preserve"> $                  675 </w:t>
            </w:r>
          </w:p>
        </w:tc>
      </w:tr>
      <w:tr w14:paraId="3EEF3FC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94E267" w14:textId="29D1F284">
            <w:pPr>
              <w:jc w:val="right"/>
              <w:rPr>
                <w:szCs w:val="22"/>
              </w:rPr>
            </w:pPr>
            <w:r w:rsidRPr="4411F322">
              <w:rPr>
                <w:szCs w:val="22"/>
              </w:rPr>
              <w:t>21649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46153A" w14:textId="46D514DE">
            <w:pPr>
              <w:rPr>
                <w:szCs w:val="22"/>
              </w:rPr>
            </w:pPr>
            <w:r w:rsidRPr="4411F322">
              <w:rPr>
                <w:szCs w:val="22"/>
              </w:rPr>
              <w:t>KATU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E7026F" w14:textId="12A52575">
            <w:pPr>
              <w:jc w:val="right"/>
              <w:rPr>
                <w:szCs w:val="22"/>
              </w:rPr>
            </w:pPr>
            <w:r w:rsidRPr="4411F322">
              <w:rPr>
                <w:szCs w:val="22"/>
              </w:rPr>
              <w:t>3,400,708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4B4C6D" w14:textId="3A9D2DCA">
            <w:pPr>
              <w:jc w:val="right"/>
              <w:rPr>
                <w:szCs w:val="22"/>
              </w:rPr>
            </w:pPr>
            <w:r w:rsidRPr="4411F322">
              <w:rPr>
                <w:szCs w:val="22"/>
              </w:rPr>
              <w:t>3,238,560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5D1AFF" w14:textId="499A632B">
            <w:pPr>
              <w:rPr>
                <w:szCs w:val="22"/>
              </w:rPr>
            </w:pPr>
            <w:r w:rsidRPr="00762A71">
              <w:rPr>
                <w:szCs w:val="22"/>
              </w:rPr>
              <w:t xml:space="preserve"> $              22,961 </w:t>
            </w:r>
          </w:p>
        </w:tc>
      </w:tr>
      <w:tr w14:paraId="66EC70E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0336DA" w14:textId="695ED0C5">
            <w:pPr>
              <w:jc w:val="right"/>
              <w:rPr>
                <w:szCs w:val="22"/>
              </w:rPr>
            </w:pPr>
            <w:r w:rsidRPr="4411F322">
              <w:rPr>
                <w:szCs w:val="22"/>
              </w:rPr>
              <w:t>33543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EB9394" w14:textId="34D0A25B">
            <w:pPr>
              <w:rPr>
                <w:szCs w:val="22"/>
              </w:rPr>
            </w:pPr>
            <w:r w:rsidRPr="4411F322">
              <w:rPr>
                <w:szCs w:val="22"/>
              </w:rPr>
              <w:t>KATV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BE9448" w14:textId="2AA08DE7">
            <w:pPr>
              <w:jc w:val="right"/>
              <w:rPr>
                <w:szCs w:val="22"/>
              </w:rPr>
            </w:pPr>
            <w:r w:rsidRPr="4411F322">
              <w:rPr>
                <w:szCs w:val="22"/>
              </w:rPr>
              <w:t>1,285,451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236B27" w14:textId="3B5ACCC9">
            <w:pPr>
              <w:jc w:val="right"/>
              <w:rPr>
                <w:szCs w:val="22"/>
              </w:rPr>
            </w:pPr>
            <w:r w:rsidRPr="4411F322">
              <w:rPr>
                <w:szCs w:val="22"/>
              </w:rPr>
              <w:t>1,265,986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14A05C" w14:textId="42DB40D0">
            <w:pPr>
              <w:rPr>
                <w:szCs w:val="22"/>
              </w:rPr>
            </w:pPr>
            <w:r w:rsidRPr="00762A71">
              <w:rPr>
                <w:szCs w:val="22"/>
              </w:rPr>
              <w:t xml:space="preserve"> $                8,976 </w:t>
            </w:r>
          </w:p>
        </w:tc>
      </w:tr>
      <w:tr w14:paraId="4C2E143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1AF720" w14:textId="39DC8FDA">
            <w:pPr>
              <w:jc w:val="right"/>
              <w:rPr>
                <w:szCs w:val="22"/>
              </w:rPr>
            </w:pPr>
            <w:r w:rsidRPr="4411F322">
              <w:rPr>
                <w:szCs w:val="22"/>
              </w:rPr>
              <w:t>50182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B1CFED" w14:textId="1472D61F">
            <w:pPr>
              <w:rPr>
                <w:szCs w:val="22"/>
              </w:rPr>
            </w:pPr>
            <w:r w:rsidRPr="4411F322">
              <w:rPr>
                <w:szCs w:val="22"/>
              </w:rPr>
              <w:t>KAUT-TV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5D7686" w14:textId="2B57BB0A">
            <w:pPr>
              <w:jc w:val="right"/>
              <w:rPr>
                <w:szCs w:val="22"/>
              </w:rPr>
            </w:pPr>
            <w:r w:rsidRPr="4411F322">
              <w:rPr>
                <w:szCs w:val="22"/>
              </w:rPr>
              <w:t>1,826,857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3CC7B3" w14:textId="3C1F1F44">
            <w:pPr>
              <w:jc w:val="right"/>
              <w:rPr>
                <w:szCs w:val="22"/>
              </w:rPr>
            </w:pPr>
            <w:r w:rsidRPr="4411F322">
              <w:rPr>
                <w:szCs w:val="22"/>
              </w:rPr>
              <w:t>1,825,132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29FD33" w14:textId="70523D62">
            <w:pPr>
              <w:rPr>
                <w:szCs w:val="22"/>
              </w:rPr>
            </w:pPr>
            <w:r w:rsidRPr="00762A71">
              <w:rPr>
                <w:szCs w:val="22"/>
              </w:rPr>
              <w:t xml:space="preserve"> $              12,940 </w:t>
            </w:r>
          </w:p>
        </w:tc>
      </w:tr>
      <w:tr w14:paraId="491F984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09AF19" w14:textId="119111A5">
            <w:pPr>
              <w:jc w:val="right"/>
              <w:rPr>
                <w:szCs w:val="22"/>
              </w:rPr>
            </w:pPr>
            <w:r w:rsidRPr="4411F322">
              <w:rPr>
                <w:szCs w:val="22"/>
              </w:rPr>
              <w:t>21488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0B67B4" w14:textId="4DDB829F">
            <w:pPr>
              <w:rPr>
                <w:szCs w:val="22"/>
              </w:rPr>
            </w:pPr>
            <w:r w:rsidRPr="4411F322">
              <w:rPr>
                <w:szCs w:val="22"/>
              </w:rPr>
              <w:t>KAUU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AA4A2D" w14:textId="5082EB2B">
            <w:pPr>
              <w:jc w:val="right"/>
              <w:rPr>
                <w:szCs w:val="22"/>
              </w:rPr>
            </w:pPr>
            <w:r w:rsidRPr="4411F322">
              <w:rPr>
                <w:szCs w:val="22"/>
              </w:rPr>
              <w:t>398,876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E7E585" w14:textId="05A20F08">
            <w:pPr>
              <w:jc w:val="right"/>
              <w:rPr>
                <w:szCs w:val="22"/>
              </w:rPr>
            </w:pPr>
            <w:r w:rsidRPr="4411F322">
              <w:rPr>
                <w:szCs w:val="22"/>
              </w:rPr>
              <w:t>396,486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E378C1" w14:textId="1E09BFEE">
            <w:pPr>
              <w:rPr>
                <w:szCs w:val="22"/>
              </w:rPr>
            </w:pPr>
            <w:r w:rsidRPr="00762A71">
              <w:rPr>
                <w:szCs w:val="22"/>
              </w:rPr>
              <w:t xml:space="preserve"> $                2,811 </w:t>
            </w:r>
          </w:p>
        </w:tc>
      </w:tr>
      <w:tr w14:paraId="11BD7AD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1305A5" w14:textId="7F254AAB">
            <w:pPr>
              <w:jc w:val="right"/>
              <w:rPr>
                <w:szCs w:val="22"/>
              </w:rPr>
            </w:pPr>
            <w:r w:rsidRPr="4411F322">
              <w:rPr>
                <w:szCs w:val="22"/>
              </w:rPr>
              <w:t>6864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7D97BF" w14:textId="54CB7533">
            <w:pPr>
              <w:rPr>
                <w:szCs w:val="22"/>
              </w:rPr>
            </w:pPr>
            <w:r w:rsidRPr="4411F322">
              <w:rPr>
                <w:szCs w:val="22"/>
              </w:rPr>
              <w:t>KAUZ-TV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298341" w14:textId="6C8740BD">
            <w:pPr>
              <w:jc w:val="right"/>
              <w:rPr>
                <w:szCs w:val="22"/>
              </w:rPr>
            </w:pPr>
            <w:r w:rsidRPr="4411F322">
              <w:rPr>
                <w:szCs w:val="22"/>
              </w:rPr>
              <w:t>366,943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2D3982" w14:textId="6ECEE7A4">
            <w:pPr>
              <w:jc w:val="right"/>
              <w:rPr>
                <w:szCs w:val="22"/>
              </w:rPr>
            </w:pPr>
            <w:r w:rsidRPr="4411F322">
              <w:rPr>
                <w:szCs w:val="22"/>
              </w:rPr>
              <w:t>365,162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188320" w14:textId="7714D384">
            <w:pPr>
              <w:rPr>
                <w:szCs w:val="22"/>
              </w:rPr>
            </w:pPr>
            <w:r w:rsidRPr="00762A71">
              <w:rPr>
                <w:szCs w:val="22"/>
              </w:rPr>
              <w:t xml:space="preserve"> $                2,589 </w:t>
            </w:r>
          </w:p>
        </w:tc>
      </w:tr>
      <w:tr w14:paraId="6A42FC4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383AF8" w14:textId="6E503CF8">
            <w:pPr>
              <w:jc w:val="right"/>
              <w:rPr>
                <w:szCs w:val="22"/>
              </w:rPr>
            </w:pPr>
            <w:r w:rsidRPr="4411F322">
              <w:rPr>
                <w:szCs w:val="22"/>
              </w:rPr>
              <w:t>73101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800575" w14:textId="639824CD">
            <w:pPr>
              <w:rPr>
                <w:szCs w:val="22"/>
              </w:rPr>
            </w:pPr>
            <w:r w:rsidRPr="4411F322">
              <w:rPr>
                <w:szCs w:val="22"/>
              </w:rPr>
              <w:t>KAVU-TV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7052EC" w14:textId="01EF4412">
            <w:pPr>
              <w:jc w:val="right"/>
              <w:rPr>
                <w:szCs w:val="22"/>
              </w:rPr>
            </w:pPr>
            <w:r w:rsidRPr="4411F322">
              <w:rPr>
                <w:szCs w:val="22"/>
              </w:rPr>
              <w:t>323,202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8CC5C6" w14:textId="0856DBA0">
            <w:pPr>
              <w:jc w:val="right"/>
              <w:rPr>
                <w:szCs w:val="22"/>
              </w:rPr>
            </w:pPr>
            <w:r w:rsidRPr="4411F322">
              <w:rPr>
                <w:szCs w:val="22"/>
              </w:rPr>
              <w:t>322,961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AD0D73" w14:textId="750368C9">
            <w:pPr>
              <w:rPr>
                <w:szCs w:val="22"/>
              </w:rPr>
            </w:pPr>
            <w:r w:rsidRPr="00762A71">
              <w:rPr>
                <w:szCs w:val="22"/>
              </w:rPr>
              <w:t xml:space="preserve"> $                2,290 </w:t>
            </w:r>
          </w:p>
        </w:tc>
      </w:tr>
      <w:tr w14:paraId="1770070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41E819" w14:textId="1F19F7CA">
            <w:pPr>
              <w:jc w:val="right"/>
              <w:rPr>
                <w:szCs w:val="22"/>
              </w:rPr>
            </w:pPr>
            <w:r w:rsidRPr="4411F322">
              <w:rPr>
                <w:szCs w:val="22"/>
              </w:rPr>
              <w:t>49579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101238" w14:textId="6E51A93C">
            <w:pPr>
              <w:rPr>
                <w:szCs w:val="22"/>
              </w:rPr>
            </w:pPr>
            <w:r w:rsidRPr="4411F322">
              <w:rPr>
                <w:szCs w:val="22"/>
              </w:rPr>
              <w:t>KAWB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B15B52" w14:textId="5875078F">
            <w:pPr>
              <w:jc w:val="right"/>
              <w:rPr>
                <w:szCs w:val="22"/>
              </w:rPr>
            </w:pPr>
            <w:r w:rsidRPr="4411F322">
              <w:rPr>
                <w:szCs w:val="22"/>
              </w:rPr>
              <w:t>193,767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2C58BF" w14:textId="5324FBBF">
            <w:pPr>
              <w:jc w:val="right"/>
              <w:rPr>
                <w:szCs w:val="22"/>
              </w:rPr>
            </w:pPr>
            <w:r w:rsidRPr="4411F322">
              <w:rPr>
                <w:szCs w:val="22"/>
              </w:rPr>
              <w:t>193,705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5E3C25" w14:textId="1ED7CE59">
            <w:pPr>
              <w:rPr>
                <w:szCs w:val="22"/>
              </w:rPr>
            </w:pPr>
            <w:r w:rsidRPr="00762A71">
              <w:rPr>
                <w:szCs w:val="22"/>
              </w:rPr>
              <w:t xml:space="preserve"> $                1,373 </w:t>
            </w:r>
          </w:p>
        </w:tc>
      </w:tr>
      <w:tr w14:paraId="01B219E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F88BAE" w14:textId="1227C737">
            <w:pPr>
              <w:jc w:val="right"/>
              <w:rPr>
                <w:szCs w:val="22"/>
              </w:rPr>
            </w:pPr>
            <w:r w:rsidRPr="4411F322">
              <w:rPr>
                <w:szCs w:val="22"/>
              </w:rPr>
              <w:t>49578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B46AC8" w14:textId="19B2A996">
            <w:pPr>
              <w:rPr>
                <w:szCs w:val="22"/>
              </w:rPr>
            </w:pPr>
            <w:r w:rsidRPr="4411F322">
              <w:rPr>
                <w:szCs w:val="22"/>
              </w:rPr>
              <w:t>KAWE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2FD3A4" w14:textId="4C6C4127">
            <w:pPr>
              <w:jc w:val="right"/>
              <w:rPr>
                <w:szCs w:val="22"/>
              </w:rPr>
            </w:pPr>
            <w:r w:rsidRPr="4411F322">
              <w:rPr>
                <w:szCs w:val="22"/>
              </w:rPr>
              <w:t>139,854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65B821" w14:textId="032A85D7">
            <w:pPr>
              <w:jc w:val="right"/>
              <w:rPr>
                <w:szCs w:val="22"/>
              </w:rPr>
            </w:pPr>
            <w:r w:rsidRPr="4411F322">
              <w:rPr>
                <w:szCs w:val="22"/>
              </w:rPr>
              <w:t>137,788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4EAE4A" w14:textId="5813F264">
            <w:pPr>
              <w:rPr>
                <w:szCs w:val="22"/>
              </w:rPr>
            </w:pPr>
            <w:r w:rsidRPr="00762A71">
              <w:rPr>
                <w:szCs w:val="22"/>
              </w:rPr>
              <w:t xml:space="preserve"> $                  977 </w:t>
            </w:r>
          </w:p>
        </w:tc>
      </w:tr>
      <w:tr w14:paraId="63B00D1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7872BB" w14:textId="4A81E69D">
            <w:pPr>
              <w:jc w:val="right"/>
              <w:rPr>
                <w:szCs w:val="22"/>
              </w:rPr>
            </w:pPr>
            <w:r w:rsidRPr="4411F322">
              <w:rPr>
                <w:szCs w:val="22"/>
              </w:rPr>
              <w:t>58684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057466" w14:textId="14DC6095">
            <w:pPr>
              <w:rPr>
                <w:szCs w:val="22"/>
              </w:rPr>
            </w:pPr>
            <w:r w:rsidRPr="4411F322">
              <w:rPr>
                <w:szCs w:val="22"/>
              </w:rPr>
              <w:t>KAYU-TV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66C738" w14:textId="39117813">
            <w:pPr>
              <w:jc w:val="right"/>
              <w:rPr>
                <w:szCs w:val="22"/>
              </w:rPr>
            </w:pPr>
            <w:r w:rsidRPr="4411F322">
              <w:rPr>
                <w:szCs w:val="22"/>
              </w:rPr>
              <w:t>925,282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B94077" w14:textId="6D41E2FF">
            <w:pPr>
              <w:jc w:val="right"/>
              <w:rPr>
                <w:szCs w:val="22"/>
              </w:rPr>
            </w:pPr>
            <w:r w:rsidRPr="4411F322">
              <w:rPr>
                <w:szCs w:val="22"/>
              </w:rPr>
              <w:t>861,276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C8E626" w14:textId="1046B9CD">
            <w:pPr>
              <w:rPr>
                <w:szCs w:val="22"/>
              </w:rPr>
            </w:pPr>
            <w:r w:rsidRPr="00762A71">
              <w:rPr>
                <w:szCs w:val="22"/>
              </w:rPr>
              <w:t xml:space="preserve"> $                6,106 </w:t>
            </w:r>
          </w:p>
        </w:tc>
      </w:tr>
      <w:tr w14:paraId="436034C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7D6CB7" w14:textId="0D9A4323">
            <w:pPr>
              <w:jc w:val="right"/>
              <w:rPr>
                <w:szCs w:val="22"/>
              </w:rPr>
            </w:pPr>
            <w:r w:rsidRPr="4411F322">
              <w:rPr>
                <w:szCs w:val="22"/>
              </w:rPr>
              <w:t>29234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EB0B19" w14:textId="5BA8215D">
            <w:pPr>
              <w:rPr>
                <w:szCs w:val="22"/>
              </w:rPr>
            </w:pPr>
            <w:r w:rsidRPr="4411F322">
              <w:rPr>
                <w:szCs w:val="22"/>
              </w:rPr>
              <w:t>KAZA-TV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F5AE6A" w14:textId="516E162A">
            <w:pPr>
              <w:jc w:val="right"/>
              <w:rPr>
                <w:szCs w:val="22"/>
              </w:rPr>
            </w:pPr>
            <w:r w:rsidRPr="4411F322">
              <w:rPr>
                <w:szCs w:val="22"/>
              </w:rPr>
              <w:t>15,481,136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841A84" w14:textId="22CD2735">
            <w:pPr>
              <w:jc w:val="right"/>
              <w:rPr>
                <w:szCs w:val="22"/>
              </w:rPr>
            </w:pPr>
            <w:r w:rsidRPr="4411F322">
              <w:rPr>
                <w:szCs w:val="22"/>
              </w:rPr>
              <w:t>14,233,993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030477" w14:textId="0452AE4A">
            <w:pPr>
              <w:rPr>
                <w:szCs w:val="22"/>
              </w:rPr>
            </w:pPr>
            <w:r w:rsidRPr="00762A71">
              <w:rPr>
                <w:szCs w:val="22"/>
              </w:rPr>
              <w:t xml:space="preserve"> $            100,919 </w:t>
            </w:r>
          </w:p>
        </w:tc>
      </w:tr>
      <w:tr w14:paraId="485FC33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6527DC" w14:textId="691D0948">
            <w:pPr>
              <w:jc w:val="right"/>
              <w:rPr>
                <w:szCs w:val="22"/>
              </w:rPr>
            </w:pPr>
            <w:r w:rsidRPr="4411F322">
              <w:rPr>
                <w:szCs w:val="22"/>
              </w:rPr>
              <w:t>17433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11833A" w14:textId="4470CA6B">
            <w:pPr>
              <w:rPr>
                <w:szCs w:val="22"/>
              </w:rPr>
            </w:pPr>
            <w:r w:rsidRPr="4411F322">
              <w:rPr>
                <w:szCs w:val="22"/>
              </w:rPr>
              <w:t>KAZD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8EFE28" w14:textId="5D5EB700">
            <w:pPr>
              <w:jc w:val="right"/>
              <w:rPr>
                <w:szCs w:val="22"/>
              </w:rPr>
            </w:pPr>
            <w:r w:rsidRPr="4411F322">
              <w:rPr>
                <w:szCs w:val="22"/>
              </w:rPr>
              <w:t>8,087,952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8F8A34" w14:textId="0D038D4A">
            <w:pPr>
              <w:jc w:val="right"/>
              <w:rPr>
                <w:szCs w:val="22"/>
              </w:rPr>
            </w:pPr>
            <w:r w:rsidRPr="4411F322">
              <w:rPr>
                <w:szCs w:val="22"/>
              </w:rPr>
              <w:t>8,085,339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5BC280" w14:textId="72F504ED">
            <w:pPr>
              <w:rPr>
                <w:szCs w:val="22"/>
              </w:rPr>
            </w:pPr>
            <w:r w:rsidRPr="00762A71">
              <w:rPr>
                <w:szCs w:val="22"/>
              </w:rPr>
              <w:t xml:space="preserve"> $              57,325 </w:t>
            </w:r>
          </w:p>
        </w:tc>
      </w:tr>
      <w:tr w14:paraId="4C15A05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3497EC" w14:textId="1A8776EA">
            <w:pPr>
              <w:jc w:val="right"/>
              <w:rPr>
                <w:szCs w:val="22"/>
              </w:rPr>
            </w:pPr>
            <w:r w:rsidRPr="4411F322">
              <w:rPr>
                <w:szCs w:val="22"/>
              </w:rPr>
              <w:t>776273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BBDD17" w14:textId="76A35565">
            <w:pPr>
              <w:rPr>
                <w:szCs w:val="22"/>
              </w:rPr>
            </w:pPr>
            <w:r w:rsidRPr="4411F322">
              <w:rPr>
                <w:szCs w:val="22"/>
              </w:rPr>
              <w:t>KAZF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5C9D53" w14:textId="12A81E39">
            <w:pPr>
              <w:jc w:val="right"/>
              <w:rPr>
                <w:szCs w:val="22"/>
              </w:rPr>
            </w:pPr>
            <w:r w:rsidRPr="4411F322">
              <w:rPr>
                <w:szCs w:val="22"/>
              </w:rPr>
              <w:t>253,785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4DBC31" w14:textId="46F6C5A6">
            <w:pPr>
              <w:jc w:val="right"/>
              <w:rPr>
                <w:szCs w:val="22"/>
              </w:rPr>
            </w:pPr>
            <w:r w:rsidRPr="4411F322">
              <w:rPr>
                <w:szCs w:val="22"/>
              </w:rPr>
              <w:t>188,057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95F883" w14:textId="3CCAF335">
            <w:pPr>
              <w:rPr>
                <w:szCs w:val="22"/>
              </w:rPr>
            </w:pPr>
            <w:r w:rsidRPr="00762A71">
              <w:rPr>
                <w:szCs w:val="22"/>
              </w:rPr>
              <w:t xml:space="preserve"> $                1,333 </w:t>
            </w:r>
          </w:p>
        </w:tc>
      </w:tr>
      <w:tr w14:paraId="3E3BBF5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429807" w14:textId="1DD08FD5">
            <w:pPr>
              <w:jc w:val="right"/>
              <w:rPr>
                <w:szCs w:val="22"/>
              </w:rPr>
            </w:pPr>
            <w:r w:rsidRPr="4411F322">
              <w:rPr>
                <w:szCs w:val="22"/>
              </w:rPr>
              <w:t>1151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2FC6A4" w14:textId="09A9E4CA">
            <w:pPr>
              <w:rPr>
                <w:szCs w:val="22"/>
              </w:rPr>
            </w:pPr>
            <w:r w:rsidRPr="4411F322">
              <w:rPr>
                <w:szCs w:val="22"/>
              </w:rPr>
              <w:t>KAZQ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D65054" w14:textId="6159841C">
            <w:pPr>
              <w:jc w:val="right"/>
              <w:rPr>
                <w:szCs w:val="22"/>
              </w:rPr>
            </w:pPr>
            <w:r w:rsidRPr="4411F322">
              <w:rPr>
                <w:szCs w:val="22"/>
              </w:rPr>
              <w:t>1,137,703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78A417" w14:textId="3D3A8C36">
            <w:pPr>
              <w:jc w:val="right"/>
              <w:rPr>
                <w:szCs w:val="22"/>
              </w:rPr>
            </w:pPr>
            <w:r w:rsidRPr="4411F322">
              <w:rPr>
                <w:szCs w:val="22"/>
              </w:rPr>
              <w:t>1,126,947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1B2745" w14:textId="50E0FC83">
            <w:pPr>
              <w:rPr>
                <w:szCs w:val="22"/>
              </w:rPr>
            </w:pPr>
            <w:r w:rsidRPr="00762A71">
              <w:rPr>
                <w:szCs w:val="22"/>
              </w:rPr>
              <w:t xml:space="preserve"> $                7,990 </w:t>
            </w:r>
          </w:p>
        </w:tc>
      </w:tr>
      <w:tr w14:paraId="27E7A19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BFEA7E" w14:textId="53269253">
            <w:pPr>
              <w:jc w:val="right"/>
              <w:rPr>
                <w:szCs w:val="22"/>
              </w:rPr>
            </w:pPr>
            <w:r w:rsidRPr="4411F322">
              <w:rPr>
                <w:szCs w:val="22"/>
              </w:rPr>
              <w:t>776268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86D603" w14:textId="1B806358">
            <w:pPr>
              <w:rPr>
                <w:szCs w:val="22"/>
              </w:rPr>
            </w:pPr>
            <w:r w:rsidRPr="4411F322">
              <w:rPr>
                <w:szCs w:val="22"/>
              </w:rPr>
              <w:t>KAZS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2A4840" w14:textId="32056532">
            <w:pPr>
              <w:jc w:val="right"/>
              <w:rPr>
                <w:szCs w:val="22"/>
              </w:rPr>
            </w:pPr>
            <w:r w:rsidRPr="4411F322">
              <w:rPr>
                <w:szCs w:val="22"/>
              </w:rPr>
              <w:t>396,796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3B1ED1" w14:textId="5310705E">
            <w:pPr>
              <w:jc w:val="right"/>
              <w:rPr>
                <w:szCs w:val="22"/>
              </w:rPr>
            </w:pPr>
            <w:r w:rsidRPr="4411F322">
              <w:rPr>
                <w:szCs w:val="22"/>
              </w:rPr>
              <w:t>390,474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03ACB9" w14:textId="624419A2">
            <w:pPr>
              <w:rPr>
                <w:szCs w:val="22"/>
              </w:rPr>
            </w:pPr>
            <w:r w:rsidRPr="00762A71">
              <w:rPr>
                <w:szCs w:val="22"/>
              </w:rPr>
              <w:t xml:space="preserve"> $                2,768 </w:t>
            </w:r>
          </w:p>
        </w:tc>
      </w:tr>
      <w:tr w14:paraId="43CC72C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A7FA2C" w14:textId="5A141DC7">
            <w:pPr>
              <w:jc w:val="right"/>
              <w:rPr>
                <w:szCs w:val="22"/>
              </w:rPr>
            </w:pPr>
            <w:r w:rsidRPr="4411F322">
              <w:rPr>
                <w:szCs w:val="22"/>
              </w:rPr>
              <w:t>35811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DD85D2" w14:textId="76E67D25">
            <w:pPr>
              <w:rPr>
                <w:szCs w:val="22"/>
              </w:rPr>
            </w:pPr>
            <w:r w:rsidRPr="4411F322">
              <w:rPr>
                <w:szCs w:val="22"/>
              </w:rPr>
              <w:t>KAZT-TV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2A6B1C" w14:textId="20793EE4">
            <w:pPr>
              <w:jc w:val="right"/>
              <w:rPr>
                <w:szCs w:val="22"/>
              </w:rPr>
            </w:pPr>
            <w:r w:rsidRPr="4411F322">
              <w:rPr>
                <w:szCs w:val="22"/>
              </w:rPr>
              <w:t>495,353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65A1B0" w14:textId="492F19AE">
            <w:pPr>
              <w:jc w:val="right"/>
              <w:rPr>
                <w:szCs w:val="22"/>
              </w:rPr>
            </w:pPr>
            <w:r w:rsidRPr="4411F322">
              <w:rPr>
                <w:szCs w:val="22"/>
              </w:rPr>
              <w:t>409,112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64E559" w14:textId="69985934">
            <w:pPr>
              <w:rPr>
                <w:szCs w:val="22"/>
              </w:rPr>
            </w:pPr>
            <w:r w:rsidRPr="00762A71">
              <w:rPr>
                <w:szCs w:val="22"/>
              </w:rPr>
              <w:t xml:space="preserve"> $                2,901 </w:t>
            </w:r>
          </w:p>
        </w:tc>
      </w:tr>
      <w:tr w14:paraId="4C86589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968723" w14:textId="3F8CC07F">
            <w:pPr>
              <w:jc w:val="right"/>
              <w:rPr>
                <w:szCs w:val="22"/>
              </w:rPr>
            </w:pPr>
            <w:r w:rsidRPr="4411F322">
              <w:rPr>
                <w:szCs w:val="22"/>
              </w:rPr>
              <w:t>4148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1CA7BA" w14:textId="05AB3919">
            <w:pPr>
              <w:rPr>
                <w:szCs w:val="22"/>
              </w:rPr>
            </w:pPr>
            <w:r w:rsidRPr="4411F322">
              <w:rPr>
                <w:szCs w:val="22"/>
              </w:rPr>
              <w:t>KBAK-TV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98969B" w14:textId="6F193437">
            <w:pPr>
              <w:jc w:val="right"/>
              <w:rPr>
                <w:szCs w:val="22"/>
              </w:rPr>
            </w:pPr>
            <w:r w:rsidRPr="4411F322">
              <w:rPr>
                <w:szCs w:val="22"/>
              </w:rPr>
              <w:t>1,626,532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F157E2" w14:textId="0A550D45">
            <w:pPr>
              <w:jc w:val="right"/>
              <w:rPr>
                <w:szCs w:val="22"/>
              </w:rPr>
            </w:pPr>
            <w:r w:rsidRPr="4411F322">
              <w:rPr>
                <w:szCs w:val="22"/>
              </w:rPr>
              <w:t>1,363,867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970A9C" w14:textId="14A31BAD">
            <w:pPr>
              <w:rPr>
                <w:szCs w:val="22"/>
              </w:rPr>
            </w:pPr>
            <w:r w:rsidRPr="00762A71">
              <w:rPr>
                <w:szCs w:val="22"/>
              </w:rPr>
              <w:t xml:space="preserve"> $                9,670 </w:t>
            </w:r>
          </w:p>
        </w:tc>
      </w:tr>
      <w:tr w14:paraId="4172814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60ACEF" w14:textId="6ECA7D52">
            <w:pPr>
              <w:jc w:val="right"/>
              <w:rPr>
                <w:szCs w:val="22"/>
              </w:rPr>
            </w:pPr>
            <w:r w:rsidRPr="4411F322">
              <w:rPr>
                <w:szCs w:val="22"/>
              </w:rPr>
              <w:t>16940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FAF479" w14:textId="3063D134">
            <w:pPr>
              <w:rPr>
                <w:szCs w:val="22"/>
              </w:rPr>
            </w:pPr>
            <w:r w:rsidRPr="4411F322">
              <w:rPr>
                <w:szCs w:val="22"/>
              </w:rPr>
              <w:t>KBCA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6C2D96" w14:textId="7E408598">
            <w:pPr>
              <w:jc w:val="right"/>
              <w:rPr>
                <w:szCs w:val="22"/>
              </w:rPr>
            </w:pPr>
            <w:r w:rsidRPr="4411F322">
              <w:rPr>
                <w:szCs w:val="22"/>
              </w:rPr>
              <w:t>465,218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601BA1" w14:textId="2B103734">
            <w:pPr>
              <w:jc w:val="right"/>
              <w:rPr>
                <w:szCs w:val="22"/>
              </w:rPr>
            </w:pPr>
            <w:r w:rsidRPr="4411F322">
              <w:rPr>
                <w:szCs w:val="22"/>
              </w:rPr>
              <w:t>465,157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EAD08F" w14:textId="50697205">
            <w:pPr>
              <w:rPr>
                <w:szCs w:val="22"/>
              </w:rPr>
            </w:pPr>
            <w:r w:rsidRPr="00762A71">
              <w:rPr>
                <w:szCs w:val="22"/>
              </w:rPr>
              <w:t xml:space="preserve"> $                3,298 </w:t>
            </w:r>
          </w:p>
        </w:tc>
      </w:tr>
      <w:tr w14:paraId="111868C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EADC05" w14:textId="0F9563E1">
            <w:pPr>
              <w:jc w:val="right"/>
              <w:rPr>
                <w:szCs w:val="22"/>
              </w:rPr>
            </w:pPr>
            <w:r w:rsidRPr="4411F322">
              <w:rPr>
                <w:szCs w:val="22"/>
              </w:rPr>
              <w:t>53586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09DB12" w14:textId="7E0B5177">
            <w:pPr>
              <w:rPr>
                <w:szCs w:val="22"/>
              </w:rPr>
            </w:pPr>
            <w:r w:rsidRPr="4411F322">
              <w:rPr>
                <w:szCs w:val="22"/>
              </w:rPr>
              <w:t>KBCB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C07030" w14:textId="65957ADC">
            <w:pPr>
              <w:jc w:val="right"/>
              <w:rPr>
                <w:szCs w:val="22"/>
              </w:rPr>
            </w:pPr>
            <w:r w:rsidRPr="4411F322">
              <w:rPr>
                <w:szCs w:val="22"/>
              </w:rPr>
              <w:t>1,510,168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4C43DF" w14:textId="44B2FAF8">
            <w:pPr>
              <w:jc w:val="right"/>
              <w:rPr>
                <w:szCs w:val="22"/>
              </w:rPr>
            </w:pPr>
            <w:r w:rsidRPr="4411F322">
              <w:rPr>
                <w:szCs w:val="22"/>
              </w:rPr>
              <w:t>1,478,647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B5BD2E" w14:textId="7848102A">
            <w:pPr>
              <w:rPr>
                <w:szCs w:val="22"/>
              </w:rPr>
            </w:pPr>
            <w:r w:rsidRPr="00762A71">
              <w:rPr>
                <w:szCs w:val="22"/>
              </w:rPr>
              <w:t xml:space="preserve"> $              10,484 </w:t>
            </w:r>
          </w:p>
        </w:tc>
      </w:tr>
      <w:tr w14:paraId="0D81428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9EFEC4" w14:textId="688304F3">
            <w:pPr>
              <w:jc w:val="right"/>
              <w:rPr>
                <w:szCs w:val="22"/>
              </w:rPr>
            </w:pPr>
            <w:r w:rsidRPr="4411F322">
              <w:rPr>
                <w:szCs w:val="22"/>
              </w:rPr>
              <w:t>22685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21182C" w14:textId="1A5E22D1">
            <w:pPr>
              <w:rPr>
                <w:szCs w:val="22"/>
              </w:rPr>
            </w:pPr>
            <w:r w:rsidRPr="4411F322">
              <w:rPr>
                <w:szCs w:val="22"/>
              </w:rPr>
              <w:t>KBDI-TV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3C9D5C" w14:textId="23542264">
            <w:pPr>
              <w:jc w:val="right"/>
              <w:rPr>
                <w:szCs w:val="22"/>
              </w:rPr>
            </w:pPr>
            <w:r w:rsidRPr="4411F322">
              <w:rPr>
                <w:szCs w:val="22"/>
              </w:rPr>
              <w:t>4,731,715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6351CA" w14:textId="311777C1">
            <w:pPr>
              <w:jc w:val="right"/>
              <w:rPr>
                <w:szCs w:val="22"/>
              </w:rPr>
            </w:pPr>
            <w:r w:rsidRPr="4411F322">
              <w:rPr>
                <w:szCs w:val="22"/>
              </w:rPr>
              <w:t>4,335,180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E1E7AF" w14:textId="7FA1201A">
            <w:pPr>
              <w:rPr>
                <w:szCs w:val="22"/>
              </w:rPr>
            </w:pPr>
            <w:r w:rsidRPr="00762A71">
              <w:rPr>
                <w:szCs w:val="22"/>
              </w:rPr>
              <w:t xml:space="preserve"> $              30,736 </w:t>
            </w:r>
          </w:p>
        </w:tc>
      </w:tr>
      <w:tr w14:paraId="7E81B80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604B89" w14:textId="0C15D14B">
            <w:pPr>
              <w:jc w:val="right"/>
              <w:rPr>
                <w:szCs w:val="22"/>
              </w:rPr>
            </w:pPr>
            <w:r w:rsidRPr="4411F322">
              <w:rPr>
                <w:szCs w:val="22"/>
              </w:rPr>
              <w:t>65395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804A95" w14:textId="7DF141DE">
            <w:pPr>
              <w:rPr>
                <w:szCs w:val="22"/>
              </w:rPr>
            </w:pPr>
            <w:r w:rsidRPr="4411F322">
              <w:rPr>
                <w:szCs w:val="22"/>
              </w:rPr>
              <w:t>KBFD-DT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DF066D" w14:textId="2843BD80">
            <w:pPr>
              <w:jc w:val="right"/>
              <w:rPr>
                <w:szCs w:val="22"/>
              </w:rPr>
            </w:pPr>
            <w:r w:rsidRPr="4411F322">
              <w:rPr>
                <w:szCs w:val="22"/>
              </w:rPr>
              <w:t>1,016,508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E64EDF" w14:textId="22110C92">
            <w:pPr>
              <w:jc w:val="right"/>
              <w:rPr>
                <w:szCs w:val="22"/>
              </w:rPr>
            </w:pPr>
            <w:r w:rsidRPr="4411F322">
              <w:rPr>
                <w:szCs w:val="22"/>
              </w:rPr>
              <w:t>887,671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FD1D55" w14:textId="63598798">
            <w:pPr>
              <w:rPr>
                <w:szCs w:val="22"/>
              </w:rPr>
            </w:pPr>
            <w:r w:rsidRPr="00762A71">
              <w:rPr>
                <w:szCs w:val="22"/>
              </w:rPr>
              <w:t xml:space="preserve"> $                6,294 </w:t>
            </w:r>
          </w:p>
        </w:tc>
      </w:tr>
      <w:tr w14:paraId="5C2E3B2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4C1A2A" w14:textId="71573EC7">
            <w:pPr>
              <w:jc w:val="right"/>
              <w:rPr>
                <w:szCs w:val="22"/>
              </w:rPr>
            </w:pPr>
            <w:r w:rsidRPr="4411F322">
              <w:rPr>
                <w:szCs w:val="22"/>
              </w:rPr>
              <w:t>169030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FC9569" w14:textId="623A692A">
            <w:pPr>
              <w:rPr>
                <w:szCs w:val="22"/>
              </w:rPr>
            </w:pPr>
            <w:r w:rsidRPr="4411F322">
              <w:rPr>
                <w:szCs w:val="22"/>
              </w:rPr>
              <w:t>KBGS-TV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2C8465" w14:textId="71D820CD">
            <w:pPr>
              <w:jc w:val="right"/>
              <w:rPr>
                <w:szCs w:val="22"/>
              </w:rPr>
            </w:pPr>
            <w:r w:rsidRPr="4411F322">
              <w:rPr>
                <w:szCs w:val="22"/>
              </w:rPr>
              <w:t>176,271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1540FA" w14:textId="3B3EE1B7">
            <w:pPr>
              <w:jc w:val="right"/>
              <w:rPr>
                <w:szCs w:val="22"/>
              </w:rPr>
            </w:pPr>
            <w:r w:rsidRPr="4411F322">
              <w:rPr>
                <w:szCs w:val="22"/>
              </w:rPr>
              <w:t>173,911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542C40" w14:textId="7CB3BFB0">
            <w:pPr>
              <w:rPr>
                <w:szCs w:val="22"/>
              </w:rPr>
            </w:pPr>
            <w:r w:rsidRPr="00762A71">
              <w:rPr>
                <w:szCs w:val="22"/>
              </w:rPr>
              <w:t xml:space="preserve"> $                1,233 </w:t>
            </w:r>
          </w:p>
        </w:tc>
      </w:tr>
      <w:tr w14:paraId="540846B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22E242" w14:textId="38CB31E2">
            <w:pPr>
              <w:jc w:val="right"/>
              <w:rPr>
                <w:szCs w:val="22"/>
              </w:rPr>
            </w:pPr>
            <w:r w:rsidRPr="4411F322">
              <w:rPr>
                <w:szCs w:val="22"/>
              </w:rPr>
              <w:t>61068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FAFF55" w14:textId="2F152B6E">
            <w:pPr>
              <w:rPr>
                <w:szCs w:val="22"/>
              </w:rPr>
            </w:pPr>
            <w:r w:rsidRPr="4411F322">
              <w:rPr>
                <w:szCs w:val="22"/>
              </w:rPr>
              <w:t>KBHE-TV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CF444A" w14:textId="4CD84AA2">
            <w:pPr>
              <w:jc w:val="right"/>
              <w:rPr>
                <w:szCs w:val="22"/>
              </w:rPr>
            </w:pPr>
            <w:r w:rsidRPr="4411F322">
              <w:rPr>
                <w:szCs w:val="22"/>
              </w:rPr>
              <w:t>153,390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6DD53F" w14:textId="2D730973">
            <w:pPr>
              <w:jc w:val="right"/>
              <w:rPr>
                <w:szCs w:val="22"/>
              </w:rPr>
            </w:pPr>
            <w:r w:rsidRPr="4411F322">
              <w:rPr>
                <w:szCs w:val="22"/>
              </w:rPr>
              <w:t>144,914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1C2C23" w14:textId="16CDAB3E">
            <w:pPr>
              <w:rPr>
                <w:szCs w:val="22"/>
              </w:rPr>
            </w:pPr>
            <w:r w:rsidRPr="00762A71">
              <w:rPr>
                <w:szCs w:val="22"/>
              </w:rPr>
              <w:t xml:space="preserve"> $                1,027 </w:t>
            </w:r>
          </w:p>
        </w:tc>
      </w:tr>
      <w:tr w14:paraId="5278D15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1FFAFD" w14:textId="4A740D32">
            <w:pPr>
              <w:jc w:val="right"/>
              <w:rPr>
                <w:szCs w:val="22"/>
              </w:rPr>
            </w:pPr>
            <w:r w:rsidRPr="4411F322">
              <w:rPr>
                <w:szCs w:val="22"/>
              </w:rPr>
              <w:t>48556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188F0F" w14:textId="244AF103">
            <w:pPr>
              <w:rPr>
                <w:szCs w:val="22"/>
              </w:rPr>
            </w:pPr>
            <w:r w:rsidRPr="4411F322">
              <w:rPr>
                <w:szCs w:val="22"/>
              </w:rPr>
              <w:t>KBIM-TV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1B32B2" w14:textId="747F5D8C">
            <w:pPr>
              <w:jc w:val="right"/>
              <w:rPr>
                <w:szCs w:val="22"/>
              </w:rPr>
            </w:pPr>
            <w:r w:rsidRPr="4411F322">
              <w:rPr>
                <w:szCs w:val="22"/>
              </w:rPr>
              <w:t>226,233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B4342C" w14:textId="335451D1">
            <w:pPr>
              <w:jc w:val="right"/>
              <w:rPr>
                <w:szCs w:val="22"/>
              </w:rPr>
            </w:pPr>
            <w:r w:rsidRPr="4411F322">
              <w:rPr>
                <w:szCs w:val="22"/>
              </w:rPr>
              <w:t>226,194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070722" w14:textId="6B2F1701">
            <w:pPr>
              <w:rPr>
                <w:szCs w:val="22"/>
              </w:rPr>
            </w:pPr>
            <w:r w:rsidRPr="00762A71">
              <w:rPr>
                <w:szCs w:val="22"/>
              </w:rPr>
              <w:t xml:space="preserve"> $                1,604 </w:t>
            </w:r>
          </w:p>
        </w:tc>
      </w:tr>
      <w:tr w14:paraId="0910682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609398" w14:textId="1E8C7E92">
            <w:pPr>
              <w:jc w:val="right"/>
              <w:rPr>
                <w:szCs w:val="22"/>
              </w:rPr>
            </w:pPr>
            <w:r w:rsidRPr="4411F322">
              <w:rPr>
                <w:szCs w:val="22"/>
              </w:rPr>
              <w:t>29108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6D3125" w14:textId="005CE465">
            <w:pPr>
              <w:rPr>
                <w:szCs w:val="22"/>
              </w:rPr>
            </w:pPr>
            <w:r w:rsidRPr="4411F322">
              <w:rPr>
                <w:szCs w:val="22"/>
              </w:rPr>
              <w:t>KBIN-TV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659B48" w14:textId="10686D81">
            <w:pPr>
              <w:jc w:val="right"/>
              <w:rPr>
                <w:szCs w:val="22"/>
              </w:rPr>
            </w:pPr>
            <w:r w:rsidRPr="4411F322">
              <w:rPr>
                <w:szCs w:val="22"/>
              </w:rPr>
              <w:t>1,014,918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20B4FC" w14:textId="245BFE6A">
            <w:pPr>
              <w:jc w:val="right"/>
              <w:rPr>
                <w:szCs w:val="22"/>
              </w:rPr>
            </w:pPr>
            <w:r w:rsidRPr="4411F322">
              <w:rPr>
                <w:szCs w:val="22"/>
              </w:rPr>
              <w:t>1,013,041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7243DE" w14:textId="08926506">
            <w:pPr>
              <w:rPr>
                <w:szCs w:val="22"/>
              </w:rPr>
            </w:pPr>
            <w:r w:rsidRPr="00762A71">
              <w:rPr>
                <w:szCs w:val="22"/>
              </w:rPr>
              <w:t xml:space="preserve"> $                7,182 </w:t>
            </w:r>
          </w:p>
        </w:tc>
      </w:tr>
      <w:tr w14:paraId="77D8EF7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2E9970" w14:textId="42E8410C">
            <w:pPr>
              <w:jc w:val="right"/>
              <w:rPr>
                <w:szCs w:val="22"/>
              </w:rPr>
            </w:pPr>
            <w:r w:rsidRPr="4411F322">
              <w:rPr>
                <w:szCs w:val="22"/>
              </w:rPr>
              <w:t>33658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BF79FF" w14:textId="428827ED">
            <w:pPr>
              <w:rPr>
                <w:szCs w:val="22"/>
              </w:rPr>
            </w:pPr>
            <w:r w:rsidRPr="4411F322">
              <w:rPr>
                <w:szCs w:val="22"/>
              </w:rPr>
              <w:t>KBJR-TV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6DDBB8" w14:textId="5EE7BE23">
            <w:pPr>
              <w:jc w:val="right"/>
              <w:rPr>
                <w:szCs w:val="22"/>
              </w:rPr>
            </w:pPr>
            <w:r w:rsidRPr="4411F322">
              <w:rPr>
                <w:szCs w:val="22"/>
              </w:rPr>
              <w:t>278,564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9B124E" w14:textId="22D2C177">
            <w:pPr>
              <w:jc w:val="right"/>
              <w:rPr>
                <w:szCs w:val="22"/>
              </w:rPr>
            </w:pPr>
            <w:r w:rsidRPr="4411F322">
              <w:rPr>
                <w:szCs w:val="22"/>
              </w:rPr>
              <w:t>274,572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0E35FE" w14:textId="733A3AC5">
            <w:pPr>
              <w:rPr>
                <w:szCs w:val="22"/>
              </w:rPr>
            </w:pPr>
            <w:r w:rsidRPr="00762A71">
              <w:rPr>
                <w:szCs w:val="22"/>
              </w:rPr>
              <w:t xml:space="preserve"> $                1,947 </w:t>
            </w:r>
          </w:p>
        </w:tc>
      </w:tr>
      <w:tr w14:paraId="18EA508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FB8725" w14:textId="7609A0D5">
            <w:pPr>
              <w:jc w:val="right"/>
              <w:rPr>
                <w:szCs w:val="22"/>
              </w:rPr>
            </w:pPr>
            <w:r w:rsidRPr="4411F322">
              <w:rPr>
                <w:szCs w:val="22"/>
              </w:rPr>
              <w:t>83306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440EE3" w14:textId="516EB1F4">
            <w:pPr>
              <w:rPr>
                <w:szCs w:val="22"/>
              </w:rPr>
            </w:pPr>
            <w:r w:rsidRPr="4411F322">
              <w:rPr>
                <w:szCs w:val="22"/>
              </w:rPr>
              <w:t>KBLN-TV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670E61" w14:textId="3542F43C">
            <w:pPr>
              <w:jc w:val="right"/>
              <w:rPr>
                <w:szCs w:val="22"/>
              </w:rPr>
            </w:pPr>
            <w:r w:rsidRPr="4411F322">
              <w:rPr>
                <w:szCs w:val="22"/>
              </w:rPr>
              <w:t>322,286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FD7899" w14:textId="4C83056E">
            <w:pPr>
              <w:jc w:val="right"/>
              <w:rPr>
                <w:szCs w:val="22"/>
              </w:rPr>
            </w:pPr>
            <w:r w:rsidRPr="4411F322">
              <w:rPr>
                <w:szCs w:val="22"/>
              </w:rPr>
              <w:t>145,745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BB218F" w14:textId="1BED7C1F">
            <w:pPr>
              <w:rPr>
                <w:szCs w:val="22"/>
              </w:rPr>
            </w:pPr>
            <w:r w:rsidRPr="00762A71">
              <w:rPr>
                <w:szCs w:val="22"/>
              </w:rPr>
              <w:t xml:space="preserve"> $                1,033 </w:t>
            </w:r>
          </w:p>
        </w:tc>
      </w:tr>
      <w:tr w14:paraId="4BA48C0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527D0F" w14:textId="16D5EA85">
            <w:pPr>
              <w:jc w:val="right"/>
              <w:rPr>
                <w:szCs w:val="22"/>
              </w:rPr>
            </w:pPr>
            <w:r w:rsidRPr="4411F322">
              <w:rPr>
                <w:szCs w:val="22"/>
              </w:rPr>
              <w:t>63768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C65A50" w14:textId="084E2016">
            <w:pPr>
              <w:rPr>
                <w:szCs w:val="22"/>
              </w:rPr>
            </w:pPr>
            <w:r w:rsidRPr="4411F322">
              <w:rPr>
                <w:szCs w:val="22"/>
              </w:rPr>
              <w:t>KBLR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B59D9E" w14:textId="0CCBBF92">
            <w:pPr>
              <w:jc w:val="right"/>
              <w:rPr>
                <w:szCs w:val="22"/>
              </w:rPr>
            </w:pPr>
            <w:r w:rsidRPr="4411F322">
              <w:rPr>
                <w:szCs w:val="22"/>
              </w:rPr>
              <w:t>2,280,730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115209" w14:textId="033D0F4B">
            <w:pPr>
              <w:jc w:val="right"/>
              <w:rPr>
                <w:szCs w:val="22"/>
              </w:rPr>
            </w:pPr>
            <w:r w:rsidRPr="4411F322">
              <w:rPr>
                <w:szCs w:val="22"/>
              </w:rPr>
              <w:t>2,220,879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E3848D" w14:textId="00BF821D">
            <w:pPr>
              <w:rPr>
                <w:szCs w:val="22"/>
              </w:rPr>
            </w:pPr>
            <w:r w:rsidRPr="00762A71">
              <w:rPr>
                <w:szCs w:val="22"/>
              </w:rPr>
              <w:t xml:space="preserve"> $              15,746 </w:t>
            </w:r>
          </w:p>
        </w:tc>
      </w:tr>
      <w:tr w14:paraId="09C27A3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D7FF4F" w14:textId="2C874B6E">
            <w:pPr>
              <w:jc w:val="right"/>
              <w:rPr>
                <w:szCs w:val="22"/>
              </w:rPr>
            </w:pPr>
            <w:r w:rsidRPr="4411F322">
              <w:rPr>
                <w:szCs w:val="22"/>
              </w:rPr>
              <w:t>53324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3F1AB8" w14:textId="13D2F041">
            <w:pPr>
              <w:rPr>
                <w:szCs w:val="22"/>
              </w:rPr>
            </w:pPr>
            <w:r w:rsidRPr="4411F322">
              <w:rPr>
                <w:szCs w:val="22"/>
              </w:rPr>
              <w:t>KBME-TV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0F6453" w14:textId="044440D3">
            <w:pPr>
              <w:jc w:val="right"/>
              <w:rPr>
                <w:szCs w:val="22"/>
              </w:rPr>
            </w:pPr>
            <w:r w:rsidRPr="4411F322">
              <w:rPr>
                <w:szCs w:val="22"/>
              </w:rPr>
              <w:t>146,149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DB1D1B" w14:textId="0EFC7F61">
            <w:pPr>
              <w:jc w:val="right"/>
              <w:rPr>
                <w:szCs w:val="22"/>
              </w:rPr>
            </w:pPr>
            <w:r w:rsidRPr="4411F322">
              <w:rPr>
                <w:szCs w:val="22"/>
              </w:rPr>
              <w:t>146,082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632BDF" w14:textId="4DEF45A3">
            <w:pPr>
              <w:rPr>
                <w:szCs w:val="22"/>
              </w:rPr>
            </w:pPr>
            <w:r w:rsidRPr="00762A71">
              <w:rPr>
                <w:szCs w:val="22"/>
              </w:rPr>
              <w:t xml:space="preserve"> $                1,036 </w:t>
            </w:r>
          </w:p>
        </w:tc>
      </w:tr>
      <w:tr w14:paraId="030AE39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23B509" w14:textId="18FC0943">
            <w:pPr>
              <w:jc w:val="right"/>
              <w:rPr>
                <w:szCs w:val="22"/>
              </w:rPr>
            </w:pPr>
            <w:r w:rsidRPr="4411F322">
              <w:rPr>
                <w:szCs w:val="22"/>
              </w:rPr>
              <w:t>10150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D7079B" w14:textId="12BE0B3E">
            <w:pPr>
              <w:rPr>
                <w:szCs w:val="22"/>
              </w:rPr>
            </w:pPr>
            <w:r w:rsidRPr="4411F322">
              <w:rPr>
                <w:szCs w:val="22"/>
              </w:rPr>
              <w:t>KBMT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DB04A3" w14:textId="7EA771AE">
            <w:pPr>
              <w:jc w:val="right"/>
              <w:rPr>
                <w:szCs w:val="22"/>
              </w:rPr>
            </w:pPr>
            <w:r w:rsidRPr="4411F322">
              <w:rPr>
                <w:szCs w:val="22"/>
              </w:rPr>
              <w:t>799,217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513300" w14:textId="5C00C593">
            <w:pPr>
              <w:jc w:val="right"/>
              <w:rPr>
                <w:szCs w:val="22"/>
              </w:rPr>
            </w:pPr>
            <w:r w:rsidRPr="4411F322">
              <w:rPr>
                <w:szCs w:val="22"/>
              </w:rPr>
              <w:t>798,262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36CFC4" w14:textId="6F4F5368">
            <w:pPr>
              <w:rPr>
                <w:szCs w:val="22"/>
              </w:rPr>
            </w:pPr>
            <w:r w:rsidRPr="00762A71">
              <w:rPr>
                <w:szCs w:val="22"/>
              </w:rPr>
              <w:t xml:space="preserve"> $                5,660 </w:t>
            </w:r>
          </w:p>
        </w:tc>
      </w:tr>
      <w:tr w14:paraId="08C3E91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FF4B43" w14:textId="30BDAF08">
            <w:pPr>
              <w:jc w:val="right"/>
              <w:rPr>
                <w:szCs w:val="22"/>
              </w:rPr>
            </w:pPr>
            <w:r w:rsidRPr="4411F322">
              <w:rPr>
                <w:szCs w:val="22"/>
              </w:rPr>
              <w:t>22121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89D271" w14:textId="62D00FEB">
            <w:pPr>
              <w:rPr>
                <w:szCs w:val="22"/>
              </w:rPr>
            </w:pPr>
            <w:r w:rsidRPr="4411F322">
              <w:rPr>
                <w:szCs w:val="22"/>
              </w:rPr>
              <w:t>KBMY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A98CBD" w14:textId="5869684D">
            <w:pPr>
              <w:jc w:val="right"/>
              <w:rPr>
                <w:szCs w:val="22"/>
              </w:rPr>
            </w:pPr>
            <w:r w:rsidRPr="4411F322">
              <w:rPr>
                <w:szCs w:val="22"/>
              </w:rPr>
              <w:t>142,682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DEE2A6" w14:textId="70535AEB">
            <w:pPr>
              <w:jc w:val="right"/>
              <w:rPr>
                <w:szCs w:val="22"/>
              </w:rPr>
            </w:pPr>
            <w:r w:rsidRPr="4411F322">
              <w:rPr>
                <w:szCs w:val="22"/>
              </w:rPr>
              <w:t>142,622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841516" w14:textId="513FB63D">
            <w:pPr>
              <w:rPr>
                <w:szCs w:val="22"/>
              </w:rPr>
            </w:pPr>
            <w:r w:rsidRPr="00762A71">
              <w:rPr>
                <w:szCs w:val="22"/>
              </w:rPr>
              <w:t xml:space="preserve"> $                1,011 </w:t>
            </w:r>
          </w:p>
        </w:tc>
      </w:tr>
      <w:tr w14:paraId="0B19021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9E4D16" w14:textId="51EB1A17">
            <w:pPr>
              <w:jc w:val="right"/>
              <w:rPr>
                <w:szCs w:val="22"/>
              </w:rPr>
            </w:pPr>
            <w:r w:rsidRPr="4411F322">
              <w:rPr>
                <w:szCs w:val="22"/>
              </w:rPr>
              <w:t>49760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5D28C7" w14:textId="495A593C">
            <w:pPr>
              <w:rPr>
                <w:szCs w:val="22"/>
              </w:rPr>
            </w:pPr>
            <w:r w:rsidRPr="4411F322">
              <w:rPr>
                <w:szCs w:val="22"/>
              </w:rPr>
              <w:t>KBOI-TV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B3C088" w14:textId="22E7F191">
            <w:pPr>
              <w:jc w:val="right"/>
              <w:rPr>
                <w:szCs w:val="22"/>
              </w:rPr>
            </w:pPr>
            <w:r w:rsidRPr="4411F322">
              <w:rPr>
                <w:szCs w:val="22"/>
              </w:rPr>
              <w:t>872,030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210C4D" w14:textId="4DB4B9F0">
            <w:pPr>
              <w:jc w:val="right"/>
              <w:rPr>
                <w:szCs w:val="22"/>
              </w:rPr>
            </w:pPr>
            <w:r w:rsidRPr="4411F322">
              <w:rPr>
                <w:szCs w:val="22"/>
              </w:rPr>
              <w:t>863,497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E40E59" w14:textId="143F2CF0">
            <w:pPr>
              <w:rPr>
                <w:szCs w:val="22"/>
              </w:rPr>
            </w:pPr>
            <w:r w:rsidRPr="00762A71">
              <w:rPr>
                <w:szCs w:val="22"/>
              </w:rPr>
              <w:t xml:space="preserve"> $                6,122 </w:t>
            </w:r>
          </w:p>
        </w:tc>
      </w:tr>
      <w:tr w14:paraId="739337F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2BE936" w14:textId="64A09973">
            <w:pPr>
              <w:jc w:val="right"/>
              <w:rPr>
                <w:szCs w:val="22"/>
              </w:rPr>
            </w:pPr>
            <w:r w:rsidRPr="4411F322">
              <w:rPr>
                <w:szCs w:val="22"/>
              </w:rPr>
              <w:t>55370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148C37" w14:textId="15113E04">
            <w:pPr>
              <w:rPr>
                <w:szCs w:val="22"/>
              </w:rPr>
            </w:pPr>
            <w:r w:rsidRPr="4411F322">
              <w:rPr>
                <w:szCs w:val="22"/>
              </w:rPr>
              <w:t>KBRR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E34012" w14:textId="7B5A3875">
            <w:pPr>
              <w:jc w:val="right"/>
              <w:rPr>
                <w:szCs w:val="22"/>
              </w:rPr>
            </w:pPr>
            <w:r w:rsidRPr="4411F322">
              <w:rPr>
                <w:szCs w:val="22"/>
              </w:rPr>
              <w:t>154,408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B8B941" w14:textId="4130ACD2">
            <w:pPr>
              <w:jc w:val="right"/>
              <w:rPr>
                <w:szCs w:val="22"/>
              </w:rPr>
            </w:pPr>
            <w:r w:rsidRPr="4411F322">
              <w:rPr>
                <w:szCs w:val="22"/>
              </w:rPr>
              <w:t>154,405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B98CCE" w14:textId="56ABA071">
            <w:pPr>
              <w:rPr>
                <w:szCs w:val="22"/>
              </w:rPr>
            </w:pPr>
            <w:r w:rsidRPr="00762A71">
              <w:rPr>
                <w:szCs w:val="22"/>
              </w:rPr>
              <w:t xml:space="preserve"> $                1,095 </w:t>
            </w:r>
          </w:p>
        </w:tc>
      </w:tr>
      <w:tr w14:paraId="1BB8899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BB9A43" w14:textId="040329AD">
            <w:pPr>
              <w:jc w:val="right"/>
              <w:rPr>
                <w:szCs w:val="22"/>
              </w:rPr>
            </w:pPr>
            <w:r w:rsidRPr="4411F322">
              <w:rPr>
                <w:szCs w:val="22"/>
              </w:rPr>
              <w:t>66414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DA975E" w14:textId="60EFA1EB">
            <w:pPr>
              <w:rPr>
                <w:szCs w:val="22"/>
              </w:rPr>
            </w:pPr>
            <w:r w:rsidRPr="4411F322">
              <w:rPr>
                <w:szCs w:val="22"/>
              </w:rPr>
              <w:t>KBSD-DT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63BCBF" w14:textId="06C835BC">
            <w:pPr>
              <w:jc w:val="right"/>
              <w:rPr>
                <w:szCs w:val="22"/>
              </w:rPr>
            </w:pPr>
            <w:r w:rsidRPr="4411F322">
              <w:rPr>
                <w:szCs w:val="22"/>
              </w:rPr>
              <w:t>151,986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8825E3" w14:textId="4867A3CD">
            <w:pPr>
              <w:jc w:val="right"/>
              <w:rPr>
                <w:szCs w:val="22"/>
              </w:rPr>
            </w:pPr>
            <w:r w:rsidRPr="4411F322">
              <w:rPr>
                <w:szCs w:val="22"/>
              </w:rPr>
              <w:t>151,901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FF97C3" w14:textId="1137042B">
            <w:pPr>
              <w:rPr>
                <w:szCs w:val="22"/>
              </w:rPr>
            </w:pPr>
            <w:r w:rsidRPr="00762A71">
              <w:rPr>
                <w:szCs w:val="22"/>
              </w:rPr>
              <w:t xml:space="preserve"> $                1,077 </w:t>
            </w:r>
          </w:p>
        </w:tc>
      </w:tr>
      <w:tr w14:paraId="5C17D78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B97F38" w14:textId="2FCAC61A">
            <w:pPr>
              <w:jc w:val="right"/>
              <w:rPr>
                <w:szCs w:val="22"/>
              </w:rPr>
            </w:pPr>
            <w:r w:rsidRPr="4411F322">
              <w:rPr>
                <w:szCs w:val="22"/>
              </w:rPr>
              <w:t>66415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B960E7" w14:textId="3F035E99">
            <w:pPr>
              <w:rPr>
                <w:szCs w:val="22"/>
              </w:rPr>
            </w:pPr>
            <w:r w:rsidRPr="4411F322">
              <w:rPr>
                <w:szCs w:val="22"/>
              </w:rPr>
              <w:t>KBSH-DT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E34AC9" w14:textId="7C30BF65">
            <w:pPr>
              <w:jc w:val="right"/>
              <w:rPr>
                <w:szCs w:val="22"/>
              </w:rPr>
            </w:pPr>
            <w:r w:rsidRPr="4411F322">
              <w:rPr>
                <w:szCs w:val="22"/>
              </w:rPr>
              <w:t>97,884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43A44A" w14:textId="661546BE">
            <w:pPr>
              <w:jc w:val="right"/>
              <w:rPr>
                <w:szCs w:val="22"/>
              </w:rPr>
            </w:pPr>
            <w:r w:rsidRPr="4411F322">
              <w:rPr>
                <w:szCs w:val="22"/>
              </w:rPr>
              <w:t>95,916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35801C" w14:textId="06A7956E">
            <w:pPr>
              <w:rPr>
                <w:szCs w:val="22"/>
              </w:rPr>
            </w:pPr>
            <w:r w:rsidRPr="00762A71">
              <w:rPr>
                <w:szCs w:val="22"/>
              </w:rPr>
              <w:t xml:space="preserve"> $                  680 </w:t>
            </w:r>
          </w:p>
        </w:tc>
      </w:tr>
      <w:tr w14:paraId="3CA8020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B36320" w14:textId="2256B249">
            <w:pPr>
              <w:jc w:val="right"/>
              <w:rPr>
                <w:szCs w:val="22"/>
              </w:rPr>
            </w:pPr>
            <w:r w:rsidRPr="4411F322">
              <w:rPr>
                <w:szCs w:val="22"/>
              </w:rPr>
              <w:t>19593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BC39E3" w14:textId="61D30DAB">
            <w:pPr>
              <w:rPr>
                <w:szCs w:val="22"/>
              </w:rPr>
            </w:pPr>
            <w:r w:rsidRPr="4411F322">
              <w:rPr>
                <w:szCs w:val="22"/>
              </w:rPr>
              <w:t>KBSI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B513BE" w14:textId="3CAB0EEF">
            <w:pPr>
              <w:jc w:val="right"/>
              <w:rPr>
                <w:szCs w:val="22"/>
              </w:rPr>
            </w:pPr>
            <w:r w:rsidRPr="4411F322">
              <w:rPr>
                <w:szCs w:val="22"/>
              </w:rPr>
              <w:t>730,259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03EB21" w14:textId="053D19B1">
            <w:pPr>
              <w:jc w:val="right"/>
              <w:rPr>
                <w:szCs w:val="22"/>
              </w:rPr>
            </w:pPr>
            <w:r w:rsidRPr="4411F322">
              <w:rPr>
                <w:szCs w:val="22"/>
              </w:rPr>
              <w:t>728,325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AAFCD5" w14:textId="661C4C17">
            <w:pPr>
              <w:rPr>
                <w:szCs w:val="22"/>
              </w:rPr>
            </w:pPr>
            <w:r w:rsidRPr="00762A71">
              <w:rPr>
                <w:szCs w:val="22"/>
              </w:rPr>
              <w:t xml:space="preserve"> $                5,164 </w:t>
            </w:r>
          </w:p>
        </w:tc>
      </w:tr>
      <w:tr w14:paraId="69B5A4F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079909" w14:textId="18A1B6CF">
            <w:pPr>
              <w:jc w:val="right"/>
              <w:rPr>
                <w:szCs w:val="22"/>
              </w:rPr>
            </w:pPr>
            <w:r w:rsidRPr="4411F322">
              <w:rPr>
                <w:szCs w:val="22"/>
              </w:rPr>
              <w:t>66416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4C9C2D" w14:textId="5A962ECE">
            <w:pPr>
              <w:rPr>
                <w:szCs w:val="22"/>
              </w:rPr>
            </w:pPr>
            <w:r w:rsidRPr="4411F322">
              <w:rPr>
                <w:szCs w:val="22"/>
              </w:rPr>
              <w:t>KBSL-DT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C947B4" w14:textId="0EC2782D">
            <w:pPr>
              <w:jc w:val="right"/>
              <w:rPr>
                <w:szCs w:val="22"/>
              </w:rPr>
            </w:pPr>
            <w:r w:rsidRPr="4411F322">
              <w:rPr>
                <w:szCs w:val="22"/>
              </w:rPr>
              <w:t>47,462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33B0A5" w14:textId="332FAE99">
            <w:pPr>
              <w:jc w:val="right"/>
              <w:rPr>
                <w:szCs w:val="22"/>
              </w:rPr>
            </w:pPr>
            <w:r w:rsidRPr="4411F322">
              <w:rPr>
                <w:szCs w:val="22"/>
              </w:rPr>
              <w:t>46,328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1291C8" w14:textId="669FF1DC">
            <w:pPr>
              <w:rPr>
                <w:szCs w:val="22"/>
              </w:rPr>
            </w:pPr>
            <w:r w:rsidRPr="00762A71">
              <w:rPr>
                <w:szCs w:val="22"/>
              </w:rPr>
              <w:t xml:space="preserve"> $                  328 </w:t>
            </w:r>
          </w:p>
        </w:tc>
      </w:tr>
      <w:tr w14:paraId="656BBC6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A0EC14" w14:textId="736F622C">
            <w:pPr>
              <w:jc w:val="right"/>
              <w:rPr>
                <w:szCs w:val="22"/>
              </w:rPr>
            </w:pPr>
            <w:r w:rsidRPr="4411F322">
              <w:rPr>
                <w:szCs w:val="22"/>
              </w:rPr>
              <w:t>4939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17D01D" w14:textId="7103A817">
            <w:pPr>
              <w:rPr>
                <w:szCs w:val="22"/>
              </w:rPr>
            </w:pPr>
            <w:r w:rsidRPr="4411F322">
              <w:rPr>
                <w:szCs w:val="22"/>
              </w:rPr>
              <w:t>KBSV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D65CDB" w14:textId="7FAC5DF9">
            <w:pPr>
              <w:jc w:val="right"/>
              <w:rPr>
                <w:szCs w:val="22"/>
              </w:rPr>
            </w:pPr>
            <w:r w:rsidRPr="4411F322">
              <w:rPr>
                <w:szCs w:val="22"/>
              </w:rPr>
              <w:t>1,535,281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5AE162" w14:textId="2D3BDF5E">
            <w:pPr>
              <w:jc w:val="right"/>
              <w:rPr>
                <w:szCs w:val="22"/>
              </w:rPr>
            </w:pPr>
            <w:r w:rsidRPr="4411F322">
              <w:rPr>
                <w:szCs w:val="22"/>
              </w:rPr>
              <w:t>1,424,913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80D25E" w14:textId="210E6728">
            <w:pPr>
              <w:rPr>
                <w:szCs w:val="22"/>
              </w:rPr>
            </w:pPr>
            <w:r w:rsidRPr="00762A71">
              <w:rPr>
                <w:szCs w:val="22"/>
              </w:rPr>
              <w:t xml:space="preserve"> $              10,103 </w:t>
            </w:r>
          </w:p>
        </w:tc>
      </w:tr>
      <w:tr w14:paraId="5DA14CC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DF25D7" w14:textId="6B135EE1">
            <w:pPr>
              <w:jc w:val="right"/>
              <w:rPr>
                <w:szCs w:val="22"/>
              </w:rPr>
            </w:pPr>
            <w:r w:rsidRPr="4411F322">
              <w:rPr>
                <w:szCs w:val="22"/>
              </w:rPr>
              <w:t>62469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623089" w14:textId="3A2C70BE">
            <w:pPr>
              <w:rPr>
                <w:szCs w:val="22"/>
              </w:rPr>
            </w:pPr>
            <w:r w:rsidRPr="4411F322">
              <w:rPr>
                <w:szCs w:val="22"/>
              </w:rPr>
              <w:t>KBTC-TV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F2B868" w14:textId="792032D6">
            <w:pPr>
              <w:jc w:val="right"/>
              <w:rPr>
                <w:szCs w:val="22"/>
              </w:rPr>
            </w:pPr>
            <w:r w:rsidRPr="4411F322">
              <w:rPr>
                <w:szCs w:val="22"/>
              </w:rPr>
              <w:t>4,319,699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0EB74D" w14:textId="15856D61">
            <w:pPr>
              <w:jc w:val="right"/>
              <w:rPr>
                <w:szCs w:val="22"/>
              </w:rPr>
            </w:pPr>
            <w:r w:rsidRPr="4411F322">
              <w:rPr>
                <w:szCs w:val="22"/>
              </w:rPr>
              <w:t>4,228,861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F0B315" w14:textId="40982207">
            <w:pPr>
              <w:rPr>
                <w:szCs w:val="22"/>
              </w:rPr>
            </w:pPr>
            <w:r w:rsidRPr="00762A71">
              <w:rPr>
                <w:szCs w:val="22"/>
              </w:rPr>
              <w:t xml:space="preserve"> $              29,983 </w:t>
            </w:r>
          </w:p>
        </w:tc>
      </w:tr>
      <w:tr w14:paraId="0F27E37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7DC8C7" w14:textId="2A939349">
            <w:pPr>
              <w:jc w:val="right"/>
              <w:rPr>
                <w:szCs w:val="22"/>
              </w:rPr>
            </w:pPr>
            <w:r w:rsidRPr="4411F322">
              <w:rPr>
                <w:szCs w:val="22"/>
              </w:rPr>
              <w:t>61214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877F18" w14:textId="77B99E6A">
            <w:pPr>
              <w:rPr>
                <w:szCs w:val="22"/>
              </w:rPr>
            </w:pPr>
            <w:r w:rsidRPr="4411F322">
              <w:rPr>
                <w:szCs w:val="22"/>
              </w:rPr>
              <w:t>KBTV-TV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54B870" w14:textId="163692A4">
            <w:pPr>
              <w:jc w:val="right"/>
              <w:rPr>
                <w:szCs w:val="22"/>
              </w:rPr>
            </w:pPr>
            <w:r w:rsidRPr="4411F322">
              <w:rPr>
                <w:szCs w:val="22"/>
              </w:rPr>
              <w:t>771,692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B45CF3" w14:textId="1A8D8D2A">
            <w:pPr>
              <w:jc w:val="right"/>
              <w:rPr>
                <w:szCs w:val="22"/>
              </w:rPr>
            </w:pPr>
            <w:r w:rsidRPr="4411F322">
              <w:rPr>
                <w:szCs w:val="22"/>
              </w:rPr>
              <w:t>771,692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57F1A8" w14:textId="275E3EBC">
            <w:pPr>
              <w:rPr>
                <w:szCs w:val="22"/>
              </w:rPr>
            </w:pPr>
            <w:r w:rsidRPr="00762A71">
              <w:rPr>
                <w:szCs w:val="22"/>
              </w:rPr>
              <w:t xml:space="preserve"> $                5,471 </w:t>
            </w:r>
          </w:p>
        </w:tc>
      </w:tr>
      <w:tr w14:paraId="2D70820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684DF4" w14:textId="229BE70A">
            <w:pPr>
              <w:jc w:val="right"/>
              <w:rPr>
                <w:szCs w:val="22"/>
              </w:rPr>
            </w:pPr>
            <w:r w:rsidRPr="4411F322">
              <w:rPr>
                <w:szCs w:val="22"/>
              </w:rPr>
              <w:t>6669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0C75F2" w14:textId="4BADA6B7">
            <w:pPr>
              <w:rPr>
                <w:szCs w:val="22"/>
              </w:rPr>
            </w:pPr>
            <w:r w:rsidRPr="4411F322">
              <w:rPr>
                <w:szCs w:val="22"/>
              </w:rPr>
              <w:t>KBTX-TV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1E0697" w14:textId="161E4E42">
            <w:pPr>
              <w:jc w:val="right"/>
              <w:rPr>
                <w:szCs w:val="22"/>
              </w:rPr>
            </w:pPr>
            <w:r w:rsidRPr="4411F322">
              <w:rPr>
                <w:szCs w:val="22"/>
              </w:rPr>
              <w:t>5,354,551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1668B3" w14:textId="627D4673">
            <w:pPr>
              <w:jc w:val="right"/>
              <w:rPr>
                <w:szCs w:val="22"/>
              </w:rPr>
            </w:pPr>
            <w:r w:rsidRPr="4411F322">
              <w:rPr>
                <w:szCs w:val="22"/>
              </w:rPr>
              <w:t>5,351,089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FDAA09" w14:textId="6599841E">
            <w:pPr>
              <w:rPr>
                <w:szCs w:val="22"/>
              </w:rPr>
            </w:pPr>
            <w:r w:rsidRPr="00762A71">
              <w:rPr>
                <w:szCs w:val="22"/>
              </w:rPr>
              <w:t xml:space="preserve"> $              37,939 </w:t>
            </w:r>
          </w:p>
        </w:tc>
      </w:tr>
      <w:tr w14:paraId="782FAF4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A21670" w14:textId="5EAB4571">
            <w:pPr>
              <w:jc w:val="right"/>
              <w:rPr>
                <w:szCs w:val="22"/>
              </w:rPr>
            </w:pPr>
            <w:r w:rsidRPr="4411F322">
              <w:rPr>
                <w:szCs w:val="22"/>
              </w:rPr>
              <w:t>35909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E62FF3" w14:textId="3E9A47CF">
            <w:pPr>
              <w:rPr>
                <w:szCs w:val="22"/>
              </w:rPr>
            </w:pPr>
            <w:r w:rsidRPr="4411F322">
              <w:rPr>
                <w:szCs w:val="22"/>
              </w:rPr>
              <w:t>KBVO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DE54D3" w14:textId="60B60622">
            <w:pPr>
              <w:jc w:val="right"/>
              <w:rPr>
                <w:szCs w:val="22"/>
              </w:rPr>
            </w:pPr>
            <w:r w:rsidRPr="4411F322">
              <w:rPr>
                <w:szCs w:val="22"/>
              </w:rPr>
              <w:t>1,911,833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E1B25A" w14:textId="14A31C34">
            <w:pPr>
              <w:jc w:val="right"/>
              <w:rPr>
                <w:szCs w:val="22"/>
              </w:rPr>
            </w:pPr>
            <w:r w:rsidRPr="4411F322">
              <w:rPr>
                <w:szCs w:val="22"/>
              </w:rPr>
              <w:t>1,684,206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93748D" w14:textId="4D6E5A39">
            <w:pPr>
              <w:rPr>
                <w:szCs w:val="22"/>
              </w:rPr>
            </w:pPr>
            <w:r w:rsidRPr="00762A71">
              <w:rPr>
                <w:szCs w:val="22"/>
              </w:rPr>
              <w:t xml:space="preserve"> $              11,941 </w:t>
            </w:r>
          </w:p>
        </w:tc>
      </w:tr>
      <w:tr w14:paraId="1A177D5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55F83B" w14:textId="4E84763C">
            <w:pPr>
              <w:jc w:val="right"/>
              <w:rPr>
                <w:szCs w:val="22"/>
              </w:rPr>
            </w:pPr>
            <w:r w:rsidRPr="4411F322">
              <w:rPr>
                <w:szCs w:val="22"/>
              </w:rPr>
              <w:t>58618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903573" w14:textId="29D21EB0">
            <w:pPr>
              <w:rPr>
                <w:szCs w:val="22"/>
              </w:rPr>
            </w:pPr>
            <w:r w:rsidRPr="4411F322">
              <w:rPr>
                <w:szCs w:val="22"/>
              </w:rPr>
              <w:t>KBVU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02BF34" w14:textId="27FDFE8B">
            <w:pPr>
              <w:jc w:val="right"/>
              <w:rPr>
                <w:szCs w:val="22"/>
              </w:rPr>
            </w:pPr>
            <w:r w:rsidRPr="4411F322">
              <w:rPr>
                <w:szCs w:val="22"/>
              </w:rPr>
              <w:t>136,908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FEF40F" w14:textId="6164BFB5">
            <w:pPr>
              <w:jc w:val="right"/>
              <w:rPr>
                <w:szCs w:val="22"/>
              </w:rPr>
            </w:pPr>
            <w:r w:rsidRPr="4411F322">
              <w:rPr>
                <w:szCs w:val="22"/>
              </w:rPr>
              <w:t>121,846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4D14F1" w14:textId="1D88290E">
            <w:pPr>
              <w:rPr>
                <w:szCs w:val="22"/>
              </w:rPr>
            </w:pPr>
            <w:r w:rsidRPr="00762A71">
              <w:rPr>
                <w:szCs w:val="22"/>
              </w:rPr>
              <w:t xml:space="preserve"> $                  864 </w:t>
            </w:r>
          </w:p>
        </w:tc>
      </w:tr>
      <w:tr w14:paraId="7AE07BB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D56C48" w14:textId="700F2EE5">
            <w:pPr>
              <w:jc w:val="right"/>
              <w:rPr>
                <w:szCs w:val="22"/>
              </w:rPr>
            </w:pPr>
            <w:r w:rsidRPr="4411F322">
              <w:rPr>
                <w:szCs w:val="22"/>
              </w:rPr>
              <w:t>776229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CAD339" w14:textId="6EDBE74C">
            <w:pPr>
              <w:rPr>
                <w:szCs w:val="22"/>
              </w:rPr>
            </w:pPr>
            <w:r w:rsidRPr="4411F322">
              <w:rPr>
                <w:szCs w:val="22"/>
              </w:rPr>
              <w:t>KBWT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AC3A72" w14:textId="2784B531">
            <w:pPr>
              <w:jc w:val="right"/>
              <w:rPr>
                <w:szCs w:val="22"/>
              </w:rPr>
            </w:pPr>
            <w:r w:rsidRPr="4411F322">
              <w:rPr>
                <w:szCs w:val="22"/>
              </w:rPr>
              <w:t>2,672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47749F" w14:textId="3580A62B">
            <w:pPr>
              <w:jc w:val="right"/>
              <w:rPr>
                <w:szCs w:val="22"/>
              </w:rPr>
            </w:pPr>
            <w:r w:rsidRPr="4411F322">
              <w:rPr>
                <w:szCs w:val="22"/>
              </w:rPr>
              <w:t>2,667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5FEBD3" w14:textId="0B9BCA97">
            <w:pPr>
              <w:rPr>
                <w:szCs w:val="22"/>
              </w:rPr>
            </w:pPr>
            <w:r w:rsidRPr="00762A71">
              <w:rPr>
                <w:szCs w:val="22"/>
              </w:rPr>
              <w:t xml:space="preserve"> $                    19 </w:t>
            </w:r>
          </w:p>
        </w:tc>
      </w:tr>
      <w:tr w14:paraId="1449AAA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76B009" w14:textId="7880EB03">
            <w:pPr>
              <w:jc w:val="right"/>
              <w:rPr>
                <w:szCs w:val="22"/>
              </w:rPr>
            </w:pPr>
            <w:r w:rsidRPr="4411F322">
              <w:rPr>
                <w:szCs w:val="22"/>
              </w:rPr>
              <w:t>6823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5FB9E1" w14:textId="2F40000D">
            <w:pPr>
              <w:rPr>
                <w:szCs w:val="22"/>
              </w:rPr>
            </w:pPr>
            <w:r w:rsidRPr="4411F322">
              <w:rPr>
                <w:szCs w:val="22"/>
              </w:rPr>
              <w:t>KBYU-TV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42825E" w14:textId="26F7DED5">
            <w:pPr>
              <w:jc w:val="right"/>
              <w:rPr>
                <w:szCs w:val="22"/>
              </w:rPr>
            </w:pPr>
            <w:r w:rsidRPr="4411F322">
              <w:rPr>
                <w:szCs w:val="22"/>
              </w:rPr>
              <w:t>2,838,181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19212A" w14:textId="6C67BFBA">
            <w:pPr>
              <w:jc w:val="right"/>
              <w:rPr>
                <w:szCs w:val="22"/>
              </w:rPr>
            </w:pPr>
            <w:r w:rsidRPr="4411F322">
              <w:rPr>
                <w:szCs w:val="22"/>
              </w:rPr>
              <w:t>2,620,447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19B48B" w14:textId="0F786E6C">
            <w:pPr>
              <w:rPr>
                <w:szCs w:val="22"/>
              </w:rPr>
            </w:pPr>
            <w:r w:rsidRPr="00762A71">
              <w:rPr>
                <w:szCs w:val="22"/>
              </w:rPr>
              <w:t xml:space="preserve"> $              18,579 </w:t>
            </w:r>
          </w:p>
        </w:tc>
      </w:tr>
      <w:tr w14:paraId="4D75776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9BFFBA" w14:textId="7C5A850B">
            <w:pPr>
              <w:jc w:val="right"/>
              <w:rPr>
                <w:szCs w:val="22"/>
              </w:rPr>
            </w:pPr>
            <w:r w:rsidRPr="4411F322">
              <w:rPr>
                <w:szCs w:val="22"/>
              </w:rPr>
              <w:t>33756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164A5D" w14:textId="1091B473">
            <w:pPr>
              <w:rPr>
                <w:szCs w:val="22"/>
              </w:rPr>
            </w:pPr>
            <w:r w:rsidRPr="4411F322">
              <w:rPr>
                <w:szCs w:val="22"/>
              </w:rPr>
              <w:t>KBZK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4C4BE1" w14:textId="685B91E8">
            <w:pPr>
              <w:jc w:val="right"/>
              <w:rPr>
                <w:szCs w:val="22"/>
              </w:rPr>
            </w:pPr>
            <w:r w:rsidRPr="4411F322">
              <w:rPr>
                <w:szCs w:val="22"/>
              </w:rPr>
              <w:t>153,764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18813C" w14:textId="0E81A3DD">
            <w:pPr>
              <w:jc w:val="right"/>
              <w:rPr>
                <w:szCs w:val="22"/>
              </w:rPr>
            </w:pPr>
            <w:r w:rsidRPr="4411F322">
              <w:rPr>
                <w:szCs w:val="22"/>
              </w:rPr>
              <w:t>141,054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CAB984" w14:textId="1A30D737">
            <w:pPr>
              <w:rPr>
                <w:szCs w:val="22"/>
              </w:rPr>
            </w:pPr>
            <w:r w:rsidRPr="00762A71">
              <w:rPr>
                <w:szCs w:val="22"/>
              </w:rPr>
              <w:t xml:space="preserve"> $                1,000 </w:t>
            </w:r>
          </w:p>
        </w:tc>
      </w:tr>
      <w:tr w14:paraId="411CFFD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08042E" w14:textId="534DC9ED">
            <w:pPr>
              <w:jc w:val="right"/>
              <w:rPr>
                <w:szCs w:val="22"/>
              </w:rPr>
            </w:pPr>
            <w:r w:rsidRPr="4411F322">
              <w:rPr>
                <w:szCs w:val="22"/>
              </w:rPr>
              <w:t>21422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87B6AD" w14:textId="408212C9">
            <w:pPr>
              <w:rPr>
                <w:szCs w:val="22"/>
              </w:rPr>
            </w:pPr>
            <w:r w:rsidRPr="4411F322">
              <w:rPr>
                <w:szCs w:val="22"/>
              </w:rPr>
              <w:t>KCAL-TV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786017" w14:textId="3453E17F">
            <w:pPr>
              <w:jc w:val="right"/>
              <w:rPr>
                <w:szCs w:val="22"/>
              </w:rPr>
            </w:pPr>
            <w:r w:rsidRPr="4411F322">
              <w:rPr>
                <w:szCs w:val="22"/>
              </w:rPr>
              <w:t>18,258,912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9B51D7" w14:textId="28FB7930">
            <w:pPr>
              <w:jc w:val="right"/>
              <w:rPr>
                <w:szCs w:val="22"/>
              </w:rPr>
            </w:pPr>
            <w:r w:rsidRPr="4411F322">
              <w:rPr>
                <w:szCs w:val="22"/>
              </w:rPr>
              <w:t>17,586,821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E88605" w14:textId="5EBD1260">
            <w:pPr>
              <w:rPr>
                <w:szCs w:val="22"/>
              </w:rPr>
            </w:pPr>
            <w:r w:rsidRPr="00762A71">
              <w:rPr>
                <w:szCs w:val="22"/>
              </w:rPr>
              <w:t xml:space="preserve"> $            124,691 </w:t>
            </w:r>
          </w:p>
        </w:tc>
      </w:tr>
      <w:tr w14:paraId="2BABF59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AB02F9" w14:textId="5DB43256">
            <w:pPr>
              <w:jc w:val="right"/>
              <w:rPr>
                <w:szCs w:val="22"/>
              </w:rPr>
            </w:pPr>
            <w:r w:rsidRPr="4411F322">
              <w:rPr>
                <w:szCs w:val="22"/>
              </w:rPr>
              <w:t>11265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726279" w14:textId="09365B90">
            <w:pPr>
              <w:rPr>
                <w:szCs w:val="22"/>
              </w:rPr>
            </w:pPr>
            <w:r w:rsidRPr="4411F322">
              <w:rPr>
                <w:szCs w:val="22"/>
              </w:rPr>
              <w:t>KCAU-TV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CDF136" w14:textId="52E1613D">
            <w:pPr>
              <w:jc w:val="right"/>
              <w:rPr>
                <w:szCs w:val="22"/>
              </w:rPr>
            </w:pPr>
            <w:r w:rsidRPr="4411F322">
              <w:rPr>
                <w:szCs w:val="22"/>
              </w:rPr>
              <w:t>769,096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EEAED1" w14:textId="38A1A6B1">
            <w:pPr>
              <w:jc w:val="right"/>
              <w:rPr>
                <w:szCs w:val="22"/>
              </w:rPr>
            </w:pPr>
            <w:r w:rsidRPr="4411F322">
              <w:rPr>
                <w:szCs w:val="22"/>
              </w:rPr>
              <w:t>754,352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7933F6" w14:textId="1676CBF6">
            <w:pPr>
              <w:rPr>
                <w:szCs w:val="22"/>
              </w:rPr>
            </w:pPr>
            <w:r w:rsidRPr="00762A71">
              <w:rPr>
                <w:szCs w:val="22"/>
              </w:rPr>
              <w:t xml:space="preserve"> $                5,348 </w:t>
            </w:r>
          </w:p>
        </w:tc>
      </w:tr>
      <w:tr w14:paraId="37601B7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A5F3C6" w14:textId="2D7A8135">
            <w:pPr>
              <w:jc w:val="right"/>
              <w:rPr>
                <w:szCs w:val="22"/>
              </w:rPr>
            </w:pPr>
            <w:r w:rsidRPr="4411F322">
              <w:rPr>
                <w:szCs w:val="22"/>
              </w:rPr>
              <w:t>14867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FDAFDC" w14:textId="0B3EA5EE">
            <w:pPr>
              <w:rPr>
                <w:szCs w:val="22"/>
              </w:rPr>
            </w:pPr>
            <w:r w:rsidRPr="4411F322">
              <w:rPr>
                <w:szCs w:val="22"/>
              </w:rPr>
              <w:t>KCBA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914672" w14:textId="13BB650A">
            <w:pPr>
              <w:jc w:val="right"/>
              <w:rPr>
                <w:szCs w:val="22"/>
              </w:rPr>
            </w:pPr>
            <w:r w:rsidRPr="4411F322">
              <w:rPr>
                <w:szCs w:val="22"/>
              </w:rPr>
              <w:t>3,334,176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ED5D6F" w14:textId="5C73EE1F">
            <w:pPr>
              <w:jc w:val="right"/>
              <w:rPr>
                <w:szCs w:val="22"/>
              </w:rPr>
            </w:pPr>
            <w:r w:rsidRPr="4411F322">
              <w:rPr>
                <w:szCs w:val="22"/>
              </w:rPr>
              <w:t>2,557,080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DC6144" w14:textId="667B6319">
            <w:pPr>
              <w:rPr>
                <w:szCs w:val="22"/>
              </w:rPr>
            </w:pPr>
            <w:r w:rsidRPr="00762A71">
              <w:rPr>
                <w:szCs w:val="22"/>
              </w:rPr>
              <w:t xml:space="preserve"> $              18,130 </w:t>
            </w:r>
          </w:p>
        </w:tc>
      </w:tr>
      <w:tr w14:paraId="624912B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D4D0B4" w14:textId="7B09A927">
            <w:pPr>
              <w:jc w:val="right"/>
              <w:rPr>
                <w:szCs w:val="22"/>
              </w:rPr>
            </w:pPr>
            <w:r w:rsidRPr="4411F322">
              <w:rPr>
                <w:szCs w:val="22"/>
              </w:rPr>
              <w:t>27507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DC7BC4" w14:textId="18B3209B">
            <w:pPr>
              <w:rPr>
                <w:szCs w:val="22"/>
              </w:rPr>
            </w:pPr>
            <w:r w:rsidRPr="4411F322">
              <w:rPr>
                <w:szCs w:val="22"/>
              </w:rPr>
              <w:t>KCBD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CC9F47" w14:textId="3ACCBC70">
            <w:pPr>
              <w:jc w:val="right"/>
              <w:rPr>
                <w:szCs w:val="22"/>
              </w:rPr>
            </w:pPr>
            <w:r w:rsidRPr="4411F322">
              <w:rPr>
                <w:szCs w:val="22"/>
              </w:rPr>
              <w:t>426,315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5BB5C0" w14:textId="72BFB429">
            <w:pPr>
              <w:jc w:val="right"/>
              <w:rPr>
                <w:szCs w:val="22"/>
              </w:rPr>
            </w:pPr>
            <w:r w:rsidRPr="4411F322">
              <w:rPr>
                <w:szCs w:val="22"/>
              </w:rPr>
              <w:t>426,302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0D669E" w14:textId="2695A1E8">
            <w:pPr>
              <w:rPr>
                <w:szCs w:val="22"/>
              </w:rPr>
            </w:pPr>
            <w:r w:rsidRPr="00762A71">
              <w:rPr>
                <w:szCs w:val="22"/>
              </w:rPr>
              <w:t xml:space="preserve"> $                3,022 </w:t>
            </w:r>
          </w:p>
        </w:tc>
      </w:tr>
      <w:tr w14:paraId="365C63E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825147" w14:textId="1B9F9339">
            <w:pPr>
              <w:jc w:val="right"/>
              <w:rPr>
                <w:szCs w:val="22"/>
              </w:rPr>
            </w:pPr>
            <w:r w:rsidRPr="4411F322">
              <w:rPr>
                <w:szCs w:val="22"/>
              </w:rPr>
              <w:t>9628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2575CE" w14:textId="5B7A1682">
            <w:pPr>
              <w:rPr>
                <w:szCs w:val="22"/>
              </w:rPr>
            </w:pPr>
            <w:r w:rsidRPr="4411F322">
              <w:rPr>
                <w:szCs w:val="22"/>
              </w:rPr>
              <w:t>KCBS-TV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7EDDB3" w14:textId="029B0AAD">
            <w:pPr>
              <w:jc w:val="right"/>
              <w:rPr>
                <w:szCs w:val="22"/>
              </w:rPr>
            </w:pPr>
            <w:r w:rsidRPr="4411F322">
              <w:rPr>
                <w:szCs w:val="22"/>
              </w:rPr>
              <w:t>18,628,137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C9E12A" w14:textId="1CE15B4B">
            <w:pPr>
              <w:jc w:val="right"/>
              <w:rPr>
                <w:szCs w:val="22"/>
              </w:rPr>
            </w:pPr>
            <w:r w:rsidRPr="4411F322">
              <w:rPr>
                <w:szCs w:val="22"/>
              </w:rPr>
              <w:t>17,359,665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8B745B" w14:textId="5571035E">
            <w:pPr>
              <w:rPr>
                <w:szCs w:val="22"/>
              </w:rPr>
            </w:pPr>
            <w:r w:rsidRPr="00762A71">
              <w:rPr>
                <w:szCs w:val="22"/>
              </w:rPr>
              <w:t xml:space="preserve"> $            123,080 </w:t>
            </w:r>
          </w:p>
        </w:tc>
      </w:tr>
      <w:tr w14:paraId="34AF283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1081D0" w14:textId="3461297A">
            <w:pPr>
              <w:jc w:val="right"/>
              <w:rPr>
                <w:szCs w:val="22"/>
              </w:rPr>
            </w:pPr>
            <w:r w:rsidRPr="4411F322">
              <w:rPr>
                <w:szCs w:val="22"/>
              </w:rPr>
              <w:t>776213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71EC79" w14:textId="4312C30D">
            <w:pPr>
              <w:rPr>
                <w:szCs w:val="22"/>
              </w:rPr>
            </w:pPr>
            <w:r w:rsidRPr="4411F322">
              <w:rPr>
                <w:szCs w:val="22"/>
              </w:rPr>
              <w:t>KCBU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CDF828" w14:textId="0E0038A0">
            <w:pPr>
              <w:jc w:val="right"/>
              <w:rPr>
                <w:szCs w:val="22"/>
              </w:rPr>
            </w:pPr>
            <w:r w:rsidRPr="4411F322">
              <w:rPr>
                <w:szCs w:val="22"/>
              </w:rPr>
              <w:t>28,971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73721D" w14:textId="4956E3C6">
            <w:pPr>
              <w:jc w:val="right"/>
              <w:rPr>
                <w:szCs w:val="22"/>
              </w:rPr>
            </w:pPr>
            <w:r w:rsidRPr="4411F322">
              <w:rPr>
                <w:szCs w:val="22"/>
              </w:rPr>
              <w:t>23,368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2080BC" w14:textId="6B9B0EED">
            <w:pPr>
              <w:rPr>
                <w:szCs w:val="22"/>
              </w:rPr>
            </w:pPr>
            <w:r w:rsidRPr="00762A71">
              <w:rPr>
                <w:szCs w:val="22"/>
              </w:rPr>
              <w:t xml:space="preserve"> $                  166 </w:t>
            </w:r>
          </w:p>
        </w:tc>
      </w:tr>
      <w:tr w14:paraId="2157F8B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2C66E3" w14:textId="33FDC837">
            <w:pPr>
              <w:jc w:val="right"/>
              <w:rPr>
                <w:szCs w:val="22"/>
              </w:rPr>
            </w:pPr>
            <w:r w:rsidRPr="4411F322">
              <w:rPr>
                <w:szCs w:val="22"/>
              </w:rPr>
              <w:t>49750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69A4B7" w14:textId="08EEF716">
            <w:pPr>
              <w:rPr>
                <w:szCs w:val="22"/>
              </w:rPr>
            </w:pPr>
            <w:r w:rsidRPr="4411F322">
              <w:rPr>
                <w:szCs w:val="22"/>
              </w:rPr>
              <w:t>KCBY-TV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68EE56" w14:textId="339E6CBB">
            <w:pPr>
              <w:jc w:val="right"/>
              <w:rPr>
                <w:szCs w:val="22"/>
              </w:rPr>
            </w:pPr>
            <w:r w:rsidRPr="4411F322">
              <w:rPr>
                <w:szCs w:val="22"/>
              </w:rPr>
              <w:t>92,825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DEE674" w14:textId="7C1ABFA6">
            <w:pPr>
              <w:jc w:val="right"/>
              <w:rPr>
                <w:szCs w:val="22"/>
              </w:rPr>
            </w:pPr>
            <w:r w:rsidRPr="4411F322">
              <w:rPr>
                <w:szCs w:val="22"/>
              </w:rPr>
              <w:t>77,624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7BD406" w14:textId="36989BE0">
            <w:pPr>
              <w:rPr>
                <w:szCs w:val="22"/>
              </w:rPr>
            </w:pPr>
            <w:r w:rsidRPr="00762A71">
              <w:rPr>
                <w:szCs w:val="22"/>
              </w:rPr>
              <w:t xml:space="preserve"> $                  550 </w:t>
            </w:r>
          </w:p>
        </w:tc>
      </w:tr>
      <w:tr w14:paraId="3B62AF6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B0FBE7" w14:textId="6754A8C9">
            <w:pPr>
              <w:jc w:val="right"/>
              <w:rPr>
                <w:szCs w:val="22"/>
              </w:rPr>
            </w:pPr>
            <w:r w:rsidRPr="4411F322">
              <w:rPr>
                <w:szCs w:val="22"/>
              </w:rPr>
              <w:t>33710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D8B227" w14:textId="4E2CB519">
            <w:pPr>
              <w:rPr>
                <w:szCs w:val="22"/>
              </w:rPr>
            </w:pPr>
            <w:r w:rsidRPr="4411F322">
              <w:rPr>
                <w:szCs w:val="22"/>
              </w:rPr>
              <w:t>KCCI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3D24A6" w14:textId="62444CA8">
            <w:pPr>
              <w:jc w:val="right"/>
              <w:rPr>
                <w:szCs w:val="22"/>
              </w:rPr>
            </w:pPr>
            <w:r w:rsidRPr="4411F322">
              <w:rPr>
                <w:szCs w:val="22"/>
              </w:rPr>
              <w:t>1,216,146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C3B193" w14:textId="4AD1C6D2">
            <w:pPr>
              <w:jc w:val="right"/>
              <w:rPr>
                <w:szCs w:val="22"/>
              </w:rPr>
            </w:pPr>
            <w:r w:rsidRPr="4411F322">
              <w:rPr>
                <w:szCs w:val="22"/>
              </w:rPr>
              <w:t>1,209,219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5D7409" w14:textId="17A0AAEE">
            <w:pPr>
              <w:rPr>
                <w:szCs w:val="22"/>
              </w:rPr>
            </w:pPr>
            <w:r w:rsidRPr="00762A71">
              <w:rPr>
                <w:szCs w:val="22"/>
              </w:rPr>
              <w:t xml:space="preserve"> $                8,573 </w:t>
            </w:r>
          </w:p>
        </w:tc>
      </w:tr>
      <w:tr w14:paraId="4D976F7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6F015F" w14:textId="785B1C3D">
            <w:pPr>
              <w:jc w:val="right"/>
              <w:rPr>
                <w:szCs w:val="22"/>
              </w:rPr>
            </w:pPr>
            <w:r w:rsidRPr="4411F322">
              <w:rPr>
                <w:szCs w:val="22"/>
              </w:rPr>
              <w:t>9640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643F0B" w14:textId="0133B27D">
            <w:pPr>
              <w:rPr>
                <w:szCs w:val="22"/>
              </w:rPr>
            </w:pPr>
            <w:r w:rsidRPr="4411F322">
              <w:rPr>
                <w:szCs w:val="22"/>
              </w:rPr>
              <w:t>KCCW-TV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35791B" w14:textId="366BA2B0">
            <w:pPr>
              <w:jc w:val="right"/>
              <w:rPr>
                <w:szCs w:val="22"/>
              </w:rPr>
            </w:pPr>
            <w:r w:rsidRPr="4411F322">
              <w:rPr>
                <w:szCs w:val="22"/>
              </w:rPr>
              <w:t>294,831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356EB7" w14:textId="0D2DD1C8">
            <w:pPr>
              <w:jc w:val="right"/>
              <w:rPr>
                <w:szCs w:val="22"/>
              </w:rPr>
            </w:pPr>
            <w:r w:rsidRPr="4411F322">
              <w:rPr>
                <w:szCs w:val="22"/>
              </w:rPr>
              <w:t>287,246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D411DF" w14:textId="09CA3C0A">
            <w:pPr>
              <w:rPr>
                <w:szCs w:val="22"/>
              </w:rPr>
            </w:pPr>
            <w:r w:rsidRPr="00762A71">
              <w:rPr>
                <w:szCs w:val="22"/>
              </w:rPr>
              <w:t xml:space="preserve"> $                2,037 </w:t>
            </w:r>
          </w:p>
        </w:tc>
      </w:tr>
      <w:tr w14:paraId="382E60C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5C061F" w14:textId="219BBDA5">
            <w:pPr>
              <w:jc w:val="right"/>
              <w:rPr>
                <w:szCs w:val="22"/>
              </w:rPr>
            </w:pPr>
            <w:r w:rsidRPr="4411F322">
              <w:rPr>
                <w:szCs w:val="22"/>
              </w:rPr>
              <w:t>63158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DD182D" w14:textId="1F736228">
            <w:pPr>
              <w:rPr>
                <w:szCs w:val="22"/>
              </w:rPr>
            </w:pPr>
            <w:r w:rsidRPr="4411F322">
              <w:rPr>
                <w:szCs w:val="22"/>
              </w:rPr>
              <w:t>KCDO-TV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C0BA79" w14:textId="30C6097A">
            <w:pPr>
              <w:jc w:val="right"/>
              <w:rPr>
                <w:szCs w:val="22"/>
              </w:rPr>
            </w:pPr>
            <w:r w:rsidRPr="4411F322">
              <w:rPr>
                <w:szCs w:val="22"/>
              </w:rPr>
              <w:t>3,305,368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337496" w14:textId="7E8C6482">
            <w:pPr>
              <w:jc w:val="right"/>
              <w:rPr>
                <w:szCs w:val="22"/>
              </w:rPr>
            </w:pPr>
            <w:r w:rsidRPr="4411F322">
              <w:rPr>
                <w:szCs w:val="22"/>
              </w:rPr>
              <w:t>3,160,730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DC1C8B" w14:textId="2E6DFB5D">
            <w:pPr>
              <w:rPr>
                <w:szCs w:val="22"/>
              </w:rPr>
            </w:pPr>
            <w:r w:rsidRPr="00762A71">
              <w:rPr>
                <w:szCs w:val="22"/>
              </w:rPr>
              <w:t xml:space="preserve"> $              22,410 </w:t>
            </w:r>
          </w:p>
        </w:tc>
      </w:tr>
      <w:tr w14:paraId="1C05509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56368D" w14:textId="109C0D69">
            <w:pPr>
              <w:jc w:val="right"/>
              <w:rPr>
                <w:szCs w:val="22"/>
              </w:rPr>
            </w:pPr>
            <w:r w:rsidRPr="4411F322">
              <w:rPr>
                <w:szCs w:val="22"/>
              </w:rPr>
              <w:t>62424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FFB12E" w14:textId="43B391E4">
            <w:pPr>
              <w:rPr>
                <w:szCs w:val="22"/>
              </w:rPr>
            </w:pPr>
            <w:r w:rsidRPr="4411F322">
              <w:rPr>
                <w:szCs w:val="22"/>
              </w:rPr>
              <w:t>KCDT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E5D361" w14:textId="5353E622">
            <w:pPr>
              <w:jc w:val="right"/>
              <w:rPr>
                <w:szCs w:val="22"/>
              </w:rPr>
            </w:pPr>
            <w:r w:rsidRPr="4411F322">
              <w:rPr>
                <w:szCs w:val="22"/>
              </w:rPr>
              <w:t>807,726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1A8548" w14:textId="66D98D94">
            <w:pPr>
              <w:jc w:val="right"/>
              <w:rPr>
                <w:szCs w:val="22"/>
              </w:rPr>
            </w:pPr>
            <w:r w:rsidRPr="4411F322">
              <w:rPr>
                <w:szCs w:val="22"/>
              </w:rPr>
              <w:t>762,258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C2EF8C" w14:textId="4C50ED4F">
            <w:pPr>
              <w:rPr>
                <w:szCs w:val="22"/>
              </w:rPr>
            </w:pPr>
            <w:r w:rsidRPr="00762A71">
              <w:rPr>
                <w:szCs w:val="22"/>
              </w:rPr>
              <w:t xml:space="preserve"> $                5,404 </w:t>
            </w:r>
          </w:p>
        </w:tc>
      </w:tr>
      <w:tr w14:paraId="2448B47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26E82E" w14:textId="7D162BAF">
            <w:pPr>
              <w:jc w:val="right"/>
              <w:rPr>
                <w:szCs w:val="22"/>
              </w:rPr>
            </w:pPr>
            <w:r w:rsidRPr="4411F322">
              <w:rPr>
                <w:szCs w:val="22"/>
              </w:rPr>
              <w:t>83913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8FE0C3" w14:textId="4793972B">
            <w:pPr>
              <w:rPr>
                <w:szCs w:val="22"/>
              </w:rPr>
            </w:pPr>
            <w:r w:rsidRPr="4411F322">
              <w:rPr>
                <w:szCs w:val="22"/>
              </w:rPr>
              <w:t>KCEB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7CE4E0" w14:textId="5EB2AF57">
            <w:pPr>
              <w:jc w:val="right"/>
              <w:rPr>
                <w:szCs w:val="22"/>
              </w:rPr>
            </w:pPr>
            <w:r w:rsidRPr="4411F322">
              <w:rPr>
                <w:szCs w:val="22"/>
              </w:rPr>
              <w:t>446,377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75E593" w14:textId="4C03F4F4">
            <w:pPr>
              <w:jc w:val="right"/>
              <w:rPr>
                <w:szCs w:val="22"/>
              </w:rPr>
            </w:pPr>
            <w:r w:rsidRPr="4411F322">
              <w:rPr>
                <w:szCs w:val="22"/>
              </w:rPr>
              <w:t>445,850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8E9A8B" w14:textId="1CCD6D03">
            <w:pPr>
              <w:rPr>
                <w:szCs w:val="22"/>
              </w:rPr>
            </w:pPr>
            <w:r w:rsidRPr="00762A71">
              <w:rPr>
                <w:szCs w:val="22"/>
              </w:rPr>
              <w:t xml:space="preserve"> $                3,161 </w:t>
            </w:r>
          </w:p>
        </w:tc>
      </w:tr>
      <w:tr w14:paraId="2A4C023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9A30DB" w14:textId="4ADDD732">
            <w:pPr>
              <w:jc w:val="right"/>
              <w:rPr>
                <w:szCs w:val="22"/>
              </w:rPr>
            </w:pPr>
            <w:r w:rsidRPr="4411F322">
              <w:rPr>
                <w:szCs w:val="22"/>
              </w:rPr>
              <w:t>57219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7BF070" w14:textId="0C3A3715">
            <w:pPr>
              <w:rPr>
                <w:szCs w:val="22"/>
              </w:rPr>
            </w:pPr>
            <w:r w:rsidRPr="4411F322">
              <w:rPr>
                <w:szCs w:val="22"/>
              </w:rPr>
              <w:t>KCEC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7F58DC" w14:textId="61B91388">
            <w:pPr>
              <w:jc w:val="right"/>
              <w:rPr>
                <w:szCs w:val="22"/>
              </w:rPr>
            </w:pPr>
            <w:r w:rsidRPr="4411F322">
              <w:rPr>
                <w:szCs w:val="22"/>
              </w:rPr>
              <w:t>4,497,531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AFCE5B" w14:textId="08E24DC0">
            <w:pPr>
              <w:jc w:val="right"/>
              <w:rPr>
                <w:szCs w:val="22"/>
              </w:rPr>
            </w:pPr>
            <w:r w:rsidRPr="4411F322">
              <w:rPr>
                <w:szCs w:val="22"/>
              </w:rPr>
              <w:t>4,237,580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B2599F" w14:textId="0FDBC81C">
            <w:pPr>
              <w:rPr>
                <w:szCs w:val="22"/>
              </w:rPr>
            </w:pPr>
            <w:r w:rsidRPr="00762A71">
              <w:rPr>
                <w:szCs w:val="22"/>
              </w:rPr>
              <w:t xml:space="preserve"> $              30,044 </w:t>
            </w:r>
          </w:p>
        </w:tc>
      </w:tr>
      <w:tr w14:paraId="2120CF2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4086DE" w14:textId="5F620CC7">
            <w:pPr>
              <w:jc w:val="right"/>
              <w:rPr>
                <w:szCs w:val="22"/>
              </w:rPr>
            </w:pPr>
            <w:r w:rsidRPr="4411F322">
              <w:rPr>
                <w:szCs w:val="22"/>
              </w:rPr>
              <w:t>10245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9352D7" w14:textId="7AAEF83F">
            <w:pPr>
              <w:rPr>
                <w:szCs w:val="22"/>
              </w:rPr>
            </w:pPr>
            <w:r w:rsidRPr="4411F322">
              <w:rPr>
                <w:szCs w:val="22"/>
              </w:rPr>
              <w:t>KCEN-TV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C10BFD" w14:textId="2C74BAFB">
            <w:pPr>
              <w:jc w:val="right"/>
              <w:rPr>
                <w:szCs w:val="22"/>
              </w:rPr>
            </w:pPr>
            <w:r w:rsidRPr="4411F322">
              <w:rPr>
                <w:szCs w:val="22"/>
              </w:rPr>
              <w:t>2,224,490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662126" w14:textId="5620BD56">
            <w:pPr>
              <w:jc w:val="right"/>
              <w:rPr>
                <w:szCs w:val="22"/>
              </w:rPr>
            </w:pPr>
            <w:r w:rsidRPr="4411F322">
              <w:rPr>
                <w:szCs w:val="22"/>
              </w:rPr>
              <w:t>2,174,193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C84799" w14:textId="7D98A09A">
            <w:pPr>
              <w:rPr>
                <w:szCs w:val="22"/>
              </w:rPr>
            </w:pPr>
            <w:r w:rsidRPr="00762A71">
              <w:rPr>
                <w:szCs w:val="22"/>
              </w:rPr>
              <w:t xml:space="preserve"> $              15,415 </w:t>
            </w:r>
          </w:p>
        </w:tc>
      </w:tr>
      <w:tr w14:paraId="200D0B2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A52A4A" w14:textId="2FF40A7C">
            <w:pPr>
              <w:jc w:val="right"/>
              <w:rPr>
                <w:szCs w:val="22"/>
              </w:rPr>
            </w:pPr>
            <w:r w:rsidRPr="4411F322">
              <w:rPr>
                <w:szCs w:val="22"/>
              </w:rPr>
              <w:t>13058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722D92" w14:textId="2A83FAE0">
            <w:pPr>
              <w:rPr>
                <w:szCs w:val="22"/>
              </w:rPr>
            </w:pPr>
            <w:r w:rsidRPr="4411F322">
              <w:rPr>
                <w:szCs w:val="22"/>
              </w:rPr>
              <w:t>KCET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365D1E" w14:textId="6BF29AEF">
            <w:pPr>
              <w:jc w:val="right"/>
              <w:rPr>
                <w:szCs w:val="22"/>
              </w:rPr>
            </w:pPr>
            <w:r w:rsidRPr="4411F322">
              <w:rPr>
                <w:szCs w:val="22"/>
              </w:rPr>
              <w:t>17,868,933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7C8779" w14:textId="3A28946D">
            <w:pPr>
              <w:jc w:val="right"/>
              <w:rPr>
                <w:szCs w:val="22"/>
              </w:rPr>
            </w:pPr>
            <w:r w:rsidRPr="4411F322">
              <w:rPr>
                <w:szCs w:val="22"/>
              </w:rPr>
              <w:t>16,310,676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D6B9F7" w14:textId="63562A41">
            <w:pPr>
              <w:rPr>
                <w:szCs w:val="22"/>
              </w:rPr>
            </w:pPr>
            <w:r w:rsidRPr="00762A71">
              <w:rPr>
                <w:szCs w:val="22"/>
              </w:rPr>
              <w:t xml:space="preserve"> $            115,643 </w:t>
            </w:r>
          </w:p>
        </w:tc>
      </w:tr>
      <w:tr w14:paraId="02FDA3F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24A1A2" w14:textId="3D313CFE">
            <w:pPr>
              <w:jc w:val="right"/>
              <w:rPr>
                <w:szCs w:val="22"/>
              </w:rPr>
            </w:pPr>
            <w:r w:rsidRPr="4411F322">
              <w:rPr>
                <w:szCs w:val="22"/>
              </w:rPr>
              <w:t>18079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2BF1EA" w14:textId="6DC21707">
            <w:pPr>
              <w:rPr>
                <w:szCs w:val="22"/>
              </w:rPr>
            </w:pPr>
            <w:r w:rsidRPr="4411F322">
              <w:rPr>
                <w:szCs w:val="22"/>
              </w:rPr>
              <w:t>KCFW-TV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8BF46D" w14:textId="1B90B65D">
            <w:pPr>
              <w:jc w:val="right"/>
              <w:rPr>
                <w:szCs w:val="22"/>
              </w:rPr>
            </w:pPr>
            <w:r w:rsidRPr="4411F322">
              <w:rPr>
                <w:szCs w:val="22"/>
              </w:rPr>
              <w:t>196,292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F508E1" w14:textId="68CD90A4">
            <w:pPr>
              <w:jc w:val="right"/>
              <w:rPr>
                <w:szCs w:val="22"/>
              </w:rPr>
            </w:pPr>
            <w:r w:rsidRPr="4411F322">
              <w:rPr>
                <w:szCs w:val="22"/>
              </w:rPr>
              <w:t>157,001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17EB41" w14:textId="7B9FF89F">
            <w:pPr>
              <w:rPr>
                <w:szCs w:val="22"/>
              </w:rPr>
            </w:pPr>
            <w:r w:rsidRPr="00762A71">
              <w:rPr>
                <w:szCs w:val="22"/>
              </w:rPr>
              <w:t xml:space="preserve"> $                1,113 </w:t>
            </w:r>
          </w:p>
        </w:tc>
      </w:tr>
      <w:tr w14:paraId="7BBBEDB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2B7863" w14:textId="561EAA57">
            <w:pPr>
              <w:jc w:val="right"/>
              <w:rPr>
                <w:szCs w:val="22"/>
              </w:rPr>
            </w:pPr>
            <w:r w:rsidRPr="4411F322">
              <w:rPr>
                <w:szCs w:val="22"/>
              </w:rPr>
              <w:t>132606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147121" w14:textId="4DB1033B">
            <w:pPr>
              <w:rPr>
                <w:szCs w:val="22"/>
              </w:rPr>
            </w:pPr>
            <w:r w:rsidRPr="4411F322">
              <w:rPr>
                <w:szCs w:val="22"/>
              </w:rPr>
              <w:t>KCGE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E17572" w14:textId="68EDAF14">
            <w:pPr>
              <w:jc w:val="right"/>
              <w:rPr>
                <w:szCs w:val="22"/>
              </w:rPr>
            </w:pPr>
            <w:r w:rsidRPr="4411F322">
              <w:rPr>
                <w:szCs w:val="22"/>
              </w:rPr>
              <w:t>129,876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DBB228" w14:textId="16D3EAFE">
            <w:pPr>
              <w:jc w:val="right"/>
              <w:rPr>
                <w:szCs w:val="22"/>
              </w:rPr>
            </w:pPr>
            <w:r w:rsidRPr="4411F322">
              <w:rPr>
                <w:szCs w:val="22"/>
              </w:rPr>
              <w:t>129,876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E611F2" w14:textId="4311D303">
            <w:pPr>
              <w:rPr>
                <w:szCs w:val="22"/>
              </w:rPr>
            </w:pPr>
            <w:r w:rsidRPr="00762A71">
              <w:rPr>
                <w:szCs w:val="22"/>
              </w:rPr>
              <w:t xml:space="preserve"> $                  921 </w:t>
            </w:r>
          </w:p>
        </w:tc>
      </w:tr>
      <w:tr w14:paraId="31141A9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64AE44" w14:textId="552F27D2">
            <w:pPr>
              <w:jc w:val="right"/>
              <w:rPr>
                <w:szCs w:val="22"/>
              </w:rPr>
            </w:pPr>
            <w:r w:rsidRPr="4411F322">
              <w:rPr>
                <w:szCs w:val="22"/>
              </w:rPr>
              <w:t>60793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81BC10" w14:textId="078A5F0F">
            <w:pPr>
              <w:rPr>
                <w:szCs w:val="22"/>
              </w:rPr>
            </w:pPr>
            <w:r w:rsidRPr="4411F322">
              <w:rPr>
                <w:szCs w:val="22"/>
              </w:rPr>
              <w:t>KCHF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B0F79D" w14:textId="722A1221">
            <w:pPr>
              <w:jc w:val="right"/>
              <w:rPr>
                <w:szCs w:val="22"/>
              </w:rPr>
            </w:pPr>
            <w:r w:rsidRPr="4411F322">
              <w:rPr>
                <w:szCs w:val="22"/>
              </w:rPr>
              <w:t>1,175,596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274E2E" w14:textId="6A9CD850">
            <w:pPr>
              <w:jc w:val="right"/>
              <w:rPr>
                <w:szCs w:val="22"/>
              </w:rPr>
            </w:pPr>
            <w:r w:rsidRPr="4411F322">
              <w:rPr>
                <w:szCs w:val="22"/>
              </w:rPr>
              <w:t>1,148,137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A1857A" w14:textId="1DD8FF9F">
            <w:pPr>
              <w:rPr>
                <w:szCs w:val="22"/>
              </w:rPr>
            </w:pPr>
            <w:r w:rsidRPr="00762A71">
              <w:rPr>
                <w:szCs w:val="22"/>
              </w:rPr>
              <w:t xml:space="preserve"> $                8,140 </w:t>
            </w:r>
          </w:p>
        </w:tc>
      </w:tr>
      <w:tr w14:paraId="17DD97B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8D875B" w14:textId="70DD5105">
            <w:pPr>
              <w:jc w:val="right"/>
              <w:rPr>
                <w:szCs w:val="22"/>
              </w:rPr>
            </w:pPr>
            <w:r w:rsidRPr="4411F322">
              <w:rPr>
                <w:szCs w:val="22"/>
              </w:rPr>
              <w:t>33722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DB58E3" w14:textId="5A313890">
            <w:pPr>
              <w:rPr>
                <w:szCs w:val="22"/>
              </w:rPr>
            </w:pPr>
            <w:r w:rsidRPr="4411F322">
              <w:rPr>
                <w:szCs w:val="22"/>
              </w:rPr>
              <w:t>KCIT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A81F51" w14:textId="14124A61">
            <w:pPr>
              <w:jc w:val="right"/>
              <w:rPr>
                <w:szCs w:val="22"/>
              </w:rPr>
            </w:pPr>
            <w:r w:rsidRPr="4411F322">
              <w:rPr>
                <w:szCs w:val="22"/>
              </w:rPr>
              <w:t>392,243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7C89CA" w14:textId="2651CA8F">
            <w:pPr>
              <w:jc w:val="right"/>
              <w:rPr>
                <w:szCs w:val="22"/>
              </w:rPr>
            </w:pPr>
            <w:r w:rsidRPr="4411F322">
              <w:rPr>
                <w:szCs w:val="22"/>
              </w:rPr>
              <w:t>391,646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E0E5BD" w14:textId="28D32EF6">
            <w:pPr>
              <w:rPr>
                <w:szCs w:val="22"/>
              </w:rPr>
            </w:pPr>
            <w:r w:rsidRPr="00762A71">
              <w:rPr>
                <w:szCs w:val="22"/>
              </w:rPr>
              <w:t xml:space="preserve"> $                2,777 </w:t>
            </w:r>
          </w:p>
        </w:tc>
      </w:tr>
      <w:tr w14:paraId="3BAE563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8A38ED" w14:textId="5C9DD4BA">
            <w:pPr>
              <w:jc w:val="right"/>
              <w:rPr>
                <w:szCs w:val="22"/>
              </w:rPr>
            </w:pPr>
            <w:r w:rsidRPr="4411F322">
              <w:rPr>
                <w:szCs w:val="22"/>
              </w:rPr>
              <w:t>62468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23E03F" w14:textId="2DD6815F">
            <w:pPr>
              <w:rPr>
                <w:szCs w:val="22"/>
              </w:rPr>
            </w:pPr>
            <w:r w:rsidRPr="4411F322">
              <w:rPr>
                <w:szCs w:val="22"/>
              </w:rPr>
              <w:t>KCKA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587397" w14:textId="40192D0D">
            <w:pPr>
              <w:jc w:val="right"/>
              <w:rPr>
                <w:szCs w:val="22"/>
              </w:rPr>
            </w:pPr>
            <w:r w:rsidRPr="4411F322">
              <w:rPr>
                <w:szCs w:val="22"/>
              </w:rPr>
              <w:t>1,082,723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83C376" w14:textId="6EBFC5DB">
            <w:pPr>
              <w:jc w:val="right"/>
              <w:rPr>
                <w:szCs w:val="22"/>
              </w:rPr>
            </w:pPr>
            <w:r w:rsidRPr="4411F322">
              <w:rPr>
                <w:szCs w:val="22"/>
              </w:rPr>
              <w:t>906,771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958A31" w14:textId="48BD4FAF">
            <w:pPr>
              <w:rPr>
                <w:szCs w:val="22"/>
              </w:rPr>
            </w:pPr>
            <w:r w:rsidRPr="00762A71">
              <w:rPr>
                <w:szCs w:val="22"/>
              </w:rPr>
              <w:t xml:space="preserve"> $                6,429 </w:t>
            </w:r>
          </w:p>
        </w:tc>
      </w:tr>
      <w:tr w14:paraId="0569B43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B45154" w14:textId="23AC5810">
            <w:pPr>
              <w:jc w:val="right"/>
              <w:rPr>
                <w:szCs w:val="22"/>
              </w:rPr>
            </w:pPr>
            <w:r w:rsidRPr="4411F322">
              <w:rPr>
                <w:szCs w:val="22"/>
              </w:rPr>
              <w:t>41969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5146D3" w14:textId="3B613184">
            <w:pPr>
              <w:rPr>
                <w:szCs w:val="22"/>
              </w:rPr>
            </w:pPr>
            <w:r w:rsidRPr="4411F322">
              <w:rPr>
                <w:szCs w:val="22"/>
              </w:rPr>
              <w:t>KCLO-TV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11F9D8" w14:textId="4D43126E">
            <w:pPr>
              <w:jc w:val="right"/>
              <w:rPr>
                <w:szCs w:val="22"/>
              </w:rPr>
            </w:pPr>
            <w:r w:rsidRPr="4411F322">
              <w:rPr>
                <w:szCs w:val="22"/>
              </w:rPr>
              <w:t>150,949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B43FE4" w14:textId="23CFF1F5">
            <w:pPr>
              <w:jc w:val="right"/>
              <w:rPr>
                <w:szCs w:val="22"/>
              </w:rPr>
            </w:pPr>
            <w:r w:rsidRPr="4411F322">
              <w:rPr>
                <w:szCs w:val="22"/>
              </w:rPr>
              <w:t>145,392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2EF220" w14:textId="21A6CEE2">
            <w:pPr>
              <w:rPr>
                <w:szCs w:val="22"/>
              </w:rPr>
            </w:pPr>
            <w:r w:rsidRPr="00762A71">
              <w:rPr>
                <w:szCs w:val="22"/>
              </w:rPr>
              <w:t xml:space="preserve"> $                1,031 </w:t>
            </w:r>
          </w:p>
        </w:tc>
      </w:tr>
      <w:tr w14:paraId="186F6B9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AEA7E9" w14:textId="0B739CAE">
            <w:pPr>
              <w:jc w:val="right"/>
              <w:rPr>
                <w:szCs w:val="22"/>
              </w:rPr>
            </w:pPr>
            <w:r w:rsidRPr="4411F322">
              <w:rPr>
                <w:szCs w:val="22"/>
              </w:rPr>
              <w:t>47903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BFE3AC" w14:textId="03F2D5BF">
            <w:pPr>
              <w:rPr>
                <w:szCs w:val="22"/>
              </w:rPr>
            </w:pPr>
            <w:r w:rsidRPr="4411F322">
              <w:rPr>
                <w:szCs w:val="22"/>
              </w:rPr>
              <w:t>KCNC-TV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90223C" w14:textId="18978555">
            <w:pPr>
              <w:jc w:val="right"/>
              <w:rPr>
                <w:szCs w:val="22"/>
              </w:rPr>
            </w:pPr>
            <w:r w:rsidRPr="4411F322">
              <w:rPr>
                <w:szCs w:val="22"/>
              </w:rPr>
              <w:t>4,460,509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77DA4E" w14:textId="00E92B48">
            <w:pPr>
              <w:jc w:val="right"/>
              <w:rPr>
                <w:szCs w:val="22"/>
              </w:rPr>
            </w:pPr>
            <w:r w:rsidRPr="4411F322">
              <w:rPr>
                <w:szCs w:val="22"/>
              </w:rPr>
              <w:t>4,175,114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DCE96D" w14:textId="175B7392">
            <w:pPr>
              <w:rPr>
                <w:szCs w:val="22"/>
              </w:rPr>
            </w:pPr>
            <w:r w:rsidRPr="00762A71">
              <w:rPr>
                <w:szCs w:val="22"/>
              </w:rPr>
              <w:t xml:space="preserve"> $              29,602 </w:t>
            </w:r>
          </w:p>
        </w:tc>
      </w:tr>
      <w:tr w14:paraId="1DF9336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F13D51" w14:textId="1807CDDB">
            <w:pPr>
              <w:jc w:val="right"/>
              <w:rPr>
                <w:szCs w:val="22"/>
              </w:rPr>
            </w:pPr>
            <w:r w:rsidRPr="4411F322">
              <w:rPr>
                <w:szCs w:val="22"/>
              </w:rPr>
              <w:t>71586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BA8720" w14:textId="6F32E52D">
            <w:pPr>
              <w:rPr>
                <w:szCs w:val="22"/>
              </w:rPr>
            </w:pPr>
            <w:r w:rsidRPr="4411F322">
              <w:rPr>
                <w:szCs w:val="22"/>
              </w:rPr>
              <w:t>KCNS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2375FA" w14:textId="76801F51">
            <w:pPr>
              <w:jc w:val="right"/>
              <w:rPr>
                <w:szCs w:val="22"/>
              </w:rPr>
            </w:pPr>
            <w:r w:rsidRPr="4411F322">
              <w:rPr>
                <w:szCs w:val="22"/>
              </w:rPr>
              <w:t>9,007,762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ACAD92" w14:textId="4FF49F90">
            <w:pPr>
              <w:jc w:val="right"/>
              <w:rPr>
                <w:szCs w:val="22"/>
              </w:rPr>
            </w:pPr>
            <w:r w:rsidRPr="4411F322">
              <w:rPr>
                <w:szCs w:val="22"/>
              </w:rPr>
              <w:t>8,012,556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7EA584" w14:textId="2A6D55BF">
            <w:pPr>
              <w:rPr>
                <w:szCs w:val="22"/>
              </w:rPr>
            </w:pPr>
            <w:r w:rsidRPr="00762A71">
              <w:rPr>
                <w:szCs w:val="22"/>
              </w:rPr>
              <w:t xml:space="preserve"> $              56,809 </w:t>
            </w:r>
          </w:p>
        </w:tc>
      </w:tr>
      <w:tr w14:paraId="472FD87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5C066C" w14:textId="70C69584">
            <w:pPr>
              <w:jc w:val="right"/>
              <w:rPr>
                <w:szCs w:val="22"/>
              </w:rPr>
            </w:pPr>
            <w:r w:rsidRPr="4411F322">
              <w:rPr>
                <w:szCs w:val="22"/>
              </w:rPr>
              <w:t>33742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88BDFD" w14:textId="297F7DAD">
            <w:pPr>
              <w:rPr>
                <w:szCs w:val="22"/>
              </w:rPr>
            </w:pPr>
            <w:r w:rsidRPr="4411F322">
              <w:rPr>
                <w:szCs w:val="22"/>
              </w:rPr>
              <w:t>KCOP-TV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6CF92A" w14:textId="46CE2FA2">
            <w:pPr>
              <w:jc w:val="right"/>
              <w:rPr>
                <w:szCs w:val="22"/>
              </w:rPr>
            </w:pPr>
            <w:r w:rsidRPr="4411F322">
              <w:rPr>
                <w:szCs w:val="22"/>
              </w:rPr>
              <w:t>18,134,022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2DF7D4" w14:textId="00804E92">
            <w:pPr>
              <w:jc w:val="right"/>
              <w:rPr>
                <w:szCs w:val="22"/>
              </w:rPr>
            </w:pPr>
            <w:r w:rsidRPr="4411F322">
              <w:rPr>
                <w:szCs w:val="22"/>
              </w:rPr>
              <w:t>17,318,605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1085BD" w14:textId="3F7F5295">
            <w:pPr>
              <w:rPr>
                <w:szCs w:val="22"/>
              </w:rPr>
            </w:pPr>
            <w:r w:rsidRPr="00762A71">
              <w:rPr>
                <w:szCs w:val="22"/>
              </w:rPr>
              <w:t xml:space="preserve"> $            122,789 </w:t>
            </w:r>
          </w:p>
        </w:tc>
      </w:tr>
      <w:tr w14:paraId="0C6A62D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9E8F0C" w14:textId="3E16BB41">
            <w:pPr>
              <w:jc w:val="right"/>
              <w:rPr>
                <w:szCs w:val="22"/>
              </w:rPr>
            </w:pPr>
            <w:r w:rsidRPr="4411F322">
              <w:rPr>
                <w:szCs w:val="22"/>
              </w:rPr>
              <w:t>19117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D5500B" w14:textId="3E516007">
            <w:pPr>
              <w:rPr>
                <w:szCs w:val="22"/>
              </w:rPr>
            </w:pPr>
            <w:r w:rsidRPr="4411F322">
              <w:rPr>
                <w:szCs w:val="22"/>
              </w:rPr>
              <w:t>KCOS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DC7B83" w14:textId="081B789A">
            <w:pPr>
              <w:jc w:val="right"/>
              <w:rPr>
                <w:szCs w:val="22"/>
              </w:rPr>
            </w:pPr>
            <w:r w:rsidRPr="4411F322">
              <w:rPr>
                <w:szCs w:val="22"/>
              </w:rPr>
              <w:t>1,092,982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E33A41" w14:textId="40785C23">
            <w:pPr>
              <w:jc w:val="right"/>
              <w:rPr>
                <w:szCs w:val="22"/>
              </w:rPr>
            </w:pPr>
            <w:r w:rsidRPr="4411F322">
              <w:rPr>
                <w:szCs w:val="22"/>
              </w:rPr>
              <w:t>1,092,792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872D6A" w14:textId="129001F0">
            <w:pPr>
              <w:rPr>
                <w:szCs w:val="22"/>
              </w:rPr>
            </w:pPr>
            <w:r w:rsidRPr="00762A71">
              <w:rPr>
                <w:szCs w:val="22"/>
              </w:rPr>
              <w:t xml:space="preserve"> $                7,748 </w:t>
            </w:r>
          </w:p>
        </w:tc>
      </w:tr>
      <w:tr w14:paraId="4E0D9BE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6DEAF4" w14:textId="5F3239C7">
            <w:pPr>
              <w:jc w:val="right"/>
              <w:rPr>
                <w:szCs w:val="22"/>
              </w:rPr>
            </w:pPr>
            <w:r w:rsidRPr="4411F322">
              <w:rPr>
                <w:szCs w:val="22"/>
              </w:rPr>
              <w:t>63165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E0DE96" w14:textId="1CCAA281">
            <w:pPr>
              <w:rPr>
                <w:szCs w:val="22"/>
              </w:rPr>
            </w:pPr>
            <w:r w:rsidRPr="4411F322">
              <w:rPr>
                <w:szCs w:val="22"/>
              </w:rPr>
              <w:t>KCOY-TV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DFC4E0" w14:textId="71ADE387">
            <w:pPr>
              <w:jc w:val="right"/>
              <w:rPr>
                <w:szCs w:val="22"/>
              </w:rPr>
            </w:pPr>
            <w:r w:rsidRPr="4411F322">
              <w:rPr>
                <w:szCs w:val="22"/>
              </w:rPr>
              <w:t>700,154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AB1358" w14:textId="4FB979A7">
            <w:pPr>
              <w:jc w:val="right"/>
              <w:rPr>
                <w:szCs w:val="22"/>
              </w:rPr>
            </w:pPr>
            <w:r w:rsidRPr="4411F322">
              <w:rPr>
                <w:szCs w:val="22"/>
              </w:rPr>
              <w:t>478,768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C38266" w14:textId="39A70591">
            <w:pPr>
              <w:rPr>
                <w:szCs w:val="22"/>
              </w:rPr>
            </w:pPr>
            <w:r w:rsidRPr="00762A71">
              <w:rPr>
                <w:szCs w:val="22"/>
              </w:rPr>
              <w:t xml:space="preserve"> $                3,394 </w:t>
            </w:r>
          </w:p>
        </w:tc>
      </w:tr>
      <w:tr w14:paraId="54C3B02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565B74" w14:textId="5BF888BE">
            <w:pPr>
              <w:jc w:val="right"/>
              <w:rPr>
                <w:szCs w:val="22"/>
              </w:rPr>
            </w:pPr>
            <w:r w:rsidRPr="4411F322">
              <w:rPr>
                <w:szCs w:val="22"/>
              </w:rPr>
              <w:t>33894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DA8A64" w14:textId="1D9091AF">
            <w:pPr>
              <w:rPr>
                <w:szCs w:val="22"/>
              </w:rPr>
            </w:pPr>
            <w:r w:rsidRPr="4411F322">
              <w:rPr>
                <w:szCs w:val="22"/>
              </w:rPr>
              <w:t>KCPQ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41ED6C" w14:textId="137ABFA9">
            <w:pPr>
              <w:jc w:val="right"/>
              <w:rPr>
                <w:szCs w:val="22"/>
              </w:rPr>
            </w:pPr>
            <w:r w:rsidRPr="4411F322">
              <w:rPr>
                <w:szCs w:val="22"/>
              </w:rPr>
              <w:t>5,131,164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35A420" w14:textId="7212F77D">
            <w:pPr>
              <w:jc w:val="right"/>
              <w:rPr>
                <w:szCs w:val="22"/>
              </w:rPr>
            </w:pPr>
            <w:r w:rsidRPr="4411F322">
              <w:rPr>
                <w:szCs w:val="22"/>
              </w:rPr>
              <w:t>4,985,829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5230B1" w14:textId="578D5A0D">
            <w:pPr>
              <w:rPr>
                <w:szCs w:val="22"/>
              </w:rPr>
            </w:pPr>
            <w:r w:rsidRPr="00762A71">
              <w:rPr>
                <w:szCs w:val="22"/>
              </w:rPr>
              <w:t xml:space="preserve"> $              35,350 </w:t>
            </w:r>
          </w:p>
        </w:tc>
      </w:tr>
      <w:tr w14:paraId="0B530B0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19DA75" w14:textId="7F58E2C3">
            <w:pPr>
              <w:jc w:val="right"/>
              <w:rPr>
                <w:szCs w:val="22"/>
              </w:rPr>
            </w:pPr>
            <w:r w:rsidRPr="4411F322">
              <w:rPr>
                <w:szCs w:val="22"/>
              </w:rPr>
              <w:t>53843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DDFC29" w14:textId="3E5F38D7">
            <w:pPr>
              <w:rPr>
                <w:szCs w:val="22"/>
              </w:rPr>
            </w:pPr>
            <w:r w:rsidRPr="4411F322">
              <w:rPr>
                <w:szCs w:val="22"/>
              </w:rPr>
              <w:t>KCPT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12E0C7" w14:textId="143059CC">
            <w:pPr>
              <w:jc w:val="right"/>
              <w:rPr>
                <w:szCs w:val="22"/>
              </w:rPr>
            </w:pPr>
            <w:r w:rsidRPr="4411F322">
              <w:rPr>
                <w:szCs w:val="22"/>
              </w:rPr>
              <w:t>2,690,171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38FC48" w14:textId="3A29649D">
            <w:pPr>
              <w:jc w:val="right"/>
              <w:rPr>
                <w:szCs w:val="22"/>
              </w:rPr>
            </w:pPr>
            <w:r w:rsidRPr="4411F322">
              <w:rPr>
                <w:szCs w:val="22"/>
              </w:rPr>
              <w:t>2,688,808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CE9E56" w14:textId="64C47E69">
            <w:pPr>
              <w:rPr>
                <w:szCs w:val="22"/>
              </w:rPr>
            </w:pPr>
            <w:r w:rsidRPr="00762A71">
              <w:rPr>
                <w:szCs w:val="22"/>
              </w:rPr>
              <w:t xml:space="preserve"> $              19,064 </w:t>
            </w:r>
          </w:p>
        </w:tc>
      </w:tr>
      <w:tr w14:paraId="601BE98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CED29C" w14:textId="49D9AA6F">
            <w:pPr>
              <w:jc w:val="right"/>
              <w:rPr>
                <w:szCs w:val="22"/>
              </w:rPr>
            </w:pPr>
            <w:r w:rsidRPr="4411F322">
              <w:rPr>
                <w:szCs w:val="22"/>
              </w:rPr>
              <w:t>33875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4C9796" w14:textId="404E3C35">
            <w:pPr>
              <w:rPr>
                <w:szCs w:val="22"/>
              </w:rPr>
            </w:pPr>
            <w:r w:rsidRPr="4411F322">
              <w:rPr>
                <w:szCs w:val="22"/>
              </w:rPr>
              <w:t>KCRA-TV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B17262" w14:textId="44DDC46E">
            <w:pPr>
              <w:jc w:val="right"/>
              <w:rPr>
                <w:szCs w:val="22"/>
              </w:rPr>
            </w:pPr>
            <w:r w:rsidRPr="4411F322">
              <w:rPr>
                <w:szCs w:val="22"/>
              </w:rPr>
              <w:t>11,608,107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6C35C5" w14:textId="2FD55143">
            <w:pPr>
              <w:jc w:val="right"/>
              <w:rPr>
                <w:szCs w:val="22"/>
              </w:rPr>
            </w:pPr>
            <w:r w:rsidRPr="4411F322">
              <w:rPr>
                <w:szCs w:val="22"/>
              </w:rPr>
              <w:t>7,153,845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915515" w14:textId="61326C3E">
            <w:pPr>
              <w:rPr>
                <w:szCs w:val="22"/>
              </w:rPr>
            </w:pPr>
            <w:r w:rsidRPr="00762A71">
              <w:rPr>
                <w:szCs w:val="22"/>
              </w:rPr>
              <w:t xml:space="preserve"> $              50,721 </w:t>
            </w:r>
          </w:p>
        </w:tc>
      </w:tr>
      <w:tr w14:paraId="4437909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28AFA1" w14:textId="2D9ECAB2">
            <w:pPr>
              <w:jc w:val="right"/>
              <w:rPr>
                <w:szCs w:val="22"/>
              </w:rPr>
            </w:pPr>
            <w:r w:rsidRPr="4411F322">
              <w:rPr>
                <w:szCs w:val="22"/>
              </w:rPr>
              <w:t>9719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DF5EE9" w14:textId="2AF36C41">
            <w:pPr>
              <w:rPr>
                <w:szCs w:val="22"/>
              </w:rPr>
            </w:pPr>
            <w:r w:rsidRPr="4411F322">
              <w:rPr>
                <w:szCs w:val="22"/>
              </w:rPr>
              <w:t>KCRG-TV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65D219" w14:textId="592DB88F">
            <w:pPr>
              <w:jc w:val="right"/>
              <w:rPr>
                <w:szCs w:val="22"/>
              </w:rPr>
            </w:pPr>
            <w:r w:rsidRPr="4411F322">
              <w:rPr>
                <w:szCs w:val="22"/>
              </w:rPr>
              <w:t>1,143,055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C33D05" w14:textId="5D1573FF">
            <w:pPr>
              <w:jc w:val="right"/>
              <w:rPr>
                <w:szCs w:val="22"/>
              </w:rPr>
            </w:pPr>
            <w:r w:rsidRPr="4411F322">
              <w:rPr>
                <w:szCs w:val="22"/>
              </w:rPr>
              <w:t>1,130,704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D53FE9" w14:textId="666F6827">
            <w:pPr>
              <w:rPr>
                <w:szCs w:val="22"/>
              </w:rPr>
            </w:pPr>
            <w:r w:rsidRPr="00762A71">
              <w:rPr>
                <w:szCs w:val="22"/>
              </w:rPr>
              <w:t xml:space="preserve"> $                8,017 </w:t>
            </w:r>
          </w:p>
        </w:tc>
      </w:tr>
      <w:tr w14:paraId="3F3DCF3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803B5D" w14:textId="62BF9CFE">
            <w:pPr>
              <w:jc w:val="right"/>
              <w:rPr>
                <w:szCs w:val="22"/>
              </w:rPr>
            </w:pPr>
            <w:r w:rsidRPr="4411F322">
              <w:rPr>
                <w:szCs w:val="22"/>
              </w:rPr>
              <w:t>60728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36681E" w14:textId="71B69E83">
            <w:pPr>
              <w:rPr>
                <w:szCs w:val="22"/>
              </w:rPr>
            </w:pPr>
            <w:r w:rsidRPr="4411F322">
              <w:rPr>
                <w:szCs w:val="22"/>
              </w:rPr>
              <w:t>KCSD-TV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D08739" w14:textId="4BA99F2A">
            <w:pPr>
              <w:jc w:val="right"/>
              <w:rPr>
                <w:szCs w:val="22"/>
              </w:rPr>
            </w:pPr>
            <w:r w:rsidRPr="4411F322">
              <w:rPr>
                <w:szCs w:val="22"/>
              </w:rPr>
              <w:t>323,237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A81AE7" w14:textId="359E1B65">
            <w:pPr>
              <w:jc w:val="right"/>
              <w:rPr>
                <w:szCs w:val="22"/>
              </w:rPr>
            </w:pPr>
            <w:r w:rsidRPr="4411F322">
              <w:rPr>
                <w:szCs w:val="22"/>
              </w:rPr>
              <w:t>323,093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D28DB8" w14:textId="5AFB9401">
            <w:pPr>
              <w:rPr>
                <w:szCs w:val="22"/>
              </w:rPr>
            </w:pPr>
            <w:r w:rsidRPr="00762A71">
              <w:rPr>
                <w:szCs w:val="22"/>
              </w:rPr>
              <w:t xml:space="preserve"> $                2,291 </w:t>
            </w:r>
          </w:p>
        </w:tc>
      </w:tr>
      <w:tr w14:paraId="7DCD00F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F047AE" w14:textId="76800DE1">
            <w:pPr>
              <w:jc w:val="right"/>
              <w:rPr>
                <w:szCs w:val="22"/>
              </w:rPr>
            </w:pPr>
            <w:r w:rsidRPr="4411F322">
              <w:rPr>
                <w:szCs w:val="22"/>
              </w:rPr>
              <w:t>59494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06C457" w14:textId="16CE86CB">
            <w:pPr>
              <w:rPr>
                <w:szCs w:val="22"/>
              </w:rPr>
            </w:pPr>
            <w:r w:rsidRPr="4411F322">
              <w:rPr>
                <w:szCs w:val="22"/>
              </w:rPr>
              <w:t>KCSG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BFFF88" w14:textId="6B9C065D">
            <w:pPr>
              <w:jc w:val="right"/>
              <w:rPr>
                <w:szCs w:val="22"/>
              </w:rPr>
            </w:pPr>
            <w:r w:rsidRPr="4411F322">
              <w:rPr>
                <w:szCs w:val="22"/>
              </w:rPr>
              <w:t>229,899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918C40" w14:textId="3562A64D">
            <w:pPr>
              <w:jc w:val="right"/>
              <w:rPr>
                <w:szCs w:val="22"/>
              </w:rPr>
            </w:pPr>
            <w:r w:rsidRPr="4411F322">
              <w:rPr>
                <w:szCs w:val="22"/>
              </w:rPr>
              <w:t>220,818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2F61A6" w14:textId="0069E387">
            <w:pPr>
              <w:rPr>
                <w:szCs w:val="22"/>
              </w:rPr>
            </w:pPr>
            <w:r w:rsidRPr="00762A71">
              <w:rPr>
                <w:szCs w:val="22"/>
              </w:rPr>
              <w:t xml:space="preserve"> $                1,566 </w:t>
            </w:r>
          </w:p>
        </w:tc>
      </w:tr>
      <w:tr w14:paraId="1917144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C6DC79" w14:textId="6A00A8F8">
            <w:pPr>
              <w:jc w:val="right"/>
              <w:rPr>
                <w:szCs w:val="22"/>
              </w:rPr>
            </w:pPr>
            <w:r w:rsidRPr="4411F322">
              <w:rPr>
                <w:szCs w:val="22"/>
              </w:rPr>
              <w:t>33749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6F6EB5" w14:textId="1D1567FB">
            <w:pPr>
              <w:rPr>
                <w:szCs w:val="22"/>
              </w:rPr>
            </w:pPr>
            <w:r w:rsidRPr="4411F322">
              <w:rPr>
                <w:szCs w:val="22"/>
              </w:rPr>
              <w:t>KCTS-TV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811FC9" w14:textId="29FC6045">
            <w:pPr>
              <w:jc w:val="right"/>
              <w:rPr>
                <w:szCs w:val="22"/>
              </w:rPr>
            </w:pPr>
            <w:r w:rsidRPr="4411F322">
              <w:rPr>
                <w:szCs w:val="22"/>
              </w:rPr>
              <w:t>4,848,434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862B20" w14:textId="02FA1DE4">
            <w:pPr>
              <w:jc w:val="right"/>
              <w:rPr>
                <w:szCs w:val="22"/>
              </w:rPr>
            </w:pPr>
            <w:r w:rsidRPr="4411F322">
              <w:rPr>
                <w:szCs w:val="22"/>
              </w:rPr>
              <w:t>4,778,758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92294A" w14:textId="794A5A80">
            <w:pPr>
              <w:rPr>
                <w:szCs w:val="22"/>
              </w:rPr>
            </w:pPr>
            <w:r w:rsidRPr="00762A71">
              <w:rPr>
                <w:szCs w:val="22"/>
              </w:rPr>
              <w:t xml:space="preserve"> $              33,881 </w:t>
            </w:r>
          </w:p>
        </w:tc>
      </w:tr>
      <w:tr w14:paraId="5CF8948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F5019C" w14:textId="76878DBA">
            <w:pPr>
              <w:jc w:val="right"/>
              <w:rPr>
                <w:szCs w:val="22"/>
              </w:rPr>
            </w:pPr>
            <w:r w:rsidRPr="4411F322">
              <w:rPr>
                <w:szCs w:val="22"/>
              </w:rPr>
              <w:t>41230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1F4938" w14:textId="150C61B9">
            <w:pPr>
              <w:rPr>
                <w:szCs w:val="22"/>
              </w:rPr>
            </w:pPr>
            <w:r w:rsidRPr="4411F322">
              <w:rPr>
                <w:szCs w:val="22"/>
              </w:rPr>
              <w:t>KCTV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493A43" w14:textId="583134FB">
            <w:pPr>
              <w:jc w:val="right"/>
              <w:rPr>
                <w:szCs w:val="22"/>
              </w:rPr>
            </w:pPr>
            <w:r w:rsidRPr="4411F322">
              <w:rPr>
                <w:szCs w:val="22"/>
              </w:rPr>
              <w:t>2,732,197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7D9A11" w14:textId="34E687E3">
            <w:pPr>
              <w:jc w:val="right"/>
              <w:rPr>
                <w:szCs w:val="22"/>
              </w:rPr>
            </w:pPr>
            <w:r w:rsidRPr="4411F322">
              <w:rPr>
                <w:szCs w:val="22"/>
              </w:rPr>
              <w:t>2,730,443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F2FF9D" w14:textId="347EE400">
            <w:pPr>
              <w:rPr>
                <w:szCs w:val="22"/>
              </w:rPr>
            </w:pPr>
            <w:r w:rsidRPr="00762A71">
              <w:rPr>
                <w:szCs w:val="22"/>
              </w:rPr>
              <w:t xml:space="preserve"> $              19,359 </w:t>
            </w:r>
          </w:p>
        </w:tc>
      </w:tr>
      <w:tr w14:paraId="590B154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64A995" w14:textId="50BF8EAF">
            <w:pPr>
              <w:jc w:val="right"/>
              <w:rPr>
                <w:szCs w:val="22"/>
              </w:rPr>
            </w:pPr>
            <w:r w:rsidRPr="4411F322">
              <w:rPr>
                <w:szCs w:val="22"/>
              </w:rPr>
              <w:t>58605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BAE024" w14:textId="6763F6DF">
            <w:pPr>
              <w:rPr>
                <w:szCs w:val="22"/>
              </w:rPr>
            </w:pPr>
            <w:r w:rsidRPr="4411F322">
              <w:rPr>
                <w:szCs w:val="22"/>
              </w:rPr>
              <w:t>KCVU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E071C7" w14:textId="3FC4BCE3">
            <w:pPr>
              <w:jc w:val="right"/>
              <w:rPr>
                <w:szCs w:val="22"/>
              </w:rPr>
            </w:pPr>
            <w:r w:rsidRPr="4411F322">
              <w:rPr>
                <w:szCs w:val="22"/>
              </w:rPr>
              <w:t>700,745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546B54" w14:textId="0E793C4B">
            <w:pPr>
              <w:jc w:val="right"/>
              <w:rPr>
                <w:szCs w:val="22"/>
              </w:rPr>
            </w:pPr>
            <w:r w:rsidRPr="4411F322">
              <w:rPr>
                <w:szCs w:val="22"/>
              </w:rPr>
              <w:t>689,702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43FA62" w14:textId="02FDB3D6">
            <w:pPr>
              <w:rPr>
                <w:szCs w:val="22"/>
              </w:rPr>
            </w:pPr>
            <w:r w:rsidRPr="00762A71">
              <w:rPr>
                <w:szCs w:val="22"/>
              </w:rPr>
              <w:t xml:space="preserve"> $                4,890 </w:t>
            </w:r>
          </w:p>
        </w:tc>
      </w:tr>
      <w:tr w14:paraId="508838E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C3FFD8" w14:textId="35C358FB">
            <w:pPr>
              <w:jc w:val="right"/>
              <w:rPr>
                <w:szCs w:val="22"/>
              </w:rPr>
            </w:pPr>
            <w:r w:rsidRPr="4411F322">
              <w:rPr>
                <w:szCs w:val="22"/>
              </w:rPr>
              <w:t>10036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80F05A" w14:textId="43E5C44E">
            <w:pPr>
              <w:rPr>
                <w:szCs w:val="22"/>
              </w:rPr>
            </w:pPr>
            <w:r w:rsidRPr="4411F322">
              <w:rPr>
                <w:szCs w:val="22"/>
              </w:rPr>
              <w:t>KCWC-DT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C0EEF9" w14:textId="1B1D4776">
            <w:pPr>
              <w:jc w:val="right"/>
              <w:rPr>
                <w:szCs w:val="22"/>
              </w:rPr>
            </w:pPr>
            <w:r w:rsidRPr="4411F322">
              <w:rPr>
                <w:szCs w:val="22"/>
              </w:rPr>
              <w:t>42,872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A0196D" w14:textId="6A2EA175">
            <w:pPr>
              <w:jc w:val="right"/>
              <w:rPr>
                <w:szCs w:val="22"/>
              </w:rPr>
            </w:pPr>
            <w:r w:rsidRPr="4411F322">
              <w:rPr>
                <w:szCs w:val="22"/>
              </w:rPr>
              <w:t>38,501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1E9D31" w14:textId="59E8D86E">
            <w:pPr>
              <w:rPr>
                <w:szCs w:val="22"/>
              </w:rPr>
            </w:pPr>
            <w:r w:rsidRPr="00762A71">
              <w:rPr>
                <w:szCs w:val="22"/>
              </w:rPr>
              <w:t xml:space="preserve"> $                  273 </w:t>
            </w:r>
          </w:p>
        </w:tc>
      </w:tr>
      <w:tr w14:paraId="63BE69F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6D79E5" w14:textId="24E55E1E">
            <w:pPr>
              <w:jc w:val="right"/>
              <w:rPr>
                <w:szCs w:val="22"/>
              </w:rPr>
            </w:pPr>
            <w:r w:rsidRPr="4411F322">
              <w:rPr>
                <w:szCs w:val="22"/>
              </w:rPr>
              <w:t>64444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6DEC25" w14:textId="309B34A1">
            <w:pPr>
              <w:rPr>
                <w:szCs w:val="22"/>
              </w:rPr>
            </w:pPr>
            <w:r w:rsidRPr="4411F322">
              <w:rPr>
                <w:szCs w:val="22"/>
              </w:rPr>
              <w:t>KCWE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BC587C" w14:textId="0FB92A1B">
            <w:pPr>
              <w:jc w:val="right"/>
              <w:rPr>
                <w:szCs w:val="22"/>
              </w:rPr>
            </w:pPr>
            <w:r w:rsidRPr="4411F322">
              <w:rPr>
                <w:szCs w:val="22"/>
              </w:rPr>
              <w:t>2,642,880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DC185A" w14:textId="46F89AD4">
            <w:pPr>
              <w:jc w:val="right"/>
              <w:rPr>
                <w:szCs w:val="22"/>
              </w:rPr>
            </w:pPr>
            <w:r w:rsidRPr="4411F322">
              <w:rPr>
                <w:szCs w:val="22"/>
              </w:rPr>
              <w:t>2,641,432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1E5A3A" w14:textId="54C3DCF0">
            <w:pPr>
              <w:rPr>
                <w:szCs w:val="22"/>
              </w:rPr>
            </w:pPr>
            <w:r w:rsidRPr="00762A71">
              <w:rPr>
                <w:szCs w:val="22"/>
              </w:rPr>
              <w:t xml:space="preserve"> $              18,728 </w:t>
            </w:r>
          </w:p>
        </w:tc>
      </w:tr>
      <w:tr w14:paraId="6971A5D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592191" w14:textId="2432D9A3">
            <w:pPr>
              <w:jc w:val="right"/>
              <w:rPr>
                <w:szCs w:val="22"/>
              </w:rPr>
            </w:pPr>
            <w:r w:rsidRPr="4411F322">
              <w:rPr>
                <w:szCs w:val="22"/>
              </w:rPr>
              <w:t>51502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29993A" w14:textId="533BA4EA">
            <w:pPr>
              <w:rPr>
                <w:szCs w:val="22"/>
              </w:rPr>
            </w:pPr>
            <w:r w:rsidRPr="4411F322">
              <w:rPr>
                <w:szCs w:val="22"/>
              </w:rPr>
              <w:t>KCWI-TV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020DEB" w14:textId="555CD956">
            <w:pPr>
              <w:jc w:val="right"/>
              <w:rPr>
                <w:szCs w:val="22"/>
              </w:rPr>
            </w:pPr>
            <w:r w:rsidRPr="4411F322">
              <w:rPr>
                <w:szCs w:val="22"/>
              </w:rPr>
              <w:t>1,152,163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022209" w14:textId="488D6C0C">
            <w:pPr>
              <w:jc w:val="right"/>
              <w:rPr>
                <w:szCs w:val="22"/>
              </w:rPr>
            </w:pPr>
            <w:r w:rsidRPr="4411F322">
              <w:rPr>
                <w:szCs w:val="22"/>
              </w:rPr>
              <w:t>1,151,070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DF4A5A" w14:textId="78FFC005">
            <w:pPr>
              <w:rPr>
                <w:szCs w:val="22"/>
              </w:rPr>
            </w:pPr>
            <w:r w:rsidRPr="00762A71">
              <w:rPr>
                <w:szCs w:val="22"/>
              </w:rPr>
              <w:t xml:space="preserve"> $                8,161 </w:t>
            </w:r>
          </w:p>
        </w:tc>
      </w:tr>
      <w:tr w14:paraId="3E114C6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AC5C68" w14:textId="719A8AB4">
            <w:pPr>
              <w:jc w:val="right"/>
              <w:rPr>
                <w:szCs w:val="22"/>
              </w:rPr>
            </w:pPr>
            <w:r w:rsidRPr="4411F322">
              <w:rPr>
                <w:szCs w:val="22"/>
              </w:rPr>
              <w:t>42008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E429B4" w14:textId="7BCFDEDB">
            <w:pPr>
              <w:rPr>
                <w:szCs w:val="22"/>
              </w:rPr>
            </w:pPr>
            <w:r w:rsidRPr="4411F322">
              <w:rPr>
                <w:szCs w:val="22"/>
              </w:rPr>
              <w:t>KCWO-TV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AA01D7" w14:textId="4393E248">
            <w:pPr>
              <w:jc w:val="right"/>
              <w:rPr>
                <w:szCs w:val="22"/>
              </w:rPr>
            </w:pPr>
            <w:r w:rsidRPr="4411F322">
              <w:rPr>
                <w:szCs w:val="22"/>
              </w:rPr>
              <w:t>55,411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5FB644" w14:textId="46C71F75">
            <w:pPr>
              <w:jc w:val="right"/>
              <w:rPr>
                <w:szCs w:val="22"/>
              </w:rPr>
            </w:pPr>
            <w:r w:rsidRPr="4411F322">
              <w:rPr>
                <w:szCs w:val="22"/>
              </w:rPr>
              <w:t>55,383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83E55A" w14:textId="0676820C">
            <w:pPr>
              <w:rPr>
                <w:szCs w:val="22"/>
              </w:rPr>
            </w:pPr>
            <w:r w:rsidRPr="00762A71">
              <w:rPr>
                <w:szCs w:val="22"/>
              </w:rPr>
              <w:t xml:space="preserve"> $                  393 </w:t>
            </w:r>
          </w:p>
        </w:tc>
      </w:tr>
      <w:tr w14:paraId="3E55BE3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B644A3" w14:textId="038C030D">
            <w:pPr>
              <w:jc w:val="right"/>
              <w:rPr>
                <w:szCs w:val="22"/>
              </w:rPr>
            </w:pPr>
            <w:r w:rsidRPr="4411F322">
              <w:rPr>
                <w:szCs w:val="22"/>
              </w:rPr>
              <w:t>166511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0E78FB" w14:textId="59D36DE7">
            <w:pPr>
              <w:rPr>
                <w:szCs w:val="22"/>
              </w:rPr>
            </w:pPr>
            <w:r w:rsidRPr="4411F322">
              <w:rPr>
                <w:szCs w:val="22"/>
              </w:rPr>
              <w:t>KCWV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0601E1" w14:textId="25715B5F">
            <w:pPr>
              <w:jc w:val="right"/>
              <w:rPr>
                <w:szCs w:val="22"/>
              </w:rPr>
            </w:pPr>
            <w:r w:rsidRPr="4411F322">
              <w:rPr>
                <w:szCs w:val="22"/>
              </w:rPr>
              <w:t>210,633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55D671" w14:textId="068E0387">
            <w:pPr>
              <w:jc w:val="right"/>
              <w:rPr>
                <w:szCs w:val="22"/>
              </w:rPr>
            </w:pPr>
            <w:r w:rsidRPr="4411F322">
              <w:rPr>
                <w:szCs w:val="22"/>
              </w:rPr>
              <w:t>210,626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37DD3F" w14:textId="0B67AE26">
            <w:pPr>
              <w:rPr>
                <w:szCs w:val="22"/>
              </w:rPr>
            </w:pPr>
            <w:r w:rsidRPr="00762A71">
              <w:rPr>
                <w:szCs w:val="22"/>
              </w:rPr>
              <w:t xml:space="preserve"> $                1,493 </w:t>
            </w:r>
          </w:p>
        </w:tc>
      </w:tr>
      <w:tr w14:paraId="2BF5BCA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2D2B2F" w14:textId="6BD895D2">
            <w:pPr>
              <w:jc w:val="right"/>
              <w:rPr>
                <w:szCs w:val="22"/>
              </w:rPr>
            </w:pPr>
            <w:r w:rsidRPr="4411F322">
              <w:rPr>
                <w:szCs w:val="22"/>
              </w:rPr>
              <w:t>24316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7DB4CE" w14:textId="451BF1AB">
            <w:pPr>
              <w:rPr>
                <w:szCs w:val="22"/>
              </w:rPr>
            </w:pPr>
            <w:r w:rsidRPr="4411F322">
              <w:rPr>
                <w:szCs w:val="22"/>
              </w:rPr>
              <w:t>KCWX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907FA8" w14:textId="2D28D990">
            <w:pPr>
              <w:jc w:val="right"/>
              <w:rPr>
                <w:szCs w:val="22"/>
              </w:rPr>
            </w:pPr>
            <w:r w:rsidRPr="4411F322">
              <w:rPr>
                <w:szCs w:val="22"/>
              </w:rPr>
              <w:t>4,897,780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698A3F" w14:textId="4254FE8B">
            <w:pPr>
              <w:jc w:val="right"/>
              <w:rPr>
                <w:szCs w:val="22"/>
              </w:rPr>
            </w:pPr>
            <w:r w:rsidRPr="4411F322">
              <w:rPr>
                <w:szCs w:val="22"/>
              </w:rPr>
              <w:t>4,890,042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9B4654" w14:textId="2390AC97">
            <w:pPr>
              <w:rPr>
                <w:szCs w:val="22"/>
              </w:rPr>
            </w:pPr>
            <w:r w:rsidRPr="00762A71">
              <w:rPr>
                <w:szCs w:val="22"/>
              </w:rPr>
              <w:t xml:space="preserve"> $              34,670 </w:t>
            </w:r>
          </w:p>
        </w:tc>
      </w:tr>
      <w:tr w14:paraId="6D1E230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48CB82" w14:textId="3981A62A">
            <w:pPr>
              <w:jc w:val="right"/>
              <w:rPr>
                <w:szCs w:val="22"/>
              </w:rPr>
            </w:pPr>
            <w:r w:rsidRPr="4411F322">
              <w:rPr>
                <w:szCs w:val="22"/>
              </w:rPr>
              <w:t>68713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A2B129" w14:textId="6551BD12">
            <w:pPr>
              <w:rPr>
                <w:szCs w:val="22"/>
              </w:rPr>
            </w:pPr>
            <w:r w:rsidRPr="4411F322">
              <w:rPr>
                <w:szCs w:val="22"/>
              </w:rPr>
              <w:t>KCWY-DT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40842F" w14:textId="35661ABB">
            <w:pPr>
              <w:jc w:val="right"/>
              <w:rPr>
                <w:szCs w:val="22"/>
              </w:rPr>
            </w:pPr>
            <w:r w:rsidRPr="4411F322">
              <w:rPr>
                <w:szCs w:val="22"/>
              </w:rPr>
              <w:t>85,085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B1B93F" w14:textId="242CBE70">
            <w:pPr>
              <w:jc w:val="right"/>
              <w:rPr>
                <w:szCs w:val="22"/>
              </w:rPr>
            </w:pPr>
            <w:r w:rsidRPr="4411F322">
              <w:rPr>
                <w:szCs w:val="22"/>
              </w:rPr>
              <w:t>84,715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2CBEC7" w14:textId="0039ECF5">
            <w:pPr>
              <w:rPr>
                <w:szCs w:val="22"/>
              </w:rPr>
            </w:pPr>
            <w:r w:rsidRPr="00762A71">
              <w:rPr>
                <w:szCs w:val="22"/>
              </w:rPr>
              <w:t xml:space="preserve"> $                  601 </w:t>
            </w:r>
          </w:p>
        </w:tc>
      </w:tr>
      <w:tr w14:paraId="049695A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934D62" w14:textId="1DD92FFA">
            <w:pPr>
              <w:jc w:val="right"/>
              <w:rPr>
                <w:szCs w:val="22"/>
              </w:rPr>
            </w:pPr>
            <w:r w:rsidRPr="4411F322">
              <w:rPr>
                <w:szCs w:val="22"/>
              </w:rPr>
              <w:t>22201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B7BE8D" w14:textId="72FC41E3">
            <w:pPr>
              <w:rPr>
                <w:szCs w:val="22"/>
              </w:rPr>
            </w:pPr>
            <w:r w:rsidRPr="4411F322">
              <w:rPr>
                <w:szCs w:val="22"/>
              </w:rPr>
              <w:t>KDAF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3F1A75" w14:textId="63E1DE8D">
            <w:pPr>
              <w:jc w:val="right"/>
              <w:rPr>
                <w:szCs w:val="22"/>
              </w:rPr>
            </w:pPr>
            <w:r w:rsidRPr="4411F322">
              <w:rPr>
                <w:szCs w:val="22"/>
              </w:rPr>
              <w:t>7,951,276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2B67F5" w14:textId="55E7FA07">
            <w:pPr>
              <w:jc w:val="right"/>
              <w:rPr>
                <w:szCs w:val="22"/>
              </w:rPr>
            </w:pPr>
            <w:r w:rsidRPr="4411F322">
              <w:rPr>
                <w:szCs w:val="22"/>
              </w:rPr>
              <w:t>7,949,040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7CF144" w14:textId="49442D26">
            <w:pPr>
              <w:rPr>
                <w:szCs w:val="22"/>
              </w:rPr>
            </w:pPr>
            <w:r w:rsidRPr="00762A71">
              <w:rPr>
                <w:szCs w:val="22"/>
              </w:rPr>
              <w:t xml:space="preserve"> $              56,359 </w:t>
            </w:r>
          </w:p>
        </w:tc>
      </w:tr>
      <w:tr w14:paraId="696AC0A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73EBE5" w14:textId="3C7C69E4">
            <w:pPr>
              <w:jc w:val="right"/>
              <w:rPr>
                <w:szCs w:val="22"/>
              </w:rPr>
            </w:pPr>
            <w:r w:rsidRPr="4411F322">
              <w:rPr>
                <w:szCs w:val="22"/>
              </w:rPr>
              <w:t>33764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100339" w14:textId="66F7C8EB">
            <w:pPr>
              <w:rPr>
                <w:szCs w:val="22"/>
              </w:rPr>
            </w:pPr>
            <w:r w:rsidRPr="4411F322">
              <w:rPr>
                <w:szCs w:val="22"/>
              </w:rPr>
              <w:t>KDBC-TV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89E22C" w14:textId="4B27E517">
            <w:pPr>
              <w:jc w:val="right"/>
              <w:rPr>
                <w:szCs w:val="22"/>
              </w:rPr>
            </w:pPr>
            <w:r w:rsidRPr="4411F322">
              <w:rPr>
                <w:szCs w:val="22"/>
              </w:rPr>
              <w:t>1,101,513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1AF4E0" w14:textId="6277B86B">
            <w:pPr>
              <w:jc w:val="right"/>
              <w:rPr>
                <w:szCs w:val="22"/>
              </w:rPr>
            </w:pPr>
            <w:r w:rsidRPr="4411F322">
              <w:rPr>
                <w:szCs w:val="22"/>
              </w:rPr>
              <w:t>1,097,028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24EA06" w14:textId="5784E2D9">
            <w:pPr>
              <w:rPr>
                <w:szCs w:val="22"/>
              </w:rPr>
            </w:pPr>
            <w:r w:rsidRPr="00762A71">
              <w:rPr>
                <w:szCs w:val="22"/>
              </w:rPr>
              <w:t xml:space="preserve"> $                7,778 </w:t>
            </w:r>
          </w:p>
        </w:tc>
      </w:tr>
      <w:tr w14:paraId="6EC68B3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159FF4" w14:textId="6E58E252">
            <w:pPr>
              <w:jc w:val="right"/>
              <w:rPr>
                <w:szCs w:val="22"/>
              </w:rPr>
            </w:pPr>
            <w:r w:rsidRPr="4411F322">
              <w:rPr>
                <w:szCs w:val="22"/>
              </w:rPr>
              <w:t>79258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800755" w14:textId="4F44D179">
            <w:pPr>
              <w:rPr>
                <w:szCs w:val="22"/>
              </w:rPr>
            </w:pPr>
            <w:r w:rsidRPr="4411F322">
              <w:rPr>
                <w:szCs w:val="22"/>
              </w:rPr>
              <w:t>KDCK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D2F784" w14:textId="5797236B">
            <w:pPr>
              <w:jc w:val="right"/>
              <w:rPr>
                <w:szCs w:val="22"/>
              </w:rPr>
            </w:pPr>
            <w:r w:rsidRPr="4411F322">
              <w:rPr>
                <w:szCs w:val="22"/>
              </w:rPr>
              <w:t>43,010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0FBADA" w14:textId="1F9BACBD">
            <w:pPr>
              <w:jc w:val="right"/>
              <w:rPr>
                <w:szCs w:val="22"/>
              </w:rPr>
            </w:pPr>
            <w:r w:rsidRPr="4411F322">
              <w:rPr>
                <w:szCs w:val="22"/>
              </w:rPr>
              <w:t>42,993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9624EA" w14:textId="1FFF711B">
            <w:pPr>
              <w:rPr>
                <w:szCs w:val="22"/>
              </w:rPr>
            </w:pPr>
            <w:r w:rsidRPr="00762A71">
              <w:rPr>
                <w:szCs w:val="22"/>
              </w:rPr>
              <w:t xml:space="preserve"> $                  305 </w:t>
            </w:r>
          </w:p>
        </w:tc>
      </w:tr>
      <w:tr w14:paraId="3545666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D76684" w14:textId="3A9C5C6C">
            <w:pPr>
              <w:jc w:val="right"/>
              <w:rPr>
                <w:szCs w:val="22"/>
              </w:rPr>
            </w:pPr>
            <w:r w:rsidRPr="4411F322">
              <w:rPr>
                <w:szCs w:val="22"/>
              </w:rPr>
              <w:t>166332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85745D" w14:textId="643632AE">
            <w:pPr>
              <w:rPr>
                <w:szCs w:val="22"/>
              </w:rPr>
            </w:pPr>
            <w:r w:rsidRPr="4411F322">
              <w:rPr>
                <w:szCs w:val="22"/>
              </w:rPr>
              <w:t>KDCU-DT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D7D04C" w14:textId="46AF01FB">
            <w:pPr>
              <w:jc w:val="right"/>
              <w:rPr>
                <w:szCs w:val="22"/>
              </w:rPr>
            </w:pPr>
            <w:r w:rsidRPr="4411F322">
              <w:rPr>
                <w:szCs w:val="22"/>
              </w:rPr>
              <w:t>773,823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B02379" w14:textId="71ACE33E">
            <w:pPr>
              <w:jc w:val="right"/>
              <w:rPr>
                <w:szCs w:val="22"/>
              </w:rPr>
            </w:pPr>
            <w:r w:rsidRPr="4411F322">
              <w:rPr>
                <w:szCs w:val="22"/>
              </w:rPr>
              <w:t>773,808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5CD18F" w14:textId="25A2DD38">
            <w:pPr>
              <w:rPr>
                <w:szCs w:val="22"/>
              </w:rPr>
            </w:pPr>
            <w:r w:rsidRPr="00762A71">
              <w:rPr>
                <w:szCs w:val="22"/>
              </w:rPr>
              <w:t xml:space="preserve"> $                5,486 </w:t>
            </w:r>
          </w:p>
        </w:tc>
      </w:tr>
      <w:tr w14:paraId="7995064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D245C5" w14:textId="1A4C5AF7">
            <w:pPr>
              <w:jc w:val="right"/>
              <w:rPr>
                <w:szCs w:val="22"/>
              </w:rPr>
            </w:pPr>
            <w:r w:rsidRPr="4411F322">
              <w:rPr>
                <w:szCs w:val="22"/>
              </w:rPr>
              <w:t>38375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999599" w14:textId="6F9BC126">
            <w:pPr>
              <w:rPr>
                <w:szCs w:val="22"/>
              </w:rPr>
            </w:pPr>
            <w:r w:rsidRPr="4411F322">
              <w:rPr>
                <w:szCs w:val="22"/>
              </w:rPr>
              <w:t>KDEN-TV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970F4E" w14:textId="7DADAAAC">
            <w:pPr>
              <w:jc w:val="right"/>
              <w:rPr>
                <w:szCs w:val="22"/>
              </w:rPr>
            </w:pPr>
            <w:r w:rsidRPr="4411F322">
              <w:rPr>
                <w:szCs w:val="22"/>
              </w:rPr>
              <w:t>3,973,266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344B1B" w14:textId="0656FD12">
            <w:pPr>
              <w:jc w:val="right"/>
              <w:rPr>
                <w:szCs w:val="22"/>
              </w:rPr>
            </w:pPr>
            <w:r w:rsidRPr="4411F322">
              <w:rPr>
                <w:szCs w:val="22"/>
              </w:rPr>
              <w:t>3,942,210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1E7A38" w14:textId="740D80F6">
            <w:pPr>
              <w:rPr>
                <w:szCs w:val="22"/>
              </w:rPr>
            </w:pPr>
            <w:r w:rsidRPr="00762A71">
              <w:rPr>
                <w:szCs w:val="22"/>
              </w:rPr>
              <w:t xml:space="preserve"> $              27,950 </w:t>
            </w:r>
          </w:p>
        </w:tc>
      </w:tr>
      <w:tr w14:paraId="3404BAE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2D5BFC" w14:textId="15B15897">
            <w:pPr>
              <w:jc w:val="right"/>
              <w:rPr>
                <w:szCs w:val="22"/>
              </w:rPr>
            </w:pPr>
            <w:r w:rsidRPr="4411F322">
              <w:rPr>
                <w:szCs w:val="22"/>
              </w:rPr>
              <w:t>17037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F9616D" w14:textId="5B4A6A9C">
            <w:pPr>
              <w:rPr>
                <w:szCs w:val="22"/>
              </w:rPr>
            </w:pPr>
            <w:r w:rsidRPr="4411F322">
              <w:rPr>
                <w:szCs w:val="22"/>
              </w:rPr>
              <w:t>KDFI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3B79CD" w14:textId="6DC92B15">
            <w:pPr>
              <w:jc w:val="right"/>
              <w:rPr>
                <w:szCs w:val="22"/>
              </w:rPr>
            </w:pPr>
            <w:r w:rsidRPr="4411F322">
              <w:rPr>
                <w:szCs w:val="22"/>
              </w:rPr>
              <w:t>7,990,955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D15CCC" w14:textId="2CF927EB">
            <w:pPr>
              <w:jc w:val="right"/>
              <w:rPr>
                <w:szCs w:val="22"/>
              </w:rPr>
            </w:pPr>
            <w:r w:rsidRPr="4411F322">
              <w:rPr>
                <w:szCs w:val="22"/>
              </w:rPr>
              <w:t>7,989,287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811BC1" w14:textId="4519527B">
            <w:pPr>
              <w:rPr>
                <w:szCs w:val="22"/>
              </w:rPr>
            </w:pPr>
            <w:r w:rsidRPr="00762A71">
              <w:rPr>
                <w:szCs w:val="22"/>
              </w:rPr>
              <w:t xml:space="preserve"> $              56,644 </w:t>
            </w:r>
          </w:p>
        </w:tc>
      </w:tr>
      <w:tr w14:paraId="61A6F35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3C9514" w14:textId="43FC4E46">
            <w:pPr>
              <w:jc w:val="right"/>
              <w:rPr>
                <w:szCs w:val="22"/>
              </w:rPr>
            </w:pPr>
            <w:r w:rsidRPr="4411F322">
              <w:rPr>
                <w:szCs w:val="22"/>
              </w:rPr>
              <w:t>33770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C2EEC7" w14:textId="5D5F3297">
            <w:pPr>
              <w:rPr>
                <w:szCs w:val="22"/>
              </w:rPr>
            </w:pPr>
            <w:r w:rsidRPr="4411F322">
              <w:rPr>
                <w:szCs w:val="22"/>
              </w:rPr>
              <w:t>KDFW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A3B7E4" w14:textId="710E8835">
            <w:pPr>
              <w:jc w:val="right"/>
              <w:rPr>
                <w:szCs w:val="22"/>
              </w:rPr>
            </w:pPr>
            <w:r w:rsidRPr="4411F322">
              <w:rPr>
                <w:szCs w:val="22"/>
              </w:rPr>
              <w:t>7,962,141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E682F3" w14:textId="6EC9469A">
            <w:pPr>
              <w:jc w:val="right"/>
              <w:rPr>
                <w:szCs w:val="22"/>
              </w:rPr>
            </w:pPr>
            <w:r w:rsidRPr="4411F322">
              <w:rPr>
                <w:szCs w:val="22"/>
              </w:rPr>
              <w:t>7,959,855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2761F8" w14:textId="777E0EEC">
            <w:pPr>
              <w:rPr>
                <w:szCs w:val="22"/>
              </w:rPr>
            </w:pPr>
            <w:r w:rsidRPr="00762A71">
              <w:rPr>
                <w:szCs w:val="22"/>
              </w:rPr>
              <w:t xml:space="preserve"> $              56,435 </w:t>
            </w:r>
          </w:p>
        </w:tc>
      </w:tr>
      <w:tr w14:paraId="2F133F0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1D30B5" w14:textId="3EF43F2E">
            <w:pPr>
              <w:jc w:val="right"/>
              <w:rPr>
                <w:szCs w:val="22"/>
              </w:rPr>
            </w:pPr>
            <w:r w:rsidRPr="4411F322">
              <w:rPr>
                <w:szCs w:val="22"/>
              </w:rPr>
              <w:t>29102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8BAD9C" w14:textId="134D3AD3">
            <w:pPr>
              <w:rPr>
                <w:szCs w:val="22"/>
              </w:rPr>
            </w:pPr>
            <w:r w:rsidRPr="4411F322">
              <w:rPr>
                <w:szCs w:val="22"/>
              </w:rPr>
              <w:t>KDIN-TV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E95511" w14:textId="359C0F78">
            <w:pPr>
              <w:jc w:val="right"/>
              <w:rPr>
                <w:szCs w:val="22"/>
              </w:rPr>
            </w:pPr>
            <w:r w:rsidRPr="4411F322">
              <w:rPr>
                <w:szCs w:val="22"/>
              </w:rPr>
              <w:t>1,193,740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AF7F15" w14:textId="36203125">
            <w:pPr>
              <w:jc w:val="right"/>
              <w:rPr>
                <w:szCs w:val="22"/>
              </w:rPr>
            </w:pPr>
            <w:r w:rsidRPr="4411F322">
              <w:rPr>
                <w:szCs w:val="22"/>
              </w:rPr>
              <w:t>1,189,191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73C72C" w14:textId="3A0F768F">
            <w:pPr>
              <w:rPr>
                <w:szCs w:val="22"/>
              </w:rPr>
            </w:pPr>
            <w:r w:rsidRPr="00762A71">
              <w:rPr>
                <w:szCs w:val="22"/>
              </w:rPr>
              <w:t xml:space="preserve"> $                8,431 </w:t>
            </w:r>
          </w:p>
        </w:tc>
      </w:tr>
      <w:tr w14:paraId="2D9E6D4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4364E5" w14:textId="374A040F">
            <w:pPr>
              <w:jc w:val="right"/>
              <w:rPr>
                <w:szCs w:val="22"/>
              </w:rPr>
            </w:pPr>
            <w:r w:rsidRPr="4411F322">
              <w:rPr>
                <w:szCs w:val="22"/>
              </w:rPr>
              <w:t>25454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0944F4" w14:textId="511730A4">
            <w:pPr>
              <w:rPr>
                <w:szCs w:val="22"/>
              </w:rPr>
            </w:pPr>
            <w:r w:rsidRPr="4411F322">
              <w:rPr>
                <w:szCs w:val="22"/>
              </w:rPr>
              <w:t>KDKA-TV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731E0F" w14:textId="1465B7C7">
            <w:pPr>
              <w:jc w:val="right"/>
              <w:rPr>
                <w:szCs w:val="22"/>
              </w:rPr>
            </w:pPr>
            <w:r w:rsidRPr="4411F322">
              <w:rPr>
                <w:szCs w:val="22"/>
              </w:rPr>
              <w:t>3,569,162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1E2894" w14:textId="360F9D78">
            <w:pPr>
              <w:jc w:val="right"/>
              <w:rPr>
                <w:szCs w:val="22"/>
              </w:rPr>
            </w:pPr>
            <w:r w:rsidRPr="4411F322">
              <w:rPr>
                <w:szCs w:val="22"/>
              </w:rPr>
              <w:t>3,428,192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2D764A" w14:textId="7E442B7B">
            <w:pPr>
              <w:rPr>
                <w:szCs w:val="22"/>
              </w:rPr>
            </w:pPr>
            <w:r w:rsidRPr="00762A71">
              <w:rPr>
                <w:szCs w:val="22"/>
              </w:rPr>
              <w:t xml:space="preserve"> $              24,306 </w:t>
            </w:r>
          </w:p>
        </w:tc>
      </w:tr>
      <w:tr w14:paraId="49A7331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F986F3" w14:textId="7471259F">
            <w:pPr>
              <w:jc w:val="right"/>
              <w:rPr>
                <w:szCs w:val="22"/>
              </w:rPr>
            </w:pPr>
            <w:r w:rsidRPr="4411F322">
              <w:rPr>
                <w:szCs w:val="22"/>
              </w:rPr>
              <w:t>60740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8EEC2F" w14:textId="50153B05">
            <w:pPr>
              <w:rPr>
                <w:szCs w:val="22"/>
              </w:rPr>
            </w:pPr>
            <w:r w:rsidRPr="4411F322">
              <w:rPr>
                <w:szCs w:val="22"/>
              </w:rPr>
              <w:t>KDKF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9BD256" w14:textId="67CF9D21">
            <w:pPr>
              <w:jc w:val="right"/>
              <w:rPr>
                <w:szCs w:val="22"/>
              </w:rPr>
            </w:pPr>
            <w:r w:rsidRPr="4411F322">
              <w:rPr>
                <w:szCs w:val="22"/>
              </w:rPr>
              <w:t>73,619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8BCA1F" w14:textId="5ADC250A">
            <w:pPr>
              <w:jc w:val="right"/>
              <w:rPr>
                <w:szCs w:val="22"/>
              </w:rPr>
            </w:pPr>
            <w:r w:rsidRPr="4411F322">
              <w:rPr>
                <w:szCs w:val="22"/>
              </w:rPr>
              <w:t>66,137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FEA093" w14:textId="1844FE3B">
            <w:pPr>
              <w:rPr>
                <w:szCs w:val="22"/>
              </w:rPr>
            </w:pPr>
            <w:r w:rsidRPr="00762A71">
              <w:rPr>
                <w:szCs w:val="22"/>
              </w:rPr>
              <w:t xml:space="preserve"> $                  469 </w:t>
            </w:r>
          </w:p>
        </w:tc>
      </w:tr>
      <w:tr w14:paraId="4AEBE56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519C8C" w14:textId="53F43F40">
            <w:pPr>
              <w:jc w:val="right"/>
              <w:rPr>
                <w:szCs w:val="22"/>
              </w:rPr>
            </w:pPr>
            <w:r w:rsidRPr="4411F322">
              <w:rPr>
                <w:szCs w:val="22"/>
              </w:rPr>
              <w:t>4691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A6CFC2" w14:textId="27D7B201">
            <w:pPr>
              <w:rPr>
                <w:szCs w:val="22"/>
              </w:rPr>
            </w:pPr>
            <w:r w:rsidRPr="4411F322">
              <w:rPr>
                <w:szCs w:val="22"/>
              </w:rPr>
              <w:t>KDLH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9B30CC" w14:textId="189C9FBF">
            <w:pPr>
              <w:jc w:val="right"/>
              <w:rPr>
                <w:szCs w:val="22"/>
              </w:rPr>
            </w:pPr>
            <w:r w:rsidRPr="4411F322">
              <w:rPr>
                <w:szCs w:val="22"/>
              </w:rPr>
              <w:t>267,326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54694B" w14:textId="0BAE3B1E">
            <w:pPr>
              <w:jc w:val="right"/>
              <w:rPr>
                <w:szCs w:val="22"/>
              </w:rPr>
            </w:pPr>
            <w:r w:rsidRPr="4411F322">
              <w:rPr>
                <w:szCs w:val="22"/>
              </w:rPr>
              <w:t>264,686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E3D1FA" w14:textId="29D9CA51">
            <w:pPr>
              <w:rPr>
                <w:szCs w:val="22"/>
              </w:rPr>
            </w:pPr>
            <w:r w:rsidRPr="00762A71">
              <w:rPr>
                <w:szCs w:val="22"/>
              </w:rPr>
              <w:t xml:space="preserve"> $                1,877 </w:t>
            </w:r>
          </w:p>
        </w:tc>
      </w:tr>
      <w:tr w14:paraId="159DA42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98C675" w14:textId="04B9D6AA">
            <w:pPr>
              <w:jc w:val="right"/>
              <w:rPr>
                <w:szCs w:val="22"/>
              </w:rPr>
            </w:pPr>
            <w:r w:rsidRPr="4411F322">
              <w:rPr>
                <w:szCs w:val="22"/>
              </w:rPr>
              <w:t>41975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C97DF2" w14:textId="35C18AA5">
            <w:pPr>
              <w:rPr>
                <w:szCs w:val="22"/>
              </w:rPr>
            </w:pPr>
            <w:r w:rsidRPr="4411F322">
              <w:rPr>
                <w:szCs w:val="22"/>
              </w:rPr>
              <w:t>KDLO-TV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C4E04A" w14:textId="76A687E3">
            <w:pPr>
              <w:jc w:val="right"/>
              <w:rPr>
                <w:szCs w:val="22"/>
              </w:rPr>
            </w:pPr>
            <w:r w:rsidRPr="4411F322">
              <w:rPr>
                <w:szCs w:val="22"/>
              </w:rPr>
              <w:t>214,001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979460" w14:textId="043FDA15">
            <w:pPr>
              <w:jc w:val="right"/>
              <w:rPr>
                <w:szCs w:val="22"/>
              </w:rPr>
            </w:pPr>
            <w:r w:rsidRPr="4411F322">
              <w:rPr>
                <w:szCs w:val="22"/>
              </w:rPr>
              <w:t>213,796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F84CFD" w14:textId="233357B3">
            <w:pPr>
              <w:rPr>
                <w:szCs w:val="22"/>
              </w:rPr>
            </w:pPr>
            <w:r w:rsidRPr="00762A71">
              <w:rPr>
                <w:szCs w:val="22"/>
              </w:rPr>
              <w:t xml:space="preserve"> $                1,516 </w:t>
            </w:r>
          </w:p>
        </w:tc>
      </w:tr>
      <w:tr w14:paraId="1BF5ADA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C4AE6C" w14:textId="5BED3784">
            <w:pPr>
              <w:jc w:val="right"/>
              <w:rPr>
                <w:szCs w:val="22"/>
              </w:rPr>
            </w:pPr>
            <w:r w:rsidRPr="4411F322">
              <w:rPr>
                <w:szCs w:val="22"/>
              </w:rPr>
              <w:t>55379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A2B3C4" w14:textId="61470DF5">
            <w:pPr>
              <w:rPr>
                <w:szCs w:val="22"/>
              </w:rPr>
            </w:pPr>
            <w:r w:rsidRPr="4411F322">
              <w:rPr>
                <w:szCs w:val="22"/>
              </w:rPr>
              <w:t>KDLT-TV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5E82ED" w14:textId="066B7723">
            <w:pPr>
              <w:jc w:val="right"/>
              <w:rPr>
                <w:szCs w:val="22"/>
              </w:rPr>
            </w:pPr>
            <w:r w:rsidRPr="4411F322">
              <w:rPr>
                <w:szCs w:val="22"/>
              </w:rPr>
              <w:t>700,230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F8592A" w14:textId="76A94A9D">
            <w:pPr>
              <w:jc w:val="right"/>
              <w:rPr>
                <w:szCs w:val="22"/>
              </w:rPr>
            </w:pPr>
            <w:r w:rsidRPr="4411F322">
              <w:rPr>
                <w:szCs w:val="22"/>
              </w:rPr>
              <w:t>689,305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D556DA" w14:textId="03B83271">
            <w:pPr>
              <w:rPr>
                <w:szCs w:val="22"/>
              </w:rPr>
            </w:pPr>
            <w:r w:rsidRPr="00762A71">
              <w:rPr>
                <w:szCs w:val="22"/>
              </w:rPr>
              <w:t xml:space="preserve"> $                4,887 </w:t>
            </w:r>
          </w:p>
        </w:tc>
      </w:tr>
      <w:tr w14:paraId="151E332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D63E3E" w14:textId="37B6AFBD">
            <w:pPr>
              <w:jc w:val="right"/>
              <w:rPr>
                <w:szCs w:val="22"/>
              </w:rPr>
            </w:pPr>
            <w:r w:rsidRPr="4411F322">
              <w:rPr>
                <w:szCs w:val="22"/>
              </w:rPr>
              <w:t>55375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97F48F" w14:textId="02AB2E63">
            <w:pPr>
              <w:rPr>
                <w:szCs w:val="22"/>
              </w:rPr>
            </w:pPr>
            <w:r w:rsidRPr="4411F322">
              <w:rPr>
                <w:szCs w:val="22"/>
              </w:rPr>
              <w:t>KDLV-TV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2E038F" w14:textId="6630282F">
            <w:pPr>
              <w:jc w:val="right"/>
              <w:rPr>
                <w:szCs w:val="22"/>
              </w:rPr>
            </w:pPr>
            <w:r w:rsidRPr="4411F322">
              <w:rPr>
                <w:szCs w:val="22"/>
              </w:rPr>
              <w:t>98,101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818DF9" w14:textId="3C005E00">
            <w:pPr>
              <w:jc w:val="right"/>
              <w:rPr>
                <w:szCs w:val="22"/>
              </w:rPr>
            </w:pPr>
            <w:r w:rsidRPr="4411F322">
              <w:rPr>
                <w:szCs w:val="22"/>
              </w:rPr>
              <w:t>97,673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358849" w14:textId="4C73C64F">
            <w:pPr>
              <w:rPr>
                <w:szCs w:val="22"/>
              </w:rPr>
            </w:pPr>
            <w:r w:rsidRPr="00762A71">
              <w:rPr>
                <w:szCs w:val="22"/>
              </w:rPr>
              <w:t xml:space="preserve"> $                  693 </w:t>
            </w:r>
          </w:p>
        </w:tc>
      </w:tr>
      <w:tr w14:paraId="3AF9368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B3AA8E" w14:textId="073386F7">
            <w:pPr>
              <w:jc w:val="right"/>
              <w:rPr>
                <w:szCs w:val="22"/>
              </w:rPr>
            </w:pPr>
            <w:r w:rsidRPr="4411F322">
              <w:rPr>
                <w:szCs w:val="22"/>
              </w:rPr>
              <w:t>25221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B94CEB" w14:textId="1BC7FD93">
            <w:pPr>
              <w:rPr>
                <w:szCs w:val="22"/>
              </w:rPr>
            </w:pPr>
            <w:r w:rsidRPr="4411F322">
              <w:rPr>
                <w:szCs w:val="22"/>
              </w:rPr>
              <w:t>KDMD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2B40B6" w14:textId="2BF82496">
            <w:pPr>
              <w:jc w:val="right"/>
              <w:rPr>
                <w:szCs w:val="22"/>
              </w:rPr>
            </w:pPr>
            <w:r w:rsidRPr="4411F322">
              <w:rPr>
                <w:szCs w:val="22"/>
              </w:rPr>
              <w:t>394,250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74F01A" w14:textId="2E6C0059">
            <w:pPr>
              <w:jc w:val="right"/>
              <w:rPr>
                <w:szCs w:val="22"/>
              </w:rPr>
            </w:pPr>
            <w:r w:rsidRPr="4411F322">
              <w:rPr>
                <w:szCs w:val="22"/>
              </w:rPr>
              <w:t>391,278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C08770" w14:textId="108B9374">
            <w:pPr>
              <w:rPr>
                <w:szCs w:val="22"/>
              </w:rPr>
            </w:pPr>
            <w:r w:rsidRPr="00762A71">
              <w:rPr>
                <w:szCs w:val="22"/>
              </w:rPr>
              <w:t xml:space="preserve"> $                2,774 </w:t>
            </w:r>
          </w:p>
        </w:tc>
      </w:tr>
      <w:tr w14:paraId="342E2F1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BC3FF0" w14:textId="18C6E063">
            <w:pPr>
              <w:jc w:val="right"/>
              <w:rPr>
                <w:szCs w:val="22"/>
              </w:rPr>
            </w:pPr>
            <w:r w:rsidRPr="4411F322">
              <w:rPr>
                <w:szCs w:val="22"/>
              </w:rPr>
              <w:t>78915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9E941C" w14:textId="5560FA64">
            <w:pPr>
              <w:rPr>
                <w:szCs w:val="22"/>
              </w:rPr>
            </w:pPr>
            <w:r w:rsidRPr="4411F322">
              <w:rPr>
                <w:szCs w:val="22"/>
              </w:rPr>
              <w:t>KDMI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FA91EB" w14:textId="317A0184">
            <w:pPr>
              <w:jc w:val="right"/>
              <w:rPr>
                <w:szCs w:val="22"/>
              </w:rPr>
            </w:pPr>
            <w:r w:rsidRPr="4411F322">
              <w:rPr>
                <w:szCs w:val="22"/>
              </w:rPr>
              <w:t>1,248,443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E7F842" w14:textId="48AB1EE6">
            <w:pPr>
              <w:jc w:val="right"/>
              <w:rPr>
                <w:szCs w:val="22"/>
              </w:rPr>
            </w:pPr>
            <w:r w:rsidRPr="4411F322">
              <w:rPr>
                <w:szCs w:val="22"/>
              </w:rPr>
              <w:t>1,247,337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9FC025" w14:textId="55A478F2">
            <w:pPr>
              <w:rPr>
                <w:szCs w:val="22"/>
              </w:rPr>
            </w:pPr>
            <w:r w:rsidRPr="00762A71">
              <w:rPr>
                <w:szCs w:val="22"/>
              </w:rPr>
              <w:t xml:space="preserve"> $                8,844 </w:t>
            </w:r>
          </w:p>
        </w:tc>
      </w:tr>
      <w:tr w14:paraId="3A87BE7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3B30C9" w14:textId="61DBAD14">
            <w:pPr>
              <w:jc w:val="right"/>
              <w:rPr>
                <w:szCs w:val="22"/>
              </w:rPr>
            </w:pPr>
            <w:r w:rsidRPr="4411F322">
              <w:rPr>
                <w:szCs w:val="22"/>
              </w:rPr>
              <w:t>56524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5492FA" w14:textId="3B195745">
            <w:pPr>
              <w:rPr>
                <w:szCs w:val="22"/>
              </w:rPr>
            </w:pPr>
            <w:r w:rsidRPr="4411F322">
              <w:rPr>
                <w:szCs w:val="22"/>
              </w:rPr>
              <w:t>KDNL-TV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EF2728" w14:textId="5ACE4611">
            <w:pPr>
              <w:jc w:val="right"/>
              <w:rPr>
                <w:szCs w:val="22"/>
              </w:rPr>
            </w:pPr>
            <w:r w:rsidRPr="4411F322">
              <w:rPr>
                <w:szCs w:val="22"/>
              </w:rPr>
              <w:t>3,013,924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BB529E" w14:textId="122598E2">
            <w:pPr>
              <w:jc w:val="right"/>
              <w:rPr>
                <w:szCs w:val="22"/>
              </w:rPr>
            </w:pPr>
            <w:r w:rsidRPr="4411F322">
              <w:rPr>
                <w:szCs w:val="22"/>
              </w:rPr>
              <w:t>3,009,244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5F565A" w14:textId="21C0B169">
            <w:pPr>
              <w:rPr>
                <w:szCs w:val="22"/>
              </w:rPr>
            </w:pPr>
            <w:r w:rsidRPr="00762A71">
              <w:rPr>
                <w:szCs w:val="22"/>
              </w:rPr>
              <w:t xml:space="preserve"> $              21,336 </w:t>
            </w:r>
          </w:p>
        </w:tc>
      </w:tr>
      <w:tr w14:paraId="6AF662B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1DE7F8" w14:textId="6C80B931">
            <w:pPr>
              <w:jc w:val="right"/>
              <w:rPr>
                <w:szCs w:val="22"/>
              </w:rPr>
            </w:pPr>
            <w:r w:rsidRPr="4411F322">
              <w:rPr>
                <w:szCs w:val="22"/>
              </w:rPr>
              <w:t>24518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147BBA" w14:textId="459E0B4F">
            <w:pPr>
              <w:rPr>
                <w:szCs w:val="22"/>
              </w:rPr>
            </w:pPr>
            <w:r w:rsidRPr="4411F322">
              <w:rPr>
                <w:szCs w:val="22"/>
              </w:rPr>
              <w:t>KDOC-TV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9B7795" w14:textId="4A1B231C">
            <w:pPr>
              <w:jc w:val="right"/>
              <w:rPr>
                <w:szCs w:val="22"/>
              </w:rPr>
            </w:pPr>
            <w:r w:rsidRPr="4411F322">
              <w:rPr>
                <w:szCs w:val="22"/>
              </w:rPr>
              <w:t>18,264,021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864D45" w14:textId="2D8AA95D">
            <w:pPr>
              <w:jc w:val="right"/>
              <w:rPr>
                <w:szCs w:val="22"/>
              </w:rPr>
            </w:pPr>
            <w:r w:rsidRPr="4411F322">
              <w:rPr>
                <w:szCs w:val="22"/>
              </w:rPr>
              <w:t>17,379,123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6CFCC4" w14:textId="7862C648">
            <w:pPr>
              <w:rPr>
                <w:szCs w:val="22"/>
              </w:rPr>
            </w:pPr>
            <w:r w:rsidRPr="00762A71">
              <w:rPr>
                <w:szCs w:val="22"/>
              </w:rPr>
              <w:t xml:space="preserve"> $            123,218 </w:t>
            </w:r>
          </w:p>
        </w:tc>
      </w:tr>
      <w:tr w14:paraId="43C294E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4BB112" w14:textId="6FE2D7D4">
            <w:pPr>
              <w:jc w:val="right"/>
              <w:rPr>
                <w:szCs w:val="22"/>
              </w:rPr>
            </w:pPr>
            <w:r w:rsidRPr="4411F322">
              <w:rPr>
                <w:szCs w:val="22"/>
              </w:rPr>
              <w:t>1005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B9734F" w14:textId="683F7BBC">
            <w:pPr>
              <w:rPr>
                <w:szCs w:val="22"/>
              </w:rPr>
            </w:pPr>
            <w:r w:rsidRPr="4411F322">
              <w:rPr>
                <w:szCs w:val="22"/>
              </w:rPr>
              <w:t>KDOR-TV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1550BA" w14:textId="46832E7D">
            <w:pPr>
              <w:jc w:val="right"/>
              <w:rPr>
                <w:szCs w:val="22"/>
              </w:rPr>
            </w:pPr>
            <w:r w:rsidRPr="4411F322">
              <w:rPr>
                <w:szCs w:val="22"/>
              </w:rPr>
              <w:t>1,180,603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285A4B" w14:textId="4301A960">
            <w:pPr>
              <w:jc w:val="right"/>
              <w:rPr>
                <w:szCs w:val="22"/>
              </w:rPr>
            </w:pPr>
            <w:r w:rsidRPr="4411F322">
              <w:rPr>
                <w:szCs w:val="22"/>
              </w:rPr>
              <w:t>1,177,894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A2A84A" w14:textId="005DC0C1">
            <w:pPr>
              <w:rPr>
                <w:szCs w:val="22"/>
              </w:rPr>
            </w:pPr>
            <w:r w:rsidRPr="00762A71">
              <w:rPr>
                <w:szCs w:val="22"/>
              </w:rPr>
              <w:t xml:space="preserve"> $                8,351 </w:t>
            </w:r>
          </w:p>
        </w:tc>
      </w:tr>
      <w:tr w14:paraId="4414BF2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5F8AD6" w14:textId="0D8A24C3">
            <w:pPr>
              <w:jc w:val="right"/>
              <w:rPr>
                <w:szCs w:val="22"/>
              </w:rPr>
            </w:pPr>
            <w:r w:rsidRPr="4411F322">
              <w:rPr>
                <w:szCs w:val="22"/>
              </w:rPr>
              <w:t>60736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A51C6C" w14:textId="5E83B6F1">
            <w:pPr>
              <w:rPr>
                <w:szCs w:val="22"/>
              </w:rPr>
            </w:pPr>
            <w:r w:rsidRPr="4411F322">
              <w:rPr>
                <w:szCs w:val="22"/>
              </w:rPr>
              <w:t>KDRV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76EDCA" w14:textId="4DE5CC07">
            <w:pPr>
              <w:jc w:val="right"/>
              <w:rPr>
                <w:szCs w:val="22"/>
              </w:rPr>
            </w:pPr>
            <w:r w:rsidRPr="4411F322">
              <w:rPr>
                <w:szCs w:val="22"/>
              </w:rPr>
              <w:t>551,809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B1A959" w14:textId="72CA0ACC">
            <w:pPr>
              <w:jc w:val="right"/>
              <w:rPr>
                <w:szCs w:val="22"/>
              </w:rPr>
            </w:pPr>
            <w:r w:rsidRPr="4411F322">
              <w:rPr>
                <w:szCs w:val="22"/>
              </w:rPr>
              <w:t>469,537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BDD4D7" w14:textId="27B864B0">
            <w:pPr>
              <w:rPr>
                <w:szCs w:val="22"/>
              </w:rPr>
            </w:pPr>
            <w:r w:rsidRPr="00762A71">
              <w:rPr>
                <w:szCs w:val="22"/>
              </w:rPr>
              <w:t xml:space="preserve"> $                3,329 </w:t>
            </w:r>
          </w:p>
        </w:tc>
      </w:tr>
      <w:tr w14:paraId="6F3E5A5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C9541C" w14:textId="2C770BD9">
            <w:pPr>
              <w:jc w:val="right"/>
              <w:rPr>
                <w:szCs w:val="22"/>
              </w:rPr>
            </w:pPr>
            <w:r w:rsidRPr="4411F322">
              <w:rPr>
                <w:szCs w:val="22"/>
              </w:rPr>
              <w:t>61064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65C638" w14:textId="4E21C5DE">
            <w:pPr>
              <w:rPr>
                <w:szCs w:val="22"/>
              </w:rPr>
            </w:pPr>
            <w:r w:rsidRPr="4411F322">
              <w:rPr>
                <w:szCs w:val="22"/>
              </w:rPr>
              <w:t>KDSD-TV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21E7F2" w14:textId="0EA99FDC">
            <w:pPr>
              <w:jc w:val="right"/>
              <w:rPr>
                <w:szCs w:val="22"/>
              </w:rPr>
            </w:pPr>
            <w:r w:rsidRPr="4411F322">
              <w:rPr>
                <w:szCs w:val="22"/>
              </w:rPr>
              <w:t>65,355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34F53B" w14:textId="60E80346">
            <w:pPr>
              <w:jc w:val="right"/>
              <w:rPr>
                <w:szCs w:val="22"/>
              </w:rPr>
            </w:pPr>
            <w:r w:rsidRPr="4411F322">
              <w:rPr>
                <w:szCs w:val="22"/>
              </w:rPr>
              <w:t>60,171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AEB6FB" w14:textId="67FB6CBC">
            <w:pPr>
              <w:rPr>
                <w:szCs w:val="22"/>
              </w:rPr>
            </w:pPr>
            <w:r w:rsidRPr="00762A71">
              <w:rPr>
                <w:szCs w:val="22"/>
              </w:rPr>
              <w:t xml:space="preserve"> $                  427 </w:t>
            </w:r>
          </w:p>
        </w:tc>
      </w:tr>
      <w:tr w14:paraId="4582B54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F5B315" w14:textId="5730D410">
            <w:pPr>
              <w:jc w:val="right"/>
              <w:rPr>
                <w:szCs w:val="22"/>
              </w:rPr>
            </w:pPr>
            <w:r w:rsidRPr="4411F322">
              <w:rPr>
                <w:szCs w:val="22"/>
              </w:rPr>
              <w:t>53329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85D7C0" w14:textId="4B04C0DF">
            <w:pPr>
              <w:rPr>
                <w:szCs w:val="22"/>
              </w:rPr>
            </w:pPr>
            <w:r w:rsidRPr="4411F322">
              <w:rPr>
                <w:szCs w:val="22"/>
              </w:rPr>
              <w:t>KDSE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150380" w14:textId="2848E42D">
            <w:pPr>
              <w:jc w:val="right"/>
              <w:rPr>
                <w:szCs w:val="22"/>
              </w:rPr>
            </w:pPr>
            <w:r w:rsidRPr="4411F322">
              <w:rPr>
                <w:szCs w:val="22"/>
              </w:rPr>
              <w:t>52,777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85C59B" w14:textId="07524651">
            <w:pPr>
              <w:jc w:val="right"/>
              <w:rPr>
                <w:szCs w:val="22"/>
              </w:rPr>
            </w:pPr>
            <w:r w:rsidRPr="4411F322">
              <w:rPr>
                <w:szCs w:val="22"/>
              </w:rPr>
              <w:t>51,188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AA7A40" w14:textId="33874463">
            <w:pPr>
              <w:rPr>
                <w:szCs w:val="22"/>
              </w:rPr>
            </w:pPr>
            <w:r w:rsidRPr="00762A71">
              <w:rPr>
                <w:szCs w:val="22"/>
              </w:rPr>
              <w:t xml:space="preserve"> $                  363 </w:t>
            </w:r>
          </w:p>
        </w:tc>
      </w:tr>
      <w:tr w14:paraId="6BB86BC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30C5F2" w14:textId="4D416613">
            <w:pPr>
              <w:jc w:val="right"/>
              <w:rPr>
                <w:szCs w:val="22"/>
              </w:rPr>
            </w:pPr>
            <w:r w:rsidRPr="4411F322">
              <w:rPr>
                <w:szCs w:val="22"/>
              </w:rPr>
              <w:t>56527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D6FF5F" w14:textId="0E0A4F63">
            <w:pPr>
              <w:rPr>
                <w:szCs w:val="22"/>
              </w:rPr>
            </w:pPr>
            <w:r w:rsidRPr="4411F322">
              <w:rPr>
                <w:szCs w:val="22"/>
              </w:rPr>
              <w:t>KDSM-TV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909F8E" w14:textId="423A7445">
            <w:pPr>
              <w:jc w:val="right"/>
              <w:rPr>
                <w:szCs w:val="22"/>
              </w:rPr>
            </w:pPr>
            <w:r w:rsidRPr="4411F322">
              <w:rPr>
                <w:szCs w:val="22"/>
              </w:rPr>
              <w:t>1,202,702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33C97C" w14:textId="4599AA6B">
            <w:pPr>
              <w:jc w:val="right"/>
              <w:rPr>
                <w:szCs w:val="22"/>
              </w:rPr>
            </w:pPr>
            <w:r w:rsidRPr="4411F322">
              <w:rPr>
                <w:szCs w:val="22"/>
              </w:rPr>
              <w:t>1,201,866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FAD352" w14:textId="67574681">
            <w:pPr>
              <w:rPr>
                <w:szCs w:val="22"/>
              </w:rPr>
            </w:pPr>
            <w:r w:rsidRPr="00762A71">
              <w:rPr>
                <w:szCs w:val="22"/>
              </w:rPr>
              <w:t xml:space="preserve"> $                8,521 </w:t>
            </w:r>
          </w:p>
        </w:tc>
      </w:tr>
      <w:tr w14:paraId="3FD8632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A2234B" w14:textId="17431FF6">
            <w:pPr>
              <w:jc w:val="right"/>
              <w:rPr>
                <w:szCs w:val="22"/>
              </w:rPr>
            </w:pPr>
            <w:r w:rsidRPr="4411F322">
              <w:rPr>
                <w:szCs w:val="22"/>
              </w:rPr>
              <w:t>49326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BA0F4A" w14:textId="5ABC19B3">
            <w:pPr>
              <w:rPr>
                <w:szCs w:val="22"/>
              </w:rPr>
            </w:pPr>
            <w:r w:rsidRPr="4411F322">
              <w:rPr>
                <w:szCs w:val="22"/>
              </w:rPr>
              <w:t>KDTN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A73C24" w14:textId="220C0BF2">
            <w:pPr>
              <w:jc w:val="right"/>
              <w:rPr>
                <w:szCs w:val="22"/>
              </w:rPr>
            </w:pPr>
            <w:r w:rsidRPr="4411F322">
              <w:rPr>
                <w:szCs w:val="22"/>
              </w:rPr>
              <w:t>7,901,133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3478C3" w14:textId="6F1F1B62">
            <w:pPr>
              <w:jc w:val="right"/>
              <w:rPr>
                <w:szCs w:val="22"/>
              </w:rPr>
            </w:pPr>
            <w:r w:rsidRPr="4411F322">
              <w:rPr>
                <w:szCs w:val="22"/>
              </w:rPr>
              <w:t>7,898,922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8FFE8D" w14:textId="1A38BA14">
            <w:pPr>
              <w:rPr>
                <w:szCs w:val="22"/>
              </w:rPr>
            </w:pPr>
            <w:r w:rsidRPr="00762A71">
              <w:rPr>
                <w:szCs w:val="22"/>
              </w:rPr>
              <w:t xml:space="preserve"> $              56,003 </w:t>
            </w:r>
          </w:p>
        </w:tc>
      </w:tr>
      <w:tr w14:paraId="1957D17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27EB39" w14:textId="138A709E">
            <w:pPr>
              <w:jc w:val="right"/>
              <w:rPr>
                <w:szCs w:val="22"/>
              </w:rPr>
            </w:pPr>
            <w:r w:rsidRPr="4411F322">
              <w:rPr>
                <w:szCs w:val="22"/>
              </w:rPr>
              <w:t>83491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29D7A7" w14:textId="6FFDE464">
            <w:pPr>
              <w:rPr>
                <w:szCs w:val="22"/>
              </w:rPr>
            </w:pPr>
            <w:r w:rsidRPr="4411F322">
              <w:rPr>
                <w:szCs w:val="22"/>
              </w:rPr>
              <w:t>KDTP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831DDA" w14:textId="41CB1F35">
            <w:pPr>
              <w:jc w:val="right"/>
              <w:rPr>
                <w:szCs w:val="22"/>
              </w:rPr>
            </w:pPr>
            <w:r w:rsidRPr="4411F322">
              <w:rPr>
                <w:szCs w:val="22"/>
              </w:rPr>
              <w:t>25,965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505DA3" w14:textId="12C119A3">
            <w:pPr>
              <w:jc w:val="right"/>
              <w:rPr>
                <w:szCs w:val="22"/>
              </w:rPr>
            </w:pPr>
            <w:r w:rsidRPr="4411F322">
              <w:rPr>
                <w:szCs w:val="22"/>
              </w:rPr>
              <w:t>23,729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AF1F37" w14:textId="0D47445F">
            <w:pPr>
              <w:rPr>
                <w:szCs w:val="22"/>
              </w:rPr>
            </w:pPr>
            <w:r w:rsidRPr="00762A71">
              <w:rPr>
                <w:szCs w:val="22"/>
              </w:rPr>
              <w:t xml:space="preserve"> $                  168 </w:t>
            </w:r>
          </w:p>
        </w:tc>
      </w:tr>
      <w:tr w14:paraId="6F6C69A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87C32E" w14:textId="794C99B4">
            <w:pPr>
              <w:jc w:val="right"/>
              <w:rPr>
                <w:szCs w:val="22"/>
              </w:rPr>
            </w:pPr>
            <w:r w:rsidRPr="4411F322">
              <w:rPr>
                <w:szCs w:val="22"/>
              </w:rPr>
              <w:t>33778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BB3EA8" w14:textId="7929A572">
            <w:pPr>
              <w:rPr>
                <w:szCs w:val="22"/>
              </w:rPr>
            </w:pPr>
            <w:r w:rsidRPr="4411F322">
              <w:rPr>
                <w:szCs w:val="22"/>
              </w:rPr>
              <w:t>KDTV-DT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E76A61" w14:textId="7B1E9B49">
            <w:pPr>
              <w:jc w:val="right"/>
              <w:rPr>
                <w:szCs w:val="22"/>
              </w:rPr>
            </w:pPr>
            <w:r w:rsidRPr="4411F322">
              <w:rPr>
                <w:szCs w:val="22"/>
              </w:rPr>
              <w:t>8,697,794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920C3D" w14:textId="0D4A1A80">
            <w:pPr>
              <w:jc w:val="right"/>
              <w:rPr>
                <w:szCs w:val="22"/>
              </w:rPr>
            </w:pPr>
            <w:r w:rsidRPr="4411F322">
              <w:rPr>
                <w:szCs w:val="22"/>
              </w:rPr>
              <w:t>7,750,134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C32998" w14:textId="02169F59">
            <w:pPr>
              <w:rPr>
                <w:szCs w:val="22"/>
              </w:rPr>
            </w:pPr>
            <w:r w:rsidRPr="00762A71">
              <w:rPr>
                <w:szCs w:val="22"/>
              </w:rPr>
              <w:t xml:space="preserve"> $              54,948 </w:t>
            </w:r>
          </w:p>
        </w:tc>
      </w:tr>
      <w:tr w14:paraId="4D071FC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F45381" w14:textId="4EABAD4E">
            <w:pPr>
              <w:jc w:val="right"/>
              <w:rPr>
                <w:szCs w:val="22"/>
              </w:rPr>
            </w:pPr>
            <w:r w:rsidRPr="4411F322">
              <w:rPr>
                <w:szCs w:val="22"/>
              </w:rPr>
              <w:t>67910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CC93FD" w14:textId="424F93BC">
            <w:pPr>
              <w:rPr>
                <w:szCs w:val="22"/>
              </w:rPr>
            </w:pPr>
            <w:r w:rsidRPr="4411F322">
              <w:rPr>
                <w:szCs w:val="22"/>
              </w:rPr>
              <w:t>KDTX-TV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B795B9" w14:textId="64F58C9A">
            <w:pPr>
              <w:jc w:val="right"/>
              <w:rPr>
                <w:szCs w:val="22"/>
              </w:rPr>
            </w:pPr>
            <w:r w:rsidRPr="4411F322">
              <w:rPr>
                <w:szCs w:val="22"/>
              </w:rPr>
              <w:t>7,985,188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08359F" w14:textId="6F907689">
            <w:pPr>
              <w:jc w:val="right"/>
              <w:rPr>
                <w:szCs w:val="22"/>
              </w:rPr>
            </w:pPr>
            <w:r w:rsidRPr="4411F322">
              <w:rPr>
                <w:szCs w:val="22"/>
              </w:rPr>
              <w:t>7,983,676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646F89" w14:textId="4662724D">
            <w:pPr>
              <w:rPr>
                <w:szCs w:val="22"/>
              </w:rPr>
            </w:pPr>
            <w:r w:rsidRPr="00762A71">
              <w:rPr>
                <w:szCs w:val="22"/>
              </w:rPr>
              <w:t xml:space="preserve"> $              56,604 </w:t>
            </w:r>
          </w:p>
        </w:tc>
      </w:tr>
      <w:tr w14:paraId="0B9D20A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7DEBF9" w14:textId="1D018243">
            <w:pPr>
              <w:jc w:val="right"/>
              <w:rPr>
                <w:szCs w:val="22"/>
              </w:rPr>
            </w:pPr>
            <w:r w:rsidRPr="4411F322">
              <w:rPr>
                <w:szCs w:val="22"/>
              </w:rPr>
              <w:t>126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9D5EF8" w14:textId="637F620D">
            <w:pPr>
              <w:rPr>
                <w:szCs w:val="22"/>
              </w:rPr>
            </w:pPr>
            <w:r w:rsidRPr="4411F322">
              <w:rPr>
                <w:szCs w:val="22"/>
              </w:rPr>
              <w:t>KDVR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818389" w14:textId="2A764756">
            <w:pPr>
              <w:jc w:val="right"/>
              <w:rPr>
                <w:szCs w:val="22"/>
              </w:rPr>
            </w:pPr>
            <w:r w:rsidRPr="4411F322">
              <w:rPr>
                <w:szCs w:val="22"/>
              </w:rPr>
              <w:t>4,301,541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C275AD" w14:textId="71D99F2D">
            <w:pPr>
              <w:jc w:val="right"/>
              <w:rPr>
                <w:szCs w:val="22"/>
              </w:rPr>
            </w:pPr>
            <w:r w:rsidRPr="4411F322">
              <w:rPr>
                <w:szCs w:val="22"/>
              </w:rPr>
              <w:t>4,144,268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767345" w14:textId="49C7C1F9">
            <w:pPr>
              <w:rPr>
                <w:szCs w:val="22"/>
              </w:rPr>
            </w:pPr>
            <w:r w:rsidRPr="00762A71">
              <w:rPr>
                <w:szCs w:val="22"/>
              </w:rPr>
              <w:t xml:space="preserve"> $              29,383 </w:t>
            </w:r>
          </w:p>
        </w:tc>
      </w:tr>
      <w:tr w14:paraId="63AF399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652748" w14:textId="230C6E63">
            <w:pPr>
              <w:jc w:val="right"/>
              <w:rPr>
                <w:szCs w:val="22"/>
              </w:rPr>
            </w:pPr>
            <w:r w:rsidRPr="4411F322">
              <w:rPr>
                <w:szCs w:val="22"/>
              </w:rPr>
              <w:t>18084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05DB26" w14:textId="4931923F">
            <w:pPr>
              <w:rPr>
                <w:szCs w:val="22"/>
              </w:rPr>
            </w:pPr>
            <w:r w:rsidRPr="4411F322">
              <w:rPr>
                <w:szCs w:val="22"/>
              </w:rPr>
              <w:t>KECI-TV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5165E1" w14:textId="19ACDBE7">
            <w:pPr>
              <w:jc w:val="right"/>
              <w:rPr>
                <w:szCs w:val="22"/>
              </w:rPr>
            </w:pPr>
            <w:r w:rsidRPr="4411F322">
              <w:rPr>
                <w:szCs w:val="22"/>
              </w:rPr>
              <w:t>228,161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54DF2A" w14:textId="3ABA095C">
            <w:pPr>
              <w:jc w:val="right"/>
              <w:rPr>
                <w:szCs w:val="22"/>
              </w:rPr>
            </w:pPr>
            <w:r w:rsidRPr="4411F322">
              <w:rPr>
                <w:szCs w:val="22"/>
              </w:rPr>
              <w:t>210,560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F82B78" w14:textId="0F694AAC">
            <w:pPr>
              <w:rPr>
                <w:szCs w:val="22"/>
              </w:rPr>
            </w:pPr>
            <w:r w:rsidRPr="00762A71">
              <w:rPr>
                <w:szCs w:val="22"/>
              </w:rPr>
              <w:t xml:space="preserve"> $                1,493 </w:t>
            </w:r>
          </w:p>
        </w:tc>
      </w:tr>
      <w:tr w14:paraId="2B1FEE6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2221CF" w14:textId="28741C9B">
            <w:pPr>
              <w:jc w:val="right"/>
              <w:rPr>
                <w:szCs w:val="22"/>
              </w:rPr>
            </w:pPr>
            <w:r w:rsidRPr="4411F322">
              <w:rPr>
                <w:szCs w:val="22"/>
              </w:rPr>
              <w:t>51208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5A820F" w14:textId="488526FE">
            <w:pPr>
              <w:rPr>
                <w:szCs w:val="22"/>
              </w:rPr>
            </w:pPr>
            <w:r w:rsidRPr="4411F322">
              <w:rPr>
                <w:szCs w:val="22"/>
              </w:rPr>
              <w:t>KECY-TV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9DC3F9" w14:textId="7A8980AC">
            <w:pPr>
              <w:jc w:val="right"/>
              <w:rPr>
                <w:szCs w:val="22"/>
              </w:rPr>
            </w:pPr>
            <w:r w:rsidRPr="4411F322">
              <w:rPr>
                <w:szCs w:val="22"/>
              </w:rPr>
              <w:t>407,175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65DB72" w14:textId="43A94F22">
            <w:pPr>
              <w:jc w:val="right"/>
              <w:rPr>
                <w:szCs w:val="22"/>
              </w:rPr>
            </w:pPr>
            <w:r w:rsidRPr="4411F322">
              <w:rPr>
                <w:szCs w:val="22"/>
              </w:rPr>
              <w:t>403,848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7CA132" w14:textId="55625A76">
            <w:pPr>
              <w:rPr>
                <w:szCs w:val="22"/>
              </w:rPr>
            </w:pPr>
            <w:r w:rsidRPr="00762A71">
              <w:rPr>
                <w:szCs w:val="22"/>
              </w:rPr>
              <w:t xml:space="preserve"> $                2,863 </w:t>
            </w:r>
          </w:p>
        </w:tc>
      </w:tr>
      <w:tr w14:paraId="433FCDF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2EA20B" w14:textId="5AC33FCF">
            <w:pPr>
              <w:jc w:val="right"/>
              <w:rPr>
                <w:szCs w:val="22"/>
              </w:rPr>
            </w:pPr>
            <w:r w:rsidRPr="4411F322">
              <w:rPr>
                <w:szCs w:val="22"/>
              </w:rPr>
              <w:t>791767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8C708C" w14:textId="2D381A6B">
            <w:pPr>
              <w:rPr>
                <w:szCs w:val="22"/>
              </w:rPr>
            </w:pPr>
            <w:r w:rsidRPr="4411F322">
              <w:rPr>
                <w:szCs w:val="22"/>
              </w:rPr>
              <w:t>KEDB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D826BD" w14:textId="1D550353">
            <w:pPr>
              <w:jc w:val="right"/>
              <w:rPr>
                <w:szCs w:val="22"/>
              </w:rPr>
            </w:pPr>
            <w:r w:rsidRPr="4411F322">
              <w:rPr>
                <w:szCs w:val="22"/>
              </w:rPr>
              <w:t>105,050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BBAC91" w14:textId="590A53F6">
            <w:pPr>
              <w:jc w:val="right"/>
              <w:rPr>
                <w:szCs w:val="22"/>
              </w:rPr>
            </w:pPr>
            <w:r w:rsidRPr="4411F322">
              <w:rPr>
                <w:szCs w:val="22"/>
              </w:rPr>
              <w:t>97,963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C74B2C" w14:textId="393540A0">
            <w:pPr>
              <w:rPr>
                <w:szCs w:val="22"/>
              </w:rPr>
            </w:pPr>
            <w:r w:rsidRPr="00762A71">
              <w:rPr>
                <w:szCs w:val="22"/>
              </w:rPr>
              <w:t xml:space="preserve"> $                  695 </w:t>
            </w:r>
          </w:p>
        </w:tc>
      </w:tr>
      <w:tr w14:paraId="15DA1B0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001789" w14:textId="3EAD6545">
            <w:pPr>
              <w:jc w:val="right"/>
              <w:rPr>
                <w:szCs w:val="22"/>
              </w:rPr>
            </w:pPr>
            <w:r w:rsidRPr="4411F322">
              <w:rPr>
                <w:szCs w:val="22"/>
              </w:rPr>
              <w:t>791702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BB833B" w14:textId="21F46493">
            <w:pPr>
              <w:rPr>
                <w:szCs w:val="22"/>
              </w:rPr>
            </w:pPr>
            <w:r w:rsidRPr="4411F322">
              <w:rPr>
                <w:szCs w:val="22"/>
              </w:rPr>
              <w:t>KEDS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601841" w14:textId="2BE99A98">
            <w:pPr>
              <w:jc w:val="right"/>
              <w:rPr>
                <w:szCs w:val="22"/>
              </w:rPr>
            </w:pPr>
            <w:r w:rsidRPr="4411F322">
              <w:rPr>
                <w:szCs w:val="22"/>
              </w:rPr>
              <w:t>2,594,159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F464D6" w14:textId="6B61CF08">
            <w:pPr>
              <w:jc w:val="right"/>
              <w:rPr>
                <w:szCs w:val="22"/>
              </w:rPr>
            </w:pPr>
            <w:r w:rsidRPr="4411F322">
              <w:rPr>
                <w:szCs w:val="22"/>
              </w:rPr>
              <w:t>2,593,835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B55296" w14:textId="4AFD1935">
            <w:pPr>
              <w:rPr>
                <w:szCs w:val="22"/>
              </w:rPr>
            </w:pPr>
            <w:r w:rsidRPr="00762A71">
              <w:rPr>
                <w:szCs w:val="22"/>
              </w:rPr>
              <w:t xml:space="preserve"> $              18,390 </w:t>
            </w:r>
          </w:p>
        </w:tc>
      </w:tr>
      <w:tr w14:paraId="43253ED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A18AD5" w14:textId="30153BC9">
            <w:pPr>
              <w:jc w:val="right"/>
              <w:rPr>
                <w:szCs w:val="22"/>
              </w:rPr>
            </w:pPr>
            <w:r w:rsidRPr="4411F322">
              <w:rPr>
                <w:szCs w:val="22"/>
              </w:rPr>
              <w:t>58408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31BEEC" w14:textId="0FC835E9">
            <w:pPr>
              <w:rPr>
                <w:szCs w:val="22"/>
              </w:rPr>
            </w:pPr>
            <w:r w:rsidRPr="4411F322">
              <w:rPr>
                <w:szCs w:val="22"/>
              </w:rPr>
              <w:t>KEDT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981455" w14:textId="08959837">
            <w:pPr>
              <w:jc w:val="right"/>
              <w:rPr>
                <w:szCs w:val="22"/>
              </w:rPr>
            </w:pPr>
            <w:r w:rsidRPr="4411F322">
              <w:rPr>
                <w:szCs w:val="22"/>
              </w:rPr>
              <w:t>527,343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C7AB40" w14:textId="35EEF657">
            <w:pPr>
              <w:jc w:val="right"/>
              <w:rPr>
                <w:szCs w:val="22"/>
              </w:rPr>
            </w:pPr>
            <w:r w:rsidRPr="4411F322">
              <w:rPr>
                <w:szCs w:val="22"/>
              </w:rPr>
              <w:t>527,343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19E39E" w14:textId="6ABCF359">
            <w:pPr>
              <w:rPr>
                <w:szCs w:val="22"/>
              </w:rPr>
            </w:pPr>
            <w:r w:rsidRPr="00762A71">
              <w:rPr>
                <w:szCs w:val="22"/>
              </w:rPr>
              <w:t xml:space="preserve"> $                3,739 </w:t>
            </w:r>
          </w:p>
        </w:tc>
      </w:tr>
      <w:tr w14:paraId="244AD02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7DE56D" w14:textId="2C330C65">
            <w:pPr>
              <w:jc w:val="right"/>
              <w:rPr>
                <w:szCs w:val="22"/>
              </w:rPr>
            </w:pPr>
            <w:r w:rsidRPr="4411F322">
              <w:rPr>
                <w:szCs w:val="22"/>
              </w:rPr>
              <w:t>55435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381E5B" w14:textId="0874310F">
            <w:pPr>
              <w:rPr>
                <w:szCs w:val="22"/>
              </w:rPr>
            </w:pPr>
            <w:r w:rsidRPr="4411F322">
              <w:rPr>
                <w:szCs w:val="22"/>
              </w:rPr>
              <w:t>KEET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E354DF" w14:textId="51C990C8">
            <w:pPr>
              <w:jc w:val="right"/>
              <w:rPr>
                <w:szCs w:val="22"/>
              </w:rPr>
            </w:pPr>
            <w:r w:rsidRPr="4411F322">
              <w:rPr>
                <w:szCs w:val="22"/>
              </w:rPr>
              <w:t>181,333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C2732F" w14:textId="187B176D">
            <w:pPr>
              <w:jc w:val="right"/>
              <w:rPr>
                <w:szCs w:val="22"/>
              </w:rPr>
            </w:pPr>
            <w:r w:rsidRPr="4411F322">
              <w:rPr>
                <w:szCs w:val="22"/>
              </w:rPr>
              <w:t>161,389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A446FC" w14:textId="6DD08927">
            <w:pPr>
              <w:rPr>
                <w:szCs w:val="22"/>
              </w:rPr>
            </w:pPr>
            <w:r w:rsidRPr="00762A71">
              <w:rPr>
                <w:szCs w:val="22"/>
              </w:rPr>
              <w:t xml:space="preserve"> $                1,144 </w:t>
            </w:r>
          </w:p>
        </w:tc>
      </w:tr>
      <w:tr w14:paraId="58EF6D3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686128" w14:textId="01E7C425">
            <w:pPr>
              <w:jc w:val="right"/>
              <w:rPr>
                <w:szCs w:val="22"/>
              </w:rPr>
            </w:pPr>
            <w:r w:rsidRPr="4411F322">
              <w:rPr>
                <w:szCs w:val="22"/>
              </w:rPr>
              <w:t>41983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2EFBDF" w14:textId="458844B5">
            <w:pPr>
              <w:rPr>
                <w:szCs w:val="22"/>
              </w:rPr>
            </w:pPr>
            <w:r w:rsidRPr="4411F322">
              <w:rPr>
                <w:szCs w:val="22"/>
              </w:rPr>
              <w:t>KELO-TV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F8198F" w14:textId="0F873E8F">
            <w:pPr>
              <w:jc w:val="right"/>
              <w:rPr>
                <w:szCs w:val="22"/>
              </w:rPr>
            </w:pPr>
            <w:r w:rsidRPr="4411F322">
              <w:rPr>
                <w:szCs w:val="22"/>
              </w:rPr>
              <w:t>767,130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941259" w14:textId="4ECD2DC7">
            <w:pPr>
              <w:jc w:val="right"/>
              <w:rPr>
                <w:szCs w:val="22"/>
              </w:rPr>
            </w:pPr>
            <w:r w:rsidRPr="4411F322">
              <w:rPr>
                <w:szCs w:val="22"/>
              </w:rPr>
              <w:t>715,437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1815ED" w14:textId="742A859D">
            <w:pPr>
              <w:rPr>
                <w:szCs w:val="22"/>
              </w:rPr>
            </w:pPr>
            <w:r w:rsidRPr="00762A71">
              <w:rPr>
                <w:szCs w:val="22"/>
              </w:rPr>
              <w:t xml:space="preserve"> $                5,072 </w:t>
            </w:r>
          </w:p>
        </w:tc>
      </w:tr>
      <w:tr w14:paraId="19040BD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EF1C73" w14:textId="7963593C">
            <w:pPr>
              <w:jc w:val="right"/>
              <w:rPr>
                <w:szCs w:val="22"/>
              </w:rPr>
            </w:pPr>
            <w:r w:rsidRPr="4411F322">
              <w:rPr>
                <w:szCs w:val="22"/>
              </w:rPr>
              <w:t>34440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AEBC69" w14:textId="79830FDE">
            <w:pPr>
              <w:rPr>
                <w:szCs w:val="22"/>
              </w:rPr>
            </w:pPr>
            <w:r w:rsidRPr="4411F322">
              <w:rPr>
                <w:szCs w:val="22"/>
              </w:rPr>
              <w:t>KEMO-TV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CE127E" w14:textId="092D880B">
            <w:pPr>
              <w:jc w:val="right"/>
              <w:rPr>
                <w:szCs w:val="22"/>
              </w:rPr>
            </w:pPr>
            <w:r w:rsidRPr="4411F322">
              <w:rPr>
                <w:szCs w:val="22"/>
              </w:rPr>
              <w:t>9,007,762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7C0D25" w14:textId="0F849C30">
            <w:pPr>
              <w:jc w:val="right"/>
              <w:rPr>
                <w:szCs w:val="22"/>
              </w:rPr>
            </w:pPr>
            <w:r w:rsidRPr="4411F322">
              <w:rPr>
                <w:szCs w:val="22"/>
              </w:rPr>
              <w:t>8,012,556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4298EF" w14:textId="1E54E055">
            <w:pPr>
              <w:rPr>
                <w:szCs w:val="22"/>
              </w:rPr>
            </w:pPr>
            <w:r w:rsidRPr="00762A71">
              <w:rPr>
                <w:szCs w:val="22"/>
              </w:rPr>
              <w:t xml:space="preserve"> $              56,809 </w:t>
            </w:r>
          </w:p>
        </w:tc>
      </w:tr>
      <w:tr w14:paraId="37BF00F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CD0942" w14:textId="461CE3C3">
            <w:pPr>
              <w:jc w:val="right"/>
              <w:rPr>
                <w:szCs w:val="22"/>
              </w:rPr>
            </w:pPr>
            <w:r w:rsidRPr="4411F322">
              <w:rPr>
                <w:szCs w:val="22"/>
              </w:rPr>
              <w:t>776162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87230D" w14:textId="756E5AC7">
            <w:pPr>
              <w:rPr>
                <w:szCs w:val="22"/>
              </w:rPr>
            </w:pPr>
            <w:r w:rsidRPr="4411F322">
              <w:rPr>
                <w:szCs w:val="22"/>
              </w:rPr>
              <w:t>KEMS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DEE2A3" w14:textId="4A94FBD8">
            <w:pPr>
              <w:jc w:val="right"/>
              <w:rPr>
                <w:szCs w:val="22"/>
              </w:rPr>
            </w:pPr>
            <w:r w:rsidRPr="4411F322">
              <w:rPr>
                <w:szCs w:val="22"/>
              </w:rPr>
              <w:t>55,920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E9035A" w14:textId="67E64EFB">
            <w:pPr>
              <w:jc w:val="right"/>
              <w:rPr>
                <w:szCs w:val="22"/>
              </w:rPr>
            </w:pPr>
            <w:r w:rsidRPr="4411F322">
              <w:rPr>
                <w:szCs w:val="22"/>
              </w:rPr>
              <w:t>54,847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4BBDAC" w14:textId="392EDFF1">
            <w:pPr>
              <w:rPr>
                <w:szCs w:val="22"/>
              </w:rPr>
            </w:pPr>
            <w:r w:rsidRPr="00762A71">
              <w:rPr>
                <w:szCs w:val="22"/>
              </w:rPr>
              <w:t xml:space="preserve"> $                  389 </w:t>
            </w:r>
          </w:p>
        </w:tc>
      </w:tr>
      <w:tr w14:paraId="21CB03F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552855" w14:textId="6794427E">
            <w:pPr>
              <w:jc w:val="right"/>
              <w:rPr>
                <w:szCs w:val="22"/>
              </w:rPr>
            </w:pPr>
            <w:r w:rsidRPr="4411F322">
              <w:rPr>
                <w:szCs w:val="22"/>
              </w:rPr>
              <w:t>2777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4A1CB4" w14:textId="47CE690D">
            <w:pPr>
              <w:rPr>
                <w:szCs w:val="22"/>
              </w:rPr>
            </w:pPr>
            <w:r w:rsidRPr="4411F322">
              <w:rPr>
                <w:szCs w:val="22"/>
              </w:rPr>
              <w:t>KEMV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93EB3E" w14:textId="4F79A476">
            <w:pPr>
              <w:jc w:val="right"/>
              <w:rPr>
                <w:szCs w:val="22"/>
              </w:rPr>
            </w:pPr>
            <w:r w:rsidRPr="4411F322">
              <w:rPr>
                <w:szCs w:val="22"/>
              </w:rPr>
              <w:t>634,060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6B0515" w14:textId="012878F7">
            <w:pPr>
              <w:jc w:val="right"/>
              <w:rPr>
                <w:szCs w:val="22"/>
              </w:rPr>
            </w:pPr>
            <w:r w:rsidRPr="4411F322">
              <w:rPr>
                <w:szCs w:val="22"/>
              </w:rPr>
              <w:t>576,758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53AF4E" w14:textId="5651E9D4">
            <w:pPr>
              <w:rPr>
                <w:szCs w:val="22"/>
              </w:rPr>
            </w:pPr>
            <w:r w:rsidRPr="00762A71">
              <w:rPr>
                <w:szCs w:val="22"/>
              </w:rPr>
              <w:t xml:space="preserve"> $                4,089 </w:t>
            </w:r>
          </w:p>
        </w:tc>
      </w:tr>
      <w:tr w14:paraId="294BB68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BC3417" w14:textId="2DE5EDE3">
            <w:pPr>
              <w:jc w:val="right"/>
              <w:rPr>
                <w:szCs w:val="22"/>
              </w:rPr>
            </w:pPr>
            <w:r w:rsidRPr="4411F322">
              <w:rPr>
                <w:szCs w:val="22"/>
              </w:rPr>
              <w:t>26304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582823" w14:textId="36E2E946">
            <w:pPr>
              <w:rPr>
                <w:szCs w:val="22"/>
              </w:rPr>
            </w:pPr>
            <w:r w:rsidRPr="4411F322">
              <w:rPr>
                <w:szCs w:val="22"/>
              </w:rPr>
              <w:t>KENS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9071A8" w14:textId="51889F0C">
            <w:pPr>
              <w:jc w:val="right"/>
              <w:rPr>
                <w:szCs w:val="22"/>
              </w:rPr>
            </w:pPr>
            <w:r w:rsidRPr="4411F322">
              <w:rPr>
                <w:szCs w:val="22"/>
              </w:rPr>
              <w:t>3,091,086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693564" w14:textId="78CBFB50">
            <w:pPr>
              <w:jc w:val="right"/>
              <w:rPr>
                <w:szCs w:val="22"/>
              </w:rPr>
            </w:pPr>
            <w:r w:rsidRPr="4411F322">
              <w:rPr>
                <w:szCs w:val="22"/>
              </w:rPr>
              <w:t>3,077,749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534259" w14:textId="1F845C95">
            <w:pPr>
              <w:rPr>
                <w:szCs w:val="22"/>
              </w:rPr>
            </w:pPr>
            <w:r w:rsidRPr="00762A71">
              <w:rPr>
                <w:szCs w:val="22"/>
              </w:rPr>
              <w:t xml:space="preserve"> $              21,821 </w:t>
            </w:r>
          </w:p>
        </w:tc>
      </w:tr>
      <w:tr w14:paraId="65A57EB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CDAB96" w14:textId="61832B80">
            <w:pPr>
              <w:jc w:val="right"/>
              <w:rPr>
                <w:szCs w:val="22"/>
              </w:rPr>
            </w:pPr>
            <w:r w:rsidRPr="4411F322">
              <w:rPr>
                <w:szCs w:val="22"/>
              </w:rPr>
              <w:t>63845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10BC07" w14:textId="349632DC">
            <w:pPr>
              <w:rPr>
                <w:szCs w:val="22"/>
              </w:rPr>
            </w:pPr>
            <w:r w:rsidRPr="4411F322">
              <w:rPr>
                <w:szCs w:val="22"/>
              </w:rPr>
              <w:t>KENV-DT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6D5CFD" w14:textId="65C6836E">
            <w:pPr>
              <w:jc w:val="right"/>
              <w:rPr>
                <w:szCs w:val="22"/>
              </w:rPr>
            </w:pPr>
            <w:r w:rsidRPr="4411F322">
              <w:rPr>
                <w:szCs w:val="22"/>
              </w:rPr>
              <w:t>52,294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086B39" w14:textId="6D9664A0">
            <w:pPr>
              <w:jc w:val="right"/>
              <w:rPr>
                <w:szCs w:val="22"/>
              </w:rPr>
            </w:pPr>
            <w:r w:rsidRPr="4411F322">
              <w:rPr>
                <w:szCs w:val="22"/>
              </w:rPr>
              <w:t>45,932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C22551" w14:textId="48F002BE">
            <w:pPr>
              <w:rPr>
                <w:szCs w:val="22"/>
              </w:rPr>
            </w:pPr>
            <w:r w:rsidRPr="00762A71">
              <w:rPr>
                <w:szCs w:val="22"/>
              </w:rPr>
              <w:t xml:space="preserve"> $                  326 </w:t>
            </w:r>
          </w:p>
        </w:tc>
      </w:tr>
      <w:tr w14:paraId="6196754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1114CD" w14:textId="60162F27">
            <w:pPr>
              <w:jc w:val="right"/>
              <w:rPr>
                <w:szCs w:val="22"/>
              </w:rPr>
            </w:pPr>
            <w:r w:rsidRPr="4411F322">
              <w:rPr>
                <w:szCs w:val="22"/>
              </w:rPr>
              <w:t>18338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77890C" w14:textId="61054199">
            <w:pPr>
              <w:rPr>
                <w:szCs w:val="22"/>
              </w:rPr>
            </w:pPr>
            <w:r w:rsidRPr="4411F322">
              <w:rPr>
                <w:szCs w:val="22"/>
              </w:rPr>
              <w:t>KENW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7F61CB" w14:textId="67C3D374">
            <w:pPr>
              <w:jc w:val="right"/>
              <w:rPr>
                <w:szCs w:val="22"/>
              </w:rPr>
            </w:pPr>
            <w:r w:rsidRPr="4411F322">
              <w:rPr>
                <w:szCs w:val="22"/>
              </w:rPr>
              <w:t>85,762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949AF5" w14:textId="3C34AF15">
            <w:pPr>
              <w:jc w:val="right"/>
              <w:rPr>
                <w:szCs w:val="22"/>
              </w:rPr>
            </w:pPr>
            <w:r w:rsidRPr="4411F322">
              <w:rPr>
                <w:szCs w:val="22"/>
              </w:rPr>
              <w:t>85,762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AA0AC6" w14:textId="3AA609CB">
            <w:pPr>
              <w:rPr>
                <w:szCs w:val="22"/>
              </w:rPr>
            </w:pPr>
            <w:r w:rsidRPr="00762A71">
              <w:rPr>
                <w:szCs w:val="22"/>
              </w:rPr>
              <w:t xml:space="preserve"> $                  608 </w:t>
            </w:r>
          </w:p>
        </w:tc>
      </w:tr>
      <w:tr w14:paraId="10FB442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4348F7" w14:textId="2DA667C1">
            <w:pPr>
              <w:jc w:val="right"/>
              <w:rPr>
                <w:szCs w:val="22"/>
              </w:rPr>
            </w:pPr>
            <w:r w:rsidRPr="4411F322">
              <w:rPr>
                <w:szCs w:val="22"/>
              </w:rPr>
              <w:t>50591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74BDCC" w14:textId="3F39B35F">
            <w:pPr>
              <w:rPr>
                <w:szCs w:val="22"/>
              </w:rPr>
            </w:pPr>
            <w:r w:rsidRPr="4411F322">
              <w:rPr>
                <w:szCs w:val="22"/>
              </w:rPr>
              <w:t>KEPB-TV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74FFFA" w14:textId="7FCF79DB">
            <w:pPr>
              <w:jc w:val="right"/>
              <w:rPr>
                <w:szCs w:val="22"/>
              </w:rPr>
            </w:pPr>
            <w:r w:rsidRPr="4411F322">
              <w:rPr>
                <w:szCs w:val="22"/>
              </w:rPr>
              <w:t>680,317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3B16E6" w14:textId="3246ED9A">
            <w:pPr>
              <w:jc w:val="right"/>
              <w:rPr>
                <w:szCs w:val="22"/>
              </w:rPr>
            </w:pPr>
            <w:r w:rsidRPr="4411F322">
              <w:rPr>
                <w:szCs w:val="22"/>
              </w:rPr>
              <w:t>618,277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5B61C5" w14:textId="0ED27143">
            <w:pPr>
              <w:rPr>
                <w:szCs w:val="22"/>
              </w:rPr>
            </w:pPr>
            <w:r w:rsidRPr="00762A71">
              <w:rPr>
                <w:szCs w:val="22"/>
              </w:rPr>
              <w:t xml:space="preserve"> $                4,384 </w:t>
            </w:r>
          </w:p>
        </w:tc>
      </w:tr>
      <w:tr w14:paraId="0DD1AAB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403053" w14:textId="047EF7FC">
            <w:pPr>
              <w:jc w:val="right"/>
              <w:rPr>
                <w:szCs w:val="22"/>
              </w:rPr>
            </w:pPr>
            <w:r w:rsidRPr="4411F322">
              <w:rPr>
                <w:szCs w:val="22"/>
              </w:rPr>
              <w:t>56029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996252" w14:textId="5063A026">
            <w:pPr>
              <w:rPr>
                <w:szCs w:val="22"/>
              </w:rPr>
            </w:pPr>
            <w:r w:rsidRPr="4411F322">
              <w:rPr>
                <w:szCs w:val="22"/>
              </w:rPr>
              <w:t>KEPR-TV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33D8BD" w14:textId="76088391">
            <w:pPr>
              <w:jc w:val="right"/>
              <w:rPr>
                <w:szCs w:val="22"/>
              </w:rPr>
            </w:pPr>
            <w:r w:rsidRPr="4411F322">
              <w:rPr>
                <w:szCs w:val="22"/>
              </w:rPr>
              <w:t>529,602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0DE01A" w14:textId="5F72C1E8">
            <w:pPr>
              <w:jc w:val="right"/>
              <w:rPr>
                <w:szCs w:val="22"/>
              </w:rPr>
            </w:pPr>
            <w:r w:rsidRPr="4411F322">
              <w:rPr>
                <w:szCs w:val="22"/>
              </w:rPr>
              <w:t>519,486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7F245A" w14:textId="3A4FD9E0">
            <w:pPr>
              <w:rPr>
                <w:szCs w:val="22"/>
              </w:rPr>
            </w:pPr>
            <w:r w:rsidRPr="00762A71">
              <w:rPr>
                <w:szCs w:val="22"/>
              </w:rPr>
              <w:t xml:space="preserve"> $                3,683 </w:t>
            </w:r>
          </w:p>
        </w:tc>
      </w:tr>
      <w:tr w14:paraId="442A37B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57CA00" w14:textId="3EA01B64">
            <w:pPr>
              <w:jc w:val="right"/>
              <w:rPr>
                <w:szCs w:val="22"/>
              </w:rPr>
            </w:pPr>
            <w:r w:rsidRPr="4411F322">
              <w:rPr>
                <w:szCs w:val="22"/>
              </w:rPr>
              <w:t>49324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4F3EB3" w14:textId="659EADA7">
            <w:pPr>
              <w:rPr>
                <w:szCs w:val="22"/>
              </w:rPr>
            </w:pPr>
            <w:r w:rsidRPr="4411F322">
              <w:rPr>
                <w:szCs w:val="22"/>
              </w:rPr>
              <w:t>KERA-TV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93635E" w14:textId="5DE2B3B6">
            <w:pPr>
              <w:jc w:val="right"/>
              <w:rPr>
                <w:szCs w:val="22"/>
              </w:rPr>
            </w:pPr>
            <w:r w:rsidRPr="4411F322">
              <w:rPr>
                <w:szCs w:val="22"/>
              </w:rPr>
              <w:t>7,984,381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B9CBA2" w14:textId="3806A355">
            <w:pPr>
              <w:jc w:val="right"/>
              <w:rPr>
                <w:szCs w:val="22"/>
              </w:rPr>
            </w:pPr>
            <w:r w:rsidRPr="4411F322">
              <w:rPr>
                <w:szCs w:val="22"/>
              </w:rPr>
              <w:t>7,981,440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4268E4" w14:textId="24664B9B">
            <w:pPr>
              <w:rPr>
                <w:szCs w:val="22"/>
              </w:rPr>
            </w:pPr>
            <w:r w:rsidRPr="00762A71">
              <w:rPr>
                <w:szCs w:val="22"/>
              </w:rPr>
              <w:t xml:space="preserve"> $              56,588 </w:t>
            </w:r>
          </w:p>
        </w:tc>
      </w:tr>
      <w:tr w14:paraId="036DAC6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57EBDC" w14:textId="02BC3DDB">
            <w:pPr>
              <w:jc w:val="right"/>
              <w:rPr>
                <w:szCs w:val="22"/>
              </w:rPr>
            </w:pPr>
            <w:r w:rsidRPr="4411F322">
              <w:rPr>
                <w:szCs w:val="22"/>
              </w:rPr>
              <w:t>40878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03E5FC" w14:textId="3E07AB66">
            <w:pPr>
              <w:rPr>
                <w:szCs w:val="22"/>
              </w:rPr>
            </w:pPr>
            <w:r w:rsidRPr="4411F322">
              <w:rPr>
                <w:szCs w:val="22"/>
              </w:rPr>
              <w:t>KERO-TV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C7BD62" w14:textId="3BAFBFD7">
            <w:pPr>
              <w:jc w:val="right"/>
              <w:rPr>
                <w:szCs w:val="22"/>
              </w:rPr>
            </w:pPr>
            <w:r w:rsidRPr="4411F322">
              <w:rPr>
                <w:szCs w:val="22"/>
              </w:rPr>
              <w:t>1,387,245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AE11C6" w14:textId="025EA5ED">
            <w:pPr>
              <w:jc w:val="right"/>
              <w:rPr>
                <w:szCs w:val="22"/>
              </w:rPr>
            </w:pPr>
            <w:r w:rsidRPr="4411F322">
              <w:rPr>
                <w:szCs w:val="22"/>
              </w:rPr>
              <w:t>1,257,683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94CE70" w14:textId="036F3C00">
            <w:pPr>
              <w:rPr>
                <w:szCs w:val="22"/>
              </w:rPr>
            </w:pPr>
            <w:r w:rsidRPr="00762A71">
              <w:rPr>
                <w:szCs w:val="22"/>
              </w:rPr>
              <w:t xml:space="preserve"> $                8,917 </w:t>
            </w:r>
          </w:p>
        </w:tc>
      </w:tr>
      <w:tr w14:paraId="534A82E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A9A565" w14:textId="64FDD5CC">
            <w:pPr>
              <w:jc w:val="right"/>
              <w:rPr>
                <w:szCs w:val="22"/>
              </w:rPr>
            </w:pPr>
            <w:r w:rsidRPr="4411F322">
              <w:rPr>
                <w:szCs w:val="22"/>
              </w:rPr>
              <w:t>61067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3CE457" w14:textId="07AEAE46">
            <w:pPr>
              <w:rPr>
                <w:szCs w:val="22"/>
              </w:rPr>
            </w:pPr>
            <w:r w:rsidRPr="4411F322">
              <w:rPr>
                <w:szCs w:val="22"/>
              </w:rPr>
              <w:t>KESD-TV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13B889" w14:textId="3274FD24">
            <w:pPr>
              <w:jc w:val="right"/>
              <w:rPr>
                <w:szCs w:val="22"/>
              </w:rPr>
            </w:pPr>
            <w:r w:rsidRPr="4411F322">
              <w:rPr>
                <w:szCs w:val="22"/>
              </w:rPr>
              <w:t>172,302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17BDA7" w14:textId="1D20C233">
            <w:pPr>
              <w:jc w:val="right"/>
              <w:rPr>
                <w:szCs w:val="22"/>
              </w:rPr>
            </w:pPr>
            <w:r w:rsidRPr="4411F322">
              <w:rPr>
                <w:szCs w:val="22"/>
              </w:rPr>
              <w:t>165,214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8D4B8D" w14:textId="5D5D7270">
            <w:pPr>
              <w:rPr>
                <w:szCs w:val="22"/>
              </w:rPr>
            </w:pPr>
            <w:r w:rsidRPr="00762A71">
              <w:rPr>
                <w:szCs w:val="22"/>
              </w:rPr>
              <w:t xml:space="preserve"> $                1,171 </w:t>
            </w:r>
          </w:p>
        </w:tc>
      </w:tr>
      <w:tr w14:paraId="2B55E70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C2F7D6" w14:textId="37D07A3D">
            <w:pPr>
              <w:jc w:val="right"/>
              <w:rPr>
                <w:szCs w:val="22"/>
              </w:rPr>
            </w:pPr>
            <w:r w:rsidRPr="4411F322">
              <w:rPr>
                <w:szCs w:val="22"/>
              </w:rPr>
              <w:t>25577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8C6DC2" w14:textId="0F6812FD">
            <w:pPr>
              <w:rPr>
                <w:szCs w:val="22"/>
              </w:rPr>
            </w:pPr>
            <w:r w:rsidRPr="4411F322">
              <w:rPr>
                <w:szCs w:val="22"/>
              </w:rPr>
              <w:t>KESQ-TV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8BFF0C" w14:textId="5B076CED">
            <w:pPr>
              <w:jc w:val="right"/>
              <w:rPr>
                <w:szCs w:val="22"/>
              </w:rPr>
            </w:pPr>
            <w:r w:rsidRPr="4411F322">
              <w:rPr>
                <w:szCs w:val="22"/>
              </w:rPr>
              <w:t>1,487,393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E66D74" w14:textId="4EDB34ED">
            <w:pPr>
              <w:jc w:val="right"/>
              <w:rPr>
                <w:szCs w:val="22"/>
              </w:rPr>
            </w:pPr>
            <w:r w:rsidRPr="4411F322">
              <w:rPr>
                <w:szCs w:val="22"/>
              </w:rPr>
              <w:t>615,803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286686" w14:textId="64FC137E">
            <w:pPr>
              <w:rPr>
                <w:szCs w:val="22"/>
              </w:rPr>
            </w:pPr>
            <w:r w:rsidRPr="00762A71">
              <w:rPr>
                <w:szCs w:val="22"/>
              </w:rPr>
              <w:t xml:space="preserve"> $                4,366 </w:t>
            </w:r>
          </w:p>
        </w:tc>
      </w:tr>
      <w:tr w14:paraId="79DA599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85DEF0" w14:textId="2E3DC0FD">
            <w:pPr>
              <w:jc w:val="right"/>
              <w:rPr>
                <w:szCs w:val="22"/>
              </w:rPr>
            </w:pPr>
            <w:r w:rsidRPr="4411F322">
              <w:rPr>
                <w:szCs w:val="22"/>
              </w:rPr>
              <w:t>50205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0C3014" w14:textId="562F1385">
            <w:pPr>
              <w:rPr>
                <w:szCs w:val="22"/>
              </w:rPr>
            </w:pPr>
            <w:r w:rsidRPr="4411F322">
              <w:rPr>
                <w:szCs w:val="22"/>
              </w:rPr>
              <w:t>KETA-TV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53452A" w14:textId="04E3D5C9">
            <w:pPr>
              <w:jc w:val="right"/>
              <w:rPr>
                <w:szCs w:val="22"/>
              </w:rPr>
            </w:pPr>
            <w:r w:rsidRPr="4411F322">
              <w:rPr>
                <w:szCs w:val="22"/>
              </w:rPr>
              <w:t>1,874,445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7F0CF4" w14:textId="3FEE42BA">
            <w:pPr>
              <w:jc w:val="right"/>
              <w:rPr>
                <w:szCs w:val="22"/>
              </w:rPr>
            </w:pPr>
            <w:r w:rsidRPr="4411F322">
              <w:rPr>
                <w:szCs w:val="22"/>
              </w:rPr>
              <w:t>1,860,161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545A79" w14:textId="3584BCB0">
            <w:pPr>
              <w:rPr>
                <w:szCs w:val="22"/>
              </w:rPr>
            </w:pPr>
            <w:r w:rsidRPr="00762A71">
              <w:rPr>
                <w:szCs w:val="22"/>
              </w:rPr>
              <w:t xml:space="preserve"> $              13,189 </w:t>
            </w:r>
          </w:p>
        </w:tc>
      </w:tr>
      <w:tr w14:paraId="3D82F32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1287EF" w14:textId="0ACA1886">
            <w:pPr>
              <w:jc w:val="right"/>
              <w:rPr>
                <w:szCs w:val="22"/>
              </w:rPr>
            </w:pPr>
            <w:r w:rsidRPr="4411F322">
              <w:rPr>
                <w:szCs w:val="22"/>
              </w:rPr>
              <w:t>62182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6D4094" w14:textId="22FB71D2">
            <w:pPr>
              <w:rPr>
                <w:szCs w:val="22"/>
              </w:rPr>
            </w:pPr>
            <w:r w:rsidRPr="4411F322">
              <w:rPr>
                <w:szCs w:val="22"/>
              </w:rPr>
              <w:t>KETC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A34F97" w14:textId="11A4933C">
            <w:pPr>
              <w:jc w:val="right"/>
              <w:rPr>
                <w:szCs w:val="22"/>
              </w:rPr>
            </w:pPr>
            <w:r w:rsidRPr="4411F322">
              <w:rPr>
                <w:szCs w:val="22"/>
              </w:rPr>
              <w:t>2,945,200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CC5D30" w14:textId="0CB80C12">
            <w:pPr>
              <w:jc w:val="right"/>
              <w:rPr>
                <w:szCs w:val="22"/>
              </w:rPr>
            </w:pPr>
            <w:r w:rsidRPr="4411F322">
              <w:rPr>
                <w:szCs w:val="22"/>
              </w:rPr>
              <w:t>2,942,622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7C9FAD" w14:textId="404785B4">
            <w:pPr>
              <w:rPr>
                <w:szCs w:val="22"/>
              </w:rPr>
            </w:pPr>
            <w:r w:rsidRPr="00762A71">
              <w:rPr>
                <w:szCs w:val="22"/>
              </w:rPr>
              <w:t xml:space="preserve"> $              20,863 </w:t>
            </w:r>
          </w:p>
        </w:tc>
      </w:tr>
      <w:tr w14:paraId="604187D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522BEF" w14:textId="224B116A">
            <w:pPr>
              <w:jc w:val="right"/>
              <w:rPr>
                <w:szCs w:val="22"/>
              </w:rPr>
            </w:pPr>
            <w:r w:rsidRPr="4411F322">
              <w:rPr>
                <w:szCs w:val="22"/>
              </w:rPr>
              <w:t>37101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93C73B" w14:textId="27AC6D05">
            <w:pPr>
              <w:rPr>
                <w:szCs w:val="22"/>
              </w:rPr>
            </w:pPr>
            <w:r w:rsidRPr="4411F322">
              <w:rPr>
                <w:szCs w:val="22"/>
              </w:rPr>
              <w:t>KETD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C9F94B" w14:textId="03189B6A">
            <w:pPr>
              <w:jc w:val="right"/>
              <w:rPr>
                <w:szCs w:val="22"/>
              </w:rPr>
            </w:pPr>
            <w:r w:rsidRPr="4411F322">
              <w:rPr>
                <w:szCs w:val="22"/>
              </w:rPr>
              <w:t>3,918,776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6611B7" w14:textId="7F03BF2F">
            <w:pPr>
              <w:jc w:val="right"/>
              <w:rPr>
                <w:szCs w:val="22"/>
              </w:rPr>
            </w:pPr>
            <w:r w:rsidRPr="4411F322">
              <w:rPr>
                <w:szCs w:val="22"/>
              </w:rPr>
              <w:t>3,879,692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8EFD49" w14:textId="12E11519">
            <w:pPr>
              <w:rPr>
                <w:szCs w:val="22"/>
              </w:rPr>
            </w:pPr>
            <w:r w:rsidRPr="00762A71">
              <w:rPr>
                <w:szCs w:val="22"/>
              </w:rPr>
              <w:t xml:space="preserve"> $              27,507 </w:t>
            </w:r>
          </w:p>
        </w:tc>
      </w:tr>
      <w:tr w14:paraId="03BC0EB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8B8699" w14:textId="250BFFA6">
            <w:pPr>
              <w:jc w:val="right"/>
              <w:rPr>
                <w:szCs w:val="22"/>
              </w:rPr>
            </w:pPr>
            <w:r w:rsidRPr="4411F322">
              <w:rPr>
                <w:szCs w:val="22"/>
              </w:rPr>
              <w:t>2768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4438F9" w14:textId="33590134">
            <w:pPr>
              <w:rPr>
                <w:szCs w:val="22"/>
              </w:rPr>
            </w:pPr>
            <w:r w:rsidRPr="4411F322">
              <w:rPr>
                <w:szCs w:val="22"/>
              </w:rPr>
              <w:t>KETG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603F85" w14:textId="176FBB30">
            <w:pPr>
              <w:jc w:val="right"/>
              <w:rPr>
                <w:szCs w:val="22"/>
              </w:rPr>
            </w:pPr>
            <w:r w:rsidRPr="4411F322">
              <w:rPr>
                <w:szCs w:val="22"/>
              </w:rPr>
              <w:t>421,357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4F847A" w14:textId="6E623070">
            <w:pPr>
              <w:jc w:val="right"/>
              <w:rPr>
                <w:szCs w:val="22"/>
              </w:rPr>
            </w:pPr>
            <w:r w:rsidRPr="4411F322">
              <w:rPr>
                <w:szCs w:val="22"/>
              </w:rPr>
              <w:t>403,179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E85631" w14:textId="5FF3173A">
            <w:pPr>
              <w:rPr>
                <w:szCs w:val="22"/>
              </w:rPr>
            </w:pPr>
            <w:r w:rsidRPr="00762A71">
              <w:rPr>
                <w:szCs w:val="22"/>
              </w:rPr>
              <w:t xml:space="preserve"> $                2,859 </w:t>
            </w:r>
          </w:p>
        </w:tc>
      </w:tr>
      <w:tr w14:paraId="67F66F6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3F2206" w14:textId="7DA3CB8A">
            <w:pPr>
              <w:jc w:val="right"/>
              <w:rPr>
                <w:szCs w:val="22"/>
              </w:rPr>
            </w:pPr>
            <w:r w:rsidRPr="4411F322">
              <w:rPr>
                <w:szCs w:val="22"/>
              </w:rPr>
              <w:t>12895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A40CE5" w14:textId="3F126815">
            <w:pPr>
              <w:rPr>
                <w:szCs w:val="22"/>
              </w:rPr>
            </w:pPr>
            <w:r w:rsidRPr="4411F322">
              <w:rPr>
                <w:szCs w:val="22"/>
              </w:rPr>
              <w:t>KETH-TV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27DB66" w14:textId="480F04E2">
            <w:pPr>
              <w:jc w:val="right"/>
              <w:rPr>
                <w:szCs w:val="22"/>
              </w:rPr>
            </w:pPr>
            <w:r w:rsidRPr="4411F322">
              <w:rPr>
                <w:szCs w:val="22"/>
              </w:rPr>
              <w:t>7,293,196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2DCEE9" w14:textId="13647EB3">
            <w:pPr>
              <w:jc w:val="right"/>
              <w:rPr>
                <w:szCs w:val="22"/>
              </w:rPr>
            </w:pPr>
            <w:r w:rsidRPr="4411F322">
              <w:rPr>
                <w:szCs w:val="22"/>
              </w:rPr>
              <w:t>7,293,115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8549FE" w14:textId="0BCF004A">
            <w:pPr>
              <w:rPr>
                <w:szCs w:val="22"/>
              </w:rPr>
            </w:pPr>
            <w:r w:rsidRPr="00762A71">
              <w:rPr>
                <w:szCs w:val="22"/>
              </w:rPr>
              <w:t xml:space="preserve"> $              51,708 </w:t>
            </w:r>
          </w:p>
        </w:tc>
      </w:tr>
      <w:tr w14:paraId="1121598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45631D" w14:textId="19406B8B">
            <w:pPr>
              <w:jc w:val="right"/>
              <w:rPr>
                <w:szCs w:val="22"/>
              </w:rPr>
            </w:pPr>
            <w:r w:rsidRPr="4411F322">
              <w:rPr>
                <w:szCs w:val="22"/>
              </w:rPr>
              <w:t>55643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CEE1C8" w14:textId="0700D685">
            <w:pPr>
              <w:rPr>
                <w:szCs w:val="22"/>
              </w:rPr>
            </w:pPr>
            <w:r w:rsidRPr="4411F322">
              <w:rPr>
                <w:szCs w:val="22"/>
              </w:rPr>
              <w:t>KETK-TV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B78DB8" w14:textId="47DB435D">
            <w:pPr>
              <w:jc w:val="right"/>
              <w:rPr>
                <w:szCs w:val="22"/>
              </w:rPr>
            </w:pPr>
            <w:r w:rsidRPr="4411F322">
              <w:rPr>
                <w:szCs w:val="22"/>
              </w:rPr>
              <w:t>1,072,485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2C9CD0" w14:textId="7E45C219">
            <w:pPr>
              <w:jc w:val="right"/>
              <w:rPr>
                <w:szCs w:val="22"/>
              </w:rPr>
            </w:pPr>
            <w:r w:rsidRPr="4411F322">
              <w:rPr>
                <w:szCs w:val="22"/>
              </w:rPr>
              <w:t>1,071,097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241FE6" w14:textId="1F4ABFCC">
            <w:pPr>
              <w:rPr>
                <w:szCs w:val="22"/>
              </w:rPr>
            </w:pPr>
            <w:r w:rsidRPr="00762A71">
              <w:rPr>
                <w:szCs w:val="22"/>
              </w:rPr>
              <w:t xml:space="preserve"> $                7,594 </w:t>
            </w:r>
          </w:p>
        </w:tc>
      </w:tr>
      <w:tr w14:paraId="5EB4985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EC59BF" w14:textId="7A9AEAF0">
            <w:pPr>
              <w:jc w:val="right"/>
              <w:rPr>
                <w:szCs w:val="22"/>
              </w:rPr>
            </w:pPr>
            <w:r w:rsidRPr="4411F322">
              <w:rPr>
                <w:szCs w:val="22"/>
              </w:rPr>
              <w:t>2770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F5E78B" w14:textId="2ED825C7">
            <w:pPr>
              <w:rPr>
                <w:szCs w:val="22"/>
              </w:rPr>
            </w:pPr>
            <w:r w:rsidRPr="4411F322">
              <w:rPr>
                <w:szCs w:val="22"/>
              </w:rPr>
              <w:t>KETS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48F8C5" w14:textId="50329270">
            <w:pPr>
              <w:jc w:val="right"/>
              <w:rPr>
                <w:szCs w:val="22"/>
              </w:rPr>
            </w:pPr>
            <w:r w:rsidRPr="4411F322">
              <w:rPr>
                <w:szCs w:val="22"/>
              </w:rPr>
              <w:t>1,209,518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3FF8A5" w14:textId="3EB48DA4">
            <w:pPr>
              <w:jc w:val="right"/>
              <w:rPr>
                <w:szCs w:val="22"/>
              </w:rPr>
            </w:pPr>
            <w:r w:rsidRPr="4411F322">
              <w:rPr>
                <w:szCs w:val="22"/>
              </w:rPr>
              <w:t>1,191,713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8FF514" w14:textId="11ACAF55">
            <w:pPr>
              <w:rPr>
                <w:szCs w:val="22"/>
              </w:rPr>
            </w:pPr>
            <w:r w:rsidRPr="00762A71">
              <w:rPr>
                <w:szCs w:val="22"/>
              </w:rPr>
              <w:t xml:space="preserve"> $                8,449 </w:t>
            </w:r>
          </w:p>
        </w:tc>
      </w:tr>
      <w:tr w14:paraId="18BE08D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599B14" w14:textId="541FDE55">
            <w:pPr>
              <w:jc w:val="right"/>
              <w:rPr>
                <w:szCs w:val="22"/>
              </w:rPr>
            </w:pPr>
            <w:r w:rsidRPr="4411F322">
              <w:rPr>
                <w:szCs w:val="22"/>
              </w:rPr>
              <w:t>53903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358866" w14:textId="1CE437A8">
            <w:pPr>
              <w:rPr>
                <w:szCs w:val="22"/>
              </w:rPr>
            </w:pPr>
            <w:r w:rsidRPr="4411F322">
              <w:rPr>
                <w:szCs w:val="22"/>
              </w:rPr>
              <w:t>KETV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EB46C5" w14:textId="3D2BDA17">
            <w:pPr>
              <w:jc w:val="right"/>
              <w:rPr>
                <w:szCs w:val="22"/>
              </w:rPr>
            </w:pPr>
            <w:r w:rsidRPr="4411F322">
              <w:rPr>
                <w:szCs w:val="22"/>
              </w:rPr>
              <w:t>1,491,674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0F0CCE" w14:textId="58EA8919">
            <w:pPr>
              <w:jc w:val="right"/>
              <w:rPr>
                <w:szCs w:val="22"/>
              </w:rPr>
            </w:pPr>
            <w:r w:rsidRPr="4411F322">
              <w:rPr>
                <w:szCs w:val="22"/>
              </w:rPr>
              <w:t>1,486,408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620714" w14:textId="28CF0887">
            <w:pPr>
              <w:rPr>
                <w:szCs w:val="22"/>
              </w:rPr>
            </w:pPr>
            <w:r w:rsidRPr="00762A71">
              <w:rPr>
                <w:szCs w:val="22"/>
              </w:rPr>
              <w:t xml:space="preserve"> $              10,539 </w:t>
            </w:r>
          </w:p>
        </w:tc>
      </w:tr>
      <w:tr w14:paraId="0157C97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C1B87C" w14:textId="78A4EE65">
            <w:pPr>
              <w:jc w:val="right"/>
              <w:rPr>
                <w:szCs w:val="22"/>
              </w:rPr>
            </w:pPr>
            <w:r w:rsidRPr="4411F322">
              <w:rPr>
                <w:szCs w:val="22"/>
              </w:rPr>
              <w:t>92872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F2A0AD" w14:textId="6778DD3C">
            <w:pPr>
              <w:rPr>
                <w:szCs w:val="22"/>
              </w:rPr>
            </w:pPr>
            <w:r w:rsidRPr="4411F322">
              <w:rPr>
                <w:szCs w:val="22"/>
              </w:rPr>
              <w:t>KETZ</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815E4F" w14:textId="50DC5B17">
            <w:pPr>
              <w:jc w:val="right"/>
              <w:rPr>
                <w:szCs w:val="22"/>
              </w:rPr>
            </w:pPr>
            <w:r w:rsidRPr="4411F322">
              <w:rPr>
                <w:szCs w:val="22"/>
              </w:rPr>
              <w:t>505,102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3A471B" w14:textId="71E147CD">
            <w:pPr>
              <w:jc w:val="right"/>
              <w:rPr>
                <w:szCs w:val="22"/>
              </w:rPr>
            </w:pPr>
            <w:r w:rsidRPr="4411F322">
              <w:rPr>
                <w:szCs w:val="22"/>
              </w:rPr>
              <w:t>502,310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BE0411" w14:textId="2986E2CF">
            <w:pPr>
              <w:rPr>
                <w:szCs w:val="22"/>
              </w:rPr>
            </w:pPr>
            <w:r w:rsidRPr="00762A71">
              <w:rPr>
                <w:szCs w:val="22"/>
              </w:rPr>
              <w:t xml:space="preserve"> $                3,561 </w:t>
            </w:r>
          </w:p>
        </w:tc>
      </w:tr>
      <w:tr w14:paraId="450B784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ACEA92" w14:textId="65FF51FB">
            <w:pPr>
              <w:jc w:val="right"/>
              <w:rPr>
                <w:szCs w:val="22"/>
              </w:rPr>
            </w:pPr>
            <w:r w:rsidRPr="4411F322">
              <w:rPr>
                <w:szCs w:val="22"/>
              </w:rPr>
              <w:t>68853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112251" w14:textId="4B36AF00">
            <w:pPr>
              <w:rPr>
                <w:szCs w:val="22"/>
              </w:rPr>
            </w:pPr>
            <w:r w:rsidRPr="4411F322">
              <w:rPr>
                <w:szCs w:val="22"/>
              </w:rPr>
              <w:t>KEYC-TV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8A31A5" w14:textId="12F4F891">
            <w:pPr>
              <w:jc w:val="right"/>
              <w:rPr>
                <w:szCs w:val="22"/>
              </w:rPr>
            </w:pPr>
            <w:r w:rsidRPr="4411F322">
              <w:rPr>
                <w:szCs w:val="22"/>
              </w:rPr>
              <w:t>553,554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4FD30F" w14:textId="5B3D1352">
            <w:pPr>
              <w:jc w:val="right"/>
              <w:rPr>
                <w:szCs w:val="22"/>
              </w:rPr>
            </w:pPr>
            <w:r w:rsidRPr="4411F322">
              <w:rPr>
                <w:szCs w:val="22"/>
              </w:rPr>
              <w:t>539,853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348E93" w14:textId="36B7E8C8">
            <w:pPr>
              <w:rPr>
                <w:szCs w:val="22"/>
              </w:rPr>
            </w:pPr>
            <w:r w:rsidRPr="00762A71">
              <w:rPr>
                <w:szCs w:val="22"/>
              </w:rPr>
              <w:t xml:space="preserve"> $                3,828 </w:t>
            </w:r>
          </w:p>
        </w:tc>
      </w:tr>
      <w:tr w14:paraId="694AC6A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C92121" w14:textId="53F38784">
            <w:pPr>
              <w:jc w:val="right"/>
              <w:rPr>
                <w:szCs w:val="22"/>
              </w:rPr>
            </w:pPr>
            <w:r w:rsidRPr="4411F322">
              <w:rPr>
                <w:szCs w:val="22"/>
              </w:rPr>
              <w:t>33691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A33C15" w14:textId="581F615C">
            <w:pPr>
              <w:rPr>
                <w:szCs w:val="22"/>
              </w:rPr>
            </w:pPr>
            <w:r w:rsidRPr="4411F322">
              <w:rPr>
                <w:szCs w:val="22"/>
              </w:rPr>
              <w:t>KEYE-TV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C10B1B" w14:textId="2C7517E1">
            <w:pPr>
              <w:jc w:val="right"/>
              <w:rPr>
                <w:szCs w:val="22"/>
              </w:rPr>
            </w:pPr>
            <w:r w:rsidRPr="4411F322">
              <w:rPr>
                <w:szCs w:val="22"/>
              </w:rPr>
              <w:t>3,533,479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636192" w14:textId="5D2D1BD7">
            <w:pPr>
              <w:jc w:val="right"/>
              <w:rPr>
                <w:szCs w:val="22"/>
              </w:rPr>
            </w:pPr>
            <w:r w:rsidRPr="4411F322">
              <w:rPr>
                <w:szCs w:val="22"/>
              </w:rPr>
              <w:t>3,444,549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D201FE" w14:textId="486A025E">
            <w:pPr>
              <w:rPr>
                <w:szCs w:val="22"/>
              </w:rPr>
            </w:pPr>
            <w:r w:rsidRPr="00762A71">
              <w:rPr>
                <w:szCs w:val="22"/>
              </w:rPr>
              <w:t xml:space="preserve"> $              24,422 </w:t>
            </w:r>
          </w:p>
        </w:tc>
      </w:tr>
      <w:tr w14:paraId="1C981B7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88FA44" w14:textId="71483520">
            <w:pPr>
              <w:jc w:val="right"/>
              <w:rPr>
                <w:szCs w:val="22"/>
              </w:rPr>
            </w:pPr>
            <w:r w:rsidRPr="4411F322">
              <w:rPr>
                <w:szCs w:val="22"/>
              </w:rPr>
              <w:t>60637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1FC4FB" w14:textId="37DA4B38">
            <w:pPr>
              <w:rPr>
                <w:szCs w:val="22"/>
              </w:rPr>
            </w:pPr>
            <w:r w:rsidRPr="4411F322">
              <w:rPr>
                <w:szCs w:val="22"/>
              </w:rPr>
              <w:t>KEYT-TV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BD8617" w14:textId="45576DF1">
            <w:pPr>
              <w:jc w:val="right"/>
              <w:rPr>
                <w:szCs w:val="22"/>
              </w:rPr>
            </w:pPr>
            <w:r w:rsidRPr="4411F322">
              <w:rPr>
                <w:szCs w:val="22"/>
              </w:rPr>
              <w:t>1,466,777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E96E02" w14:textId="688CC275">
            <w:pPr>
              <w:jc w:val="right"/>
              <w:rPr>
                <w:szCs w:val="22"/>
              </w:rPr>
            </w:pPr>
            <w:r w:rsidRPr="4411F322">
              <w:rPr>
                <w:szCs w:val="22"/>
              </w:rPr>
              <w:t>1,275,243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230405" w14:textId="25E9B574">
            <w:pPr>
              <w:rPr>
                <w:szCs w:val="22"/>
              </w:rPr>
            </w:pPr>
            <w:r w:rsidRPr="00762A71">
              <w:rPr>
                <w:szCs w:val="22"/>
              </w:rPr>
              <w:t xml:space="preserve"> $                9,041 </w:t>
            </w:r>
          </w:p>
        </w:tc>
      </w:tr>
      <w:tr w14:paraId="495DD85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BFC452" w14:textId="21CD5521">
            <w:pPr>
              <w:jc w:val="right"/>
              <w:rPr>
                <w:szCs w:val="22"/>
              </w:rPr>
            </w:pPr>
            <w:r w:rsidRPr="4411F322">
              <w:rPr>
                <w:szCs w:val="22"/>
              </w:rPr>
              <w:t>83715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8CB110" w14:textId="796F096C">
            <w:pPr>
              <w:rPr>
                <w:szCs w:val="22"/>
              </w:rPr>
            </w:pPr>
            <w:r w:rsidRPr="4411F322">
              <w:rPr>
                <w:szCs w:val="22"/>
              </w:rPr>
              <w:t>KEYU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82A49F" w14:textId="6940BC98">
            <w:pPr>
              <w:jc w:val="right"/>
              <w:rPr>
                <w:szCs w:val="22"/>
              </w:rPr>
            </w:pPr>
            <w:r w:rsidRPr="4411F322">
              <w:rPr>
                <w:szCs w:val="22"/>
              </w:rPr>
              <w:t>366,142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BDF53C" w14:textId="514A7656">
            <w:pPr>
              <w:jc w:val="right"/>
              <w:rPr>
                <w:szCs w:val="22"/>
              </w:rPr>
            </w:pPr>
            <w:r w:rsidRPr="4411F322">
              <w:rPr>
                <w:szCs w:val="22"/>
              </w:rPr>
              <w:t>366,071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8E9129" w14:textId="11E2ECCC">
            <w:pPr>
              <w:rPr>
                <w:szCs w:val="22"/>
              </w:rPr>
            </w:pPr>
            <w:r w:rsidRPr="00762A71">
              <w:rPr>
                <w:szCs w:val="22"/>
              </w:rPr>
              <w:t xml:space="preserve"> $                2,595 </w:t>
            </w:r>
          </w:p>
        </w:tc>
      </w:tr>
      <w:tr w14:paraId="0F44264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9041B9" w14:textId="72089C5A">
            <w:pPr>
              <w:jc w:val="right"/>
              <w:rPr>
                <w:szCs w:val="22"/>
              </w:rPr>
            </w:pPr>
            <w:r w:rsidRPr="4411F322">
              <w:rPr>
                <w:szCs w:val="22"/>
              </w:rPr>
              <w:t>34406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AAFA18" w14:textId="113B3E7B">
            <w:pPr>
              <w:rPr>
                <w:szCs w:val="22"/>
              </w:rPr>
            </w:pPr>
            <w:r w:rsidRPr="4411F322">
              <w:rPr>
                <w:szCs w:val="22"/>
              </w:rPr>
              <w:t>KEZI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49D822" w14:textId="724A6CF4">
            <w:pPr>
              <w:jc w:val="right"/>
              <w:rPr>
                <w:szCs w:val="22"/>
              </w:rPr>
            </w:pPr>
            <w:r w:rsidRPr="4411F322">
              <w:rPr>
                <w:szCs w:val="22"/>
              </w:rPr>
              <w:t>1,221,893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2B91CA" w14:textId="15BD3BCF">
            <w:pPr>
              <w:jc w:val="right"/>
              <w:rPr>
                <w:szCs w:val="22"/>
              </w:rPr>
            </w:pPr>
            <w:r w:rsidRPr="4411F322">
              <w:rPr>
                <w:szCs w:val="22"/>
              </w:rPr>
              <w:t>1,166,907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6DD107" w14:textId="49A316CA">
            <w:pPr>
              <w:rPr>
                <w:szCs w:val="22"/>
              </w:rPr>
            </w:pPr>
            <w:r w:rsidRPr="00762A71">
              <w:rPr>
                <w:szCs w:val="22"/>
              </w:rPr>
              <w:t xml:space="preserve"> $                8,273 </w:t>
            </w:r>
          </w:p>
        </w:tc>
      </w:tr>
      <w:tr w14:paraId="125A58A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C9DFD5" w14:textId="658693E0">
            <w:pPr>
              <w:jc w:val="right"/>
              <w:rPr>
                <w:szCs w:val="22"/>
              </w:rPr>
            </w:pPr>
            <w:r w:rsidRPr="4411F322">
              <w:rPr>
                <w:szCs w:val="22"/>
              </w:rPr>
              <w:t>73701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EF29E5" w14:textId="18A14885">
            <w:pPr>
              <w:rPr>
                <w:szCs w:val="22"/>
              </w:rPr>
            </w:pPr>
            <w:r w:rsidRPr="4411F322">
              <w:rPr>
                <w:szCs w:val="22"/>
              </w:rPr>
              <w:t>KFAA-TV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618DE3" w14:textId="3FD2C927">
            <w:pPr>
              <w:jc w:val="right"/>
              <w:rPr>
                <w:szCs w:val="22"/>
              </w:rPr>
            </w:pPr>
            <w:r w:rsidRPr="4411F322">
              <w:rPr>
                <w:szCs w:val="22"/>
              </w:rPr>
              <w:t>7,987,157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2832FA" w14:textId="1BFC2E17">
            <w:pPr>
              <w:jc w:val="right"/>
              <w:rPr>
                <w:szCs w:val="22"/>
              </w:rPr>
            </w:pPr>
            <w:r w:rsidRPr="4411F322">
              <w:rPr>
                <w:szCs w:val="22"/>
              </w:rPr>
              <w:t>7,983,918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A8C0CD" w14:textId="10AE2491">
            <w:pPr>
              <w:rPr>
                <w:szCs w:val="22"/>
              </w:rPr>
            </w:pPr>
            <w:r w:rsidRPr="00762A71">
              <w:rPr>
                <w:szCs w:val="22"/>
              </w:rPr>
              <w:t xml:space="preserve"> $              56,606 </w:t>
            </w:r>
          </w:p>
        </w:tc>
      </w:tr>
      <w:tr w14:paraId="030CF30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39C8A9" w14:textId="15AA4610">
            <w:pPr>
              <w:jc w:val="right"/>
              <w:rPr>
                <w:szCs w:val="22"/>
              </w:rPr>
            </w:pPr>
            <w:r w:rsidRPr="4411F322">
              <w:rPr>
                <w:szCs w:val="22"/>
              </w:rPr>
              <w:t>34412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987A6C" w14:textId="46437102">
            <w:pPr>
              <w:rPr>
                <w:szCs w:val="22"/>
              </w:rPr>
            </w:pPr>
            <w:r w:rsidRPr="4411F322">
              <w:rPr>
                <w:szCs w:val="22"/>
              </w:rPr>
              <w:t>KFBB-TV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D9A9EB" w14:textId="2BCA6A77">
            <w:pPr>
              <w:jc w:val="right"/>
              <w:rPr>
                <w:szCs w:val="22"/>
              </w:rPr>
            </w:pPr>
            <w:r w:rsidRPr="4411F322">
              <w:rPr>
                <w:szCs w:val="22"/>
              </w:rPr>
              <w:t>96,782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F198D7" w14:textId="6AEF1FF7">
            <w:pPr>
              <w:jc w:val="right"/>
              <w:rPr>
                <w:szCs w:val="22"/>
              </w:rPr>
            </w:pPr>
            <w:r w:rsidRPr="4411F322">
              <w:rPr>
                <w:szCs w:val="22"/>
              </w:rPr>
              <w:t>95,488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1CB972" w14:textId="03BD98B5">
            <w:pPr>
              <w:rPr>
                <w:szCs w:val="22"/>
              </w:rPr>
            </w:pPr>
            <w:r w:rsidRPr="00762A71">
              <w:rPr>
                <w:szCs w:val="22"/>
              </w:rPr>
              <w:t xml:space="preserve"> $                  677 </w:t>
            </w:r>
          </w:p>
        </w:tc>
      </w:tr>
      <w:tr w14:paraId="38A8677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ED624E" w14:textId="4EEDB474">
            <w:pPr>
              <w:jc w:val="right"/>
              <w:rPr>
                <w:szCs w:val="22"/>
              </w:rPr>
            </w:pPr>
            <w:r w:rsidRPr="4411F322">
              <w:rPr>
                <w:szCs w:val="22"/>
              </w:rPr>
              <w:t>125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EDD3EC" w14:textId="2A59BB22">
            <w:pPr>
              <w:rPr>
                <w:szCs w:val="22"/>
              </w:rPr>
            </w:pPr>
            <w:r w:rsidRPr="4411F322">
              <w:rPr>
                <w:szCs w:val="22"/>
              </w:rPr>
              <w:t>KFCT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BBE97B" w14:textId="25651DEC">
            <w:pPr>
              <w:jc w:val="right"/>
              <w:rPr>
                <w:szCs w:val="22"/>
              </w:rPr>
            </w:pPr>
            <w:r w:rsidRPr="4411F322">
              <w:rPr>
                <w:szCs w:val="22"/>
              </w:rPr>
              <w:t>967,548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2CB0DE" w14:textId="2D8EA0AD">
            <w:pPr>
              <w:jc w:val="right"/>
              <w:rPr>
                <w:szCs w:val="22"/>
              </w:rPr>
            </w:pPr>
            <w:r w:rsidRPr="4411F322">
              <w:rPr>
                <w:szCs w:val="22"/>
              </w:rPr>
              <w:t>960,099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0FF68A" w14:textId="1B981CEA">
            <w:pPr>
              <w:rPr>
                <w:szCs w:val="22"/>
              </w:rPr>
            </w:pPr>
            <w:r w:rsidRPr="00762A71">
              <w:rPr>
                <w:szCs w:val="22"/>
              </w:rPr>
              <w:t xml:space="preserve"> $                6,807 </w:t>
            </w:r>
          </w:p>
        </w:tc>
      </w:tr>
      <w:tr w14:paraId="786A047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5A5B75" w14:textId="1D22D114">
            <w:pPr>
              <w:jc w:val="right"/>
              <w:rPr>
                <w:szCs w:val="22"/>
              </w:rPr>
            </w:pPr>
            <w:r w:rsidRPr="4411F322">
              <w:rPr>
                <w:szCs w:val="22"/>
              </w:rPr>
              <w:t>51466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30B2E5" w14:textId="1946E723">
            <w:pPr>
              <w:rPr>
                <w:szCs w:val="22"/>
              </w:rPr>
            </w:pPr>
            <w:r w:rsidRPr="4411F322">
              <w:rPr>
                <w:szCs w:val="22"/>
              </w:rPr>
              <w:t>KFDA-TV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820418" w14:textId="76B7BBBE">
            <w:pPr>
              <w:jc w:val="right"/>
              <w:rPr>
                <w:szCs w:val="22"/>
              </w:rPr>
            </w:pPr>
            <w:r w:rsidRPr="4411F322">
              <w:rPr>
                <w:szCs w:val="22"/>
              </w:rPr>
              <w:t>394,744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0FCA68" w14:textId="3E41C4E7">
            <w:pPr>
              <w:jc w:val="right"/>
              <w:rPr>
                <w:szCs w:val="22"/>
              </w:rPr>
            </w:pPr>
            <w:r w:rsidRPr="4411F322">
              <w:rPr>
                <w:szCs w:val="22"/>
              </w:rPr>
              <w:t>393,695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E95B86" w14:textId="716E8B64">
            <w:pPr>
              <w:rPr>
                <w:szCs w:val="22"/>
              </w:rPr>
            </w:pPr>
            <w:r w:rsidRPr="00762A71">
              <w:rPr>
                <w:szCs w:val="22"/>
              </w:rPr>
              <w:t xml:space="preserve"> $                2,791 </w:t>
            </w:r>
          </w:p>
        </w:tc>
      </w:tr>
      <w:tr w14:paraId="175E313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B3BE47" w14:textId="1D2DC2E8">
            <w:pPr>
              <w:jc w:val="right"/>
              <w:rPr>
                <w:szCs w:val="22"/>
              </w:rPr>
            </w:pPr>
            <w:r w:rsidRPr="4411F322">
              <w:rPr>
                <w:szCs w:val="22"/>
              </w:rPr>
              <w:t>22589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5430CD" w14:textId="54B53E89">
            <w:pPr>
              <w:rPr>
                <w:szCs w:val="22"/>
              </w:rPr>
            </w:pPr>
            <w:r w:rsidRPr="4411F322">
              <w:rPr>
                <w:szCs w:val="22"/>
              </w:rPr>
              <w:t>KFDM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57C32E" w14:textId="3D21A554">
            <w:pPr>
              <w:jc w:val="right"/>
              <w:rPr>
                <w:szCs w:val="22"/>
              </w:rPr>
            </w:pPr>
            <w:r w:rsidRPr="4411F322">
              <w:rPr>
                <w:szCs w:val="22"/>
              </w:rPr>
              <w:t>770,621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600B7F" w14:textId="6BEE190C">
            <w:pPr>
              <w:jc w:val="right"/>
              <w:rPr>
                <w:szCs w:val="22"/>
              </w:rPr>
            </w:pPr>
            <w:r w:rsidRPr="4411F322">
              <w:rPr>
                <w:szCs w:val="22"/>
              </w:rPr>
              <w:t>770,609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91985C" w14:textId="38E67B9B">
            <w:pPr>
              <w:rPr>
                <w:szCs w:val="22"/>
              </w:rPr>
            </w:pPr>
            <w:r w:rsidRPr="00762A71">
              <w:rPr>
                <w:szCs w:val="22"/>
              </w:rPr>
              <w:t xml:space="preserve"> $                5,464 </w:t>
            </w:r>
          </w:p>
        </w:tc>
      </w:tr>
      <w:tr w14:paraId="58BA388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BFCDCF" w14:textId="17694C52">
            <w:pPr>
              <w:jc w:val="right"/>
              <w:rPr>
                <w:szCs w:val="22"/>
              </w:rPr>
            </w:pPr>
            <w:r w:rsidRPr="4411F322">
              <w:rPr>
                <w:szCs w:val="22"/>
              </w:rPr>
              <w:t>48521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9008EC" w14:textId="5F973A15">
            <w:pPr>
              <w:rPr>
                <w:szCs w:val="22"/>
              </w:rPr>
            </w:pPr>
            <w:r w:rsidRPr="4411F322">
              <w:rPr>
                <w:szCs w:val="22"/>
              </w:rPr>
              <w:t>KFDR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17A257" w14:textId="0A2DD2D1">
            <w:pPr>
              <w:jc w:val="right"/>
              <w:rPr>
                <w:szCs w:val="22"/>
              </w:rPr>
            </w:pPr>
            <w:r w:rsidRPr="4411F322">
              <w:rPr>
                <w:szCs w:val="22"/>
              </w:rPr>
              <w:t>672,350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EBE9D2" w14:textId="5F1D5D2C">
            <w:pPr>
              <w:jc w:val="right"/>
              <w:rPr>
                <w:szCs w:val="22"/>
              </w:rPr>
            </w:pPr>
            <w:r w:rsidRPr="4411F322">
              <w:rPr>
                <w:szCs w:val="22"/>
              </w:rPr>
              <w:t>657,307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F21973" w14:textId="7D20C1F2">
            <w:pPr>
              <w:rPr>
                <w:szCs w:val="22"/>
              </w:rPr>
            </w:pPr>
            <w:r w:rsidRPr="00762A71">
              <w:rPr>
                <w:szCs w:val="22"/>
              </w:rPr>
              <w:t xml:space="preserve"> $                4,660 </w:t>
            </w:r>
          </w:p>
        </w:tc>
      </w:tr>
      <w:tr w14:paraId="5A33CE5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1F4F8F" w14:textId="3CF3499E">
            <w:pPr>
              <w:jc w:val="right"/>
              <w:rPr>
                <w:szCs w:val="22"/>
              </w:rPr>
            </w:pPr>
            <w:r w:rsidRPr="4411F322">
              <w:rPr>
                <w:szCs w:val="22"/>
              </w:rPr>
              <w:t>65370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F938B3" w14:textId="3B5ED8FC">
            <w:pPr>
              <w:rPr>
                <w:szCs w:val="22"/>
              </w:rPr>
            </w:pPr>
            <w:r w:rsidRPr="4411F322">
              <w:rPr>
                <w:szCs w:val="22"/>
              </w:rPr>
              <w:t>KFDX-TV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8988F7" w14:textId="4B558C0C">
            <w:pPr>
              <w:jc w:val="right"/>
              <w:rPr>
                <w:szCs w:val="22"/>
              </w:rPr>
            </w:pPr>
            <w:r w:rsidRPr="4411F322">
              <w:rPr>
                <w:szCs w:val="22"/>
              </w:rPr>
              <w:t>367,320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98CD7C" w14:textId="1C4E7766">
            <w:pPr>
              <w:jc w:val="right"/>
              <w:rPr>
                <w:szCs w:val="22"/>
              </w:rPr>
            </w:pPr>
            <w:r w:rsidRPr="4411F322">
              <w:rPr>
                <w:szCs w:val="22"/>
              </w:rPr>
              <w:t>366,583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C971A3" w14:textId="6CBD5C8B">
            <w:pPr>
              <w:rPr>
                <w:szCs w:val="22"/>
              </w:rPr>
            </w:pPr>
            <w:r w:rsidRPr="00762A71">
              <w:rPr>
                <w:szCs w:val="22"/>
              </w:rPr>
              <w:t xml:space="preserve"> $                2,599 </w:t>
            </w:r>
          </w:p>
        </w:tc>
      </w:tr>
      <w:tr w14:paraId="43ECBE6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595867" w14:textId="427ACC63">
            <w:pPr>
              <w:jc w:val="right"/>
              <w:rPr>
                <w:szCs w:val="22"/>
              </w:rPr>
            </w:pPr>
            <w:r w:rsidRPr="4411F322">
              <w:rPr>
                <w:szCs w:val="22"/>
              </w:rPr>
              <w:t>49264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59829B" w14:textId="7437F0C8">
            <w:pPr>
              <w:rPr>
                <w:szCs w:val="22"/>
              </w:rPr>
            </w:pPr>
            <w:r w:rsidRPr="4411F322">
              <w:rPr>
                <w:szCs w:val="22"/>
              </w:rPr>
              <w:t>KFFV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3949D6" w14:textId="6EE27ADF">
            <w:pPr>
              <w:jc w:val="right"/>
              <w:rPr>
                <w:szCs w:val="22"/>
              </w:rPr>
            </w:pPr>
            <w:r w:rsidRPr="4411F322">
              <w:rPr>
                <w:szCs w:val="22"/>
              </w:rPr>
              <w:t>4,674,758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39E809" w14:textId="7D6CC084">
            <w:pPr>
              <w:jc w:val="right"/>
              <w:rPr>
                <w:szCs w:val="22"/>
              </w:rPr>
            </w:pPr>
            <w:r w:rsidRPr="4411F322">
              <w:rPr>
                <w:szCs w:val="22"/>
              </w:rPr>
              <w:t>4,634,964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9519C7" w14:textId="3794359C">
            <w:pPr>
              <w:rPr>
                <w:szCs w:val="22"/>
              </w:rPr>
            </w:pPr>
            <w:r w:rsidRPr="00762A71">
              <w:rPr>
                <w:szCs w:val="22"/>
              </w:rPr>
              <w:t xml:space="preserve"> $              32,862 </w:t>
            </w:r>
          </w:p>
        </w:tc>
      </w:tr>
      <w:tr w14:paraId="2847918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633C12" w14:textId="6618F3A5">
            <w:pPr>
              <w:jc w:val="right"/>
              <w:rPr>
                <w:szCs w:val="22"/>
              </w:rPr>
            </w:pPr>
            <w:r w:rsidRPr="4411F322">
              <w:rPr>
                <w:szCs w:val="22"/>
              </w:rPr>
              <w:t>12729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307708" w14:textId="37DBB0CD">
            <w:pPr>
              <w:rPr>
                <w:szCs w:val="22"/>
              </w:rPr>
            </w:pPr>
            <w:r w:rsidRPr="4411F322">
              <w:rPr>
                <w:szCs w:val="22"/>
              </w:rPr>
              <w:t>KFFX-TV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7652EE" w14:textId="37DBFFDB">
            <w:pPr>
              <w:jc w:val="right"/>
              <w:rPr>
                <w:szCs w:val="22"/>
              </w:rPr>
            </w:pPr>
            <w:r w:rsidRPr="4411F322">
              <w:rPr>
                <w:szCs w:val="22"/>
              </w:rPr>
              <w:t>467,787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AA6A3D" w14:textId="0DAFF316">
            <w:pPr>
              <w:jc w:val="right"/>
              <w:rPr>
                <w:szCs w:val="22"/>
              </w:rPr>
            </w:pPr>
            <w:r w:rsidRPr="4411F322">
              <w:rPr>
                <w:szCs w:val="22"/>
              </w:rPr>
              <w:t>463,006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2B0E71" w14:textId="4BD977EA">
            <w:pPr>
              <w:rPr>
                <w:szCs w:val="22"/>
              </w:rPr>
            </w:pPr>
            <w:r w:rsidRPr="00762A71">
              <w:rPr>
                <w:szCs w:val="22"/>
              </w:rPr>
              <w:t xml:space="preserve"> $                3,283 </w:t>
            </w:r>
          </w:p>
        </w:tc>
      </w:tr>
      <w:tr w14:paraId="57FA063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F9E403" w14:textId="593402C9">
            <w:pPr>
              <w:jc w:val="right"/>
              <w:rPr>
                <w:szCs w:val="22"/>
              </w:rPr>
            </w:pPr>
            <w:r w:rsidRPr="4411F322">
              <w:rPr>
                <w:szCs w:val="22"/>
              </w:rPr>
              <w:t>83992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6A7E89" w14:textId="5CB90D4B">
            <w:pPr>
              <w:rPr>
                <w:szCs w:val="22"/>
              </w:rPr>
            </w:pPr>
            <w:r w:rsidRPr="4411F322">
              <w:rPr>
                <w:szCs w:val="22"/>
              </w:rPr>
              <w:t>KFJX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40D4F2" w14:textId="03E389AC">
            <w:pPr>
              <w:jc w:val="right"/>
              <w:rPr>
                <w:szCs w:val="22"/>
              </w:rPr>
            </w:pPr>
            <w:r w:rsidRPr="4411F322">
              <w:rPr>
                <w:szCs w:val="22"/>
              </w:rPr>
              <w:t>709,125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6E7902" w14:textId="302605C9">
            <w:pPr>
              <w:jc w:val="right"/>
              <w:rPr>
                <w:szCs w:val="22"/>
              </w:rPr>
            </w:pPr>
            <w:r w:rsidRPr="4411F322">
              <w:rPr>
                <w:szCs w:val="22"/>
              </w:rPr>
              <w:t>679,797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AB2ADB" w14:textId="70DA2877">
            <w:pPr>
              <w:rPr>
                <w:szCs w:val="22"/>
              </w:rPr>
            </w:pPr>
            <w:r w:rsidRPr="00762A71">
              <w:rPr>
                <w:szCs w:val="22"/>
              </w:rPr>
              <w:t xml:space="preserve"> $                4,820 </w:t>
            </w:r>
          </w:p>
        </w:tc>
      </w:tr>
      <w:tr w14:paraId="2EED2E0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2BC922" w14:textId="4406DA66">
            <w:pPr>
              <w:jc w:val="right"/>
              <w:rPr>
                <w:szCs w:val="22"/>
              </w:rPr>
            </w:pPr>
            <w:r w:rsidRPr="4411F322">
              <w:rPr>
                <w:szCs w:val="22"/>
              </w:rPr>
              <w:t>42122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FDA913" w14:textId="32F8D638">
            <w:pPr>
              <w:rPr>
                <w:szCs w:val="22"/>
              </w:rPr>
            </w:pPr>
            <w:r w:rsidRPr="4411F322">
              <w:rPr>
                <w:szCs w:val="22"/>
              </w:rPr>
              <w:t>KFMB-TV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B9AB74" w14:textId="62EC807F">
            <w:pPr>
              <w:jc w:val="right"/>
              <w:rPr>
                <w:szCs w:val="22"/>
              </w:rPr>
            </w:pPr>
            <w:r w:rsidRPr="4411F322">
              <w:rPr>
                <w:szCs w:val="22"/>
              </w:rPr>
              <w:t>4,239,135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674545" w14:textId="4DC125AF">
            <w:pPr>
              <w:jc w:val="right"/>
              <w:rPr>
                <w:szCs w:val="22"/>
              </w:rPr>
            </w:pPr>
            <w:r w:rsidRPr="4411F322">
              <w:rPr>
                <w:szCs w:val="22"/>
              </w:rPr>
              <w:t>3,914,207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E831CA" w14:textId="7C4F62F9">
            <w:pPr>
              <w:rPr>
                <w:szCs w:val="22"/>
              </w:rPr>
            </w:pPr>
            <w:r w:rsidRPr="00762A71">
              <w:rPr>
                <w:szCs w:val="22"/>
              </w:rPr>
              <w:t xml:space="preserve"> $              27,752 </w:t>
            </w:r>
          </w:p>
        </w:tc>
      </w:tr>
      <w:tr w14:paraId="119AA54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335BAB" w14:textId="1078138E">
            <w:pPr>
              <w:jc w:val="right"/>
              <w:rPr>
                <w:szCs w:val="22"/>
              </w:rPr>
            </w:pPr>
            <w:r w:rsidRPr="4411F322">
              <w:rPr>
                <w:szCs w:val="22"/>
              </w:rPr>
              <w:t>53321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807BA3" w14:textId="1FB68001">
            <w:pPr>
              <w:rPr>
                <w:szCs w:val="22"/>
              </w:rPr>
            </w:pPr>
            <w:r w:rsidRPr="4411F322">
              <w:rPr>
                <w:szCs w:val="22"/>
              </w:rPr>
              <w:t>KFME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38D522" w14:textId="22F93440">
            <w:pPr>
              <w:jc w:val="right"/>
              <w:rPr>
                <w:szCs w:val="22"/>
              </w:rPr>
            </w:pPr>
            <w:r w:rsidRPr="4411F322">
              <w:rPr>
                <w:szCs w:val="22"/>
              </w:rPr>
              <w:t>442,176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B0A72B" w14:textId="6CEDD5D6">
            <w:pPr>
              <w:jc w:val="right"/>
              <w:rPr>
                <w:szCs w:val="22"/>
              </w:rPr>
            </w:pPr>
            <w:r w:rsidRPr="4411F322">
              <w:rPr>
                <w:szCs w:val="22"/>
              </w:rPr>
              <w:t>441,664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D60BAD" w14:textId="0C94F381">
            <w:pPr>
              <w:rPr>
                <w:szCs w:val="22"/>
              </w:rPr>
            </w:pPr>
            <w:r w:rsidRPr="00762A71">
              <w:rPr>
                <w:szCs w:val="22"/>
              </w:rPr>
              <w:t xml:space="preserve"> $                3,131 </w:t>
            </w:r>
          </w:p>
        </w:tc>
      </w:tr>
      <w:tr w14:paraId="2E92E89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8A7C04" w14:textId="188CDAA7">
            <w:pPr>
              <w:jc w:val="right"/>
              <w:rPr>
                <w:szCs w:val="22"/>
              </w:rPr>
            </w:pPr>
            <w:r w:rsidRPr="4411F322">
              <w:rPr>
                <w:szCs w:val="22"/>
              </w:rPr>
              <w:t>74256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20FCED" w14:textId="01A6F27F">
            <w:pPr>
              <w:rPr>
                <w:szCs w:val="22"/>
              </w:rPr>
            </w:pPr>
            <w:r w:rsidRPr="4411F322">
              <w:rPr>
                <w:szCs w:val="22"/>
              </w:rPr>
              <w:t>KFNB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7215DC" w14:textId="0D8F1E99">
            <w:pPr>
              <w:jc w:val="right"/>
              <w:rPr>
                <w:szCs w:val="22"/>
              </w:rPr>
            </w:pPr>
            <w:r w:rsidRPr="4411F322">
              <w:rPr>
                <w:szCs w:val="22"/>
              </w:rPr>
              <w:t>84,543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FE71F9" w14:textId="2712750E">
            <w:pPr>
              <w:jc w:val="right"/>
              <w:rPr>
                <w:szCs w:val="22"/>
              </w:rPr>
            </w:pPr>
            <w:r w:rsidRPr="4411F322">
              <w:rPr>
                <w:szCs w:val="22"/>
              </w:rPr>
              <w:t>83,990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E43CA6" w14:textId="494E57E1">
            <w:pPr>
              <w:rPr>
                <w:szCs w:val="22"/>
              </w:rPr>
            </w:pPr>
            <w:r w:rsidRPr="00762A71">
              <w:rPr>
                <w:szCs w:val="22"/>
              </w:rPr>
              <w:t xml:space="preserve"> $                  595 </w:t>
            </w:r>
          </w:p>
        </w:tc>
      </w:tr>
      <w:tr w14:paraId="7220114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5CE61F" w14:textId="608CA3FE">
            <w:pPr>
              <w:jc w:val="right"/>
              <w:rPr>
                <w:szCs w:val="22"/>
              </w:rPr>
            </w:pPr>
            <w:r w:rsidRPr="4411F322">
              <w:rPr>
                <w:szCs w:val="22"/>
              </w:rPr>
              <w:t>21613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A6D7B1" w14:textId="33049CF4">
            <w:pPr>
              <w:rPr>
                <w:szCs w:val="22"/>
              </w:rPr>
            </w:pPr>
            <w:r w:rsidRPr="4411F322">
              <w:rPr>
                <w:szCs w:val="22"/>
              </w:rPr>
              <w:t>KFNE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C31670" w14:textId="79F67714">
            <w:pPr>
              <w:jc w:val="right"/>
              <w:rPr>
                <w:szCs w:val="22"/>
              </w:rPr>
            </w:pPr>
            <w:r w:rsidRPr="4411F322">
              <w:rPr>
                <w:szCs w:val="22"/>
              </w:rPr>
              <w:t>53,059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B0A792" w14:textId="2FE3D5FE">
            <w:pPr>
              <w:jc w:val="right"/>
              <w:rPr>
                <w:szCs w:val="22"/>
              </w:rPr>
            </w:pPr>
            <w:r w:rsidRPr="4411F322">
              <w:rPr>
                <w:szCs w:val="22"/>
              </w:rPr>
              <w:t>52,392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799C22" w14:textId="5D8E3F88">
            <w:pPr>
              <w:rPr>
                <w:szCs w:val="22"/>
              </w:rPr>
            </w:pPr>
            <w:r w:rsidRPr="00762A71">
              <w:rPr>
                <w:szCs w:val="22"/>
              </w:rPr>
              <w:t xml:space="preserve"> $                  371 </w:t>
            </w:r>
          </w:p>
        </w:tc>
      </w:tr>
      <w:tr w14:paraId="7A818BB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888BF8" w14:textId="051FAD7F">
            <w:pPr>
              <w:jc w:val="right"/>
              <w:rPr>
                <w:szCs w:val="22"/>
              </w:rPr>
            </w:pPr>
            <w:r w:rsidRPr="4411F322">
              <w:rPr>
                <w:szCs w:val="22"/>
              </w:rPr>
              <w:t>21612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78C380" w14:textId="4B95FDD2">
            <w:pPr>
              <w:rPr>
                <w:szCs w:val="22"/>
              </w:rPr>
            </w:pPr>
            <w:r w:rsidRPr="4411F322">
              <w:rPr>
                <w:szCs w:val="22"/>
              </w:rPr>
              <w:t>KFNR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4F8CFD" w14:textId="6BC55202">
            <w:pPr>
              <w:jc w:val="right"/>
              <w:rPr>
                <w:szCs w:val="22"/>
              </w:rPr>
            </w:pPr>
            <w:r w:rsidRPr="4411F322">
              <w:rPr>
                <w:szCs w:val="22"/>
              </w:rPr>
              <w:t>9,724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D81A48" w14:textId="7794D824">
            <w:pPr>
              <w:jc w:val="right"/>
              <w:rPr>
                <w:szCs w:val="22"/>
              </w:rPr>
            </w:pPr>
            <w:r w:rsidRPr="4411F322">
              <w:rPr>
                <w:szCs w:val="22"/>
              </w:rPr>
              <w:t>9,457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C53DFC" w14:textId="35283AB8">
            <w:pPr>
              <w:rPr>
                <w:szCs w:val="22"/>
              </w:rPr>
            </w:pPr>
            <w:r w:rsidRPr="00762A71">
              <w:rPr>
                <w:szCs w:val="22"/>
              </w:rPr>
              <w:t xml:space="preserve"> $                    67 </w:t>
            </w:r>
          </w:p>
        </w:tc>
      </w:tr>
      <w:tr w14:paraId="0943DE0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5033EE" w14:textId="002054CE">
            <w:pPr>
              <w:jc w:val="right"/>
              <w:rPr>
                <w:szCs w:val="22"/>
              </w:rPr>
            </w:pPr>
            <w:r w:rsidRPr="4411F322">
              <w:rPr>
                <w:szCs w:val="22"/>
              </w:rPr>
              <w:t>66222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08A1D5" w14:textId="216B74BF">
            <w:pPr>
              <w:rPr>
                <w:szCs w:val="22"/>
              </w:rPr>
            </w:pPr>
            <w:r w:rsidRPr="4411F322">
              <w:rPr>
                <w:szCs w:val="22"/>
              </w:rPr>
              <w:t>KFOR-TV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39072E" w14:textId="13452A8E">
            <w:pPr>
              <w:jc w:val="right"/>
              <w:rPr>
                <w:szCs w:val="22"/>
              </w:rPr>
            </w:pPr>
            <w:r w:rsidRPr="4411F322">
              <w:rPr>
                <w:szCs w:val="22"/>
              </w:rPr>
              <w:t>1,813,323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257D7C" w14:textId="620E8751">
            <w:pPr>
              <w:jc w:val="right"/>
              <w:rPr>
                <w:szCs w:val="22"/>
              </w:rPr>
            </w:pPr>
            <w:r w:rsidRPr="4411F322">
              <w:rPr>
                <w:szCs w:val="22"/>
              </w:rPr>
              <w:t>1,811,723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9F8C32" w14:textId="6361776A">
            <w:pPr>
              <w:rPr>
                <w:szCs w:val="22"/>
              </w:rPr>
            </w:pPr>
            <w:r w:rsidRPr="00762A71">
              <w:rPr>
                <w:szCs w:val="22"/>
              </w:rPr>
              <w:t xml:space="preserve"> $              12,845 </w:t>
            </w:r>
          </w:p>
        </w:tc>
      </w:tr>
      <w:tr w14:paraId="40A60E7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E5CE42" w14:textId="025150F4">
            <w:pPr>
              <w:jc w:val="right"/>
              <w:rPr>
                <w:szCs w:val="22"/>
              </w:rPr>
            </w:pPr>
            <w:r w:rsidRPr="4411F322">
              <w:rPr>
                <w:szCs w:val="22"/>
              </w:rPr>
              <w:t>33716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3B0EFF" w14:textId="248F6B8C">
            <w:pPr>
              <w:rPr>
                <w:szCs w:val="22"/>
              </w:rPr>
            </w:pPr>
            <w:r w:rsidRPr="4411F322">
              <w:rPr>
                <w:szCs w:val="22"/>
              </w:rPr>
              <w:t>KFOX-TV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5007FB" w14:textId="7B6122A4">
            <w:pPr>
              <w:jc w:val="right"/>
              <w:rPr>
                <w:szCs w:val="22"/>
              </w:rPr>
            </w:pPr>
            <w:r w:rsidRPr="4411F322">
              <w:rPr>
                <w:szCs w:val="22"/>
              </w:rPr>
              <w:t>1,107,424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DBD3AC" w14:textId="38C8053D">
            <w:pPr>
              <w:jc w:val="right"/>
              <w:rPr>
                <w:szCs w:val="22"/>
              </w:rPr>
            </w:pPr>
            <w:r w:rsidRPr="4411F322">
              <w:rPr>
                <w:szCs w:val="22"/>
              </w:rPr>
              <w:t>1,097,251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98C0FD" w14:textId="7ECB17E1">
            <w:pPr>
              <w:rPr>
                <w:szCs w:val="22"/>
              </w:rPr>
            </w:pPr>
            <w:r w:rsidRPr="00762A71">
              <w:rPr>
                <w:szCs w:val="22"/>
              </w:rPr>
              <w:t xml:space="preserve"> $                7,780 </w:t>
            </w:r>
          </w:p>
        </w:tc>
      </w:tr>
      <w:tr w14:paraId="2772FD2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CED569" w14:textId="7642A47B">
            <w:pPr>
              <w:jc w:val="right"/>
              <w:rPr>
                <w:szCs w:val="22"/>
              </w:rPr>
            </w:pPr>
            <w:r w:rsidRPr="4411F322">
              <w:rPr>
                <w:szCs w:val="22"/>
              </w:rPr>
              <w:t>41517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832F2E" w14:textId="3110467F">
            <w:pPr>
              <w:rPr>
                <w:szCs w:val="22"/>
              </w:rPr>
            </w:pPr>
            <w:r w:rsidRPr="4411F322">
              <w:rPr>
                <w:szCs w:val="22"/>
              </w:rPr>
              <w:t>KFPH-DT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4E81ED" w14:textId="00DFBBEC">
            <w:pPr>
              <w:jc w:val="right"/>
              <w:rPr>
                <w:szCs w:val="22"/>
              </w:rPr>
            </w:pPr>
            <w:r w:rsidRPr="4411F322">
              <w:rPr>
                <w:szCs w:val="22"/>
              </w:rPr>
              <w:t>385,474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63FE94" w14:textId="5A53E20C">
            <w:pPr>
              <w:jc w:val="right"/>
              <w:rPr>
                <w:szCs w:val="22"/>
              </w:rPr>
            </w:pPr>
            <w:r w:rsidRPr="4411F322">
              <w:rPr>
                <w:szCs w:val="22"/>
              </w:rPr>
              <w:t>313,720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D1F5A2" w14:textId="50600959">
            <w:pPr>
              <w:rPr>
                <w:szCs w:val="22"/>
              </w:rPr>
            </w:pPr>
            <w:r w:rsidRPr="00762A71">
              <w:rPr>
                <w:szCs w:val="22"/>
              </w:rPr>
              <w:t xml:space="preserve"> $                2,224 </w:t>
            </w:r>
          </w:p>
        </w:tc>
      </w:tr>
      <w:tr w14:paraId="41B5C6B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287FEB" w14:textId="351CAF50">
            <w:pPr>
              <w:jc w:val="right"/>
              <w:rPr>
                <w:szCs w:val="22"/>
              </w:rPr>
            </w:pPr>
            <w:r w:rsidRPr="4411F322">
              <w:rPr>
                <w:szCs w:val="22"/>
              </w:rPr>
              <w:t>81509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2B952E" w14:textId="054B0822">
            <w:pPr>
              <w:rPr>
                <w:szCs w:val="22"/>
              </w:rPr>
            </w:pPr>
            <w:r w:rsidRPr="4411F322">
              <w:rPr>
                <w:szCs w:val="22"/>
              </w:rPr>
              <w:t>KFPX-TV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2620E1" w14:textId="6EFEA7B8">
            <w:pPr>
              <w:jc w:val="right"/>
              <w:rPr>
                <w:szCs w:val="22"/>
              </w:rPr>
            </w:pPr>
            <w:r w:rsidRPr="4411F322">
              <w:rPr>
                <w:szCs w:val="22"/>
              </w:rPr>
              <w:t>1,072,290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EFC57C" w14:textId="72D33EF0">
            <w:pPr>
              <w:jc w:val="right"/>
              <w:rPr>
                <w:szCs w:val="22"/>
              </w:rPr>
            </w:pPr>
            <w:r w:rsidRPr="4411F322">
              <w:rPr>
                <w:szCs w:val="22"/>
              </w:rPr>
              <w:t>1,072,222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196D81" w14:textId="0F5389DB">
            <w:pPr>
              <w:rPr>
                <w:szCs w:val="22"/>
              </w:rPr>
            </w:pPr>
            <w:r w:rsidRPr="00762A71">
              <w:rPr>
                <w:szCs w:val="22"/>
              </w:rPr>
              <w:t xml:space="preserve"> $                7,602 </w:t>
            </w:r>
          </w:p>
        </w:tc>
      </w:tr>
      <w:tr w14:paraId="2E9D97D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0223ED" w14:textId="121E8E72">
            <w:pPr>
              <w:jc w:val="right"/>
              <w:rPr>
                <w:szCs w:val="22"/>
              </w:rPr>
            </w:pPr>
            <w:r w:rsidRPr="4411F322">
              <w:rPr>
                <w:szCs w:val="22"/>
              </w:rPr>
              <w:t>31597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96785C" w14:textId="035A9088">
            <w:pPr>
              <w:rPr>
                <w:szCs w:val="22"/>
              </w:rPr>
            </w:pPr>
            <w:r w:rsidRPr="4411F322">
              <w:rPr>
                <w:szCs w:val="22"/>
              </w:rPr>
              <w:t>KFQX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1A66A0" w14:textId="7E6B5B6C">
            <w:pPr>
              <w:jc w:val="right"/>
              <w:rPr>
                <w:szCs w:val="22"/>
              </w:rPr>
            </w:pPr>
            <w:r w:rsidRPr="4411F322">
              <w:rPr>
                <w:szCs w:val="22"/>
              </w:rPr>
              <w:t>197,918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2C619A" w14:textId="1D1197A4">
            <w:pPr>
              <w:jc w:val="right"/>
              <w:rPr>
                <w:szCs w:val="22"/>
              </w:rPr>
            </w:pPr>
            <w:r w:rsidRPr="4411F322">
              <w:rPr>
                <w:szCs w:val="22"/>
              </w:rPr>
              <w:t>173,495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FCA98A" w14:textId="12DC46F7">
            <w:pPr>
              <w:rPr>
                <w:szCs w:val="22"/>
              </w:rPr>
            </w:pPr>
            <w:r w:rsidRPr="00762A71">
              <w:rPr>
                <w:szCs w:val="22"/>
              </w:rPr>
              <w:t xml:space="preserve"> $                1,230 </w:t>
            </w:r>
          </w:p>
        </w:tc>
      </w:tr>
      <w:tr w14:paraId="1F4BDF6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47C074" w14:textId="0C522DA1">
            <w:pPr>
              <w:jc w:val="right"/>
              <w:rPr>
                <w:szCs w:val="22"/>
              </w:rPr>
            </w:pPr>
            <w:r w:rsidRPr="4411F322">
              <w:rPr>
                <w:szCs w:val="22"/>
              </w:rPr>
              <w:t>59013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133E1E" w14:textId="6EC19DB3">
            <w:pPr>
              <w:rPr>
                <w:szCs w:val="22"/>
              </w:rPr>
            </w:pPr>
            <w:r w:rsidRPr="4411F322">
              <w:rPr>
                <w:szCs w:val="22"/>
              </w:rPr>
              <w:t>KFRE-TV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510464" w14:textId="3827737C">
            <w:pPr>
              <w:jc w:val="right"/>
              <w:rPr>
                <w:szCs w:val="22"/>
              </w:rPr>
            </w:pPr>
            <w:r w:rsidRPr="4411F322">
              <w:rPr>
                <w:szCs w:val="22"/>
              </w:rPr>
              <w:t>1,850,426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C09C8A" w14:textId="3C7C04B8">
            <w:pPr>
              <w:jc w:val="right"/>
              <w:rPr>
                <w:szCs w:val="22"/>
              </w:rPr>
            </w:pPr>
            <w:r w:rsidRPr="4411F322">
              <w:rPr>
                <w:szCs w:val="22"/>
              </w:rPr>
              <w:t>1,835,478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BEA0A7" w14:textId="279B323F">
            <w:pPr>
              <w:rPr>
                <w:szCs w:val="22"/>
              </w:rPr>
            </w:pPr>
            <w:r w:rsidRPr="00762A71">
              <w:rPr>
                <w:szCs w:val="22"/>
              </w:rPr>
              <w:t xml:space="preserve"> $              13,014 </w:t>
            </w:r>
          </w:p>
        </w:tc>
      </w:tr>
      <w:tr w14:paraId="1F21672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7482CD" w14:textId="1CA4E53C">
            <w:pPr>
              <w:jc w:val="right"/>
              <w:rPr>
                <w:szCs w:val="22"/>
              </w:rPr>
            </w:pPr>
            <w:r w:rsidRPr="4411F322">
              <w:rPr>
                <w:szCs w:val="22"/>
              </w:rPr>
              <w:t>51429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20A768" w14:textId="7B07D3CE">
            <w:pPr>
              <w:rPr>
                <w:szCs w:val="22"/>
              </w:rPr>
            </w:pPr>
            <w:r w:rsidRPr="4411F322">
              <w:rPr>
                <w:szCs w:val="22"/>
              </w:rPr>
              <w:t>KFSF-DT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399A97" w14:textId="2A2FF18E">
            <w:pPr>
              <w:jc w:val="right"/>
              <w:rPr>
                <w:szCs w:val="22"/>
              </w:rPr>
            </w:pPr>
            <w:r w:rsidRPr="4411F322">
              <w:rPr>
                <w:szCs w:val="22"/>
              </w:rPr>
              <w:t>7,986,866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24CEB9" w14:textId="030B02CA">
            <w:pPr>
              <w:jc w:val="right"/>
              <w:rPr>
                <w:szCs w:val="22"/>
              </w:rPr>
            </w:pPr>
            <w:r w:rsidRPr="4411F322">
              <w:rPr>
                <w:szCs w:val="22"/>
              </w:rPr>
              <w:t>7,039,241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753444" w14:textId="07E35D6D">
            <w:pPr>
              <w:rPr>
                <w:szCs w:val="22"/>
              </w:rPr>
            </w:pPr>
            <w:r w:rsidRPr="00762A71">
              <w:rPr>
                <w:szCs w:val="22"/>
              </w:rPr>
              <w:t xml:space="preserve"> $              49,908 </w:t>
            </w:r>
          </w:p>
        </w:tc>
      </w:tr>
      <w:tr w14:paraId="79F96D0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694339" w14:textId="1D658BFA">
            <w:pPr>
              <w:jc w:val="right"/>
              <w:rPr>
                <w:szCs w:val="22"/>
              </w:rPr>
            </w:pPr>
            <w:r w:rsidRPr="4411F322">
              <w:rPr>
                <w:szCs w:val="22"/>
              </w:rPr>
              <w:t>66469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10B0C4" w14:textId="3EDBCDC3">
            <w:pPr>
              <w:rPr>
                <w:szCs w:val="22"/>
              </w:rPr>
            </w:pPr>
            <w:r w:rsidRPr="4411F322">
              <w:rPr>
                <w:szCs w:val="22"/>
              </w:rPr>
              <w:t>KFSM-TV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34E10F" w14:textId="64AD1E1C">
            <w:pPr>
              <w:jc w:val="right"/>
              <w:rPr>
                <w:szCs w:val="22"/>
              </w:rPr>
            </w:pPr>
            <w:r w:rsidRPr="4411F322">
              <w:rPr>
                <w:szCs w:val="22"/>
              </w:rPr>
              <w:t>1,005,574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0AADAC" w14:textId="2BEC734A">
            <w:pPr>
              <w:jc w:val="right"/>
              <w:rPr>
                <w:szCs w:val="22"/>
              </w:rPr>
            </w:pPr>
            <w:r w:rsidRPr="4411F322">
              <w:rPr>
                <w:szCs w:val="22"/>
              </w:rPr>
              <w:t>981,351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2728AE" w14:textId="3883DD77">
            <w:pPr>
              <w:rPr>
                <w:szCs w:val="22"/>
              </w:rPr>
            </w:pPr>
            <w:r w:rsidRPr="00762A71">
              <w:rPr>
                <w:szCs w:val="22"/>
              </w:rPr>
              <w:t xml:space="preserve"> $                6,958 </w:t>
            </w:r>
          </w:p>
        </w:tc>
      </w:tr>
      <w:tr w14:paraId="1FAF6E8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104101" w14:textId="47ACFB00">
            <w:pPr>
              <w:jc w:val="right"/>
              <w:rPr>
                <w:szCs w:val="22"/>
              </w:rPr>
            </w:pPr>
            <w:r w:rsidRPr="4411F322">
              <w:rPr>
                <w:szCs w:val="22"/>
              </w:rPr>
              <w:t>8620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3020FE" w14:textId="26A7EE22">
            <w:pPr>
              <w:rPr>
                <w:szCs w:val="22"/>
              </w:rPr>
            </w:pPr>
            <w:r w:rsidRPr="4411F322">
              <w:rPr>
                <w:szCs w:val="22"/>
              </w:rPr>
              <w:t>KFSN-TV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6F4E1A" w14:textId="1B8FC91E">
            <w:pPr>
              <w:jc w:val="right"/>
              <w:rPr>
                <w:szCs w:val="22"/>
              </w:rPr>
            </w:pPr>
            <w:r w:rsidRPr="4411F322">
              <w:rPr>
                <w:szCs w:val="22"/>
              </w:rPr>
              <w:t>1,973,837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69D165" w14:textId="5F86BFB4">
            <w:pPr>
              <w:jc w:val="right"/>
              <w:rPr>
                <w:szCs w:val="22"/>
              </w:rPr>
            </w:pPr>
            <w:r w:rsidRPr="4411F322">
              <w:rPr>
                <w:szCs w:val="22"/>
              </w:rPr>
              <w:t>1,957,017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866ED0" w14:textId="35D3E0EB">
            <w:pPr>
              <w:rPr>
                <w:szCs w:val="22"/>
              </w:rPr>
            </w:pPr>
            <w:r w:rsidRPr="00762A71">
              <w:rPr>
                <w:szCs w:val="22"/>
              </w:rPr>
              <w:t xml:space="preserve"> $              13,875 </w:t>
            </w:r>
          </w:p>
        </w:tc>
      </w:tr>
      <w:tr w14:paraId="7C7321D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6374C3" w14:textId="4B8AD9A8">
            <w:pPr>
              <w:jc w:val="right"/>
              <w:rPr>
                <w:szCs w:val="22"/>
              </w:rPr>
            </w:pPr>
            <w:r w:rsidRPr="4411F322">
              <w:rPr>
                <w:szCs w:val="22"/>
              </w:rPr>
              <w:t>29560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40F518" w14:textId="036070A6">
            <w:pPr>
              <w:rPr>
                <w:szCs w:val="22"/>
              </w:rPr>
            </w:pPr>
            <w:r w:rsidRPr="4411F322">
              <w:rPr>
                <w:szCs w:val="22"/>
              </w:rPr>
              <w:t>KFTA-TV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370C8A" w14:textId="047F6FCB">
            <w:pPr>
              <w:jc w:val="right"/>
              <w:rPr>
                <w:szCs w:val="22"/>
              </w:rPr>
            </w:pPr>
            <w:r w:rsidRPr="4411F322">
              <w:rPr>
                <w:szCs w:val="22"/>
              </w:rPr>
              <w:t>907,937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77FED8" w14:textId="06B3F2A9">
            <w:pPr>
              <w:jc w:val="right"/>
              <w:rPr>
                <w:szCs w:val="22"/>
              </w:rPr>
            </w:pPr>
            <w:r w:rsidRPr="4411F322">
              <w:rPr>
                <w:szCs w:val="22"/>
              </w:rPr>
              <w:t>894,593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868B1F" w14:textId="1C68642D">
            <w:pPr>
              <w:rPr>
                <w:szCs w:val="22"/>
              </w:rPr>
            </w:pPr>
            <w:r w:rsidRPr="00762A71">
              <w:rPr>
                <w:szCs w:val="22"/>
              </w:rPr>
              <w:t xml:space="preserve"> $                6,343 </w:t>
            </w:r>
          </w:p>
        </w:tc>
      </w:tr>
      <w:tr w14:paraId="22536D7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4AA89C" w14:textId="70C92A28">
            <w:pPr>
              <w:jc w:val="right"/>
              <w:rPr>
                <w:szCs w:val="22"/>
              </w:rPr>
            </w:pPr>
            <w:r w:rsidRPr="4411F322">
              <w:rPr>
                <w:szCs w:val="22"/>
              </w:rPr>
              <w:t>83714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1CE075" w14:textId="3B110563">
            <w:pPr>
              <w:rPr>
                <w:szCs w:val="22"/>
              </w:rPr>
            </w:pPr>
            <w:r w:rsidRPr="4411F322">
              <w:rPr>
                <w:szCs w:val="22"/>
              </w:rPr>
              <w:t>KFTC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753305" w14:textId="3C722B62">
            <w:pPr>
              <w:jc w:val="right"/>
              <w:rPr>
                <w:szCs w:val="22"/>
              </w:rPr>
            </w:pPr>
            <w:r w:rsidRPr="4411F322">
              <w:rPr>
                <w:szCs w:val="22"/>
              </w:rPr>
              <w:t>64,284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49B48E" w14:textId="5763A09B">
            <w:pPr>
              <w:jc w:val="right"/>
              <w:rPr>
                <w:szCs w:val="22"/>
              </w:rPr>
            </w:pPr>
            <w:r w:rsidRPr="4411F322">
              <w:rPr>
                <w:szCs w:val="22"/>
              </w:rPr>
              <w:t>64,250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633659" w14:textId="6BD7CCCA">
            <w:pPr>
              <w:rPr>
                <w:szCs w:val="22"/>
              </w:rPr>
            </w:pPr>
            <w:r w:rsidRPr="00762A71">
              <w:rPr>
                <w:szCs w:val="22"/>
              </w:rPr>
              <w:t xml:space="preserve"> $                  456 </w:t>
            </w:r>
          </w:p>
        </w:tc>
      </w:tr>
      <w:tr w14:paraId="4B6B4D3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01C344" w14:textId="0CCDCE99">
            <w:pPr>
              <w:jc w:val="right"/>
              <w:rPr>
                <w:szCs w:val="22"/>
              </w:rPr>
            </w:pPr>
            <w:r w:rsidRPr="4411F322">
              <w:rPr>
                <w:szCs w:val="22"/>
              </w:rPr>
              <w:t>60537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C635A6" w14:textId="61B1B368">
            <w:pPr>
              <w:rPr>
                <w:szCs w:val="22"/>
              </w:rPr>
            </w:pPr>
            <w:r w:rsidRPr="4411F322">
              <w:rPr>
                <w:szCs w:val="22"/>
              </w:rPr>
              <w:t>KFTH-DT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77BB73" w14:textId="5F375FBC">
            <w:pPr>
              <w:jc w:val="right"/>
              <w:rPr>
                <w:szCs w:val="22"/>
              </w:rPr>
            </w:pPr>
            <w:r w:rsidRPr="4411F322">
              <w:rPr>
                <w:szCs w:val="22"/>
              </w:rPr>
              <w:t>7,287,908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5CA815" w14:textId="18C12ACA">
            <w:pPr>
              <w:jc w:val="right"/>
              <w:rPr>
                <w:szCs w:val="22"/>
              </w:rPr>
            </w:pPr>
            <w:r w:rsidRPr="4411F322">
              <w:rPr>
                <w:szCs w:val="22"/>
              </w:rPr>
              <w:t>7,287,530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36031A" w14:textId="50D8554C">
            <w:pPr>
              <w:rPr>
                <w:szCs w:val="22"/>
              </w:rPr>
            </w:pPr>
            <w:r w:rsidRPr="00762A71">
              <w:rPr>
                <w:szCs w:val="22"/>
              </w:rPr>
              <w:t xml:space="preserve"> $              51,669 </w:t>
            </w:r>
          </w:p>
        </w:tc>
      </w:tr>
      <w:tr w14:paraId="5CF6E7A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0210A5" w14:textId="4E73643A">
            <w:pPr>
              <w:jc w:val="right"/>
              <w:rPr>
                <w:szCs w:val="22"/>
              </w:rPr>
            </w:pPr>
            <w:r w:rsidRPr="4411F322">
              <w:rPr>
                <w:szCs w:val="22"/>
              </w:rPr>
              <w:t>60549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A9E906" w14:textId="40A06712">
            <w:pPr>
              <w:rPr>
                <w:szCs w:val="22"/>
              </w:rPr>
            </w:pPr>
            <w:r w:rsidRPr="4411F322">
              <w:rPr>
                <w:szCs w:val="22"/>
              </w:rPr>
              <w:t>KFTR-DT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346472" w14:textId="6704AE05">
            <w:pPr>
              <w:jc w:val="right"/>
              <w:rPr>
                <w:szCs w:val="22"/>
              </w:rPr>
            </w:pPr>
            <w:r w:rsidRPr="4411F322">
              <w:rPr>
                <w:szCs w:val="22"/>
              </w:rPr>
              <w:t>18,326,526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2DD0E3" w14:textId="6BD2C2E8">
            <w:pPr>
              <w:jc w:val="right"/>
              <w:rPr>
                <w:szCs w:val="22"/>
              </w:rPr>
            </w:pPr>
            <w:r w:rsidRPr="4411F322">
              <w:rPr>
                <w:szCs w:val="22"/>
              </w:rPr>
              <w:t>16,971,273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055CBE" w14:textId="164D1E74">
            <w:pPr>
              <w:rPr>
                <w:szCs w:val="22"/>
              </w:rPr>
            </w:pPr>
            <w:r w:rsidRPr="00762A71">
              <w:rPr>
                <w:szCs w:val="22"/>
              </w:rPr>
              <w:t xml:space="preserve"> $            120,326 </w:t>
            </w:r>
          </w:p>
        </w:tc>
      </w:tr>
      <w:tr w14:paraId="7EFCC0D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FECD03" w14:textId="0DAF35FF">
            <w:pPr>
              <w:jc w:val="right"/>
              <w:rPr>
                <w:szCs w:val="22"/>
              </w:rPr>
            </w:pPr>
            <w:r w:rsidRPr="4411F322">
              <w:rPr>
                <w:szCs w:val="22"/>
              </w:rPr>
              <w:t>61335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F023F9" w14:textId="098B4F9E">
            <w:pPr>
              <w:rPr>
                <w:szCs w:val="22"/>
              </w:rPr>
            </w:pPr>
            <w:r w:rsidRPr="4411F322">
              <w:rPr>
                <w:szCs w:val="22"/>
              </w:rPr>
              <w:t>KFTS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224FA0" w14:textId="0530EF61">
            <w:pPr>
              <w:jc w:val="right"/>
              <w:rPr>
                <w:szCs w:val="22"/>
              </w:rPr>
            </w:pPr>
            <w:r w:rsidRPr="4411F322">
              <w:rPr>
                <w:szCs w:val="22"/>
              </w:rPr>
              <w:t>77,847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EAE733" w14:textId="376ABF11">
            <w:pPr>
              <w:jc w:val="right"/>
              <w:rPr>
                <w:szCs w:val="22"/>
              </w:rPr>
            </w:pPr>
            <w:r w:rsidRPr="4411F322">
              <w:rPr>
                <w:szCs w:val="22"/>
              </w:rPr>
              <w:t>66,866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D1B65F" w14:textId="2795F373">
            <w:pPr>
              <w:rPr>
                <w:szCs w:val="22"/>
              </w:rPr>
            </w:pPr>
            <w:r w:rsidRPr="00762A71">
              <w:rPr>
                <w:szCs w:val="22"/>
              </w:rPr>
              <w:t xml:space="preserve"> $                  474 </w:t>
            </w:r>
          </w:p>
        </w:tc>
      </w:tr>
      <w:tr w14:paraId="7C1E9F3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60D2F9" w14:textId="50AB5C21">
            <w:pPr>
              <w:jc w:val="right"/>
              <w:rPr>
                <w:szCs w:val="22"/>
              </w:rPr>
            </w:pPr>
            <w:r w:rsidRPr="4411F322">
              <w:rPr>
                <w:szCs w:val="22"/>
              </w:rPr>
              <w:t>81441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DBA984" w14:textId="71BF0627">
            <w:pPr>
              <w:rPr>
                <w:szCs w:val="22"/>
              </w:rPr>
            </w:pPr>
            <w:r w:rsidRPr="4411F322">
              <w:rPr>
                <w:szCs w:val="22"/>
              </w:rPr>
              <w:t>KFTU-DT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237E92" w14:textId="0BA7BE9D">
            <w:pPr>
              <w:jc w:val="right"/>
              <w:rPr>
                <w:szCs w:val="22"/>
              </w:rPr>
            </w:pPr>
            <w:r w:rsidRPr="4411F322">
              <w:rPr>
                <w:szCs w:val="22"/>
              </w:rPr>
              <w:t>109,271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6247B9" w14:textId="35DE6AF7">
            <w:pPr>
              <w:jc w:val="right"/>
              <w:rPr>
                <w:szCs w:val="22"/>
              </w:rPr>
            </w:pPr>
            <w:r w:rsidRPr="4411F322">
              <w:rPr>
                <w:szCs w:val="22"/>
              </w:rPr>
              <w:t>105,476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2D632B" w14:textId="3EA95C2B">
            <w:pPr>
              <w:rPr>
                <w:szCs w:val="22"/>
              </w:rPr>
            </w:pPr>
            <w:r w:rsidRPr="00762A71">
              <w:rPr>
                <w:szCs w:val="22"/>
              </w:rPr>
              <w:t xml:space="preserve"> $                  748 </w:t>
            </w:r>
          </w:p>
        </w:tc>
      </w:tr>
      <w:tr w14:paraId="7609F4E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414A7F" w14:textId="37942C05">
            <w:pPr>
              <w:jc w:val="right"/>
              <w:rPr>
                <w:szCs w:val="22"/>
              </w:rPr>
            </w:pPr>
            <w:r w:rsidRPr="4411F322">
              <w:rPr>
                <w:szCs w:val="22"/>
              </w:rPr>
              <w:t>34439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3B5FA1" w14:textId="267E2A1C">
            <w:pPr>
              <w:rPr>
                <w:szCs w:val="22"/>
              </w:rPr>
            </w:pPr>
            <w:r w:rsidRPr="4411F322">
              <w:rPr>
                <w:szCs w:val="22"/>
              </w:rPr>
              <w:t>KFTV-DT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EA6EE8" w14:textId="46425F98">
            <w:pPr>
              <w:jc w:val="right"/>
              <w:rPr>
                <w:szCs w:val="22"/>
              </w:rPr>
            </w:pPr>
            <w:r w:rsidRPr="4411F322">
              <w:rPr>
                <w:szCs w:val="22"/>
              </w:rPr>
              <w:t>1,930,415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602531" w14:textId="29BF7495">
            <w:pPr>
              <w:jc w:val="right"/>
              <w:rPr>
                <w:szCs w:val="22"/>
              </w:rPr>
            </w:pPr>
            <w:r w:rsidRPr="4411F322">
              <w:rPr>
                <w:szCs w:val="22"/>
              </w:rPr>
              <w:t>1,914,464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CCCE9D" w14:textId="0241ABDA">
            <w:pPr>
              <w:rPr>
                <w:szCs w:val="22"/>
              </w:rPr>
            </w:pPr>
            <w:r w:rsidRPr="00762A71">
              <w:rPr>
                <w:szCs w:val="22"/>
              </w:rPr>
              <w:t xml:space="preserve"> $              13,574 </w:t>
            </w:r>
          </w:p>
        </w:tc>
      </w:tr>
      <w:tr w14:paraId="0A0D8DA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2CB1D2" w14:textId="33AE8C2D">
            <w:pPr>
              <w:jc w:val="right"/>
              <w:rPr>
                <w:szCs w:val="22"/>
              </w:rPr>
            </w:pPr>
            <w:r w:rsidRPr="4411F322">
              <w:rPr>
                <w:szCs w:val="22"/>
              </w:rPr>
              <w:t>664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F6F24D" w14:textId="15CBE85F">
            <w:pPr>
              <w:rPr>
                <w:szCs w:val="22"/>
              </w:rPr>
            </w:pPr>
            <w:r w:rsidRPr="4411F322">
              <w:rPr>
                <w:szCs w:val="22"/>
              </w:rPr>
              <w:t>KFVE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9D6896" w14:textId="54C80E18">
            <w:pPr>
              <w:jc w:val="right"/>
              <w:rPr>
                <w:szCs w:val="22"/>
              </w:rPr>
            </w:pPr>
            <w:r w:rsidRPr="4411F322">
              <w:rPr>
                <w:szCs w:val="22"/>
              </w:rPr>
              <w:t>91,164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214A98" w14:textId="2B1D0039">
            <w:pPr>
              <w:jc w:val="right"/>
              <w:rPr>
                <w:szCs w:val="22"/>
              </w:rPr>
            </w:pPr>
            <w:r w:rsidRPr="4411F322">
              <w:rPr>
                <w:szCs w:val="22"/>
              </w:rPr>
              <w:t>81,417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A57E48" w14:textId="2C6A6F96">
            <w:pPr>
              <w:rPr>
                <w:szCs w:val="22"/>
              </w:rPr>
            </w:pPr>
            <w:r w:rsidRPr="00762A71">
              <w:rPr>
                <w:szCs w:val="22"/>
              </w:rPr>
              <w:t xml:space="preserve"> $                  577 </w:t>
            </w:r>
          </w:p>
        </w:tc>
      </w:tr>
      <w:tr w14:paraId="4D891B5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4B02D4" w14:textId="4DEC6213">
            <w:pPr>
              <w:jc w:val="right"/>
              <w:rPr>
                <w:szCs w:val="22"/>
              </w:rPr>
            </w:pPr>
            <w:r w:rsidRPr="4411F322">
              <w:rPr>
                <w:szCs w:val="22"/>
              </w:rPr>
              <w:t>592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9AA1E6" w14:textId="57A3D256">
            <w:pPr>
              <w:rPr>
                <w:szCs w:val="22"/>
              </w:rPr>
            </w:pPr>
            <w:r w:rsidRPr="4411F322">
              <w:rPr>
                <w:szCs w:val="22"/>
              </w:rPr>
              <w:t>KFVS-TV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D38FA0" w14:textId="7A6B1297">
            <w:pPr>
              <w:jc w:val="right"/>
              <w:rPr>
                <w:szCs w:val="22"/>
              </w:rPr>
            </w:pPr>
            <w:r w:rsidRPr="4411F322">
              <w:rPr>
                <w:szCs w:val="22"/>
              </w:rPr>
              <w:t>867,085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521B04" w14:textId="6D11A241">
            <w:pPr>
              <w:jc w:val="right"/>
              <w:rPr>
                <w:szCs w:val="22"/>
              </w:rPr>
            </w:pPr>
            <w:r w:rsidRPr="4411F322">
              <w:rPr>
                <w:szCs w:val="22"/>
              </w:rPr>
              <w:t>843,470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2DF31E" w14:textId="0A47997A">
            <w:pPr>
              <w:rPr>
                <w:szCs w:val="22"/>
              </w:rPr>
            </w:pPr>
            <w:r w:rsidRPr="00762A71">
              <w:rPr>
                <w:szCs w:val="22"/>
              </w:rPr>
              <w:t xml:space="preserve"> $                5,980 </w:t>
            </w:r>
          </w:p>
        </w:tc>
      </w:tr>
      <w:tr w14:paraId="3AFBE0C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C5B367" w14:textId="03A9FC41">
            <w:pPr>
              <w:jc w:val="right"/>
              <w:rPr>
                <w:szCs w:val="22"/>
              </w:rPr>
            </w:pPr>
            <w:r w:rsidRPr="4411F322">
              <w:rPr>
                <w:szCs w:val="22"/>
              </w:rPr>
              <w:t>29015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1EB94F" w14:textId="0B73A003">
            <w:pPr>
              <w:rPr>
                <w:szCs w:val="22"/>
              </w:rPr>
            </w:pPr>
            <w:r w:rsidRPr="4411F322">
              <w:rPr>
                <w:szCs w:val="22"/>
              </w:rPr>
              <w:t>KFWD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1338A2" w14:textId="1F0465EA">
            <w:pPr>
              <w:jc w:val="right"/>
              <w:rPr>
                <w:szCs w:val="22"/>
              </w:rPr>
            </w:pPr>
            <w:r w:rsidRPr="4411F322">
              <w:rPr>
                <w:szCs w:val="22"/>
              </w:rPr>
              <w:t>7,970,373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C54901" w14:textId="314551FC">
            <w:pPr>
              <w:jc w:val="right"/>
              <w:rPr>
                <w:szCs w:val="22"/>
              </w:rPr>
            </w:pPr>
            <w:r w:rsidRPr="4411F322">
              <w:rPr>
                <w:szCs w:val="22"/>
              </w:rPr>
              <w:t>7,964,229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47D37C" w14:textId="77D7887A">
            <w:pPr>
              <w:rPr>
                <w:szCs w:val="22"/>
              </w:rPr>
            </w:pPr>
            <w:r w:rsidRPr="00762A71">
              <w:rPr>
                <w:szCs w:val="22"/>
              </w:rPr>
              <w:t xml:space="preserve"> $              56,466 </w:t>
            </w:r>
          </w:p>
        </w:tc>
      </w:tr>
      <w:tr w14:paraId="7201408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9D4109" w14:textId="225E4AB3">
            <w:pPr>
              <w:jc w:val="right"/>
              <w:rPr>
                <w:szCs w:val="22"/>
              </w:rPr>
            </w:pPr>
            <w:r w:rsidRPr="4411F322">
              <w:rPr>
                <w:szCs w:val="22"/>
              </w:rPr>
              <w:t>35336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D48E4D" w14:textId="00ED7BB5">
            <w:pPr>
              <w:rPr>
                <w:szCs w:val="22"/>
              </w:rPr>
            </w:pPr>
            <w:r w:rsidRPr="4411F322">
              <w:rPr>
                <w:szCs w:val="22"/>
              </w:rPr>
              <w:t>KFXA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34D1BF" w14:textId="5F29113E">
            <w:pPr>
              <w:jc w:val="right"/>
              <w:rPr>
                <w:szCs w:val="22"/>
              </w:rPr>
            </w:pPr>
            <w:r w:rsidRPr="4411F322">
              <w:rPr>
                <w:szCs w:val="22"/>
              </w:rPr>
              <w:t>914,357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7AD1D3" w14:textId="1B420411">
            <w:pPr>
              <w:jc w:val="right"/>
              <w:rPr>
                <w:szCs w:val="22"/>
              </w:rPr>
            </w:pPr>
            <w:r w:rsidRPr="4411F322">
              <w:rPr>
                <w:szCs w:val="22"/>
              </w:rPr>
              <w:t>912,893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2C39D9" w14:textId="229BA223">
            <w:pPr>
              <w:rPr>
                <w:szCs w:val="22"/>
              </w:rPr>
            </w:pPr>
            <w:r w:rsidRPr="00762A71">
              <w:rPr>
                <w:szCs w:val="22"/>
              </w:rPr>
              <w:t xml:space="preserve"> $                6,472 </w:t>
            </w:r>
          </w:p>
        </w:tc>
      </w:tr>
      <w:tr w14:paraId="03ACFB6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5C25CF" w14:textId="0A387BA4">
            <w:pPr>
              <w:jc w:val="right"/>
              <w:rPr>
                <w:szCs w:val="22"/>
              </w:rPr>
            </w:pPr>
            <w:r w:rsidRPr="4411F322">
              <w:rPr>
                <w:szCs w:val="22"/>
              </w:rPr>
              <w:t>17625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EC3EA4" w14:textId="1EA3E98D">
            <w:pPr>
              <w:rPr>
                <w:szCs w:val="22"/>
              </w:rPr>
            </w:pPr>
            <w:r w:rsidRPr="4411F322">
              <w:rPr>
                <w:szCs w:val="22"/>
              </w:rPr>
              <w:t>KFXB-TV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1D50CF" w14:textId="4706E620">
            <w:pPr>
              <w:jc w:val="right"/>
              <w:rPr>
                <w:szCs w:val="22"/>
              </w:rPr>
            </w:pPr>
            <w:r w:rsidRPr="4411F322">
              <w:rPr>
                <w:szCs w:val="22"/>
              </w:rPr>
              <w:t>377,548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90354D" w14:textId="7D9A4D8A">
            <w:pPr>
              <w:jc w:val="right"/>
              <w:rPr>
                <w:szCs w:val="22"/>
              </w:rPr>
            </w:pPr>
            <w:r w:rsidRPr="4411F322">
              <w:rPr>
                <w:szCs w:val="22"/>
              </w:rPr>
              <w:t>370,365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35C933" w14:textId="109288F4">
            <w:pPr>
              <w:rPr>
                <w:szCs w:val="22"/>
              </w:rPr>
            </w:pPr>
            <w:r w:rsidRPr="00762A71">
              <w:rPr>
                <w:szCs w:val="22"/>
              </w:rPr>
              <w:t xml:space="preserve"> $                2,626 </w:t>
            </w:r>
          </w:p>
        </w:tc>
      </w:tr>
      <w:tr w14:paraId="242BAFD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3BCC03" w14:textId="4AB512AA">
            <w:pPr>
              <w:jc w:val="right"/>
              <w:rPr>
                <w:szCs w:val="22"/>
              </w:rPr>
            </w:pPr>
            <w:r w:rsidRPr="4411F322">
              <w:rPr>
                <w:szCs w:val="22"/>
              </w:rPr>
              <w:t>70917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6AE036" w14:textId="38C0E731">
            <w:pPr>
              <w:rPr>
                <w:szCs w:val="22"/>
              </w:rPr>
            </w:pPr>
            <w:r w:rsidRPr="4411F322">
              <w:rPr>
                <w:szCs w:val="22"/>
              </w:rPr>
              <w:t>KFXK-TV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5E1D50" w14:textId="7DB9DC6C">
            <w:pPr>
              <w:jc w:val="right"/>
              <w:rPr>
                <w:szCs w:val="22"/>
              </w:rPr>
            </w:pPr>
            <w:r w:rsidRPr="4411F322">
              <w:rPr>
                <w:szCs w:val="22"/>
              </w:rPr>
              <w:t>969,012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5E368A" w14:textId="6CD4852C">
            <w:pPr>
              <w:jc w:val="right"/>
              <w:rPr>
                <w:szCs w:val="22"/>
              </w:rPr>
            </w:pPr>
            <w:r w:rsidRPr="4411F322">
              <w:rPr>
                <w:szCs w:val="22"/>
              </w:rPr>
              <w:t>966,868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19A811" w14:textId="609CA12D">
            <w:pPr>
              <w:rPr>
                <w:szCs w:val="22"/>
              </w:rPr>
            </w:pPr>
            <w:r w:rsidRPr="00762A71">
              <w:rPr>
                <w:szCs w:val="22"/>
              </w:rPr>
              <w:t xml:space="preserve"> $                6,855 </w:t>
            </w:r>
          </w:p>
        </w:tc>
      </w:tr>
      <w:tr w14:paraId="7274C7D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04A66C" w14:textId="63805767">
            <w:pPr>
              <w:jc w:val="right"/>
              <w:rPr>
                <w:szCs w:val="22"/>
              </w:rPr>
            </w:pPr>
            <w:r w:rsidRPr="4411F322">
              <w:rPr>
                <w:szCs w:val="22"/>
              </w:rPr>
              <w:t>84453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4085A2" w14:textId="71A87CDF">
            <w:pPr>
              <w:rPr>
                <w:szCs w:val="22"/>
              </w:rPr>
            </w:pPr>
            <w:r w:rsidRPr="4411F322">
              <w:rPr>
                <w:szCs w:val="22"/>
              </w:rPr>
              <w:t>KFXL-TV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727E4B" w14:textId="404E6D89">
            <w:pPr>
              <w:jc w:val="right"/>
              <w:rPr>
                <w:szCs w:val="22"/>
              </w:rPr>
            </w:pPr>
            <w:r w:rsidRPr="4411F322">
              <w:rPr>
                <w:szCs w:val="22"/>
              </w:rPr>
              <w:t>977,327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FD6D86" w14:textId="6120282A">
            <w:pPr>
              <w:jc w:val="right"/>
              <w:rPr>
                <w:szCs w:val="22"/>
              </w:rPr>
            </w:pPr>
            <w:r w:rsidRPr="4411F322">
              <w:rPr>
                <w:szCs w:val="22"/>
              </w:rPr>
              <w:t>976,428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0DA497" w14:textId="73E01F73">
            <w:pPr>
              <w:rPr>
                <w:szCs w:val="22"/>
              </w:rPr>
            </w:pPr>
            <w:r w:rsidRPr="00762A71">
              <w:rPr>
                <w:szCs w:val="22"/>
              </w:rPr>
              <w:t xml:space="preserve"> $                6,923 </w:t>
            </w:r>
          </w:p>
        </w:tc>
      </w:tr>
      <w:tr w14:paraId="06B357C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59D9AC" w14:textId="1A59B0FB">
            <w:pPr>
              <w:jc w:val="right"/>
              <w:rPr>
                <w:szCs w:val="22"/>
              </w:rPr>
            </w:pPr>
            <w:r w:rsidRPr="4411F322">
              <w:rPr>
                <w:szCs w:val="22"/>
              </w:rPr>
              <w:t>56079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73E825" w14:textId="7F74D293">
            <w:pPr>
              <w:rPr>
                <w:szCs w:val="22"/>
              </w:rPr>
            </w:pPr>
            <w:r w:rsidRPr="4411F322">
              <w:rPr>
                <w:szCs w:val="22"/>
              </w:rPr>
              <w:t>KFXV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A134DB" w14:textId="4C3610FA">
            <w:pPr>
              <w:jc w:val="right"/>
              <w:rPr>
                <w:szCs w:val="22"/>
              </w:rPr>
            </w:pPr>
            <w:r w:rsidRPr="4411F322">
              <w:rPr>
                <w:szCs w:val="22"/>
              </w:rPr>
              <w:t>1,335,643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E3226B" w14:textId="13B1F0E9">
            <w:pPr>
              <w:jc w:val="right"/>
              <w:rPr>
                <w:szCs w:val="22"/>
              </w:rPr>
            </w:pPr>
            <w:r w:rsidRPr="4411F322">
              <w:rPr>
                <w:szCs w:val="22"/>
              </w:rPr>
              <w:t>1,335,643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2B9FBB" w14:textId="78237263">
            <w:pPr>
              <w:rPr>
                <w:szCs w:val="22"/>
              </w:rPr>
            </w:pPr>
            <w:r w:rsidRPr="00762A71">
              <w:rPr>
                <w:szCs w:val="22"/>
              </w:rPr>
              <w:t xml:space="preserve"> $                9,470 </w:t>
            </w:r>
          </w:p>
        </w:tc>
      </w:tr>
      <w:tr w14:paraId="7D57C60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064581" w14:textId="3C7F89C9">
            <w:pPr>
              <w:jc w:val="right"/>
              <w:rPr>
                <w:szCs w:val="22"/>
              </w:rPr>
            </w:pPr>
            <w:r w:rsidRPr="4411F322">
              <w:rPr>
                <w:szCs w:val="22"/>
              </w:rPr>
              <w:t>41427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7598CA" w14:textId="1800545E">
            <w:pPr>
              <w:rPr>
                <w:szCs w:val="22"/>
              </w:rPr>
            </w:pPr>
            <w:r w:rsidRPr="4411F322">
              <w:rPr>
                <w:szCs w:val="22"/>
              </w:rPr>
              <w:t>KFYR-TV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2395A0" w14:textId="6E1073D1">
            <w:pPr>
              <w:jc w:val="right"/>
              <w:rPr>
                <w:szCs w:val="22"/>
              </w:rPr>
            </w:pPr>
            <w:r w:rsidRPr="4411F322">
              <w:rPr>
                <w:szCs w:val="22"/>
              </w:rPr>
              <w:t>153,218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6E2221" w14:textId="42EB5570">
            <w:pPr>
              <w:jc w:val="right"/>
              <w:rPr>
                <w:szCs w:val="22"/>
              </w:rPr>
            </w:pPr>
            <w:r w:rsidRPr="4411F322">
              <w:rPr>
                <w:szCs w:val="22"/>
              </w:rPr>
              <w:t>150,858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A4737D" w14:textId="02E84AA9">
            <w:pPr>
              <w:rPr>
                <w:szCs w:val="22"/>
              </w:rPr>
            </w:pPr>
            <w:r w:rsidRPr="00762A71">
              <w:rPr>
                <w:szCs w:val="22"/>
              </w:rPr>
              <w:t xml:space="preserve"> $                1,070 </w:t>
            </w:r>
          </w:p>
        </w:tc>
      </w:tr>
      <w:tr w14:paraId="4321946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70FE62" w14:textId="3D83CA63">
            <w:pPr>
              <w:jc w:val="right"/>
              <w:rPr>
                <w:szCs w:val="22"/>
              </w:rPr>
            </w:pPr>
            <w:r w:rsidRPr="4411F322">
              <w:rPr>
                <w:szCs w:val="22"/>
              </w:rPr>
              <w:t>25685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61C769" w14:textId="0E2F9955">
            <w:pPr>
              <w:rPr>
                <w:szCs w:val="22"/>
              </w:rPr>
            </w:pPr>
            <w:r w:rsidRPr="4411F322">
              <w:rPr>
                <w:szCs w:val="22"/>
              </w:rPr>
              <w:t>KGAN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821503" w14:textId="06060E15">
            <w:pPr>
              <w:jc w:val="right"/>
              <w:rPr>
                <w:szCs w:val="22"/>
              </w:rPr>
            </w:pPr>
            <w:r w:rsidRPr="4411F322">
              <w:rPr>
                <w:szCs w:val="22"/>
              </w:rPr>
              <w:t>1,122,060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B8B990" w14:textId="17DC18CE">
            <w:pPr>
              <w:jc w:val="right"/>
              <w:rPr>
                <w:szCs w:val="22"/>
              </w:rPr>
            </w:pPr>
            <w:r w:rsidRPr="4411F322">
              <w:rPr>
                <w:szCs w:val="22"/>
              </w:rPr>
              <w:t>1,109,804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4585B1" w14:textId="2484F144">
            <w:pPr>
              <w:rPr>
                <w:szCs w:val="22"/>
              </w:rPr>
            </w:pPr>
            <w:r w:rsidRPr="00762A71">
              <w:rPr>
                <w:szCs w:val="22"/>
              </w:rPr>
              <w:t xml:space="preserve"> $                7,869 </w:t>
            </w:r>
          </w:p>
        </w:tc>
      </w:tr>
      <w:tr w14:paraId="52C95EE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36F29F" w14:textId="720F7C3C">
            <w:pPr>
              <w:jc w:val="right"/>
              <w:rPr>
                <w:szCs w:val="22"/>
              </w:rPr>
            </w:pPr>
            <w:r w:rsidRPr="4411F322">
              <w:rPr>
                <w:szCs w:val="22"/>
              </w:rPr>
              <w:t>34457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FBEF5D" w14:textId="4596BE3C">
            <w:pPr>
              <w:rPr>
                <w:szCs w:val="22"/>
              </w:rPr>
            </w:pPr>
            <w:r w:rsidRPr="4411F322">
              <w:rPr>
                <w:szCs w:val="22"/>
              </w:rPr>
              <w:t>KGBT-TV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D662B9" w14:textId="7491286D">
            <w:pPr>
              <w:jc w:val="right"/>
              <w:rPr>
                <w:szCs w:val="22"/>
              </w:rPr>
            </w:pPr>
            <w:r w:rsidRPr="4411F322">
              <w:rPr>
                <w:szCs w:val="22"/>
              </w:rPr>
              <w:t>1,350,104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F426AD" w14:textId="7BEE3403">
            <w:pPr>
              <w:jc w:val="right"/>
              <w:rPr>
                <w:szCs w:val="22"/>
              </w:rPr>
            </w:pPr>
            <w:r w:rsidRPr="4411F322">
              <w:rPr>
                <w:szCs w:val="22"/>
              </w:rPr>
              <w:t>1,350,004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3A5BA5" w14:textId="1B287634">
            <w:pPr>
              <w:rPr>
                <w:szCs w:val="22"/>
              </w:rPr>
            </w:pPr>
            <w:r w:rsidRPr="00762A71">
              <w:rPr>
                <w:szCs w:val="22"/>
              </w:rPr>
              <w:t xml:space="preserve"> $                9,572 </w:t>
            </w:r>
          </w:p>
        </w:tc>
      </w:tr>
      <w:tr w14:paraId="5F5ADC1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526E88" w14:textId="2EFCABA6">
            <w:pPr>
              <w:jc w:val="right"/>
              <w:rPr>
                <w:szCs w:val="22"/>
              </w:rPr>
            </w:pPr>
            <w:r w:rsidRPr="4411F322">
              <w:rPr>
                <w:szCs w:val="22"/>
              </w:rPr>
              <w:t>7841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7CE2E2" w14:textId="789304A3">
            <w:pPr>
              <w:rPr>
                <w:szCs w:val="22"/>
              </w:rPr>
            </w:pPr>
            <w:r w:rsidRPr="4411F322">
              <w:rPr>
                <w:szCs w:val="22"/>
              </w:rPr>
              <w:t>KGCW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E6C5B0" w14:textId="31AB7E4D">
            <w:pPr>
              <w:jc w:val="right"/>
              <w:rPr>
                <w:szCs w:val="22"/>
              </w:rPr>
            </w:pPr>
            <w:r w:rsidRPr="4411F322">
              <w:rPr>
                <w:szCs w:val="22"/>
              </w:rPr>
              <w:t>938,174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3C92E5" w14:textId="62E7DCCB">
            <w:pPr>
              <w:jc w:val="right"/>
              <w:rPr>
                <w:szCs w:val="22"/>
              </w:rPr>
            </w:pPr>
            <w:r w:rsidRPr="4411F322">
              <w:rPr>
                <w:szCs w:val="22"/>
              </w:rPr>
              <w:t>935,835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38A896" w14:textId="7A4B71B8">
            <w:pPr>
              <w:rPr>
                <w:szCs w:val="22"/>
              </w:rPr>
            </w:pPr>
            <w:r w:rsidRPr="00762A71">
              <w:rPr>
                <w:szCs w:val="22"/>
              </w:rPr>
              <w:t xml:space="preserve"> $                6,635 </w:t>
            </w:r>
          </w:p>
        </w:tc>
      </w:tr>
      <w:tr w14:paraId="232BC4C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B5B8A6" w14:textId="5F54AE1E">
            <w:pPr>
              <w:jc w:val="right"/>
              <w:rPr>
                <w:szCs w:val="22"/>
              </w:rPr>
            </w:pPr>
            <w:r w:rsidRPr="4411F322">
              <w:rPr>
                <w:szCs w:val="22"/>
              </w:rPr>
              <w:t>24485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0E4C33" w14:textId="61FE763A">
            <w:pPr>
              <w:rPr>
                <w:szCs w:val="22"/>
              </w:rPr>
            </w:pPr>
            <w:r w:rsidRPr="4411F322">
              <w:rPr>
                <w:szCs w:val="22"/>
              </w:rPr>
              <w:t>KGEB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B4E49F" w14:textId="6BD9290E">
            <w:pPr>
              <w:jc w:val="right"/>
              <w:rPr>
                <w:szCs w:val="22"/>
              </w:rPr>
            </w:pPr>
            <w:r w:rsidRPr="4411F322">
              <w:rPr>
                <w:szCs w:val="22"/>
              </w:rPr>
              <w:t>1,257,918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146ED1" w14:textId="4DDECC04">
            <w:pPr>
              <w:jc w:val="right"/>
              <w:rPr>
                <w:szCs w:val="22"/>
              </w:rPr>
            </w:pPr>
            <w:r w:rsidRPr="4411F322">
              <w:rPr>
                <w:szCs w:val="22"/>
              </w:rPr>
              <w:t>1,224,797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706DEE" w14:textId="3B568EF7">
            <w:pPr>
              <w:rPr>
                <w:szCs w:val="22"/>
              </w:rPr>
            </w:pPr>
            <w:r w:rsidRPr="00762A71">
              <w:rPr>
                <w:szCs w:val="22"/>
              </w:rPr>
              <w:t xml:space="preserve"> $                8,684 </w:t>
            </w:r>
          </w:p>
        </w:tc>
      </w:tr>
      <w:tr w14:paraId="240524B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5EE455" w14:textId="5B595B09">
            <w:pPr>
              <w:jc w:val="right"/>
              <w:rPr>
                <w:szCs w:val="22"/>
              </w:rPr>
            </w:pPr>
            <w:r w:rsidRPr="4411F322">
              <w:rPr>
                <w:szCs w:val="22"/>
              </w:rPr>
              <w:t>34459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8D666B" w14:textId="78A084B6">
            <w:pPr>
              <w:rPr>
                <w:szCs w:val="22"/>
              </w:rPr>
            </w:pPr>
            <w:r w:rsidRPr="4411F322">
              <w:rPr>
                <w:szCs w:val="22"/>
              </w:rPr>
              <w:t>KGET-TV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2144D2" w14:textId="5A62085C">
            <w:pPr>
              <w:jc w:val="right"/>
              <w:rPr>
                <w:szCs w:val="22"/>
              </w:rPr>
            </w:pPr>
            <w:r w:rsidRPr="4411F322">
              <w:rPr>
                <w:szCs w:val="22"/>
              </w:rPr>
              <w:t>982,744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897FE0" w14:textId="1302DC9C">
            <w:pPr>
              <w:jc w:val="right"/>
              <w:rPr>
                <w:szCs w:val="22"/>
              </w:rPr>
            </w:pPr>
            <w:r w:rsidRPr="4411F322">
              <w:rPr>
                <w:szCs w:val="22"/>
              </w:rPr>
              <w:t>940,071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F1C22F" w14:textId="02B75B99">
            <w:pPr>
              <w:rPr>
                <w:szCs w:val="22"/>
              </w:rPr>
            </w:pPr>
            <w:r w:rsidRPr="00762A71">
              <w:rPr>
                <w:szCs w:val="22"/>
              </w:rPr>
              <w:t xml:space="preserve"> $                6,665 </w:t>
            </w:r>
          </w:p>
        </w:tc>
      </w:tr>
      <w:tr w14:paraId="654A46C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2D6216" w14:textId="444D8402">
            <w:pPr>
              <w:jc w:val="right"/>
              <w:rPr>
                <w:szCs w:val="22"/>
              </w:rPr>
            </w:pPr>
            <w:r w:rsidRPr="4411F322">
              <w:rPr>
                <w:szCs w:val="22"/>
              </w:rPr>
              <w:t>53320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E434D9" w14:textId="55BF5760">
            <w:pPr>
              <w:rPr>
                <w:szCs w:val="22"/>
              </w:rPr>
            </w:pPr>
            <w:r w:rsidRPr="4411F322">
              <w:rPr>
                <w:szCs w:val="22"/>
              </w:rPr>
              <w:t>KGFE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2B2FD1" w14:textId="768BC4F7">
            <w:pPr>
              <w:jc w:val="right"/>
              <w:rPr>
                <w:szCs w:val="22"/>
              </w:rPr>
            </w:pPr>
            <w:r w:rsidRPr="4411F322">
              <w:rPr>
                <w:szCs w:val="22"/>
              </w:rPr>
              <w:t>120,164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514178" w14:textId="009F274B">
            <w:pPr>
              <w:jc w:val="right"/>
              <w:rPr>
                <w:szCs w:val="22"/>
              </w:rPr>
            </w:pPr>
            <w:r w:rsidRPr="4411F322">
              <w:rPr>
                <w:szCs w:val="22"/>
              </w:rPr>
              <w:t>120,164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837B6A" w14:textId="4F41A318">
            <w:pPr>
              <w:rPr>
                <w:szCs w:val="22"/>
              </w:rPr>
            </w:pPr>
            <w:r w:rsidRPr="00762A71">
              <w:rPr>
                <w:szCs w:val="22"/>
              </w:rPr>
              <w:t xml:space="preserve"> $                  852 </w:t>
            </w:r>
          </w:p>
        </w:tc>
      </w:tr>
      <w:tr w14:paraId="373984B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3D2CDC" w14:textId="27480819">
            <w:pPr>
              <w:jc w:val="right"/>
              <w:rPr>
                <w:szCs w:val="22"/>
              </w:rPr>
            </w:pPr>
            <w:r w:rsidRPr="4411F322">
              <w:rPr>
                <w:szCs w:val="22"/>
              </w:rPr>
              <w:t>7894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0F4847" w14:textId="60050E75">
            <w:pPr>
              <w:rPr>
                <w:szCs w:val="22"/>
              </w:rPr>
            </w:pPr>
            <w:r w:rsidRPr="4411F322">
              <w:rPr>
                <w:szCs w:val="22"/>
              </w:rPr>
              <w:t>KGIN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15FEB0" w14:textId="2B80548C">
            <w:pPr>
              <w:jc w:val="right"/>
              <w:rPr>
                <w:szCs w:val="22"/>
              </w:rPr>
            </w:pPr>
            <w:r w:rsidRPr="4411F322">
              <w:rPr>
                <w:szCs w:val="22"/>
              </w:rPr>
              <w:t>235,875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9CA210" w14:textId="756C7506">
            <w:pPr>
              <w:jc w:val="right"/>
              <w:rPr>
                <w:szCs w:val="22"/>
              </w:rPr>
            </w:pPr>
            <w:r w:rsidRPr="4411F322">
              <w:rPr>
                <w:szCs w:val="22"/>
              </w:rPr>
              <w:t>233,749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89E922" w14:textId="241AB780">
            <w:pPr>
              <w:rPr>
                <w:szCs w:val="22"/>
              </w:rPr>
            </w:pPr>
            <w:r w:rsidRPr="00762A71">
              <w:rPr>
                <w:szCs w:val="22"/>
              </w:rPr>
              <w:t xml:space="preserve"> $                1,657 </w:t>
            </w:r>
          </w:p>
        </w:tc>
      </w:tr>
      <w:tr w14:paraId="3F6F55E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36A954" w14:textId="7BC745F4">
            <w:pPr>
              <w:jc w:val="right"/>
              <w:rPr>
                <w:szCs w:val="22"/>
              </w:rPr>
            </w:pPr>
            <w:r w:rsidRPr="4411F322">
              <w:rPr>
                <w:szCs w:val="22"/>
              </w:rPr>
              <w:t>83945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AC24FC" w14:textId="1ECB957F">
            <w:pPr>
              <w:rPr>
                <w:szCs w:val="22"/>
              </w:rPr>
            </w:pPr>
            <w:r w:rsidRPr="4411F322">
              <w:rPr>
                <w:szCs w:val="22"/>
              </w:rPr>
              <w:t>KGLA-DT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8A2FE4" w14:textId="5A05DBD1">
            <w:pPr>
              <w:jc w:val="right"/>
              <w:rPr>
                <w:szCs w:val="22"/>
              </w:rPr>
            </w:pPr>
            <w:r w:rsidRPr="4411F322">
              <w:rPr>
                <w:szCs w:val="22"/>
              </w:rPr>
              <w:t>1,754,806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F3F55B" w14:textId="4EAE6884">
            <w:pPr>
              <w:jc w:val="right"/>
              <w:rPr>
                <w:szCs w:val="22"/>
              </w:rPr>
            </w:pPr>
            <w:r w:rsidRPr="4411F322">
              <w:rPr>
                <w:szCs w:val="22"/>
              </w:rPr>
              <w:t>1,754,806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0F5B45" w14:textId="2FFE6392">
            <w:pPr>
              <w:rPr>
                <w:szCs w:val="22"/>
              </w:rPr>
            </w:pPr>
            <w:r w:rsidRPr="00762A71">
              <w:rPr>
                <w:szCs w:val="22"/>
              </w:rPr>
              <w:t xml:space="preserve"> $              12,442 </w:t>
            </w:r>
          </w:p>
        </w:tc>
      </w:tr>
      <w:tr w14:paraId="37B2389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FEB68A" w14:textId="7FF02C5E">
            <w:pPr>
              <w:jc w:val="right"/>
              <w:rPr>
                <w:szCs w:val="22"/>
              </w:rPr>
            </w:pPr>
            <w:r w:rsidRPr="4411F322">
              <w:rPr>
                <w:szCs w:val="22"/>
              </w:rPr>
              <w:t>34445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8712B4" w14:textId="7D23CD4E">
            <w:pPr>
              <w:rPr>
                <w:szCs w:val="22"/>
              </w:rPr>
            </w:pPr>
            <w:r w:rsidRPr="4411F322">
              <w:rPr>
                <w:szCs w:val="22"/>
              </w:rPr>
              <w:t>KGMB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742FFC" w14:textId="0C58476E">
            <w:pPr>
              <w:jc w:val="right"/>
              <w:rPr>
                <w:szCs w:val="22"/>
              </w:rPr>
            </w:pPr>
            <w:r w:rsidRPr="4411F322">
              <w:rPr>
                <w:szCs w:val="22"/>
              </w:rPr>
              <w:t>1,017,227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0547A1" w14:textId="6C5D00CB">
            <w:pPr>
              <w:jc w:val="right"/>
              <w:rPr>
                <w:szCs w:val="22"/>
              </w:rPr>
            </w:pPr>
            <w:r w:rsidRPr="4411F322">
              <w:rPr>
                <w:szCs w:val="22"/>
              </w:rPr>
              <w:t>907,842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1EF67E" w14:textId="4D3EA91C">
            <w:pPr>
              <w:rPr>
                <w:szCs w:val="22"/>
              </w:rPr>
            </w:pPr>
            <w:r w:rsidRPr="00762A71">
              <w:rPr>
                <w:szCs w:val="22"/>
              </w:rPr>
              <w:t xml:space="preserve"> $                6,437 </w:t>
            </w:r>
          </w:p>
        </w:tc>
      </w:tr>
      <w:tr w14:paraId="25BFE66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C0AA26" w14:textId="063F3D67">
            <w:pPr>
              <w:jc w:val="right"/>
              <w:rPr>
                <w:szCs w:val="22"/>
              </w:rPr>
            </w:pPr>
            <w:r w:rsidRPr="4411F322">
              <w:rPr>
                <w:szCs w:val="22"/>
              </w:rPr>
              <w:t>58608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1B96AE" w14:textId="362DCB05">
            <w:pPr>
              <w:rPr>
                <w:szCs w:val="22"/>
              </w:rPr>
            </w:pPr>
            <w:r w:rsidRPr="4411F322">
              <w:rPr>
                <w:szCs w:val="22"/>
              </w:rPr>
              <w:t>KGMC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6CB31A" w14:textId="16FCCB5A">
            <w:pPr>
              <w:jc w:val="right"/>
              <w:rPr>
                <w:szCs w:val="22"/>
              </w:rPr>
            </w:pPr>
            <w:r w:rsidRPr="4411F322">
              <w:rPr>
                <w:szCs w:val="22"/>
              </w:rPr>
              <w:t>2,076,523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B58936" w14:textId="761914FA">
            <w:pPr>
              <w:jc w:val="right"/>
              <w:rPr>
                <w:szCs w:val="22"/>
              </w:rPr>
            </w:pPr>
            <w:r w:rsidRPr="4411F322">
              <w:rPr>
                <w:szCs w:val="22"/>
              </w:rPr>
              <w:t>2,052,808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687361" w14:textId="77EA858A">
            <w:pPr>
              <w:rPr>
                <w:szCs w:val="22"/>
              </w:rPr>
            </w:pPr>
            <w:r w:rsidRPr="00762A71">
              <w:rPr>
                <w:szCs w:val="22"/>
              </w:rPr>
              <w:t xml:space="preserve"> $              14,554 </w:t>
            </w:r>
          </w:p>
        </w:tc>
      </w:tr>
      <w:tr w14:paraId="1248716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2CB209" w14:textId="5176C3CB">
            <w:pPr>
              <w:jc w:val="right"/>
              <w:rPr>
                <w:szCs w:val="22"/>
              </w:rPr>
            </w:pPr>
            <w:r w:rsidRPr="4411F322">
              <w:rPr>
                <w:szCs w:val="22"/>
              </w:rPr>
              <w:t>36914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F4C9E1" w14:textId="1EC13410">
            <w:pPr>
              <w:rPr>
                <w:szCs w:val="22"/>
              </w:rPr>
            </w:pPr>
            <w:r w:rsidRPr="4411F322">
              <w:rPr>
                <w:szCs w:val="22"/>
              </w:rPr>
              <w:t>KGMD-TV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DB3FE6" w14:textId="0F8F08C0">
            <w:pPr>
              <w:jc w:val="right"/>
              <w:rPr>
                <w:szCs w:val="22"/>
              </w:rPr>
            </w:pPr>
            <w:r w:rsidRPr="4411F322">
              <w:rPr>
                <w:szCs w:val="22"/>
              </w:rPr>
              <w:t>101,247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496E00" w14:textId="4DFC409A">
            <w:pPr>
              <w:jc w:val="right"/>
              <w:rPr>
                <w:szCs w:val="22"/>
              </w:rPr>
            </w:pPr>
            <w:r w:rsidRPr="4411F322">
              <w:rPr>
                <w:szCs w:val="22"/>
              </w:rPr>
              <w:t>100,762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DDBAE7" w14:textId="7B11EE53">
            <w:pPr>
              <w:rPr>
                <w:szCs w:val="22"/>
              </w:rPr>
            </w:pPr>
            <w:r w:rsidRPr="00762A71">
              <w:rPr>
                <w:szCs w:val="22"/>
              </w:rPr>
              <w:t xml:space="preserve"> $                  714 </w:t>
            </w:r>
          </w:p>
        </w:tc>
      </w:tr>
      <w:tr w14:paraId="378DEA9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047A7E" w14:textId="48D0398E">
            <w:pPr>
              <w:jc w:val="right"/>
              <w:rPr>
                <w:szCs w:val="22"/>
              </w:rPr>
            </w:pPr>
            <w:r w:rsidRPr="4411F322">
              <w:rPr>
                <w:szCs w:val="22"/>
              </w:rPr>
              <w:t>36920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91F819" w14:textId="281E22A4">
            <w:pPr>
              <w:rPr>
                <w:szCs w:val="22"/>
              </w:rPr>
            </w:pPr>
            <w:r w:rsidRPr="4411F322">
              <w:rPr>
                <w:szCs w:val="22"/>
              </w:rPr>
              <w:t>KGMV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94C1A3" w14:textId="0FB7BB9B">
            <w:pPr>
              <w:jc w:val="right"/>
              <w:rPr>
                <w:szCs w:val="22"/>
              </w:rPr>
            </w:pPr>
            <w:r w:rsidRPr="4411F322">
              <w:rPr>
                <w:szCs w:val="22"/>
              </w:rPr>
              <w:t>209,577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F8BA8D" w14:textId="1F7600FF">
            <w:pPr>
              <w:jc w:val="right"/>
              <w:rPr>
                <w:szCs w:val="22"/>
              </w:rPr>
            </w:pPr>
            <w:r w:rsidRPr="4411F322">
              <w:rPr>
                <w:szCs w:val="22"/>
              </w:rPr>
              <w:t>175,904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79BF20" w14:textId="79F0D545">
            <w:pPr>
              <w:rPr>
                <w:szCs w:val="22"/>
              </w:rPr>
            </w:pPr>
            <w:r w:rsidRPr="00762A71">
              <w:rPr>
                <w:szCs w:val="22"/>
              </w:rPr>
              <w:t xml:space="preserve"> $                1,247 </w:t>
            </w:r>
          </w:p>
        </w:tc>
      </w:tr>
      <w:tr w14:paraId="2C07D81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B07BFA" w14:textId="48C38D34">
            <w:pPr>
              <w:jc w:val="right"/>
              <w:rPr>
                <w:szCs w:val="22"/>
              </w:rPr>
            </w:pPr>
            <w:r w:rsidRPr="4411F322">
              <w:rPr>
                <w:szCs w:val="22"/>
              </w:rPr>
              <w:t>10061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7435C9" w14:textId="1B68E6FD">
            <w:pPr>
              <w:rPr>
                <w:szCs w:val="22"/>
              </w:rPr>
            </w:pPr>
            <w:r w:rsidRPr="4411F322">
              <w:rPr>
                <w:szCs w:val="22"/>
              </w:rPr>
              <w:t>KGNS-TV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CF9B4D" w14:textId="250FFFB7">
            <w:pPr>
              <w:jc w:val="right"/>
              <w:rPr>
                <w:szCs w:val="22"/>
              </w:rPr>
            </w:pPr>
            <w:r w:rsidRPr="4411F322">
              <w:rPr>
                <w:szCs w:val="22"/>
              </w:rPr>
              <w:t>283,777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351793" w14:textId="25300F54">
            <w:pPr>
              <w:jc w:val="right"/>
              <w:rPr>
                <w:szCs w:val="22"/>
              </w:rPr>
            </w:pPr>
            <w:r w:rsidRPr="4411F322">
              <w:rPr>
                <w:szCs w:val="22"/>
              </w:rPr>
              <w:t>274,877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985C1D" w14:textId="2732A04B">
            <w:pPr>
              <w:rPr>
                <w:szCs w:val="22"/>
              </w:rPr>
            </w:pPr>
            <w:r w:rsidRPr="00762A71">
              <w:rPr>
                <w:szCs w:val="22"/>
              </w:rPr>
              <w:t xml:space="preserve"> $                1,949 </w:t>
            </w:r>
          </w:p>
        </w:tc>
      </w:tr>
      <w:tr w14:paraId="1591994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AE2398" w14:textId="36C79CE3">
            <w:pPr>
              <w:jc w:val="right"/>
              <w:rPr>
                <w:szCs w:val="22"/>
              </w:rPr>
            </w:pPr>
            <w:r w:rsidRPr="4411F322">
              <w:rPr>
                <w:szCs w:val="22"/>
              </w:rPr>
              <w:t>34470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E9B20F" w14:textId="4FC139CB">
            <w:pPr>
              <w:rPr>
                <w:szCs w:val="22"/>
              </w:rPr>
            </w:pPr>
            <w:r w:rsidRPr="4411F322">
              <w:rPr>
                <w:szCs w:val="22"/>
              </w:rPr>
              <w:t>KGO-TV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2DA606" w14:textId="7FD42784">
            <w:pPr>
              <w:jc w:val="right"/>
              <w:rPr>
                <w:szCs w:val="22"/>
              </w:rPr>
            </w:pPr>
            <w:r w:rsidRPr="4411F322">
              <w:rPr>
                <w:szCs w:val="22"/>
              </w:rPr>
              <w:t>9,406,080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15C069" w14:textId="4B4D30F1">
            <w:pPr>
              <w:jc w:val="right"/>
              <w:rPr>
                <w:szCs w:val="22"/>
              </w:rPr>
            </w:pPr>
            <w:r w:rsidRPr="4411F322">
              <w:rPr>
                <w:szCs w:val="22"/>
              </w:rPr>
              <w:t>8,630,291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C61712" w14:textId="5C3C2A32">
            <w:pPr>
              <w:rPr>
                <w:szCs w:val="22"/>
              </w:rPr>
            </w:pPr>
            <w:r w:rsidRPr="00762A71">
              <w:rPr>
                <w:szCs w:val="22"/>
              </w:rPr>
              <w:t xml:space="preserve"> $              61,189 </w:t>
            </w:r>
          </w:p>
        </w:tc>
      </w:tr>
      <w:tr w14:paraId="391F03A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2CE996" w14:textId="69C0E208">
            <w:pPr>
              <w:jc w:val="right"/>
              <w:rPr>
                <w:szCs w:val="22"/>
              </w:rPr>
            </w:pPr>
            <w:r w:rsidRPr="4411F322">
              <w:rPr>
                <w:szCs w:val="22"/>
              </w:rPr>
              <w:t>56034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1508F3" w14:textId="327A2F7B">
            <w:pPr>
              <w:rPr>
                <w:szCs w:val="22"/>
              </w:rPr>
            </w:pPr>
            <w:r w:rsidRPr="4411F322">
              <w:rPr>
                <w:szCs w:val="22"/>
              </w:rPr>
              <w:t>KGPE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A1C4BC" w14:textId="7590D9A7">
            <w:pPr>
              <w:jc w:val="right"/>
              <w:rPr>
                <w:szCs w:val="22"/>
              </w:rPr>
            </w:pPr>
            <w:r w:rsidRPr="4411F322">
              <w:rPr>
                <w:szCs w:val="22"/>
              </w:rPr>
              <w:t>1,829,902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9FD55F" w14:textId="68939E9D">
            <w:pPr>
              <w:jc w:val="right"/>
              <w:rPr>
                <w:szCs w:val="22"/>
              </w:rPr>
            </w:pPr>
            <w:r w:rsidRPr="4411F322">
              <w:rPr>
                <w:szCs w:val="22"/>
              </w:rPr>
              <w:t>1,812,936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E8AD0D" w14:textId="0B2BAEE9">
            <w:pPr>
              <w:rPr>
                <w:szCs w:val="22"/>
              </w:rPr>
            </w:pPr>
            <w:r w:rsidRPr="00762A71">
              <w:rPr>
                <w:szCs w:val="22"/>
              </w:rPr>
              <w:t xml:space="preserve"> $              12,854 </w:t>
            </w:r>
          </w:p>
        </w:tc>
      </w:tr>
      <w:tr w14:paraId="66C2628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269E32" w14:textId="5C419449">
            <w:pPr>
              <w:jc w:val="right"/>
              <w:rPr>
                <w:szCs w:val="22"/>
              </w:rPr>
            </w:pPr>
            <w:r w:rsidRPr="4411F322">
              <w:rPr>
                <w:szCs w:val="22"/>
              </w:rPr>
              <w:t>81694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90EA1D" w14:textId="268D1B36">
            <w:pPr>
              <w:rPr>
                <w:szCs w:val="22"/>
              </w:rPr>
            </w:pPr>
            <w:r w:rsidRPr="4411F322">
              <w:rPr>
                <w:szCs w:val="22"/>
              </w:rPr>
              <w:t>KGPX-TV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ECAECC" w14:textId="16B39C36">
            <w:pPr>
              <w:jc w:val="right"/>
              <w:rPr>
                <w:szCs w:val="22"/>
              </w:rPr>
            </w:pPr>
            <w:r w:rsidRPr="4411F322">
              <w:rPr>
                <w:szCs w:val="22"/>
              </w:rPr>
              <w:t>792,059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D744EA" w14:textId="7846E57C">
            <w:pPr>
              <w:jc w:val="right"/>
              <w:rPr>
                <w:szCs w:val="22"/>
              </w:rPr>
            </w:pPr>
            <w:r w:rsidRPr="4411F322">
              <w:rPr>
                <w:szCs w:val="22"/>
              </w:rPr>
              <w:t>724,592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BAD31F" w14:textId="25E1E5F5">
            <w:pPr>
              <w:rPr>
                <w:szCs w:val="22"/>
              </w:rPr>
            </w:pPr>
            <w:r w:rsidRPr="00762A71">
              <w:rPr>
                <w:szCs w:val="22"/>
              </w:rPr>
              <w:t xml:space="preserve"> $                5,137 </w:t>
            </w:r>
          </w:p>
        </w:tc>
      </w:tr>
      <w:tr w14:paraId="0487B7A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3DA919" w14:textId="57828BC5">
            <w:pPr>
              <w:jc w:val="right"/>
              <w:rPr>
                <w:szCs w:val="22"/>
              </w:rPr>
            </w:pPr>
            <w:r w:rsidRPr="4411F322">
              <w:rPr>
                <w:szCs w:val="22"/>
              </w:rPr>
              <w:t>25511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34C49F" w14:textId="2D2F7E84">
            <w:pPr>
              <w:rPr>
                <w:szCs w:val="22"/>
              </w:rPr>
            </w:pPr>
            <w:r w:rsidRPr="4411F322">
              <w:rPr>
                <w:szCs w:val="22"/>
              </w:rPr>
              <w:t>KGTF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765BF7" w14:textId="1911ED83">
            <w:pPr>
              <w:jc w:val="right"/>
              <w:rPr>
                <w:szCs w:val="22"/>
              </w:rPr>
            </w:pPr>
            <w:r w:rsidRPr="4411F322">
              <w:rPr>
                <w:szCs w:val="22"/>
              </w:rPr>
              <w:t>155,729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753E10" w14:textId="2663ED73">
            <w:pPr>
              <w:jc w:val="right"/>
              <w:rPr>
                <w:szCs w:val="22"/>
              </w:rPr>
            </w:pPr>
            <w:r w:rsidRPr="4411F322">
              <w:rPr>
                <w:szCs w:val="22"/>
              </w:rPr>
              <w:t>154,491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88C5A5" w14:textId="663F9C27">
            <w:pPr>
              <w:rPr>
                <w:szCs w:val="22"/>
              </w:rPr>
            </w:pPr>
            <w:r w:rsidRPr="00762A71">
              <w:rPr>
                <w:szCs w:val="22"/>
              </w:rPr>
              <w:t xml:space="preserve"> $                1,095 </w:t>
            </w:r>
          </w:p>
        </w:tc>
      </w:tr>
      <w:tr w14:paraId="4D1E94A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BD2D90" w14:textId="185BDC19">
            <w:pPr>
              <w:jc w:val="right"/>
              <w:rPr>
                <w:szCs w:val="22"/>
              </w:rPr>
            </w:pPr>
            <w:r w:rsidRPr="4411F322">
              <w:rPr>
                <w:szCs w:val="22"/>
              </w:rPr>
              <w:t>40876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DB87AD" w14:textId="25411260">
            <w:pPr>
              <w:rPr>
                <w:szCs w:val="22"/>
              </w:rPr>
            </w:pPr>
            <w:r w:rsidRPr="4411F322">
              <w:rPr>
                <w:szCs w:val="22"/>
              </w:rPr>
              <w:t>KGTV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52B1CB" w14:textId="6AC86BAB">
            <w:pPr>
              <w:jc w:val="right"/>
              <w:rPr>
                <w:szCs w:val="22"/>
              </w:rPr>
            </w:pPr>
            <w:r w:rsidRPr="4411F322">
              <w:rPr>
                <w:szCs w:val="22"/>
              </w:rPr>
              <w:t>4,257,568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DC7FF0" w14:textId="75CC38EB">
            <w:pPr>
              <w:jc w:val="right"/>
              <w:rPr>
                <w:szCs w:val="22"/>
              </w:rPr>
            </w:pPr>
            <w:r w:rsidRPr="4411F322">
              <w:rPr>
                <w:szCs w:val="22"/>
              </w:rPr>
              <w:t>3,912,037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F162D7" w14:textId="31566E31">
            <w:pPr>
              <w:rPr>
                <w:szCs w:val="22"/>
              </w:rPr>
            </w:pPr>
            <w:r w:rsidRPr="00762A71">
              <w:rPr>
                <w:szCs w:val="22"/>
              </w:rPr>
              <w:t xml:space="preserve"> $              27,736 </w:t>
            </w:r>
          </w:p>
        </w:tc>
      </w:tr>
      <w:tr w14:paraId="0B1B988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C9545F" w14:textId="2E916C74">
            <w:pPr>
              <w:jc w:val="right"/>
              <w:rPr>
                <w:szCs w:val="22"/>
              </w:rPr>
            </w:pPr>
            <w:r w:rsidRPr="4411F322">
              <w:rPr>
                <w:szCs w:val="22"/>
              </w:rPr>
              <w:t>36918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D31603" w14:textId="458AB293">
            <w:pPr>
              <w:rPr>
                <w:szCs w:val="22"/>
              </w:rPr>
            </w:pPr>
            <w:r w:rsidRPr="4411F322">
              <w:rPr>
                <w:szCs w:val="22"/>
              </w:rPr>
              <w:t>KGUN-TV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51CFB5" w14:textId="5733B216">
            <w:pPr>
              <w:jc w:val="right"/>
              <w:rPr>
                <w:szCs w:val="22"/>
              </w:rPr>
            </w:pPr>
            <w:r w:rsidRPr="4411F322">
              <w:rPr>
                <w:szCs w:val="22"/>
              </w:rPr>
              <w:t>1,479,221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C6DC45" w14:textId="2805CA72">
            <w:pPr>
              <w:jc w:val="right"/>
              <w:rPr>
                <w:szCs w:val="22"/>
              </w:rPr>
            </w:pPr>
            <w:r w:rsidRPr="4411F322">
              <w:rPr>
                <w:szCs w:val="22"/>
              </w:rPr>
              <w:t>1,292,183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292421" w14:textId="5BCE2876">
            <w:pPr>
              <w:rPr>
                <w:szCs w:val="22"/>
              </w:rPr>
            </w:pPr>
            <w:r w:rsidRPr="00762A71">
              <w:rPr>
                <w:szCs w:val="22"/>
              </w:rPr>
              <w:t xml:space="preserve"> $                9,162 </w:t>
            </w:r>
          </w:p>
        </w:tc>
      </w:tr>
      <w:tr w14:paraId="0A8B6C9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900F08" w14:textId="5323D313">
            <w:pPr>
              <w:jc w:val="right"/>
              <w:rPr>
                <w:szCs w:val="22"/>
              </w:rPr>
            </w:pPr>
            <w:r w:rsidRPr="4411F322">
              <w:rPr>
                <w:szCs w:val="22"/>
              </w:rPr>
              <w:t>34874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62C8B3" w14:textId="7CF08D2F">
            <w:pPr>
              <w:rPr>
                <w:szCs w:val="22"/>
              </w:rPr>
            </w:pPr>
            <w:r w:rsidRPr="4411F322">
              <w:rPr>
                <w:szCs w:val="22"/>
              </w:rPr>
              <w:t>KGW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CADCCA" w14:textId="61D8ABC6">
            <w:pPr>
              <w:jc w:val="right"/>
              <w:rPr>
                <w:szCs w:val="22"/>
              </w:rPr>
            </w:pPr>
            <w:r w:rsidRPr="4411F322">
              <w:rPr>
                <w:szCs w:val="22"/>
              </w:rPr>
              <w:t>3,397,112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823C86" w14:textId="794AC0EF">
            <w:pPr>
              <w:jc w:val="right"/>
              <w:rPr>
                <w:szCs w:val="22"/>
              </w:rPr>
            </w:pPr>
            <w:r w:rsidRPr="4411F322">
              <w:rPr>
                <w:szCs w:val="22"/>
              </w:rPr>
              <w:t>3,239,730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C2B021" w14:textId="0EF32ED5">
            <w:pPr>
              <w:rPr>
                <w:szCs w:val="22"/>
              </w:rPr>
            </w:pPr>
            <w:r w:rsidRPr="00762A71">
              <w:rPr>
                <w:szCs w:val="22"/>
              </w:rPr>
              <w:t xml:space="preserve"> $              22,970 </w:t>
            </w:r>
          </w:p>
        </w:tc>
      </w:tr>
      <w:tr w14:paraId="2B2386D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B496E4" w14:textId="0A1DBCD1">
            <w:pPr>
              <w:jc w:val="right"/>
              <w:rPr>
                <w:szCs w:val="22"/>
              </w:rPr>
            </w:pPr>
            <w:r w:rsidRPr="4411F322">
              <w:rPr>
                <w:szCs w:val="22"/>
              </w:rPr>
              <w:t>63177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F665DA" w14:textId="61FE5EC7">
            <w:pPr>
              <w:rPr>
                <w:szCs w:val="22"/>
              </w:rPr>
            </w:pPr>
            <w:r w:rsidRPr="4411F322">
              <w:rPr>
                <w:szCs w:val="22"/>
              </w:rPr>
              <w:t>KGWC-TV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028F80" w14:textId="64021538">
            <w:pPr>
              <w:jc w:val="right"/>
              <w:rPr>
                <w:szCs w:val="22"/>
              </w:rPr>
            </w:pPr>
            <w:r w:rsidRPr="4411F322">
              <w:rPr>
                <w:szCs w:val="22"/>
              </w:rPr>
              <w:t>84,597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48C2C2" w14:textId="43EF4AAA">
            <w:pPr>
              <w:jc w:val="right"/>
              <w:rPr>
                <w:szCs w:val="22"/>
              </w:rPr>
            </w:pPr>
            <w:r w:rsidRPr="4411F322">
              <w:rPr>
                <w:szCs w:val="22"/>
              </w:rPr>
              <w:t>84,117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62F425" w14:textId="22584D70">
            <w:pPr>
              <w:rPr>
                <w:szCs w:val="22"/>
              </w:rPr>
            </w:pPr>
            <w:r w:rsidRPr="00762A71">
              <w:rPr>
                <w:szCs w:val="22"/>
              </w:rPr>
              <w:t xml:space="preserve"> $                  596 </w:t>
            </w:r>
          </w:p>
        </w:tc>
      </w:tr>
      <w:tr w14:paraId="16834B3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78F274" w14:textId="3278AF5A">
            <w:pPr>
              <w:jc w:val="right"/>
              <w:rPr>
                <w:szCs w:val="22"/>
              </w:rPr>
            </w:pPr>
            <w:r w:rsidRPr="4411F322">
              <w:rPr>
                <w:szCs w:val="22"/>
              </w:rPr>
              <w:t>63162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F5A4BC" w14:textId="218ED37F">
            <w:pPr>
              <w:rPr>
                <w:szCs w:val="22"/>
              </w:rPr>
            </w:pPr>
            <w:r w:rsidRPr="4411F322">
              <w:rPr>
                <w:szCs w:val="22"/>
              </w:rPr>
              <w:t>KGWL-TV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C2E95A" w14:textId="7078D92F">
            <w:pPr>
              <w:jc w:val="right"/>
              <w:rPr>
                <w:szCs w:val="22"/>
              </w:rPr>
            </w:pPr>
            <w:r w:rsidRPr="4411F322">
              <w:rPr>
                <w:szCs w:val="22"/>
              </w:rPr>
              <w:t>37,314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925147" w14:textId="629D2CD9">
            <w:pPr>
              <w:jc w:val="right"/>
              <w:rPr>
                <w:szCs w:val="22"/>
              </w:rPr>
            </w:pPr>
            <w:r w:rsidRPr="4411F322">
              <w:rPr>
                <w:szCs w:val="22"/>
              </w:rPr>
              <w:t>37,199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08DCA6" w14:textId="309F9409">
            <w:pPr>
              <w:rPr>
                <w:szCs w:val="22"/>
              </w:rPr>
            </w:pPr>
            <w:r w:rsidRPr="00762A71">
              <w:rPr>
                <w:szCs w:val="22"/>
              </w:rPr>
              <w:t xml:space="preserve"> $                  264 </w:t>
            </w:r>
          </w:p>
        </w:tc>
      </w:tr>
      <w:tr w14:paraId="234BD47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15D530" w14:textId="626F9838">
            <w:pPr>
              <w:jc w:val="right"/>
              <w:rPr>
                <w:szCs w:val="22"/>
              </w:rPr>
            </w:pPr>
            <w:r w:rsidRPr="4411F322">
              <w:rPr>
                <w:szCs w:val="22"/>
              </w:rPr>
              <w:t>63166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5B07C2" w14:textId="62044F04">
            <w:pPr>
              <w:rPr>
                <w:szCs w:val="22"/>
              </w:rPr>
            </w:pPr>
            <w:r w:rsidRPr="4411F322">
              <w:rPr>
                <w:szCs w:val="22"/>
              </w:rPr>
              <w:t>KGWN-TV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8DD2A7" w14:textId="5450D1CE">
            <w:pPr>
              <w:jc w:val="right"/>
              <w:rPr>
                <w:szCs w:val="22"/>
              </w:rPr>
            </w:pPr>
            <w:r w:rsidRPr="4411F322">
              <w:rPr>
                <w:szCs w:val="22"/>
              </w:rPr>
              <w:t>558,685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B7A5D0" w14:textId="2F238959">
            <w:pPr>
              <w:jc w:val="right"/>
              <w:rPr>
                <w:szCs w:val="22"/>
              </w:rPr>
            </w:pPr>
            <w:r w:rsidRPr="4411F322">
              <w:rPr>
                <w:szCs w:val="22"/>
              </w:rPr>
              <w:t>528,237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FB621A" w14:textId="74FEE8A5">
            <w:pPr>
              <w:rPr>
                <w:szCs w:val="22"/>
              </w:rPr>
            </w:pPr>
            <w:r w:rsidRPr="00762A71">
              <w:rPr>
                <w:szCs w:val="22"/>
              </w:rPr>
              <w:t xml:space="preserve"> $                3,745 </w:t>
            </w:r>
          </w:p>
        </w:tc>
      </w:tr>
      <w:tr w14:paraId="0A9F46F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8061B9" w14:textId="68521CD5">
            <w:pPr>
              <w:jc w:val="right"/>
              <w:rPr>
                <w:szCs w:val="22"/>
              </w:rPr>
            </w:pPr>
            <w:r w:rsidRPr="4411F322">
              <w:rPr>
                <w:szCs w:val="22"/>
              </w:rPr>
              <w:t>63170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314DC8" w14:textId="1EAEEB10">
            <w:pPr>
              <w:rPr>
                <w:szCs w:val="22"/>
              </w:rPr>
            </w:pPr>
            <w:r w:rsidRPr="4411F322">
              <w:rPr>
                <w:szCs w:val="22"/>
              </w:rPr>
              <w:t>KGWR-TV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31045F" w14:textId="2D11FD99">
            <w:pPr>
              <w:jc w:val="right"/>
              <w:rPr>
                <w:szCs w:val="22"/>
              </w:rPr>
            </w:pPr>
            <w:r w:rsidRPr="4411F322">
              <w:rPr>
                <w:szCs w:val="22"/>
              </w:rPr>
              <w:t>49,435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404E4E" w14:textId="6A3B9DD7">
            <w:pPr>
              <w:jc w:val="right"/>
              <w:rPr>
                <w:szCs w:val="22"/>
              </w:rPr>
            </w:pPr>
            <w:r w:rsidRPr="4411F322">
              <w:rPr>
                <w:szCs w:val="22"/>
              </w:rPr>
              <w:t>49,242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B79506" w14:textId="722FF7CD">
            <w:pPr>
              <w:rPr>
                <w:szCs w:val="22"/>
              </w:rPr>
            </w:pPr>
            <w:r w:rsidRPr="00762A71">
              <w:rPr>
                <w:szCs w:val="22"/>
              </w:rPr>
              <w:t xml:space="preserve"> $                  349 </w:t>
            </w:r>
          </w:p>
        </w:tc>
      </w:tr>
      <w:tr w14:paraId="6D1812E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BABA31" w14:textId="6E4E5490">
            <w:pPr>
              <w:jc w:val="right"/>
              <w:rPr>
                <w:szCs w:val="22"/>
              </w:rPr>
            </w:pPr>
            <w:r w:rsidRPr="4411F322">
              <w:rPr>
                <w:szCs w:val="22"/>
              </w:rPr>
              <w:t>4146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27194D" w14:textId="74B3072D">
            <w:pPr>
              <w:rPr>
                <w:szCs w:val="22"/>
              </w:rPr>
            </w:pPr>
            <w:r w:rsidRPr="4411F322">
              <w:rPr>
                <w:szCs w:val="22"/>
              </w:rPr>
              <w:t>KHAW-TV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DD4D6A" w14:textId="741DEE1A">
            <w:pPr>
              <w:jc w:val="right"/>
              <w:rPr>
                <w:szCs w:val="22"/>
              </w:rPr>
            </w:pPr>
            <w:r w:rsidRPr="4411F322">
              <w:rPr>
                <w:szCs w:val="22"/>
              </w:rPr>
              <w:t>102,381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B4AF5C" w14:textId="32C67CF3">
            <w:pPr>
              <w:jc w:val="right"/>
              <w:rPr>
                <w:szCs w:val="22"/>
              </w:rPr>
            </w:pPr>
            <w:r w:rsidRPr="4411F322">
              <w:rPr>
                <w:szCs w:val="22"/>
              </w:rPr>
              <w:t>101,946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1EE0AB" w14:textId="35426909">
            <w:pPr>
              <w:rPr>
                <w:szCs w:val="22"/>
              </w:rPr>
            </w:pPr>
            <w:r w:rsidRPr="00762A71">
              <w:rPr>
                <w:szCs w:val="22"/>
              </w:rPr>
              <w:t xml:space="preserve"> $                  723 </w:t>
            </w:r>
          </w:p>
        </w:tc>
      </w:tr>
      <w:tr w14:paraId="465CB6B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21084D" w14:textId="4CBEEFFD">
            <w:pPr>
              <w:jc w:val="right"/>
              <w:rPr>
                <w:szCs w:val="22"/>
              </w:rPr>
            </w:pPr>
            <w:r w:rsidRPr="4411F322">
              <w:rPr>
                <w:szCs w:val="22"/>
              </w:rPr>
              <w:t>60353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1B4D2B" w14:textId="0E39D6D6">
            <w:pPr>
              <w:rPr>
                <w:szCs w:val="22"/>
              </w:rPr>
            </w:pPr>
            <w:r w:rsidRPr="4411F322">
              <w:rPr>
                <w:szCs w:val="22"/>
              </w:rPr>
              <w:t>KHBS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AA034E" w14:textId="13C7BCA5">
            <w:pPr>
              <w:jc w:val="right"/>
              <w:rPr>
                <w:szCs w:val="22"/>
              </w:rPr>
            </w:pPr>
            <w:r w:rsidRPr="4411F322">
              <w:rPr>
                <w:szCs w:val="22"/>
              </w:rPr>
              <w:t>610,455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E5ADDB" w14:textId="69869F0B">
            <w:pPr>
              <w:jc w:val="right"/>
              <w:rPr>
                <w:szCs w:val="22"/>
              </w:rPr>
            </w:pPr>
            <w:r w:rsidRPr="4411F322">
              <w:rPr>
                <w:szCs w:val="22"/>
              </w:rPr>
              <w:t>588,263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742FEA" w14:textId="4FC457F5">
            <w:pPr>
              <w:rPr>
                <w:szCs w:val="22"/>
              </w:rPr>
            </w:pPr>
            <w:r w:rsidRPr="00762A71">
              <w:rPr>
                <w:szCs w:val="22"/>
              </w:rPr>
              <w:t xml:space="preserve"> $                4,171 </w:t>
            </w:r>
          </w:p>
        </w:tc>
      </w:tr>
      <w:tr w14:paraId="666934E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2A65AC" w14:textId="0743D558">
            <w:pPr>
              <w:jc w:val="right"/>
              <w:rPr>
                <w:szCs w:val="22"/>
              </w:rPr>
            </w:pPr>
            <w:r w:rsidRPr="4411F322">
              <w:rPr>
                <w:szCs w:val="22"/>
              </w:rPr>
              <w:t>27300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AC8AB1" w14:textId="04B1C2E8">
            <w:pPr>
              <w:rPr>
                <w:szCs w:val="22"/>
              </w:rPr>
            </w:pPr>
            <w:r w:rsidRPr="4411F322">
              <w:rPr>
                <w:szCs w:val="22"/>
              </w:rPr>
              <w:t>KHCE-TV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62397A" w14:textId="0F8B75A1">
            <w:pPr>
              <w:jc w:val="right"/>
              <w:rPr>
                <w:szCs w:val="22"/>
              </w:rPr>
            </w:pPr>
            <w:r w:rsidRPr="4411F322">
              <w:rPr>
                <w:szCs w:val="22"/>
              </w:rPr>
              <w:t>2,848,289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591E04" w14:textId="2BB56043">
            <w:pPr>
              <w:jc w:val="right"/>
              <w:rPr>
                <w:szCs w:val="22"/>
              </w:rPr>
            </w:pPr>
            <w:r w:rsidRPr="4411F322">
              <w:rPr>
                <w:szCs w:val="22"/>
              </w:rPr>
              <w:t>2,842,696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AFC75E" w14:textId="3A6F3C1A">
            <w:pPr>
              <w:rPr>
                <w:szCs w:val="22"/>
              </w:rPr>
            </w:pPr>
            <w:r w:rsidRPr="00762A71">
              <w:rPr>
                <w:szCs w:val="22"/>
              </w:rPr>
              <w:t xml:space="preserve"> $              20,155 </w:t>
            </w:r>
          </w:p>
        </w:tc>
      </w:tr>
      <w:tr w14:paraId="37DA7DF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72A1A7" w14:textId="6F26932E">
            <w:pPr>
              <w:jc w:val="right"/>
              <w:rPr>
                <w:szCs w:val="22"/>
              </w:rPr>
            </w:pPr>
            <w:r w:rsidRPr="4411F322">
              <w:rPr>
                <w:szCs w:val="22"/>
              </w:rPr>
              <w:t>26431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39EDB4" w14:textId="3072A2E4">
            <w:pPr>
              <w:rPr>
                <w:szCs w:val="22"/>
              </w:rPr>
            </w:pPr>
            <w:r w:rsidRPr="4411F322">
              <w:rPr>
                <w:szCs w:val="22"/>
              </w:rPr>
              <w:t>KHET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203395" w14:textId="07B96358">
            <w:pPr>
              <w:jc w:val="right"/>
              <w:rPr>
                <w:szCs w:val="22"/>
              </w:rPr>
            </w:pPr>
            <w:r w:rsidRPr="4411F322">
              <w:rPr>
                <w:szCs w:val="22"/>
              </w:rPr>
              <w:t>1,022,459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B60BEE" w14:textId="08264D17">
            <w:pPr>
              <w:jc w:val="right"/>
              <w:rPr>
                <w:szCs w:val="22"/>
              </w:rPr>
            </w:pPr>
            <w:r w:rsidRPr="4411F322">
              <w:rPr>
                <w:szCs w:val="22"/>
              </w:rPr>
              <w:t>1,009,772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E25C87" w14:textId="325433BE">
            <w:pPr>
              <w:rPr>
                <w:szCs w:val="22"/>
              </w:rPr>
            </w:pPr>
            <w:r w:rsidRPr="00762A71">
              <w:rPr>
                <w:szCs w:val="22"/>
              </w:rPr>
              <w:t xml:space="preserve"> $                7,159 </w:t>
            </w:r>
          </w:p>
        </w:tc>
      </w:tr>
      <w:tr w14:paraId="2F5517C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76F546" w14:textId="7F9A035A">
            <w:pPr>
              <w:jc w:val="right"/>
              <w:rPr>
                <w:szCs w:val="22"/>
              </w:rPr>
            </w:pPr>
            <w:r w:rsidRPr="4411F322">
              <w:rPr>
                <w:szCs w:val="22"/>
              </w:rPr>
              <w:t>21160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7F1BA8" w14:textId="11D83CB3">
            <w:pPr>
              <w:rPr>
                <w:szCs w:val="22"/>
              </w:rPr>
            </w:pPr>
            <w:r w:rsidRPr="4411F322">
              <w:rPr>
                <w:szCs w:val="22"/>
              </w:rPr>
              <w:t>KHGI-TV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D6A9CF" w14:textId="330FFBE0">
            <w:pPr>
              <w:jc w:val="right"/>
              <w:rPr>
                <w:szCs w:val="22"/>
              </w:rPr>
            </w:pPr>
            <w:r w:rsidRPr="4411F322">
              <w:rPr>
                <w:szCs w:val="22"/>
              </w:rPr>
              <w:t>245,331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F23DB2" w14:textId="24FADE85">
            <w:pPr>
              <w:jc w:val="right"/>
              <w:rPr>
                <w:szCs w:val="22"/>
              </w:rPr>
            </w:pPr>
            <w:r w:rsidRPr="4411F322">
              <w:rPr>
                <w:szCs w:val="22"/>
              </w:rPr>
              <w:t>244,515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454D99" w14:textId="6351D2D1">
            <w:pPr>
              <w:rPr>
                <w:szCs w:val="22"/>
              </w:rPr>
            </w:pPr>
            <w:r w:rsidRPr="00762A71">
              <w:rPr>
                <w:szCs w:val="22"/>
              </w:rPr>
              <w:t xml:space="preserve"> $                1,734 </w:t>
            </w:r>
          </w:p>
        </w:tc>
      </w:tr>
      <w:tr w14:paraId="449FB59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570307" w14:textId="67A0A4A4">
            <w:pPr>
              <w:jc w:val="right"/>
              <w:rPr>
                <w:szCs w:val="22"/>
              </w:rPr>
            </w:pPr>
            <w:r w:rsidRPr="4411F322">
              <w:rPr>
                <w:szCs w:val="22"/>
              </w:rPr>
              <w:t>36917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33E04D" w14:textId="5611A16A">
            <w:pPr>
              <w:rPr>
                <w:szCs w:val="22"/>
              </w:rPr>
            </w:pPr>
            <w:r w:rsidRPr="4411F322">
              <w:rPr>
                <w:szCs w:val="22"/>
              </w:rPr>
              <w:t>KHII-TV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45B0D0" w14:textId="44559FD0">
            <w:pPr>
              <w:jc w:val="right"/>
              <w:rPr>
                <w:szCs w:val="22"/>
              </w:rPr>
            </w:pPr>
            <w:r w:rsidRPr="4411F322">
              <w:rPr>
                <w:szCs w:val="22"/>
              </w:rPr>
              <w:t>1,017,217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6A6870" w14:textId="73359965">
            <w:pPr>
              <w:jc w:val="right"/>
              <w:rPr>
                <w:szCs w:val="22"/>
              </w:rPr>
            </w:pPr>
            <w:r w:rsidRPr="4411F322">
              <w:rPr>
                <w:szCs w:val="22"/>
              </w:rPr>
              <w:t>907,842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1B9FED" w14:textId="5511911D">
            <w:pPr>
              <w:rPr>
                <w:szCs w:val="22"/>
              </w:rPr>
            </w:pPr>
            <w:r w:rsidRPr="00762A71">
              <w:rPr>
                <w:szCs w:val="22"/>
              </w:rPr>
              <w:t xml:space="preserve"> $                6,437 </w:t>
            </w:r>
          </w:p>
        </w:tc>
      </w:tr>
      <w:tr w14:paraId="10DB976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70ADFB" w14:textId="203AE94E">
            <w:pPr>
              <w:jc w:val="right"/>
              <w:rPr>
                <w:szCs w:val="22"/>
              </w:rPr>
            </w:pPr>
            <w:r w:rsidRPr="4411F322">
              <w:rPr>
                <w:szCs w:val="22"/>
              </w:rPr>
              <w:t>29085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5034BA" w14:textId="3459032F">
            <w:pPr>
              <w:rPr>
                <w:szCs w:val="22"/>
              </w:rPr>
            </w:pPr>
            <w:r w:rsidRPr="4411F322">
              <w:rPr>
                <w:szCs w:val="22"/>
              </w:rPr>
              <w:t>KHIN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05CBC5" w14:textId="2F6FFF20">
            <w:pPr>
              <w:jc w:val="right"/>
              <w:rPr>
                <w:szCs w:val="22"/>
              </w:rPr>
            </w:pPr>
            <w:r w:rsidRPr="4411F322">
              <w:rPr>
                <w:szCs w:val="22"/>
              </w:rPr>
              <w:t>1,137,059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32755E" w14:textId="2306812C">
            <w:pPr>
              <w:jc w:val="right"/>
              <w:rPr>
                <w:szCs w:val="22"/>
              </w:rPr>
            </w:pPr>
            <w:r w:rsidRPr="4411F322">
              <w:rPr>
                <w:szCs w:val="22"/>
              </w:rPr>
              <w:t>1,135,866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61FAC3" w14:textId="1DF8E2AC">
            <w:pPr>
              <w:rPr>
                <w:szCs w:val="22"/>
              </w:rPr>
            </w:pPr>
            <w:r w:rsidRPr="00762A71">
              <w:rPr>
                <w:szCs w:val="22"/>
              </w:rPr>
              <w:t xml:space="preserve"> $                8,053 </w:t>
            </w:r>
          </w:p>
        </w:tc>
      </w:tr>
      <w:tr w14:paraId="63E951D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8CEFEB" w14:textId="2369A6B3">
            <w:pPr>
              <w:jc w:val="right"/>
              <w:rPr>
                <w:szCs w:val="22"/>
              </w:rPr>
            </w:pPr>
            <w:r w:rsidRPr="4411F322">
              <w:rPr>
                <w:szCs w:val="22"/>
              </w:rPr>
              <w:t>17688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1BD50B" w14:textId="7FB032FD">
            <w:pPr>
              <w:rPr>
                <w:szCs w:val="22"/>
              </w:rPr>
            </w:pPr>
            <w:r w:rsidRPr="4411F322">
              <w:rPr>
                <w:szCs w:val="22"/>
              </w:rPr>
              <w:t>KHME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94DB93" w14:textId="0B8B4F6D">
            <w:pPr>
              <w:jc w:val="right"/>
              <w:rPr>
                <w:szCs w:val="22"/>
              </w:rPr>
            </w:pPr>
            <w:r w:rsidRPr="4411F322">
              <w:rPr>
                <w:szCs w:val="22"/>
              </w:rPr>
              <w:t>196,002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0BF514" w14:textId="2D3B561E">
            <w:pPr>
              <w:jc w:val="right"/>
              <w:rPr>
                <w:szCs w:val="22"/>
              </w:rPr>
            </w:pPr>
            <w:r w:rsidRPr="4411F322">
              <w:rPr>
                <w:szCs w:val="22"/>
              </w:rPr>
              <w:t>194,233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0B34B7" w14:textId="701CB1DB">
            <w:pPr>
              <w:rPr>
                <w:szCs w:val="22"/>
              </w:rPr>
            </w:pPr>
            <w:r w:rsidRPr="00762A71">
              <w:rPr>
                <w:szCs w:val="22"/>
              </w:rPr>
              <w:t xml:space="preserve"> $                1,377 </w:t>
            </w:r>
          </w:p>
        </w:tc>
      </w:tr>
      <w:tr w14:paraId="3445A7B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4DC05F" w14:textId="4CC28B80">
            <w:pPr>
              <w:jc w:val="right"/>
              <w:rPr>
                <w:szCs w:val="22"/>
              </w:rPr>
            </w:pPr>
            <w:r w:rsidRPr="4411F322">
              <w:rPr>
                <w:szCs w:val="22"/>
              </w:rPr>
              <w:t>47670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D3FF2E" w14:textId="29F99EF3">
            <w:pPr>
              <w:rPr>
                <w:szCs w:val="22"/>
              </w:rPr>
            </w:pPr>
            <w:r w:rsidRPr="4411F322">
              <w:rPr>
                <w:szCs w:val="22"/>
              </w:rPr>
              <w:t>KHMT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F17FA8" w14:textId="13BD83B5">
            <w:pPr>
              <w:jc w:val="right"/>
              <w:rPr>
                <w:szCs w:val="22"/>
              </w:rPr>
            </w:pPr>
            <w:r w:rsidRPr="4411F322">
              <w:rPr>
                <w:szCs w:val="22"/>
              </w:rPr>
              <w:t>193,159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E04CB9" w14:textId="30A6E989">
            <w:pPr>
              <w:jc w:val="right"/>
              <w:rPr>
                <w:szCs w:val="22"/>
              </w:rPr>
            </w:pPr>
            <w:r w:rsidRPr="4411F322">
              <w:rPr>
                <w:szCs w:val="22"/>
              </w:rPr>
              <w:t>188,714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FE335D" w14:textId="17E00271">
            <w:pPr>
              <w:rPr>
                <w:szCs w:val="22"/>
              </w:rPr>
            </w:pPr>
            <w:r w:rsidRPr="00762A71">
              <w:rPr>
                <w:szCs w:val="22"/>
              </w:rPr>
              <w:t xml:space="preserve"> $                1,338 </w:t>
            </w:r>
          </w:p>
        </w:tc>
      </w:tr>
      <w:tr w14:paraId="012E07A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2ECADC" w14:textId="4085F1C8">
            <w:pPr>
              <w:jc w:val="right"/>
              <w:rPr>
                <w:szCs w:val="22"/>
              </w:rPr>
            </w:pPr>
            <w:r w:rsidRPr="4411F322">
              <w:rPr>
                <w:szCs w:val="22"/>
              </w:rPr>
              <w:t>47987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63421D" w14:textId="52283F95">
            <w:pPr>
              <w:rPr>
                <w:szCs w:val="22"/>
              </w:rPr>
            </w:pPr>
            <w:r w:rsidRPr="4411F322">
              <w:rPr>
                <w:szCs w:val="22"/>
              </w:rPr>
              <w:t>KHNE-TV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81FB23" w14:textId="231ECAF3">
            <w:pPr>
              <w:jc w:val="right"/>
              <w:rPr>
                <w:szCs w:val="22"/>
              </w:rPr>
            </w:pPr>
            <w:r w:rsidRPr="4411F322">
              <w:rPr>
                <w:szCs w:val="22"/>
              </w:rPr>
              <w:t>205,833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77A415" w14:textId="393FC01F">
            <w:pPr>
              <w:jc w:val="right"/>
              <w:rPr>
                <w:szCs w:val="22"/>
              </w:rPr>
            </w:pPr>
            <w:r w:rsidRPr="4411F322">
              <w:rPr>
                <w:szCs w:val="22"/>
              </w:rPr>
              <w:t>204,923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B16E61" w14:textId="07CA617A">
            <w:pPr>
              <w:rPr>
                <w:szCs w:val="22"/>
              </w:rPr>
            </w:pPr>
            <w:r w:rsidRPr="00762A71">
              <w:rPr>
                <w:szCs w:val="22"/>
              </w:rPr>
              <w:t xml:space="preserve"> $                1,453 </w:t>
            </w:r>
          </w:p>
        </w:tc>
      </w:tr>
      <w:tr w14:paraId="0C80AE7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1A4430" w14:textId="1F22757F">
            <w:pPr>
              <w:jc w:val="right"/>
              <w:rPr>
                <w:szCs w:val="22"/>
              </w:rPr>
            </w:pPr>
            <w:r w:rsidRPr="4411F322">
              <w:rPr>
                <w:szCs w:val="22"/>
              </w:rPr>
              <w:t>34867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BAAD17" w14:textId="4052E74A">
            <w:pPr>
              <w:rPr>
                <w:szCs w:val="22"/>
              </w:rPr>
            </w:pPr>
            <w:r w:rsidRPr="4411F322">
              <w:rPr>
                <w:szCs w:val="22"/>
              </w:rPr>
              <w:t>KHNL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D90C39" w14:textId="1BC41471">
            <w:pPr>
              <w:jc w:val="right"/>
              <w:rPr>
                <w:szCs w:val="22"/>
              </w:rPr>
            </w:pPr>
            <w:r w:rsidRPr="4411F322">
              <w:rPr>
                <w:szCs w:val="22"/>
              </w:rPr>
              <w:t>1,017,191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2DF04B" w14:textId="4BECF79D">
            <w:pPr>
              <w:jc w:val="right"/>
              <w:rPr>
                <w:szCs w:val="22"/>
              </w:rPr>
            </w:pPr>
            <w:r w:rsidRPr="4411F322">
              <w:rPr>
                <w:szCs w:val="22"/>
              </w:rPr>
              <w:t>907,816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1D53A3" w14:textId="7A0A302D">
            <w:pPr>
              <w:rPr>
                <w:szCs w:val="22"/>
              </w:rPr>
            </w:pPr>
            <w:r w:rsidRPr="00762A71">
              <w:rPr>
                <w:szCs w:val="22"/>
              </w:rPr>
              <w:t xml:space="preserve"> $                6,436 </w:t>
            </w:r>
          </w:p>
        </w:tc>
      </w:tr>
      <w:tr w14:paraId="15E4111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CBAB28" w14:textId="71790A8B">
            <w:pPr>
              <w:jc w:val="right"/>
              <w:rPr>
                <w:szCs w:val="22"/>
              </w:rPr>
            </w:pPr>
            <w:r w:rsidRPr="4411F322">
              <w:rPr>
                <w:szCs w:val="22"/>
              </w:rPr>
              <w:t>60354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AC7C84" w14:textId="23A67D69">
            <w:pPr>
              <w:rPr>
                <w:szCs w:val="22"/>
              </w:rPr>
            </w:pPr>
            <w:r w:rsidRPr="4411F322">
              <w:rPr>
                <w:szCs w:val="22"/>
              </w:rPr>
              <w:t>KHOG-TV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0CCFCF" w14:textId="4E6C1D58">
            <w:pPr>
              <w:jc w:val="right"/>
              <w:rPr>
                <w:szCs w:val="22"/>
              </w:rPr>
            </w:pPr>
            <w:r w:rsidRPr="4411F322">
              <w:rPr>
                <w:szCs w:val="22"/>
              </w:rPr>
              <w:t>862,177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8B392A" w14:textId="0A3C37AB">
            <w:pPr>
              <w:jc w:val="right"/>
              <w:rPr>
                <w:szCs w:val="22"/>
              </w:rPr>
            </w:pPr>
            <w:r w:rsidRPr="4411F322">
              <w:rPr>
                <w:szCs w:val="22"/>
              </w:rPr>
              <w:t>797,810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17DDD8" w14:textId="73E72AA7">
            <w:pPr>
              <w:rPr>
                <w:szCs w:val="22"/>
              </w:rPr>
            </w:pPr>
            <w:r w:rsidRPr="00762A71">
              <w:rPr>
                <w:szCs w:val="22"/>
              </w:rPr>
              <w:t xml:space="preserve"> $                5,656 </w:t>
            </w:r>
          </w:p>
        </w:tc>
      </w:tr>
      <w:tr w14:paraId="24FE92B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2F4A67" w14:textId="1127E125">
            <w:pPr>
              <w:jc w:val="right"/>
              <w:rPr>
                <w:szCs w:val="22"/>
              </w:rPr>
            </w:pPr>
            <w:r w:rsidRPr="4411F322">
              <w:rPr>
                <w:szCs w:val="22"/>
              </w:rPr>
              <w:t>4144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1C7567" w14:textId="1B97BE16">
            <w:pPr>
              <w:rPr>
                <w:szCs w:val="22"/>
              </w:rPr>
            </w:pPr>
            <w:r w:rsidRPr="4411F322">
              <w:rPr>
                <w:szCs w:val="22"/>
              </w:rPr>
              <w:t>KHON-TV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77C2B7" w14:textId="424202BF">
            <w:pPr>
              <w:jc w:val="right"/>
              <w:rPr>
                <w:szCs w:val="22"/>
              </w:rPr>
            </w:pPr>
            <w:r w:rsidRPr="4411F322">
              <w:rPr>
                <w:szCs w:val="22"/>
              </w:rPr>
              <w:t>1,016,508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B84731" w14:textId="1F69EB14">
            <w:pPr>
              <w:jc w:val="right"/>
              <w:rPr>
                <w:szCs w:val="22"/>
              </w:rPr>
            </w:pPr>
            <w:r w:rsidRPr="4411F322">
              <w:rPr>
                <w:szCs w:val="22"/>
              </w:rPr>
              <w:t>944,271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C77EB6" w14:textId="065C2FB3">
            <w:pPr>
              <w:rPr>
                <w:szCs w:val="22"/>
              </w:rPr>
            </w:pPr>
            <w:r w:rsidRPr="00762A71">
              <w:rPr>
                <w:szCs w:val="22"/>
              </w:rPr>
              <w:t xml:space="preserve"> $                6,695 </w:t>
            </w:r>
          </w:p>
        </w:tc>
      </w:tr>
      <w:tr w14:paraId="1D64F4D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353219" w14:textId="141AEBBD">
            <w:pPr>
              <w:jc w:val="right"/>
              <w:rPr>
                <w:szCs w:val="22"/>
              </w:rPr>
            </w:pPr>
            <w:r w:rsidRPr="4411F322">
              <w:rPr>
                <w:szCs w:val="22"/>
              </w:rPr>
              <w:t>34529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0E105B" w14:textId="7E85EC15">
            <w:pPr>
              <w:rPr>
                <w:szCs w:val="22"/>
              </w:rPr>
            </w:pPr>
            <w:r w:rsidRPr="4411F322">
              <w:rPr>
                <w:szCs w:val="22"/>
              </w:rPr>
              <w:t>KHOU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18F135" w14:textId="4779F4B6">
            <w:pPr>
              <w:jc w:val="right"/>
              <w:rPr>
                <w:szCs w:val="22"/>
              </w:rPr>
            </w:pPr>
            <w:r w:rsidRPr="4411F322">
              <w:rPr>
                <w:szCs w:val="22"/>
              </w:rPr>
              <w:t>7,289,635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8919E1" w14:textId="684AE590">
            <w:pPr>
              <w:jc w:val="right"/>
              <w:rPr>
                <w:szCs w:val="22"/>
              </w:rPr>
            </w:pPr>
            <w:r w:rsidRPr="4411F322">
              <w:rPr>
                <w:szCs w:val="22"/>
              </w:rPr>
              <w:t>7,287,991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CFB588" w14:textId="199E9037">
            <w:pPr>
              <w:rPr>
                <w:szCs w:val="22"/>
              </w:rPr>
            </w:pPr>
            <w:r w:rsidRPr="00762A71">
              <w:rPr>
                <w:szCs w:val="22"/>
              </w:rPr>
              <w:t xml:space="preserve"> $              51,672 </w:t>
            </w:r>
          </w:p>
        </w:tc>
      </w:tr>
      <w:tr w14:paraId="63F3529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F9059B" w14:textId="357C35F8">
            <w:pPr>
              <w:jc w:val="right"/>
              <w:rPr>
                <w:szCs w:val="22"/>
              </w:rPr>
            </w:pPr>
            <w:r w:rsidRPr="4411F322">
              <w:rPr>
                <w:szCs w:val="22"/>
              </w:rPr>
              <w:t>4690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2B7D68" w14:textId="2004E3EC">
            <w:pPr>
              <w:rPr>
                <w:szCs w:val="22"/>
              </w:rPr>
            </w:pPr>
            <w:r w:rsidRPr="4411F322">
              <w:rPr>
                <w:szCs w:val="22"/>
              </w:rPr>
              <w:t>KHQA-TV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DACE20" w14:textId="424C8C3B">
            <w:pPr>
              <w:jc w:val="right"/>
              <w:rPr>
                <w:szCs w:val="22"/>
              </w:rPr>
            </w:pPr>
            <w:r w:rsidRPr="4411F322">
              <w:rPr>
                <w:szCs w:val="22"/>
              </w:rPr>
              <w:t>308,541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866077" w14:textId="4F123607">
            <w:pPr>
              <w:jc w:val="right"/>
              <w:rPr>
                <w:szCs w:val="22"/>
              </w:rPr>
            </w:pPr>
            <w:r w:rsidRPr="4411F322">
              <w:rPr>
                <w:szCs w:val="22"/>
              </w:rPr>
              <w:t>308,333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2BF019" w14:textId="730F4B92">
            <w:pPr>
              <w:rPr>
                <w:szCs w:val="22"/>
              </w:rPr>
            </w:pPr>
            <w:r w:rsidRPr="00762A71">
              <w:rPr>
                <w:szCs w:val="22"/>
              </w:rPr>
              <w:t xml:space="preserve"> $                2,186 </w:t>
            </w:r>
          </w:p>
        </w:tc>
      </w:tr>
      <w:tr w14:paraId="2C1685C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D41514" w14:textId="1D3456C8">
            <w:pPr>
              <w:jc w:val="right"/>
              <w:rPr>
                <w:szCs w:val="22"/>
              </w:rPr>
            </w:pPr>
            <w:r w:rsidRPr="4411F322">
              <w:rPr>
                <w:szCs w:val="22"/>
              </w:rPr>
              <w:t>34537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6FC61B" w14:textId="7DF91948">
            <w:pPr>
              <w:rPr>
                <w:szCs w:val="22"/>
              </w:rPr>
            </w:pPr>
            <w:r w:rsidRPr="4411F322">
              <w:rPr>
                <w:szCs w:val="22"/>
              </w:rPr>
              <w:t>KHQ-TV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C3B3A1" w14:textId="1059C082">
            <w:pPr>
              <w:jc w:val="right"/>
              <w:rPr>
                <w:szCs w:val="22"/>
              </w:rPr>
            </w:pPr>
            <w:r w:rsidRPr="4411F322">
              <w:rPr>
                <w:szCs w:val="22"/>
              </w:rPr>
              <w:t>938,773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29F803" w14:textId="4D6B4ADA">
            <w:pPr>
              <w:jc w:val="right"/>
              <w:rPr>
                <w:szCs w:val="22"/>
              </w:rPr>
            </w:pPr>
            <w:r w:rsidRPr="4411F322">
              <w:rPr>
                <w:szCs w:val="22"/>
              </w:rPr>
              <w:t>887,184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D57B29" w14:textId="2CD305B8">
            <w:pPr>
              <w:rPr>
                <w:szCs w:val="22"/>
              </w:rPr>
            </w:pPr>
            <w:r w:rsidRPr="00762A71">
              <w:rPr>
                <w:szCs w:val="22"/>
              </w:rPr>
              <w:t xml:space="preserve"> $                6,290 </w:t>
            </w:r>
          </w:p>
        </w:tc>
      </w:tr>
      <w:tr w14:paraId="53AC161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A24A3A" w14:textId="698EED49">
            <w:pPr>
              <w:jc w:val="right"/>
              <w:rPr>
                <w:szCs w:val="22"/>
              </w:rPr>
            </w:pPr>
            <w:r w:rsidRPr="4411F322">
              <w:rPr>
                <w:szCs w:val="22"/>
              </w:rPr>
              <w:t>30601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555CD0" w14:textId="6114BDEA">
            <w:pPr>
              <w:rPr>
                <w:szCs w:val="22"/>
              </w:rPr>
            </w:pPr>
            <w:r w:rsidRPr="4411F322">
              <w:rPr>
                <w:szCs w:val="22"/>
              </w:rPr>
              <w:t>KHRR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0F5367" w14:textId="45B8F415">
            <w:pPr>
              <w:jc w:val="right"/>
              <w:rPr>
                <w:szCs w:val="22"/>
              </w:rPr>
            </w:pPr>
            <w:r w:rsidRPr="4411F322">
              <w:rPr>
                <w:szCs w:val="22"/>
              </w:rPr>
              <w:t>1,298,625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310875" w14:textId="1E231C5D">
            <w:pPr>
              <w:jc w:val="right"/>
              <w:rPr>
                <w:szCs w:val="22"/>
              </w:rPr>
            </w:pPr>
            <w:r w:rsidRPr="4411F322">
              <w:rPr>
                <w:szCs w:val="22"/>
              </w:rPr>
              <w:t>1,241,818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4F5C40" w14:textId="368F2A0D">
            <w:pPr>
              <w:rPr>
                <w:szCs w:val="22"/>
              </w:rPr>
            </w:pPr>
            <w:r w:rsidRPr="00762A71">
              <w:rPr>
                <w:szCs w:val="22"/>
              </w:rPr>
              <w:t xml:space="preserve"> $                8,804 </w:t>
            </w:r>
          </w:p>
        </w:tc>
      </w:tr>
      <w:tr w14:paraId="0037C13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C24B68" w14:textId="290C74E7">
            <w:pPr>
              <w:jc w:val="right"/>
              <w:rPr>
                <w:szCs w:val="22"/>
              </w:rPr>
            </w:pPr>
            <w:r w:rsidRPr="4411F322">
              <w:rPr>
                <w:szCs w:val="22"/>
              </w:rPr>
              <w:t>34348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515E37" w14:textId="7EA2DBD8">
            <w:pPr>
              <w:rPr>
                <w:szCs w:val="22"/>
              </w:rPr>
            </w:pPr>
            <w:r w:rsidRPr="4411F322">
              <w:rPr>
                <w:szCs w:val="22"/>
              </w:rPr>
              <w:t>KHSD-TV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7C28CC" w14:textId="4DE1CA29">
            <w:pPr>
              <w:jc w:val="right"/>
              <w:rPr>
                <w:szCs w:val="22"/>
              </w:rPr>
            </w:pPr>
            <w:r w:rsidRPr="4411F322">
              <w:rPr>
                <w:szCs w:val="22"/>
              </w:rPr>
              <w:t>203,077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476CFB" w14:textId="6958E861">
            <w:pPr>
              <w:jc w:val="right"/>
              <w:rPr>
                <w:szCs w:val="22"/>
              </w:rPr>
            </w:pPr>
            <w:r w:rsidRPr="4411F322">
              <w:rPr>
                <w:szCs w:val="22"/>
              </w:rPr>
              <w:t>199,032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A1315A" w14:textId="2D4D1622">
            <w:pPr>
              <w:rPr>
                <w:szCs w:val="22"/>
              </w:rPr>
            </w:pPr>
            <w:r w:rsidRPr="00762A71">
              <w:rPr>
                <w:szCs w:val="22"/>
              </w:rPr>
              <w:t xml:space="preserve"> $                1,411 </w:t>
            </w:r>
          </w:p>
        </w:tc>
      </w:tr>
      <w:tr w14:paraId="573B5EA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576518" w14:textId="0FB12198">
            <w:pPr>
              <w:jc w:val="right"/>
              <w:rPr>
                <w:szCs w:val="22"/>
              </w:rPr>
            </w:pPr>
            <w:r w:rsidRPr="4411F322">
              <w:rPr>
                <w:szCs w:val="22"/>
              </w:rPr>
              <w:t>24508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26F804" w14:textId="3EE5FE20">
            <w:pPr>
              <w:rPr>
                <w:szCs w:val="22"/>
              </w:rPr>
            </w:pPr>
            <w:r w:rsidRPr="4411F322">
              <w:rPr>
                <w:szCs w:val="22"/>
              </w:rPr>
              <w:t>KHSL-TV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4E8B6D" w14:textId="31353ED1">
            <w:pPr>
              <w:jc w:val="right"/>
              <w:rPr>
                <w:szCs w:val="22"/>
              </w:rPr>
            </w:pPr>
            <w:r w:rsidRPr="4411F322">
              <w:rPr>
                <w:szCs w:val="22"/>
              </w:rPr>
              <w:t>634,956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0D05AC" w14:textId="52953680">
            <w:pPr>
              <w:jc w:val="right"/>
              <w:rPr>
                <w:szCs w:val="22"/>
              </w:rPr>
            </w:pPr>
            <w:r w:rsidRPr="4411F322">
              <w:rPr>
                <w:szCs w:val="22"/>
              </w:rPr>
              <w:t>615,388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53A8F7" w14:textId="0156CEED">
            <w:pPr>
              <w:rPr>
                <w:szCs w:val="22"/>
              </w:rPr>
            </w:pPr>
            <w:r w:rsidRPr="00762A71">
              <w:rPr>
                <w:szCs w:val="22"/>
              </w:rPr>
              <w:t xml:space="preserve"> $                4,363 </w:t>
            </w:r>
          </w:p>
        </w:tc>
      </w:tr>
      <w:tr w14:paraId="2FED5AB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C724C6" w14:textId="00DAAF5C">
            <w:pPr>
              <w:jc w:val="right"/>
              <w:rPr>
                <w:szCs w:val="22"/>
              </w:rPr>
            </w:pPr>
            <w:r w:rsidRPr="4411F322">
              <w:rPr>
                <w:szCs w:val="22"/>
              </w:rPr>
              <w:t>69677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2283D4" w14:textId="7EB0ACDD">
            <w:pPr>
              <w:rPr>
                <w:szCs w:val="22"/>
              </w:rPr>
            </w:pPr>
            <w:r w:rsidRPr="4411F322">
              <w:rPr>
                <w:szCs w:val="22"/>
              </w:rPr>
              <w:t>KHSV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5CA5CD" w14:textId="56DCAC25">
            <w:pPr>
              <w:jc w:val="right"/>
              <w:rPr>
                <w:szCs w:val="22"/>
              </w:rPr>
            </w:pPr>
            <w:r w:rsidRPr="4411F322">
              <w:rPr>
                <w:szCs w:val="22"/>
              </w:rPr>
              <w:t>2,384,812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AFCF26" w14:textId="76700C4F">
            <w:pPr>
              <w:jc w:val="right"/>
              <w:rPr>
                <w:szCs w:val="22"/>
              </w:rPr>
            </w:pPr>
            <w:r w:rsidRPr="4411F322">
              <w:rPr>
                <w:szCs w:val="22"/>
              </w:rPr>
              <w:t>2,343,597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69F6BF" w14:textId="7A4D12E4">
            <w:pPr>
              <w:rPr>
                <w:szCs w:val="22"/>
              </w:rPr>
            </w:pPr>
            <w:r w:rsidRPr="00762A71">
              <w:rPr>
                <w:szCs w:val="22"/>
              </w:rPr>
              <w:t xml:space="preserve"> $              16,616 </w:t>
            </w:r>
          </w:p>
        </w:tc>
      </w:tr>
      <w:tr w14:paraId="240E642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CE7D24" w14:textId="3D1529D4">
            <w:pPr>
              <w:jc w:val="right"/>
              <w:rPr>
                <w:szCs w:val="22"/>
              </w:rPr>
            </w:pPr>
            <w:r w:rsidRPr="4411F322">
              <w:rPr>
                <w:szCs w:val="22"/>
              </w:rPr>
              <w:t>64544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D42ABC" w14:textId="178570FC">
            <w:pPr>
              <w:rPr>
                <w:szCs w:val="22"/>
              </w:rPr>
            </w:pPr>
            <w:r w:rsidRPr="4411F322">
              <w:rPr>
                <w:szCs w:val="22"/>
              </w:rPr>
              <w:t>KHVO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3A372B" w14:textId="62424B95">
            <w:pPr>
              <w:jc w:val="right"/>
              <w:rPr>
                <w:szCs w:val="22"/>
              </w:rPr>
            </w:pPr>
            <w:r w:rsidRPr="4411F322">
              <w:rPr>
                <w:szCs w:val="22"/>
              </w:rPr>
              <w:t>101,138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AF4EA8" w14:textId="0E8F6E37">
            <w:pPr>
              <w:jc w:val="right"/>
              <w:rPr>
                <w:szCs w:val="22"/>
              </w:rPr>
            </w:pPr>
            <w:r w:rsidRPr="4411F322">
              <w:rPr>
                <w:szCs w:val="22"/>
              </w:rPr>
              <w:t>99,980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60585A" w14:textId="79DAA8E4">
            <w:pPr>
              <w:rPr>
                <w:szCs w:val="22"/>
              </w:rPr>
            </w:pPr>
            <w:r w:rsidRPr="00762A71">
              <w:rPr>
                <w:szCs w:val="22"/>
              </w:rPr>
              <w:t xml:space="preserve"> $                  709 </w:t>
            </w:r>
          </w:p>
        </w:tc>
      </w:tr>
      <w:tr w14:paraId="24C3B36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427E04" w14:textId="5F4E5DB7">
            <w:pPr>
              <w:jc w:val="right"/>
              <w:rPr>
                <w:szCs w:val="22"/>
              </w:rPr>
            </w:pPr>
            <w:r w:rsidRPr="4411F322">
              <w:rPr>
                <w:szCs w:val="22"/>
              </w:rPr>
              <w:t>23394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3095B6" w14:textId="682AE4DA">
            <w:pPr>
              <w:rPr>
                <w:szCs w:val="22"/>
              </w:rPr>
            </w:pPr>
            <w:r w:rsidRPr="4411F322">
              <w:rPr>
                <w:szCs w:val="22"/>
              </w:rPr>
              <w:t>KIAH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9E5B82" w14:textId="0F74D2D6">
            <w:pPr>
              <w:jc w:val="right"/>
              <w:rPr>
                <w:szCs w:val="22"/>
              </w:rPr>
            </w:pPr>
            <w:r w:rsidRPr="4411F322">
              <w:rPr>
                <w:szCs w:val="22"/>
              </w:rPr>
              <w:t>7,307,171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A1D82A" w14:textId="5C87FC54">
            <w:pPr>
              <w:jc w:val="right"/>
              <w:rPr>
                <w:szCs w:val="22"/>
              </w:rPr>
            </w:pPr>
            <w:r w:rsidRPr="4411F322">
              <w:rPr>
                <w:szCs w:val="22"/>
              </w:rPr>
              <w:t>7,306,816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ABF73D" w14:textId="548E2624">
            <w:pPr>
              <w:rPr>
                <w:szCs w:val="22"/>
              </w:rPr>
            </w:pPr>
            <w:r w:rsidRPr="00762A71">
              <w:rPr>
                <w:szCs w:val="22"/>
              </w:rPr>
              <w:t xml:space="preserve"> $              51,805 </w:t>
            </w:r>
          </w:p>
        </w:tc>
      </w:tr>
      <w:tr w14:paraId="0FF6DEA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8D2932" w14:textId="07459AEA">
            <w:pPr>
              <w:jc w:val="right"/>
              <w:rPr>
                <w:szCs w:val="22"/>
              </w:rPr>
            </w:pPr>
            <w:r w:rsidRPr="4411F322">
              <w:rPr>
                <w:szCs w:val="22"/>
              </w:rPr>
              <w:t>34564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936B7A" w14:textId="49CEF0FC">
            <w:pPr>
              <w:rPr>
                <w:szCs w:val="22"/>
              </w:rPr>
            </w:pPr>
            <w:r w:rsidRPr="4411F322">
              <w:rPr>
                <w:szCs w:val="22"/>
              </w:rPr>
              <w:t>KICU-TV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3074EA" w14:textId="7DA468C3">
            <w:pPr>
              <w:jc w:val="right"/>
              <w:rPr>
                <w:szCs w:val="22"/>
              </w:rPr>
            </w:pPr>
            <w:r w:rsidRPr="4411F322">
              <w:rPr>
                <w:szCs w:val="22"/>
              </w:rPr>
              <w:t>8,992,796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A961F3" w14:textId="0E11E619">
            <w:pPr>
              <w:jc w:val="right"/>
              <w:rPr>
                <w:szCs w:val="22"/>
              </w:rPr>
            </w:pPr>
            <w:r w:rsidRPr="4411F322">
              <w:rPr>
                <w:szCs w:val="22"/>
              </w:rPr>
              <w:t>7,837,235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556446" w14:textId="58D340D5">
            <w:pPr>
              <w:rPr>
                <w:szCs w:val="22"/>
              </w:rPr>
            </w:pPr>
            <w:r w:rsidRPr="00762A71">
              <w:rPr>
                <w:szCs w:val="22"/>
              </w:rPr>
              <w:t xml:space="preserve"> $              55,566 </w:t>
            </w:r>
          </w:p>
        </w:tc>
      </w:tr>
      <w:tr w14:paraId="70D7AF3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352092" w14:textId="7E0FA5D2">
            <w:pPr>
              <w:jc w:val="right"/>
              <w:rPr>
                <w:szCs w:val="22"/>
              </w:rPr>
            </w:pPr>
            <w:r w:rsidRPr="4411F322">
              <w:rPr>
                <w:szCs w:val="22"/>
              </w:rPr>
              <w:t>56028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5BFA43" w14:textId="425F92BC">
            <w:pPr>
              <w:rPr>
                <w:szCs w:val="22"/>
              </w:rPr>
            </w:pPr>
            <w:r w:rsidRPr="4411F322">
              <w:rPr>
                <w:szCs w:val="22"/>
              </w:rPr>
              <w:t>KIDK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21FC51" w14:textId="39152BFE">
            <w:pPr>
              <w:jc w:val="right"/>
              <w:rPr>
                <w:szCs w:val="22"/>
              </w:rPr>
            </w:pPr>
            <w:r w:rsidRPr="4411F322">
              <w:rPr>
                <w:szCs w:val="22"/>
              </w:rPr>
              <w:t>351,335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07B09A" w14:textId="095D3D9A">
            <w:pPr>
              <w:jc w:val="right"/>
              <w:rPr>
                <w:szCs w:val="22"/>
              </w:rPr>
            </w:pPr>
            <w:r w:rsidRPr="4411F322">
              <w:rPr>
                <w:szCs w:val="22"/>
              </w:rPr>
              <w:t>348,794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9C6E4E" w14:textId="3B6B01EC">
            <w:pPr>
              <w:rPr>
                <w:szCs w:val="22"/>
              </w:rPr>
            </w:pPr>
            <w:r w:rsidRPr="00762A71">
              <w:rPr>
                <w:szCs w:val="22"/>
              </w:rPr>
              <w:t xml:space="preserve"> $                2,473 </w:t>
            </w:r>
          </w:p>
        </w:tc>
      </w:tr>
      <w:tr w14:paraId="3B95504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A404EE" w14:textId="2B74F1C8">
            <w:pPr>
              <w:jc w:val="right"/>
              <w:rPr>
                <w:szCs w:val="22"/>
              </w:rPr>
            </w:pPr>
            <w:r w:rsidRPr="4411F322">
              <w:rPr>
                <w:szCs w:val="22"/>
              </w:rPr>
              <w:t>58560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7CE291" w14:textId="5ED7735A">
            <w:pPr>
              <w:rPr>
                <w:szCs w:val="22"/>
              </w:rPr>
            </w:pPr>
            <w:r w:rsidRPr="4411F322">
              <w:rPr>
                <w:szCs w:val="22"/>
              </w:rPr>
              <w:t>KIDY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65B2EB" w14:textId="33EEACF8">
            <w:pPr>
              <w:jc w:val="right"/>
              <w:rPr>
                <w:szCs w:val="22"/>
              </w:rPr>
            </w:pPr>
            <w:r w:rsidRPr="4411F322">
              <w:rPr>
                <w:szCs w:val="22"/>
              </w:rPr>
              <w:t>126,096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244C39" w14:textId="515F9F1A">
            <w:pPr>
              <w:jc w:val="right"/>
              <w:rPr>
                <w:szCs w:val="22"/>
              </w:rPr>
            </w:pPr>
            <w:r w:rsidRPr="4411F322">
              <w:rPr>
                <w:szCs w:val="22"/>
              </w:rPr>
              <w:t>126,079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49E5CE" w14:textId="13358CB6">
            <w:pPr>
              <w:rPr>
                <w:szCs w:val="22"/>
              </w:rPr>
            </w:pPr>
            <w:r w:rsidRPr="00762A71">
              <w:rPr>
                <w:szCs w:val="22"/>
              </w:rPr>
              <w:t xml:space="preserve"> $                  894 </w:t>
            </w:r>
          </w:p>
        </w:tc>
      </w:tr>
      <w:tr w14:paraId="1396BD7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54E287" w14:textId="47175DF8">
            <w:pPr>
              <w:jc w:val="right"/>
              <w:rPr>
                <w:szCs w:val="22"/>
              </w:rPr>
            </w:pPr>
            <w:r w:rsidRPr="4411F322">
              <w:rPr>
                <w:szCs w:val="22"/>
              </w:rPr>
              <w:t>53382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B53B55" w14:textId="47409892">
            <w:pPr>
              <w:rPr>
                <w:szCs w:val="22"/>
              </w:rPr>
            </w:pPr>
            <w:r w:rsidRPr="4411F322">
              <w:rPr>
                <w:szCs w:val="22"/>
              </w:rPr>
              <w:t>KIEM-TV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9EDAF4" w14:textId="44751ED3">
            <w:pPr>
              <w:jc w:val="right"/>
              <w:rPr>
                <w:szCs w:val="22"/>
              </w:rPr>
            </w:pPr>
            <w:r w:rsidRPr="4411F322">
              <w:rPr>
                <w:szCs w:val="22"/>
              </w:rPr>
              <w:t>177,885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F56033" w14:textId="6EDB94D7">
            <w:pPr>
              <w:jc w:val="right"/>
              <w:rPr>
                <w:szCs w:val="22"/>
              </w:rPr>
            </w:pPr>
            <w:r w:rsidRPr="4411F322">
              <w:rPr>
                <w:szCs w:val="22"/>
              </w:rPr>
              <w:t>166,501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846095" w14:textId="0863CAA8">
            <w:pPr>
              <w:rPr>
                <w:szCs w:val="22"/>
              </w:rPr>
            </w:pPr>
            <w:r w:rsidRPr="00762A71">
              <w:rPr>
                <w:szCs w:val="22"/>
              </w:rPr>
              <w:t xml:space="preserve"> $                1,180 </w:t>
            </w:r>
          </w:p>
        </w:tc>
      </w:tr>
      <w:tr w14:paraId="4A444AE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378811" w14:textId="02915C24">
            <w:pPr>
              <w:jc w:val="right"/>
              <w:rPr>
                <w:szCs w:val="22"/>
              </w:rPr>
            </w:pPr>
            <w:r w:rsidRPr="4411F322">
              <w:rPr>
                <w:szCs w:val="22"/>
              </w:rPr>
              <w:t>66258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66FC5C" w14:textId="6E3E9E26">
            <w:pPr>
              <w:rPr>
                <w:szCs w:val="22"/>
              </w:rPr>
            </w:pPr>
            <w:r w:rsidRPr="4411F322">
              <w:rPr>
                <w:szCs w:val="22"/>
              </w:rPr>
              <w:t>KIFI-TV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99E9B5" w14:textId="1941E2CB">
            <w:pPr>
              <w:jc w:val="right"/>
              <w:rPr>
                <w:szCs w:val="22"/>
              </w:rPr>
            </w:pPr>
            <w:r w:rsidRPr="4411F322">
              <w:rPr>
                <w:szCs w:val="22"/>
              </w:rPr>
              <w:t>360,684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987C33" w14:textId="12B5BD7D">
            <w:pPr>
              <w:jc w:val="right"/>
              <w:rPr>
                <w:szCs w:val="22"/>
              </w:rPr>
            </w:pPr>
            <w:r w:rsidRPr="4411F322">
              <w:rPr>
                <w:szCs w:val="22"/>
              </w:rPr>
              <w:t>357,711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D420BA" w14:textId="77624CC5">
            <w:pPr>
              <w:rPr>
                <w:szCs w:val="22"/>
              </w:rPr>
            </w:pPr>
            <w:r w:rsidRPr="00762A71">
              <w:rPr>
                <w:szCs w:val="22"/>
              </w:rPr>
              <w:t xml:space="preserve"> $                2,536 </w:t>
            </w:r>
          </w:p>
        </w:tc>
      </w:tr>
      <w:tr w14:paraId="1A636F2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CCC450" w14:textId="5E90F715">
            <w:pPr>
              <w:jc w:val="right"/>
              <w:rPr>
                <w:szCs w:val="22"/>
              </w:rPr>
            </w:pPr>
            <w:r w:rsidRPr="4411F322">
              <w:rPr>
                <w:szCs w:val="22"/>
              </w:rPr>
              <w:t>16950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1C1C75" w14:textId="34CCBC59">
            <w:pPr>
              <w:rPr>
                <w:szCs w:val="22"/>
              </w:rPr>
            </w:pPr>
            <w:r w:rsidRPr="4411F322">
              <w:rPr>
                <w:szCs w:val="22"/>
              </w:rPr>
              <w:t>KIFR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A1E425" w14:textId="097A0FD2">
            <w:pPr>
              <w:jc w:val="right"/>
              <w:rPr>
                <w:szCs w:val="22"/>
              </w:rPr>
            </w:pPr>
            <w:r w:rsidRPr="4411F322">
              <w:rPr>
                <w:szCs w:val="22"/>
              </w:rPr>
              <w:t>2,356,175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825082" w14:textId="61D2A4FA">
            <w:pPr>
              <w:jc w:val="right"/>
              <w:rPr>
                <w:szCs w:val="22"/>
              </w:rPr>
            </w:pPr>
            <w:r w:rsidRPr="4411F322">
              <w:rPr>
                <w:szCs w:val="22"/>
              </w:rPr>
              <w:t>2,330,021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C0A36F" w14:textId="1128152F">
            <w:pPr>
              <w:rPr>
                <w:szCs w:val="22"/>
              </w:rPr>
            </w:pPr>
            <w:r w:rsidRPr="00762A71">
              <w:rPr>
                <w:szCs w:val="22"/>
              </w:rPr>
              <w:t xml:space="preserve"> $              16,520 </w:t>
            </w:r>
          </w:p>
        </w:tc>
      </w:tr>
      <w:tr w14:paraId="60EE8ED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478460" w14:textId="104B448B">
            <w:pPr>
              <w:jc w:val="right"/>
              <w:rPr>
                <w:szCs w:val="22"/>
              </w:rPr>
            </w:pPr>
            <w:r w:rsidRPr="4411F322">
              <w:rPr>
                <w:szCs w:val="22"/>
              </w:rPr>
              <w:t>10188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3C6307" w14:textId="3241AF5B">
            <w:pPr>
              <w:rPr>
                <w:szCs w:val="22"/>
              </w:rPr>
            </w:pPr>
            <w:r w:rsidRPr="4411F322">
              <w:rPr>
                <w:szCs w:val="22"/>
              </w:rPr>
              <w:t>KIII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DFF55C" w14:textId="66E1C5D8">
            <w:pPr>
              <w:jc w:val="right"/>
              <w:rPr>
                <w:szCs w:val="22"/>
              </w:rPr>
            </w:pPr>
            <w:r w:rsidRPr="4411F322">
              <w:rPr>
                <w:szCs w:val="22"/>
              </w:rPr>
              <w:t>580,363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BB6FC4" w14:textId="1429A003">
            <w:pPr>
              <w:jc w:val="right"/>
              <w:rPr>
                <w:szCs w:val="22"/>
              </w:rPr>
            </w:pPr>
            <w:r w:rsidRPr="4411F322">
              <w:rPr>
                <w:szCs w:val="22"/>
              </w:rPr>
              <w:t>577,602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AD3F39" w14:textId="49C16A0A">
            <w:pPr>
              <w:rPr>
                <w:szCs w:val="22"/>
              </w:rPr>
            </w:pPr>
            <w:r w:rsidRPr="00762A71">
              <w:rPr>
                <w:szCs w:val="22"/>
              </w:rPr>
              <w:t xml:space="preserve"> $                4,095 </w:t>
            </w:r>
          </w:p>
        </w:tc>
      </w:tr>
      <w:tr w14:paraId="69B6153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461EB6" w14:textId="442314BA">
            <w:pPr>
              <w:jc w:val="right"/>
              <w:rPr>
                <w:szCs w:val="22"/>
              </w:rPr>
            </w:pPr>
            <w:r w:rsidRPr="4411F322">
              <w:rPr>
                <w:szCs w:val="22"/>
              </w:rPr>
              <w:t>29095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8410AC" w14:textId="0BF5E8C7">
            <w:pPr>
              <w:rPr>
                <w:szCs w:val="22"/>
              </w:rPr>
            </w:pPr>
            <w:r w:rsidRPr="4411F322">
              <w:rPr>
                <w:szCs w:val="22"/>
              </w:rPr>
              <w:t>KIIN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3590A1" w14:textId="2C063848">
            <w:pPr>
              <w:jc w:val="right"/>
              <w:rPr>
                <w:szCs w:val="22"/>
              </w:rPr>
            </w:pPr>
            <w:r w:rsidRPr="4411F322">
              <w:rPr>
                <w:szCs w:val="22"/>
              </w:rPr>
              <w:t>1,405,103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18AD78" w14:textId="2C88122B">
            <w:pPr>
              <w:jc w:val="right"/>
              <w:rPr>
                <w:szCs w:val="22"/>
              </w:rPr>
            </w:pPr>
            <w:r w:rsidRPr="4411F322">
              <w:rPr>
                <w:szCs w:val="22"/>
              </w:rPr>
              <w:t>1,375,871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894AB2" w14:textId="1C0DE3CB">
            <w:pPr>
              <w:rPr>
                <w:szCs w:val="22"/>
              </w:rPr>
            </w:pPr>
            <w:r w:rsidRPr="00762A71">
              <w:rPr>
                <w:szCs w:val="22"/>
              </w:rPr>
              <w:t xml:space="preserve"> $                9,755 </w:t>
            </w:r>
          </w:p>
        </w:tc>
      </w:tr>
      <w:tr w14:paraId="775CA1D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EF35C7" w14:textId="28B2D48E">
            <w:pPr>
              <w:jc w:val="right"/>
              <w:rPr>
                <w:szCs w:val="22"/>
              </w:rPr>
            </w:pPr>
            <w:r w:rsidRPr="4411F322">
              <w:rPr>
                <w:szCs w:val="22"/>
              </w:rPr>
              <w:t>34527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0F4486" w14:textId="68D0DE03">
            <w:pPr>
              <w:rPr>
                <w:szCs w:val="22"/>
              </w:rPr>
            </w:pPr>
            <w:r w:rsidRPr="4411F322">
              <w:rPr>
                <w:szCs w:val="22"/>
              </w:rPr>
              <w:t>KIKU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B8BEA1" w14:textId="7145687F">
            <w:pPr>
              <w:jc w:val="right"/>
              <w:rPr>
                <w:szCs w:val="22"/>
              </w:rPr>
            </w:pPr>
            <w:r w:rsidRPr="4411F322">
              <w:rPr>
                <w:szCs w:val="22"/>
              </w:rPr>
              <w:t>1,017,227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EF842B" w14:textId="153133DA">
            <w:pPr>
              <w:jc w:val="right"/>
              <w:rPr>
                <w:szCs w:val="22"/>
              </w:rPr>
            </w:pPr>
            <w:r w:rsidRPr="4411F322">
              <w:rPr>
                <w:szCs w:val="22"/>
              </w:rPr>
              <w:t>920,837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FBC501" w14:textId="5BE89446">
            <w:pPr>
              <w:rPr>
                <w:szCs w:val="22"/>
              </w:rPr>
            </w:pPr>
            <w:r w:rsidRPr="00762A71">
              <w:rPr>
                <w:szCs w:val="22"/>
              </w:rPr>
              <w:t xml:space="preserve"> $                6,529 </w:t>
            </w:r>
          </w:p>
        </w:tc>
      </w:tr>
      <w:tr w14:paraId="6F35A73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9B3345" w14:textId="5E07E5E6">
            <w:pPr>
              <w:jc w:val="right"/>
              <w:rPr>
                <w:szCs w:val="22"/>
              </w:rPr>
            </w:pPr>
            <w:r w:rsidRPr="4411F322">
              <w:rPr>
                <w:szCs w:val="22"/>
              </w:rPr>
              <w:t>63865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3DFB1A" w14:textId="6313BAFA">
            <w:pPr>
              <w:rPr>
                <w:szCs w:val="22"/>
              </w:rPr>
            </w:pPr>
            <w:r w:rsidRPr="4411F322">
              <w:rPr>
                <w:szCs w:val="22"/>
              </w:rPr>
              <w:t>KILM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2AB8E0" w14:textId="55C56190">
            <w:pPr>
              <w:jc w:val="right"/>
              <w:rPr>
                <w:szCs w:val="22"/>
              </w:rPr>
            </w:pPr>
            <w:r w:rsidRPr="4411F322">
              <w:rPr>
                <w:szCs w:val="22"/>
              </w:rPr>
              <w:t>18,009,859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12EE35" w14:textId="6B242021">
            <w:pPr>
              <w:jc w:val="right"/>
              <w:rPr>
                <w:szCs w:val="22"/>
              </w:rPr>
            </w:pPr>
            <w:r w:rsidRPr="4411F322">
              <w:rPr>
                <w:szCs w:val="22"/>
              </w:rPr>
              <w:t>16,478,550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A18F3B" w14:textId="048D1DBF">
            <w:pPr>
              <w:rPr>
                <w:szCs w:val="22"/>
              </w:rPr>
            </w:pPr>
            <w:r w:rsidRPr="00762A71">
              <w:rPr>
                <w:szCs w:val="22"/>
              </w:rPr>
              <w:t xml:space="preserve"> $            116,833 </w:t>
            </w:r>
          </w:p>
        </w:tc>
      </w:tr>
      <w:tr w14:paraId="7053A21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BE557E" w14:textId="065556FB">
            <w:pPr>
              <w:jc w:val="right"/>
              <w:rPr>
                <w:szCs w:val="22"/>
              </w:rPr>
            </w:pPr>
            <w:r w:rsidRPr="4411F322">
              <w:rPr>
                <w:szCs w:val="22"/>
              </w:rPr>
              <w:t>56033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A8DB7F" w14:textId="3BD4FA85">
            <w:pPr>
              <w:rPr>
                <w:szCs w:val="22"/>
              </w:rPr>
            </w:pPr>
            <w:r w:rsidRPr="4411F322">
              <w:rPr>
                <w:szCs w:val="22"/>
              </w:rPr>
              <w:t>KIMA-TV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8E0919" w14:textId="3555A07E">
            <w:pPr>
              <w:jc w:val="right"/>
              <w:rPr>
                <w:szCs w:val="22"/>
              </w:rPr>
            </w:pPr>
            <w:r w:rsidRPr="4411F322">
              <w:rPr>
                <w:szCs w:val="22"/>
              </w:rPr>
              <w:t>325,241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68EF53" w14:textId="36365093">
            <w:pPr>
              <w:jc w:val="right"/>
              <w:rPr>
                <w:szCs w:val="22"/>
              </w:rPr>
            </w:pPr>
            <w:r w:rsidRPr="4411F322">
              <w:rPr>
                <w:szCs w:val="22"/>
              </w:rPr>
              <w:t>275,599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781903" w14:textId="34BAD379">
            <w:pPr>
              <w:rPr>
                <w:szCs w:val="22"/>
              </w:rPr>
            </w:pPr>
            <w:r w:rsidRPr="00762A71">
              <w:rPr>
                <w:szCs w:val="22"/>
              </w:rPr>
              <w:t xml:space="preserve"> $                1,954 </w:t>
            </w:r>
          </w:p>
        </w:tc>
      </w:tr>
      <w:tr w14:paraId="5C8CD54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7F4731" w14:textId="6DFD2DFD">
            <w:pPr>
              <w:jc w:val="right"/>
              <w:rPr>
                <w:szCs w:val="22"/>
              </w:rPr>
            </w:pPr>
            <w:r w:rsidRPr="4411F322">
              <w:rPr>
                <w:szCs w:val="22"/>
              </w:rPr>
              <w:t>66402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67A7ED" w14:textId="4F962C4F">
            <w:pPr>
              <w:rPr>
                <w:szCs w:val="22"/>
              </w:rPr>
            </w:pPr>
            <w:r w:rsidRPr="4411F322">
              <w:rPr>
                <w:szCs w:val="22"/>
              </w:rPr>
              <w:t>KIMT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502D4D" w14:textId="542D6289">
            <w:pPr>
              <w:jc w:val="right"/>
              <w:rPr>
                <w:szCs w:val="22"/>
              </w:rPr>
            </w:pPr>
            <w:r w:rsidRPr="4411F322">
              <w:rPr>
                <w:szCs w:val="22"/>
              </w:rPr>
              <w:t>671,281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04E577" w14:textId="0E72F9BF">
            <w:pPr>
              <w:jc w:val="right"/>
              <w:rPr>
                <w:szCs w:val="22"/>
              </w:rPr>
            </w:pPr>
            <w:r w:rsidRPr="4411F322">
              <w:rPr>
                <w:szCs w:val="22"/>
              </w:rPr>
              <w:t>662,859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C8C9D9" w14:textId="7E4F8D70">
            <w:pPr>
              <w:rPr>
                <w:szCs w:val="22"/>
              </w:rPr>
            </w:pPr>
            <w:r w:rsidRPr="00762A71">
              <w:rPr>
                <w:szCs w:val="22"/>
              </w:rPr>
              <w:t xml:space="preserve"> $                4,700 </w:t>
            </w:r>
          </w:p>
        </w:tc>
      </w:tr>
      <w:tr w14:paraId="15679B4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1160EE" w14:textId="53EB7C3F">
            <w:pPr>
              <w:jc w:val="right"/>
              <w:rPr>
                <w:szCs w:val="22"/>
              </w:rPr>
            </w:pPr>
            <w:r w:rsidRPr="4411F322">
              <w:rPr>
                <w:szCs w:val="22"/>
              </w:rPr>
              <w:t>67089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503337" w14:textId="41C76E72">
            <w:pPr>
              <w:rPr>
                <w:szCs w:val="22"/>
              </w:rPr>
            </w:pPr>
            <w:r w:rsidRPr="4411F322">
              <w:rPr>
                <w:szCs w:val="22"/>
              </w:rPr>
              <w:t>KINC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ADCADC" w14:textId="3EE2D598">
            <w:pPr>
              <w:jc w:val="right"/>
              <w:rPr>
                <w:szCs w:val="22"/>
              </w:rPr>
            </w:pPr>
            <w:r w:rsidRPr="4411F322">
              <w:rPr>
                <w:szCs w:val="22"/>
              </w:rPr>
              <w:t>2,320,873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14D5BC" w14:textId="10B6F7DB">
            <w:pPr>
              <w:jc w:val="right"/>
              <w:rPr>
                <w:szCs w:val="22"/>
              </w:rPr>
            </w:pPr>
            <w:r w:rsidRPr="4411F322">
              <w:rPr>
                <w:szCs w:val="22"/>
              </w:rPr>
              <w:t>2,230,933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2A0BF4" w14:textId="4CF202A3">
            <w:pPr>
              <w:rPr>
                <w:szCs w:val="22"/>
              </w:rPr>
            </w:pPr>
            <w:r w:rsidRPr="00762A71">
              <w:rPr>
                <w:szCs w:val="22"/>
              </w:rPr>
              <w:t xml:space="preserve"> $              15,817 </w:t>
            </w:r>
          </w:p>
        </w:tc>
      </w:tr>
      <w:tr w14:paraId="1C9A6C4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0710DD" w14:textId="6A608366">
            <w:pPr>
              <w:jc w:val="right"/>
              <w:rPr>
                <w:szCs w:val="22"/>
              </w:rPr>
            </w:pPr>
            <w:r w:rsidRPr="4411F322">
              <w:rPr>
                <w:szCs w:val="22"/>
              </w:rPr>
              <w:t>34847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EA9337" w14:textId="44AFCF1F">
            <w:pPr>
              <w:rPr>
                <w:szCs w:val="22"/>
              </w:rPr>
            </w:pPr>
            <w:r w:rsidRPr="4411F322">
              <w:rPr>
                <w:szCs w:val="22"/>
              </w:rPr>
              <w:t>KING-TV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7A6423" w14:textId="7B90ACB7">
            <w:pPr>
              <w:jc w:val="right"/>
              <w:rPr>
                <w:szCs w:val="22"/>
              </w:rPr>
            </w:pPr>
            <w:r w:rsidRPr="4411F322">
              <w:rPr>
                <w:szCs w:val="22"/>
              </w:rPr>
              <w:t>4,735,386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368AD2" w14:textId="6B4A48F0">
            <w:pPr>
              <w:jc w:val="right"/>
              <w:rPr>
                <w:szCs w:val="22"/>
              </w:rPr>
            </w:pPr>
            <w:r w:rsidRPr="4411F322">
              <w:rPr>
                <w:szCs w:val="22"/>
              </w:rPr>
              <w:t>4,686,752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6E27AD" w14:textId="7B5C1847">
            <w:pPr>
              <w:rPr>
                <w:szCs w:val="22"/>
              </w:rPr>
            </w:pPr>
            <w:r w:rsidRPr="00762A71">
              <w:rPr>
                <w:szCs w:val="22"/>
              </w:rPr>
              <w:t xml:space="preserve"> $              33,229 </w:t>
            </w:r>
          </w:p>
        </w:tc>
      </w:tr>
      <w:tr w14:paraId="661EF14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C70BF0" w14:textId="75AE3829">
            <w:pPr>
              <w:jc w:val="right"/>
              <w:rPr>
                <w:szCs w:val="22"/>
              </w:rPr>
            </w:pPr>
            <w:r w:rsidRPr="4411F322">
              <w:rPr>
                <w:szCs w:val="22"/>
              </w:rPr>
              <w:t>51708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7E91D2" w14:textId="5AD14C75">
            <w:pPr>
              <w:rPr>
                <w:szCs w:val="22"/>
              </w:rPr>
            </w:pPr>
            <w:r w:rsidRPr="4411F322">
              <w:rPr>
                <w:szCs w:val="22"/>
              </w:rPr>
              <w:t>KINT-TV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817923" w14:textId="39B6021A">
            <w:pPr>
              <w:jc w:val="right"/>
              <w:rPr>
                <w:szCs w:val="22"/>
              </w:rPr>
            </w:pPr>
            <w:r w:rsidRPr="4411F322">
              <w:rPr>
                <w:szCs w:val="22"/>
              </w:rPr>
              <w:t>1,093,579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E6C78F" w14:textId="4B652FD3">
            <w:pPr>
              <w:jc w:val="right"/>
              <w:rPr>
                <w:szCs w:val="22"/>
              </w:rPr>
            </w:pPr>
            <w:r w:rsidRPr="4411F322">
              <w:rPr>
                <w:szCs w:val="22"/>
              </w:rPr>
              <w:t>1,093,227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B9AF6B" w14:textId="171C5FAB">
            <w:pPr>
              <w:rPr>
                <w:szCs w:val="22"/>
              </w:rPr>
            </w:pPr>
            <w:r w:rsidRPr="00762A71">
              <w:rPr>
                <w:szCs w:val="22"/>
              </w:rPr>
              <w:t xml:space="preserve"> $                7,751 </w:t>
            </w:r>
          </w:p>
        </w:tc>
      </w:tr>
      <w:tr w14:paraId="0A0BE57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B2EF73" w14:textId="75FEF775">
            <w:pPr>
              <w:jc w:val="right"/>
              <w:rPr>
                <w:szCs w:val="22"/>
              </w:rPr>
            </w:pPr>
            <w:r w:rsidRPr="4411F322">
              <w:rPr>
                <w:szCs w:val="22"/>
              </w:rPr>
              <w:t>26249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CB137B" w14:textId="56B6C24E">
            <w:pPr>
              <w:rPr>
                <w:szCs w:val="22"/>
              </w:rPr>
            </w:pPr>
            <w:r w:rsidRPr="4411F322">
              <w:rPr>
                <w:szCs w:val="22"/>
              </w:rPr>
              <w:t>KION-TV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269A3F" w14:textId="7001F4BA">
            <w:pPr>
              <w:jc w:val="right"/>
              <w:rPr>
                <w:szCs w:val="22"/>
              </w:rPr>
            </w:pPr>
            <w:r w:rsidRPr="4411F322">
              <w:rPr>
                <w:szCs w:val="22"/>
              </w:rPr>
              <w:t>2,814,543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C99905" w14:textId="032404A6">
            <w:pPr>
              <w:jc w:val="right"/>
              <w:rPr>
                <w:szCs w:val="22"/>
              </w:rPr>
            </w:pPr>
            <w:r w:rsidRPr="4411F322">
              <w:rPr>
                <w:szCs w:val="22"/>
              </w:rPr>
              <w:t>1,002,679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607D7D" w14:textId="368EF0F9">
            <w:pPr>
              <w:rPr>
                <w:szCs w:val="22"/>
              </w:rPr>
            </w:pPr>
            <w:r w:rsidRPr="00762A71">
              <w:rPr>
                <w:szCs w:val="22"/>
              </w:rPr>
              <w:t xml:space="preserve"> $                7,109 </w:t>
            </w:r>
          </w:p>
        </w:tc>
      </w:tr>
      <w:tr w14:paraId="6D2C526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855681" w14:textId="0CB6B29E">
            <w:pPr>
              <w:jc w:val="right"/>
              <w:rPr>
                <w:szCs w:val="22"/>
              </w:rPr>
            </w:pPr>
            <w:r w:rsidRPr="4411F322">
              <w:rPr>
                <w:szCs w:val="22"/>
              </w:rPr>
              <w:t>62427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A3FAD9" w14:textId="06526BC9">
            <w:pPr>
              <w:rPr>
                <w:szCs w:val="22"/>
              </w:rPr>
            </w:pPr>
            <w:r w:rsidRPr="4411F322">
              <w:rPr>
                <w:szCs w:val="22"/>
              </w:rPr>
              <w:t>KIPT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A94CC1" w14:textId="4D6ECCA8">
            <w:pPr>
              <w:jc w:val="right"/>
              <w:rPr>
                <w:szCs w:val="22"/>
              </w:rPr>
            </w:pPr>
            <w:r w:rsidRPr="4411F322">
              <w:rPr>
                <w:szCs w:val="22"/>
              </w:rPr>
              <w:t>190,856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BF3B65" w14:textId="55CC3C9B">
            <w:pPr>
              <w:jc w:val="right"/>
              <w:rPr>
                <w:szCs w:val="22"/>
              </w:rPr>
            </w:pPr>
            <w:r w:rsidRPr="4411F322">
              <w:rPr>
                <w:szCs w:val="22"/>
              </w:rPr>
              <w:t>189,839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DA6D9C" w14:textId="24BF4FBC">
            <w:pPr>
              <w:rPr>
                <w:szCs w:val="22"/>
              </w:rPr>
            </w:pPr>
            <w:r w:rsidRPr="00762A71">
              <w:rPr>
                <w:szCs w:val="22"/>
              </w:rPr>
              <w:t xml:space="preserve"> $                1,346 </w:t>
            </w:r>
          </w:p>
        </w:tc>
      </w:tr>
      <w:tr w14:paraId="0EF8AB5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A2C18C" w14:textId="5167D1AA">
            <w:pPr>
              <w:jc w:val="right"/>
              <w:rPr>
                <w:szCs w:val="22"/>
              </w:rPr>
            </w:pPr>
            <w:r w:rsidRPr="4411F322">
              <w:rPr>
                <w:szCs w:val="22"/>
              </w:rPr>
              <w:t>66781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90CE78" w14:textId="7AF4C67A">
            <w:pPr>
              <w:rPr>
                <w:szCs w:val="22"/>
              </w:rPr>
            </w:pPr>
            <w:r w:rsidRPr="4411F322">
              <w:rPr>
                <w:szCs w:val="22"/>
              </w:rPr>
              <w:t>KIRO-TV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F58066" w14:textId="2224FF6F">
            <w:pPr>
              <w:jc w:val="right"/>
              <w:rPr>
                <w:szCs w:val="22"/>
              </w:rPr>
            </w:pPr>
            <w:r w:rsidRPr="4411F322">
              <w:rPr>
                <w:szCs w:val="22"/>
              </w:rPr>
              <w:t>4,715,994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46FF39" w14:textId="01F941FC">
            <w:pPr>
              <w:jc w:val="right"/>
              <w:rPr>
                <w:szCs w:val="22"/>
              </w:rPr>
            </w:pPr>
            <w:r w:rsidRPr="4411F322">
              <w:rPr>
                <w:szCs w:val="22"/>
              </w:rPr>
              <w:t>4,685,383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E04DDB" w14:textId="5A629984">
            <w:pPr>
              <w:rPr>
                <w:szCs w:val="22"/>
              </w:rPr>
            </w:pPr>
            <w:r w:rsidRPr="00762A71">
              <w:rPr>
                <w:szCs w:val="22"/>
              </w:rPr>
              <w:t xml:space="preserve"> $              33,219 </w:t>
            </w:r>
          </w:p>
        </w:tc>
      </w:tr>
      <w:tr w14:paraId="70DC6C9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1D32F7" w14:textId="53B7C8D4">
            <w:pPr>
              <w:jc w:val="right"/>
              <w:rPr>
                <w:szCs w:val="22"/>
              </w:rPr>
            </w:pPr>
            <w:r w:rsidRPr="4411F322">
              <w:rPr>
                <w:szCs w:val="22"/>
              </w:rPr>
              <w:t>62430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55A579" w14:textId="3CE13BDA">
            <w:pPr>
              <w:rPr>
                <w:szCs w:val="22"/>
              </w:rPr>
            </w:pPr>
            <w:r w:rsidRPr="4411F322">
              <w:rPr>
                <w:szCs w:val="22"/>
              </w:rPr>
              <w:t>KISU-TV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E3DC35" w14:textId="28A9CB99">
            <w:pPr>
              <w:jc w:val="right"/>
              <w:rPr>
                <w:szCs w:val="22"/>
              </w:rPr>
            </w:pPr>
            <w:r w:rsidRPr="4411F322">
              <w:rPr>
                <w:szCs w:val="22"/>
              </w:rPr>
              <w:t>358,145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3B5B09" w14:textId="6A115A84">
            <w:pPr>
              <w:jc w:val="right"/>
              <w:rPr>
                <w:szCs w:val="22"/>
              </w:rPr>
            </w:pPr>
            <w:r w:rsidRPr="4411F322">
              <w:rPr>
                <w:szCs w:val="22"/>
              </w:rPr>
              <w:t>353,319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684FA2" w14:textId="13A83BF7">
            <w:pPr>
              <w:rPr>
                <w:szCs w:val="22"/>
              </w:rPr>
            </w:pPr>
            <w:r w:rsidRPr="00762A71">
              <w:rPr>
                <w:szCs w:val="22"/>
              </w:rPr>
              <w:t xml:space="preserve"> $                2,505 </w:t>
            </w:r>
          </w:p>
        </w:tc>
      </w:tr>
      <w:tr w14:paraId="109BE46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CD3CDF" w14:textId="0B957CE1">
            <w:pPr>
              <w:jc w:val="right"/>
              <w:rPr>
                <w:szCs w:val="22"/>
              </w:rPr>
            </w:pPr>
            <w:r w:rsidRPr="4411F322">
              <w:rPr>
                <w:szCs w:val="22"/>
              </w:rPr>
              <w:t>12896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DE116B" w14:textId="775B0505">
            <w:pPr>
              <w:rPr>
                <w:szCs w:val="22"/>
              </w:rPr>
            </w:pPr>
            <w:r w:rsidRPr="4411F322">
              <w:rPr>
                <w:szCs w:val="22"/>
              </w:rPr>
              <w:t>KITU-TV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00439E" w14:textId="75B30494">
            <w:pPr>
              <w:jc w:val="right"/>
              <w:rPr>
                <w:szCs w:val="22"/>
              </w:rPr>
            </w:pPr>
            <w:r w:rsidRPr="4411F322">
              <w:rPr>
                <w:szCs w:val="22"/>
              </w:rPr>
              <w:t>749,934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4FF88F" w14:textId="260A0288">
            <w:pPr>
              <w:jc w:val="right"/>
              <w:rPr>
                <w:szCs w:val="22"/>
              </w:rPr>
            </w:pPr>
            <w:r w:rsidRPr="4411F322">
              <w:rPr>
                <w:szCs w:val="22"/>
              </w:rPr>
              <w:t>749,934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AE93F9" w14:textId="06CAFBB8">
            <w:pPr>
              <w:rPr>
                <w:szCs w:val="22"/>
              </w:rPr>
            </w:pPr>
            <w:r w:rsidRPr="00762A71">
              <w:rPr>
                <w:szCs w:val="22"/>
              </w:rPr>
              <w:t xml:space="preserve"> $                5,317 </w:t>
            </w:r>
          </w:p>
        </w:tc>
      </w:tr>
      <w:tr w14:paraId="64F3BAB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AECC59" w14:textId="3533431C">
            <w:pPr>
              <w:jc w:val="right"/>
              <w:rPr>
                <w:szCs w:val="22"/>
              </w:rPr>
            </w:pPr>
            <w:r w:rsidRPr="4411F322">
              <w:rPr>
                <w:szCs w:val="22"/>
              </w:rPr>
              <w:t>64548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09A65A" w14:textId="60469E32">
            <w:pPr>
              <w:rPr>
                <w:szCs w:val="22"/>
              </w:rPr>
            </w:pPr>
            <w:r w:rsidRPr="4411F322">
              <w:rPr>
                <w:szCs w:val="22"/>
              </w:rPr>
              <w:t>KITV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ACE11C" w14:textId="38AB79ED">
            <w:pPr>
              <w:jc w:val="right"/>
              <w:rPr>
                <w:szCs w:val="22"/>
              </w:rPr>
            </w:pPr>
            <w:r w:rsidRPr="4411F322">
              <w:rPr>
                <w:szCs w:val="22"/>
              </w:rPr>
              <w:t>1,016,508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7C9495" w14:textId="265A2D5B">
            <w:pPr>
              <w:jc w:val="right"/>
              <w:rPr>
                <w:szCs w:val="22"/>
              </w:rPr>
            </w:pPr>
            <w:r w:rsidRPr="4411F322">
              <w:rPr>
                <w:szCs w:val="22"/>
              </w:rPr>
              <w:t>890,101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BCC2FC" w14:textId="3427838F">
            <w:pPr>
              <w:rPr>
                <w:szCs w:val="22"/>
              </w:rPr>
            </w:pPr>
            <w:r w:rsidRPr="00762A71">
              <w:rPr>
                <w:szCs w:val="22"/>
              </w:rPr>
              <w:t xml:space="preserve"> $                6,311 </w:t>
            </w:r>
          </w:p>
        </w:tc>
      </w:tr>
      <w:tr w14:paraId="1D60379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CA7E5A" w14:textId="5C216A94">
            <w:pPr>
              <w:jc w:val="right"/>
              <w:rPr>
                <w:szCs w:val="22"/>
              </w:rPr>
            </w:pPr>
            <w:r w:rsidRPr="4411F322">
              <w:rPr>
                <w:szCs w:val="22"/>
              </w:rPr>
              <w:t>59255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80FD87" w14:textId="63227832">
            <w:pPr>
              <w:rPr>
                <w:szCs w:val="22"/>
              </w:rPr>
            </w:pPr>
            <w:r w:rsidRPr="4411F322">
              <w:rPr>
                <w:szCs w:val="22"/>
              </w:rPr>
              <w:t>KIVI-TV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133FB7" w14:textId="10AF88D4">
            <w:pPr>
              <w:jc w:val="right"/>
              <w:rPr>
                <w:szCs w:val="22"/>
              </w:rPr>
            </w:pPr>
            <w:r w:rsidRPr="4411F322">
              <w:rPr>
                <w:szCs w:val="22"/>
              </w:rPr>
              <w:t>864,257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501EB6" w14:textId="78F70463">
            <w:pPr>
              <w:jc w:val="right"/>
              <w:rPr>
                <w:szCs w:val="22"/>
              </w:rPr>
            </w:pPr>
            <w:r w:rsidRPr="4411F322">
              <w:rPr>
                <w:szCs w:val="22"/>
              </w:rPr>
              <w:t>856,996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DF356C" w14:textId="6AEEC3E3">
            <w:pPr>
              <w:rPr>
                <w:szCs w:val="22"/>
              </w:rPr>
            </w:pPr>
            <w:r w:rsidRPr="00762A71">
              <w:rPr>
                <w:szCs w:val="22"/>
              </w:rPr>
              <w:t xml:space="preserve"> $                6,076 </w:t>
            </w:r>
          </w:p>
        </w:tc>
      </w:tr>
      <w:tr w14:paraId="601AC3A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997E5A" w14:textId="3D6A1533">
            <w:pPr>
              <w:jc w:val="right"/>
              <w:rPr>
                <w:szCs w:val="22"/>
              </w:rPr>
            </w:pPr>
            <w:r w:rsidRPr="4411F322">
              <w:rPr>
                <w:szCs w:val="22"/>
              </w:rPr>
              <w:t>47285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DFC96D" w14:textId="0157127E">
            <w:pPr>
              <w:rPr>
                <w:szCs w:val="22"/>
              </w:rPr>
            </w:pPr>
            <w:r w:rsidRPr="4411F322">
              <w:rPr>
                <w:szCs w:val="22"/>
              </w:rPr>
              <w:t>KIXE-TV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FAA88F" w14:textId="2FF2A199">
            <w:pPr>
              <w:jc w:val="right"/>
              <w:rPr>
                <w:szCs w:val="22"/>
              </w:rPr>
            </w:pPr>
            <w:r w:rsidRPr="4411F322">
              <w:rPr>
                <w:szCs w:val="22"/>
              </w:rPr>
              <w:t>484,629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F0A8B2" w14:textId="1630CE0B">
            <w:pPr>
              <w:jc w:val="right"/>
              <w:rPr>
                <w:szCs w:val="22"/>
              </w:rPr>
            </w:pPr>
            <w:r w:rsidRPr="4411F322">
              <w:rPr>
                <w:szCs w:val="22"/>
              </w:rPr>
              <w:t>444,405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D0F650" w14:textId="64DDCB7B">
            <w:pPr>
              <w:rPr>
                <w:szCs w:val="22"/>
              </w:rPr>
            </w:pPr>
            <w:r w:rsidRPr="00762A71">
              <w:rPr>
                <w:szCs w:val="22"/>
              </w:rPr>
              <w:t xml:space="preserve"> $                3,151 </w:t>
            </w:r>
          </w:p>
        </w:tc>
      </w:tr>
      <w:tr w14:paraId="7F1C928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6B79BF" w14:textId="2D7D225D">
            <w:pPr>
              <w:jc w:val="right"/>
              <w:rPr>
                <w:szCs w:val="22"/>
              </w:rPr>
            </w:pPr>
            <w:r w:rsidRPr="4411F322">
              <w:rPr>
                <w:szCs w:val="22"/>
              </w:rPr>
              <w:t>13792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25947A" w14:textId="14063296">
            <w:pPr>
              <w:rPr>
                <w:szCs w:val="22"/>
              </w:rPr>
            </w:pPr>
            <w:r w:rsidRPr="4411F322">
              <w:rPr>
                <w:szCs w:val="22"/>
              </w:rPr>
              <w:t>KJJC-TV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DDAAE1" w14:textId="07CD8395">
            <w:pPr>
              <w:jc w:val="right"/>
              <w:rPr>
                <w:szCs w:val="22"/>
              </w:rPr>
            </w:pPr>
            <w:r w:rsidRPr="4411F322">
              <w:rPr>
                <w:szCs w:val="22"/>
              </w:rPr>
              <w:t>85,813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190462" w14:textId="38DFD13E">
            <w:pPr>
              <w:jc w:val="right"/>
              <w:rPr>
                <w:szCs w:val="22"/>
              </w:rPr>
            </w:pPr>
            <w:r w:rsidRPr="4411F322">
              <w:rPr>
                <w:szCs w:val="22"/>
              </w:rPr>
              <w:t>84,995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518BDC" w14:textId="2BD41CCE">
            <w:pPr>
              <w:rPr>
                <w:szCs w:val="22"/>
              </w:rPr>
            </w:pPr>
            <w:r w:rsidRPr="00762A71">
              <w:rPr>
                <w:szCs w:val="22"/>
              </w:rPr>
              <w:t xml:space="preserve"> $                  603 </w:t>
            </w:r>
          </w:p>
        </w:tc>
      </w:tr>
      <w:tr w14:paraId="438CF8B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724B09" w14:textId="6C1195E1">
            <w:pPr>
              <w:jc w:val="right"/>
              <w:rPr>
                <w:szCs w:val="22"/>
              </w:rPr>
            </w:pPr>
            <w:r w:rsidRPr="4411F322">
              <w:rPr>
                <w:szCs w:val="22"/>
              </w:rPr>
              <w:t>14000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2D9343" w14:textId="6B4812AB">
            <w:pPr>
              <w:rPr>
                <w:szCs w:val="22"/>
              </w:rPr>
            </w:pPr>
            <w:r w:rsidRPr="4411F322">
              <w:rPr>
                <w:szCs w:val="22"/>
              </w:rPr>
              <w:t>KJLA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DAB2B9" w14:textId="045EC8DF">
            <w:pPr>
              <w:jc w:val="right"/>
              <w:rPr>
                <w:szCs w:val="22"/>
              </w:rPr>
            </w:pPr>
            <w:r w:rsidRPr="4411F322">
              <w:rPr>
                <w:szCs w:val="22"/>
              </w:rPr>
              <w:t>18,944,109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F5CDBD" w14:textId="21F2BD9F">
            <w:pPr>
              <w:jc w:val="right"/>
              <w:rPr>
                <w:szCs w:val="22"/>
              </w:rPr>
            </w:pPr>
            <w:r w:rsidRPr="4411F322">
              <w:rPr>
                <w:szCs w:val="22"/>
              </w:rPr>
              <w:t>17,650,447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4BEBCB" w14:textId="0361CCA1">
            <w:pPr>
              <w:rPr>
                <w:szCs w:val="22"/>
              </w:rPr>
            </w:pPr>
            <w:r w:rsidRPr="00762A71">
              <w:rPr>
                <w:szCs w:val="22"/>
              </w:rPr>
              <w:t xml:space="preserve"> $            125,142 </w:t>
            </w:r>
          </w:p>
        </w:tc>
      </w:tr>
      <w:tr w14:paraId="50AED2D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A7EF61" w14:textId="15344D50">
            <w:pPr>
              <w:jc w:val="right"/>
              <w:rPr>
                <w:szCs w:val="22"/>
              </w:rPr>
            </w:pPr>
            <w:r w:rsidRPr="4411F322">
              <w:rPr>
                <w:szCs w:val="22"/>
              </w:rPr>
              <w:t>20015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09F0E8" w14:textId="7E3AB0F0">
            <w:pPr>
              <w:rPr>
                <w:szCs w:val="22"/>
              </w:rPr>
            </w:pPr>
            <w:r w:rsidRPr="4411F322">
              <w:rPr>
                <w:szCs w:val="22"/>
              </w:rPr>
              <w:t>KJNP-TV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E3C1A8" w14:textId="1D19704B">
            <w:pPr>
              <w:jc w:val="right"/>
              <w:rPr>
                <w:szCs w:val="22"/>
              </w:rPr>
            </w:pPr>
            <w:r w:rsidRPr="4411F322">
              <w:rPr>
                <w:szCs w:val="22"/>
              </w:rPr>
              <w:t>96,266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20B3F1" w14:textId="4B53F79A">
            <w:pPr>
              <w:jc w:val="right"/>
              <w:rPr>
                <w:szCs w:val="22"/>
              </w:rPr>
            </w:pPr>
            <w:r w:rsidRPr="4411F322">
              <w:rPr>
                <w:szCs w:val="22"/>
              </w:rPr>
              <w:t>96,001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4F013C" w14:textId="59F3DC08">
            <w:pPr>
              <w:rPr>
                <w:szCs w:val="22"/>
              </w:rPr>
            </w:pPr>
            <w:r w:rsidRPr="00762A71">
              <w:rPr>
                <w:szCs w:val="22"/>
              </w:rPr>
              <w:t xml:space="preserve"> $                  681 </w:t>
            </w:r>
          </w:p>
        </w:tc>
      </w:tr>
      <w:tr w14:paraId="7B930EE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15C30E" w14:textId="78BDBBB9">
            <w:pPr>
              <w:jc w:val="right"/>
              <w:rPr>
                <w:szCs w:val="22"/>
              </w:rPr>
            </w:pPr>
            <w:r w:rsidRPr="4411F322">
              <w:rPr>
                <w:szCs w:val="22"/>
              </w:rPr>
              <w:t>53315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DB278B" w14:textId="6A6471FB">
            <w:pPr>
              <w:rPr>
                <w:szCs w:val="22"/>
              </w:rPr>
            </w:pPr>
            <w:r w:rsidRPr="4411F322">
              <w:rPr>
                <w:szCs w:val="22"/>
              </w:rPr>
              <w:t>KJRE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8D5FBB" w14:textId="600BDC73">
            <w:pPr>
              <w:jc w:val="right"/>
              <w:rPr>
                <w:szCs w:val="22"/>
              </w:rPr>
            </w:pPr>
            <w:r w:rsidRPr="4411F322">
              <w:rPr>
                <w:szCs w:val="22"/>
              </w:rPr>
              <w:t>15,414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A2A706" w14:textId="72904FFB">
            <w:pPr>
              <w:jc w:val="right"/>
              <w:rPr>
                <w:szCs w:val="22"/>
              </w:rPr>
            </w:pPr>
            <w:r w:rsidRPr="4411F322">
              <w:rPr>
                <w:szCs w:val="22"/>
              </w:rPr>
              <w:t>15,394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AE00D0" w14:textId="7B4D0ACD">
            <w:pPr>
              <w:rPr>
                <w:szCs w:val="22"/>
              </w:rPr>
            </w:pPr>
            <w:r w:rsidRPr="00762A71">
              <w:rPr>
                <w:szCs w:val="22"/>
              </w:rPr>
              <w:t xml:space="preserve"> $                  109 </w:t>
            </w:r>
          </w:p>
        </w:tc>
      </w:tr>
      <w:tr w14:paraId="2419C71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9870F5" w14:textId="07A4A655">
            <w:pPr>
              <w:jc w:val="right"/>
              <w:rPr>
                <w:szCs w:val="22"/>
              </w:rPr>
            </w:pPr>
            <w:r w:rsidRPr="4411F322">
              <w:rPr>
                <w:szCs w:val="22"/>
              </w:rPr>
              <w:t>59439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C13673" w14:textId="27447785">
            <w:pPr>
              <w:rPr>
                <w:szCs w:val="22"/>
              </w:rPr>
            </w:pPr>
            <w:r w:rsidRPr="4411F322">
              <w:rPr>
                <w:szCs w:val="22"/>
              </w:rPr>
              <w:t>KJRH-TV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437579" w14:textId="366DEC31">
            <w:pPr>
              <w:jc w:val="right"/>
              <w:rPr>
                <w:szCs w:val="22"/>
              </w:rPr>
            </w:pPr>
            <w:r w:rsidRPr="4411F322">
              <w:rPr>
                <w:szCs w:val="22"/>
              </w:rPr>
              <w:t>1,475,194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516BC8" w14:textId="36272CE7">
            <w:pPr>
              <w:jc w:val="right"/>
              <w:rPr>
                <w:szCs w:val="22"/>
              </w:rPr>
            </w:pPr>
            <w:r w:rsidRPr="4411F322">
              <w:rPr>
                <w:szCs w:val="22"/>
              </w:rPr>
              <w:t>1,458,401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774113" w14:textId="55A449E4">
            <w:pPr>
              <w:rPr>
                <w:szCs w:val="22"/>
              </w:rPr>
            </w:pPr>
            <w:r w:rsidRPr="00762A71">
              <w:rPr>
                <w:szCs w:val="22"/>
              </w:rPr>
              <w:t xml:space="preserve"> $              10,340 </w:t>
            </w:r>
          </w:p>
        </w:tc>
      </w:tr>
      <w:tr w14:paraId="0A5E054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EF0F90" w14:textId="4FBDEDD2">
            <w:pPr>
              <w:jc w:val="right"/>
              <w:rPr>
                <w:szCs w:val="22"/>
              </w:rPr>
            </w:pPr>
            <w:r w:rsidRPr="4411F322">
              <w:rPr>
                <w:szCs w:val="22"/>
              </w:rPr>
              <w:t>55364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8BA4AA" w14:textId="065F5147">
            <w:pPr>
              <w:rPr>
                <w:szCs w:val="22"/>
              </w:rPr>
            </w:pPr>
            <w:r w:rsidRPr="4411F322">
              <w:rPr>
                <w:szCs w:val="22"/>
              </w:rPr>
              <w:t>KJRR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533B3D" w14:textId="464520B1">
            <w:pPr>
              <w:jc w:val="right"/>
              <w:rPr>
                <w:szCs w:val="22"/>
              </w:rPr>
            </w:pPr>
            <w:r w:rsidRPr="4411F322">
              <w:rPr>
                <w:szCs w:val="22"/>
              </w:rPr>
              <w:t>45,707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5BAEAC" w14:textId="1EA1F0E0">
            <w:pPr>
              <w:jc w:val="right"/>
              <w:rPr>
                <w:szCs w:val="22"/>
              </w:rPr>
            </w:pPr>
            <w:r w:rsidRPr="4411F322">
              <w:rPr>
                <w:szCs w:val="22"/>
              </w:rPr>
              <w:t>44,148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9C6286" w14:textId="1AB38D91">
            <w:pPr>
              <w:rPr>
                <w:szCs w:val="22"/>
              </w:rPr>
            </w:pPr>
            <w:r w:rsidRPr="00762A71">
              <w:rPr>
                <w:szCs w:val="22"/>
              </w:rPr>
              <w:t xml:space="preserve"> $                  313 </w:t>
            </w:r>
          </w:p>
        </w:tc>
      </w:tr>
      <w:tr w14:paraId="1FA77C7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51166B" w14:textId="7E0532ED">
            <w:pPr>
              <w:jc w:val="right"/>
              <w:rPr>
                <w:szCs w:val="22"/>
              </w:rPr>
            </w:pPr>
            <w:r w:rsidRPr="4411F322">
              <w:rPr>
                <w:szCs w:val="22"/>
              </w:rPr>
              <w:t>7675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B3D652" w14:textId="3894C7AF">
            <w:pPr>
              <w:rPr>
                <w:szCs w:val="22"/>
              </w:rPr>
            </w:pPr>
            <w:r w:rsidRPr="4411F322">
              <w:rPr>
                <w:szCs w:val="22"/>
              </w:rPr>
              <w:t>KJTL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B063C3" w14:textId="5876B136">
            <w:pPr>
              <w:jc w:val="right"/>
              <w:rPr>
                <w:szCs w:val="22"/>
              </w:rPr>
            </w:pPr>
            <w:r w:rsidRPr="4411F322">
              <w:rPr>
                <w:szCs w:val="22"/>
              </w:rPr>
              <w:t>365,659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BFBB40" w14:textId="74522B65">
            <w:pPr>
              <w:jc w:val="right"/>
              <w:rPr>
                <w:szCs w:val="22"/>
              </w:rPr>
            </w:pPr>
            <w:r w:rsidRPr="4411F322">
              <w:rPr>
                <w:szCs w:val="22"/>
              </w:rPr>
              <w:t>365,242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594260" w14:textId="754AB011">
            <w:pPr>
              <w:rPr>
                <w:szCs w:val="22"/>
              </w:rPr>
            </w:pPr>
            <w:r w:rsidRPr="00762A71">
              <w:rPr>
                <w:szCs w:val="22"/>
              </w:rPr>
              <w:t xml:space="preserve"> $                2,590 </w:t>
            </w:r>
          </w:p>
        </w:tc>
      </w:tr>
      <w:tr w14:paraId="7F670CA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CD047D" w14:textId="1ED28377">
            <w:pPr>
              <w:jc w:val="right"/>
              <w:rPr>
                <w:szCs w:val="22"/>
              </w:rPr>
            </w:pPr>
            <w:r w:rsidRPr="4411F322">
              <w:rPr>
                <w:szCs w:val="22"/>
              </w:rPr>
              <w:t>55031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208107" w14:textId="4CFEAF63">
            <w:pPr>
              <w:rPr>
                <w:szCs w:val="22"/>
              </w:rPr>
            </w:pPr>
            <w:r w:rsidRPr="4411F322">
              <w:rPr>
                <w:szCs w:val="22"/>
              </w:rPr>
              <w:t>KJTV-TV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D27F86" w14:textId="095CAADB">
            <w:pPr>
              <w:jc w:val="right"/>
              <w:rPr>
                <w:szCs w:val="22"/>
              </w:rPr>
            </w:pPr>
            <w:r w:rsidRPr="4411F322">
              <w:rPr>
                <w:szCs w:val="22"/>
              </w:rPr>
              <w:t>433,372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4533C3" w14:textId="3AE0280C">
            <w:pPr>
              <w:jc w:val="right"/>
              <w:rPr>
                <w:szCs w:val="22"/>
              </w:rPr>
            </w:pPr>
            <w:r w:rsidRPr="4411F322">
              <w:rPr>
                <w:szCs w:val="22"/>
              </w:rPr>
              <w:t>432,694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47DEB0" w14:textId="4D516573">
            <w:pPr>
              <w:rPr>
                <w:szCs w:val="22"/>
              </w:rPr>
            </w:pPr>
            <w:r w:rsidRPr="00762A71">
              <w:rPr>
                <w:szCs w:val="22"/>
              </w:rPr>
              <w:t xml:space="preserve"> $                3,068 </w:t>
            </w:r>
          </w:p>
        </w:tc>
      </w:tr>
      <w:tr w14:paraId="41EF363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B048F6" w14:textId="2243D353">
            <w:pPr>
              <w:jc w:val="right"/>
              <w:rPr>
                <w:szCs w:val="22"/>
              </w:rPr>
            </w:pPr>
            <w:r w:rsidRPr="4411F322">
              <w:rPr>
                <w:szCs w:val="22"/>
              </w:rPr>
              <w:t>13814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0ACDC5" w14:textId="080BD1D4">
            <w:pPr>
              <w:rPr>
                <w:szCs w:val="22"/>
              </w:rPr>
            </w:pPr>
            <w:r w:rsidRPr="4411F322">
              <w:rPr>
                <w:szCs w:val="22"/>
              </w:rPr>
              <w:t>KJUD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17C935" w14:textId="29D95CD9">
            <w:pPr>
              <w:jc w:val="right"/>
              <w:rPr>
                <w:szCs w:val="22"/>
              </w:rPr>
            </w:pPr>
            <w:r w:rsidRPr="4411F322">
              <w:rPr>
                <w:szCs w:val="22"/>
              </w:rPr>
              <w:t>32,087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AA2866" w14:textId="4DB59348">
            <w:pPr>
              <w:jc w:val="right"/>
              <w:rPr>
                <w:szCs w:val="22"/>
              </w:rPr>
            </w:pPr>
            <w:r w:rsidRPr="4411F322">
              <w:rPr>
                <w:szCs w:val="22"/>
              </w:rPr>
              <w:t>31,083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DF13A1" w14:textId="46ADCE8F">
            <w:pPr>
              <w:rPr>
                <w:szCs w:val="22"/>
              </w:rPr>
            </w:pPr>
            <w:r w:rsidRPr="00762A71">
              <w:rPr>
                <w:szCs w:val="22"/>
              </w:rPr>
              <w:t xml:space="preserve"> $                  220 </w:t>
            </w:r>
          </w:p>
        </w:tc>
      </w:tr>
      <w:tr w14:paraId="0E85A45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EAE9FF" w14:textId="1CA87685">
            <w:pPr>
              <w:jc w:val="right"/>
              <w:rPr>
                <w:szCs w:val="22"/>
              </w:rPr>
            </w:pPr>
            <w:r w:rsidRPr="4411F322">
              <w:rPr>
                <w:szCs w:val="22"/>
              </w:rPr>
              <w:t>36607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7E27E3" w14:textId="7965BCB9">
            <w:pPr>
              <w:rPr>
                <w:szCs w:val="22"/>
              </w:rPr>
            </w:pPr>
            <w:r w:rsidRPr="4411F322">
              <w:rPr>
                <w:szCs w:val="22"/>
              </w:rPr>
              <w:t>KJZZ-TV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B4EB6C" w14:textId="30A0C64D">
            <w:pPr>
              <w:jc w:val="right"/>
              <w:rPr>
                <w:szCs w:val="22"/>
              </w:rPr>
            </w:pPr>
            <w:r w:rsidRPr="4411F322">
              <w:rPr>
                <w:szCs w:val="22"/>
              </w:rPr>
              <w:t>2,837,622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B3D8F1" w14:textId="56CED501">
            <w:pPr>
              <w:jc w:val="right"/>
              <w:rPr>
                <w:szCs w:val="22"/>
              </w:rPr>
            </w:pPr>
            <w:r w:rsidRPr="4411F322">
              <w:rPr>
                <w:szCs w:val="22"/>
              </w:rPr>
              <w:t>2,620,561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641C05" w14:textId="0EF1FD58">
            <w:pPr>
              <w:rPr>
                <w:szCs w:val="22"/>
              </w:rPr>
            </w:pPr>
            <w:r w:rsidRPr="00762A71">
              <w:rPr>
                <w:szCs w:val="22"/>
              </w:rPr>
              <w:t xml:space="preserve"> $              18,580 </w:t>
            </w:r>
          </w:p>
        </w:tc>
      </w:tr>
      <w:tr w14:paraId="0887BF4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EEF923" w14:textId="1D8D5F5D">
            <w:pPr>
              <w:jc w:val="right"/>
              <w:rPr>
                <w:szCs w:val="22"/>
              </w:rPr>
            </w:pPr>
            <w:r w:rsidRPr="4411F322">
              <w:rPr>
                <w:szCs w:val="22"/>
              </w:rPr>
              <w:t>776244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AC3AE8" w14:textId="326D1185">
            <w:pPr>
              <w:rPr>
                <w:szCs w:val="22"/>
              </w:rPr>
            </w:pPr>
            <w:r w:rsidRPr="4411F322">
              <w:rPr>
                <w:szCs w:val="22"/>
              </w:rPr>
              <w:t>KKAB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BF1517" w14:textId="7E3DE2DE">
            <w:pPr>
              <w:jc w:val="right"/>
              <w:rPr>
                <w:szCs w:val="22"/>
              </w:rPr>
            </w:pPr>
            <w:r w:rsidRPr="4411F322">
              <w:rPr>
                <w:szCs w:val="22"/>
              </w:rPr>
              <w:t>935,198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1470D8" w14:textId="10DB33E1">
            <w:pPr>
              <w:jc w:val="right"/>
              <w:rPr>
                <w:szCs w:val="22"/>
              </w:rPr>
            </w:pPr>
            <w:r w:rsidRPr="4411F322">
              <w:rPr>
                <w:szCs w:val="22"/>
              </w:rPr>
              <w:t>933,568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6A4F21" w14:textId="7490C22D">
            <w:pPr>
              <w:rPr>
                <w:szCs w:val="22"/>
              </w:rPr>
            </w:pPr>
            <w:r w:rsidRPr="00762A71">
              <w:rPr>
                <w:szCs w:val="22"/>
              </w:rPr>
              <w:t xml:space="preserve"> $                6,619 </w:t>
            </w:r>
          </w:p>
        </w:tc>
      </w:tr>
      <w:tr w14:paraId="32C4A87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7B0F37" w14:textId="47220BA6">
            <w:pPr>
              <w:jc w:val="right"/>
              <w:rPr>
                <w:szCs w:val="22"/>
              </w:rPr>
            </w:pPr>
            <w:r w:rsidRPr="4411F322">
              <w:rPr>
                <w:szCs w:val="22"/>
              </w:rPr>
              <w:t>776230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FABB79" w14:textId="76D6C319">
            <w:pPr>
              <w:rPr>
                <w:szCs w:val="22"/>
              </w:rPr>
            </w:pPr>
            <w:r w:rsidRPr="4411F322">
              <w:rPr>
                <w:szCs w:val="22"/>
              </w:rPr>
              <w:t>KKAC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006CD2" w14:textId="3FCE91C5">
            <w:pPr>
              <w:jc w:val="right"/>
              <w:rPr>
                <w:szCs w:val="22"/>
              </w:rPr>
            </w:pPr>
            <w:r w:rsidRPr="4411F322">
              <w:rPr>
                <w:szCs w:val="22"/>
              </w:rPr>
              <w:t>128,739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AD21F5" w14:textId="291CCE48">
            <w:pPr>
              <w:jc w:val="right"/>
              <w:rPr>
                <w:szCs w:val="22"/>
              </w:rPr>
            </w:pPr>
            <w:r w:rsidRPr="4411F322">
              <w:rPr>
                <w:szCs w:val="22"/>
              </w:rPr>
              <w:t>128,719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070012" w14:textId="707634CD">
            <w:pPr>
              <w:rPr>
                <w:szCs w:val="22"/>
              </w:rPr>
            </w:pPr>
            <w:r w:rsidRPr="00762A71">
              <w:rPr>
                <w:szCs w:val="22"/>
              </w:rPr>
              <w:t xml:space="preserve"> $                  913 </w:t>
            </w:r>
          </w:p>
        </w:tc>
      </w:tr>
      <w:tr w14:paraId="3C0BF81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E58527" w14:textId="0D0C58CC">
            <w:pPr>
              <w:jc w:val="right"/>
              <w:rPr>
                <w:szCs w:val="22"/>
              </w:rPr>
            </w:pPr>
            <w:r w:rsidRPr="4411F322">
              <w:rPr>
                <w:szCs w:val="22"/>
              </w:rPr>
              <w:t>776239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42DFC2" w14:textId="38E42110">
            <w:pPr>
              <w:rPr>
                <w:szCs w:val="22"/>
              </w:rPr>
            </w:pPr>
            <w:r w:rsidRPr="4411F322">
              <w:rPr>
                <w:szCs w:val="22"/>
              </w:rPr>
              <w:t>KKAD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A348BB" w14:textId="66257BEE">
            <w:pPr>
              <w:jc w:val="right"/>
              <w:rPr>
                <w:szCs w:val="22"/>
              </w:rPr>
            </w:pPr>
            <w:r w:rsidRPr="4411F322">
              <w:rPr>
                <w:szCs w:val="22"/>
              </w:rPr>
              <w:t>55,004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3EE613" w14:textId="2DEFB107">
            <w:pPr>
              <w:jc w:val="right"/>
              <w:rPr>
                <w:szCs w:val="22"/>
              </w:rPr>
            </w:pPr>
            <w:r w:rsidRPr="4411F322">
              <w:rPr>
                <w:szCs w:val="22"/>
              </w:rPr>
              <w:t>54,083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8DB1F6" w14:textId="01D49171">
            <w:pPr>
              <w:rPr>
                <w:szCs w:val="22"/>
              </w:rPr>
            </w:pPr>
            <w:r w:rsidRPr="00762A71">
              <w:rPr>
                <w:szCs w:val="22"/>
              </w:rPr>
              <w:t xml:space="preserve"> $                  383 </w:t>
            </w:r>
          </w:p>
        </w:tc>
      </w:tr>
      <w:tr w14:paraId="297C39C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C9E0DA" w14:textId="65CFC173">
            <w:pPr>
              <w:jc w:val="right"/>
              <w:rPr>
                <w:szCs w:val="22"/>
              </w:rPr>
            </w:pPr>
            <w:r w:rsidRPr="4411F322">
              <w:rPr>
                <w:szCs w:val="22"/>
              </w:rPr>
              <w:t>83180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A4FB5A" w14:textId="48C77113">
            <w:pPr>
              <w:rPr>
                <w:szCs w:val="22"/>
              </w:rPr>
            </w:pPr>
            <w:r w:rsidRPr="4411F322">
              <w:rPr>
                <w:szCs w:val="22"/>
              </w:rPr>
              <w:t>KKAI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571992" w14:textId="1B68145B">
            <w:pPr>
              <w:jc w:val="right"/>
              <w:rPr>
                <w:szCs w:val="22"/>
              </w:rPr>
            </w:pPr>
            <w:r w:rsidRPr="4411F322">
              <w:rPr>
                <w:szCs w:val="22"/>
              </w:rPr>
              <w:t>1,016,756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2EB2AA" w14:textId="56B74D5B">
            <w:pPr>
              <w:jc w:val="right"/>
              <w:rPr>
                <w:szCs w:val="22"/>
              </w:rPr>
            </w:pPr>
            <w:r w:rsidRPr="4411F322">
              <w:rPr>
                <w:szCs w:val="22"/>
              </w:rPr>
              <w:t>995,859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20501F" w14:textId="52DC3DFE">
            <w:pPr>
              <w:rPr>
                <w:szCs w:val="22"/>
              </w:rPr>
            </w:pPr>
            <w:r w:rsidRPr="00762A71">
              <w:rPr>
                <w:szCs w:val="22"/>
              </w:rPr>
              <w:t xml:space="preserve"> $                7,061 </w:t>
            </w:r>
          </w:p>
        </w:tc>
      </w:tr>
      <w:tr w14:paraId="686C851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2AE052" w14:textId="5D8ACB53">
            <w:pPr>
              <w:jc w:val="right"/>
              <w:rPr>
                <w:szCs w:val="22"/>
              </w:rPr>
            </w:pPr>
            <w:r w:rsidRPr="4411F322">
              <w:rPr>
                <w:szCs w:val="22"/>
              </w:rPr>
              <w:t>58267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A628A1" w14:textId="4607D252">
            <w:pPr>
              <w:rPr>
                <w:szCs w:val="22"/>
              </w:rPr>
            </w:pPr>
            <w:r w:rsidRPr="4411F322">
              <w:rPr>
                <w:szCs w:val="22"/>
              </w:rPr>
              <w:t>KKAP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6A9EA5" w14:textId="2A0D0309">
            <w:pPr>
              <w:jc w:val="right"/>
              <w:rPr>
                <w:szCs w:val="22"/>
              </w:rPr>
            </w:pPr>
            <w:r w:rsidRPr="4411F322">
              <w:rPr>
                <w:szCs w:val="22"/>
              </w:rPr>
              <w:t>1,002,980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75BA12" w14:textId="4067B880">
            <w:pPr>
              <w:jc w:val="right"/>
              <w:rPr>
                <w:szCs w:val="22"/>
              </w:rPr>
            </w:pPr>
            <w:r w:rsidRPr="4411F322">
              <w:rPr>
                <w:szCs w:val="22"/>
              </w:rPr>
              <w:t>967,770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C05EF8" w14:textId="66431DFA">
            <w:pPr>
              <w:rPr>
                <w:szCs w:val="22"/>
              </w:rPr>
            </w:pPr>
            <w:r w:rsidRPr="00762A71">
              <w:rPr>
                <w:szCs w:val="22"/>
              </w:rPr>
              <w:t xml:space="preserve"> $                6,861 </w:t>
            </w:r>
          </w:p>
        </w:tc>
      </w:tr>
      <w:tr w14:paraId="7B92218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C5DAAC" w14:textId="2D5FAF94">
            <w:pPr>
              <w:jc w:val="right"/>
              <w:rPr>
                <w:szCs w:val="22"/>
              </w:rPr>
            </w:pPr>
            <w:r w:rsidRPr="4411F322">
              <w:rPr>
                <w:szCs w:val="22"/>
              </w:rPr>
              <w:t>24766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0E8B66" w14:textId="45D02261">
            <w:pPr>
              <w:rPr>
                <w:szCs w:val="22"/>
              </w:rPr>
            </w:pPr>
            <w:r w:rsidRPr="4411F322">
              <w:rPr>
                <w:szCs w:val="22"/>
              </w:rPr>
              <w:t>KKCO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F937FA" w14:textId="68DC9BBA">
            <w:pPr>
              <w:jc w:val="right"/>
              <w:rPr>
                <w:szCs w:val="22"/>
              </w:rPr>
            </w:pPr>
            <w:r w:rsidRPr="4411F322">
              <w:rPr>
                <w:szCs w:val="22"/>
              </w:rPr>
              <w:t>252,558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18A7EC" w14:textId="1E992497">
            <w:pPr>
              <w:jc w:val="right"/>
              <w:rPr>
                <w:szCs w:val="22"/>
              </w:rPr>
            </w:pPr>
            <w:r w:rsidRPr="4411F322">
              <w:rPr>
                <w:szCs w:val="22"/>
              </w:rPr>
              <w:t>223,619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F23915" w14:textId="37E1F575">
            <w:pPr>
              <w:rPr>
                <w:szCs w:val="22"/>
              </w:rPr>
            </w:pPr>
            <w:r w:rsidRPr="00762A71">
              <w:rPr>
                <w:szCs w:val="22"/>
              </w:rPr>
              <w:t xml:space="preserve"> $                1,585 </w:t>
            </w:r>
          </w:p>
        </w:tc>
      </w:tr>
      <w:tr w14:paraId="1B38E2D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9C8604" w14:textId="19D8B9EE">
            <w:pPr>
              <w:jc w:val="right"/>
              <w:rPr>
                <w:szCs w:val="22"/>
              </w:rPr>
            </w:pPr>
            <w:r w:rsidRPr="4411F322">
              <w:rPr>
                <w:szCs w:val="22"/>
              </w:rPr>
              <w:t>776228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F70E3E" w14:textId="42081E7B">
            <w:pPr>
              <w:rPr>
                <w:szCs w:val="22"/>
              </w:rPr>
            </w:pPr>
            <w:r w:rsidRPr="4411F322">
              <w:rPr>
                <w:szCs w:val="22"/>
              </w:rPr>
              <w:t>KKEL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9EF486" w14:textId="002F6FB4">
            <w:pPr>
              <w:jc w:val="right"/>
              <w:rPr>
                <w:szCs w:val="22"/>
              </w:rPr>
            </w:pPr>
            <w:r w:rsidRPr="4411F322">
              <w:rPr>
                <w:szCs w:val="22"/>
              </w:rPr>
              <w:t>8,625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E95F6B" w14:textId="2B46D200">
            <w:pPr>
              <w:jc w:val="right"/>
              <w:rPr>
                <w:szCs w:val="22"/>
              </w:rPr>
            </w:pPr>
            <w:r w:rsidRPr="4411F322">
              <w:rPr>
                <w:szCs w:val="22"/>
              </w:rPr>
              <w:t>8,430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D12844" w14:textId="72926A15">
            <w:pPr>
              <w:rPr>
                <w:szCs w:val="22"/>
              </w:rPr>
            </w:pPr>
            <w:r w:rsidRPr="00762A71">
              <w:rPr>
                <w:szCs w:val="22"/>
              </w:rPr>
              <w:t xml:space="preserve"> $                    60 </w:t>
            </w:r>
          </w:p>
        </w:tc>
      </w:tr>
      <w:tr w14:paraId="67FFC1D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3C1472" w14:textId="5C65648C">
            <w:pPr>
              <w:jc w:val="right"/>
              <w:rPr>
                <w:szCs w:val="22"/>
              </w:rPr>
            </w:pPr>
            <w:r w:rsidRPr="4411F322">
              <w:rPr>
                <w:szCs w:val="22"/>
              </w:rPr>
              <w:t>35097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C41E91" w14:textId="09D31C0E">
            <w:pPr>
              <w:rPr>
                <w:szCs w:val="22"/>
              </w:rPr>
            </w:pPr>
            <w:r w:rsidRPr="4411F322">
              <w:rPr>
                <w:szCs w:val="22"/>
              </w:rPr>
              <w:t>KKJB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79E30A" w14:textId="1AB1363B">
            <w:pPr>
              <w:jc w:val="right"/>
              <w:rPr>
                <w:szCs w:val="22"/>
              </w:rPr>
            </w:pPr>
            <w:r w:rsidRPr="4411F322">
              <w:rPr>
                <w:szCs w:val="22"/>
              </w:rPr>
              <w:t>780,452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75F120" w14:textId="0242F14F">
            <w:pPr>
              <w:jc w:val="right"/>
              <w:rPr>
                <w:szCs w:val="22"/>
              </w:rPr>
            </w:pPr>
            <w:r w:rsidRPr="4411F322">
              <w:rPr>
                <w:szCs w:val="22"/>
              </w:rPr>
              <w:t>775,264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712277" w14:textId="75FCAD00">
            <w:pPr>
              <w:rPr>
                <w:szCs w:val="22"/>
              </w:rPr>
            </w:pPr>
            <w:r w:rsidRPr="00762A71">
              <w:rPr>
                <w:szCs w:val="22"/>
              </w:rPr>
              <w:t xml:space="preserve"> $                5,497 </w:t>
            </w:r>
          </w:p>
        </w:tc>
      </w:tr>
      <w:tr w14:paraId="5F30B81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47C1F0" w14:textId="54D63476">
            <w:pPr>
              <w:jc w:val="right"/>
              <w:rPr>
                <w:szCs w:val="22"/>
              </w:rPr>
            </w:pPr>
            <w:r w:rsidRPr="4411F322">
              <w:rPr>
                <w:szCs w:val="22"/>
              </w:rPr>
              <w:t>22644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1ADD9E" w14:textId="7633542D">
            <w:pPr>
              <w:rPr>
                <w:szCs w:val="22"/>
              </w:rPr>
            </w:pPr>
            <w:r w:rsidRPr="4411F322">
              <w:rPr>
                <w:szCs w:val="22"/>
              </w:rPr>
              <w:t>KKPX-TV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533C16" w14:textId="57903AF6">
            <w:pPr>
              <w:jc w:val="right"/>
              <w:rPr>
                <w:szCs w:val="22"/>
              </w:rPr>
            </w:pPr>
            <w:r w:rsidRPr="4411F322">
              <w:rPr>
                <w:szCs w:val="22"/>
              </w:rPr>
              <w:t>8,265,775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7204CB" w14:textId="000C45BC">
            <w:pPr>
              <w:jc w:val="right"/>
              <w:rPr>
                <w:szCs w:val="22"/>
              </w:rPr>
            </w:pPr>
            <w:r w:rsidRPr="4411F322">
              <w:rPr>
                <w:szCs w:val="22"/>
              </w:rPr>
              <w:t>7,324,470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017EB8" w14:textId="7985BF20">
            <w:pPr>
              <w:rPr>
                <w:szCs w:val="22"/>
              </w:rPr>
            </w:pPr>
            <w:r w:rsidRPr="00762A71">
              <w:rPr>
                <w:szCs w:val="22"/>
              </w:rPr>
              <w:t xml:space="preserve"> $              51,930 </w:t>
            </w:r>
          </w:p>
        </w:tc>
      </w:tr>
      <w:tr w14:paraId="37880E7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E8172D" w14:textId="13E06B06">
            <w:pPr>
              <w:jc w:val="right"/>
              <w:rPr>
                <w:szCs w:val="22"/>
              </w:rPr>
            </w:pPr>
            <w:r w:rsidRPr="4411F322">
              <w:rPr>
                <w:szCs w:val="22"/>
              </w:rPr>
              <w:t>35037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0F1DBD" w14:textId="4B947F5A">
            <w:pPr>
              <w:rPr>
                <w:szCs w:val="22"/>
              </w:rPr>
            </w:pPr>
            <w:r w:rsidRPr="4411F322">
              <w:rPr>
                <w:szCs w:val="22"/>
              </w:rPr>
              <w:t>KKTV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F6E1FF" w14:textId="667F4FF6">
            <w:pPr>
              <w:jc w:val="right"/>
              <w:rPr>
                <w:szCs w:val="22"/>
              </w:rPr>
            </w:pPr>
            <w:r w:rsidRPr="4411F322">
              <w:rPr>
                <w:szCs w:val="22"/>
              </w:rPr>
              <w:t>3,340,505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D3F164" w14:textId="1681C050">
            <w:pPr>
              <w:jc w:val="right"/>
              <w:rPr>
                <w:szCs w:val="22"/>
              </w:rPr>
            </w:pPr>
            <w:r w:rsidRPr="4411F322">
              <w:rPr>
                <w:szCs w:val="22"/>
              </w:rPr>
              <w:t>2,899,502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613F81" w14:textId="1B021EA5">
            <w:pPr>
              <w:rPr>
                <w:szCs w:val="22"/>
              </w:rPr>
            </w:pPr>
            <w:r w:rsidRPr="00762A71">
              <w:rPr>
                <w:szCs w:val="22"/>
              </w:rPr>
              <w:t xml:space="preserve"> $              20,557 </w:t>
            </w:r>
          </w:p>
        </w:tc>
      </w:tr>
      <w:tr w14:paraId="6400DF2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AB6D17" w14:textId="62B4A320">
            <w:pPr>
              <w:jc w:val="right"/>
              <w:rPr>
                <w:szCs w:val="22"/>
              </w:rPr>
            </w:pPr>
            <w:r w:rsidRPr="4411F322">
              <w:rPr>
                <w:szCs w:val="22"/>
              </w:rPr>
              <w:t>35042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DBC71C" w14:textId="74542613">
            <w:pPr>
              <w:rPr>
                <w:szCs w:val="22"/>
              </w:rPr>
            </w:pPr>
            <w:r w:rsidRPr="4411F322">
              <w:rPr>
                <w:szCs w:val="22"/>
              </w:rPr>
              <w:t>KLAS-TV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D024C5" w14:textId="78A7B141">
            <w:pPr>
              <w:jc w:val="right"/>
              <w:rPr>
                <w:szCs w:val="22"/>
              </w:rPr>
            </w:pPr>
            <w:r w:rsidRPr="4411F322">
              <w:rPr>
                <w:szCs w:val="22"/>
              </w:rPr>
              <w:t>2,421,827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442067" w14:textId="3A561EAA">
            <w:pPr>
              <w:jc w:val="right"/>
              <w:rPr>
                <w:szCs w:val="22"/>
              </w:rPr>
            </w:pPr>
            <w:r w:rsidRPr="4411F322">
              <w:rPr>
                <w:szCs w:val="22"/>
              </w:rPr>
              <w:t>2,256,225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1D38BD" w14:textId="3B5E68B3">
            <w:pPr>
              <w:rPr>
                <w:szCs w:val="22"/>
              </w:rPr>
            </w:pPr>
            <w:r w:rsidRPr="00762A71">
              <w:rPr>
                <w:szCs w:val="22"/>
              </w:rPr>
              <w:t xml:space="preserve"> $              15,997 </w:t>
            </w:r>
          </w:p>
        </w:tc>
      </w:tr>
      <w:tr w14:paraId="01465A6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1EE77A" w14:textId="6D5696BD">
            <w:pPr>
              <w:jc w:val="right"/>
              <w:rPr>
                <w:szCs w:val="22"/>
              </w:rPr>
            </w:pPr>
            <w:r w:rsidRPr="4411F322">
              <w:rPr>
                <w:szCs w:val="22"/>
              </w:rPr>
              <w:t>52907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46EE5C" w14:textId="474B505D">
            <w:pPr>
              <w:rPr>
                <w:szCs w:val="22"/>
              </w:rPr>
            </w:pPr>
            <w:r w:rsidRPr="4411F322">
              <w:rPr>
                <w:szCs w:val="22"/>
              </w:rPr>
              <w:t>KLAX-TV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532272" w14:textId="0207F8DC">
            <w:pPr>
              <w:jc w:val="right"/>
              <w:rPr>
                <w:szCs w:val="22"/>
              </w:rPr>
            </w:pPr>
            <w:r w:rsidRPr="4411F322">
              <w:rPr>
                <w:szCs w:val="22"/>
              </w:rPr>
              <w:t>350,490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27D676" w14:textId="49AB7569">
            <w:pPr>
              <w:jc w:val="right"/>
              <w:rPr>
                <w:szCs w:val="22"/>
              </w:rPr>
            </w:pPr>
            <w:r w:rsidRPr="4411F322">
              <w:rPr>
                <w:szCs w:val="22"/>
              </w:rPr>
              <w:t>350,144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EE3AFE" w14:textId="2FE35CD1">
            <w:pPr>
              <w:rPr>
                <w:szCs w:val="22"/>
              </w:rPr>
            </w:pPr>
            <w:r w:rsidRPr="00762A71">
              <w:rPr>
                <w:szCs w:val="22"/>
              </w:rPr>
              <w:t xml:space="preserve"> $                2,483 </w:t>
            </w:r>
          </w:p>
        </w:tc>
      </w:tr>
      <w:tr w14:paraId="2C0C3CD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908811" w14:textId="2892827F">
            <w:pPr>
              <w:jc w:val="right"/>
              <w:rPr>
                <w:szCs w:val="22"/>
              </w:rPr>
            </w:pPr>
            <w:r w:rsidRPr="4411F322">
              <w:rPr>
                <w:szCs w:val="22"/>
              </w:rPr>
              <w:t>3660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C9DA87" w14:textId="3A011458">
            <w:pPr>
              <w:rPr>
                <w:szCs w:val="22"/>
              </w:rPr>
            </w:pPr>
            <w:r w:rsidRPr="4411F322">
              <w:rPr>
                <w:szCs w:val="22"/>
              </w:rPr>
              <w:t>KLBK-TV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21CCB0" w14:textId="37302C8D">
            <w:pPr>
              <w:jc w:val="right"/>
              <w:rPr>
                <w:szCs w:val="22"/>
              </w:rPr>
            </w:pPr>
            <w:r w:rsidRPr="4411F322">
              <w:rPr>
                <w:szCs w:val="22"/>
              </w:rPr>
              <w:t>409,551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B71974" w14:textId="2308783E">
            <w:pPr>
              <w:jc w:val="right"/>
              <w:rPr>
                <w:szCs w:val="22"/>
              </w:rPr>
            </w:pPr>
            <w:r w:rsidRPr="4411F322">
              <w:rPr>
                <w:szCs w:val="22"/>
              </w:rPr>
              <w:t>409,512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87A834" w14:textId="406C83D6">
            <w:pPr>
              <w:rPr>
                <w:szCs w:val="22"/>
              </w:rPr>
            </w:pPr>
            <w:r w:rsidRPr="00762A71">
              <w:rPr>
                <w:szCs w:val="22"/>
              </w:rPr>
              <w:t xml:space="preserve"> $                2,903 </w:t>
            </w:r>
          </w:p>
        </w:tc>
      </w:tr>
      <w:tr w14:paraId="766F2E9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0DB09D" w14:textId="04FDDF9A">
            <w:pPr>
              <w:jc w:val="right"/>
              <w:rPr>
                <w:szCs w:val="22"/>
              </w:rPr>
            </w:pPr>
            <w:r w:rsidRPr="4411F322">
              <w:rPr>
                <w:szCs w:val="22"/>
              </w:rPr>
              <w:t>65523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848419" w14:textId="66423E5F">
            <w:pPr>
              <w:rPr>
                <w:szCs w:val="22"/>
              </w:rPr>
            </w:pPr>
            <w:r w:rsidRPr="4411F322">
              <w:rPr>
                <w:szCs w:val="22"/>
              </w:rPr>
              <w:t>KLBY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50157D" w14:textId="32FE5095">
            <w:pPr>
              <w:jc w:val="right"/>
              <w:rPr>
                <w:szCs w:val="22"/>
              </w:rPr>
            </w:pPr>
            <w:r w:rsidRPr="4411F322">
              <w:rPr>
                <w:szCs w:val="22"/>
              </w:rPr>
              <w:t>29,875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81981C" w14:textId="018C4A7D">
            <w:pPr>
              <w:jc w:val="right"/>
              <w:rPr>
                <w:szCs w:val="22"/>
              </w:rPr>
            </w:pPr>
            <w:r w:rsidRPr="4411F322">
              <w:rPr>
                <w:szCs w:val="22"/>
              </w:rPr>
              <w:t>29,852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D045AB" w14:textId="1E0A6E47">
            <w:pPr>
              <w:rPr>
                <w:szCs w:val="22"/>
              </w:rPr>
            </w:pPr>
            <w:r w:rsidRPr="00762A71">
              <w:rPr>
                <w:szCs w:val="22"/>
              </w:rPr>
              <w:t xml:space="preserve"> $                  212 </w:t>
            </w:r>
          </w:p>
        </w:tc>
      </w:tr>
      <w:tr w14:paraId="12284E4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49015B" w14:textId="06C17914">
            <w:pPr>
              <w:jc w:val="right"/>
              <w:rPr>
                <w:szCs w:val="22"/>
              </w:rPr>
            </w:pPr>
            <w:r w:rsidRPr="4411F322">
              <w:rPr>
                <w:szCs w:val="22"/>
              </w:rPr>
              <w:t>38430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CE7BE9" w14:textId="21383B18">
            <w:pPr>
              <w:rPr>
                <w:szCs w:val="22"/>
              </w:rPr>
            </w:pPr>
            <w:r w:rsidRPr="4411F322">
              <w:rPr>
                <w:szCs w:val="22"/>
              </w:rPr>
              <w:t>KLCS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7A38C1" w14:textId="5CF2D291">
            <w:pPr>
              <w:jc w:val="right"/>
              <w:rPr>
                <w:szCs w:val="22"/>
              </w:rPr>
            </w:pPr>
            <w:r w:rsidRPr="4411F322">
              <w:rPr>
                <w:szCs w:val="22"/>
              </w:rPr>
              <w:t>17,868,933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04D536" w14:textId="6EBF0F62">
            <w:pPr>
              <w:jc w:val="right"/>
              <w:rPr>
                <w:szCs w:val="22"/>
              </w:rPr>
            </w:pPr>
            <w:r w:rsidRPr="4411F322">
              <w:rPr>
                <w:szCs w:val="22"/>
              </w:rPr>
              <w:t>16,310,676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3C4349" w14:textId="113562DA">
            <w:pPr>
              <w:rPr>
                <w:szCs w:val="22"/>
              </w:rPr>
            </w:pPr>
            <w:r w:rsidRPr="00762A71">
              <w:rPr>
                <w:szCs w:val="22"/>
              </w:rPr>
              <w:t xml:space="preserve"> $            115,643 </w:t>
            </w:r>
          </w:p>
        </w:tc>
      </w:tr>
      <w:tr w14:paraId="0B80C4A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A62908" w14:textId="0C782802">
            <w:pPr>
              <w:jc w:val="right"/>
              <w:rPr>
                <w:szCs w:val="22"/>
              </w:rPr>
            </w:pPr>
            <w:r w:rsidRPr="4411F322">
              <w:rPr>
                <w:szCs w:val="22"/>
              </w:rPr>
              <w:t>77719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D4F7EB" w14:textId="723B7EFF">
            <w:pPr>
              <w:rPr>
                <w:szCs w:val="22"/>
              </w:rPr>
            </w:pPr>
            <w:r w:rsidRPr="4411F322">
              <w:rPr>
                <w:szCs w:val="22"/>
              </w:rPr>
              <w:t>KLCW-TV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8AAFBA" w14:textId="3230E580">
            <w:pPr>
              <w:jc w:val="right"/>
              <w:rPr>
                <w:szCs w:val="22"/>
              </w:rPr>
            </w:pPr>
            <w:r w:rsidRPr="4411F322">
              <w:rPr>
                <w:szCs w:val="22"/>
              </w:rPr>
              <w:t>404,384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9AD34F" w14:textId="4701DA78">
            <w:pPr>
              <w:jc w:val="right"/>
              <w:rPr>
                <w:szCs w:val="22"/>
              </w:rPr>
            </w:pPr>
            <w:r w:rsidRPr="4411F322">
              <w:rPr>
                <w:szCs w:val="22"/>
              </w:rPr>
              <w:t>404,369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DD7060" w14:textId="481DFC7E">
            <w:pPr>
              <w:rPr>
                <w:szCs w:val="22"/>
              </w:rPr>
            </w:pPr>
            <w:r w:rsidRPr="00762A71">
              <w:rPr>
                <w:szCs w:val="22"/>
              </w:rPr>
              <w:t xml:space="preserve"> $                2,867 </w:t>
            </w:r>
          </w:p>
        </w:tc>
      </w:tr>
      <w:tr w14:paraId="2CCBCC8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5CE5EA" w14:textId="2392C1AD">
            <w:pPr>
              <w:jc w:val="right"/>
              <w:rPr>
                <w:szCs w:val="22"/>
              </w:rPr>
            </w:pPr>
            <w:r w:rsidRPr="4411F322">
              <w:rPr>
                <w:szCs w:val="22"/>
              </w:rPr>
              <w:t>51479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46C858" w14:textId="250559C0">
            <w:pPr>
              <w:rPr>
                <w:szCs w:val="22"/>
              </w:rPr>
            </w:pPr>
            <w:r w:rsidRPr="4411F322">
              <w:rPr>
                <w:szCs w:val="22"/>
              </w:rPr>
              <w:t>KLDO-TV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29CDBC" w14:textId="37F44B2E">
            <w:pPr>
              <w:jc w:val="right"/>
              <w:rPr>
                <w:szCs w:val="22"/>
              </w:rPr>
            </w:pPr>
            <w:r w:rsidRPr="4411F322">
              <w:rPr>
                <w:szCs w:val="22"/>
              </w:rPr>
              <w:t>267,717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E0B43A" w14:textId="037AB674">
            <w:pPr>
              <w:jc w:val="right"/>
              <w:rPr>
                <w:szCs w:val="22"/>
              </w:rPr>
            </w:pPr>
            <w:r w:rsidRPr="4411F322">
              <w:rPr>
                <w:szCs w:val="22"/>
              </w:rPr>
              <w:t>267,717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0D6547" w14:textId="416C4990">
            <w:pPr>
              <w:rPr>
                <w:szCs w:val="22"/>
              </w:rPr>
            </w:pPr>
            <w:r w:rsidRPr="00762A71">
              <w:rPr>
                <w:szCs w:val="22"/>
              </w:rPr>
              <w:t xml:space="preserve"> $                1,898 </w:t>
            </w:r>
          </w:p>
        </w:tc>
      </w:tr>
      <w:tr w14:paraId="34C3674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765C9D" w14:textId="3F043830">
            <w:pPr>
              <w:jc w:val="right"/>
              <w:rPr>
                <w:szCs w:val="22"/>
              </w:rPr>
            </w:pPr>
            <w:r w:rsidRPr="4411F322">
              <w:rPr>
                <w:szCs w:val="22"/>
              </w:rPr>
              <w:t>37105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4418CB" w14:textId="00C80ECE">
            <w:pPr>
              <w:rPr>
                <w:szCs w:val="22"/>
              </w:rPr>
            </w:pPr>
            <w:r w:rsidRPr="4411F322">
              <w:rPr>
                <w:szCs w:val="22"/>
              </w:rPr>
              <w:t>KLEI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770728" w14:textId="31732185">
            <w:pPr>
              <w:jc w:val="right"/>
              <w:rPr>
                <w:szCs w:val="22"/>
              </w:rPr>
            </w:pPr>
            <w:r w:rsidRPr="4411F322">
              <w:rPr>
                <w:szCs w:val="22"/>
              </w:rPr>
              <w:t>149,648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41A79F" w14:textId="55D43707">
            <w:pPr>
              <w:jc w:val="right"/>
              <w:rPr>
                <w:szCs w:val="22"/>
              </w:rPr>
            </w:pPr>
            <w:r w:rsidRPr="4411F322">
              <w:rPr>
                <w:szCs w:val="22"/>
              </w:rPr>
              <w:t>122,977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A5D680" w14:textId="724EE057">
            <w:pPr>
              <w:rPr>
                <w:szCs w:val="22"/>
              </w:rPr>
            </w:pPr>
            <w:r w:rsidRPr="00762A71">
              <w:rPr>
                <w:szCs w:val="22"/>
              </w:rPr>
              <w:t xml:space="preserve"> $                  872 </w:t>
            </w:r>
          </w:p>
        </w:tc>
      </w:tr>
      <w:tr w14:paraId="63F15C3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6106CA" w14:textId="0CA10CE8">
            <w:pPr>
              <w:jc w:val="right"/>
              <w:rPr>
                <w:szCs w:val="22"/>
              </w:rPr>
            </w:pPr>
            <w:r w:rsidRPr="4411F322">
              <w:rPr>
                <w:szCs w:val="22"/>
              </w:rPr>
              <w:t>56032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962364" w14:textId="5C721291">
            <w:pPr>
              <w:rPr>
                <w:szCs w:val="22"/>
              </w:rPr>
            </w:pPr>
            <w:r w:rsidRPr="4411F322">
              <w:rPr>
                <w:szCs w:val="22"/>
              </w:rPr>
              <w:t>KLEW-TV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BA02A7" w14:textId="78544760">
            <w:pPr>
              <w:jc w:val="right"/>
              <w:rPr>
                <w:szCs w:val="22"/>
              </w:rPr>
            </w:pPr>
            <w:r w:rsidRPr="4411F322">
              <w:rPr>
                <w:szCs w:val="22"/>
              </w:rPr>
              <w:t>173,816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59E864" w14:textId="24CBD2BF">
            <w:pPr>
              <w:jc w:val="right"/>
              <w:rPr>
                <w:szCs w:val="22"/>
              </w:rPr>
            </w:pPr>
            <w:r w:rsidRPr="4411F322">
              <w:rPr>
                <w:szCs w:val="22"/>
              </w:rPr>
              <w:t>158,086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3040CE" w14:textId="5701714D">
            <w:pPr>
              <w:rPr>
                <w:szCs w:val="22"/>
              </w:rPr>
            </w:pPr>
            <w:r w:rsidRPr="00762A71">
              <w:rPr>
                <w:szCs w:val="22"/>
              </w:rPr>
              <w:t xml:space="preserve"> $                1,121 </w:t>
            </w:r>
          </w:p>
        </w:tc>
      </w:tr>
      <w:tr w14:paraId="03D7B22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C6E452" w14:textId="37198C17">
            <w:pPr>
              <w:jc w:val="right"/>
              <w:rPr>
                <w:szCs w:val="22"/>
              </w:rPr>
            </w:pPr>
            <w:r w:rsidRPr="4411F322">
              <w:rPr>
                <w:szCs w:val="22"/>
              </w:rPr>
              <w:t>35059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8AE4FC" w14:textId="5AF52C64">
            <w:pPr>
              <w:rPr>
                <w:szCs w:val="22"/>
              </w:rPr>
            </w:pPr>
            <w:r w:rsidRPr="4411F322">
              <w:rPr>
                <w:szCs w:val="22"/>
              </w:rPr>
              <w:t>KLFY-TV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506788" w14:textId="2F8DA324">
            <w:pPr>
              <w:jc w:val="right"/>
              <w:rPr>
                <w:szCs w:val="22"/>
              </w:rPr>
            </w:pPr>
            <w:r w:rsidRPr="4411F322">
              <w:rPr>
                <w:szCs w:val="22"/>
              </w:rPr>
              <w:t>1,380,417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13F193" w14:textId="4C63B395">
            <w:pPr>
              <w:jc w:val="right"/>
              <w:rPr>
                <w:szCs w:val="22"/>
              </w:rPr>
            </w:pPr>
            <w:r w:rsidRPr="4411F322">
              <w:rPr>
                <w:szCs w:val="22"/>
              </w:rPr>
              <w:t>1,379,775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CE7B1F" w14:textId="6D646F03">
            <w:pPr>
              <w:rPr>
                <w:szCs w:val="22"/>
              </w:rPr>
            </w:pPr>
            <w:r w:rsidRPr="00762A71">
              <w:rPr>
                <w:szCs w:val="22"/>
              </w:rPr>
              <w:t xml:space="preserve"> $                9,783 </w:t>
            </w:r>
          </w:p>
        </w:tc>
      </w:tr>
      <w:tr w14:paraId="2E24971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0683C6" w14:textId="5A2BCB66">
            <w:pPr>
              <w:jc w:val="right"/>
              <w:rPr>
                <w:szCs w:val="22"/>
              </w:rPr>
            </w:pPr>
            <w:r w:rsidRPr="4411F322">
              <w:rPr>
                <w:szCs w:val="22"/>
              </w:rPr>
              <w:t>54011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954BA0" w14:textId="1AD7DD5A">
            <w:pPr>
              <w:rPr>
                <w:szCs w:val="22"/>
              </w:rPr>
            </w:pPr>
            <w:r w:rsidRPr="4411F322">
              <w:rPr>
                <w:szCs w:val="22"/>
              </w:rPr>
              <w:t>KLJB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311F70" w14:textId="32C82902">
            <w:pPr>
              <w:jc w:val="right"/>
              <w:rPr>
                <w:szCs w:val="22"/>
              </w:rPr>
            </w:pPr>
            <w:r w:rsidRPr="4411F322">
              <w:rPr>
                <w:szCs w:val="22"/>
              </w:rPr>
              <w:t>1,003,676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C960BB" w14:textId="1E52920D">
            <w:pPr>
              <w:jc w:val="right"/>
              <w:rPr>
                <w:szCs w:val="22"/>
              </w:rPr>
            </w:pPr>
            <w:r w:rsidRPr="4411F322">
              <w:rPr>
                <w:szCs w:val="22"/>
              </w:rPr>
              <w:t>992,763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303E7B" w14:textId="4103B057">
            <w:pPr>
              <w:rPr>
                <w:szCs w:val="22"/>
              </w:rPr>
            </w:pPr>
            <w:r w:rsidRPr="00762A71">
              <w:rPr>
                <w:szCs w:val="22"/>
              </w:rPr>
              <w:t xml:space="preserve"> $                7,039 </w:t>
            </w:r>
          </w:p>
        </w:tc>
      </w:tr>
      <w:tr w14:paraId="29C3EA0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9E89A5" w14:textId="41276AD1">
            <w:pPr>
              <w:jc w:val="right"/>
              <w:rPr>
                <w:szCs w:val="22"/>
              </w:rPr>
            </w:pPr>
            <w:r w:rsidRPr="4411F322">
              <w:rPr>
                <w:szCs w:val="22"/>
              </w:rPr>
              <w:t>11264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B9D959" w14:textId="3AFBF7DA">
            <w:pPr>
              <w:rPr>
                <w:szCs w:val="22"/>
              </w:rPr>
            </w:pPr>
            <w:r w:rsidRPr="4411F322">
              <w:rPr>
                <w:szCs w:val="22"/>
              </w:rPr>
              <w:t>KLKN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1442B7" w14:textId="6BCC2353">
            <w:pPr>
              <w:jc w:val="right"/>
              <w:rPr>
                <w:szCs w:val="22"/>
              </w:rPr>
            </w:pPr>
            <w:r w:rsidRPr="4411F322">
              <w:rPr>
                <w:szCs w:val="22"/>
              </w:rPr>
              <w:t>1,295,353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4773D7" w14:textId="324FD486">
            <w:pPr>
              <w:jc w:val="right"/>
              <w:rPr>
                <w:szCs w:val="22"/>
              </w:rPr>
            </w:pPr>
            <w:r w:rsidRPr="4411F322">
              <w:rPr>
                <w:szCs w:val="22"/>
              </w:rPr>
              <w:t>1,249,913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BC3354" w14:textId="4590C2F6">
            <w:pPr>
              <w:rPr>
                <w:szCs w:val="22"/>
              </w:rPr>
            </w:pPr>
            <w:r w:rsidRPr="00762A71">
              <w:rPr>
                <w:szCs w:val="22"/>
              </w:rPr>
              <w:t xml:space="preserve"> $                8,862 </w:t>
            </w:r>
          </w:p>
        </w:tc>
      </w:tr>
      <w:tr w14:paraId="61F11D1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D3ED4D" w14:textId="2510D194">
            <w:pPr>
              <w:jc w:val="right"/>
              <w:rPr>
                <w:szCs w:val="22"/>
              </w:rPr>
            </w:pPr>
            <w:r w:rsidRPr="4411F322">
              <w:rPr>
                <w:szCs w:val="22"/>
              </w:rPr>
              <w:t>52593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BCC878" w14:textId="4FF671E0">
            <w:pPr>
              <w:rPr>
                <w:szCs w:val="22"/>
              </w:rPr>
            </w:pPr>
            <w:r w:rsidRPr="4411F322">
              <w:rPr>
                <w:szCs w:val="22"/>
              </w:rPr>
              <w:t>KLML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C9C99B" w14:textId="2BD674A7">
            <w:pPr>
              <w:jc w:val="right"/>
              <w:rPr>
                <w:szCs w:val="22"/>
              </w:rPr>
            </w:pPr>
            <w:r w:rsidRPr="4411F322">
              <w:rPr>
                <w:szCs w:val="22"/>
              </w:rPr>
              <w:t>285,490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B973DB" w14:textId="334B3935">
            <w:pPr>
              <w:jc w:val="right"/>
              <w:rPr>
                <w:szCs w:val="22"/>
              </w:rPr>
            </w:pPr>
            <w:r w:rsidRPr="4411F322">
              <w:rPr>
                <w:szCs w:val="22"/>
              </w:rPr>
              <w:t>232,725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58DCCE" w14:textId="5D942A89">
            <w:pPr>
              <w:rPr>
                <w:szCs w:val="22"/>
              </w:rPr>
            </w:pPr>
            <w:r w:rsidRPr="00762A71">
              <w:rPr>
                <w:szCs w:val="22"/>
              </w:rPr>
              <w:t xml:space="preserve"> $                1,650 </w:t>
            </w:r>
          </w:p>
        </w:tc>
      </w:tr>
      <w:tr w14:paraId="1FA613B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2DF9D3" w14:textId="54A044BE">
            <w:pPr>
              <w:jc w:val="right"/>
              <w:rPr>
                <w:szCs w:val="22"/>
              </w:rPr>
            </w:pPr>
            <w:r w:rsidRPr="4411F322">
              <w:rPr>
                <w:szCs w:val="22"/>
              </w:rPr>
              <w:t>47975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00F0D7" w14:textId="5A7F957A">
            <w:pPr>
              <w:rPr>
                <w:szCs w:val="22"/>
              </w:rPr>
            </w:pPr>
            <w:r w:rsidRPr="4411F322">
              <w:rPr>
                <w:szCs w:val="22"/>
              </w:rPr>
              <w:t>KLNE-TV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27CC6A" w14:textId="46A9EA8F">
            <w:pPr>
              <w:jc w:val="right"/>
              <w:rPr>
                <w:szCs w:val="22"/>
              </w:rPr>
            </w:pPr>
            <w:r w:rsidRPr="4411F322">
              <w:rPr>
                <w:szCs w:val="22"/>
              </w:rPr>
              <w:t>124,206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F92AAB" w14:textId="61ABA42E">
            <w:pPr>
              <w:jc w:val="right"/>
              <w:rPr>
                <w:szCs w:val="22"/>
              </w:rPr>
            </w:pPr>
            <w:r w:rsidRPr="4411F322">
              <w:rPr>
                <w:szCs w:val="22"/>
              </w:rPr>
              <w:t>124,134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1640BB" w14:textId="1830BB70">
            <w:pPr>
              <w:rPr>
                <w:szCs w:val="22"/>
              </w:rPr>
            </w:pPr>
            <w:r w:rsidRPr="00762A71">
              <w:rPr>
                <w:szCs w:val="22"/>
              </w:rPr>
              <w:t xml:space="preserve"> $                  880 </w:t>
            </w:r>
          </w:p>
        </w:tc>
      </w:tr>
      <w:tr w14:paraId="500E69E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D3EDC0" w14:textId="7A3DD9C6">
            <w:pPr>
              <w:jc w:val="right"/>
              <w:rPr>
                <w:szCs w:val="22"/>
              </w:rPr>
            </w:pPr>
            <w:r w:rsidRPr="4411F322">
              <w:rPr>
                <w:szCs w:val="22"/>
              </w:rPr>
              <w:t>38590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876B67" w14:textId="5E48AF63">
            <w:pPr>
              <w:rPr>
                <w:szCs w:val="22"/>
              </w:rPr>
            </w:pPr>
            <w:r w:rsidRPr="4411F322">
              <w:rPr>
                <w:szCs w:val="22"/>
              </w:rPr>
              <w:t>KLPA-TV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3AB371" w14:textId="6B015BCC">
            <w:pPr>
              <w:jc w:val="right"/>
              <w:rPr>
                <w:szCs w:val="22"/>
              </w:rPr>
            </w:pPr>
            <w:r w:rsidRPr="4411F322">
              <w:rPr>
                <w:szCs w:val="22"/>
              </w:rPr>
              <w:t>395,240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C6A196" w14:textId="32451671">
            <w:pPr>
              <w:jc w:val="right"/>
              <w:rPr>
                <w:szCs w:val="22"/>
              </w:rPr>
            </w:pPr>
            <w:r w:rsidRPr="4411F322">
              <w:rPr>
                <w:szCs w:val="22"/>
              </w:rPr>
              <w:t>395,079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B2A516" w14:textId="20938038">
            <w:pPr>
              <w:rPr>
                <w:szCs w:val="22"/>
              </w:rPr>
            </w:pPr>
            <w:r w:rsidRPr="00762A71">
              <w:rPr>
                <w:szCs w:val="22"/>
              </w:rPr>
              <w:t xml:space="preserve"> $                2,801 </w:t>
            </w:r>
          </w:p>
        </w:tc>
      </w:tr>
      <w:tr w14:paraId="6EBFF28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374B18" w14:textId="0B30C378">
            <w:pPr>
              <w:jc w:val="right"/>
              <w:rPr>
                <w:szCs w:val="22"/>
              </w:rPr>
            </w:pPr>
            <w:r w:rsidRPr="4411F322">
              <w:rPr>
                <w:szCs w:val="22"/>
              </w:rPr>
              <w:t>38588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E06C80" w14:textId="2895DF1F">
            <w:pPr>
              <w:rPr>
                <w:szCs w:val="22"/>
              </w:rPr>
            </w:pPr>
            <w:r w:rsidRPr="4411F322">
              <w:rPr>
                <w:szCs w:val="22"/>
              </w:rPr>
              <w:t>KLPB-TV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7187C7" w14:textId="11D71414">
            <w:pPr>
              <w:jc w:val="right"/>
              <w:rPr>
                <w:szCs w:val="22"/>
              </w:rPr>
            </w:pPr>
            <w:r w:rsidRPr="4411F322">
              <w:rPr>
                <w:szCs w:val="22"/>
              </w:rPr>
              <w:t>789,881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786A67" w14:textId="6DF446F9">
            <w:pPr>
              <w:jc w:val="right"/>
              <w:rPr>
                <w:szCs w:val="22"/>
              </w:rPr>
            </w:pPr>
            <w:r w:rsidRPr="4411F322">
              <w:rPr>
                <w:szCs w:val="22"/>
              </w:rPr>
              <w:t>789,881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0D6AC3" w14:textId="55AAB797">
            <w:pPr>
              <w:rPr>
                <w:szCs w:val="22"/>
              </w:rPr>
            </w:pPr>
            <w:r w:rsidRPr="00762A71">
              <w:rPr>
                <w:szCs w:val="22"/>
              </w:rPr>
              <w:t xml:space="preserve"> $                5,600 </w:t>
            </w:r>
          </w:p>
        </w:tc>
      </w:tr>
      <w:tr w14:paraId="28B288E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3D244E" w14:textId="18186759">
            <w:pPr>
              <w:jc w:val="right"/>
              <w:rPr>
                <w:szCs w:val="22"/>
              </w:rPr>
            </w:pPr>
            <w:r w:rsidRPr="4411F322">
              <w:rPr>
                <w:szCs w:val="22"/>
              </w:rPr>
              <w:t>749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62F302" w14:textId="32C41CED">
            <w:pPr>
              <w:rPr>
                <w:szCs w:val="22"/>
              </w:rPr>
            </w:pPr>
            <w:r w:rsidRPr="4411F322">
              <w:rPr>
                <w:szCs w:val="22"/>
              </w:rPr>
              <w:t>KLRN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6900A8" w14:textId="6E2D81B2">
            <w:pPr>
              <w:jc w:val="right"/>
              <w:rPr>
                <w:szCs w:val="22"/>
              </w:rPr>
            </w:pPr>
            <w:r w:rsidRPr="4411F322">
              <w:rPr>
                <w:szCs w:val="22"/>
              </w:rPr>
              <w:t>2,865,059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F2E3F7" w14:textId="4AC1F326">
            <w:pPr>
              <w:jc w:val="right"/>
              <w:rPr>
                <w:szCs w:val="22"/>
              </w:rPr>
            </w:pPr>
            <w:r w:rsidRPr="4411F322">
              <w:rPr>
                <w:szCs w:val="22"/>
              </w:rPr>
              <w:t>2,843,302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D9630F" w14:textId="1151EE21">
            <w:pPr>
              <w:rPr>
                <w:szCs w:val="22"/>
              </w:rPr>
            </w:pPr>
            <w:r w:rsidRPr="00762A71">
              <w:rPr>
                <w:szCs w:val="22"/>
              </w:rPr>
              <w:t xml:space="preserve"> $              20,159 </w:t>
            </w:r>
          </w:p>
        </w:tc>
      </w:tr>
      <w:tr w14:paraId="5FA42F0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524D38" w14:textId="467F955B">
            <w:pPr>
              <w:jc w:val="right"/>
              <w:rPr>
                <w:szCs w:val="22"/>
              </w:rPr>
            </w:pPr>
            <w:r w:rsidRPr="4411F322">
              <w:rPr>
                <w:szCs w:val="22"/>
              </w:rPr>
              <w:t>11951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98391A" w14:textId="486F5C92">
            <w:pPr>
              <w:rPr>
                <w:szCs w:val="22"/>
              </w:rPr>
            </w:pPr>
            <w:r w:rsidRPr="4411F322">
              <w:rPr>
                <w:szCs w:val="22"/>
              </w:rPr>
              <w:t>KLRT-TV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53287F" w14:textId="0754E4A4">
            <w:pPr>
              <w:jc w:val="right"/>
              <w:rPr>
                <w:szCs w:val="22"/>
              </w:rPr>
            </w:pPr>
            <w:r w:rsidRPr="4411F322">
              <w:rPr>
                <w:szCs w:val="22"/>
              </w:rPr>
              <w:t>1,206,848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4A0EEF" w14:textId="54CC8715">
            <w:pPr>
              <w:jc w:val="right"/>
              <w:rPr>
                <w:szCs w:val="22"/>
              </w:rPr>
            </w:pPr>
            <w:r w:rsidRPr="4411F322">
              <w:rPr>
                <w:szCs w:val="22"/>
              </w:rPr>
              <w:t>1,187,015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FBBC23" w14:textId="0F292C67">
            <w:pPr>
              <w:rPr>
                <w:szCs w:val="22"/>
              </w:rPr>
            </w:pPr>
            <w:r w:rsidRPr="00762A71">
              <w:rPr>
                <w:szCs w:val="22"/>
              </w:rPr>
              <w:t xml:space="preserve"> $                8,416 </w:t>
            </w:r>
          </w:p>
        </w:tc>
      </w:tr>
      <w:tr w14:paraId="71C4418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416D24" w14:textId="06AF8241">
            <w:pPr>
              <w:jc w:val="right"/>
              <w:rPr>
                <w:szCs w:val="22"/>
              </w:rPr>
            </w:pPr>
            <w:r w:rsidRPr="4411F322">
              <w:rPr>
                <w:szCs w:val="22"/>
              </w:rPr>
              <w:t>8564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B6649F" w14:textId="54927CB9">
            <w:pPr>
              <w:rPr>
                <w:szCs w:val="22"/>
              </w:rPr>
            </w:pPr>
            <w:r w:rsidRPr="4411F322">
              <w:rPr>
                <w:szCs w:val="22"/>
              </w:rPr>
              <w:t>KLRU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388379" w14:textId="4AC2F5DB">
            <w:pPr>
              <w:jc w:val="right"/>
              <w:rPr>
                <w:szCs w:val="22"/>
              </w:rPr>
            </w:pPr>
            <w:r w:rsidRPr="4411F322">
              <w:rPr>
                <w:szCs w:val="22"/>
              </w:rPr>
              <w:t>3,404,331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7BC411" w14:textId="78247D11">
            <w:pPr>
              <w:jc w:val="right"/>
              <w:rPr>
                <w:szCs w:val="22"/>
              </w:rPr>
            </w:pPr>
            <w:r w:rsidRPr="4411F322">
              <w:rPr>
                <w:szCs w:val="22"/>
              </w:rPr>
              <w:t>3,364,831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318D34" w14:textId="399918AD">
            <w:pPr>
              <w:rPr>
                <w:szCs w:val="22"/>
              </w:rPr>
            </w:pPr>
            <w:r w:rsidRPr="00762A71">
              <w:rPr>
                <w:szCs w:val="22"/>
              </w:rPr>
              <w:t xml:space="preserve"> $              23,857 </w:t>
            </w:r>
          </w:p>
        </w:tc>
      </w:tr>
      <w:tr w14:paraId="4C45A4B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BAED64" w14:textId="571DEF97">
            <w:pPr>
              <w:jc w:val="right"/>
              <w:rPr>
                <w:szCs w:val="22"/>
              </w:rPr>
            </w:pPr>
            <w:r w:rsidRPr="4411F322">
              <w:rPr>
                <w:szCs w:val="22"/>
              </w:rPr>
              <w:t>8322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240077" w14:textId="00A79631">
            <w:pPr>
              <w:rPr>
                <w:szCs w:val="22"/>
              </w:rPr>
            </w:pPr>
            <w:r w:rsidRPr="4411F322">
              <w:rPr>
                <w:szCs w:val="22"/>
              </w:rPr>
              <w:t>KLSR-TV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365CB2" w14:textId="7AD2571D">
            <w:pPr>
              <w:jc w:val="right"/>
              <w:rPr>
                <w:szCs w:val="22"/>
              </w:rPr>
            </w:pPr>
            <w:r w:rsidRPr="4411F322">
              <w:rPr>
                <w:szCs w:val="22"/>
              </w:rPr>
              <w:t>617,791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EF25B4" w14:textId="7E05906E">
            <w:pPr>
              <w:jc w:val="right"/>
              <w:rPr>
                <w:szCs w:val="22"/>
              </w:rPr>
            </w:pPr>
            <w:r w:rsidRPr="4411F322">
              <w:rPr>
                <w:szCs w:val="22"/>
              </w:rPr>
              <w:t>555,511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F93593" w14:textId="41547399">
            <w:pPr>
              <w:rPr>
                <w:szCs w:val="22"/>
              </w:rPr>
            </w:pPr>
            <w:r w:rsidRPr="00762A71">
              <w:rPr>
                <w:szCs w:val="22"/>
              </w:rPr>
              <w:t xml:space="preserve"> $                3,939 </w:t>
            </w:r>
          </w:p>
        </w:tc>
      </w:tr>
      <w:tr w14:paraId="4A0579E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D7FB7E" w14:textId="3A5359B2">
            <w:pPr>
              <w:jc w:val="right"/>
              <w:rPr>
                <w:szCs w:val="22"/>
              </w:rPr>
            </w:pPr>
            <w:r w:rsidRPr="4411F322">
              <w:rPr>
                <w:szCs w:val="22"/>
              </w:rPr>
              <w:t>31114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A9E6AE" w14:textId="2B494730">
            <w:pPr>
              <w:rPr>
                <w:szCs w:val="22"/>
              </w:rPr>
            </w:pPr>
            <w:r w:rsidRPr="4411F322">
              <w:rPr>
                <w:szCs w:val="22"/>
              </w:rPr>
              <w:t>KLST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4C7E24" w14:textId="3A39A021">
            <w:pPr>
              <w:jc w:val="right"/>
              <w:rPr>
                <w:szCs w:val="22"/>
              </w:rPr>
            </w:pPr>
            <w:r w:rsidRPr="4411F322">
              <w:rPr>
                <w:szCs w:val="22"/>
              </w:rPr>
              <w:t>205,611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EB66E5" w14:textId="6721452C">
            <w:pPr>
              <w:jc w:val="right"/>
              <w:rPr>
                <w:szCs w:val="22"/>
              </w:rPr>
            </w:pPr>
            <w:r w:rsidRPr="4411F322">
              <w:rPr>
                <w:szCs w:val="22"/>
              </w:rPr>
              <w:t>176,862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A51827" w14:textId="5FE38ABF">
            <w:pPr>
              <w:rPr>
                <w:szCs w:val="22"/>
              </w:rPr>
            </w:pPr>
            <w:r w:rsidRPr="00762A71">
              <w:rPr>
                <w:szCs w:val="22"/>
              </w:rPr>
              <w:t xml:space="preserve"> $                1,254 </w:t>
            </w:r>
          </w:p>
        </w:tc>
      </w:tr>
      <w:tr w14:paraId="1A8B34B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D07209" w14:textId="27C96DF2">
            <w:pPr>
              <w:jc w:val="right"/>
              <w:rPr>
                <w:szCs w:val="22"/>
              </w:rPr>
            </w:pPr>
            <w:r w:rsidRPr="4411F322">
              <w:rPr>
                <w:szCs w:val="22"/>
              </w:rPr>
              <w:t>24436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D35D7B" w14:textId="08C24E1E">
            <w:pPr>
              <w:rPr>
                <w:szCs w:val="22"/>
              </w:rPr>
            </w:pPr>
            <w:r w:rsidRPr="4411F322">
              <w:rPr>
                <w:szCs w:val="22"/>
              </w:rPr>
              <w:t>KLTJ</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E1DD89" w14:textId="1866E1DC">
            <w:pPr>
              <w:jc w:val="right"/>
              <w:rPr>
                <w:szCs w:val="22"/>
              </w:rPr>
            </w:pPr>
            <w:r w:rsidRPr="4411F322">
              <w:rPr>
                <w:szCs w:val="22"/>
              </w:rPr>
              <w:t>7,239,268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C9A028" w14:textId="04CD5809">
            <w:pPr>
              <w:jc w:val="right"/>
              <w:rPr>
                <w:szCs w:val="22"/>
              </w:rPr>
            </w:pPr>
            <w:r w:rsidRPr="4411F322">
              <w:rPr>
                <w:szCs w:val="22"/>
              </w:rPr>
              <w:t>7,239,082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8FB4F7" w14:textId="62BED707">
            <w:pPr>
              <w:rPr>
                <w:szCs w:val="22"/>
              </w:rPr>
            </w:pPr>
            <w:r w:rsidRPr="00762A71">
              <w:rPr>
                <w:szCs w:val="22"/>
              </w:rPr>
              <w:t xml:space="preserve"> $              51,325 </w:t>
            </w:r>
          </w:p>
        </w:tc>
      </w:tr>
      <w:tr w14:paraId="1FB9301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7856C0" w14:textId="0464B107">
            <w:pPr>
              <w:jc w:val="right"/>
              <w:rPr>
                <w:szCs w:val="22"/>
              </w:rPr>
            </w:pPr>
            <w:r w:rsidRPr="4411F322">
              <w:rPr>
                <w:szCs w:val="22"/>
              </w:rPr>
              <w:t>38587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A85FBC" w14:textId="69A0E034">
            <w:pPr>
              <w:rPr>
                <w:szCs w:val="22"/>
              </w:rPr>
            </w:pPr>
            <w:r w:rsidRPr="4411F322">
              <w:rPr>
                <w:szCs w:val="22"/>
              </w:rPr>
              <w:t>KLTL-TV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630D7E" w14:textId="7737B24C">
            <w:pPr>
              <w:jc w:val="right"/>
              <w:rPr>
                <w:szCs w:val="22"/>
              </w:rPr>
            </w:pPr>
            <w:r w:rsidRPr="4411F322">
              <w:rPr>
                <w:szCs w:val="22"/>
              </w:rPr>
              <w:t>438,847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EC4989" w14:textId="1D7BFFEC">
            <w:pPr>
              <w:jc w:val="right"/>
              <w:rPr>
                <w:szCs w:val="22"/>
              </w:rPr>
            </w:pPr>
            <w:r w:rsidRPr="4411F322">
              <w:rPr>
                <w:szCs w:val="22"/>
              </w:rPr>
              <w:t>438,847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4E6EF1" w14:textId="4E4C09C6">
            <w:pPr>
              <w:rPr>
                <w:szCs w:val="22"/>
              </w:rPr>
            </w:pPr>
            <w:r w:rsidRPr="00762A71">
              <w:rPr>
                <w:szCs w:val="22"/>
              </w:rPr>
              <w:t xml:space="preserve"> $                3,111 </w:t>
            </w:r>
          </w:p>
        </w:tc>
      </w:tr>
      <w:tr w14:paraId="6125604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EE7231" w14:textId="0EB1D781">
            <w:pPr>
              <w:jc w:val="right"/>
              <w:rPr>
                <w:szCs w:val="22"/>
              </w:rPr>
            </w:pPr>
            <w:r w:rsidRPr="4411F322">
              <w:rPr>
                <w:szCs w:val="22"/>
              </w:rPr>
              <w:t>38589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BA1227" w14:textId="4164E41C">
            <w:pPr>
              <w:rPr>
                <w:szCs w:val="22"/>
              </w:rPr>
            </w:pPr>
            <w:r w:rsidRPr="4411F322">
              <w:rPr>
                <w:szCs w:val="22"/>
              </w:rPr>
              <w:t>KLTM-TV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6AA0F3" w14:textId="4453081E">
            <w:pPr>
              <w:jc w:val="right"/>
              <w:rPr>
                <w:szCs w:val="22"/>
              </w:rPr>
            </w:pPr>
            <w:r w:rsidRPr="4411F322">
              <w:rPr>
                <w:szCs w:val="22"/>
              </w:rPr>
              <w:t>670,083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2A3ED7" w14:textId="578C3463">
            <w:pPr>
              <w:jc w:val="right"/>
              <w:rPr>
                <w:szCs w:val="22"/>
              </w:rPr>
            </w:pPr>
            <w:r w:rsidRPr="4411F322">
              <w:rPr>
                <w:szCs w:val="22"/>
              </w:rPr>
              <w:t>665,283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DB656D" w14:textId="561FCFCA">
            <w:pPr>
              <w:rPr>
                <w:szCs w:val="22"/>
              </w:rPr>
            </w:pPr>
            <w:r w:rsidRPr="00762A71">
              <w:rPr>
                <w:szCs w:val="22"/>
              </w:rPr>
              <w:t xml:space="preserve"> $                4,717 </w:t>
            </w:r>
          </w:p>
        </w:tc>
      </w:tr>
      <w:tr w14:paraId="7E2F658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29AC15" w14:textId="2E8D759C">
            <w:pPr>
              <w:jc w:val="right"/>
              <w:rPr>
                <w:szCs w:val="22"/>
              </w:rPr>
            </w:pPr>
            <w:r w:rsidRPr="4411F322">
              <w:rPr>
                <w:szCs w:val="22"/>
              </w:rPr>
              <w:t>38591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E56D60" w14:textId="4775230D">
            <w:pPr>
              <w:rPr>
                <w:szCs w:val="22"/>
              </w:rPr>
            </w:pPr>
            <w:r w:rsidRPr="4411F322">
              <w:rPr>
                <w:szCs w:val="22"/>
              </w:rPr>
              <w:t>KLTS-TV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94802D" w14:textId="1312F7F8">
            <w:pPr>
              <w:jc w:val="right"/>
              <w:rPr>
                <w:szCs w:val="22"/>
              </w:rPr>
            </w:pPr>
            <w:r w:rsidRPr="4411F322">
              <w:rPr>
                <w:szCs w:val="22"/>
              </w:rPr>
              <w:t>930,704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8BE2B0" w14:textId="51FF3552">
            <w:pPr>
              <w:jc w:val="right"/>
              <w:rPr>
                <w:szCs w:val="22"/>
              </w:rPr>
            </w:pPr>
            <w:r w:rsidRPr="4411F322">
              <w:rPr>
                <w:szCs w:val="22"/>
              </w:rPr>
              <w:t>927,650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BA5735" w14:textId="1D735093">
            <w:pPr>
              <w:rPr>
                <w:szCs w:val="22"/>
              </w:rPr>
            </w:pPr>
            <w:r w:rsidRPr="00762A71">
              <w:rPr>
                <w:szCs w:val="22"/>
              </w:rPr>
              <w:t xml:space="preserve"> $                6,577 </w:t>
            </w:r>
          </w:p>
        </w:tc>
      </w:tr>
      <w:tr w14:paraId="039E933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ECCB26" w14:textId="48E3812D">
            <w:pPr>
              <w:jc w:val="right"/>
              <w:rPr>
                <w:szCs w:val="22"/>
              </w:rPr>
            </w:pPr>
            <w:r w:rsidRPr="4411F322">
              <w:rPr>
                <w:szCs w:val="22"/>
              </w:rPr>
              <w:t>68540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DB5F78" w14:textId="127BFAD1">
            <w:pPr>
              <w:rPr>
                <w:szCs w:val="22"/>
              </w:rPr>
            </w:pPr>
            <w:r w:rsidRPr="4411F322">
              <w:rPr>
                <w:szCs w:val="22"/>
              </w:rPr>
              <w:t>KLTV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4C958D" w14:textId="4F0111AF">
            <w:pPr>
              <w:jc w:val="right"/>
              <w:rPr>
                <w:szCs w:val="22"/>
              </w:rPr>
            </w:pPr>
            <w:r w:rsidRPr="4411F322">
              <w:rPr>
                <w:szCs w:val="22"/>
              </w:rPr>
              <w:t>1,125,646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F47FA0" w14:textId="5115B268">
            <w:pPr>
              <w:jc w:val="right"/>
              <w:rPr>
                <w:szCs w:val="22"/>
              </w:rPr>
            </w:pPr>
            <w:r w:rsidRPr="4411F322">
              <w:rPr>
                <w:szCs w:val="22"/>
              </w:rPr>
              <w:t>1,108,403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9FEB03" w14:textId="6BE6E939">
            <w:pPr>
              <w:rPr>
                <w:szCs w:val="22"/>
              </w:rPr>
            </w:pPr>
            <w:r w:rsidRPr="00762A71">
              <w:rPr>
                <w:szCs w:val="22"/>
              </w:rPr>
              <w:t xml:space="preserve"> $                7,859 </w:t>
            </w:r>
          </w:p>
        </w:tc>
      </w:tr>
      <w:tr w14:paraId="2432894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0D2A7B" w14:textId="223167F0">
            <w:pPr>
              <w:jc w:val="right"/>
              <w:rPr>
                <w:szCs w:val="22"/>
              </w:rPr>
            </w:pPr>
            <w:r w:rsidRPr="4411F322">
              <w:rPr>
                <w:szCs w:val="22"/>
              </w:rPr>
              <w:t>12913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B36BAB" w14:textId="11807706">
            <w:pPr>
              <w:rPr>
                <w:szCs w:val="22"/>
              </w:rPr>
            </w:pPr>
            <w:r w:rsidRPr="4411F322">
              <w:rPr>
                <w:szCs w:val="22"/>
              </w:rPr>
              <w:t>KLUJ-TV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694DA9" w14:textId="664262EA">
            <w:pPr>
              <w:jc w:val="right"/>
              <w:rPr>
                <w:szCs w:val="22"/>
              </w:rPr>
            </w:pPr>
            <w:r w:rsidRPr="4411F322">
              <w:rPr>
                <w:szCs w:val="22"/>
              </w:rPr>
              <w:t>1,304,523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51EF83" w14:textId="06E0A5B6">
            <w:pPr>
              <w:jc w:val="right"/>
              <w:rPr>
                <w:szCs w:val="22"/>
              </w:rPr>
            </w:pPr>
            <w:r w:rsidRPr="4411F322">
              <w:rPr>
                <w:szCs w:val="22"/>
              </w:rPr>
              <w:t>1,304,523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A4BC9C" w14:textId="148E1709">
            <w:pPr>
              <w:rPr>
                <w:szCs w:val="22"/>
              </w:rPr>
            </w:pPr>
            <w:r w:rsidRPr="00762A71">
              <w:rPr>
                <w:szCs w:val="22"/>
              </w:rPr>
              <w:t xml:space="preserve"> $                9,249 </w:t>
            </w:r>
          </w:p>
        </w:tc>
      </w:tr>
      <w:tr w14:paraId="2046700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C570FE" w14:textId="30E96FDC">
            <w:pPr>
              <w:jc w:val="right"/>
              <w:rPr>
                <w:szCs w:val="22"/>
              </w:rPr>
            </w:pPr>
            <w:r w:rsidRPr="4411F322">
              <w:rPr>
                <w:szCs w:val="22"/>
              </w:rPr>
              <w:t>57220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D7ADFB" w14:textId="5B03F4E0">
            <w:pPr>
              <w:rPr>
                <w:szCs w:val="22"/>
              </w:rPr>
            </w:pPr>
            <w:r w:rsidRPr="4411F322">
              <w:rPr>
                <w:szCs w:val="22"/>
              </w:rPr>
              <w:t>KLUZ-TV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1A7967" w14:textId="0036D03A">
            <w:pPr>
              <w:jc w:val="right"/>
              <w:rPr>
                <w:szCs w:val="22"/>
              </w:rPr>
            </w:pPr>
            <w:r w:rsidRPr="4411F322">
              <w:rPr>
                <w:szCs w:val="22"/>
              </w:rPr>
              <w:t>1,122,002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A49496" w14:textId="1B869383">
            <w:pPr>
              <w:jc w:val="right"/>
              <w:rPr>
                <w:szCs w:val="22"/>
              </w:rPr>
            </w:pPr>
            <w:r w:rsidRPr="4411F322">
              <w:rPr>
                <w:szCs w:val="22"/>
              </w:rPr>
              <w:t>1,061,683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F8E0B3" w14:textId="3B5FBBFD">
            <w:pPr>
              <w:rPr>
                <w:szCs w:val="22"/>
              </w:rPr>
            </w:pPr>
            <w:r w:rsidRPr="00762A71">
              <w:rPr>
                <w:szCs w:val="22"/>
              </w:rPr>
              <w:t xml:space="preserve"> $                7,527 </w:t>
            </w:r>
          </w:p>
        </w:tc>
      </w:tr>
      <w:tr w14:paraId="2CEEC69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8BF84D" w14:textId="2095F617">
            <w:pPr>
              <w:jc w:val="right"/>
              <w:rPr>
                <w:szCs w:val="22"/>
              </w:rPr>
            </w:pPr>
            <w:r w:rsidRPr="4411F322">
              <w:rPr>
                <w:szCs w:val="22"/>
              </w:rPr>
              <w:t>11683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97C134" w14:textId="656F851E">
            <w:pPr>
              <w:rPr>
                <w:szCs w:val="22"/>
              </w:rPr>
            </w:pPr>
            <w:r w:rsidRPr="4411F322">
              <w:rPr>
                <w:szCs w:val="22"/>
              </w:rPr>
              <w:t>KLVX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297454" w14:textId="0856FE5D">
            <w:pPr>
              <w:jc w:val="right"/>
              <w:rPr>
                <w:szCs w:val="22"/>
              </w:rPr>
            </w:pPr>
            <w:r w:rsidRPr="4411F322">
              <w:rPr>
                <w:szCs w:val="22"/>
              </w:rPr>
              <w:t>2,368,176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4059FF" w14:textId="6696EB3B">
            <w:pPr>
              <w:jc w:val="right"/>
              <w:rPr>
                <w:szCs w:val="22"/>
              </w:rPr>
            </w:pPr>
            <w:r w:rsidRPr="4411F322">
              <w:rPr>
                <w:szCs w:val="22"/>
              </w:rPr>
              <w:t>2,246,657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86F826" w14:textId="62BB99B9">
            <w:pPr>
              <w:rPr>
                <w:szCs w:val="22"/>
              </w:rPr>
            </w:pPr>
            <w:r w:rsidRPr="00762A71">
              <w:rPr>
                <w:szCs w:val="22"/>
              </w:rPr>
              <w:t xml:space="preserve"> $              15,929 </w:t>
            </w:r>
          </w:p>
        </w:tc>
      </w:tr>
      <w:tr w14:paraId="537845D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8A4998" w14:textId="66287226">
            <w:pPr>
              <w:jc w:val="right"/>
              <w:rPr>
                <w:szCs w:val="22"/>
              </w:rPr>
            </w:pPr>
            <w:r w:rsidRPr="4411F322">
              <w:rPr>
                <w:szCs w:val="22"/>
              </w:rPr>
              <w:t>82476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6C0CF8" w14:textId="38134FBF">
            <w:pPr>
              <w:rPr>
                <w:szCs w:val="22"/>
              </w:rPr>
            </w:pPr>
            <w:r w:rsidRPr="4411F322">
              <w:rPr>
                <w:szCs w:val="22"/>
              </w:rPr>
              <w:t>KLWB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D9F7F2" w14:textId="51E7744E">
            <w:pPr>
              <w:jc w:val="right"/>
              <w:rPr>
                <w:szCs w:val="22"/>
              </w:rPr>
            </w:pPr>
            <w:r w:rsidRPr="4411F322">
              <w:rPr>
                <w:szCs w:val="22"/>
              </w:rPr>
              <w:t>1,066,369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97BA6C" w14:textId="4D8E051C">
            <w:pPr>
              <w:jc w:val="right"/>
              <w:rPr>
                <w:szCs w:val="22"/>
              </w:rPr>
            </w:pPr>
            <w:r w:rsidRPr="4411F322">
              <w:rPr>
                <w:szCs w:val="22"/>
              </w:rPr>
              <w:t>1,066,248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3BCD25" w14:textId="52052C9E">
            <w:pPr>
              <w:rPr>
                <w:szCs w:val="22"/>
              </w:rPr>
            </w:pPr>
            <w:r w:rsidRPr="00762A71">
              <w:rPr>
                <w:szCs w:val="22"/>
              </w:rPr>
              <w:t xml:space="preserve"> $                7,560 </w:t>
            </w:r>
          </w:p>
        </w:tc>
      </w:tr>
      <w:tr w14:paraId="6BD3A48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959E89" w14:textId="64306916">
            <w:pPr>
              <w:jc w:val="right"/>
              <w:rPr>
                <w:szCs w:val="22"/>
              </w:rPr>
            </w:pPr>
            <w:r w:rsidRPr="4411F322">
              <w:rPr>
                <w:szCs w:val="22"/>
              </w:rPr>
              <w:t>40250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B7BED6" w14:textId="1AF6B29D">
            <w:pPr>
              <w:rPr>
                <w:szCs w:val="22"/>
              </w:rPr>
            </w:pPr>
            <w:r w:rsidRPr="4411F322">
              <w:rPr>
                <w:szCs w:val="22"/>
              </w:rPr>
              <w:t>KLWY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BCDF40" w14:textId="7A2C14AE">
            <w:pPr>
              <w:jc w:val="right"/>
              <w:rPr>
                <w:szCs w:val="22"/>
              </w:rPr>
            </w:pPr>
            <w:r w:rsidRPr="4411F322">
              <w:rPr>
                <w:szCs w:val="22"/>
              </w:rPr>
              <w:t>652,057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8D3D4E" w14:textId="774A37E0">
            <w:pPr>
              <w:jc w:val="right"/>
              <w:rPr>
                <w:szCs w:val="22"/>
              </w:rPr>
            </w:pPr>
            <w:r w:rsidRPr="4411F322">
              <w:rPr>
                <w:szCs w:val="22"/>
              </w:rPr>
              <w:t>648,301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0AFAA7" w14:textId="2B8D7E25">
            <w:pPr>
              <w:rPr>
                <w:szCs w:val="22"/>
              </w:rPr>
            </w:pPr>
            <w:r w:rsidRPr="00762A71">
              <w:rPr>
                <w:szCs w:val="22"/>
              </w:rPr>
              <w:t xml:space="preserve"> $                4,596 </w:t>
            </w:r>
          </w:p>
        </w:tc>
      </w:tr>
      <w:tr w14:paraId="79616C4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E58417" w14:textId="6D7B7AC1">
            <w:pPr>
              <w:jc w:val="right"/>
              <w:rPr>
                <w:szCs w:val="22"/>
              </w:rPr>
            </w:pPr>
            <w:r w:rsidRPr="4411F322">
              <w:rPr>
                <w:szCs w:val="22"/>
              </w:rPr>
              <w:t>64551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2DFBE4" w14:textId="7AD364AD">
            <w:pPr>
              <w:rPr>
                <w:szCs w:val="22"/>
              </w:rPr>
            </w:pPr>
            <w:r w:rsidRPr="4411F322">
              <w:rPr>
                <w:szCs w:val="22"/>
              </w:rPr>
              <w:t>KMAU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357AFD" w14:textId="016E4B68">
            <w:pPr>
              <w:jc w:val="right"/>
              <w:rPr>
                <w:szCs w:val="22"/>
              </w:rPr>
            </w:pPr>
            <w:r w:rsidRPr="4411F322">
              <w:rPr>
                <w:szCs w:val="22"/>
              </w:rPr>
              <w:t>230,508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3A71E3" w14:textId="58F28FB2">
            <w:pPr>
              <w:jc w:val="right"/>
              <w:rPr>
                <w:szCs w:val="22"/>
              </w:rPr>
            </w:pPr>
            <w:r w:rsidRPr="4411F322">
              <w:rPr>
                <w:szCs w:val="22"/>
              </w:rPr>
              <w:t>205,410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3FF21B" w14:textId="6E2D15A0">
            <w:pPr>
              <w:rPr>
                <w:szCs w:val="22"/>
              </w:rPr>
            </w:pPr>
            <w:r w:rsidRPr="00762A71">
              <w:rPr>
                <w:szCs w:val="22"/>
              </w:rPr>
              <w:t xml:space="preserve"> $                1,456 </w:t>
            </w:r>
          </w:p>
        </w:tc>
      </w:tr>
      <w:tr w14:paraId="42F3C29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7282C4" w14:textId="77767666">
            <w:pPr>
              <w:jc w:val="right"/>
              <w:rPr>
                <w:szCs w:val="22"/>
              </w:rPr>
            </w:pPr>
            <w:r w:rsidRPr="4411F322">
              <w:rPr>
                <w:szCs w:val="22"/>
              </w:rPr>
              <w:t>51499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C01339" w14:textId="11B467FA">
            <w:pPr>
              <w:rPr>
                <w:szCs w:val="22"/>
              </w:rPr>
            </w:pPr>
            <w:r w:rsidRPr="4411F322">
              <w:rPr>
                <w:szCs w:val="22"/>
              </w:rPr>
              <w:t>KMAX-TV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439D49" w14:textId="041FEAD0">
            <w:pPr>
              <w:jc w:val="right"/>
              <w:rPr>
                <w:szCs w:val="22"/>
              </w:rPr>
            </w:pPr>
            <w:r w:rsidRPr="4411F322">
              <w:rPr>
                <w:szCs w:val="22"/>
              </w:rPr>
              <w:t>11,771,919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A384FF" w14:textId="04AF4929">
            <w:pPr>
              <w:jc w:val="right"/>
              <w:rPr>
                <w:szCs w:val="22"/>
              </w:rPr>
            </w:pPr>
            <w:r w:rsidRPr="4411F322">
              <w:rPr>
                <w:szCs w:val="22"/>
              </w:rPr>
              <w:t>7,828,092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5946BD" w14:textId="52A38034">
            <w:pPr>
              <w:rPr>
                <w:szCs w:val="22"/>
              </w:rPr>
            </w:pPr>
            <w:r w:rsidRPr="00762A71">
              <w:rPr>
                <w:szCs w:val="22"/>
              </w:rPr>
              <w:t xml:space="preserve"> $              55,501 </w:t>
            </w:r>
          </w:p>
        </w:tc>
      </w:tr>
      <w:tr w14:paraId="10CBE46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B10601" w14:textId="5C322951">
            <w:pPr>
              <w:jc w:val="right"/>
              <w:rPr>
                <w:szCs w:val="22"/>
              </w:rPr>
            </w:pPr>
            <w:r w:rsidRPr="4411F322">
              <w:rPr>
                <w:szCs w:val="22"/>
              </w:rPr>
              <w:t>65686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BC0249" w14:textId="3A20BE23">
            <w:pPr>
              <w:rPr>
                <w:szCs w:val="22"/>
              </w:rPr>
            </w:pPr>
            <w:r w:rsidRPr="4411F322">
              <w:rPr>
                <w:szCs w:val="22"/>
              </w:rPr>
              <w:t>KMBC-TV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8134F4" w14:textId="7CD2B4FD">
            <w:pPr>
              <w:jc w:val="right"/>
              <w:rPr>
                <w:szCs w:val="22"/>
              </w:rPr>
            </w:pPr>
            <w:r w:rsidRPr="4411F322">
              <w:rPr>
                <w:szCs w:val="22"/>
              </w:rPr>
              <w:t>2,690,459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58F723" w14:textId="6C61D337">
            <w:pPr>
              <w:jc w:val="right"/>
              <w:rPr>
                <w:szCs w:val="22"/>
              </w:rPr>
            </w:pPr>
            <w:r w:rsidRPr="4411F322">
              <w:rPr>
                <w:szCs w:val="22"/>
              </w:rPr>
              <w:t>2,688,812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45A5E2" w14:textId="657A2614">
            <w:pPr>
              <w:rPr>
                <w:szCs w:val="22"/>
              </w:rPr>
            </w:pPr>
            <w:r w:rsidRPr="00762A71">
              <w:rPr>
                <w:szCs w:val="22"/>
              </w:rPr>
              <w:t xml:space="preserve"> $              19,064 </w:t>
            </w:r>
          </w:p>
        </w:tc>
      </w:tr>
      <w:tr w14:paraId="7EEC5D6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480697" w14:textId="584E72DA">
            <w:pPr>
              <w:jc w:val="right"/>
              <w:rPr>
                <w:szCs w:val="22"/>
              </w:rPr>
            </w:pPr>
            <w:r w:rsidRPr="4411F322">
              <w:rPr>
                <w:szCs w:val="22"/>
              </w:rPr>
              <w:t>35183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D2BCD5" w14:textId="635F1454">
            <w:pPr>
              <w:rPr>
                <w:szCs w:val="22"/>
              </w:rPr>
            </w:pPr>
            <w:r w:rsidRPr="4411F322">
              <w:rPr>
                <w:szCs w:val="22"/>
              </w:rPr>
              <w:t>KMCB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1E10EF" w14:textId="36CCF74F">
            <w:pPr>
              <w:jc w:val="right"/>
              <w:rPr>
                <w:szCs w:val="22"/>
              </w:rPr>
            </w:pPr>
            <w:r w:rsidRPr="4411F322">
              <w:rPr>
                <w:szCs w:val="22"/>
              </w:rPr>
              <w:t>77,018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CC2668" w14:textId="15B6C67B">
            <w:pPr>
              <w:jc w:val="right"/>
              <w:rPr>
                <w:szCs w:val="22"/>
              </w:rPr>
            </w:pPr>
            <w:r w:rsidRPr="4411F322">
              <w:rPr>
                <w:szCs w:val="22"/>
              </w:rPr>
              <w:t>70,797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33E237" w14:textId="1A13A948">
            <w:pPr>
              <w:rPr>
                <w:szCs w:val="22"/>
              </w:rPr>
            </w:pPr>
            <w:r w:rsidRPr="00762A71">
              <w:rPr>
                <w:szCs w:val="22"/>
              </w:rPr>
              <w:t xml:space="preserve"> $                  502 </w:t>
            </w:r>
          </w:p>
        </w:tc>
      </w:tr>
      <w:tr w14:paraId="0700E4D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E78E12" w14:textId="4DEEBDE0">
            <w:pPr>
              <w:jc w:val="right"/>
              <w:rPr>
                <w:szCs w:val="22"/>
              </w:rPr>
            </w:pPr>
            <w:r w:rsidRPr="4411F322">
              <w:rPr>
                <w:szCs w:val="22"/>
              </w:rPr>
              <w:t>41237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5666F7" w14:textId="56DC2492">
            <w:pPr>
              <w:rPr>
                <w:szCs w:val="22"/>
              </w:rPr>
            </w:pPr>
            <w:r w:rsidRPr="4411F322">
              <w:rPr>
                <w:szCs w:val="22"/>
              </w:rPr>
              <w:t>KMCC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458A1C" w14:textId="0D7088E1">
            <w:pPr>
              <w:jc w:val="right"/>
              <w:rPr>
                <w:szCs w:val="22"/>
              </w:rPr>
            </w:pPr>
            <w:r w:rsidRPr="4411F322">
              <w:rPr>
                <w:szCs w:val="22"/>
              </w:rPr>
              <w:t>2,384,330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E73009" w14:textId="551C440D">
            <w:pPr>
              <w:jc w:val="right"/>
              <w:rPr>
                <w:szCs w:val="22"/>
              </w:rPr>
            </w:pPr>
            <w:r w:rsidRPr="4411F322">
              <w:rPr>
                <w:szCs w:val="22"/>
              </w:rPr>
              <w:t>2,325,062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447E39" w14:textId="7F51E4BA">
            <w:pPr>
              <w:rPr>
                <w:szCs w:val="22"/>
              </w:rPr>
            </w:pPr>
            <w:r w:rsidRPr="00762A71">
              <w:rPr>
                <w:szCs w:val="22"/>
              </w:rPr>
              <w:t xml:space="preserve"> $              16,485 </w:t>
            </w:r>
          </w:p>
        </w:tc>
      </w:tr>
      <w:tr w14:paraId="4552CB8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7E7330" w14:textId="25FE8604">
            <w:pPr>
              <w:jc w:val="right"/>
              <w:rPr>
                <w:szCs w:val="22"/>
              </w:rPr>
            </w:pPr>
            <w:r w:rsidRPr="4411F322">
              <w:rPr>
                <w:szCs w:val="22"/>
              </w:rPr>
              <w:t>42636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FE0F5C" w14:textId="74A2344E">
            <w:pPr>
              <w:rPr>
                <w:szCs w:val="22"/>
              </w:rPr>
            </w:pPr>
            <w:r w:rsidRPr="4411F322">
              <w:rPr>
                <w:szCs w:val="22"/>
              </w:rPr>
              <w:t>KMCI-TV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5A4D8E" w14:textId="73FBEAA7">
            <w:pPr>
              <w:jc w:val="right"/>
              <w:rPr>
                <w:szCs w:val="22"/>
              </w:rPr>
            </w:pPr>
            <w:r w:rsidRPr="4411F322">
              <w:rPr>
                <w:szCs w:val="22"/>
              </w:rPr>
              <w:t>2,611,447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D4FAA1" w14:textId="5D375775">
            <w:pPr>
              <w:jc w:val="right"/>
              <w:rPr>
                <w:szCs w:val="22"/>
              </w:rPr>
            </w:pPr>
            <w:r w:rsidRPr="4411F322">
              <w:rPr>
                <w:szCs w:val="22"/>
              </w:rPr>
              <w:t>2,610,077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E21321" w14:textId="03C0AEE8">
            <w:pPr>
              <w:rPr>
                <w:szCs w:val="22"/>
              </w:rPr>
            </w:pPr>
            <w:r w:rsidRPr="00762A71">
              <w:rPr>
                <w:szCs w:val="22"/>
              </w:rPr>
              <w:t xml:space="preserve"> $              18,505 </w:t>
            </w:r>
          </w:p>
        </w:tc>
      </w:tr>
      <w:tr w14:paraId="2A19E35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E5F68B" w14:textId="6E3369CF">
            <w:pPr>
              <w:jc w:val="right"/>
              <w:rPr>
                <w:szCs w:val="22"/>
              </w:rPr>
            </w:pPr>
            <w:r w:rsidRPr="4411F322">
              <w:rPr>
                <w:szCs w:val="22"/>
              </w:rPr>
              <w:t>38584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7452EA" w14:textId="58446C70">
            <w:pPr>
              <w:rPr>
                <w:szCs w:val="22"/>
              </w:rPr>
            </w:pPr>
            <w:r w:rsidRPr="4411F322">
              <w:rPr>
                <w:szCs w:val="22"/>
              </w:rPr>
              <w:t>KMCT-TV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A77DD8" w14:textId="6A22687C">
            <w:pPr>
              <w:jc w:val="right"/>
              <w:rPr>
                <w:szCs w:val="22"/>
              </w:rPr>
            </w:pPr>
            <w:r w:rsidRPr="4411F322">
              <w:rPr>
                <w:szCs w:val="22"/>
              </w:rPr>
              <w:t>270,862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CD0F92" w14:textId="0A3F5FD1">
            <w:pPr>
              <w:jc w:val="right"/>
              <w:rPr>
                <w:szCs w:val="22"/>
              </w:rPr>
            </w:pPr>
            <w:r w:rsidRPr="4411F322">
              <w:rPr>
                <w:szCs w:val="22"/>
              </w:rPr>
              <w:t>270,855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4E01D0" w14:textId="1202AD29">
            <w:pPr>
              <w:rPr>
                <w:szCs w:val="22"/>
              </w:rPr>
            </w:pPr>
            <w:r w:rsidRPr="00762A71">
              <w:rPr>
                <w:szCs w:val="22"/>
              </w:rPr>
              <w:t xml:space="preserve"> $                1,920 </w:t>
            </w:r>
          </w:p>
        </w:tc>
      </w:tr>
      <w:tr w14:paraId="51F0E02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D93EDD" w14:textId="1B22EFF7">
            <w:pPr>
              <w:jc w:val="right"/>
              <w:rPr>
                <w:szCs w:val="22"/>
              </w:rPr>
            </w:pPr>
            <w:r w:rsidRPr="4411F322">
              <w:rPr>
                <w:szCs w:val="22"/>
              </w:rPr>
              <w:t>22127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884F86" w14:textId="4140B034">
            <w:pPr>
              <w:rPr>
                <w:szCs w:val="22"/>
              </w:rPr>
            </w:pPr>
            <w:r w:rsidRPr="4411F322">
              <w:rPr>
                <w:szCs w:val="22"/>
              </w:rPr>
              <w:t>KMCY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8109CF" w14:textId="3C649CE2">
            <w:pPr>
              <w:jc w:val="right"/>
              <w:rPr>
                <w:szCs w:val="22"/>
              </w:rPr>
            </w:pPr>
            <w:r w:rsidRPr="4411F322">
              <w:rPr>
                <w:szCs w:val="22"/>
              </w:rPr>
              <w:t>80,761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5D427A" w14:textId="1D403758">
            <w:pPr>
              <w:jc w:val="right"/>
              <w:rPr>
                <w:szCs w:val="22"/>
              </w:rPr>
            </w:pPr>
            <w:r w:rsidRPr="4411F322">
              <w:rPr>
                <w:szCs w:val="22"/>
              </w:rPr>
              <w:t>80,722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B459B0" w14:textId="0BB9BE30">
            <w:pPr>
              <w:rPr>
                <w:szCs w:val="22"/>
              </w:rPr>
            </w:pPr>
            <w:r w:rsidRPr="00762A71">
              <w:rPr>
                <w:szCs w:val="22"/>
              </w:rPr>
              <w:t xml:space="preserve"> $                  572 </w:t>
            </w:r>
          </w:p>
        </w:tc>
      </w:tr>
      <w:tr w14:paraId="0493B9C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AD5C89" w14:textId="6CFEB65D">
            <w:pPr>
              <w:jc w:val="right"/>
              <w:rPr>
                <w:szCs w:val="22"/>
              </w:rPr>
            </w:pPr>
            <w:r w:rsidRPr="4411F322">
              <w:rPr>
                <w:szCs w:val="22"/>
              </w:rPr>
              <w:t>162016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C05AFB" w14:textId="57B02DF1">
            <w:pPr>
              <w:rPr>
                <w:szCs w:val="22"/>
              </w:rPr>
            </w:pPr>
            <w:r w:rsidRPr="4411F322">
              <w:rPr>
                <w:szCs w:val="22"/>
              </w:rPr>
              <w:t>KMDE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216BA8" w14:textId="79325ED6">
            <w:pPr>
              <w:jc w:val="right"/>
              <w:rPr>
                <w:szCs w:val="22"/>
              </w:rPr>
            </w:pPr>
            <w:r w:rsidRPr="4411F322">
              <w:rPr>
                <w:szCs w:val="22"/>
              </w:rPr>
              <w:t>34,041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5C243C" w14:textId="7C18E9D3">
            <w:pPr>
              <w:jc w:val="right"/>
              <w:rPr>
                <w:szCs w:val="22"/>
              </w:rPr>
            </w:pPr>
            <w:r w:rsidRPr="4411F322">
              <w:rPr>
                <w:szCs w:val="22"/>
              </w:rPr>
              <w:t>34,035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67C863" w14:textId="6FC1E511">
            <w:pPr>
              <w:rPr>
                <w:szCs w:val="22"/>
              </w:rPr>
            </w:pPr>
            <w:r w:rsidRPr="00762A71">
              <w:rPr>
                <w:szCs w:val="22"/>
              </w:rPr>
              <w:t xml:space="preserve"> $                  241 </w:t>
            </w:r>
          </w:p>
        </w:tc>
      </w:tr>
      <w:tr w14:paraId="261CA2E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BE7D3C" w14:textId="0249DA0A">
            <w:pPr>
              <w:jc w:val="right"/>
              <w:rPr>
                <w:szCs w:val="22"/>
              </w:rPr>
            </w:pPr>
            <w:r w:rsidRPr="4411F322">
              <w:rPr>
                <w:szCs w:val="22"/>
              </w:rPr>
              <w:t>26428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FC8B7E" w14:textId="53CC7D80">
            <w:pPr>
              <w:rPr>
                <w:szCs w:val="22"/>
              </w:rPr>
            </w:pPr>
            <w:r w:rsidRPr="4411F322">
              <w:rPr>
                <w:szCs w:val="22"/>
              </w:rPr>
              <w:t>KMEB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C53CD3" w14:textId="06869CE0">
            <w:pPr>
              <w:jc w:val="right"/>
              <w:rPr>
                <w:szCs w:val="22"/>
              </w:rPr>
            </w:pPr>
            <w:r w:rsidRPr="4411F322">
              <w:rPr>
                <w:szCs w:val="22"/>
              </w:rPr>
              <w:t>239,702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C92C70" w14:textId="4D378408">
            <w:pPr>
              <w:jc w:val="right"/>
              <w:rPr>
                <w:szCs w:val="22"/>
              </w:rPr>
            </w:pPr>
            <w:r w:rsidRPr="4411F322">
              <w:rPr>
                <w:szCs w:val="22"/>
              </w:rPr>
              <w:t>216,916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E5B43F" w14:textId="7CA67D20">
            <w:pPr>
              <w:rPr>
                <w:szCs w:val="22"/>
              </w:rPr>
            </w:pPr>
            <w:r w:rsidRPr="00762A71">
              <w:rPr>
                <w:szCs w:val="22"/>
              </w:rPr>
              <w:t xml:space="preserve"> $                1,538 </w:t>
            </w:r>
          </w:p>
        </w:tc>
      </w:tr>
      <w:tr w14:paraId="7BA5713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36A3CD" w14:textId="03B12F14">
            <w:pPr>
              <w:jc w:val="right"/>
              <w:rPr>
                <w:szCs w:val="22"/>
              </w:rPr>
            </w:pPr>
            <w:r w:rsidRPr="4411F322">
              <w:rPr>
                <w:szCs w:val="22"/>
              </w:rPr>
              <w:t>24753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03F2C1" w14:textId="269BDEB6">
            <w:pPr>
              <w:rPr>
                <w:szCs w:val="22"/>
              </w:rPr>
            </w:pPr>
            <w:r w:rsidRPr="4411F322">
              <w:rPr>
                <w:szCs w:val="22"/>
              </w:rPr>
              <w:t>KMEE-TV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72AD24" w14:textId="74E9D855">
            <w:pPr>
              <w:jc w:val="right"/>
              <w:rPr>
                <w:szCs w:val="22"/>
              </w:rPr>
            </w:pPr>
            <w:r w:rsidRPr="4411F322">
              <w:rPr>
                <w:szCs w:val="22"/>
              </w:rPr>
              <w:t>217,161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332A1C" w14:textId="4823B430">
            <w:pPr>
              <w:jc w:val="right"/>
              <w:rPr>
                <w:szCs w:val="22"/>
              </w:rPr>
            </w:pPr>
            <w:r w:rsidRPr="4411F322">
              <w:rPr>
                <w:szCs w:val="22"/>
              </w:rPr>
              <w:t>202,513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479A4E" w14:textId="1A1B326F">
            <w:pPr>
              <w:rPr>
                <w:szCs w:val="22"/>
              </w:rPr>
            </w:pPr>
            <w:r w:rsidRPr="00762A71">
              <w:rPr>
                <w:szCs w:val="22"/>
              </w:rPr>
              <w:t xml:space="preserve"> $                1,436 </w:t>
            </w:r>
          </w:p>
        </w:tc>
      </w:tr>
      <w:tr w14:paraId="7D75399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79F933" w14:textId="39469D6A">
            <w:pPr>
              <w:jc w:val="right"/>
              <w:rPr>
                <w:szCs w:val="22"/>
              </w:rPr>
            </w:pPr>
            <w:r w:rsidRPr="4411F322">
              <w:rPr>
                <w:szCs w:val="22"/>
              </w:rPr>
              <w:t>39665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F125B2" w14:textId="6D2CC9EB">
            <w:pPr>
              <w:rPr>
                <w:szCs w:val="22"/>
              </w:rPr>
            </w:pPr>
            <w:r w:rsidRPr="4411F322">
              <w:rPr>
                <w:szCs w:val="22"/>
              </w:rPr>
              <w:t>KMEG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7706FE" w14:textId="66B23201">
            <w:pPr>
              <w:jc w:val="right"/>
              <w:rPr>
                <w:szCs w:val="22"/>
              </w:rPr>
            </w:pPr>
            <w:r w:rsidRPr="4411F322">
              <w:rPr>
                <w:szCs w:val="22"/>
              </w:rPr>
              <w:t>763,806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7B4752" w14:textId="008F85FC">
            <w:pPr>
              <w:jc w:val="right"/>
              <w:rPr>
                <w:szCs w:val="22"/>
              </w:rPr>
            </w:pPr>
            <w:r w:rsidRPr="4411F322">
              <w:rPr>
                <w:szCs w:val="22"/>
              </w:rPr>
              <w:t>758,839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CB2927" w14:textId="206A7EE7">
            <w:pPr>
              <w:rPr>
                <w:szCs w:val="22"/>
              </w:rPr>
            </w:pPr>
            <w:r w:rsidRPr="00762A71">
              <w:rPr>
                <w:szCs w:val="22"/>
              </w:rPr>
              <w:t xml:space="preserve"> $                5,380 </w:t>
            </w:r>
          </w:p>
        </w:tc>
      </w:tr>
      <w:tr w14:paraId="66A80F4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F747A3" w14:textId="4995FE29">
            <w:pPr>
              <w:jc w:val="right"/>
              <w:rPr>
                <w:szCs w:val="22"/>
              </w:rPr>
            </w:pPr>
            <w:r w:rsidRPr="4411F322">
              <w:rPr>
                <w:szCs w:val="22"/>
              </w:rPr>
              <w:t>35123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84C499" w14:textId="03F2AEAC">
            <w:pPr>
              <w:rPr>
                <w:szCs w:val="22"/>
              </w:rPr>
            </w:pPr>
            <w:r w:rsidRPr="4411F322">
              <w:rPr>
                <w:szCs w:val="22"/>
              </w:rPr>
              <w:t>KMEX-DT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4CD79A" w14:textId="5F2C0CAD">
            <w:pPr>
              <w:jc w:val="right"/>
              <w:rPr>
                <w:szCs w:val="22"/>
              </w:rPr>
            </w:pPr>
            <w:r w:rsidRPr="4411F322">
              <w:rPr>
                <w:szCs w:val="22"/>
              </w:rPr>
              <w:t>18,389,371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AA19E3" w14:textId="4CFBDD5C">
            <w:pPr>
              <w:jc w:val="right"/>
              <w:rPr>
                <w:szCs w:val="22"/>
              </w:rPr>
            </w:pPr>
            <w:r w:rsidRPr="4411F322">
              <w:rPr>
                <w:szCs w:val="22"/>
              </w:rPr>
              <w:t>16,955,856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F6BF0A" w14:textId="30932EB3">
            <w:pPr>
              <w:rPr>
                <w:szCs w:val="22"/>
              </w:rPr>
            </w:pPr>
            <w:r w:rsidRPr="00762A71">
              <w:rPr>
                <w:szCs w:val="22"/>
              </w:rPr>
              <w:t xml:space="preserve"> $            120,217 </w:t>
            </w:r>
          </w:p>
        </w:tc>
      </w:tr>
      <w:tr w14:paraId="07A3B53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7599DD" w14:textId="07B8F779">
            <w:pPr>
              <w:jc w:val="right"/>
              <w:rPr>
                <w:szCs w:val="22"/>
              </w:rPr>
            </w:pPr>
            <w:r w:rsidRPr="4411F322">
              <w:rPr>
                <w:szCs w:val="22"/>
              </w:rPr>
              <w:t>40875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B36DE6" w14:textId="2C5543CC">
            <w:pPr>
              <w:rPr>
                <w:szCs w:val="22"/>
              </w:rPr>
            </w:pPr>
            <w:r w:rsidRPr="4411F322">
              <w:rPr>
                <w:szCs w:val="22"/>
              </w:rPr>
              <w:t>KMGH-TV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9F9DE0" w14:textId="131DDF58">
            <w:pPr>
              <w:jc w:val="right"/>
              <w:rPr>
                <w:szCs w:val="22"/>
              </w:rPr>
            </w:pPr>
            <w:r w:rsidRPr="4411F322">
              <w:rPr>
                <w:szCs w:val="22"/>
              </w:rPr>
              <w:t>4,484,612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17BF2B" w14:textId="0DE10D89">
            <w:pPr>
              <w:jc w:val="right"/>
              <w:rPr>
                <w:szCs w:val="22"/>
              </w:rPr>
            </w:pPr>
            <w:r w:rsidRPr="4411F322">
              <w:rPr>
                <w:szCs w:val="22"/>
              </w:rPr>
              <w:t>4,211,082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7B0EE3" w14:textId="19734725">
            <w:pPr>
              <w:rPr>
                <w:szCs w:val="22"/>
              </w:rPr>
            </w:pPr>
            <w:r w:rsidRPr="00762A71">
              <w:rPr>
                <w:szCs w:val="22"/>
              </w:rPr>
              <w:t xml:space="preserve"> $              29,857 </w:t>
            </w:r>
          </w:p>
        </w:tc>
      </w:tr>
      <w:tr w14:paraId="1B2882E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6411E3" w14:textId="67001CAE">
            <w:pPr>
              <w:jc w:val="right"/>
              <w:rPr>
                <w:szCs w:val="22"/>
              </w:rPr>
            </w:pPr>
            <w:r w:rsidRPr="4411F322">
              <w:rPr>
                <w:szCs w:val="22"/>
              </w:rPr>
              <w:t>35131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E1EA4A" w14:textId="628E2C98">
            <w:pPr>
              <w:rPr>
                <w:szCs w:val="22"/>
              </w:rPr>
            </w:pPr>
            <w:r w:rsidRPr="4411F322">
              <w:rPr>
                <w:szCs w:val="22"/>
              </w:rPr>
              <w:t>KMID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16D146" w14:textId="68725DE0">
            <w:pPr>
              <w:jc w:val="right"/>
              <w:rPr>
                <w:szCs w:val="22"/>
              </w:rPr>
            </w:pPr>
            <w:r w:rsidRPr="4411F322">
              <w:rPr>
                <w:szCs w:val="22"/>
              </w:rPr>
              <w:t>453,896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266B51" w14:textId="0AF6E4CA">
            <w:pPr>
              <w:jc w:val="right"/>
              <w:rPr>
                <w:szCs w:val="22"/>
              </w:rPr>
            </w:pPr>
            <w:r w:rsidRPr="4411F322">
              <w:rPr>
                <w:szCs w:val="22"/>
              </w:rPr>
              <w:t>453,890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E9D2AE" w14:textId="767D202B">
            <w:pPr>
              <w:rPr>
                <w:szCs w:val="22"/>
              </w:rPr>
            </w:pPr>
            <w:r w:rsidRPr="00762A71">
              <w:rPr>
                <w:szCs w:val="22"/>
              </w:rPr>
              <w:t xml:space="preserve"> $                3,218 </w:t>
            </w:r>
          </w:p>
        </w:tc>
      </w:tr>
      <w:tr w14:paraId="05A6EA9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F4948F" w14:textId="233767C3">
            <w:pPr>
              <w:jc w:val="right"/>
              <w:rPr>
                <w:szCs w:val="22"/>
              </w:rPr>
            </w:pPr>
            <w:r w:rsidRPr="4411F322">
              <w:rPr>
                <w:szCs w:val="22"/>
              </w:rPr>
              <w:t>16749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D4BEE7" w14:textId="35D507C2">
            <w:pPr>
              <w:rPr>
                <w:szCs w:val="22"/>
              </w:rPr>
            </w:pPr>
            <w:r w:rsidRPr="4411F322">
              <w:rPr>
                <w:szCs w:val="22"/>
              </w:rPr>
              <w:t>KMIR-TV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47C9E2" w14:textId="5ABA28CB">
            <w:pPr>
              <w:jc w:val="right"/>
              <w:rPr>
                <w:szCs w:val="22"/>
              </w:rPr>
            </w:pPr>
            <w:r w:rsidRPr="4411F322">
              <w:rPr>
                <w:szCs w:val="22"/>
              </w:rPr>
              <w:t>3,014,399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4AAA26" w14:textId="1112660B">
            <w:pPr>
              <w:jc w:val="right"/>
              <w:rPr>
                <w:szCs w:val="22"/>
              </w:rPr>
            </w:pPr>
            <w:r w:rsidRPr="4411F322">
              <w:rPr>
                <w:szCs w:val="22"/>
              </w:rPr>
              <w:t>805,795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51CC9C" w14:textId="394807A2">
            <w:pPr>
              <w:rPr>
                <w:szCs w:val="22"/>
              </w:rPr>
            </w:pPr>
            <w:r w:rsidRPr="00762A71">
              <w:rPr>
                <w:szCs w:val="22"/>
              </w:rPr>
              <w:t xml:space="preserve"> $                5,713 </w:t>
            </w:r>
          </w:p>
        </w:tc>
      </w:tr>
      <w:tr w14:paraId="5E972BE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B8D031" w14:textId="6457B7F6">
            <w:pPr>
              <w:jc w:val="right"/>
              <w:rPr>
                <w:szCs w:val="22"/>
              </w:rPr>
            </w:pPr>
            <w:r w:rsidRPr="4411F322">
              <w:rPr>
                <w:szCs w:val="22"/>
              </w:rPr>
              <w:t>63164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283723" w14:textId="5CAA7824">
            <w:pPr>
              <w:rPr>
                <w:szCs w:val="22"/>
              </w:rPr>
            </w:pPr>
            <w:r w:rsidRPr="4411F322">
              <w:rPr>
                <w:szCs w:val="22"/>
              </w:rPr>
              <w:t>KMIZ</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5BB6BB" w14:textId="5D0411FB">
            <w:pPr>
              <w:jc w:val="right"/>
              <w:rPr>
                <w:szCs w:val="22"/>
              </w:rPr>
            </w:pPr>
            <w:r w:rsidRPr="4411F322">
              <w:rPr>
                <w:szCs w:val="22"/>
              </w:rPr>
              <w:t>573,185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6A6E98" w14:textId="43721A75">
            <w:pPr>
              <w:jc w:val="right"/>
              <w:rPr>
                <w:szCs w:val="22"/>
              </w:rPr>
            </w:pPr>
            <w:r w:rsidRPr="4411F322">
              <w:rPr>
                <w:szCs w:val="22"/>
              </w:rPr>
              <w:t>571,442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1078C1" w14:textId="1B59AEFD">
            <w:pPr>
              <w:rPr>
                <w:szCs w:val="22"/>
              </w:rPr>
            </w:pPr>
            <w:r w:rsidRPr="00762A71">
              <w:rPr>
                <w:szCs w:val="22"/>
              </w:rPr>
              <w:t xml:space="preserve"> $                4,052 </w:t>
            </w:r>
          </w:p>
        </w:tc>
      </w:tr>
      <w:tr w14:paraId="01A7283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FFBB1F" w14:textId="0153EEC8">
            <w:pPr>
              <w:jc w:val="right"/>
              <w:rPr>
                <w:szCs w:val="22"/>
              </w:rPr>
            </w:pPr>
            <w:r w:rsidRPr="4411F322">
              <w:rPr>
                <w:szCs w:val="22"/>
              </w:rPr>
              <w:t>53541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40F222" w14:textId="4CC9F590">
            <w:pPr>
              <w:rPr>
                <w:szCs w:val="22"/>
              </w:rPr>
            </w:pPr>
            <w:r w:rsidRPr="4411F322">
              <w:rPr>
                <w:szCs w:val="22"/>
              </w:rPr>
              <w:t>KMLM-DT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123D5D" w14:textId="557760AA">
            <w:pPr>
              <w:jc w:val="right"/>
              <w:rPr>
                <w:szCs w:val="22"/>
              </w:rPr>
            </w:pPr>
            <w:r w:rsidRPr="4411F322">
              <w:rPr>
                <w:szCs w:val="22"/>
              </w:rPr>
              <w:t>358,819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391902" w14:textId="771891DD">
            <w:pPr>
              <w:jc w:val="right"/>
              <w:rPr>
                <w:szCs w:val="22"/>
              </w:rPr>
            </w:pPr>
            <w:r w:rsidRPr="4411F322">
              <w:rPr>
                <w:szCs w:val="22"/>
              </w:rPr>
              <w:t>358,819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763F39" w14:textId="5A9AF148">
            <w:pPr>
              <w:rPr>
                <w:szCs w:val="22"/>
              </w:rPr>
            </w:pPr>
            <w:r w:rsidRPr="00762A71">
              <w:rPr>
                <w:szCs w:val="22"/>
              </w:rPr>
              <w:t xml:space="preserve"> $                2,544 </w:t>
            </w:r>
          </w:p>
        </w:tc>
      </w:tr>
      <w:tr w14:paraId="2C31ED6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FBC010" w14:textId="6537F2DC">
            <w:pPr>
              <w:jc w:val="right"/>
              <w:rPr>
                <w:szCs w:val="22"/>
              </w:rPr>
            </w:pPr>
            <w:r w:rsidRPr="4411F322">
              <w:rPr>
                <w:szCs w:val="22"/>
              </w:rPr>
              <w:t>52046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9678DF" w14:textId="6ECBC267">
            <w:pPr>
              <w:rPr>
                <w:szCs w:val="22"/>
              </w:rPr>
            </w:pPr>
            <w:r w:rsidRPr="4411F322">
              <w:rPr>
                <w:szCs w:val="22"/>
              </w:rPr>
              <w:t>KMLU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665DCE" w14:textId="798F685E">
            <w:pPr>
              <w:jc w:val="right"/>
              <w:rPr>
                <w:szCs w:val="22"/>
              </w:rPr>
            </w:pPr>
            <w:r w:rsidRPr="4411F322">
              <w:rPr>
                <w:szCs w:val="22"/>
              </w:rPr>
              <w:t>685,717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FAAFFF" w14:textId="0A0A8E29">
            <w:pPr>
              <w:jc w:val="right"/>
              <w:rPr>
                <w:szCs w:val="22"/>
              </w:rPr>
            </w:pPr>
            <w:r w:rsidRPr="4411F322">
              <w:rPr>
                <w:szCs w:val="22"/>
              </w:rPr>
              <w:t>681,660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4A39EE" w14:textId="05273B0A">
            <w:pPr>
              <w:rPr>
                <w:szCs w:val="22"/>
              </w:rPr>
            </w:pPr>
            <w:r w:rsidRPr="00762A71">
              <w:rPr>
                <w:szCs w:val="22"/>
              </w:rPr>
              <w:t xml:space="preserve"> $                4,833 </w:t>
            </w:r>
          </w:p>
        </w:tc>
      </w:tr>
      <w:tr w14:paraId="05200AC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6A866E" w14:textId="18DDA8E4">
            <w:pPr>
              <w:jc w:val="right"/>
              <w:rPr>
                <w:szCs w:val="22"/>
              </w:rPr>
            </w:pPr>
            <w:r w:rsidRPr="4411F322">
              <w:rPr>
                <w:szCs w:val="22"/>
              </w:rPr>
              <w:t>47981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67078D" w14:textId="3DAB36BF">
            <w:pPr>
              <w:rPr>
                <w:szCs w:val="22"/>
              </w:rPr>
            </w:pPr>
            <w:r w:rsidRPr="4411F322">
              <w:rPr>
                <w:szCs w:val="22"/>
              </w:rPr>
              <w:t>KMNE-TV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00822C" w14:textId="54E1DE7A">
            <w:pPr>
              <w:jc w:val="right"/>
              <w:rPr>
                <w:szCs w:val="22"/>
              </w:rPr>
            </w:pPr>
            <w:r w:rsidRPr="4411F322">
              <w:rPr>
                <w:szCs w:val="22"/>
              </w:rPr>
              <w:t>44,963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BF0D76" w14:textId="73BF1BDB">
            <w:pPr>
              <w:jc w:val="right"/>
              <w:rPr>
                <w:szCs w:val="22"/>
              </w:rPr>
            </w:pPr>
            <w:r w:rsidRPr="4411F322">
              <w:rPr>
                <w:szCs w:val="22"/>
              </w:rPr>
              <w:t>41,160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962A26" w14:textId="4D10A6FA">
            <w:pPr>
              <w:rPr>
                <w:szCs w:val="22"/>
              </w:rPr>
            </w:pPr>
            <w:r w:rsidRPr="00762A71">
              <w:rPr>
                <w:szCs w:val="22"/>
              </w:rPr>
              <w:t xml:space="preserve"> $                  292 </w:t>
            </w:r>
          </w:p>
        </w:tc>
      </w:tr>
      <w:tr w14:paraId="5FB97E0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922EA0" w14:textId="03B6D52A">
            <w:pPr>
              <w:jc w:val="right"/>
              <w:rPr>
                <w:szCs w:val="22"/>
              </w:rPr>
            </w:pPr>
            <w:r w:rsidRPr="4411F322">
              <w:rPr>
                <w:szCs w:val="22"/>
              </w:rPr>
              <w:t>4326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9E3FDD" w14:textId="681FA85C">
            <w:pPr>
              <w:rPr>
                <w:szCs w:val="22"/>
              </w:rPr>
            </w:pPr>
            <w:r w:rsidRPr="4411F322">
              <w:rPr>
                <w:szCs w:val="22"/>
              </w:rPr>
              <w:t>KMOS-TV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182E34" w14:textId="26C4A623">
            <w:pPr>
              <w:jc w:val="right"/>
              <w:rPr>
                <w:szCs w:val="22"/>
              </w:rPr>
            </w:pPr>
            <w:r w:rsidRPr="4411F322">
              <w:rPr>
                <w:szCs w:val="22"/>
              </w:rPr>
              <w:t>823,502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6A766D" w14:textId="788A5D54">
            <w:pPr>
              <w:jc w:val="right"/>
              <w:rPr>
                <w:szCs w:val="22"/>
              </w:rPr>
            </w:pPr>
            <w:r w:rsidRPr="4411F322">
              <w:rPr>
                <w:szCs w:val="22"/>
              </w:rPr>
              <w:t>819,698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AFCF01" w14:textId="12E2B571">
            <w:pPr>
              <w:rPr>
                <w:szCs w:val="22"/>
              </w:rPr>
            </w:pPr>
            <w:r w:rsidRPr="00762A71">
              <w:rPr>
                <w:szCs w:val="22"/>
              </w:rPr>
              <w:t xml:space="preserve"> $                5,812 </w:t>
            </w:r>
          </w:p>
        </w:tc>
      </w:tr>
      <w:tr w14:paraId="73A5964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D906FE" w14:textId="3033C6B4">
            <w:pPr>
              <w:jc w:val="right"/>
              <w:rPr>
                <w:szCs w:val="22"/>
              </w:rPr>
            </w:pPr>
            <w:r w:rsidRPr="4411F322">
              <w:rPr>
                <w:szCs w:val="22"/>
              </w:rPr>
              <w:t>41425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227357" w14:textId="3BD92A2A">
            <w:pPr>
              <w:rPr>
                <w:szCs w:val="22"/>
              </w:rPr>
            </w:pPr>
            <w:r w:rsidRPr="4411F322">
              <w:rPr>
                <w:szCs w:val="22"/>
              </w:rPr>
              <w:t>KMOT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B0FAA2" w14:textId="589F4E86">
            <w:pPr>
              <w:jc w:val="right"/>
              <w:rPr>
                <w:szCs w:val="22"/>
              </w:rPr>
            </w:pPr>
            <w:r w:rsidRPr="4411F322">
              <w:rPr>
                <w:szCs w:val="22"/>
              </w:rPr>
              <w:t>90,764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A7C310" w14:textId="5A5672FA">
            <w:pPr>
              <w:jc w:val="right"/>
              <w:rPr>
                <w:szCs w:val="22"/>
              </w:rPr>
            </w:pPr>
            <w:r w:rsidRPr="4411F322">
              <w:rPr>
                <w:szCs w:val="22"/>
              </w:rPr>
              <w:t>88,505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F67B01" w14:textId="1E5763C1">
            <w:pPr>
              <w:rPr>
                <w:szCs w:val="22"/>
              </w:rPr>
            </w:pPr>
            <w:r w:rsidRPr="00762A71">
              <w:rPr>
                <w:szCs w:val="22"/>
              </w:rPr>
              <w:t xml:space="preserve"> $                  628 </w:t>
            </w:r>
          </w:p>
        </w:tc>
      </w:tr>
      <w:tr w14:paraId="0072E15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2EDFE3" w14:textId="36AAFB2D">
            <w:pPr>
              <w:jc w:val="right"/>
              <w:rPr>
                <w:szCs w:val="22"/>
              </w:rPr>
            </w:pPr>
            <w:r w:rsidRPr="4411F322">
              <w:rPr>
                <w:szCs w:val="22"/>
              </w:rPr>
              <w:t>70034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A5DA2D" w14:textId="2ADB2DAD">
            <w:pPr>
              <w:rPr>
                <w:szCs w:val="22"/>
              </w:rPr>
            </w:pPr>
            <w:r w:rsidRPr="4411F322">
              <w:rPr>
                <w:szCs w:val="22"/>
              </w:rPr>
              <w:t>KMOV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483C63" w14:textId="74AD3A87">
            <w:pPr>
              <w:jc w:val="right"/>
              <w:rPr>
                <w:szCs w:val="22"/>
              </w:rPr>
            </w:pPr>
            <w:r w:rsidRPr="4411F322">
              <w:rPr>
                <w:szCs w:val="22"/>
              </w:rPr>
              <w:t>3,058,356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26D1DB" w14:textId="320EC644">
            <w:pPr>
              <w:jc w:val="right"/>
              <w:rPr>
                <w:szCs w:val="22"/>
              </w:rPr>
            </w:pPr>
            <w:r w:rsidRPr="4411F322">
              <w:rPr>
                <w:szCs w:val="22"/>
              </w:rPr>
              <w:t>3,053,447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0BCEF8" w14:textId="199AA354">
            <w:pPr>
              <w:rPr>
                <w:szCs w:val="22"/>
              </w:rPr>
            </w:pPr>
            <w:r w:rsidRPr="00762A71">
              <w:rPr>
                <w:szCs w:val="22"/>
              </w:rPr>
              <w:t xml:space="preserve"> $              21,649 </w:t>
            </w:r>
          </w:p>
        </w:tc>
      </w:tr>
      <w:tr w14:paraId="612FD95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E01A08" w14:textId="332A6E4B">
            <w:pPr>
              <w:jc w:val="right"/>
              <w:rPr>
                <w:szCs w:val="22"/>
              </w:rPr>
            </w:pPr>
            <w:r w:rsidRPr="4411F322">
              <w:rPr>
                <w:szCs w:val="22"/>
              </w:rPr>
              <w:t>51488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6A3E75" w14:textId="4EAC032A">
            <w:pPr>
              <w:rPr>
                <w:szCs w:val="22"/>
              </w:rPr>
            </w:pPr>
            <w:r w:rsidRPr="4411F322">
              <w:rPr>
                <w:szCs w:val="22"/>
              </w:rPr>
              <w:t>KMPH-TV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7472DF" w14:textId="1200FDAB">
            <w:pPr>
              <w:jc w:val="right"/>
              <w:rPr>
                <w:szCs w:val="22"/>
              </w:rPr>
            </w:pPr>
            <w:r w:rsidRPr="4411F322">
              <w:rPr>
                <w:szCs w:val="22"/>
              </w:rPr>
              <w:t>1,871,826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588624" w14:textId="69F23B1C">
            <w:pPr>
              <w:jc w:val="right"/>
              <w:rPr>
                <w:szCs w:val="22"/>
              </w:rPr>
            </w:pPr>
            <w:r w:rsidRPr="4411F322">
              <w:rPr>
                <w:szCs w:val="22"/>
              </w:rPr>
              <w:t>1,831,011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99C3FF" w14:textId="5C789A8A">
            <w:pPr>
              <w:rPr>
                <w:szCs w:val="22"/>
              </w:rPr>
            </w:pPr>
            <w:r w:rsidRPr="00762A71">
              <w:rPr>
                <w:szCs w:val="22"/>
              </w:rPr>
              <w:t xml:space="preserve"> $              12,982 </w:t>
            </w:r>
          </w:p>
        </w:tc>
      </w:tr>
      <w:tr w14:paraId="446E47C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63BD56" w14:textId="0D5688A2">
            <w:pPr>
              <w:jc w:val="right"/>
              <w:rPr>
                <w:szCs w:val="22"/>
              </w:rPr>
            </w:pPr>
            <w:r w:rsidRPr="4411F322">
              <w:rPr>
                <w:szCs w:val="22"/>
              </w:rPr>
              <w:t>44052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9FC0CA" w14:textId="6FC0704F">
            <w:pPr>
              <w:rPr>
                <w:szCs w:val="22"/>
              </w:rPr>
            </w:pPr>
            <w:r w:rsidRPr="4411F322">
              <w:rPr>
                <w:szCs w:val="22"/>
              </w:rPr>
              <w:t>KMSB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E0696B" w14:textId="1855DFC7">
            <w:pPr>
              <w:jc w:val="right"/>
              <w:rPr>
                <w:szCs w:val="22"/>
              </w:rPr>
            </w:pPr>
            <w:r w:rsidRPr="4411F322">
              <w:rPr>
                <w:szCs w:val="22"/>
              </w:rPr>
              <w:t>1,390,772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7BCE95" w14:textId="7A0C464B">
            <w:pPr>
              <w:jc w:val="right"/>
              <w:rPr>
                <w:szCs w:val="22"/>
              </w:rPr>
            </w:pPr>
            <w:r w:rsidRPr="4411F322">
              <w:rPr>
                <w:szCs w:val="22"/>
              </w:rPr>
              <w:t>1,081,454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DBE15F" w14:textId="19CD95D9">
            <w:pPr>
              <w:rPr>
                <w:szCs w:val="22"/>
              </w:rPr>
            </w:pPr>
            <w:r w:rsidRPr="00762A71">
              <w:rPr>
                <w:szCs w:val="22"/>
              </w:rPr>
              <w:t xml:space="preserve"> $                7,668 </w:t>
            </w:r>
          </w:p>
        </w:tc>
      </w:tr>
      <w:tr w14:paraId="3F27034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71EF99" w14:textId="14774C9A">
            <w:pPr>
              <w:jc w:val="right"/>
              <w:rPr>
                <w:szCs w:val="22"/>
              </w:rPr>
            </w:pPr>
            <w:r w:rsidRPr="4411F322">
              <w:rPr>
                <w:szCs w:val="22"/>
              </w:rPr>
              <w:t>68883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15816F" w14:textId="1B35B79E">
            <w:pPr>
              <w:rPr>
                <w:szCs w:val="22"/>
              </w:rPr>
            </w:pPr>
            <w:r w:rsidRPr="4411F322">
              <w:rPr>
                <w:szCs w:val="22"/>
              </w:rPr>
              <w:t>KMSP-TV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9C0432" w14:textId="15BA51D1">
            <w:pPr>
              <w:jc w:val="right"/>
              <w:rPr>
                <w:szCs w:val="22"/>
              </w:rPr>
            </w:pPr>
            <w:r w:rsidRPr="4411F322">
              <w:rPr>
                <w:szCs w:val="22"/>
              </w:rPr>
              <w:t>4,232,627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45F243" w14:textId="0C50DCA2">
            <w:pPr>
              <w:jc w:val="right"/>
              <w:rPr>
                <w:szCs w:val="22"/>
              </w:rPr>
            </w:pPr>
            <w:r w:rsidRPr="4411F322">
              <w:rPr>
                <w:szCs w:val="22"/>
              </w:rPr>
              <w:t>4,200,278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9E56C7" w14:textId="7EFA6704">
            <w:pPr>
              <w:rPr>
                <w:szCs w:val="22"/>
              </w:rPr>
            </w:pPr>
            <w:r w:rsidRPr="00762A71">
              <w:rPr>
                <w:szCs w:val="22"/>
              </w:rPr>
              <w:t xml:space="preserve"> $              29,780 </w:t>
            </w:r>
          </w:p>
        </w:tc>
      </w:tr>
      <w:tr w14:paraId="7B2C50F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AD43B0" w14:textId="5FD28724">
            <w:pPr>
              <w:jc w:val="right"/>
              <w:rPr>
                <w:szCs w:val="22"/>
              </w:rPr>
            </w:pPr>
            <w:r w:rsidRPr="4411F322">
              <w:rPr>
                <w:szCs w:val="22"/>
              </w:rPr>
              <w:t>12525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38E5C7" w14:textId="2B4F39C7">
            <w:pPr>
              <w:rPr>
                <w:szCs w:val="22"/>
              </w:rPr>
            </w:pPr>
            <w:r w:rsidRPr="4411F322">
              <w:rPr>
                <w:szCs w:val="22"/>
              </w:rPr>
              <w:t>KMSS-TV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8BAD3B" w14:textId="4320BF86">
            <w:pPr>
              <w:jc w:val="right"/>
              <w:rPr>
                <w:szCs w:val="22"/>
              </w:rPr>
            </w:pPr>
            <w:r w:rsidRPr="4411F322">
              <w:rPr>
                <w:szCs w:val="22"/>
              </w:rPr>
              <w:t>1,047,384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D24653" w14:textId="311AAE89">
            <w:pPr>
              <w:jc w:val="right"/>
              <w:rPr>
                <w:szCs w:val="22"/>
              </w:rPr>
            </w:pPr>
            <w:r w:rsidRPr="4411F322">
              <w:rPr>
                <w:szCs w:val="22"/>
              </w:rPr>
              <w:t>1,044,317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2B3484" w14:textId="674F05B4">
            <w:pPr>
              <w:rPr>
                <w:szCs w:val="22"/>
              </w:rPr>
            </w:pPr>
            <w:r w:rsidRPr="00762A71">
              <w:rPr>
                <w:szCs w:val="22"/>
              </w:rPr>
              <w:t xml:space="preserve"> $                7,404 </w:t>
            </w:r>
          </w:p>
        </w:tc>
      </w:tr>
      <w:tr w14:paraId="6174D7B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EB5B7E" w14:textId="23E3FF3D">
            <w:pPr>
              <w:jc w:val="right"/>
              <w:rPr>
                <w:szCs w:val="22"/>
              </w:rPr>
            </w:pPr>
            <w:r w:rsidRPr="4411F322">
              <w:rPr>
                <w:szCs w:val="22"/>
              </w:rPr>
              <w:t>43095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7DD4E3" w14:textId="0FDAAE69">
            <w:pPr>
              <w:rPr>
                <w:szCs w:val="22"/>
              </w:rPr>
            </w:pPr>
            <w:r w:rsidRPr="4411F322">
              <w:rPr>
                <w:szCs w:val="22"/>
              </w:rPr>
              <w:t>KMTP-TV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F32685" w14:textId="26FE3A93">
            <w:pPr>
              <w:jc w:val="right"/>
              <w:rPr>
                <w:szCs w:val="22"/>
              </w:rPr>
            </w:pPr>
            <w:r w:rsidRPr="4411F322">
              <w:rPr>
                <w:szCs w:val="22"/>
              </w:rPr>
              <w:t>9,007,762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8D325A" w14:textId="6B91529E">
            <w:pPr>
              <w:jc w:val="right"/>
              <w:rPr>
                <w:szCs w:val="22"/>
              </w:rPr>
            </w:pPr>
            <w:r w:rsidRPr="4411F322">
              <w:rPr>
                <w:szCs w:val="22"/>
              </w:rPr>
              <w:t>8,012,556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3AB42C" w14:textId="5D9AB0F7">
            <w:pPr>
              <w:rPr>
                <w:szCs w:val="22"/>
              </w:rPr>
            </w:pPr>
            <w:r w:rsidRPr="00762A71">
              <w:rPr>
                <w:szCs w:val="22"/>
              </w:rPr>
              <w:t xml:space="preserve"> $              56,809 </w:t>
            </w:r>
          </w:p>
        </w:tc>
      </w:tr>
      <w:tr w14:paraId="777A1A6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2AC24F" w14:textId="4A4AB015">
            <w:pPr>
              <w:jc w:val="right"/>
              <w:rPr>
                <w:szCs w:val="22"/>
              </w:rPr>
            </w:pPr>
            <w:r w:rsidRPr="4411F322">
              <w:rPr>
                <w:szCs w:val="22"/>
              </w:rPr>
              <w:t>35189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D51CCC" w14:textId="1E59E111">
            <w:pPr>
              <w:rPr>
                <w:szCs w:val="22"/>
              </w:rPr>
            </w:pPr>
            <w:r w:rsidRPr="4411F322">
              <w:rPr>
                <w:szCs w:val="22"/>
              </w:rPr>
              <w:t>KMTR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44A9F3" w14:textId="562457CC">
            <w:pPr>
              <w:jc w:val="right"/>
              <w:rPr>
                <w:szCs w:val="22"/>
              </w:rPr>
            </w:pPr>
            <w:r w:rsidRPr="4411F322">
              <w:rPr>
                <w:szCs w:val="22"/>
              </w:rPr>
              <w:t>858,621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6C2246" w14:textId="15B4AE6C">
            <w:pPr>
              <w:jc w:val="right"/>
              <w:rPr>
                <w:szCs w:val="22"/>
              </w:rPr>
            </w:pPr>
            <w:r w:rsidRPr="4411F322">
              <w:rPr>
                <w:szCs w:val="22"/>
              </w:rPr>
              <w:t>737,863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AC1582" w14:textId="69465F9C">
            <w:pPr>
              <w:rPr>
                <w:szCs w:val="22"/>
              </w:rPr>
            </w:pPr>
            <w:r w:rsidRPr="00762A71">
              <w:rPr>
                <w:szCs w:val="22"/>
              </w:rPr>
              <w:t xml:space="preserve"> $                5,231 </w:t>
            </w:r>
          </w:p>
        </w:tc>
      </w:tr>
      <w:tr w14:paraId="78AC845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04E2C2" w14:textId="35E69A90">
            <w:pPr>
              <w:jc w:val="right"/>
              <w:rPr>
                <w:szCs w:val="22"/>
              </w:rPr>
            </w:pPr>
            <w:r w:rsidRPr="4411F322">
              <w:rPr>
                <w:szCs w:val="22"/>
              </w:rPr>
              <w:t>35190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8C591F" w14:textId="1DEDAC6E">
            <w:pPr>
              <w:rPr>
                <w:szCs w:val="22"/>
              </w:rPr>
            </w:pPr>
            <w:r w:rsidRPr="4411F322">
              <w:rPr>
                <w:szCs w:val="22"/>
              </w:rPr>
              <w:t>KMTV-TV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8F1C32" w14:textId="4716C5F0">
            <w:pPr>
              <w:jc w:val="right"/>
              <w:rPr>
                <w:szCs w:val="22"/>
              </w:rPr>
            </w:pPr>
            <w:r w:rsidRPr="4411F322">
              <w:rPr>
                <w:szCs w:val="22"/>
              </w:rPr>
              <w:t>1,482,627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0BB057" w14:textId="0DF94A64">
            <w:pPr>
              <w:jc w:val="right"/>
              <w:rPr>
                <w:szCs w:val="22"/>
              </w:rPr>
            </w:pPr>
            <w:r w:rsidRPr="4411F322">
              <w:rPr>
                <w:szCs w:val="22"/>
              </w:rPr>
              <w:t>1,481,213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890B4C" w14:textId="4BCECB39">
            <w:pPr>
              <w:rPr>
                <w:szCs w:val="22"/>
              </w:rPr>
            </w:pPr>
            <w:r w:rsidRPr="00762A71">
              <w:rPr>
                <w:szCs w:val="22"/>
              </w:rPr>
              <w:t xml:space="preserve"> $              10,502 </w:t>
            </w:r>
          </w:p>
        </w:tc>
      </w:tr>
      <w:tr w14:paraId="157303B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5598AA" w14:textId="5C2C5D93">
            <w:pPr>
              <w:jc w:val="right"/>
              <w:rPr>
                <w:szCs w:val="22"/>
              </w:rPr>
            </w:pPr>
            <w:r w:rsidRPr="4411F322">
              <w:rPr>
                <w:szCs w:val="22"/>
              </w:rPr>
              <w:t>77063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033A70" w14:textId="7427547E">
            <w:pPr>
              <w:rPr>
                <w:szCs w:val="22"/>
              </w:rPr>
            </w:pPr>
            <w:r w:rsidRPr="4411F322">
              <w:rPr>
                <w:szCs w:val="22"/>
              </w:rPr>
              <w:t>KMTW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D9BF4A" w14:textId="44DBD561">
            <w:pPr>
              <w:jc w:val="right"/>
              <w:rPr>
                <w:szCs w:val="22"/>
              </w:rPr>
            </w:pPr>
            <w:r w:rsidRPr="4411F322">
              <w:rPr>
                <w:szCs w:val="22"/>
              </w:rPr>
              <w:t>782,241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AF23E7" w14:textId="11337328">
            <w:pPr>
              <w:jc w:val="right"/>
              <w:rPr>
                <w:szCs w:val="22"/>
              </w:rPr>
            </w:pPr>
            <w:r w:rsidRPr="4411F322">
              <w:rPr>
                <w:szCs w:val="22"/>
              </w:rPr>
              <w:t>782,233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BE0C42" w14:textId="57572498">
            <w:pPr>
              <w:rPr>
                <w:szCs w:val="22"/>
              </w:rPr>
            </w:pPr>
            <w:r w:rsidRPr="00762A71">
              <w:rPr>
                <w:szCs w:val="22"/>
              </w:rPr>
              <w:t xml:space="preserve"> $                5,546 </w:t>
            </w:r>
          </w:p>
        </w:tc>
      </w:tr>
      <w:tr w14:paraId="3585463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58F9C1" w14:textId="47B8C5AD">
            <w:pPr>
              <w:jc w:val="right"/>
              <w:rPr>
                <w:szCs w:val="22"/>
              </w:rPr>
            </w:pPr>
            <w:r w:rsidRPr="4411F322">
              <w:rPr>
                <w:szCs w:val="22"/>
              </w:rPr>
              <w:t>35200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96B11B" w14:textId="3B036D07">
            <w:pPr>
              <w:rPr>
                <w:szCs w:val="22"/>
              </w:rPr>
            </w:pPr>
            <w:r w:rsidRPr="4411F322">
              <w:rPr>
                <w:szCs w:val="22"/>
              </w:rPr>
              <w:t>KMVT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CD88F2" w14:textId="76AEE6B5">
            <w:pPr>
              <w:jc w:val="right"/>
              <w:rPr>
                <w:szCs w:val="22"/>
              </w:rPr>
            </w:pPr>
            <w:r w:rsidRPr="4411F322">
              <w:rPr>
                <w:szCs w:val="22"/>
              </w:rPr>
              <w:t>203,865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E48586" w14:textId="16CCEB44">
            <w:pPr>
              <w:jc w:val="right"/>
              <w:rPr>
                <w:szCs w:val="22"/>
              </w:rPr>
            </w:pPr>
            <w:r w:rsidRPr="4411F322">
              <w:rPr>
                <w:szCs w:val="22"/>
              </w:rPr>
              <w:t>194,642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A9FFC2" w14:textId="4523C1B8">
            <w:pPr>
              <w:rPr>
                <w:szCs w:val="22"/>
              </w:rPr>
            </w:pPr>
            <w:r w:rsidRPr="00762A71">
              <w:rPr>
                <w:szCs w:val="22"/>
              </w:rPr>
              <w:t xml:space="preserve"> $                1,380 </w:t>
            </w:r>
          </w:p>
        </w:tc>
      </w:tr>
      <w:tr w14:paraId="32C384A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A07FFF" w14:textId="7C8EF3A3">
            <w:pPr>
              <w:jc w:val="right"/>
              <w:rPr>
                <w:szCs w:val="22"/>
              </w:rPr>
            </w:pPr>
            <w:r w:rsidRPr="4411F322">
              <w:rPr>
                <w:szCs w:val="22"/>
              </w:rPr>
              <w:t>32958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F43628" w14:textId="5CFF0AD0">
            <w:pPr>
              <w:rPr>
                <w:szCs w:val="22"/>
              </w:rPr>
            </w:pPr>
            <w:r w:rsidRPr="4411F322">
              <w:rPr>
                <w:szCs w:val="22"/>
              </w:rPr>
              <w:t>KMVU-DT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9187CC" w14:textId="37E3A8D1">
            <w:pPr>
              <w:jc w:val="right"/>
              <w:rPr>
                <w:szCs w:val="22"/>
              </w:rPr>
            </w:pPr>
            <w:r w:rsidRPr="4411F322">
              <w:rPr>
                <w:szCs w:val="22"/>
              </w:rPr>
              <w:t>333,344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3CADB8" w14:textId="29B1C82E">
            <w:pPr>
              <w:jc w:val="right"/>
              <w:rPr>
                <w:szCs w:val="22"/>
              </w:rPr>
            </w:pPr>
            <w:r w:rsidRPr="4411F322">
              <w:rPr>
                <w:szCs w:val="22"/>
              </w:rPr>
              <w:t>255,430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AEAAA5" w14:textId="07CB9C45">
            <w:pPr>
              <w:rPr>
                <w:szCs w:val="22"/>
              </w:rPr>
            </w:pPr>
            <w:r w:rsidRPr="00762A71">
              <w:rPr>
                <w:szCs w:val="22"/>
              </w:rPr>
              <w:t xml:space="preserve"> $                1,811 </w:t>
            </w:r>
          </w:p>
        </w:tc>
      </w:tr>
      <w:tr w14:paraId="28612D5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7CC9F0" w14:textId="6B71429D">
            <w:pPr>
              <w:jc w:val="right"/>
              <w:rPr>
                <w:szCs w:val="22"/>
              </w:rPr>
            </w:pPr>
            <w:r w:rsidRPr="4411F322">
              <w:rPr>
                <w:szCs w:val="22"/>
              </w:rPr>
              <w:t>86534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E5ADF5" w14:textId="01BD917A">
            <w:pPr>
              <w:rPr>
                <w:szCs w:val="22"/>
              </w:rPr>
            </w:pPr>
            <w:r w:rsidRPr="4411F322">
              <w:rPr>
                <w:szCs w:val="22"/>
              </w:rPr>
              <w:t>KMYA-DT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8A00D5" w14:textId="188DDC09">
            <w:pPr>
              <w:jc w:val="right"/>
              <w:rPr>
                <w:szCs w:val="22"/>
              </w:rPr>
            </w:pPr>
            <w:r w:rsidRPr="4411F322">
              <w:rPr>
                <w:szCs w:val="22"/>
              </w:rPr>
              <w:t>181,750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2D1231" w14:textId="469AFB9B">
            <w:pPr>
              <w:jc w:val="right"/>
              <w:rPr>
                <w:szCs w:val="22"/>
              </w:rPr>
            </w:pPr>
            <w:r w:rsidRPr="4411F322">
              <w:rPr>
                <w:szCs w:val="22"/>
              </w:rPr>
              <w:t>181,710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D88EB6" w14:textId="2936B02D">
            <w:pPr>
              <w:rPr>
                <w:szCs w:val="22"/>
              </w:rPr>
            </w:pPr>
            <w:r w:rsidRPr="00762A71">
              <w:rPr>
                <w:szCs w:val="22"/>
              </w:rPr>
              <w:t xml:space="preserve"> $                1,288 </w:t>
            </w:r>
          </w:p>
        </w:tc>
      </w:tr>
      <w:tr w14:paraId="2F7DAA5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3C637A" w14:textId="31A450D2">
            <w:pPr>
              <w:jc w:val="right"/>
              <w:rPr>
                <w:szCs w:val="22"/>
              </w:rPr>
            </w:pPr>
            <w:r w:rsidRPr="4411F322">
              <w:rPr>
                <w:szCs w:val="22"/>
              </w:rPr>
              <w:t>51518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7CB106" w14:textId="0320228B">
            <w:pPr>
              <w:rPr>
                <w:szCs w:val="22"/>
              </w:rPr>
            </w:pPr>
            <w:r w:rsidRPr="4411F322">
              <w:rPr>
                <w:szCs w:val="22"/>
              </w:rPr>
              <w:t>KMYS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18FE4A" w14:textId="16CDBFEF">
            <w:pPr>
              <w:jc w:val="right"/>
              <w:rPr>
                <w:szCs w:val="22"/>
              </w:rPr>
            </w:pPr>
            <w:r w:rsidRPr="4411F322">
              <w:rPr>
                <w:szCs w:val="22"/>
              </w:rPr>
              <w:t>2,695,906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1FFBA9" w14:textId="3A9F4F38">
            <w:pPr>
              <w:jc w:val="right"/>
              <w:rPr>
                <w:szCs w:val="22"/>
              </w:rPr>
            </w:pPr>
            <w:r w:rsidRPr="4411F322">
              <w:rPr>
                <w:szCs w:val="22"/>
              </w:rPr>
              <w:t>2,689,444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3AEF46" w14:textId="32116F29">
            <w:pPr>
              <w:rPr>
                <w:szCs w:val="22"/>
              </w:rPr>
            </w:pPr>
            <w:r w:rsidRPr="00762A71">
              <w:rPr>
                <w:szCs w:val="22"/>
              </w:rPr>
              <w:t xml:space="preserve"> $              19,068 </w:t>
            </w:r>
          </w:p>
        </w:tc>
      </w:tr>
      <w:tr w14:paraId="0443070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A7D7F7" w14:textId="5C5E24B6">
            <w:pPr>
              <w:jc w:val="right"/>
              <w:rPr>
                <w:szCs w:val="22"/>
              </w:rPr>
            </w:pPr>
            <w:r w:rsidRPr="4411F322">
              <w:rPr>
                <w:szCs w:val="22"/>
              </w:rPr>
              <w:t>54420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6DC08D" w14:textId="5F2A1F36">
            <w:pPr>
              <w:rPr>
                <w:szCs w:val="22"/>
              </w:rPr>
            </w:pPr>
            <w:r w:rsidRPr="4411F322">
              <w:rPr>
                <w:szCs w:val="22"/>
              </w:rPr>
              <w:t>KMYT-TV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6FB28C" w14:textId="54BF9076">
            <w:pPr>
              <w:jc w:val="right"/>
              <w:rPr>
                <w:szCs w:val="22"/>
              </w:rPr>
            </w:pPr>
            <w:r w:rsidRPr="4411F322">
              <w:rPr>
                <w:szCs w:val="22"/>
              </w:rPr>
              <w:t>1,378,264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0B2490" w14:textId="72861ED1">
            <w:pPr>
              <w:jc w:val="right"/>
              <w:rPr>
                <w:szCs w:val="22"/>
              </w:rPr>
            </w:pPr>
            <w:r w:rsidRPr="4411F322">
              <w:rPr>
                <w:szCs w:val="22"/>
              </w:rPr>
              <w:t>1,366,926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1041BE" w14:textId="61E2564D">
            <w:pPr>
              <w:rPr>
                <w:szCs w:val="22"/>
              </w:rPr>
            </w:pPr>
            <w:r w:rsidRPr="00762A71">
              <w:rPr>
                <w:szCs w:val="22"/>
              </w:rPr>
              <w:t xml:space="preserve"> $                9,692 </w:t>
            </w:r>
          </w:p>
        </w:tc>
      </w:tr>
      <w:tr w14:paraId="63CCC1E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3BFC57" w14:textId="44D65D21">
            <w:pPr>
              <w:jc w:val="right"/>
              <w:rPr>
                <w:szCs w:val="22"/>
              </w:rPr>
            </w:pPr>
            <w:r w:rsidRPr="4411F322">
              <w:rPr>
                <w:szCs w:val="22"/>
              </w:rPr>
              <w:t>35822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579A6A" w14:textId="7DC11C8D">
            <w:pPr>
              <w:rPr>
                <w:szCs w:val="22"/>
              </w:rPr>
            </w:pPr>
            <w:r w:rsidRPr="4411F322">
              <w:rPr>
                <w:szCs w:val="22"/>
              </w:rPr>
              <w:t>KMYU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D387EC" w14:textId="036CD9C5">
            <w:pPr>
              <w:jc w:val="right"/>
              <w:rPr>
                <w:szCs w:val="22"/>
              </w:rPr>
            </w:pPr>
            <w:r w:rsidRPr="4411F322">
              <w:rPr>
                <w:szCs w:val="22"/>
              </w:rPr>
              <w:t>174,066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B999EF" w14:textId="0E6FC48D">
            <w:pPr>
              <w:jc w:val="right"/>
              <w:rPr>
                <w:szCs w:val="22"/>
              </w:rPr>
            </w:pPr>
            <w:r w:rsidRPr="4411F322">
              <w:rPr>
                <w:szCs w:val="22"/>
              </w:rPr>
              <w:t>170,667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622575" w14:textId="4315C314">
            <w:pPr>
              <w:rPr>
                <w:szCs w:val="22"/>
              </w:rPr>
            </w:pPr>
            <w:r w:rsidRPr="00762A71">
              <w:rPr>
                <w:szCs w:val="22"/>
              </w:rPr>
              <w:t xml:space="preserve"> $                1,210 </w:t>
            </w:r>
          </w:p>
        </w:tc>
      </w:tr>
      <w:tr w14:paraId="7460EC6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CDCB8B" w14:textId="207419E7">
            <w:pPr>
              <w:jc w:val="right"/>
              <w:rPr>
                <w:szCs w:val="22"/>
              </w:rPr>
            </w:pPr>
            <w:r w:rsidRPr="4411F322">
              <w:rPr>
                <w:szCs w:val="22"/>
              </w:rPr>
              <w:t>993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86298D" w14:textId="1C355FD4">
            <w:pPr>
              <w:rPr>
                <w:szCs w:val="22"/>
              </w:rPr>
            </w:pPr>
            <w:r w:rsidRPr="4411F322">
              <w:rPr>
                <w:szCs w:val="22"/>
              </w:rPr>
              <w:t>KNAT-TV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CE8D89" w14:textId="29F72D42">
            <w:pPr>
              <w:jc w:val="right"/>
              <w:rPr>
                <w:szCs w:val="22"/>
              </w:rPr>
            </w:pPr>
            <w:r w:rsidRPr="4411F322">
              <w:rPr>
                <w:szCs w:val="22"/>
              </w:rPr>
              <w:t>1,194,249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DB012D" w14:textId="52A56EB3">
            <w:pPr>
              <w:jc w:val="right"/>
              <w:rPr>
                <w:szCs w:val="22"/>
              </w:rPr>
            </w:pPr>
            <w:r w:rsidRPr="4411F322">
              <w:rPr>
                <w:szCs w:val="22"/>
              </w:rPr>
              <w:t>1,164,035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5BB2D1" w14:textId="34E9C0D1">
            <w:pPr>
              <w:rPr>
                <w:szCs w:val="22"/>
              </w:rPr>
            </w:pPr>
            <w:r w:rsidRPr="00762A71">
              <w:rPr>
                <w:szCs w:val="22"/>
              </w:rPr>
              <w:t xml:space="preserve"> $                8,253 </w:t>
            </w:r>
          </w:p>
        </w:tc>
      </w:tr>
      <w:tr w14:paraId="32106DC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14F4A8" w14:textId="1D7FF458">
            <w:pPr>
              <w:jc w:val="right"/>
              <w:rPr>
                <w:szCs w:val="22"/>
              </w:rPr>
            </w:pPr>
            <w:r w:rsidRPr="4411F322">
              <w:rPr>
                <w:szCs w:val="22"/>
              </w:rPr>
              <w:t>24749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0A494D" w14:textId="6AE1C25E">
            <w:pPr>
              <w:rPr>
                <w:szCs w:val="22"/>
              </w:rPr>
            </w:pPr>
            <w:r w:rsidRPr="4411F322">
              <w:rPr>
                <w:szCs w:val="22"/>
              </w:rPr>
              <w:t>KNAZ-TV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F3FDB8" w14:textId="20EEB189">
            <w:pPr>
              <w:jc w:val="right"/>
              <w:rPr>
                <w:szCs w:val="22"/>
              </w:rPr>
            </w:pPr>
            <w:r w:rsidRPr="4411F322">
              <w:rPr>
                <w:szCs w:val="22"/>
              </w:rPr>
              <w:t>370,644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90AF7A" w14:textId="3FD074E2">
            <w:pPr>
              <w:jc w:val="right"/>
              <w:rPr>
                <w:szCs w:val="22"/>
              </w:rPr>
            </w:pPr>
            <w:r w:rsidRPr="4411F322">
              <w:rPr>
                <w:szCs w:val="22"/>
              </w:rPr>
              <w:t>251,297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5553AC" w14:textId="0696D0A5">
            <w:pPr>
              <w:rPr>
                <w:szCs w:val="22"/>
              </w:rPr>
            </w:pPr>
            <w:r w:rsidRPr="00762A71">
              <w:rPr>
                <w:szCs w:val="22"/>
              </w:rPr>
              <w:t xml:space="preserve"> $                1,782 </w:t>
            </w:r>
          </w:p>
        </w:tc>
      </w:tr>
      <w:tr w14:paraId="28C68E3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620464" w14:textId="3807DE23">
            <w:pPr>
              <w:jc w:val="right"/>
              <w:rPr>
                <w:szCs w:val="22"/>
              </w:rPr>
            </w:pPr>
            <w:r w:rsidRPr="4411F322">
              <w:rPr>
                <w:szCs w:val="22"/>
              </w:rPr>
              <w:t>47906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E0C5C0" w14:textId="379ADF66">
            <w:pPr>
              <w:rPr>
                <w:szCs w:val="22"/>
              </w:rPr>
            </w:pPr>
            <w:r w:rsidRPr="4411F322">
              <w:rPr>
                <w:szCs w:val="22"/>
              </w:rPr>
              <w:t>KNBC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268677" w14:textId="150810B8">
            <w:pPr>
              <w:jc w:val="right"/>
              <w:rPr>
                <w:szCs w:val="22"/>
              </w:rPr>
            </w:pPr>
            <w:r w:rsidRPr="4411F322">
              <w:rPr>
                <w:szCs w:val="22"/>
              </w:rPr>
              <w:t>18,007,954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08BF50" w14:textId="5BDA15FC">
            <w:pPr>
              <w:jc w:val="right"/>
              <w:rPr>
                <w:szCs w:val="22"/>
              </w:rPr>
            </w:pPr>
            <w:r w:rsidRPr="4411F322">
              <w:rPr>
                <w:szCs w:val="22"/>
              </w:rPr>
              <w:t>16,466,286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B94723" w14:textId="62CEFEB0">
            <w:pPr>
              <w:rPr>
                <w:szCs w:val="22"/>
              </w:rPr>
            </w:pPr>
            <w:r w:rsidRPr="00762A71">
              <w:rPr>
                <w:szCs w:val="22"/>
              </w:rPr>
              <w:t xml:space="preserve"> $            116,746 </w:t>
            </w:r>
          </w:p>
        </w:tc>
      </w:tr>
      <w:tr w14:paraId="61B3D01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CEDBEE" w14:textId="4EE42E17">
            <w:pPr>
              <w:jc w:val="right"/>
              <w:rPr>
                <w:szCs w:val="22"/>
              </w:rPr>
            </w:pPr>
            <w:r w:rsidRPr="4411F322">
              <w:rPr>
                <w:szCs w:val="22"/>
              </w:rPr>
              <w:t>81464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71D395" w14:textId="5764AE86">
            <w:pPr>
              <w:rPr>
                <w:szCs w:val="22"/>
              </w:rPr>
            </w:pPr>
            <w:r w:rsidRPr="4411F322">
              <w:rPr>
                <w:szCs w:val="22"/>
              </w:rPr>
              <w:t>KNBN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2058D8" w14:textId="6EBE5F51">
            <w:pPr>
              <w:jc w:val="right"/>
              <w:rPr>
                <w:szCs w:val="22"/>
              </w:rPr>
            </w:pPr>
            <w:r w:rsidRPr="4411F322">
              <w:rPr>
                <w:szCs w:val="22"/>
              </w:rPr>
              <w:t>158,327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747CCB" w14:textId="2501F2BD">
            <w:pPr>
              <w:jc w:val="right"/>
              <w:rPr>
                <w:szCs w:val="22"/>
              </w:rPr>
            </w:pPr>
            <w:r w:rsidRPr="4411F322">
              <w:rPr>
                <w:szCs w:val="22"/>
              </w:rPr>
              <w:t>149,470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13EB9C" w14:textId="3A0DA158">
            <w:pPr>
              <w:rPr>
                <w:szCs w:val="22"/>
              </w:rPr>
            </w:pPr>
            <w:r w:rsidRPr="00762A71">
              <w:rPr>
                <w:szCs w:val="22"/>
              </w:rPr>
              <w:t xml:space="preserve"> $                1,060 </w:t>
            </w:r>
          </w:p>
        </w:tc>
      </w:tr>
      <w:tr w14:paraId="5D7ED74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464B0D" w14:textId="0E0FCBD3">
            <w:pPr>
              <w:jc w:val="right"/>
              <w:rPr>
                <w:szCs w:val="22"/>
              </w:rPr>
            </w:pPr>
            <w:r w:rsidRPr="4411F322">
              <w:rPr>
                <w:szCs w:val="22"/>
              </w:rPr>
              <w:t>9754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93D885" w14:textId="09E44D77">
            <w:pPr>
              <w:rPr>
                <w:szCs w:val="22"/>
              </w:rPr>
            </w:pPr>
            <w:r w:rsidRPr="4411F322">
              <w:rPr>
                <w:szCs w:val="22"/>
              </w:rPr>
              <w:t>KNCT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F8B900" w14:textId="13A9C3F2">
            <w:pPr>
              <w:jc w:val="right"/>
              <w:rPr>
                <w:szCs w:val="22"/>
              </w:rPr>
            </w:pPr>
            <w:r w:rsidRPr="4411F322">
              <w:rPr>
                <w:szCs w:val="22"/>
              </w:rPr>
              <w:t>2,162,813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9A13A9" w14:textId="4F78D896">
            <w:pPr>
              <w:jc w:val="right"/>
              <w:rPr>
                <w:szCs w:val="22"/>
              </w:rPr>
            </w:pPr>
            <w:r w:rsidRPr="4411F322">
              <w:rPr>
                <w:szCs w:val="22"/>
              </w:rPr>
              <w:t>2,134,345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DEB822" w14:textId="37F38D07">
            <w:pPr>
              <w:rPr>
                <w:szCs w:val="22"/>
              </w:rPr>
            </w:pPr>
            <w:r w:rsidRPr="00762A71">
              <w:rPr>
                <w:szCs w:val="22"/>
              </w:rPr>
              <w:t xml:space="preserve"> $              15,133 </w:t>
            </w:r>
          </w:p>
        </w:tc>
      </w:tr>
      <w:tr w14:paraId="78715E0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CAFA52" w14:textId="5DD4559B">
            <w:pPr>
              <w:jc w:val="right"/>
              <w:rPr>
                <w:szCs w:val="22"/>
              </w:rPr>
            </w:pPr>
            <w:r w:rsidRPr="4411F322">
              <w:rPr>
                <w:szCs w:val="22"/>
              </w:rPr>
              <w:t>82611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FF2CB0" w14:textId="454391EC">
            <w:pPr>
              <w:rPr>
                <w:szCs w:val="22"/>
              </w:rPr>
            </w:pPr>
            <w:r w:rsidRPr="4411F322">
              <w:rPr>
                <w:szCs w:val="22"/>
              </w:rPr>
              <w:t>KNDB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F89175" w14:textId="355B15C5">
            <w:pPr>
              <w:jc w:val="right"/>
              <w:rPr>
                <w:szCs w:val="22"/>
              </w:rPr>
            </w:pPr>
            <w:r w:rsidRPr="4411F322">
              <w:rPr>
                <w:szCs w:val="22"/>
              </w:rPr>
              <w:t>140,901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C38720" w14:textId="10D0611D">
            <w:pPr>
              <w:jc w:val="right"/>
              <w:rPr>
                <w:szCs w:val="22"/>
              </w:rPr>
            </w:pPr>
            <w:r w:rsidRPr="4411F322">
              <w:rPr>
                <w:szCs w:val="22"/>
              </w:rPr>
              <w:t>140,846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8D3C3A" w14:textId="15761A24">
            <w:pPr>
              <w:rPr>
                <w:szCs w:val="22"/>
              </w:rPr>
            </w:pPr>
            <w:r w:rsidRPr="00762A71">
              <w:rPr>
                <w:szCs w:val="22"/>
              </w:rPr>
              <w:t xml:space="preserve"> $                  999 </w:t>
            </w:r>
          </w:p>
        </w:tc>
      </w:tr>
      <w:tr w14:paraId="3F79ABB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3604EA" w14:textId="263401EB">
            <w:pPr>
              <w:jc w:val="right"/>
              <w:rPr>
                <w:szCs w:val="22"/>
              </w:rPr>
            </w:pPr>
            <w:r w:rsidRPr="4411F322">
              <w:rPr>
                <w:szCs w:val="22"/>
              </w:rPr>
              <w:t>82615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BE8C89" w14:textId="509A3E0E">
            <w:pPr>
              <w:rPr>
                <w:szCs w:val="22"/>
              </w:rPr>
            </w:pPr>
            <w:r w:rsidRPr="4411F322">
              <w:rPr>
                <w:szCs w:val="22"/>
              </w:rPr>
              <w:t>KNDM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E670F0" w14:textId="1377E9D4">
            <w:pPr>
              <w:jc w:val="right"/>
              <w:rPr>
                <w:szCs w:val="22"/>
              </w:rPr>
            </w:pPr>
            <w:r w:rsidRPr="4411F322">
              <w:rPr>
                <w:szCs w:val="22"/>
              </w:rPr>
              <w:t>81,669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8F30AD" w14:textId="5A14C800">
            <w:pPr>
              <w:jc w:val="right"/>
              <w:rPr>
                <w:szCs w:val="22"/>
              </w:rPr>
            </w:pPr>
            <w:r w:rsidRPr="4411F322">
              <w:rPr>
                <w:szCs w:val="22"/>
              </w:rPr>
              <w:t>81,636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92C5C1" w14:textId="6ED58D53">
            <w:pPr>
              <w:rPr>
                <w:szCs w:val="22"/>
              </w:rPr>
            </w:pPr>
            <w:r w:rsidRPr="00762A71">
              <w:rPr>
                <w:szCs w:val="22"/>
              </w:rPr>
              <w:t xml:space="preserve"> $                  579 </w:t>
            </w:r>
          </w:p>
        </w:tc>
      </w:tr>
      <w:tr w14:paraId="2679864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3FBAD6" w14:textId="38B2967F">
            <w:pPr>
              <w:jc w:val="right"/>
              <w:rPr>
                <w:szCs w:val="22"/>
              </w:rPr>
            </w:pPr>
            <w:r w:rsidRPr="4411F322">
              <w:rPr>
                <w:szCs w:val="22"/>
              </w:rPr>
              <w:t>12395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5A24D2" w14:textId="19FACDD7">
            <w:pPr>
              <w:rPr>
                <w:szCs w:val="22"/>
              </w:rPr>
            </w:pPr>
            <w:r w:rsidRPr="4411F322">
              <w:rPr>
                <w:szCs w:val="22"/>
              </w:rPr>
              <w:t>KNDO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1500A8" w14:textId="3910FC48">
            <w:pPr>
              <w:jc w:val="right"/>
              <w:rPr>
                <w:szCs w:val="22"/>
              </w:rPr>
            </w:pPr>
            <w:r w:rsidRPr="4411F322">
              <w:rPr>
                <w:szCs w:val="22"/>
              </w:rPr>
              <w:t>326,624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61122E" w14:textId="44B5627D">
            <w:pPr>
              <w:jc w:val="right"/>
              <w:rPr>
                <w:szCs w:val="22"/>
              </w:rPr>
            </w:pPr>
            <w:r w:rsidRPr="4411F322">
              <w:rPr>
                <w:szCs w:val="22"/>
              </w:rPr>
              <w:t>291,816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F9D5BC" w14:textId="119B967A">
            <w:pPr>
              <w:rPr>
                <w:szCs w:val="22"/>
              </w:rPr>
            </w:pPr>
            <w:r w:rsidRPr="00762A71">
              <w:rPr>
                <w:szCs w:val="22"/>
              </w:rPr>
              <w:t xml:space="preserve"> $                2,069 </w:t>
            </w:r>
          </w:p>
        </w:tc>
      </w:tr>
      <w:tr w14:paraId="6B91B36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1A8DCD" w14:textId="2FCD21F3">
            <w:pPr>
              <w:jc w:val="right"/>
              <w:rPr>
                <w:szCs w:val="22"/>
              </w:rPr>
            </w:pPr>
            <w:r w:rsidRPr="4411F322">
              <w:rPr>
                <w:szCs w:val="22"/>
              </w:rPr>
              <w:t>12427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CD8F9E" w14:textId="55D461D5">
            <w:pPr>
              <w:rPr>
                <w:szCs w:val="22"/>
              </w:rPr>
            </w:pPr>
            <w:r w:rsidRPr="4411F322">
              <w:rPr>
                <w:szCs w:val="22"/>
              </w:rPr>
              <w:t>KNDU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B0FC91" w14:textId="500EDF08">
            <w:pPr>
              <w:jc w:val="right"/>
              <w:rPr>
                <w:szCs w:val="22"/>
              </w:rPr>
            </w:pPr>
            <w:r w:rsidRPr="4411F322">
              <w:rPr>
                <w:szCs w:val="22"/>
              </w:rPr>
              <w:t>531,985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991704" w14:textId="2F698F26">
            <w:pPr>
              <w:jc w:val="right"/>
              <w:rPr>
                <w:szCs w:val="22"/>
              </w:rPr>
            </w:pPr>
            <w:r w:rsidRPr="4411F322">
              <w:rPr>
                <w:szCs w:val="22"/>
              </w:rPr>
              <w:t>514,613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BAC35D" w14:textId="18E87A66">
            <w:pPr>
              <w:rPr>
                <w:szCs w:val="22"/>
              </w:rPr>
            </w:pPr>
            <w:r w:rsidRPr="00762A71">
              <w:rPr>
                <w:szCs w:val="22"/>
              </w:rPr>
              <w:t xml:space="preserve"> $                3,649 </w:t>
            </w:r>
          </w:p>
        </w:tc>
      </w:tr>
      <w:tr w14:paraId="6C9F41D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1764D3" w14:textId="7C7C5E6D">
            <w:pPr>
              <w:jc w:val="right"/>
              <w:rPr>
                <w:szCs w:val="22"/>
              </w:rPr>
            </w:pPr>
            <w:r w:rsidRPr="4411F322">
              <w:rPr>
                <w:szCs w:val="22"/>
              </w:rPr>
              <w:t>17683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2DD064" w14:textId="34E8454D">
            <w:pPr>
              <w:rPr>
                <w:szCs w:val="22"/>
              </w:rPr>
            </w:pPr>
            <w:r w:rsidRPr="4411F322">
              <w:rPr>
                <w:szCs w:val="22"/>
              </w:rPr>
              <w:t>KNEP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198BF0" w14:textId="4B65C58B">
            <w:pPr>
              <w:jc w:val="right"/>
              <w:rPr>
                <w:szCs w:val="22"/>
              </w:rPr>
            </w:pPr>
            <w:r w:rsidRPr="4411F322">
              <w:rPr>
                <w:szCs w:val="22"/>
              </w:rPr>
              <w:t>96,311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48DE61" w14:textId="1B702263">
            <w:pPr>
              <w:jc w:val="right"/>
              <w:rPr>
                <w:szCs w:val="22"/>
              </w:rPr>
            </w:pPr>
            <w:r w:rsidRPr="4411F322">
              <w:rPr>
                <w:szCs w:val="22"/>
              </w:rPr>
              <w:t>91,722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37484F" w14:textId="29AC57C0">
            <w:pPr>
              <w:rPr>
                <w:szCs w:val="22"/>
              </w:rPr>
            </w:pPr>
            <w:r w:rsidRPr="00762A71">
              <w:rPr>
                <w:szCs w:val="22"/>
              </w:rPr>
              <w:t xml:space="preserve"> $                  650 </w:t>
            </w:r>
          </w:p>
        </w:tc>
      </w:tr>
      <w:tr w14:paraId="145A35A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DC1743" w14:textId="147B1FDA">
            <w:pPr>
              <w:jc w:val="right"/>
              <w:rPr>
                <w:szCs w:val="22"/>
              </w:rPr>
            </w:pPr>
            <w:r w:rsidRPr="4411F322">
              <w:rPr>
                <w:szCs w:val="22"/>
              </w:rPr>
              <w:t>776145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5B3B7D" w14:textId="2DB07D9A">
            <w:pPr>
              <w:rPr>
                <w:szCs w:val="22"/>
              </w:rPr>
            </w:pPr>
            <w:r w:rsidRPr="4411F322">
              <w:rPr>
                <w:szCs w:val="22"/>
              </w:rPr>
              <w:t>KNGF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441D03" w14:textId="67F820F6">
            <w:pPr>
              <w:jc w:val="right"/>
              <w:rPr>
                <w:szCs w:val="22"/>
              </w:rPr>
            </w:pPr>
            <w:r w:rsidRPr="4411F322">
              <w:rPr>
                <w:szCs w:val="22"/>
              </w:rPr>
              <w:t>418,755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D0730E" w14:textId="11F7889D">
            <w:pPr>
              <w:jc w:val="right"/>
              <w:rPr>
                <w:szCs w:val="22"/>
              </w:rPr>
            </w:pPr>
            <w:r w:rsidRPr="4411F322">
              <w:rPr>
                <w:szCs w:val="22"/>
              </w:rPr>
              <w:t>418,649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E0478D" w14:textId="53AF192C">
            <w:pPr>
              <w:rPr>
                <w:szCs w:val="22"/>
              </w:rPr>
            </w:pPr>
            <w:r w:rsidRPr="00762A71">
              <w:rPr>
                <w:szCs w:val="22"/>
              </w:rPr>
              <w:t xml:space="preserve"> $                2,968 </w:t>
            </w:r>
          </w:p>
        </w:tc>
      </w:tr>
      <w:tr w14:paraId="28A71F0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2959FB" w14:textId="478E510C">
            <w:pPr>
              <w:jc w:val="right"/>
              <w:rPr>
                <w:szCs w:val="22"/>
              </w:rPr>
            </w:pPr>
            <w:r w:rsidRPr="4411F322">
              <w:rPr>
                <w:szCs w:val="22"/>
              </w:rPr>
              <w:t>48003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425441" w14:textId="087C7266">
            <w:pPr>
              <w:rPr>
                <w:szCs w:val="22"/>
              </w:rPr>
            </w:pPr>
            <w:r w:rsidRPr="4411F322">
              <w:rPr>
                <w:szCs w:val="22"/>
              </w:rPr>
              <w:t>KNHL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B7E677" w14:textId="3A9939D5">
            <w:pPr>
              <w:jc w:val="right"/>
              <w:rPr>
                <w:szCs w:val="22"/>
              </w:rPr>
            </w:pPr>
            <w:r w:rsidRPr="4411F322">
              <w:rPr>
                <w:szCs w:val="22"/>
              </w:rPr>
              <w:t>282,894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7C8E3A" w14:textId="6E2CD158">
            <w:pPr>
              <w:jc w:val="right"/>
              <w:rPr>
                <w:szCs w:val="22"/>
              </w:rPr>
            </w:pPr>
            <w:r w:rsidRPr="4411F322">
              <w:rPr>
                <w:szCs w:val="22"/>
              </w:rPr>
              <w:t>282,649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9029B7" w14:textId="7F657E34">
            <w:pPr>
              <w:rPr>
                <w:szCs w:val="22"/>
              </w:rPr>
            </w:pPr>
            <w:r w:rsidRPr="00762A71">
              <w:rPr>
                <w:szCs w:val="22"/>
              </w:rPr>
              <w:t xml:space="preserve"> $                2,004 </w:t>
            </w:r>
          </w:p>
        </w:tc>
      </w:tr>
      <w:tr w14:paraId="644CC2E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E45B62" w14:textId="1582260F">
            <w:pPr>
              <w:jc w:val="right"/>
              <w:rPr>
                <w:szCs w:val="22"/>
              </w:rPr>
            </w:pPr>
            <w:r w:rsidRPr="4411F322">
              <w:rPr>
                <w:szCs w:val="22"/>
              </w:rPr>
              <w:t>125710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3F54B1" w14:textId="3C2F58B0">
            <w:pPr>
              <w:rPr>
                <w:szCs w:val="22"/>
              </w:rPr>
            </w:pPr>
            <w:r w:rsidRPr="4411F322">
              <w:rPr>
                <w:szCs w:val="22"/>
              </w:rPr>
              <w:t>KNIC-DT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EC01EC" w14:textId="49DFD69C">
            <w:pPr>
              <w:jc w:val="right"/>
              <w:rPr>
                <w:szCs w:val="22"/>
              </w:rPr>
            </w:pPr>
            <w:r w:rsidRPr="4411F322">
              <w:rPr>
                <w:szCs w:val="22"/>
              </w:rPr>
              <w:t>2,916,877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A5E3A0" w14:textId="31120272">
            <w:pPr>
              <w:jc w:val="right"/>
              <w:rPr>
                <w:szCs w:val="22"/>
              </w:rPr>
            </w:pPr>
            <w:r w:rsidRPr="4411F322">
              <w:rPr>
                <w:szCs w:val="22"/>
              </w:rPr>
              <w:t>2,900,176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26AC4C" w14:textId="73A78D32">
            <w:pPr>
              <w:rPr>
                <w:szCs w:val="22"/>
              </w:rPr>
            </w:pPr>
            <w:r w:rsidRPr="00762A71">
              <w:rPr>
                <w:szCs w:val="22"/>
              </w:rPr>
              <w:t xml:space="preserve"> $              20,562 </w:t>
            </w:r>
          </w:p>
        </w:tc>
      </w:tr>
      <w:tr w14:paraId="3D55E8F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2AC464" w14:textId="2BF48D3A">
            <w:pPr>
              <w:jc w:val="right"/>
              <w:rPr>
                <w:szCs w:val="22"/>
              </w:rPr>
            </w:pPr>
            <w:r w:rsidRPr="4411F322">
              <w:rPr>
                <w:szCs w:val="22"/>
              </w:rPr>
              <w:t>59363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632F87" w14:textId="4FE2F8CC">
            <w:pPr>
              <w:rPr>
                <w:szCs w:val="22"/>
              </w:rPr>
            </w:pPr>
            <w:r w:rsidRPr="4411F322">
              <w:rPr>
                <w:szCs w:val="22"/>
              </w:rPr>
              <w:t>KNIN-TV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18A5B8" w14:textId="04D8BC1F">
            <w:pPr>
              <w:jc w:val="right"/>
              <w:rPr>
                <w:szCs w:val="22"/>
              </w:rPr>
            </w:pPr>
            <w:r w:rsidRPr="4411F322">
              <w:rPr>
                <w:szCs w:val="22"/>
              </w:rPr>
              <w:t>861,563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34F0D0" w14:textId="137141FF">
            <w:pPr>
              <w:jc w:val="right"/>
              <w:rPr>
                <w:szCs w:val="22"/>
              </w:rPr>
            </w:pPr>
            <w:r w:rsidRPr="4411F322">
              <w:rPr>
                <w:szCs w:val="22"/>
              </w:rPr>
              <w:t>857,065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14C64B" w14:textId="7DE09E30">
            <w:pPr>
              <w:rPr>
                <w:szCs w:val="22"/>
              </w:rPr>
            </w:pPr>
            <w:r w:rsidRPr="00762A71">
              <w:rPr>
                <w:szCs w:val="22"/>
              </w:rPr>
              <w:t xml:space="preserve"> $                6,077 </w:t>
            </w:r>
          </w:p>
        </w:tc>
      </w:tr>
      <w:tr w14:paraId="6DEA9CE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3FE89C" w14:textId="61592F99">
            <w:pPr>
              <w:jc w:val="right"/>
              <w:rPr>
                <w:szCs w:val="22"/>
              </w:rPr>
            </w:pPr>
            <w:r w:rsidRPr="4411F322">
              <w:rPr>
                <w:szCs w:val="22"/>
              </w:rPr>
              <w:t>48525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479FBF" w14:textId="00ABBCD8">
            <w:pPr>
              <w:rPr>
                <w:szCs w:val="22"/>
              </w:rPr>
            </w:pPr>
            <w:r w:rsidRPr="4411F322">
              <w:rPr>
                <w:szCs w:val="22"/>
              </w:rPr>
              <w:t>KNLC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3DE480" w14:textId="0D1FC413">
            <w:pPr>
              <w:jc w:val="right"/>
              <w:rPr>
                <w:szCs w:val="22"/>
              </w:rPr>
            </w:pPr>
            <w:r w:rsidRPr="4411F322">
              <w:rPr>
                <w:szCs w:val="22"/>
              </w:rPr>
              <w:t>3,009,669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459CBA" w14:textId="5EDEF36C">
            <w:pPr>
              <w:jc w:val="right"/>
              <w:rPr>
                <w:szCs w:val="22"/>
              </w:rPr>
            </w:pPr>
            <w:r w:rsidRPr="4411F322">
              <w:rPr>
                <w:szCs w:val="22"/>
              </w:rPr>
              <w:t>3,007,124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AD03FF" w14:textId="2D218E5A">
            <w:pPr>
              <w:rPr>
                <w:szCs w:val="22"/>
              </w:rPr>
            </w:pPr>
            <w:r w:rsidRPr="00762A71">
              <w:rPr>
                <w:szCs w:val="22"/>
              </w:rPr>
              <w:t xml:space="preserve"> $              21,321 </w:t>
            </w:r>
          </w:p>
        </w:tc>
      </w:tr>
      <w:tr w14:paraId="1DFB66D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B01194" w14:textId="67C523E6">
            <w:pPr>
              <w:jc w:val="right"/>
              <w:rPr>
                <w:szCs w:val="22"/>
              </w:rPr>
            </w:pPr>
            <w:r w:rsidRPr="4411F322">
              <w:rPr>
                <w:szCs w:val="22"/>
              </w:rPr>
              <w:t>84215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E35C66" w14:textId="200B453A">
            <w:pPr>
              <w:rPr>
                <w:szCs w:val="22"/>
              </w:rPr>
            </w:pPr>
            <w:r w:rsidRPr="4411F322">
              <w:rPr>
                <w:szCs w:val="22"/>
              </w:rPr>
              <w:t>KNMD-TV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D8BEE6" w14:textId="330D5F6F">
            <w:pPr>
              <w:jc w:val="right"/>
              <w:rPr>
                <w:szCs w:val="22"/>
              </w:rPr>
            </w:pPr>
            <w:r w:rsidRPr="4411F322">
              <w:rPr>
                <w:szCs w:val="22"/>
              </w:rPr>
              <w:t>1,175,472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F902F2" w14:textId="5414D9D3">
            <w:pPr>
              <w:jc w:val="right"/>
              <w:rPr>
                <w:szCs w:val="22"/>
              </w:rPr>
            </w:pPr>
            <w:r w:rsidRPr="4411F322">
              <w:rPr>
                <w:szCs w:val="22"/>
              </w:rPr>
              <w:t>1,147,431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8AD603" w14:textId="7B5ED05C">
            <w:pPr>
              <w:rPr>
                <w:szCs w:val="22"/>
              </w:rPr>
            </w:pPr>
            <w:r w:rsidRPr="00762A71">
              <w:rPr>
                <w:szCs w:val="22"/>
              </w:rPr>
              <w:t xml:space="preserve"> $                8,135 </w:t>
            </w:r>
          </w:p>
        </w:tc>
      </w:tr>
      <w:tr w14:paraId="6537D42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51CC45" w14:textId="1104D637">
            <w:pPr>
              <w:jc w:val="right"/>
              <w:rPr>
                <w:szCs w:val="22"/>
              </w:rPr>
            </w:pPr>
            <w:r w:rsidRPr="4411F322">
              <w:rPr>
                <w:szCs w:val="22"/>
              </w:rPr>
              <w:t>55528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1B7C25" w14:textId="6013A823">
            <w:pPr>
              <w:rPr>
                <w:szCs w:val="22"/>
              </w:rPr>
            </w:pPr>
            <w:r w:rsidRPr="4411F322">
              <w:rPr>
                <w:szCs w:val="22"/>
              </w:rPr>
              <w:t>KNME-TV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3E044E" w14:textId="485718DC">
            <w:pPr>
              <w:jc w:val="right"/>
              <w:rPr>
                <w:szCs w:val="22"/>
              </w:rPr>
            </w:pPr>
            <w:r w:rsidRPr="4411F322">
              <w:rPr>
                <w:szCs w:val="22"/>
              </w:rPr>
              <w:t>1,185,928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5FD96B" w14:textId="707392AF">
            <w:pPr>
              <w:jc w:val="right"/>
              <w:rPr>
                <w:szCs w:val="22"/>
              </w:rPr>
            </w:pPr>
            <w:r w:rsidRPr="4411F322">
              <w:rPr>
                <w:szCs w:val="22"/>
              </w:rPr>
              <w:t>1,145,659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881164" w14:textId="7F6C4610">
            <w:pPr>
              <w:rPr>
                <w:szCs w:val="22"/>
              </w:rPr>
            </w:pPr>
            <w:r w:rsidRPr="00762A71">
              <w:rPr>
                <w:szCs w:val="22"/>
              </w:rPr>
              <w:t xml:space="preserve"> $                8,123 </w:t>
            </w:r>
          </w:p>
        </w:tc>
      </w:tr>
      <w:tr w14:paraId="07A0F38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085CAD" w14:textId="515AD0FD">
            <w:pPr>
              <w:jc w:val="right"/>
              <w:rPr>
                <w:szCs w:val="22"/>
              </w:rPr>
            </w:pPr>
            <w:r w:rsidRPr="4411F322">
              <w:rPr>
                <w:szCs w:val="22"/>
              </w:rPr>
              <w:t>47707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FD53AB" w14:textId="6ED0FC8B">
            <w:pPr>
              <w:rPr>
                <w:szCs w:val="22"/>
              </w:rPr>
            </w:pPr>
            <w:r w:rsidRPr="4411F322">
              <w:rPr>
                <w:szCs w:val="22"/>
              </w:rPr>
              <w:t>KNMT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8AD09E" w14:textId="723B27F8">
            <w:pPr>
              <w:jc w:val="right"/>
              <w:rPr>
                <w:szCs w:val="22"/>
              </w:rPr>
            </w:pPr>
            <w:r w:rsidRPr="4411F322">
              <w:rPr>
                <w:szCs w:val="22"/>
              </w:rPr>
              <w:t>3,242,939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DCC8D1" w14:textId="7B62EF20">
            <w:pPr>
              <w:jc w:val="right"/>
              <w:rPr>
                <w:szCs w:val="22"/>
              </w:rPr>
            </w:pPr>
            <w:r w:rsidRPr="4411F322">
              <w:rPr>
                <w:szCs w:val="22"/>
              </w:rPr>
              <w:t>3,141,420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6F381D" w14:textId="77C8E2B3">
            <w:pPr>
              <w:rPr>
                <w:szCs w:val="22"/>
              </w:rPr>
            </w:pPr>
            <w:r w:rsidRPr="00762A71">
              <w:rPr>
                <w:szCs w:val="22"/>
              </w:rPr>
              <w:t xml:space="preserve"> $              22,273 </w:t>
            </w:r>
          </w:p>
        </w:tc>
      </w:tr>
      <w:tr w14:paraId="48470AB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F90A2C" w14:textId="5D63CEC6">
            <w:pPr>
              <w:jc w:val="right"/>
              <w:rPr>
                <w:szCs w:val="22"/>
              </w:rPr>
            </w:pPr>
            <w:r w:rsidRPr="4411F322">
              <w:rPr>
                <w:szCs w:val="22"/>
              </w:rPr>
              <w:t>48975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F45829" w14:textId="77DBFF86">
            <w:pPr>
              <w:rPr>
                <w:szCs w:val="22"/>
              </w:rPr>
            </w:pPr>
            <w:r w:rsidRPr="4411F322">
              <w:rPr>
                <w:szCs w:val="22"/>
              </w:rPr>
              <w:t>KNOE-TV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50D976" w14:textId="3C4455B1">
            <w:pPr>
              <w:jc w:val="right"/>
              <w:rPr>
                <w:szCs w:val="22"/>
              </w:rPr>
            </w:pPr>
            <w:r w:rsidRPr="4411F322">
              <w:rPr>
                <w:szCs w:val="22"/>
              </w:rPr>
              <w:t>744,581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1E501C" w14:textId="0FA0F02A">
            <w:pPr>
              <w:jc w:val="right"/>
              <w:rPr>
                <w:szCs w:val="22"/>
              </w:rPr>
            </w:pPr>
            <w:r w:rsidRPr="4411F322">
              <w:rPr>
                <w:szCs w:val="22"/>
              </w:rPr>
              <w:t>736,357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30CE8A" w14:textId="70ADD5D9">
            <w:pPr>
              <w:rPr>
                <w:szCs w:val="22"/>
              </w:rPr>
            </w:pPr>
            <w:r w:rsidRPr="00762A71">
              <w:rPr>
                <w:szCs w:val="22"/>
              </w:rPr>
              <w:t xml:space="preserve"> $                5,221 </w:t>
            </w:r>
          </w:p>
        </w:tc>
      </w:tr>
      <w:tr w14:paraId="12EE985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0B9BFD" w14:textId="54DA0C64">
            <w:pPr>
              <w:jc w:val="right"/>
              <w:rPr>
                <w:szCs w:val="22"/>
              </w:rPr>
            </w:pPr>
            <w:r w:rsidRPr="4411F322">
              <w:rPr>
                <w:szCs w:val="22"/>
              </w:rPr>
              <w:t>49273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095D41" w14:textId="5F63FFC7">
            <w:pPr>
              <w:rPr>
                <w:szCs w:val="22"/>
              </w:rPr>
            </w:pPr>
            <w:r w:rsidRPr="4411F322">
              <w:rPr>
                <w:szCs w:val="22"/>
              </w:rPr>
              <w:t>KNOP-TV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EEAB8A" w14:textId="3C91EFA6">
            <w:pPr>
              <w:jc w:val="right"/>
              <w:rPr>
                <w:szCs w:val="22"/>
              </w:rPr>
            </w:pPr>
            <w:r w:rsidRPr="4411F322">
              <w:rPr>
                <w:szCs w:val="22"/>
              </w:rPr>
              <w:t>84,998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0FB6E7" w14:textId="3DD6D42C">
            <w:pPr>
              <w:jc w:val="right"/>
              <w:rPr>
                <w:szCs w:val="22"/>
              </w:rPr>
            </w:pPr>
            <w:r w:rsidRPr="4411F322">
              <w:rPr>
                <w:szCs w:val="22"/>
              </w:rPr>
              <w:t>83,626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C4004E" w14:textId="57F1EA87">
            <w:pPr>
              <w:rPr>
                <w:szCs w:val="22"/>
              </w:rPr>
            </w:pPr>
            <w:r w:rsidRPr="00762A71">
              <w:rPr>
                <w:szCs w:val="22"/>
              </w:rPr>
              <w:t xml:space="preserve"> $                  593 </w:t>
            </w:r>
          </w:p>
        </w:tc>
      </w:tr>
      <w:tr w14:paraId="5EF41D9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659BDA" w14:textId="410252F7">
            <w:pPr>
              <w:jc w:val="right"/>
              <w:rPr>
                <w:szCs w:val="22"/>
              </w:rPr>
            </w:pPr>
            <w:r w:rsidRPr="4411F322">
              <w:rPr>
                <w:szCs w:val="22"/>
              </w:rPr>
              <w:t>10228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DB02E6" w14:textId="15EFE77E">
            <w:pPr>
              <w:rPr>
                <w:szCs w:val="22"/>
              </w:rPr>
            </w:pPr>
            <w:r w:rsidRPr="4411F322">
              <w:rPr>
                <w:szCs w:val="22"/>
              </w:rPr>
              <w:t>KNPB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8823F3" w14:textId="504F52B8">
            <w:pPr>
              <w:jc w:val="right"/>
              <w:rPr>
                <w:szCs w:val="22"/>
              </w:rPr>
            </w:pPr>
            <w:r w:rsidRPr="4411F322">
              <w:rPr>
                <w:szCs w:val="22"/>
              </w:rPr>
              <w:t>687,138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EE04CC" w14:textId="2C75F7FD">
            <w:pPr>
              <w:jc w:val="right"/>
              <w:rPr>
                <w:szCs w:val="22"/>
              </w:rPr>
            </w:pPr>
            <w:r w:rsidRPr="4411F322">
              <w:rPr>
                <w:szCs w:val="22"/>
              </w:rPr>
              <w:t>528,128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149806" w14:textId="76BF3141">
            <w:pPr>
              <w:rPr>
                <w:szCs w:val="22"/>
              </w:rPr>
            </w:pPr>
            <w:r w:rsidRPr="00762A71">
              <w:rPr>
                <w:szCs w:val="22"/>
              </w:rPr>
              <w:t xml:space="preserve"> $                3,744 </w:t>
            </w:r>
          </w:p>
        </w:tc>
      </w:tr>
      <w:tr w14:paraId="6E15D74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CB384F" w14:textId="3D3990C1">
            <w:pPr>
              <w:jc w:val="right"/>
              <w:rPr>
                <w:szCs w:val="22"/>
              </w:rPr>
            </w:pPr>
            <w:r w:rsidRPr="4411F322">
              <w:rPr>
                <w:szCs w:val="22"/>
              </w:rPr>
              <w:t>55362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A1E41B" w14:textId="2A0A6D6D">
            <w:pPr>
              <w:rPr>
                <w:szCs w:val="22"/>
              </w:rPr>
            </w:pPr>
            <w:r w:rsidRPr="4411F322">
              <w:rPr>
                <w:szCs w:val="22"/>
              </w:rPr>
              <w:t>KNRR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E486C9" w14:textId="5F70EF6E">
            <w:pPr>
              <w:jc w:val="right"/>
              <w:rPr>
                <w:szCs w:val="22"/>
              </w:rPr>
            </w:pPr>
            <w:r w:rsidRPr="4411F322">
              <w:rPr>
                <w:szCs w:val="22"/>
              </w:rPr>
              <w:t>24,339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093BC6" w14:textId="5EB5D751">
            <w:pPr>
              <w:jc w:val="right"/>
              <w:rPr>
                <w:szCs w:val="22"/>
              </w:rPr>
            </w:pPr>
            <w:r w:rsidRPr="4411F322">
              <w:rPr>
                <w:szCs w:val="22"/>
              </w:rPr>
              <w:t>24,315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EB58D6" w14:textId="1FD18041">
            <w:pPr>
              <w:rPr>
                <w:szCs w:val="22"/>
              </w:rPr>
            </w:pPr>
            <w:r w:rsidRPr="00762A71">
              <w:rPr>
                <w:szCs w:val="22"/>
              </w:rPr>
              <w:t xml:space="preserve"> $                  172 </w:t>
            </w:r>
          </w:p>
        </w:tc>
      </w:tr>
      <w:tr w14:paraId="7C28035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C6FB46" w14:textId="77861068">
            <w:pPr>
              <w:jc w:val="right"/>
              <w:rPr>
                <w:szCs w:val="22"/>
              </w:rPr>
            </w:pPr>
            <w:r w:rsidRPr="4411F322">
              <w:rPr>
                <w:szCs w:val="22"/>
              </w:rPr>
              <w:t>35277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219ACC" w14:textId="54442F37">
            <w:pPr>
              <w:rPr>
                <w:szCs w:val="22"/>
              </w:rPr>
            </w:pPr>
            <w:r w:rsidRPr="4411F322">
              <w:rPr>
                <w:szCs w:val="22"/>
              </w:rPr>
              <w:t>KNSD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2AD4D5" w14:textId="57B447BF">
            <w:pPr>
              <w:jc w:val="right"/>
              <w:rPr>
                <w:szCs w:val="22"/>
              </w:rPr>
            </w:pPr>
            <w:r w:rsidRPr="4411F322">
              <w:rPr>
                <w:szCs w:val="22"/>
              </w:rPr>
              <w:t>4,176,531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72D0A6" w14:textId="54069CD9">
            <w:pPr>
              <w:jc w:val="right"/>
              <w:rPr>
                <w:szCs w:val="22"/>
              </w:rPr>
            </w:pPr>
            <w:r w:rsidRPr="4411F322">
              <w:rPr>
                <w:szCs w:val="22"/>
              </w:rPr>
              <w:t>3,908,916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3C96D4" w14:textId="4331F7FC">
            <w:pPr>
              <w:rPr>
                <w:szCs w:val="22"/>
              </w:rPr>
            </w:pPr>
            <w:r w:rsidRPr="00762A71">
              <w:rPr>
                <w:szCs w:val="22"/>
              </w:rPr>
              <w:t xml:space="preserve"> $              27,714 </w:t>
            </w:r>
          </w:p>
        </w:tc>
      </w:tr>
      <w:tr w14:paraId="1BC519D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D1584D" w14:textId="1C2E1613">
            <w:pPr>
              <w:jc w:val="right"/>
              <w:rPr>
                <w:szCs w:val="22"/>
              </w:rPr>
            </w:pPr>
            <w:r w:rsidRPr="4411F322">
              <w:rPr>
                <w:szCs w:val="22"/>
              </w:rPr>
              <w:t>19191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A70256" w14:textId="1A17C40E">
            <w:pPr>
              <w:rPr>
                <w:szCs w:val="22"/>
              </w:rPr>
            </w:pPr>
            <w:r w:rsidRPr="4411F322">
              <w:rPr>
                <w:szCs w:val="22"/>
              </w:rPr>
              <w:t>KNSN-TV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4D92BE" w14:textId="26863BCF">
            <w:pPr>
              <w:jc w:val="right"/>
              <w:rPr>
                <w:szCs w:val="22"/>
              </w:rPr>
            </w:pPr>
            <w:r w:rsidRPr="4411F322">
              <w:rPr>
                <w:szCs w:val="22"/>
              </w:rPr>
              <w:t>703,800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DFBD87" w14:textId="0432A43A">
            <w:pPr>
              <w:jc w:val="right"/>
              <w:rPr>
                <w:szCs w:val="22"/>
              </w:rPr>
            </w:pPr>
            <w:r w:rsidRPr="4411F322">
              <w:rPr>
                <w:szCs w:val="22"/>
              </w:rPr>
              <w:t>557,463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F94879" w14:textId="6B7FE0DF">
            <w:pPr>
              <w:rPr>
                <w:szCs w:val="22"/>
              </w:rPr>
            </w:pPr>
            <w:r w:rsidRPr="00762A71">
              <w:rPr>
                <w:szCs w:val="22"/>
              </w:rPr>
              <w:t xml:space="preserve"> $                3,952 </w:t>
            </w:r>
          </w:p>
        </w:tc>
      </w:tr>
      <w:tr w14:paraId="7AB381B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F78FBB" w14:textId="22217832">
            <w:pPr>
              <w:jc w:val="right"/>
              <w:rPr>
                <w:szCs w:val="22"/>
              </w:rPr>
            </w:pPr>
            <w:r w:rsidRPr="4411F322">
              <w:rPr>
                <w:szCs w:val="22"/>
              </w:rPr>
              <w:t>23302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AD7A69" w14:textId="7B637B4B">
            <w:pPr>
              <w:rPr>
                <w:szCs w:val="22"/>
              </w:rPr>
            </w:pPr>
            <w:r w:rsidRPr="4411F322">
              <w:rPr>
                <w:szCs w:val="22"/>
              </w:rPr>
              <w:t>KNSO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B3742C" w14:textId="449CB568">
            <w:pPr>
              <w:jc w:val="right"/>
              <w:rPr>
                <w:szCs w:val="22"/>
              </w:rPr>
            </w:pPr>
            <w:r w:rsidRPr="4411F322">
              <w:rPr>
                <w:szCs w:val="22"/>
              </w:rPr>
              <w:t>1,962,568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324A34" w14:textId="18B4A35A">
            <w:pPr>
              <w:jc w:val="right"/>
              <w:rPr>
                <w:szCs w:val="22"/>
              </w:rPr>
            </w:pPr>
            <w:r w:rsidRPr="4411F322">
              <w:rPr>
                <w:szCs w:val="22"/>
              </w:rPr>
              <w:t>1,942,998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CF96ED" w14:textId="23E2BBC8">
            <w:pPr>
              <w:rPr>
                <w:szCs w:val="22"/>
              </w:rPr>
            </w:pPr>
            <w:r w:rsidRPr="00762A71">
              <w:rPr>
                <w:szCs w:val="22"/>
              </w:rPr>
              <w:t xml:space="preserve"> $              13,776 </w:t>
            </w:r>
          </w:p>
        </w:tc>
      </w:tr>
      <w:tr w14:paraId="43CBEB2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47536C" w14:textId="2803C544">
            <w:pPr>
              <w:jc w:val="right"/>
              <w:rPr>
                <w:szCs w:val="22"/>
              </w:rPr>
            </w:pPr>
            <w:r w:rsidRPr="4411F322">
              <w:rPr>
                <w:szCs w:val="22"/>
              </w:rPr>
              <w:t>35280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3E7EEC" w14:textId="2C4E3D86">
            <w:pPr>
              <w:rPr>
                <w:szCs w:val="22"/>
              </w:rPr>
            </w:pPr>
            <w:r w:rsidRPr="4411F322">
              <w:rPr>
                <w:szCs w:val="22"/>
              </w:rPr>
              <w:t>KNTV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ECE1B3" w14:textId="71365CED">
            <w:pPr>
              <w:jc w:val="right"/>
              <w:rPr>
                <w:szCs w:val="22"/>
              </w:rPr>
            </w:pPr>
            <w:r w:rsidRPr="4411F322">
              <w:rPr>
                <w:szCs w:val="22"/>
              </w:rPr>
              <w:t>9,285,323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0CA0FB" w14:textId="66FB459C">
            <w:pPr>
              <w:jc w:val="right"/>
              <w:rPr>
                <w:szCs w:val="22"/>
              </w:rPr>
            </w:pPr>
            <w:r w:rsidRPr="4411F322">
              <w:rPr>
                <w:szCs w:val="22"/>
              </w:rPr>
              <w:t>8,743,038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7B9A31" w14:textId="4C4AA95E">
            <w:pPr>
              <w:rPr>
                <w:szCs w:val="22"/>
              </w:rPr>
            </w:pPr>
            <w:r w:rsidRPr="00762A71">
              <w:rPr>
                <w:szCs w:val="22"/>
              </w:rPr>
              <w:t xml:space="preserve"> $              61,988 </w:t>
            </w:r>
          </w:p>
        </w:tc>
      </w:tr>
      <w:tr w14:paraId="25C2A63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8DDD5C" w14:textId="4763B404">
            <w:pPr>
              <w:jc w:val="right"/>
              <w:rPr>
                <w:szCs w:val="22"/>
              </w:rPr>
            </w:pPr>
            <w:r w:rsidRPr="4411F322">
              <w:rPr>
                <w:szCs w:val="22"/>
              </w:rPr>
              <w:t>144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35F409" w14:textId="40D00DEB">
            <w:pPr>
              <w:rPr>
                <w:szCs w:val="22"/>
              </w:rPr>
            </w:pPr>
            <w:r w:rsidRPr="4411F322">
              <w:rPr>
                <w:szCs w:val="22"/>
              </w:rPr>
              <w:t>KNVA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5AF1A6" w14:textId="523D37DC">
            <w:pPr>
              <w:jc w:val="right"/>
              <w:rPr>
                <w:szCs w:val="22"/>
              </w:rPr>
            </w:pPr>
            <w:r w:rsidRPr="4411F322">
              <w:rPr>
                <w:szCs w:val="22"/>
              </w:rPr>
              <w:t>3,326,171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BDB198" w14:textId="723BF85B">
            <w:pPr>
              <w:jc w:val="right"/>
              <w:rPr>
                <w:szCs w:val="22"/>
              </w:rPr>
            </w:pPr>
            <w:r w:rsidRPr="4411F322">
              <w:rPr>
                <w:szCs w:val="22"/>
              </w:rPr>
              <w:t>3,285,676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AE455F" w14:textId="67506073">
            <w:pPr>
              <w:rPr>
                <w:szCs w:val="22"/>
              </w:rPr>
            </w:pPr>
            <w:r w:rsidRPr="00762A71">
              <w:rPr>
                <w:szCs w:val="22"/>
              </w:rPr>
              <w:t xml:space="preserve"> $              23,295 </w:t>
            </w:r>
          </w:p>
        </w:tc>
      </w:tr>
      <w:tr w14:paraId="68D5FD0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D62422" w14:textId="6C319AB5">
            <w:pPr>
              <w:jc w:val="right"/>
              <w:rPr>
                <w:szCs w:val="22"/>
              </w:rPr>
            </w:pPr>
            <w:r w:rsidRPr="4411F322">
              <w:rPr>
                <w:szCs w:val="22"/>
              </w:rPr>
              <w:t>33745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B771C1" w14:textId="55ED7246">
            <w:pPr>
              <w:rPr>
                <w:szCs w:val="22"/>
              </w:rPr>
            </w:pPr>
            <w:r w:rsidRPr="4411F322">
              <w:rPr>
                <w:szCs w:val="22"/>
              </w:rPr>
              <w:t>KNVN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AB5F48" w14:textId="56B47CC9">
            <w:pPr>
              <w:jc w:val="right"/>
              <w:rPr>
                <w:szCs w:val="22"/>
              </w:rPr>
            </w:pPr>
            <w:r w:rsidRPr="4411F322">
              <w:rPr>
                <w:szCs w:val="22"/>
              </w:rPr>
              <w:t>497,887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7750E0" w14:textId="172E2A1A">
            <w:pPr>
              <w:jc w:val="right"/>
              <w:rPr>
                <w:szCs w:val="22"/>
              </w:rPr>
            </w:pPr>
            <w:r w:rsidRPr="4411F322">
              <w:rPr>
                <w:szCs w:val="22"/>
              </w:rPr>
              <w:t>470,307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E3D513" w14:textId="11910BCC">
            <w:pPr>
              <w:rPr>
                <w:szCs w:val="22"/>
              </w:rPr>
            </w:pPr>
            <w:r w:rsidRPr="00762A71">
              <w:rPr>
                <w:szCs w:val="22"/>
              </w:rPr>
              <w:t xml:space="preserve"> $                3,334 </w:t>
            </w:r>
          </w:p>
        </w:tc>
      </w:tr>
      <w:tr w14:paraId="3B87733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BBA41D" w14:textId="027EDB95">
            <w:pPr>
              <w:jc w:val="right"/>
              <w:rPr>
                <w:szCs w:val="22"/>
              </w:rPr>
            </w:pPr>
            <w:r w:rsidRPr="4411F322">
              <w:rPr>
                <w:szCs w:val="22"/>
              </w:rPr>
              <w:t>69692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AD0155" w14:textId="409AAD4C">
            <w:pPr>
              <w:rPr>
                <w:szCs w:val="22"/>
              </w:rPr>
            </w:pPr>
            <w:r w:rsidRPr="4411F322">
              <w:rPr>
                <w:szCs w:val="22"/>
              </w:rPr>
              <w:t>KNVO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C76B0B" w14:textId="1398D411">
            <w:pPr>
              <w:jc w:val="right"/>
              <w:rPr>
                <w:szCs w:val="22"/>
              </w:rPr>
            </w:pPr>
            <w:r w:rsidRPr="4411F322">
              <w:rPr>
                <w:szCs w:val="22"/>
              </w:rPr>
              <w:t>1,359,785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53EDA1" w14:textId="2D8EFA68">
            <w:pPr>
              <w:jc w:val="right"/>
              <w:rPr>
                <w:szCs w:val="22"/>
              </w:rPr>
            </w:pPr>
            <w:r w:rsidRPr="4411F322">
              <w:rPr>
                <w:szCs w:val="22"/>
              </w:rPr>
              <w:t>1,359,785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2EE6CE" w14:textId="047E59CB">
            <w:pPr>
              <w:rPr>
                <w:szCs w:val="22"/>
              </w:rPr>
            </w:pPr>
            <w:r w:rsidRPr="00762A71">
              <w:rPr>
                <w:szCs w:val="22"/>
              </w:rPr>
              <w:t xml:space="preserve"> $                9,641 </w:t>
            </w:r>
          </w:p>
        </w:tc>
      </w:tr>
      <w:tr w14:paraId="54BDA90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1C19FB" w14:textId="70FFF63D">
            <w:pPr>
              <w:jc w:val="right"/>
              <w:rPr>
                <w:szCs w:val="22"/>
              </w:rPr>
            </w:pPr>
            <w:r w:rsidRPr="4411F322">
              <w:rPr>
                <w:szCs w:val="22"/>
              </w:rPr>
              <w:t>29557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E8C175" w14:textId="6D2670DB">
            <w:pPr>
              <w:rPr>
                <w:szCs w:val="22"/>
              </w:rPr>
            </w:pPr>
            <w:r w:rsidRPr="4411F322">
              <w:rPr>
                <w:szCs w:val="22"/>
              </w:rPr>
              <w:t>KNWA-TV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B89DD1" w14:textId="35936C27">
            <w:pPr>
              <w:jc w:val="right"/>
              <w:rPr>
                <w:szCs w:val="22"/>
              </w:rPr>
            </w:pPr>
            <w:r w:rsidRPr="4411F322">
              <w:rPr>
                <w:szCs w:val="22"/>
              </w:rPr>
              <w:t>935,156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693A5C" w14:textId="4A7D95B3">
            <w:pPr>
              <w:jc w:val="right"/>
              <w:rPr>
                <w:szCs w:val="22"/>
              </w:rPr>
            </w:pPr>
            <w:r w:rsidRPr="4411F322">
              <w:rPr>
                <w:szCs w:val="22"/>
              </w:rPr>
              <w:t>915,507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7F616D" w14:textId="7E477B90">
            <w:pPr>
              <w:rPr>
                <w:szCs w:val="22"/>
              </w:rPr>
            </w:pPr>
            <w:r w:rsidRPr="00762A71">
              <w:rPr>
                <w:szCs w:val="22"/>
              </w:rPr>
              <w:t xml:space="preserve"> $                6,491 </w:t>
            </w:r>
          </w:p>
        </w:tc>
      </w:tr>
      <w:tr w14:paraId="2785402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FE8AF2" w14:textId="52873E50">
            <w:pPr>
              <w:jc w:val="right"/>
              <w:rPr>
                <w:szCs w:val="22"/>
              </w:rPr>
            </w:pPr>
            <w:r w:rsidRPr="4411F322">
              <w:rPr>
                <w:szCs w:val="22"/>
              </w:rPr>
              <w:t>59440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E264BF" w14:textId="63A866E2">
            <w:pPr>
              <w:rPr>
                <w:szCs w:val="22"/>
              </w:rPr>
            </w:pPr>
            <w:r w:rsidRPr="4411F322">
              <w:rPr>
                <w:szCs w:val="22"/>
              </w:rPr>
              <w:t>KNXV-TV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8BF79A" w14:textId="6CE7CBF6">
            <w:pPr>
              <w:jc w:val="right"/>
              <w:rPr>
                <w:szCs w:val="22"/>
              </w:rPr>
            </w:pPr>
            <w:r w:rsidRPr="4411F322">
              <w:rPr>
                <w:szCs w:val="22"/>
              </w:rPr>
              <w:t>4,839,106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E29EFA" w14:textId="214FEDE3">
            <w:pPr>
              <w:jc w:val="right"/>
              <w:rPr>
                <w:szCs w:val="22"/>
              </w:rPr>
            </w:pPr>
            <w:r w:rsidRPr="4411F322">
              <w:rPr>
                <w:szCs w:val="22"/>
              </w:rPr>
              <w:t>4,825,470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09E901" w14:textId="175C33B5">
            <w:pPr>
              <w:rPr>
                <w:szCs w:val="22"/>
              </w:rPr>
            </w:pPr>
            <w:r w:rsidRPr="00762A71">
              <w:rPr>
                <w:szCs w:val="22"/>
              </w:rPr>
              <w:t xml:space="preserve"> $              34,213 </w:t>
            </w:r>
          </w:p>
        </w:tc>
      </w:tr>
      <w:tr w14:paraId="560DE6F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0395C6" w14:textId="0274E459">
            <w:pPr>
              <w:jc w:val="right"/>
              <w:rPr>
                <w:szCs w:val="22"/>
              </w:rPr>
            </w:pPr>
            <w:r w:rsidRPr="4411F322">
              <w:rPr>
                <w:szCs w:val="22"/>
              </w:rPr>
              <w:t>59014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B3069D" w14:textId="04D4F849">
            <w:pPr>
              <w:rPr>
                <w:szCs w:val="22"/>
              </w:rPr>
            </w:pPr>
            <w:r w:rsidRPr="4411F322">
              <w:rPr>
                <w:szCs w:val="22"/>
              </w:rPr>
              <w:t>KOAA-TV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8377DD" w14:textId="14F150AE">
            <w:pPr>
              <w:jc w:val="right"/>
              <w:rPr>
                <w:szCs w:val="22"/>
              </w:rPr>
            </w:pPr>
            <w:r w:rsidRPr="4411F322">
              <w:rPr>
                <w:szCs w:val="22"/>
              </w:rPr>
              <w:t>1,865,217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76FB70" w14:textId="58E4036B">
            <w:pPr>
              <w:jc w:val="right"/>
              <w:rPr>
                <w:szCs w:val="22"/>
              </w:rPr>
            </w:pPr>
            <w:r w:rsidRPr="4411F322">
              <w:rPr>
                <w:szCs w:val="22"/>
              </w:rPr>
              <w:t>1,422,070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6C329D" w14:textId="47386BEA">
            <w:pPr>
              <w:rPr>
                <w:szCs w:val="22"/>
              </w:rPr>
            </w:pPr>
            <w:r w:rsidRPr="00762A71">
              <w:rPr>
                <w:szCs w:val="22"/>
              </w:rPr>
              <w:t xml:space="preserve"> $              10,082 </w:t>
            </w:r>
          </w:p>
        </w:tc>
      </w:tr>
      <w:tr w14:paraId="7061F38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611EF9" w14:textId="3787454A">
            <w:pPr>
              <w:jc w:val="right"/>
              <w:rPr>
                <w:szCs w:val="22"/>
              </w:rPr>
            </w:pPr>
            <w:r w:rsidRPr="4411F322">
              <w:rPr>
                <w:szCs w:val="22"/>
              </w:rPr>
              <w:t>50588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793F6B" w14:textId="20340BCD">
            <w:pPr>
              <w:rPr>
                <w:szCs w:val="22"/>
              </w:rPr>
            </w:pPr>
            <w:r w:rsidRPr="4411F322">
              <w:rPr>
                <w:szCs w:val="22"/>
              </w:rPr>
              <w:t>KOAB-TV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E41D27" w14:textId="4D5653D0">
            <w:pPr>
              <w:jc w:val="right"/>
              <w:rPr>
                <w:szCs w:val="22"/>
              </w:rPr>
            </w:pPr>
            <w:r w:rsidRPr="4411F322">
              <w:rPr>
                <w:szCs w:val="22"/>
              </w:rPr>
              <w:t>254,424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6F72D8" w14:textId="51673213">
            <w:pPr>
              <w:jc w:val="right"/>
              <w:rPr>
                <w:szCs w:val="22"/>
              </w:rPr>
            </w:pPr>
            <w:r w:rsidRPr="4411F322">
              <w:rPr>
                <w:szCs w:val="22"/>
              </w:rPr>
              <w:t>250,749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A2E24B" w14:textId="5A90BC95">
            <w:pPr>
              <w:rPr>
                <w:szCs w:val="22"/>
              </w:rPr>
            </w:pPr>
            <w:r w:rsidRPr="00762A71">
              <w:rPr>
                <w:szCs w:val="22"/>
              </w:rPr>
              <w:t xml:space="preserve"> $                1,778 </w:t>
            </w:r>
          </w:p>
        </w:tc>
      </w:tr>
      <w:tr w14:paraId="37C7B54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552D49" w14:textId="1C3C5916">
            <w:pPr>
              <w:jc w:val="right"/>
              <w:rPr>
                <w:szCs w:val="22"/>
              </w:rPr>
            </w:pPr>
            <w:r w:rsidRPr="4411F322">
              <w:rPr>
                <w:szCs w:val="22"/>
              </w:rPr>
              <w:t>50590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FD8494" w14:textId="2822762C">
            <w:pPr>
              <w:rPr>
                <w:szCs w:val="22"/>
              </w:rPr>
            </w:pPr>
            <w:r w:rsidRPr="4411F322">
              <w:rPr>
                <w:szCs w:val="22"/>
              </w:rPr>
              <w:t>KOAC-TV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3FB0E6" w14:textId="198F5E2F">
            <w:pPr>
              <w:jc w:val="right"/>
              <w:rPr>
                <w:szCs w:val="22"/>
              </w:rPr>
            </w:pPr>
            <w:r w:rsidRPr="4411F322">
              <w:rPr>
                <w:szCs w:val="22"/>
              </w:rPr>
              <w:t>2,168,640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F5BEDF" w14:textId="72AE03F7">
            <w:pPr>
              <w:jc w:val="right"/>
              <w:rPr>
                <w:szCs w:val="22"/>
              </w:rPr>
            </w:pPr>
            <w:r w:rsidRPr="4411F322">
              <w:rPr>
                <w:szCs w:val="22"/>
              </w:rPr>
              <w:t>1,718,555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67D0E0" w14:textId="7D9F9264">
            <w:pPr>
              <w:rPr>
                <w:szCs w:val="22"/>
              </w:rPr>
            </w:pPr>
            <w:r w:rsidRPr="00762A71">
              <w:rPr>
                <w:szCs w:val="22"/>
              </w:rPr>
              <w:t xml:space="preserve"> $              12,185 </w:t>
            </w:r>
          </w:p>
        </w:tc>
      </w:tr>
      <w:tr w14:paraId="5B7C941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5211B7" w14:textId="04A872B8">
            <w:pPr>
              <w:jc w:val="right"/>
              <w:rPr>
                <w:szCs w:val="22"/>
              </w:rPr>
            </w:pPr>
            <w:r w:rsidRPr="4411F322">
              <w:rPr>
                <w:szCs w:val="22"/>
              </w:rPr>
              <w:t>58552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E833A1" w14:textId="1B78A4DD">
            <w:pPr>
              <w:rPr>
                <w:szCs w:val="22"/>
              </w:rPr>
            </w:pPr>
            <w:r w:rsidRPr="4411F322">
              <w:rPr>
                <w:szCs w:val="22"/>
              </w:rPr>
              <w:t>KOAM-TV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3DFDD4" w14:textId="0FBB27EA">
            <w:pPr>
              <w:jc w:val="right"/>
              <w:rPr>
                <w:szCs w:val="22"/>
              </w:rPr>
            </w:pPr>
            <w:r w:rsidRPr="4411F322">
              <w:rPr>
                <w:szCs w:val="22"/>
              </w:rPr>
              <w:t>822,738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5EB7DC" w14:textId="5DEDD917">
            <w:pPr>
              <w:jc w:val="right"/>
              <w:rPr>
                <w:szCs w:val="22"/>
              </w:rPr>
            </w:pPr>
            <w:r w:rsidRPr="4411F322">
              <w:rPr>
                <w:szCs w:val="22"/>
              </w:rPr>
              <w:t>789,385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342F86" w14:textId="6DC0069A">
            <w:pPr>
              <w:rPr>
                <w:szCs w:val="22"/>
              </w:rPr>
            </w:pPr>
            <w:r w:rsidRPr="00762A71">
              <w:rPr>
                <w:szCs w:val="22"/>
              </w:rPr>
              <w:t xml:space="preserve"> $                5,597 </w:t>
            </w:r>
          </w:p>
        </w:tc>
      </w:tr>
      <w:tr w14:paraId="4535FFB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0F7A90" w14:textId="547317AF">
            <w:pPr>
              <w:jc w:val="right"/>
              <w:rPr>
                <w:szCs w:val="22"/>
              </w:rPr>
            </w:pPr>
            <w:r w:rsidRPr="4411F322">
              <w:rPr>
                <w:szCs w:val="22"/>
              </w:rPr>
              <w:t>53928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A64FF3" w14:textId="1FFE688C">
            <w:pPr>
              <w:rPr>
                <w:szCs w:val="22"/>
              </w:rPr>
            </w:pPr>
            <w:r w:rsidRPr="4411F322">
              <w:rPr>
                <w:szCs w:val="22"/>
              </w:rPr>
              <w:t>KOAT-TV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CDBFE8" w14:textId="563E0167">
            <w:pPr>
              <w:jc w:val="right"/>
              <w:rPr>
                <w:szCs w:val="22"/>
              </w:rPr>
            </w:pPr>
            <w:r w:rsidRPr="4411F322">
              <w:rPr>
                <w:szCs w:val="22"/>
              </w:rPr>
              <w:t>1,171,605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284262" w14:textId="6184E55A">
            <w:pPr>
              <w:jc w:val="right"/>
              <w:rPr>
                <w:szCs w:val="22"/>
              </w:rPr>
            </w:pPr>
            <w:r w:rsidRPr="4411F322">
              <w:rPr>
                <w:szCs w:val="22"/>
              </w:rPr>
              <w:t>1,145,416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10DF2C" w14:textId="7ACA40F2">
            <w:pPr>
              <w:rPr>
                <w:szCs w:val="22"/>
              </w:rPr>
            </w:pPr>
            <w:r w:rsidRPr="00762A71">
              <w:rPr>
                <w:szCs w:val="22"/>
              </w:rPr>
              <w:t xml:space="preserve"> $                8,121 </w:t>
            </w:r>
          </w:p>
        </w:tc>
      </w:tr>
      <w:tr w14:paraId="0DB7A9C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F4DD35" w14:textId="1A253D37">
            <w:pPr>
              <w:jc w:val="right"/>
              <w:rPr>
                <w:szCs w:val="22"/>
              </w:rPr>
            </w:pPr>
            <w:r w:rsidRPr="4411F322">
              <w:rPr>
                <w:szCs w:val="22"/>
              </w:rPr>
              <w:t>35313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92BD4B" w14:textId="67B6A1FC">
            <w:pPr>
              <w:rPr>
                <w:szCs w:val="22"/>
              </w:rPr>
            </w:pPr>
            <w:r w:rsidRPr="4411F322">
              <w:rPr>
                <w:szCs w:val="22"/>
              </w:rPr>
              <w:t>KOB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0248A0" w14:textId="5D273665">
            <w:pPr>
              <w:jc w:val="right"/>
              <w:rPr>
                <w:szCs w:val="22"/>
              </w:rPr>
            </w:pPr>
            <w:r w:rsidRPr="4411F322">
              <w:rPr>
                <w:szCs w:val="22"/>
              </w:rPr>
              <w:t>1,189,849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3012D8" w14:textId="41125DE8">
            <w:pPr>
              <w:jc w:val="right"/>
              <w:rPr>
                <w:szCs w:val="22"/>
              </w:rPr>
            </w:pPr>
            <w:r w:rsidRPr="4411F322">
              <w:rPr>
                <w:szCs w:val="22"/>
              </w:rPr>
              <w:t>1,152,270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E73789" w14:textId="3C2A7F9F">
            <w:pPr>
              <w:rPr>
                <w:szCs w:val="22"/>
              </w:rPr>
            </w:pPr>
            <w:r w:rsidRPr="00762A71">
              <w:rPr>
                <w:szCs w:val="22"/>
              </w:rPr>
              <w:t xml:space="preserve"> $                8,170 </w:t>
            </w:r>
          </w:p>
        </w:tc>
      </w:tr>
      <w:tr w14:paraId="52171C1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F7630D" w14:textId="16C94ADD">
            <w:pPr>
              <w:jc w:val="right"/>
              <w:rPr>
                <w:szCs w:val="22"/>
              </w:rPr>
            </w:pPr>
            <w:r w:rsidRPr="4411F322">
              <w:rPr>
                <w:szCs w:val="22"/>
              </w:rPr>
              <w:t>35321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9E16C0" w14:textId="4DA7436F">
            <w:pPr>
              <w:rPr>
                <w:szCs w:val="22"/>
              </w:rPr>
            </w:pPr>
            <w:r w:rsidRPr="4411F322">
              <w:rPr>
                <w:szCs w:val="22"/>
              </w:rPr>
              <w:t>KOBF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2B3FD8" w14:textId="305926F6">
            <w:pPr>
              <w:jc w:val="right"/>
              <w:rPr>
                <w:szCs w:val="22"/>
              </w:rPr>
            </w:pPr>
            <w:r w:rsidRPr="4411F322">
              <w:rPr>
                <w:szCs w:val="22"/>
              </w:rPr>
              <w:t>198,225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948EC3" w14:textId="1503186B">
            <w:pPr>
              <w:jc w:val="right"/>
              <w:rPr>
                <w:szCs w:val="22"/>
              </w:rPr>
            </w:pPr>
            <w:r w:rsidRPr="4411F322">
              <w:rPr>
                <w:szCs w:val="22"/>
              </w:rPr>
              <w:t>163,241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6929F3" w14:textId="456ECC68">
            <w:pPr>
              <w:rPr>
                <w:szCs w:val="22"/>
              </w:rPr>
            </w:pPr>
            <w:r w:rsidRPr="00762A71">
              <w:rPr>
                <w:szCs w:val="22"/>
              </w:rPr>
              <w:t xml:space="preserve"> $                1,157 </w:t>
            </w:r>
          </w:p>
        </w:tc>
      </w:tr>
      <w:tr w14:paraId="6C06757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58612B" w14:textId="7BCFD4B4">
            <w:pPr>
              <w:jc w:val="right"/>
              <w:rPr>
                <w:szCs w:val="22"/>
              </w:rPr>
            </w:pPr>
            <w:r w:rsidRPr="4411F322">
              <w:rPr>
                <w:szCs w:val="22"/>
              </w:rPr>
              <w:t>8260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3D3446" w14:textId="14A48F36">
            <w:pPr>
              <w:rPr>
                <w:szCs w:val="22"/>
              </w:rPr>
            </w:pPr>
            <w:r w:rsidRPr="4411F322">
              <w:rPr>
                <w:szCs w:val="22"/>
              </w:rPr>
              <w:t>KOBI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A35071" w14:textId="1A890BAC">
            <w:pPr>
              <w:jc w:val="right"/>
              <w:rPr>
                <w:szCs w:val="22"/>
              </w:rPr>
            </w:pPr>
            <w:r w:rsidRPr="4411F322">
              <w:rPr>
                <w:szCs w:val="22"/>
              </w:rPr>
              <w:t>595,619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342333" w14:textId="0B8D37A3">
            <w:pPr>
              <w:jc w:val="right"/>
              <w:rPr>
                <w:szCs w:val="22"/>
              </w:rPr>
            </w:pPr>
            <w:r w:rsidRPr="4411F322">
              <w:rPr>
                <w:szCs w:val="22"/>
              </w:rPr>
              <w:t>551,251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04B318" w14:textId="46A47CDC">
            <w:pPr>
              <w:rPr>
                <w:szCs w:val="22"/>
              </w:rPr>
            </w:pPr>
            <w:r w:rsidRPr="00762A71">
              <w:rPr>
                <w:szCs w:val="22"/>
              </w:rPr>
              <w:t xml:space="preserve"> $                3,908 </w:t>
            </w:r>
          </w:p>
        </w:tc>
      </w:tr>
      <w:tr w14:paraId="080506F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B17D3C" w14:textId="3D275361">
            <w:pPr>
              <w:jc w:val="right"/>
              <w:rPr>
                <w:szCs w:val="22"/>
              </w:rPr>
            </w:pPr>
            <w:r w:rsidRPr="4411F322">
              <w:rPr>
                <w:szCs w:val="22"/>
              </w:rPr>
              <w:t>62272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16BAC4" w14:textId="7650F216">
            <w:pPr>
              <w:rPr>
                <w:szCs w:val="22"/>
              </w:rPr>
            </w:pPr>
            <w:r w:rsidRPr="4411F322">
              <w:rPr>
                <w:szCs w:val="22"/>
              </w:rPr>
              <w:t>KOBR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46B9BF" w14:textId="05E40587">
            <w:pPr>
              <w:jc w:val="right"/>
              <w:rPr>
                <w:szCs w:val="22"/>
              </w:rPr>
            </w:pPr>
            <w:r w:rsidRPr="4411F322">
              <w:rPr>
                <w:szCs w:val="22"/>
              </w:rPr>
              <w:t>227,347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E92A92" w14:textId="67CC3468">
            <w:pPr>
              <w:jc w:val="right"/>
              <w:rPr>
                <w:szCs w:val="22"/>
              </w:rPr>
            </w:pPr>
            <w:r w:rsidRPr="4411F322">
              <w:rPr>
                <w:szCs w:val="22"/>
              </w:rPr>
              <w:t>226,868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FF0D16" w14:textId="2F56DDE9">
            <w:pPr>
              <w:rPr>
                <w:szCs w:val="22"/>
              </w:rPr>
            </w:pPr>
            <w:r w:rsidRPr="00762A71">
              <w:rPr>
                <w:szCs w:val="22"/>
              </w:rPr>
              <w:t xml:space="preserve"> $                1,608 </w:t>
            </w:r>
          </w:p>
        </w:tc>
      </w:tr>
      <w:tr w14:paraId="2A9B902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BB4446" w14:textId="05F4D88F">
            <w:pPr>
              <w:jc w:val="right"/>
              <w:rPr>
                <w:szCs w:val="22"/>
              </w:rPr>
            </w:pPr>
            <w:r w:rsidRPr="4411F322">
              <w:rPr>
                <w:szCs w:val="22"/>
              </w:rPr>
              <w:t>50170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E510A8" w14:textId="1A293B23">
            <w:pPr>
              <w:rPr>
                <w:szCs w:val="22"/>
              </w:rPr>
            </w:pPr>
            <w:r w:rsidRPr="4411F322">
              <w:rPr>
                <w:szCs w:val="22"/>
              </w:rPr>
              <w:t>KOCB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F70506" w14:textId="29EB8561">
            <w:pPr>
              <w:jc w:val="right"/>
              <w:rPr>
                <w:szCs w:val="22"/>
              </w:rPr>
            </w:pPr>
            <w:r w:rsidRPr="4411F322">
              <w:rPr>
                <w:szCs w:val="22"/>
              </w:rPr>
              <w:t>1,803,171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478B81" w14:textId="09EF80E2">
            <w:pPr>
              <w:jc w:val="right"/>
              <w:rPr>
                <w:szCs w:val="22"/>
              </w:rPr>
            </w:pPr>
            <w:r w:rsidRPr="4411F322">
              <w:rPr>
                <w:szCs w:val="22"/>
              </w:rPr>
              <w:t>1,802,139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A7CC09" w14:textId="328C1341">
            <w:pPr>
              <w:rPr>
                <w:szCs w:val="22"/>
              </w:rPr>
            </w:pPr>
            <w:r w:rsidRPr="00762A71">
              <w:rPr>
                <w:szCs w:val="22"/>
              </w:rPr>
              <w:t xml:space="preserve"> $              12,777 </w:t>
            </w:r>
          </w:p>
        </w:tc>
      </w:tr>
      <w:tr w14:paraId="40D12BB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14FBC6" w14:textId="5064F470">
            <w:pPr>
              <w:jc w:val="right"/>
              <w:rPr>
                <w:szCs w:val="22"/>
              </w:rPr>
            </w:pPr>
            <w:r w:rsidRPr="4411F322">
              <w:rPr>
                <w:szCs w:val="22"/>
              </w:rPr>
              <w:t>4328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1B5935" w14:textId="04FA8763">
            <w:pPr>
              <w:rPr>
                <w:szCs w:val="22"/>
              </w:rPr>
            </w:pPr>
            <w:r w:rsidRPr="4411F322">
              <w:rPr>
                <w:szCs w:val="22"/>
              </w:rPr>
              <w:t>KOCE-TV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7BB81A" w14:textId="58B418A9">
            <w:pPr>
              <w:jc w:val="right"/>
              <w:rPr>
                <w:szCs w:val="22"/>
              </w:rPr>
            </w:pPr>
            <w:r w:rsidRPr="4411F322">
              <w:rPr>
                <w:szCs w:val="22"/>
              </w:rPr>
              <w:t>18,212,242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B42003" w14:textId="6A6A5D5C">
            <w:pPr>
              <w:jc w:val="right"/>
              <w:rPr>
                <w:szCs w:val="22"/>
              </w:rPr>
            </w:pPr>
            <w:r w:rsidRPr="4411F322">
              <w:rPr>
                <w:szCs w:val="22"/>
              </w:rPr>
              <w:t>17,141,918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5DBC72" w14:textId="42CB75C3">
            <w:pPr>
              <w:rPr>
                <w:szCs w:val="22"/>
              </w:rPr>
            </w:pPr>
            <w:r w:rsidRPr="00762A71">
              <w:rPr>
                <w:szCs w:val="22"/>
              </w:rPr>
              <w:t xml:space="preserve"> $            121,536 </w:t>
            </w:r>
          </w:p>
        </w:tc>
      </w:tr>
      <w:tr w14:paraId="24FE65E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19422C" w14:textId="627BD218">
            <w:pPr>
              <w:jc w:val="right"/>
              <w:rPr>
                <w:szCs w:val="22"/>
              </w:rPr>
            </w:pPr>
            <w:r w:rsidRPr="4411F322">
              <w:rPr>
                <w:szCs w:val="22"/>
              </w:rPr>
              <w:t>84225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D8A91A" w14:textId="396BDF6F">
            <w:pPr>
              <w:rPr>
                <w:szCs w:val="22"/>
              </w:rPr>
            </w:pPr>
            <w:r w:rsidRPr="4411F322">
              <w:rPr>
                <w:szCs w:val="22"/>
              </w:rPr>
              <w:t>KOCM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264DF0" w14:textId="50309B78">
            <w:pPr>
              <w:jc w:val="right"/>
              <w:rPr>
                <w:szCs w:val="22"/>
              </w:rPr>
            </w:pPr>
            <w:r w:rsidRPr="4411F322">
              <w:rPr>
                <w:szCs w:val="22"/>
              </w:rPr>
              <w:t>1,615,493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29160C" w14:textId="052EA183">
            <w:pPr>
              <w:jc w:val="right"/>
              <w:rPr>
                <w:szCs w:val="22"/>
              </w:rPr>
            </w:pPr>
            <w:r w:rsidRPr="4411F322">
              <w:rPr>
                <w:szCs w:val="22"/>
              </w:rPr>
              <w:t>1,614,922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FE6B9F" w14:textId="289A7EA3">
            <w:pPr>
              <w:rPr>
                <w:szCs w:val="22"/>
              </w:rPr>
            </w:pPr>
            <w:r w:rsidRPr="00762A71">
              <w:rPr>
                <w:szCs w:val="22"/>
              </w:rPr>
              <w:t xml:space="preserve"> $              11,450 </w:t>
            </w:r>
          </w:p>
        </w:tc>
      </w:tr>
      <w:tr w14:paraId="3EA7E2C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1012B6" w14:textId="14A7715C">
            <w:pPr>
              <w:jc w:val="right"/>
              <w:rPr>
                <w:szCs w:val="22"/>
              </w:rPr>
            </w:pPr>
            <w:r w:rsidRPr="4411F322">
              <w:rPr>
                <w:szCs w:val="22"/>
              </w:rPr>
              <w:t>12508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5971A5" w14:textId="3DA452CC">
            <w:pPr>
              <w:rPr>
                <w:szCs w:val="22"/>
              </w:rPr>
            </w:pPr>
            <w:r w:rsidRPr="4411F322">
              <w:rPr>
                <w:szCs w:val="22"/>
              </w:rPr>
              <w:t>KOCO-TV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803B65" w14:textId="45BB2535">
            <w:pPr>
              <w:jc w:val="right"/>
              <w:rPr>
                <w:szCs w:val="22"/>
              </w:rPr>
            </w:pPr>
            <w:r w:rsidRPr="4411F322">
              <w:rPr>
                <w:szCs w:val="22"/>
              </w:rPr>
              <w:t>1,890,246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8A90C6" w14:textId="3C7ED907">
            <w:pPr>
              <w:jc w:val="right"/>
              <w:rPr>
                <w:szCs w:val="22"/>
              </w:rPr>
            </w:pPr>
            <w:r w:rsidRPr="4411F322">
              <w:rPr>
                <w:szCs w:val="22"/>
              </w:rPr>
              <w:t>1,881,152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1DCA34" w14:textId="49F8FC58">
            <w:pPr>
              <w:rPr>
                <w:szCs w:val="22"/>
              </w:rPr>
            </w:pPr>
            <w:r w:rsidRPr="00762A71">
              <w:rPr>
                <w:szCs w:val="22"/>
              </w:rPr>
              <w:t xml:space="preserve"> $              13,337 </w:t>
            </w:r>
          </w:p>
        </w:tc>
      </w:tr>
      <w:tr w14:paraId="26AC00D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DD72D8" w14:textId="522679F2">
            <w:pPr>
              <w:jc w:val="right"/>
              <w:rPr>
                <w:szCs w:val="22"/>
              </w:rPr>
            </w:pPr>
            <w:r w:rsidRPr="4411F322">
              <w:rPr>
                <w:szCs w:val="22"/>
              </w:rPr>
              <w:t>83181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AC9619" w14:textId="0A82092A">
            <w:pPr>
              <w:rPr>
                <w:szCs w:val="22"/>
              </w:rPr>
            </w:pPr>
            <w:r w:rsidRPr="4411F322">
              <w:rPr>
                <w:szCs w:val="22"/>
              </w:rPr>
              <w:t>KOCW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3D5210" w14:textId="6036EDE1">
            <w:pPr>
              <w:jc w:val="right"/>
              <w:rPr>
                <w:szCs w:val="22"/>
              </w:rPr>
            </w:pPr>
            <w:r w:rsidRPr="4411F322">
              <w:rPr>
                <w:szCs w:val="22"/>
              </w:rPr>
              <w:t>80,292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C9874B" w14:textId="1008DBC6">
            <w:pPr>
              <w:jc w:val="right"/>
              <w:rPr>
                <w:szCs w:val="22"/>
              </w:rPr>
            </w:pPr>
            <w:r w:rsidRPr="4411F322">
              <w:rPr>
                <w:szCs w:val="22"/>
              </w:rPr>
              <w:t>80,262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2B5379" w14:textId="6FF5A098">
            <w:pPr>
              <w:rPr>
                <w:szCs w:val="22"/>
              </w:rPr>
            </w:pPr>
            <w:r w:rsidRPr="00762A71">
              <w:rPr>
                <w:szCs w:val="22"/>
              </w:rPr>
              <w:t xml:space="preserve"> $                  569 </w:t>
            </w:r>
          </w:p>
        </w:tc>
      </w:tr>
      <w:tr w14:paraId="63A47B5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AED422" w14:textId="0EA9899F">
            <w:pPr>
              <w:jc w:val="right"/>
              <w:rPr>
                <w:szCs w:val="22"/>
              </w:rPr>
            </w:pPr>
            <w:r w:rsidRPr="4411F322">
              <w:rPr>
                <w:szCs w:val="22"/>
              </w:rPr>
              <w:t>18283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B2F786" w14:textId="3D1D03C4">
            <w:pPr>
              <w:rPr>
                <w:szCs w:val="22"/>
              </w:rPr>
            </w:pPr>
            <w:r w:rsidRPr="4411F322">
              <w:rPr>
                <w:szCs w:val="22"/>
              </w:rPr>
              <w:t>KODE-TV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D2C555" w14:textId="7A3279D8">
            <w:pPr>
              <w:jc w:val="right"/>
              <w:rPr>
                <w:szCs w:val="22"/>
              </w:rPr>
            </w:pPr>
            <w:r w:rsidRPr="4411F322">
              <w:rPr>
                <w:szCs w:val="22"/>
              </w:rPr>
              <w:t>789,082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476A4F" w14:textId="7665156E">
            <w:pPr>
              <w:jc w:val="right"/>
              <w:rPr>
                <w:szCs w:val="22"/>
              </w:rPr>
            </w:pPr>
            <w:r w:rsidRPr="4411F322">
              <w:rPr>
                <w:szCs w:val="22"/>
              </w:rPr>
              <w:t>781,251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9531CE" w14:textId="3D1EE540">
            <w:pPr>
              <w:rPr>
                <w:szCs w:val="22"/>
              </w:rPr>
            </w:pPr>
            <w:r w:rsidRPr="00762A71">
              <w:rPr>
                <w:szCs w:val="22"/>
              </w:rPr>
              <w:t xml:space="preserve"> $                5,539 </w:t>
            </w:r>
          </w:p>
        </w:tc>
      </w:tr>
      <w:tr w14:paraId="3F7307F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676594" w14:textId="1414EDD2">
            <w:pPr>
              <w:jc w:val="right"/>
              <w:rPr>
                <w:szCs w:val="22"/>
              </w:rPr>
            </w:pPr>
            <w:r w:rsidRPr="4411F322">
              <w:rPr>
                <w:szCs w:val="22"/>
              </w:rPr>
              <w:t>66195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B68756" w14:textId="1415497A">
            <w:pPr>
              <w:rPr>
                <w:szCs w:val="22"/>
              </w:rPr>
            </w:pPr>
            <w:r w:rsidRPr="4411F322">
              <w:rPr>
                <w:szCs w:val="22"/>
              </w:rPr>
              <w:t>KOED-TV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7C8D41" w14:textId="4894394C">
            <w:pPr>
              <w:jc w:val="right"/>
              <w:rPr>
                <w:szCs w:val="22"/>
              </w:rPr>
            </w:pPr>
            <w:r w:rsidRPr="4411F322">
              <w:rPr>
                <w:szCs w:val="22"/>
              </w:rPr>
              <w:t>1,555,369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5D8E54" w14:textId="40C7E66D">
            <w:pPr>
              <w:jc w:val="right"/>
              <w:rPr>
                <w:szCs w:val="22"/>
              </w:rPr>
            </w:pPr>
            <w:r w:rsidRPr="4411F322">
              <w:rPr>
                <w:szCs w:val="22"/>
              </w:rPr>
              <w:t>1,523,164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03915A" w14:textId="654D8FCE">
            <w:pPr>
              <w:rPr>
                <w:szCs w:val="22"/>
              </w:rPr>
            </w:pPr>
            <w:r w:rsidRPr="00762A71">
              <w:rPr>
                <w:szCs w:val="22"/>
              </w:rPr>
              <w:t xml:space="preserve"> $              10,799 </w:t>
            </w:r>
          </w:p>
        </w:tc>
      </w:tr>
      <w:tr w14:paraId="1C2DEE6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1EC46D" w14:textId="281875C8">
            <w:pPr>
              <w:jc w:val="right"/>
              <w:rPr>
                <w:szCs w:val="22"/>
              </w:rPr>
            </w:pPr>
            <w:r w:rsidRPr="4411F322">
              <w:rPr>
                <w:szCs w:val="22"/>
              </w:rPr>
              <w:t>50198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37660F" w14:textId="7F74694D">
            <w:pPr>
              <w:rPr>
                <w:szCs w:val="22"/>
              </w:rPr>
            </w:pPr>
            <w:r w:rsidRPr="4411F322">
              <w:rPr>
                <w:szCs w:val="22"/>
              </w:rPr>
              <w:t>KOET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E497C4" w14:textId="3B4702AC">
            <w:pPr>
              <w:jc w:val="right"/>
              <w:rPr>
                <w:szCs w:val="22"/>
              </w:rPr>
            </w:pPr>
            <w:r w:rsidRPr="4411F322">
              <w:rPr>
                <w:szCs w:val="22"/>
              </w:rPr>
              <w:t>657,252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4FC1E1" w14:textId="4E82AF50">
            <w:pPr>
              <w:jc w:val="right"/>
              <w:rPr>
                <w:szCs w:val="22"/>
              </w:rPr>
            </w:pPr>
            <w:r w:rsidRPr="4411F322">
              <w:rPr>
                <w:szCs w:val="22"/>
              </w:rPr>
              <w:t>637,057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E1532B" w14:textId="6B92BD95">
            <w:pPr>
              <w:rPr>
                <w:szCs w:val="22"/>
              </w:rPr>
            </w:pPr>
            <w:r w:rsidRPr="00762A71">
              <w:rPr>
                <w:szCs w:val="22"/>
              </w:rPr>
              <w:t xml:space="preserve"> $                4,517 </w:t>
            </w:r>
          </w:p>
        </w:tc>
      </w:tr>
      <w:tr w14:paraId="342031C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8BE0CB" w14:textId="4604C40A">
            <w:pPr>
              <w:jc w:val="right"/>
              <w:rPr>
                <w:szCs w:val="22"/>
              </w:rPr>
            </w:pPr>
            <w:r w:rsidRPr="4411F322">
              <w:rPr>
                <w:szCs w:val="22"/>
              </w:rPr>
              <w:t>51189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6EC7BD" w14:textId="1A28BB10">
            <w:pPr>
              <w:rPr>
                <w:szCs w:val="22"/>
              </w:rPr>
            </w:pPr>
            <w:r w:rsidRPr="4411F322">
              <w:rPr>
                <w:szCs w:val="22"/>
              </w:rPr>
              <w:t>KOFY-TV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2DB56C" w14:textId="5B2F0864">
            <w:pPr>
              <w:jc w:val="right"/>
              <w:rPr>
                <w:szCs w:val="22"/>
              </w:rPr>
            </w:pPr>
            <w:r w:rsidRPr="4411F322">
              <w:rPr>
                <w:szCs w:val="22"/>
              </w:rPr>
              <w:t>5,746,338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C6F425" w14:textId="2DE81AC8">
            <w:pPr>
              <w:jc w:val="right"/>
              <w:rPr>
                <w:szCs w:val="22"/>
              </w:rPr>
            </w:pPr>
            <w:r w:rsidRPr="4411F322">
              <w:rPr>
                <w:szCs w:val="22"/>
              </w:rPr>
              <w:t>4,850,897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E87138" w14:textId="777FDE9C">
            <w:pPr>
              <w:rPr>
                <w:szCs w:val="22"/>
              </w:rPr>
            </w:pPr>
            <w:r w:rsidRPr="00762A71">
              <w:rPr>
                <w:szCs w:val="22"/>
              </w:rPr>
              <w:t xml:space="preserve"> $              34,393 </w:t>
            </w:r>
          </w:p>
        </w:tc>
      </w:tr>
      <w:tr w14:paraId="0442EC5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F43854" w14:textId="2D61054B">
            <w:pPr>
              <w:jc w:val="right"/>
              <w:rPr>
                <w:szCs w:val="22"/>
              </w:rPr>
            </w:pPr>
            <w:r w:rsidRPr="4411F322">
              <w:rPr>
                <w:szCs w:val="22"/>
              </w:rPr>
              <w:t>34859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5ACCF7" w14:textId="663D3C5D">
            <w:pPr>
              <w:rPr>
                <w:szCs w:val="22"/>
              </w:rPr>
            </w:pPr>
            <w:r w:rsidRPr="4411F322">
              <w:rPr>
                <w:szCs w:val="22"/>
              </w:rPr>
              <w:t>KOGG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2EFE78" w14:textId="046BABD1">
            <w:pPr>
              <w:jc w:val="right"/>
              <w:rPr>
                <w:szCs w:val="22"/>
              </w:rPr>
            </w:pPr>
            <w:r w:rsidRPr="4411F322">
              <w:rPr>
                <w:szCs w:val="22"/>
              </w:rPr>
              <w:t>206,000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9BA636" w14:textId="5537B4B3">
            <w:pPr>
              <w:jc w:val="right"/>
              <w:rPr>
                <w:szCs w:val="22"/>
              </w:rPr>
            </w:pPr>
            <w:r w:rsidRPr="4411F322">
              <w:rPr>
                <w:szCs w:val="22"/>
              </w:rPr>
              <w:t>173,034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996194" w14:textId="7F8BECA5">
            <w:pPr>
              <w:rPr>
                <w:szCs w:val="22"/>
              </w:rPr>
            </w:pPr>
            <w:r w:rsidRPr="00762A71">
              <w:rPr>
                <w:szCs w:val="22"/>
              </w:rPr>
              <w:t xml:space="preserve"> $                1,227 </w:t>
            </w:r>
          </w:p>
        </w:tc>
      </w:tr>
      <w:tr w14:paraId="4751793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AD1325" w14:textId="33E00479">
            <w:pPr>
              <w:jc w:val="right"/>
              <w:rPr>
                <w:szCs w:val="22"/>
              </w:rPr>
            </w:pPr>
            <w:r w:rsidRPr="4411F322">
              <w:rPr>
                <w:szCs w:val="22"/>
              </w:rPr>
              <w:t>166534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7F3CA9" w14:textId="153CD18D">
            <w:pPr>
              <w:rPr>
                <w:szCs w:val="22"/>
              </w:rPr>
            </w:pPr>
            <w:r w:rsidRPr="4411F322">
              <w:rPr>
                <w:szCs w:val="22"/>
              </w:rPr>
              <w:t>KOHD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08BE36" w14:textId="1CC107DD">
            <w:pPr>
              <w:jc w:val="right"/>
              <w:rPr>
                <w:szCs w:val="22"/>
              </w:rPr>
            </w:pPr>
            <w:r w:rsidRPr="4411F322">
              <w:rPr>
                <w:szCs w:val="22"/>
              </w:rPr>
              <w:t>248,737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1F36F1" w14:textId="6E31D48E">
            <w:pPr>
              <w:jc w:val="right"/>
              <w:rPr>
                <w:szCs w:val="22"/>
              </w:rPr>
            </w:pPr>
            <w:r w:rsidRPr="4411F322">
              <w:rPr>
                <w:szCs w:val="22"/>
              </w:rPr>
              <w:t>244,163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41468B" w14:textId="36027E63">
            <w:pPr>
              <w:rPr>
                <w:szCs w:val="22"/>
              </w:rPr>
            </w:pPr>
            <w:r w:rsidRPr="00762A71">
              <w:rPr>
                <w:szCs w:val="22"/>
              </w:rPr>
              <w:t xml:space="preserve"> $                1,731 </w:t>
            </w:r>
          </w:p>
        </w:tc>
      </w:tr>
      <w:tr w14:paraId="3B2EEC3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A07250" w14:textId="34381D5F">
            <w:pPr>
              <w:jc w:val="right"/>
              <w:rPr>
                <w:szCs w:val="22"/>
              </w:rPr>
            </w:pPr>
            <w:r w:rsidRPr="4411F322">
              <w:rPr>
                <w:szCs w:val="22"/>
              </w:rPr>
              <w:t>35380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3940D1" w14:textId="337914F9">
            <w:pPr>
              <w:rPr>
                <w:szCs w:val="22"/>
              </w:rPr>
            </w:pPr>
            <w:r w:rsidRPr="4411F322">
              <w:rPr>
                <w:szCs w:val="22"/>
              </w:rPr>
              <w:t>KOIN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36C065" w14:textId="06F02A3E">
            <w:pPr>
              <w:jc w:val="right"/>
              <w:rPr>
                <w:szCs w:val="22"/>
              </w:rPr>
            </w:pPr>
            <w:r w:rsidRPr="4411F322">
              <w:rPr>
                <w:szCs w:val="22"/>
              </w:rPr>
              <w:t>3,398,786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BDEC67" w14:textId="2A2414F8">
            <w:pPr>
              <w:jc w:val="right"/>
              <w:rPr>
                <w:szCs w:val="22"/>
              </w:rPr>
            </w:pPr>
            <w:r w:rsidRPr="4411F322">
              <w:rPr>
                <w:szCs w:val="22"/>
              </w:rPr>
              <w:t>3,237,691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F3BA10" w14:textId="18B76CF7">
            <w:pPr>
              <w:rPr>
                <w:szCs w:val="22"/>
              </w:rPr>
            </w:pPr>
            <w:r w:rsidRPr="00762A71">
              <w:rPr>
                <w:szCs w:val="22"/>
              </w:rPr>
              <w:t xml:space="preserve"> $              22,955 </w:t>
            </w:r>
          </w:p>
        </w:tc>
      </w:tr>
      <w:tr w14:paraId="7E13591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C59871" w14:textId="009714DC">
            <w:pPr>
              <w:jc w:val="right"/>
              <w:rPr>
                <w:szCs w:val="22"/>
              </w:rPr>
            </w:pPr>
            <w:r w:rsidRPr="4411F322">
              <w:rPr>
                <w:szCs w:val="22"/>
              </w:rPr>
              <w:t>35388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62E983" w14:textId="4A91EB6F">
            <w:pPr>
              <w:rPr>
                <w:szCs w:val="22"/>
              </w:rPr>
            </w:pPr>
            <w:r w:rsidRPr="4411F322">
              <w:rPr>
                <w:szCs w:val="22"/>
              </w:rPr>
              <w:t>KOKH-TV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D00393" w14:textId="32419510">
            <w:pPr>
              <w:jc w:val="right"/>
              <w:rPr>
                <w:szCs w:val="22"/>
              </w:rPr>
            </w:pPr>
            <w:r w:rsidRPr="4411F322">
              <w:rPr>
                <w:szCs w:val="22"/>
              </w:rPr>
              <w:t>1,800,124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E85495" w14:textId="1540CFA5">
            <w:pPr>
              <w:jc w:val="right"/>
              <w:rPr>
                <w:szCs w:val="22"/>
              </w:rPr>
            </w:pPr>
            <w:r w:rsidRPr="4411F322">
              <w:rPr>
                <w:szCs w:val="22"/>
              </w:rPr>
              <w:t>1,797,602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AE07B5" w14:textId="4FDC00C5">
            <w:pPr>
              <w:rPr>
                <w:szCs w:val="22"/>
              </w:rPr>
            </w:pPr>
            <w:r w:rsidRPr="00762A71">
              <w:rPr>
                <w:szCs w:val="22"/>
              </w:rPr>
              <w:t xml:space="preserve"> $              12,745 </w:t>
            </w:r>
          </w:p>
        </w:tc>
      </w:tr>
      <w:tr w14:paraId="2793F53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878ABA" w14:textId="349F150E">
            <w:pPr>
              <w:jc w:val="right"/>
              <w:rPr>
                <w:szCs w:val="22"/>
              </w:rPr>
            </w:pPr>
            <w:r w:rsidRPr="4411F322">
              <w:rPr>
                <w:szCs w:val="22"/>
              </w:rPr>
              <w:t>11910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940B56" w14:textId="258607DC">
            <w:pPr>
              <w:rPr>
                <w:szCs w:val="22"/>
              </w:rPr>
            </w:pPr>
            <w:r w:rsidRPr="4411F322">
              <w:rPr>
                <w:szCs w:val="22"/>
              </w:rPr>
              <w:t>KOKI-TV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943954" w14:textId="081116CF">
            <w:pPr>
              <w:jc w:val="right"/>
              <w:rPr>
                <w:szCs w:val="22"/>
              </w:rPr>
            </w:pPr>
            <w:r w:rsidRPr="4411F322">
              <w:rPr>
                <w:szCs w:val="22"/>
              </w:rPr>
              <w:t>1,428,477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D5EEE4" w14:textId="48F20256">
            <w:pPr>
              <w:jc w:val="right"/>
              <w:rPr>
                <w:szCs w:val="22"/>
              </w:rPr>
            </w:pPr>
            <w:r w:rsidRPr="4411F322">
              <w:rPr>
                <w:szCs w:val="22"/>
              </w:rPr>
              <w:t>1,415,308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B3162C" w14:textId="46165285">
            <w:pPr>
              <w:rPr>
                <w:szCs w:val="22"/>
              </w:rPr>
            </w:pPr>
            <w:r w:rsidRPr="00762A71">
              <w:rPr>
                <w:szCs w:val="22"/>
              </w:rPr>
              <w:t xml:space="preserve"> $              10,035 </w:t>
            </w:r>
          </w:p>
        </w:tc>
      </w:tr>
      <w:tr w14:paraId="7F297CA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AA3615" w14:textId="46579D1A">
            <w:pPr>
              <w:jc w:val="right"/>
              <w:rPr>
                <w:szCs w:val="22"/>
              </w:rPr>
            </w:pPr>
            <w:r w:rsidRPr="4411F322">
              <w:rPr>
                <w:szCs w:val="22"/>
              </w:rPr>
              <w:t>48663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E5379A" w14:textId="715C5BA7">
            <w:pPr>
              <w:rPr>
                <w:szCs w:val="22"/>
              </w:rPr>
            </w:pPr>
            <w:r w:rsidRPr="4411F322">
              <w:rPr>
                <w:szCs w:val="22"/>
              </w:rPr>
              <w:t>KOLD-TV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541BD2" w14:textId="472AAA23">
            <w:pPr>
              <w:jc w:val="right"/>
              <w:rPr>
                <w:szCs w:val="22"/>
              </w:rPr>
            </w:pPr>
            <w:r w:rsidRPr="4411F322">
              <w:rPr>
                <w:szCs w:val="22"/>
              </w:rPr>
              <w:t>1,278,430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B99FA8" w14:textId="2F4748D9">
            <w:pPr>
              <w:jc w:val="right"/>
              <w:rPr>
                <w:szCs w:val="22"/>
              </w:rPr>
            </w:pPr>
            <w:r w:rsidRPr="4411F322">
              <w:rPr>
                <w:szCs w:val="22"/>
              </w:rPr>
              <w:t>932,536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F9859F" w14:textId="616880B2">
            <w:pPr>
              <w:rPr>
                <w:szCs w:val="22"/>
              </w:rPr>
            </w:pPr>
            <w:r w:rsidRPr="00762A71">
              <w:rPr>
                <w:szCs w:val="22"/>
              </w:rPr>
              <w:t xml:space="preserve"> $                6,612 </w:t>
            </w:r>
          </w:p>
        </w:tc>
      </w:tr>
      <w:tr w14:paraId="0B1B3F9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9A6C57" w14:textId="70841D2B">
            <w:pPr>
              <w:jc w:val="right"/>
              <w:rPr>
                <w:szCs w:val="22"/>
              </w:rPr>
            </w:pPr>
            <w:r w:rsidRPr="4411F322">
              <w:rPr>
                <w:szCs w:val="22"/>
              </w:rPr>
              <w:t>7890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B73805" w14:textId="25B2D085">
            <w:pPr>
              <w:rPr>
                <w:szCs w:val="22"/>
              </w:rPr>
            </w:pPr>
            <w:r w:rsidRPr="4411F322">
              <w:rPr>
                <w:szCs w:val="22"/>
              </w:rPr>
              <w:t>KOLN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DB01DE" w14:textId="2B2F73DB">
            <w:pPr>
              <w:jc w:val="right"/>
              <w:rPr>
                <w:szCs w:val="22"/>
              </w:rPr>
            </w:pPr>
            <w:r w:rsidRPr="4411F322">
              <w:rPr>
                <w:szCs w:val="22"/>
              </w:rPr>
              <w:t>1,565,175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E44397" w14:textId="2910ABAB">
            <w:pPr>
              <w:jc w:val="right"/>
              <w:rPr>
                <w:szCs w:val="22"/>
              </w:rPr>
            </w:pPr>
            <w:r w:rsidRPr="4411F322">
              <w:rPr>
                <w:szCs w:val="22"/>
              </w:rPr>
              <w:t>1,465,478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FB7DA5" w14:textId="011E1857">
            <w:pPr>
              <w:rPr>
                <w:szCs w:val="22"/>
              </w:rPr>
            </w:pPr>
            <w:r w:rsidRPr="00762A71">
              <w:rPr>
                <w:szCs w:val="22"/>
              </w:rPr>
              <w:t xml:space="preserve"> $              10,390 </w:t>
            </w:r>
          </w:p>
        </w:tc>
      </w:tr>
      <w:tr w14:paraId="53CA39B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C57997" w14:textId="2656223C">
            <w:pPr>
              <w:jc w:val="right"/>
              <w:rPr>
                <w:szCs w:val="22"/>
              </w:rPr>
            </w:pPr>
            <w:r w:rsidRPr="4411F322">
              <w:rPr>
                <w:szCs w:val="22"/>
              </w:rPr>
              <w:t>63331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A06593" w14:textId="1D8192AC">
            <w:pPr>
              <w:rPr>
                <w:szCs w:val="22"/>
              </w:rPr>
            </w:pPr>
            <w:r w:rsidRPr="4411F322">
              <w:rPr>
                <w:szCs w:val="22"/>
              </w:rPr>
              <w:t>KOLO-TV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9EB4A4" w14:textId="45773192">
            <w:pPr>
              <w:jc w:val="right"/>
              <w:rPr>
                <w:szCs w:val="22"/>
              </w:rPr>
            </w:pPr>
            <w:r w:rsidRPr="4411F322">
              <w:rPr>
                <w:szCs w:val="22"/>
              </w:rPr>
              <w:t>1,045,027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D52EB6" w14:textId="1CFDA09B">
            <w:pPr>
              <w:jc w:val="right"/>
              <w:rPr>
                <w:szCs w:val="22"/>
              </w:rPr>
            </w:pPr>
            <w:r w:rsidRPr="4411F322">
              <w:rPr>
                <w:szCs w:val="22"/>
              </w:rPr>
              <w:t>912,343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FD840B" w14:textId="7A9875C1">
            <w:pPr>
              <w:rPr>
                <w:szCs w:val="22"/>
              </w:rPr>
            </w:pPr>
            <w:r w:rsidRPr="00762A71">
              <w:rPr>
                <w:szCs w:val="22"/>
              </w:rPr>
              <w:t xml:space="preserve"> $                6,469 </w:t>
            </w:r>
          </w:p>
        </w:tc>
      </w:tr>
      <w:tr w14:paraId="7ECCB0B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D4C097" w14:textId="208DAC98">
            <w:pPr>
              <w:jc w:val="right"/>
              <w:rPr>
                <w:szCs w:val="22"/>
              </w:rPr>
            </w:pPr>
            <w:r w:rsidRPr="4411F322">
              <w:rPr>
                <w:szCs w:val="22"/>
              </w:rPr>
              <w:t>28496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EAC160" w14:textId="42C663C1">
            <w:pPr>
              <w:rPr>
                <w:szCs w:val="22"/>
              </w:rPr>
            </w:pPr>
            <w:r w:rsidRPr="4411F322">
              <w:rPr>
                <w:szCs w:val="22"/>
              </w:rPr>
              <w:t>KOLR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5CA507" w14:textId="3D6E80D6">
            <w:pPr>
              <w:jc w:val="right"/>
              <w:rPr>
                <w:szCs w:val="22"/>
              </w:rPr>
            </w:pPr>
            <w:r w:rsidRPr="4411F322">
              <w:rPr>
                <w:szCs w:val="22"/>
              </w:rPr>
              <w:t>1,111,540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D03080" w14:textId="659C6369">
            <w:pPr>
              <w:jc w:val="right"/>
              <w:rPr>
                <w:szCs w:val="22"/>
              </w:rPr>
            </w:pPr>
            <w:r w:rsidRPr="4411F322">
              <w:rPr>
                <w:szCs w:val="22"/>
              </w:rPr>
              <w:t>1,075,340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D39D15" w14:textId="45EA5723">
            <w:pPr>
              <w:rPr>
                <w:szCs w:val="22"/>
              </w:rPr>
            </w:pPr>
            <w:r w:rsidRPr="00762A71">
              <w:rPr>
                <w:szCs w:val="22"/>
              </w:rPr>
              <w:t xml:space="preserve"> $                7,624 </w:t>
            </w:r>
          </w:p>
        </w:tc>
      </w:tr>
      <w:tr w14:paraId="79C1966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8C7F17" w14:textId="7C70D9C1">
            <w:pPr>
              <w:jc w:val="right"/>
              <w:rPr>
                <w:szCs w:val="22"/>
              </w:rPr>
            </w:pPr>
            <w:r w:rsidRPr="4411F322">
              <w:rPr>
                <w:szCs w:val="22"/>
              </w:rPr>
              <w:t>21656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79F89E" w14:textId="521D607F">
            <w:pPr>
              <w:rPr>
                <w:szCs w:val="22"/>
              </w:rPr>
            </w:pPr>
            <w:r w:rsidRPr="4411F322">
              <w:rPr>
                <w:szCs w:val="22"/>
              </w:rPr>
              <w:t>KOMO-TV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51D6EC" w14:textId="33923020">
            <w:pPr>
              <w:jc w:val="right"/>
              <w:rPr>
                <w:szCs w:val="22"/>
              </w:rPr>
            </w:pPr>
            <w:r w:rsidRPr="4411F322">
              <w:rPr>
                <w:szCs w:val="22"/>
              </w:rPr>
              <w:t>4,798,742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827201" w14:textId="4CB5370E">
            <w:pPr>
              <w:jc w:val="right"/>
              <w:rPr>
                <w:szCs w:val="22"/>
              </w:rPr>
            </w:pPr>
            <w:r w:rsidRPr="4411F322">
              <w:rPr>
                <w:szCs w:val="22"/>
              </w:rPr>
              <w:t>4,748,599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F7E068" w14:textId="4A1DBFFE">
            <w:pPr>
              <w:rPr>
                <w:szCs w:val="22"/>
              </w:rPr>
            </w:pPr>
            <w:r w:rsidRPr="00762A71">
              <w:rPr>
                <w:szCs w:val="22"/>
              </w:rPr>
              <w:t xml:space="preserve"> $              33,668 </w:t>
            </w:r>
          </w:p>
        </w:tc>
      </w:tr>
      <w:tr w14:paraId="5A17FD4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6A395B" w14:textId="5B5482A6">
            <w:pPr>
              <w:jc w:val="right"/>
              <w:rPr>
                <w:szCs w:val="22"/>
              </w:rPr>
            </w:pPr>
            <w:r w:rsidRPr="4411F322">
              <w:rPr>
                <w:szCs w:val="22"/>
              </w:rPr>
              <w:t>65583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A2BF5F" w14:textId="6C09FFCF">
            <w:pPr>
              <w:rPr>
                <w:szCs w:val="22"/>
              </w:rPr>
            </w:pPr>
            <w:r w:rsidRPr="4411F322">
              <w:rPr>
                <w:szCs w:val="22"/>
              </w:rPr>
              <w:t>KOMU-TV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7AF805" w14:textId="6D7E2DBC">
            <w:pPr>
              <w:jc w:val="right"/>
              <w:rPr>
                <w:szCs w:val="22"/>
              </w:rPr>
            </w:pPr>
            <w:r w:rsidRPr="4411F322">
              <w:rPr>
                <w:szCs w:val="22"/>
              </w:rPr>
              <w:t>560,878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472D39" w14:textId="500BF01C">
            <w:pPr>
              <w:jc w:val="right"/>
              <w:rPr>
                <w:szCs w:val="22"/>
              </w:rPr>
            </w:pPr>
            <w:r w:rsidRPr="4411F322">
              <w:rPr>
                <w:szCs w:val="22"/>
              </w:rPr>
              <w:t>559,926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47C2BF" w14:textId="725B4AC9">
            <w:pPr>
              <w:rPr>
                <w:szCs w:val="22"/>
              </w:rPr>
            </w:pPr>
            <w:r w:rsidRPr="00762A71">
              <w:rPr>
                <w:szCs w:val="22"/>
              </w:rPr>
              <w:t xml:space="preserve"> $                3,970 </w:t>
            </w:r>
          </w:p>
        </w:tc>
      </w:tr>
      <w:tr w14:paraId="6B9EFC1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D7419B" w14:textId="2C821987">
            <w:pPr>
              <w:jc w:val="right"/>
              <w:rPr>
                <w:szCs w:val="22"/>
              </w:rPr>
            </w:pPr>
            <w:r w:rsidRPr="4411F322">
              <w:rPr>
                <w:szCs w:val="22"/>
              </w:rPr>
              <w:t>776087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BE3387" w14:textId="57507849">
            <w:pPr>
              <w:rPr>
                <w:szCs w:val="22"/>
              </w:rPr>
            </w:pPr>
            <w:r w:rsidRPr="4411F322">
              <w:rPr>
                <w:szCs w:val="22"/>
              </w:rPr>
              <w:t>KONC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E2B4C9" w14:textId="587543AB">
            <w:pPr>
              <w:jc w:val="right"/>
              <w:rPr>
                <w:szCs w:val="22"/>
              </w:rPr>
            </w:pPr>
            <w:r w:rsidRPr="4411F322">
              <w:rPr>
                <w:szCs w:val="22"/>
              </w:rPr>
              <w:t>1,752,026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54F15B" w14:textId="0C3C9812">
            <w:pPr>
              <w:jc w:val="right"/>
              <w:rPr>
                <w:szCs w:val="22"/>
              </w:rPr>
            </w:pPr>
            <w:r w:rsidRPr="4411F322">
              <w:rPr>
                <w:szCs w:val="22"/>
              </w:rPr>
              <w:t>1,713,180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8F3DEF" w14:textId="33510738">
            <w:pPr>
              <w:rPr>
                <w:szCs w:val="22"/>
              </w:rPr>
            </w:pPr>
            <w:r w:rsidRPr="00762A71">
              <w:rPr>
                <w:szCs w:val="22"/>
              </w:rPr>
              <w:t xml:space="preserve"> $              12,146 </w:t>
            </w:r>
          </w:p>
        </w:tc>
      </w:tr>
      <w:tr w14:paraId="6A75E2E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6086CD" w14:textId="55A588B1">
            <w:pPr>
              <w:jc w:val="right"/>
              <w:rPr>
                <w:szCs w:val="22"/>
              </w:rPr>
            </w:pPr>
            <w:r w:rsidRPr="4411F322">
              <w:rPr>
                <w:szCs w:val="22"/>
              </w:rPr>
              <w:t>35396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4AE47C" w14:textId="6A7B4583">
            <w:pPr>
              <w:rPr>
                <w:szCs w:val="22"/>
              </w:rPr>
            </w:pPr>
            <w:r w:rsidRPr="4411F322">
              <w:rPr>
                <w:szCs w:val="22"/>
              </w:rPr>
              <w:t>KONG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6986AE" w14:textId="05632F15">
            <w:pPr>
              <w:jc w:val="right"/>
              <w:rPr>
                <w:szCs w:val="22"/>
              </w:rPr>
            </w:pPr>
            <w:r w:rsidRPr="4411F322">
              <w:rPr>
                <w:szCs w:val="22"/>
              </w:rPr>
              <w:t>4,651,055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93BFC6" w14:textId="7F5BAA7E">
            <w:pPr>
              <w:jc w:val="right"/>
              <w:rPr>
                <w:szCs w:val="22"/>
              </w:rPr>
            </w:pPr>
            <w:r w:rsidRPr="4411F322">
              <w:rPr>
                <w:szCs w:val="22"/>
              </w:rPr>
              <w:t>4,627,490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2E9347" w14:textId="6AE08EC0">
            <w:pPr>
              <w:rPr>
                <w:szCs w:val="22"/>
              </w:rPr>
            </w:pPr>
            <w:r w:rsidRPr="00762A71">
              <w:rPr>
                <w:szCs w:val="22"/>
              </w:rPr>
              <w:t xml:space="preserve"> $              32,809 </w:t>
            </w:r>
          </w:p>
        </w:tc>
      </w:tr>
      <w:tr w14:paraId="3BC717A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5E9D17" w14:textId="26C17EF2">
            <w:pPr>
              <w:jc w:val="right"/>
              <w:rPr>
                <w:szCs w:val="22"/>
              </w:rPr>
            </w:pPr>
            <w:r w:rsidRPr="4411F322">
              <w:rPr>
                <w:szCs w:val="22"/>
              </w:rPr>
              <w:t>60675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7534BA" w14:textId="7EA20816">
            <w:pPr>
              <w:rPr>
                <w:szCs w:val="22"/>
              </w:rPr>
            </w:pPr>
            <w:r w:rsidRPr="4411F322">
              <w:rPr>
                <w:szCs w:val="22"/>
              </w:rPr>
              <w:t>KOOD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AD8072" w14:textId="373165D8">
            <w:pPr>
              <w:jc w:val="right"/>
              <w:rPr>
                <w:szCs w:val="22"/>
              </w:rPr>
            </w:pPr>
            <w:r w:rsidRPr="4411F322">
              <w:rPr>
                <w:szCs w:val="22"/>
              </w:rPr>
              <w:t>107,949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16483A" w14:textId="28DA9179">
            <w:pPr>
              <w:jc w:val="right"/>
              <w:rPr>
                <w:szCs w:val="22"/>
              </w:rPr>
            </w:pPr>
            <w:r w:rsidRPr="4411F322">
              <w:rPr>
                <w:szCs w:val="22"/>
              </w:rPr>
              <w:t>107,840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5BBC6B" w14:textId="43D143D3">
            <w:pPr>
              <w:rPr>
                <w:szCs w:val="22"/>
              </w:rPr>
            </w:pPr>
            <w:r w:rsidRPr="00762A71">
              <w:rPr>
                <w:szCs w:val="22"/>
              </w:rPr>
              <w:t xml:space="preserve"> $                  765 </w:t>
            </w:r>
          </w:p>
        </w:tc>
      </w:tr>
      <w:tr w14:paraId="72BB24C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4DF3AB" w14:textId="03F41D33">
            <w:pPr>
              <w:jc w:val="right"/>
              <w:rPr>
                <w:szCs w:val="22"/>
              </w:rPr>
            </w:pPr>
            <w:r w:rsidRPr="4411F322">
              <w:rPr>
                <w:szCs w:val="22"/>
              </w:rPr>
              <w:t>50589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9D5006" w14:textId="12B63566">
            <w:pPr>
              <w:rPr>
                <w:szCs w:val="22"/>
              </w:rPr>
            </w:pPr>
            <w:r w:rsidRPr="4411F322">
              <w:rPr>
                <w:szCs w:val="22"/>
              </w:rPr>
              <w:t>KOPB-TV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2D2F5A" w14:textId="2E81F022">
            <w:pPr>
              <w:jc w:val="right"/>
              <w:rPr>
                <w:szCs w:val="22"/>
              </w:rPr>
            </w:pPr>
            <w:r w:rsidRPr="4411F322">
              <w:rPr>
                <w:szCs w:val="22"/>
              </w:rPr>
              <w:t>3,433,002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116343" w14:textId="4FFDE1E2">
            <w:pPr>
              <w:jc w:val="right"/>
              <w:rPr>
                <w:szCs w:val="22"/>
              </w:rPr>
            </w:pPr>
            <w:r w:rsidRPr="4411F322">
              <w:rPr>
                <w:szCs w:val="22"/>
              </w:rPr>
              <w:t>3,231,453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F42CB1" w14:textId="4E23DB08">
            <w:pPr>
              <w:rPr>
                <w:szCs w:val="22"/>
              </w:rPr>
            </w:pPr>
            <w:r w:rsidRPr="00762A71">
              <w:rPr>
                <w:szCs w:val="22"/>
              </w:rPr>
              <w:t xml:space="preserve"> $              22,911 </w:t>
            </w:r>
          </w:p>
        </w:tc>
      </w:tr>
      <w:tr w14:paraId="748D9A8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254701" w14:textId="60D37E01">
            <w:pPr>
              <w:jc w:val="right"/>
              <w:rPr>
                <w:szCs w:val="22"/>
              </w:rPr>
            </w:pPr>
            <w:r w:rsidRPr="4411F322">
              <w:rPr>
                <w:szCs w:val="22"/>
              </w:rPr>
              <w:t>2566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2E5700" w14:textId="0561B11F">
            <w:pPr>
              <w:rPr>
                <w:szCs w:val="22"/>
              </w:rPr>
            </w:pPr>
            <w:r w:rsidRPr="4411F322">
              <w:rPr>
                <w:szCs w:val="22"/>
              </w:rPr>
              <w:t>KOPX-TV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5567A6" w14:textId="74F86DAC">
            <w:pPr>
              <w:jc w:val="right"/>
              <w:rPr>
                <w:szCs w:val="22"/>
              </w:rPr>
            </w:pPr>
            <w:r w:rsidRPr="4411F322">
              <w:rPr>
                <w:szCs w:val="22"/>
              </w:rPr>
              <w:t>1,674,969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386E69" w14:textId="7D6039F6">
            <w:pPr>
              <w:jc w:val="right"/>
              <w:rPr>
                <w:szCs w:val="22"/>
              </w:rPr>
            </w:pPr>
            <w:r w:rsidRPr="4411F322">
              <w:rPr>
                <w:szCs w:val="22"/>
              </w:rPr>
              <w:t>1,674,820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1B66DA" w14:textId="50969287">
            <w:pPr>
              <w:rPr>
                <w:szCs w:val="22"/>
              </w:rPr>
            </w:pPr>
            <w:r w:rsidRPr="00762A71">
              <w:rPr>
                <w:szCs w:val="22"/>
              </w:rPr>
              <w:t xml:space="preserve"> $              11,874 </w:t>
            </w:r>
          </w:p>
        </w:tc>
      </w:tr>
      <w:tr w14:paraId="1767F2E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A4D038" w14:textId="2C1C18E8">
            <w:pPr>
              <w:jc w:val="right"/>
              <w:rPr>
                <w:szCs w:val="22"/>
              </w:rPr>
            </w:pPr>
            <w:r w:rsidRPr="4411F322">
              <w:rPr>
                <w:szCs w:val="22"/>
              </w:rPr>
              <w:t>64877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3BFA70" w14:textId="11BA1053">
            <w:pPr>
              <w:rPr>
                <w:szCs w:val="22"/>
              </w:rPr>
            </w:pPr>
            <w:r w:rsidRPr="4411F322">
              <w:rPr>
                <w:szCs w:val="22"/>
              </w:rPr>
              <w:t>KORO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869E34" w14:textId="7BFAC3A6">
            <w:pPr>
              <w:jc w:val="right"/>
              <w:rPr>
                <w:szCs w:val="22"/>
              </w:rPr>
            </w:pPr>
            <w:r w:rsidRPr="4411F322">
              <w:rPr>
                <w:szCs w:val="22"/>
              </w:rPr>
              <w:t>572,684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14A502" w14:textId="4C453AC5">
            <w:pPr>
              <w:jc w:val="right"/>
              <w:rPr>
                <w:szCs w:val="22"/>
              </w:rPr>
            </w:pPr>
            <w:r w:rsidRPr="4411F322">
              <w:rPr>
                <w:szCs w:val="22"/>
              </w:rPr>
              <w:t>572,684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39339C" w14:textId="3B802FF7">
            <w:pPr>
              <w:rPr>
                <w:szCs w:val="22"/>
              </w:rPr>
            </w:pPr>
            <w:r w:rsidRPr="00762A71">
              <w:rPr>
                <w:szCs w:val="22"/>
              </w:rPr>
              <w:t xml:space="preserve"> $                4,060 </w:t>
            </w:r>
          </w:p>
        </w:tc>
      </w:tr>
      <w:tr w14:paraId="68FC5AD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CE90BD" w14:textId="53C07C6D">
            <w:pPr>
              <w:jc w:val="right"/>
              <w:rPr>
                <w:szCs w:val="22"/>
              </w:rPr>
            </w:pPr>
            <w:r w:rsidRPr="4411F322">
              <w:rPr>
                <w:szCs w:val="22"/>
              </w:rPr>
              <w:t>6865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1DF490" w14:textId="3DA88B15">
            <w:pPr>
              <w:rPr>
                <w:szCs w:val="22"/>
              </w:rPr>
            </w:pPr>
            <w:r w:rsidRPr="4411F322">
              <w:rPr>
                <w:szCs w:val="22"/>
              </w:rPr>
              <w:t>KOSA-TV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AD1581" w14:textId="0A256E81">
            <w:pPr>
              <w:jc w:val="right"/>
              <w:rPr>
                <w:szCs w:val="22"/>
              </w:rPr>
            </w:pPr>
            <w:r w:rsidRPr="4411F322">
              <w:rPr>
                <w:szCs w:val="22"/>
              </w:rPr>
              <w:t>412,004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4C1B99" w14:textId="4E8F87A3">
            <w:pPr>
              <w:jc w:val="right"/>
              <w:rPr>
                <w:szCs w:val="22"/>
              </w:rPr>
            </w:pPr>
            <w:r w:rsidRPr="4411F322">
              <w:rPr>
                <w:szCs w:val="22"/>
              </w:rPr>
              <w:t>408,993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A19627" w14:textId="3FBCF84A">
            <w:pPr>
              <w:rPr>
                <w:szCs w:val="22"/>
              </w:rPr>
            </w:pPr>
            <w:r w:rsidRPr="00762A71">
              <w:rPr>
                <w:szCs w:val="22"/>
              </w:rPr>
              <w:t xml:space="preserve"> $                2,900 </w:t>
            </w:r>
          </w:p>
        </w:tc>
      </w:tr>
      <w:tr w14:paraId="0DC58F8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C38483" w14:textId="2DDD9668">
            <w:pPr>
              <w:jc w:val="right"/>
              <w:rPr>
                <w:szCs w:val="22"/>
              </w:rPr>
            </w:pPr>
            <w:r w:rsidRPr="4411F322">
              <w:rPr>
                <w:szCs w:val="22"/>
              </w:rPr>
              <w:t>34347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0C066E" w14:textId="453D9198">
            <w:pPr>
              <w:rPr>
                <w:szCs w:val="22"/>
              </w:rPr>
            </w:pPr>
            <w:r w:rsidRPr="4411F322">
              <w:rPr>
                <w:szCs w:val="22"/>
              </w:rPr>
              <w:t>KOTA-TV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B8217A" w14:textId="66CCC9C9">
            <w:pPr>
              <w:jc w:val="right"/>
              <w:rPr>
                <w:szCs w:val="22"/>
              </w:rPr>
            </w:pPr>
            <w:r w:rsidRPr="4411F322">
              <w:rPr>
                <w:szCs w:val="22"/>
              </w:rPr>
              <w:t>189,181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A92456" w14:textId="7A59B486">
            <w:pPr>
              <w:jc w:val="right"/>
              <w:rPr>
                <w:szCs w:val="22"/>
              </w:rPr>
            </w:pPr>
            <w:r w:rsidRPr="4411F322">
              <w:rPr>
                <w:szCs w:val="22"/>
              </w:rPr>
              <w:t>166,163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AB19FE" w14:textId="4F8DF564">
            <w:pPr>
              <w:rPr>
                <w:szCs w:val="22"/>
              </w:rPr>
            </w:pPr>
            <w:r w:rsidRPr="00762A71">
              <w:rPr>
                <w:szCs w:val="22"/>
              </w:rPr>
              <w:t xml:space="preserve"> $                1,178 </w:t>
            </w:r>
          </w:p>
        </w:tc>
      </w:tr>
      <w:tr w14:paraId="6E3AD0A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68C693" w14:textId="1E820A9C">
            <w:pPr>
              <w:jc w:val="right"/>
              <w:rPr>
                <w:szCs w:val="22"/>
              </w:rPr>
            </w:pPr>
            <w:r w:rsidRPr="4411F322">
              <w:rPr>
                <w:szCs w:val="22"/>
              </w:rPr>
              <w:t>8284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2338EF" w14:textId="38826634">
            <w:pPr>
              <w:rPr>
                <w:szCs w:val="22"/>
              </w:rPr>
            </w:pPr>
            <w:r w:rsidRPr="4411F322">
              <w:rPr>
                <w:szCs w:val="22"/>
              </w:rPr>
              <w:t>KOTI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D40CE7" w14:textId="739674F3">
            <w:pPr>
              <w:jc w:val="right"/>
              <w:rPr>
                <w:szCs w:val="22"/>
              </w:rPr>
            </w:pPr>
            <w:r w:rsidRPr="4411F322">
              <w:rPr>
                <w:szCs w:val="22"/>
              </w:rPr>
              <w:t>318,713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52BEB9" w14:textId="7E2458E2">
            <w:pPr>
              <w:jc w:val="right"/>
              <w:rPr>
                <w:szCs w:val="22"/>
              </w:rPr>
            </w:pPr>
            <w:r w:rsidRPr="4411F322">
              <w:rPr>
                <w:szCs w:val="22"/>
              </w:rPr>
              <w:t>97,757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F4359E" w14:textId="140BD43F">
            <w:pPr>
              <w:rPr>
                <w:szCs w:val="22"/>
              </w:rPr>
            </w:pPr>
            <w:r w:rsidRPr="00762A71">
              <w:rPr>
                <w:szCs w:val="22"/>
              </w:rPr>
              <w:t xml:space="preserve"> $                  693 </w:t>
            </w:r>
          </w:p>
        </w:tc>
      </w:tr>
      <w:tr w14:paraId="5628D70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028BC1" w14:textId="0A813B63">
            <w:pPr>
              <w:jc w:val="right"/>
              <w:rPr>
                <w:szCs w:val="22"/>
              </w:rPr>
            </w:pPr>
            <w:r w:rsidRPr="4411F322">
              <w:rPr>
                <w:szCs w:val="22"/>
              </w:rPr>
              <w:t>35434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30FDAF" w14:textId="153DBE94">
            <w:pPr>
              <w:rPr>
                <w:szCs w:val="22"/>
              </w:rPr>
            </w:pPr>
            <w:r w:rsidRPr="4411F322">
              <w:rPr>
                <w:szCs w:val="22"/>
              </w:rPr>
              <w:t>KOTV-DT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763904" w14:textId="43CD80E7">
            <w:pPr>
              <w:jc w:val="right"/>
              <w:rPr>
                <w:szCs w:val="22"/>
              </w:rPr>
            </w:pPr>
            <w:r w:rsidRPr="4411F322">
              <w:rPr>
                <w:szCs w:val="22"/>
              </w:rPr>
              <w:t>1,476,322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1B9420" w14:textId="7E9C7AB4">
            <w:pPr>
              <w:jc w:val="right"/>
              <w:rPr>
                <w:szCs w:val="22"/>
              </w:rPr>
            </w:pPr>
            <w:r w:rsidRPr="4411F322">
              <w:rPr>
                <w:szCs w:val="22"/>
              </w:rPr>
              <w:t>1,464,332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50847B" w14:textId="24DA4357">
            <w:pPr>
              <w:rPr>
                <w:szCs w:val="22"/>
              </w:rPr>
            </w:pPr>
            <w:r w:rsidRPr="00762A71">
              <w:rPr>
                <w:szCs w:val="22"/>
              </w:rPr>
              <w:t xml:space="preserve"> $              10,382 </w:t>
            </w:r>
          </w:p>
        </w:tc>
      </w:tr>
      <w:tr w14:paraId="13819E9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D6FD3B" w14:textId="2D1CBBAB">
            <w:pPr>
              <w:jc w:val="right"/>
              <w:rPr>
                <w:szCs w:val="22"/>
              </w:rPr>
            </w:pPr>
            <w:r w:rsidRPr="4411F322">
              <w:rPr>
                <w:szCs w:val="22"/>
              </w:rPr>
              <w:t>56550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7F05B9" w14:textId="6C690806">
            <w:pPr>
              <w:rPr>
                <w:szCs w:val="22"/>
              </w:rPr>
            </w:pPr>
            <w:r w:rsidRPr="4411F322">
              <w:rPr>
                <w:szCs w:val="22"/>
              </w:rPr>
              <w:t>KOVR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4DCCF4" w14:textId="0F09DBBE">
            <w:pPr>
              <w:jc w:val="right"/>
              <w:rPr>
                <w:szCs w:val="22"/>
              </w:rPr>
            </w:pPr>
            <w:r w:rsidRPr="4411F322">
              <w:rPr>
                <w:szCs w:val="22"/>
              </w:rPr>
              <w:t>11,787,731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856DE5" w14:textId="4FB801C7">
            <w:pPr>
              <w:jc w:val="right"/>
              <w:rPr>
                <w:szCs w:val="22"/>
              </w:rPr>
            </w:pPr>
            <w:r w:rsidRPr="4411F322">
              <w:rPr>
                <w:szCs w:val="22"/>
              </w:rPr>
              <w:t>7,857,430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787AD2" w14:textId="64561AE6">
            <w:pPr>
              <w:rPr>
                <w:szCs w:val="22"/>
              </w:rPr>
            </w:pPr>
            <w:r w:rsidRPr="00762A71">
              <w:rPr>
                <w:szCs w:val="22"/>
              </w:rPr>
              <w:t xml:space="preserve"> $              55,709 </w:t>
            </w:r>
          </w:p>
        </w:tc>
      </w:tr>
      <w:tr w14:paraId="0D77DEE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849206" w14:textId="121E8B08">
            <w:pPr>
              <w:jc w:val="right"/>
              <w:rPr>
                <w:szCs w:val="22"/>
              </w:rPr>
            </w:pPr>
            <w:r w:rsidRPr="4411F322">
              <w:rPr>
                <w:szCs w:val="22"/>
              </w:rPr>
              <w:t>51101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0FD23A" w14:textId="64160920">
            <w:pPr>
              <w:rPr>
                <w:szCs w:val="22"/>
              </w:rPr>
            </w:pPr>
            <w:r w:rsidRPr="4411F322">
              <w:rPr>
                <w:szCs w:val="22"/>
              </w:rPr>
              <w:t>KOZJ</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729674" w14:textId="7C0134CA">
            <w:pPr>
              <w:jc w:val="right"/>
              <w:rPr>
                <w:szCs w:val="22"/>
              </w:rPr>
            </w:pPr>
            <w:r w:rsidRPr="4411F322">
              <w:rPr>
                <w:szCs w:val="22"/>
              </w:rPr>
              <w:t>431,452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1960FC" w14:textId="0FDBFBB4">
            <w:pPr>
              <w:jc w:val="right"/>
              <w:rPr>
                <w:szCs w:val="22"/>
              </w:rPr>
            </w:pPr>
            <w:r w:rsidRPr="4411F322">
              <w:rPr>
                <w:szCs w:val="22"/>
              </w:rPr>
              <w:t>429,469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677F4E" w14:textId="5652CF88">
            <w:pPr>
              <w:rPr>
                <w:szCs w:val="22"/>
              </w:rPr>
            </w:pPr>
            <w:r w:rsidRPr="00762A71">
              <w:rPr>
                <w:szCs w:val="22"/>
              </w:rPr>
              <w:t xml:space="preserve"> $                3,045 </w:t>
            </w:r>
          </w:p>
        </w:tc>
      </w:tr>
      <w:tr w14:paraId="54AE13C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279F59" w14:textId="67CABF27">
            <w:pPr>
              <w:jc w:val="right"/>
              <w:rPr>
                <w:szCs w:val="22"/>
              </w:rPr>
            </w:pPr>
            <w:r w:rsidRPr="4411F322">
              <w:rPr>
                <w:szCs w:val="22"/>
              </w:rPr>
              <w:t>51102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E88B8C" w14:textId="47AE4E08">
            <w:pPr>
              <w:rPr>
                <w:szCs w:val="22"/>
              </w:rPr>
            </w:pPr>
            <w:r w:rsidRPr="4411F322">
              <w:rPr>
                <w:szCs w:val="22"/>
              </w:rPr>
              <w:t>KOZK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8D6CE5" w14:textId="26355E3A">
            <w:pPr>
              <w:jc w:val="right"/>
              <w:rPr>
                <w:szCs w:val="22"/>
              </w:rPr>
            </w:pPr>
            <w:r w:rsidRPr="4411F322">
              <w:rPr>
                <w:szCs w:val="22"/>
              </w:rPr>
              <w:t>876,101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6F916E" w14:textId="4100E198">
            <w:pPr>
              <w:jc w:val="right"/>
              <w:rPr>
                <w:szCs w:val="22"/>
              </w:rPr>
            </w:pPr>
            <w:r w:rsidRPr="4411F322">
              <w:rPr>
                <w:szCs w:val="22"/>
              </w:rPr>
              <w:t>867,569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D4442D" w14:textId="41F0766A">
            <w:pPr>
              <w:rPr>
                <w:szCs w:val="22"/>
              </w:rPr>
            </w:pPr>
            <w:r w:rsidRPr="00762A71">
              <w:rPr>
                <w:szCs w:val="22"/>
              </w:rPr>
              <w:t xml:space="preserve"> $                6,151 </w:t>
            </w:r>
          </w:p>
        </w:tc>
      </w:tr>
      <w:tr w14:paraId="59989E3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EF091A" w14:textId="7DD1441D">
            <w:pPr>
              <w:jc w:val="right"/>
              <w:rPr>
                <w:szCs w:val="22"/>
              </w:rPr>
            </w:pPr>
            <w:r w:rsidRPr="4411F322">
              <w:rPr>
                <w:szCs w:val="22"/>
              </w:rPr>
              <w:t>3659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94AC94" w14:textId="0DD8E4FA">
            <w:pPr>
              <w:rPr>
                <w:szCs w:val="22"/>
              </w:rPr>
            </w:pPr>
            <w:r w:rsidRPr="4411F322">
              <w:rPr>
                <w:szCs w:val="22"/>
              </w:rPr>
              <w:t>KOZL-TV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FE7001" w14:textId="4E5D1E4B">
            <w:pPr>
              <w:jc w:val="right"/>
              <w:rPr>
                <w:szCs w:val="22"/>
              </w:rPr>
            </w:pPr>
            <w:r w:rsidRPr="4411F322">
              <w:rPr>
                <w:szCs w:val="22"/>
              </w:rPr>
              <w:t>1,026,947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C3C5F3" w14:textId="045891B5">
            <w:pPr>
              <w:jc w:val="right"/>
              <w:rPr>
                <w:szCs w:val="22"/>
              </w:rPr>
            </w:pPr>
            <w:r w:rsidRPr="4411F322">
              <w:rPr>
                <w:szCs w:val="22"/>
              </w:rPr>
              <w:t>999,396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A88F31" w14:textId="40FB8A76">
            <w:pPr>
              <w:rPr>
                <w:szCs w:val="22"/>
              </w:rPr>
            </w:pPr>
            <w:r w:rsidRPr="00762A71">
              <w:rPr>
                <w:szCs w:val="22"/>
              </w:rPr>
              <w:t xml:space="preserve"> $                7,086 </w:t>
            </w:r>
          </w:p>
        </w:tc>
      </w:tr>
      <w:tr w14:paraId="1F36F85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FE90AD" w14:textId="11CBD648">
            <w:pPr>
              <w:jc w:val="right"/>
              <w:rPr>
                <w:szCs w:val="22"/>
              </w:rPr>
            </w:pPr>
            <w:r w:rsidRPr="4411F322">
              <w:rPr>
                <w:szCs w:val="22"/>
              </w:rPr>
              <w:t>35455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56AB56" w14:textId="48B2330B">
            <w:pPr>
              <w:rPr>
                <w:szCs w:val="22"/>
              </w:rPr>
            </w:pPr>
            <w:r w:rsidRPr="4411F322">
              <w:rPr>
                <w:szCs w:val="22"/>
              </w:rPr>
              <w:t>KPAX-TV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910F63" w14:textId="380F7774">
            <w:pPr>
              <w:jc w:val="right"/>
              <w:rPr>
                <w:szCs w:val="22"/>
              </w:rPr>
            </w:pPr>
            <w:r w:rsidRPr="4411F322">
              <w:rPr>
                <w:szCs w:val="22"/>
              </w:rPr>
              <w:t>224,598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AC525F" w14:textId="60C4E1FA">
            <w:pPr>
              <w:jc w:val="right"/>
              <w:rPr>
                <w:szCs w:val="22"/>
              </w:rPr>
            </w:pPr>
            <w:r w:rsidRPr="4411F322">
              <w:rPr>
                <w:szCs w:val="22"/>
              </w:rPr>
              <w:t>210,969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FE42CF" w14:textId="0CFBB56D">
            <w:pPr>
              <w:rPr>
                <w:szCs w:val="22"/>
              </w:rPr>
            </w:pPr>
            <w:r w:rsidRPr="00762A71">
              <w:rPr>
                <w:szCs w:val="22"/>
              </w:rPr>
              <w:t xml:space="preserve"> $                1,496 </w:t>
            </w:r>
          </w:p>
        </w:tc>
      </w:tr>
      <w:tr w14:paraId="73C9F59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B4B28D" w14:textId="419D6831">
            <w:pPr>
              <w:jc w:val="right"/>
              <w:rPr>
                <w:szCs w:val="22"/>
              </w:rPr>
            </w:pPr>
            <w:r w:rsidRPr="4411F322">
              <w:rPr>
                <w:szCs w:val="22"/>
              </w:rPr>
              <w:t>67868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833EBA" w14:textId="751952E1">
            <w:pPr>
              <w:rPr>
                <w:szCs w:val="22"/>
              </w:rPr>
            </w:pPr>
            <w:r w:rsidRPr="4411F322">
              <w:rPr>
                <w:szCs w:val="22"/>
              </w:rPr>
              <w:t>KPAZ-TV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828C7E" w14:textId="4912B380">
            <w:pPr>
              <w:jc w:val="right"/>
              <w:rPr>
                <w:szCs w:val="22"/>
              </w:rPr>
            </w:pPr>
            <w:r w:rsidRPr="4411F322">
              <w:rPr>
                <w:szCs w:val="22"/>
              </w:rPr>
              <w:t>4,842,326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51F2C5" w14:textId="62A2FB96">
            <w:pPr>
              <w:jc w:val="right"/>
              <w:rPr>
                <w:szCs w:val="22"/>
              </w:rPr>
            </w:pPr>
            <w:r w:rsidRPr="4411F322">
              <w:rPr>
                <w:szCs w:val="22"/>
              </w:rPr>
              <w:t>4,829,190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B205FB" w14:textId="2F6BC0EF">
            <w:pPr>
              <w:rPr>
                <w:szCs w:val="22"/>
              </w:rPr>
            </w:pPr>
            <w:r w:rsidRPr="00762A71">
              <w:rPr>
                <w:szCs w:val="22"/>
              </w:rPr>
              <w:t xml:space="preserve"> $              34,239 </w:t>
            </w:r>
          </w:p>
        </w:tc>
      </w:tr>
      <w:tr w14:paraId="5E65061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C41A93" w14:textId="3BB0B27A">
            <w:pPr>
              <w:jc w:val="right"/>
              <w:rPr>
                <w:szCs w:val="22"/>
              </w:rPr>
            </w:pPr>
            <w:r w:rsidRPr="4411F322">
              <w:rPr>
                <w:szCs w:val="22"/>
              </w:rPr>
              <w:t>6124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2A5AB8" w14:textId="0776C14C">
            <w:pPr>
              <w:rPr>
                <w:szCs w:val="22"/>
              </w:rPr>
            </w:pPr>
            <w:r w:rsidRPr="4411F322">
              <w:rPr>
                <w:szCs w:val="22"/>
              </w:rPr>
              <w:t>KPBS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E71179" w14:textId="5D8B19C0">
            <w:pPr>
              <w:jc w:val="right"/>
              <w:rPr>
                <w:szCs w:val="22"/>
              </w:rPr>
            </w:pPr>
            <w:r w:rsidRPr="4411F322">
              <w:rPr>
                <w:szCs w:val="22"/>
              </w:rPr>
              <w:t>3,878,727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E08511" w14:textId="6753B5E1">
            <w:pPr>
              <w:jc w:val="right"/>
              <w:rPr>
                <w:szCs w:val="22"/>
              </w:rPr>
            </w:pPr>
            <w:r w:rsidRPr="4411F322">
              <w:rPr>
                <w:szCs w:val="22"/>
              </w:rPr>
              <w:t>3,740,193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1C0931" w14:textId="53D55C5A">
            <w:pPr>
              <w:rPr>
                <w:szCs w:val="22"/>
              </w:rPr>
            </w:pPr>
            <w:r w:rsidRPr="00762A71">
              <w:rPr>
                <w:szCs w:val="22"/>
              </w:rPr>
              <w:t xml:space="preserve"> $              26,518 </w:t>
            </w:r>
          </w:p>
        </w:tc>
      </w:tr>
      <w:tr w14:paraId="13063A3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56772C" w14:textId="673E570D">
            <w:pPr>
              <w:jc w:val="right"/>
              <w:rPr>
                <w:szCs w:val="22"/>
              </w:rPr>
            </w:pPr>
            <w:r w:rsidRPr="4411F322">
              <w:rPr>
                <w:szCs w:val="22"/>
              </w:rPr>
              <w:t>50044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CB1A3C" w14:textId="420F3376">
            <w:pPr>
              <w:rPr>
                <w:szCs w:val="22"/>
              </w:rPr>
            </w:pPr>
            <w:r w:rsidRPr="4411F322">
              <w:rPr>
                <w:szCs w:val="22"/>
              </w:rPr>
              <w:t>KPBT-TV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0343A3" w14:textId="1266FC02">
            <w:pPr>
              <w:jc w:val="right"/>
              <w:rPr>
                <w:szCs w:val="22"/>
              </w:rPr>
            </w:pPr>
            <w:r w:rsidRPr="4411F322">
              <w:rPr>
                <w:szCs w:val="22"/>
              </w:rPr>
              <w:t>405,749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FF2979" w14:textId="7C58C72F">
            <w:pPr>
              <w:jc w:val="right"/>
              <w:rPr>
                <w:szCs w:val="22"/>
              </w:rPr>
            </w:pPr>
            <w:r w:rsidRPr="4411F322">
              <w:rPr>
                <w:szCs w:val="22"/>
              </w:rPr>
              <w:t>405,749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E1AAC7" w14:textId="3B44C622">
            <w:pPr>
              <w:rPr>
                <w:szCs w:val="22"/>
              </w:rPr>
            </w:pPr>
            <w:r w:rsidRPr="00762A71">
              <w:rPr>
                <w:szCs w:val="22"/>
              </w:rPr>
              <w:t xml:space="preserve"> $                2,877 </w:t>
            </w:r>
          </w:p>
        </w:tc>
      </w:tr>
      <w:tr w14:paraId="46A860A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D2A66E" w14:textId="0A10DD75">
            <w:pPr>
              <w:jc w:val="right"/>
              <w:rPr>
                <w:szCs w:val="22"/>
              </w:rPr>
            </w:pPr>
            <w:r w:rsidRPr="4411F322">
              <w:rPr>
                <w:szCs w:val="22"/>
              </w:rPr>
              <w:t>77452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78ED3F" w14:textId="6EBD7AD5">
            <w:pPr>
              <w:rPr>
                <w:szCs w:val="22"/>
              </w:rPr>
            </w:pPr>
            <w:r w:rsidRPr="4411F322">
              <w:rPr>
                <w:szCs w:val="22"/>
              </w:rPr>
              <w:t>KPCB-DT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05858D" w14:textId="5F8403BD">
            <w:pPr>
              <w:jc w:val="right"/>
              <w:rPr>
                <w:szCs w:val="22"/>
              </w:rPr>
            </w:pPr>
            <w:r w:rsidRPr="4411F322">
              <w:rPr>
                <w:szCs w:val="22"/>
              </w:rPr>
              <w:t>30,087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ABA87D" w14:textId="76538C25">
            <w:pPr>
              <w:jc w:val="right"/>
              <w:rPr>
                <w:szCs w:val="22"/>
              </w:rPr>
            </w:pPr>
            <w:r w:rsidRPr="4411F322">
              <w:rPr>
                <w:szCs w:val="22"/>
              </w:rPr>
              <w:t>30,010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8294B7" w14:textId="5871CD3C">
            <w:pPr>
              <w:rPr>
                <w:szCs w:val="22"/>
              </w:rPr>
            </w:pPr>
            <w:r w:rsidRPr="00762A71">
              <w:rPr>
                <w:szCs w:val="22"/>
              </w:rPr>
              <w:t xml:space="preserve"> $                  213 </w:t>
            </w:r>
          </w:p>
        </w:tc>
      </w:tr>
      <w:tr w14:paraId="49E877F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6FA31C" w14:textId="310E3BBE">
            <w:pPr>
              <w:jc w:val="right"/>
              <w:rPr>
                <w:szCs w:val="22"/>
              </w:rPr>
            </w:pPr>
            <w:r w:rsidRPr="4411F322">
              <w:rPr>
                <w:szCs w:val="22"/>
              </w:rPr>
              <w:t>35460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8DDAAB" w14:textId="2EB809FF">
            <w:pPr>
              <w:rPr>
                <w:szCs w:val="22"/>
              </w:rPr>
            </w:pPr>
            <w:r w:rsidRPr="4411F322">
              <w:rPr>
                <w:szCs w:val="22"/>
              </w:rPr>
              <w:t>KPDX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9DBE5A" w14:textId="6C0A5206">
            <w:pPr>
              <w:jc w:val="right"/>
              <w:rPr>
                <w:szCs w:val="22"/>
              </w:rPr>
            </w:pPr>
            <w:r w:rsidRPr="4411F322">
              <w:rPr>
                <w:szCs w:val="22"/>
              </w:rPr>
              <w:t>3,335,153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69C612" w14:textId="20380BD6">
            <w:pPr>
              <w:jc w:val="right"/>
              <w:rPr>
                <w:szCs w:val="22"/>
              </w:rPr>
            </w:pPr>
            <w:r w:rsidRPr="4411F322">
              <w:rPr>
                <w:szCs w:val="22"/>
              </w:rPr>
              <w:t>3,195,785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43948E" w14:textId="20DB4A32">
            <w:pPr>
              <w:rPr>
                <w:szCs w:val="22"/>
              </w:rPr>
            </w:pPr>
            <w:r w:rsidRPr="00762A71">
              <w:rPr>
                <w:szCs w:val="22"/>
              </w:rPr>
              <w:t xml:space="preserve"> $              22,658 </w:t>
            </w:r>
          </w:p>
        </w:tc>
      </w:tr>
      <w:tr w14:paraId="62641B4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9A7215" w14:textId="36A9F60C">
            <w:pPr>
              <w:jc w:val="right"/>
              <w:rPr>
                <w:szCs w:val="22"/>
              </w:rPr>
            </w:pPr>
            <w:r w:rsidRPr="4411F322">
              <w:rPr>
                <w:szCs w:val="22"/>
              </w:rPr>
              <w:t>12524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171CA3" w14:textId="44748B18">
            <w:pPr>
              <w:rPr>
                <w:szCs w:val="22"/>
              </w:rPr>
            </w:pPr>
            <w:r w:rsidRPr="4411F322">
              <w:rPr>
                <w:szCs w:val="22"/>
              </w:rPr>
              <w:t>KPEJ-TV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82E9F5" w14:textId="7FA12FB7">
            <w:pPr>
              <w:jc w:val="right"/>
              <w:rPr>
                <w:szCs w:val="22"/>
              </w:rPr>
            </w:pPr>
            <w:r w:rsidRPr="4411F322">
              <w:rPr>
                <w:szCs w:val="22"/>
              </w:rPr>
              <w:t>439,758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9325C3" w14:textId="6B1B8794">
            <w:pPr>
              <w:jc w:val="right"/>
              <w:rPr>
                <w:szCs w:val="22"/>
              </w:rPr>
            </w:pPr>
            <w:r w:rsidRPr="4411F322">
              <w:rPr>
                <w:szCs w:val="22"/>
              </w:rPr>
              <w:t>439,752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0C1D40" w14:textId="17BA1A03">
            <w:pPr>
              <w:rPr>
                <w:szCs w:val="22"/>
              </w:rPr>
            </w:pPr>
            <w:r w:rsidRPr="00762A71">
              <w:rPr>
                <w:szCs w:val="22"/>
              </w:rPr>
              <w:t xml:space="preserve"> $                3,118 </w:t>
            </w:r>
          </w:p>
        </w:tc>
      </w:tr>
      <w:tr w14:paraId="63D9267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7BCCDB" w14:textId="55D82590">
            <w:pPr>
              <w:jc w:val="right"/>
              <w:rPr>
                <w:szCs w:val="22"/>
              </w:rPr>
            </w:pPr>
            <w:r w:rsidRPr="4411F322">
              <w:rPr>
                <w:szCs w:val="22"/>
              </w:rPr>
              <w:t>41223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A94A3E" w14:textId="0E76D485">
            <w:pPr>
              <w:rPr>
                <w:szCs w:val="22"/>
              </w:rPr>
            </w:pPr>
            <w:r w:rsidRPr="4411F322">
              <w:rPr>
                <w:szCs w:val="22"/>
              </w:rPr>
              <w:t>KPHO-TV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64EE45" w14:textId="292F9E9D">
            <w:pPr>
              <w:jc w:val="right"/>
              <w:rPr>
                <w:szCs w:val="22"/>
              </w:rPr>
            </w:pPr>
            <w:r w:rsidRPr="4411F322">
              <w:rPr>
                <w:szCs w:val="22"/>
              </w:rPr>
              <w:t>4,847,036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BAB13D" w14:textId="2F671AE1">
            <w:pPr>
              <w:jc w:val="right"/>
              <w:rPr>
                <w:szCs w:val="22"/>
              </w:rPr>
            </w:pPr>
            <w:r w:rsidRPr="4411F322">
              <w:rPr>
                <w:szCs w:val="22"/>
              </w:rPr>
              <w:t>4,823,456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3EEA2D" w14:textId="5984A142">
            <w:pPr>
              <w:rPr>
                <w:szCs w:val="22"/>
              </w:rPr>
            </w:pPr>
            <w:r w:rsidRPr="00762A71">
              <w:rPr>
                <w:szCs w:val="22"/>
              </w:rPr>
              <w:t xml:space="preserve"> $              34,198 </w:t>
            </w:r>
          </w:p>
        </w:tc>
      </w:tr>
      <w:tr w14:paraId="15719DE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FA30D0" w14:textId="3CF0CD99">
            <w:pPr>
              <w:jc w:val="right"/>
              <w:rPr>
                <w:szCs w:val="22"/>
              </w:rPr>
            </w:pPr>
            <w:r w:rsidRPr="4411F322">
              <w:rPr>
                <w:szCs w:val="22"/>
              </w:rPr>
              <w:t>61551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E88E47" w14:textId="540D5570">
            <w:pPr>
              <w:rPr>
                <w:szCs w:val="22"/>
              </w:rPr>
            </w:pPr>
            <w:r w:rsidRPr="4411F322">
              <w:rPr>
                <w:szCs w:val="22"/>
              </w:rPr>
              <w:t>KPIC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2F06E1" w14:textId="03FCE9FF">
            <w:pPr>
              <w:jc w:val="right"/>
              <w:rPr>
                <w:szCs w:val="22"/>
              </w:rPr>
            </w:pPr>
            <w:r w:rsidRPr="4411F322">
              <w:rPr>
                <w:szCs w:val="22"/>
              </w:rPr>
              <w:t>162,187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53290A" w14:textId="6DC6D4AA">
            <w:pPr>
              <w:jc w:val="right"/>
              <w:rPr>
                <w:szCs w:val="22"/>
              </w:rPr>
            </w:pPr>
            <w:r w:rsidRPr="4411F322">
              <w:rPr>
                <w:szCs w:val="22"/>
              </w:rPr>
              <w:t>108,923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FCB599" w14:textId="502B3558">
            <w:pPr>
              <w:rPr>
                <w:szCs w:val="22"/>
              </w:rPr>
            </w:pPr>
            <w:r w:rsidRPr="00762A71">
              <w:rPr>
                <w:szCs w:val="22"/>
              </w:rPr>
              <w:t xml:space="preserve"> $                  772 </w:t>
            </w:r>
          </w:p>
        </w:tc>
      </w:tr>
      <w:tr w14:paraId="381521A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D335DF" w14:textId="7FBDB279">
            <w:pPr>
              <w:jc w:val="right"/>
              <w:rPr>
                <w:szCs w:val="22"/>
              </w:rPr>
            </w:pPr>
            <w:r w:rsidRPr="4411F322">
              <w:rPr>
                <w:szCs w:val="22"/>
              </w:rPr>
              <w:t>86205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48032D" w14:textId="295BC558">
            <w:pPr>
              <w:rPr>
                <w:szCs w:val="22"/>
              </w:rPr>
            </w:pPr>
            <w:r w:rsidRPr="4411F322">
              <w:rPr>
                <w:szCs w:val="22"/>
              </w:rPr>
              <w:t>KPIF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F79315" w14:textId="253D074F">
            <w:pPr>
              <w:jc w:val="right"/>
              <w:rPr>
                <w:szCs w:val="22"/>
              </w:rPr>
            </w:pPr>
            <w:r w:rsidRPr="4411F322">
              <w:rPr>
                <w:szCs w:val="22"/>
              </w:rPr>
              <w:t>294,133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2D144C" w14:textId="26D7EEC8">
            <w:pPr>
              <w:jc w:val="right"/>
              <w:rPr>
                <w:szCs w:val="22"/>
              </w:rPr>
            </w:pPr>
            <w:r w:rsidRPr="4411F322">
              <w:rPr>
                <w:szCs w:val="22"/>
              </w:rPr>
              <w:t>287,132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4930CF" w14:textId="24AA5F0A">
            <w:pPr>
              <w:rPr>
                <w:szCs w:val="22"/>
              </w:rPr>
            </w:pPr>
            <w:r w:rsidRPr="00762A71">
              <w:rPr>
                <w:szCs w:val="22"/>
              </w:rPr>
              <w:t xml:space="preserve"> $                2,036 </w:t>
            </w:r>
          </w:p>
        </w:tc>
      </w:tr>
      <w:tr w14:paraId="4F6412C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AFC8F0" w14:textId="09CF44E8">
            <w:pPr>
              <w:jc w:val="right"/>
              <w:rPr>
                <w:szCs w:val="22"/>
              </w:rPr>
            </w:pPr>
            <w:r w:rsidRPr="4411F322">
              <w:rPr>
                <w:szCs w:val="22"/>
              </w:rPr>
              <w:t>25452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EFFB17" w14:textId="464BAB6F">
            <w:pPr>
              <w:rPr>
                <w:szCs w:val="22"/>
              </w:rPr>
            </w:pPr>
            <w:r w:rsidRPr="4411F322">
              <w:rPr>
                <w:szCs w:val="22"/>
              </w:rPr>
              <w:t>KPIX-TV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020B30" w14:textId="041F2E57">
            <w:pPr>
              <w:jc w:val="right"/>
              <w:rPr>
                <w:szCs w:val="22"/>
              </w:rPr>
            </w:pPr>
            <w:r w:rsidRPr="4411F322">
              <w:rPr>
                <w:szCs w:val="22"/>
              </w:rPr>
              <w:t>8,939,616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0E5ECC" w14:textId="37522D37">
            <w:pPr>
              <w:jc w:val="right"/>
              <w:rPr>
                <w:szCs w:val="22"/>
              </w:rPr>
            </w:pPr>
            <w:r w:rsidRPr="4411F322">
              <w:rPr>
                <w:szCs w:val="22"/>
              </w:rPr>
              <w:t>8,011,243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24468B" w14:textId="370CD5F4">
            <w:pPr>
              <w:rPr>
                <w:szCs w:val="22"/>
              </w:rPr>
            </w:pPr>
            <w:r w:rsidRPr="00762A71">
              <w:rPr>
                <w:szCs w:val="22"/>
              </w:rPr>
              <w:t xml:space="preserve"> $              56,800 </w:t>
            </w:r>
          </w:p>
        </w:tc>
      </w:tr>
      <w:tr w14:paraId="7EABA0E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7E48C4" w14:textId="1039EC03">
            <w:pPr>
              <w:jc w:val="right"/>
              <w:rPr>
                <w:szCs w:val="22"/>
              </w:rPr>
            </w:pPr>
            <w:r w:rsidRPr="4411F322">
              <w:rPr>
                <w:szCs w:val="22"/>
              </w:rPr>
              <w:t>58912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81B8CF" w14:textId="1F2F254A">
            <w:pPr>
              <w:rPr>
                <w:szCs w:val="22"/>
              </w:rPr>
            </w:pPr>
            <w:r w:rsidRPr="4411F322">
              <w:rPr>
                <w:szCs w:val="22"/>
              </w:rPr>
              <w:t>KPJK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2052AF" w14:textId="02857E2F">
            <w:pPr>
              <w:jc w:val="right"/>
              <w:rPr>
                <w:szCs w:val="22"/>
              </w:rPr>
            </w:pPr>
            <w:r w:rsidRPr="4411F322">
              <w:rPr>
                <w:szCs w:val="22"/>
              </w:rPr>
              <w:t>8,580,033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DFA847" w14:textId="78874020">
            <w:pPr>
              <w:jc w:val="right"/>
              <w:rPr>
                <w:szCs w:val="22"/>
              </w:rPr>
            </w:pPr>
            <w:r w:rsidRPr="4411F322">
              <w:rPr>
                <w:szCs w:val="22"/>
              </w:rPr>
              <w:t>7,562,337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26EADB" w14:textId="0278CAE2">
            <w:pPr>
              <w:rPr>
                <w:szCs w:val="22"/>
              </w:rPr>
            </w:pPr>
            <w:r w:rsidRPr="00762A71">
              <w:rPr>
                <w:szCs w:val="22"/>
              </w:rPr>
              <w:t xml:space="preserve"> $              53,617 </w:t>
            </w:r>
          </w:p>
        </w:tc>
      </w:tr>
      <w:tr w14:paraId="4B7A59C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037AEF" w14:textId="78E8BA52">
            <w:pPr>
              <w:jc w:val="right"/>
              <w:rPr>
                <w:szCs w:val="22"/>
              </w:rPr>
            </w:pPr>
            <w:r w:rsidRPr="4411F322">
              <w:rPr>
                <w:szCs w:val="22"/>
              </w:rPr>
              <w:t>166510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E4921E" w14:textId="2CA1B8C5">
            <w:pPr>
              <w:rPr>
                <w:szCs w:val="22"/>
              </w:rPr>
            </w:pPr>
            <w:r w:rsidRPr="4411F322">
              <w:rPr>
                <w:szCs w:val="22"/>
              </w:rPr>
              <w:t>KPJR-TV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62E727" w14:textId="45D0C21A">
            <w:pPr>
              <w:jc w:val="right"/>
              <w:rPr>
                <w:szCs w:val="22"/>
              </w:rPr>
            </w:pPr>
            <w:r w:rsidRPr="4411F322">
              <w:rPr>
                <w:szCs w:val="22"/>
              </w:rPr>
              <w:t>3,994,308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A6BC8A" w14:textId="13F085AB">
            <w:pPr>
              <w:jc w:val="right"/>
              <w:rPr>
                <w:szCs w:val="22"/>
              </w:rPr>
            </w:pPr>
            <w:r w:rsidRPr="4411F322">
              <w:rPr>
                <w:szCs w:val="22"/>
              </w:rPr>
              <w:t>3,966,833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C12FCF" w14:textId="6F0C0063">
            <w:pPr>
              <w:rPr>
                <w:szCs w:val="22"/>
              </w:rPr>
            </w:pPr>
            <w:r w:rsidRPr="00762A71">
              <w:rPr>
                <w:szCs w:val="22"/>
              </w:rPr>
              <w:t xml:space="preserve"> $              28,125 </w:t>
            </w:r>
          </w:p>
        </w:tc>
      </w:tr>
      <w:tr w14:paraId="33AA2D3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9080B8" w14:textId="46C4B698">
            <w:pPr>
              <w:jc w:val="right"/>
              <w:rPr>
                <w:szCs w:val="22"/>
              </w:rPr>
            </w:pPr>
            <w:r w:rsidRPr="4411F322">
              <w:rPr>
                <w:szCs w:val="22"/>
              </w:rPr>
              <w:t>13994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5272A3" w14:textId="2297A943">
            <w:pPr>
              <w:rPr>
                <w:szCs w:val="22"/>
              </w:rPr>
            </w:pPr>
            <w:r w:rsidRPr="4411F322">
              <w:rPr>
                <w:szCs w:val="22"/>
              </w:rPr>
              <w:t>KPLC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ED2D27" w14:textId="7B8A00CA">
            <w:pPr>
              <w:jc w:val="right"/>
              <w:rPr>
                <w:szCs w:val="22"/>
              </w:rPr>
            </w:pPr>
            <w:r w:rsidRPr="4411F322">
              <w:rPr>
                <w:szCs w:val="22"/>
              </w:rPr>
              <w:t>1,433,578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0AF6C5" w14:textId="4E28A0D7">
            <w:pPr>
              <w:jc w:val="right"/>
              <w:rPr>
                <w:szCs w:val="22"/>
              </w:rPr>
            </w:pPr>
            <w:r w:rsidRPr="4411F322">
              <w:rPr>
                <w:szCs w:val="22"/>
              </w:rPr>
              <w:t>1,431,830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DAEE8F" w14:textId="3A77D053">
            <w:pPr>
              <w:rPr>
                <w:szCs w:val="22"/>
              </w:rPr>
            </w:pPr>
            <w:r w:rsidRPr="00762A71">
              <w:rPr>
                <w:szCs w:val="22"/>
              </w:rPr>
              <w:t xml:space="preserve"> $              10,152 </w:t>
            </w:r>
          </w:p>
        </w:tc>
      </w:tr>
      <w:tr w14:paraId="168ED66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246200" w14:textId="215AB983">
            <w:pPr>
              <w:jc w:val="right"/>
              <w:rPr>
                <w:szCs w:val="22"/>
              </w:rPr>
            </w:pPr>
            <w:r w:rsidRPr="4411F322">
              <w:rPr>
                <w:szCs w:val="22"/>
              </w:rPr>
              <w:t>41964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A774C6" w14:textId="4967E825">
            <w:pPr>
              <w:rPr>
                <w:szCs w:val="22"/>
              </w:rPr>
            </w:pPr>
            <w:r w:rsidRPr="4411F322">
              <w:rPr>
                <w:szCs w:val="22"/>
              </w:rPr>
              <w:t>KPLO-TV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CDEE71" w14:textId="3585BF18">
            <w:pPr>
              <w:jc w:val="right"/>
              <w:rPr>
                <w:szCs w:val="22"/>
              </w:rPr>
            </w:pPr>
            <w:r w:rsidRPr="4411F322">
              <w:rPr>
                <w:szCs w:val="22"/>
              </w:rPr>
              <w:t>55,567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715CA5" w14:textId="2DA9DFDB">
            <w:pPr>
              <w:jc w:val="right"/>
              <w:rPr>
                <w:szCs w:val="22"/>
              </w:rPr>
            </w:pPr>
            <w:r w:rsidRPr="4411F322">
              <w:rPr>
                <w:szCs w:val="22"/>
              </w:rPr>
              <w:t>52,690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CB3EDF" w14:textId="217FE263">
            <w:pPr>
              <w:rPr>
                <w:szCs w:val="22"/>
              </w:rPr>
            </w:pPr>
            <w:r w:rsidRPr="00762A71">
              <w:rPr>
                <w:szCs w:val="22"/>
              </w:rPr>
              <w:t xml:space="preserve"> $                  374 </w:t>
            </w:r>
          </w:p>
        </w:tc>
      </w:tr>
      <w:tr w14:paraId="2CB2729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914408" w14:textId="172DA836">
            <w:pPr>
              <w:jc w:val="right"/>
              <w:rPr>
                <w:szCs w:val="22"/>
              </w:rPr>
            </w:pPr>
            <w:r w:rsidRPr="4411F322">
              <w:rPr>
                <w:szCs w:val="22"/>
              </w:rPr>
              <w:t>35417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DE6EB4" w14:textId="1D3E3C6A">
            <w:pPr>
              <w:rPr>
                <w:szCs w:val="22"/>
              </w:rPr>
            </w:pPr>
            <w:r w:rsidRPr="4411F322">
              <w:rPr>
                <w:szCs w:val="22"/>
              </w:rPr>
              <w:t>KPLR-TV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A6F443" w14:textId="6B90B7B3">
            <w:pPr>
              <w:jc w:val="right"/>
              <w:rPr>
                <w:szCs w:val="22"/>
              </w:rPr>
            </w:pPr>
            <w:r w:rsidRPr="4411F322">
              <w:rPr>
                <w:szCs w:val="22"/>
              </w:rPr>
              <w:t>3,020,349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4963B5" w14:textId="758A80AA">
            <w:pPr>
              <w:jc w:val="right"/>
              <w:rPr>
                <w:szCs w:val="22"/>
              </w:rPr>
            </w:pPr>
            <w:r w:rsidRPr="4411F322">
              <w:rPr>
                <w:szCs w:val="22"/>
              </w:rPr>
              <w:t>3,017,559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E34BCB" w14:textId="421CA876">
            <w:pPr>
              <w:rPr>
                <w:szCs w:val="22"/>
              </w:rPr>
            </w:pPr>
            <w:r w:rsidRPr="00762A71">
              <w:rPr>
                <w:szCs w:val="22"/>
              </w:rPr>
              <w:t xml:space="preserve"> $              21,394 </w:t>
            </w:r>
          </w:p>
        </w:tc>
      </w:tr>
      <w:tr w14:paraId="63AC266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9D252A" w14:textId="29291FE3">
            <w:pPr>
              <w:jc w:val="right"/>
              <w:rPr>
                <w:szCs w:val="22"/>
              </w:rPr>
            </w:pPr>
            <w:r w:rsidRPr="4411F322">
              <w:rPr>
                <w:szCs w:val="22"/>
              </w:rPr>
              <w:t>12144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B2917E" w14:textId="28E7ED63">
            <w:pPr>
              <w:rPr>
                <w:szCs w:val="22"/>
              </w:rPr>
            </w:pPr>
            <w:r w:rsidRPr="4411F322">
              <w:rPr>
                <w:szCs w:val="22"/>
              </w:rPr>
              <w:t>KPMR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D47365" w14:textId="6E68A42B">
            <w:pPr>
              <w:jc w:val="right"/>
              <w:rPr>
                <w:szCs w:val="22"/>
              </w:rPr>
            </w:pPr>
            <w:r w:rsidRPr="4411F322">
              <w:rPr>
                <w:szCs w:val="22"/>
              </w:rPr>
              <w:t>1,305,956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75F026" w14:textId="21701B0A">
            <w:pPr>
              <w:jc w:val="right"/>
              <w:rPr>
                <w:szCs w:val="22"/>
              </w:rPr>
            </w:pPr>
            <w:r w:rsidRPr="4411F322">
              <w:rPr>
                <w:szCs w:val="22"/>
              </w:rPr>
              <w:t>1,148,984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1A07EB" w14:textId="60778F0E">
            <w:pPr>
              <w:rPr>
                <w:szCs w:val="22"/>
              </w:rPr>
            </w:pPr>
            <w:r w:rsidRPr="00762A71">
              <w:rPr>
                <w:szCs w:val="22"/>
              </w:rPr>
              <w:t xml:space="preserve"> $                8,146 </w:t>
            </w:r>
          </w:p>
        </w:tc>
      </w:tr>
      <w:tr w14:paraId="1106ED5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3A560A" w14:textId="4333C8AA">
            <w:pPr>
              <w:jc w:val="right"/>
              <w:rPr>
                <w:szCs w:val="22"/>
              </w:rPr>
            </w:pPr>
            <w:r w:rsidRPr="4411F322">
              <w:rPr>
                <w:szCs w:val="22"/>
              </w:rPr>
              <w:t>47973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D3204B" w14:textId="632FFD87">
            <w:pPr>
              <w:rPr>
                <w:szCs w:val="22"/>
              </w:rPr>
            </w:pPr>
            <w:r w:rsidRPr="4411F322">
              <w:rPr>
                <w:szCs w:val="22"/>
              </w:rPr>
              <w:t>KPNE-TV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DBCBE5" w14:textId="660F66B6">
            <w:pPr>
              <w:jc w:val="right"/>
              <w:rPr>
                <w:szCs w:val="22"/>
              </w:rPr>
            </w:pPr>
            <w:r w:rsidRPr="4411F322">
              <w:rPr>
                <w:szCs w:val="22"/>
              </w:rPr>
              <w:t>89,112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5F18EB" w14:textId="3916293A">
            <w:pPr>
              <w:jc w:val="right"/>
              <w:rPr>
                <w:szCs w:val="22"/>
              </w:rPr>
            </w:pPr>
            <w:r w:rsidRPr="4411F322">
              <w:rPr>
                <w:szCs w:val="22"/>
              </w:rPr>
              <w:t>84,360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553F11" w14:textId="65B80445">
            <w:pPr>
              <w:rPr>
                <w:szCs w:val="22"/>
              </w:rPr>
            </w:pPr>
            <w:r w:rsidRPr="00762A71">
              <w:rPr>
                <w:szCs w:val="22"/>
              </w:rPr>
              <w:t xml:space="preserve"> $                  598 </w:t>
            </w:r>
          </w:p>
        </w:tc>
      </w:tr>
      <w:tr w14:paraId="2AAA3AD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EB83D1" w14:textId="5E3C04F0">
            <w:pPr>
              <w:jc w:val="right"/>
              <w:rPr>
                <w:szCs w:val="22"/>
              </w:rPr>
            </w:pPr>
            <w:r w:rsidRPr="4411F322">
              <w:rPr>
                <w:szCs w:val="22"/>
              </w:rPr>
              <w:t>35486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10097F" w14:textId="2CD9FF7C">
            <w:pPr>
              <w:rPr>
                <w:szCs w:val="22"/>
              </w:rPr>
            </w:pPr>
            <w:r w:rsidRPr="4411F322">
              <w:rPr>
                <w:szCs w:val="22"/>
              </w:rPr>
              <w:t>KPNX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F9D870" w14:textId="5D4A0F5E">
            <w:pPr>
              <w:jc w:val="right"/>
              <w:rPr>
                <w:szCs w:val="22"/>
              </w:rPr>
            </w:pPr>
            <w:r w:rsidRPr="4411F322">
              <w:rPr>
                <w:szCs w:val="22"/>
              </w:rPr>
              <w:t>4,833,873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77A730" w14:textId="38D156DF">
            <w:pPr>
              <w:jc w:val="right"/>
              <w:rPr>
                <w:szCs w:val="22"/>
              </w:rPr>
            </w:pPr>
            <w:r w:rsidRPr="4411F322">
              <w:rPr>
                <w:szCs w:val="22"/>
              </w:rPr>
              <w:t>4,829,331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DAFC05" w14:textId="5F88B264">
            <w:pPr>
              <w:rPr>
                <w:szCs w:val="22"/>
              </w:rPr>
            </w:pPr>
            <w:r w:rsidRPr="00762A71">
              <w:rPr>
                <w:szCs w:val="22"/>
              </w:rPr>
              <w:t xml:space="preserve"> $              34,240 </w:t>
            </w:r>
          </w:p>
        </w:tc>
      </w:tr>
      <w:tr w14:paraId="6F2707A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3C7E3B" w14:textId="701678D0">
            <w:pPr>
              <w:jc w:val="right"/>
              <w:rPr>
                <w:szCs w:val="22"/>
              </w:rPr>
            </w:pPr>
            <w:r w:rsidRPr="4411F322">
              <w:rPr>
                <w:szCs w:val="22"/>
              </w:rPr>
              <w:t>77512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622384" w14:textId="76A16201">
            <w:pPr>
              <w:rPr>
                <w:szCs w:val="22"/>
              </w:rPr>
            </w:pPr>
            <w:r w:rsidRPr="4411F322">
              <w:rPr>
                <w:szCs w:val="22"/>
              </w:rPr>
              <w:t>KPNZ</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74DE32" w14:textId="35F3D208">
            <w:pPr>
              <w:jc w:val="right"/>
              <w:rPr>
                <w:szCs w:val="22"/>
              </w:rPr>
            </w:pPr>
            <w:r w:rsidRPr="4411F322">
              <w:rPr>
                <w:szCs w:val="22"/>
              </w:rPr>
              <w:t>2,843,405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1F6957" w14:textId="70C813F9">
            <w:pPr>
              <w:jc w:val="right"/>
              <w:rPr>
                <w:szCs w:val="22"/>
              </w:rPr>
            </w:pPr>
            <w:r w:rsidRPr="4411F322">
              <w:rPr>
                <w:szCs w:val="22"/>
              </w:rPr>
              <w:t>2,620,343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C74879" w14:textId="5477C359">
            <w:pPr>
              <w:rPr>
                <w:szCs w:val="22"/>
              </w:rPr>
            </w:pPr>
            <w:r w:rsidRPr="00762A71">
              <w:rPr>
                <w:szCs w:val="22"/>
              </w:rPr>
              <w:t xml:space="preserve"> $              18,578 </w:t>
            </w:r>
          </w:p>
        </w:tc>
      </w:tr>
      <w:tr w14:paraId="481DEAF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52EB59" w14:textId="71D49200">
            <w:pPr>
              <w:jc w:val="right"/>
              <w:rPr>
                <w:szCs w:val="22"/>
              </w:rPr>
            </w:pPr>
            <w:r w:rsidRPr="4411F322">
              <w:rPr>
                <w:szCs w:val="22"/>
              </w:rPr>
              <w:t>73998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42EA8C" w14:textId="09E172D8">
            <w:pPr>
              <w:rPr>
                <w:szCs w:val="22"/>
              </w:rPr>
            </w:pPr>
            <w:r w:rsidRPr="4411F322">
              <w:rPr>
                <w:szCs w:val="22"/>
              </w:rPr>
              <w:t>KPOB-TV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80A9E6" w14:textId="205B4C75">
            <w:pPr>
              <w:jc w:val="right"/>
              <w:rPr>
                <w:szCs w:val="22"/>
              </w:rPr>
            </w:pPr>
            <w:r w:rsidRPr="4411F322">
              <w:rPr>
                <w:szCs w:val="22"/>
              </w:rPr>
              <w:t>131,017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D9CC84" w14:textId="203D85D6">
            <w:pPr>
              <w:jc w:val="right"/>
              <w:rPr>
                <w:szCs w:val="22"/>
              </w:rPr>
            </w:pPr>
            <w:r w:rsidRPr="4411F322">
              <w:rPr>
                <w:szCs w:val="22"/>
              </w:rPr>
              <w:t>130,539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0CA08A" w14:textId="118E18A2">
            <w:pPr>
              <w:rPr>
                <w:szCs w:val="22"/>
              </w:rPr>
            </w:pPr>
            <w:r w:rsidRPr="00762A71">
              <w:rPr>
                <w:szCs w:val="22"/>
              </w:rPr>
              <w:t xml:space="preserve"> $                  926 </w:t>
            </w:r>
          </w:p>
        </w:tc>
      </w:tr>
      <w:tr w14:paraId="0F8BE47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B0646A" w14:textId="05699B56">
            <w:pPr>
              <w:jc w:val="right"/>
              <w:rPr>
                <w:szCs w:val="22"/>
              </w:rPr>
            </w:pPr>
            <w:r w:rsidRPr="4411F322">
              <w:rPr>
                <w:szCs w:val="22"/>
              </w:rPr>
              <w:t>26655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0162F8" w14:textId="3A6E44E0">
            <w:pPr>
              <w:rPr>
                <w:szCs w:val="22"/>
              </w:rPr>
            </w:pPr>
            <w:r w:rsidRPr="4411F322">
              <w:rPr>
                <w:szCs w:val="22"/>
              </w:rPr>
              <w:t>KPPX-TV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E7B3DB" w14:textId="562FCA89">
            <w:pPr>
              <w:jc w:val="right"/>
              <w:rPr>
                <w:szCs w:val="22"/>
              </w:rPr>
            </w:pPr>
            <w:r w:rsidRPr="4411F322">
              <w:rPr>
                <w:szCs w:val="22"/>
              </w:rPr>
              <w:t>4,839,734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9A00BF" w14:textId="7EB7ACFD">
            <w:pPr>
              <w:jc w:val="right"/>
              <w:rPr>
                <w:szCs w:val="22"/>
              </w:rPr>
            </w:pPr>
            <w:r w:rsidRPr="4411F322">
              <w:rPr>
                <w:szCs w:val="22"/>
              </w:rPr>
              <w:t>4,825,175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C2BCED" w14:textId="1353B687">
            <w:pPr>
              <w:rPr>
                <w:szCs w:val="22"/>
              </w:rPr>
            </w:pPr>
            <w:r w:rsidRPr="00762A71">
              <w:rPr>
                <w:szCs w:val="22"/>
              </w:rPr>
              <w:t xml:space="preserve"> $              34,210 </w:t>
            </w:r>
          </w:p>
        </w:tc>
      </w:tr>
      <w:tr w14:paraId="3FDD321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EF7506" w14:textId="2C049A84">
            <w:pPr>
              <w:jc w:val="right"/>
              <w:rPr>
                <w:szCs w:val="22"/>
              </w:rPr>
            </w:pPr>
            <w:r w:rsidRPr="4411F322">
              <w:rPr>
                <w:szCs w:val="22"/>
              </w:rPr>
              <w:t>53117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91A744" w14:textId="1AE75416">
            <w:pPr>
              <w:rPr>
                <w:szCs w:val="22"/>
              </w:rPr>
            </w:pPr>
            <w:r w:rsidRPr="4411F322">
              <w:rPr>
                <w:szCs w:val="22"/>
              </w:rPr>
              <w:t>KPRC-TV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F7B164" w14:textId="02DF9B4F">
            <w:pPr>
              <w:jc w:val="right"/>
              <w:rPr>
                <w:szCs w:val="22"/>
              </w:rPr>
            </w:pPr>
            <w:r w:rsidRPr="4411F322">
              <w:rPr>
                <w:szCs w:val="22"/>
              </w:rPr>
              <w:t>7,306,242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EB833B" w14:textId="63593DF5">
            <w:pPr>
              <w:jc w:val="right"/>
              <w:rPr>
                <w:szCs w:val="22"/>
              </w:rPr>
            </w:pPr>
            <w:r w:rsidRPr="4411F322">
              <w:rPr>
                <w:szCs w:val="22"/>
              </w:rPr>
              <w:t>7,305,940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14738B" w14:textId="0D8E0AF3">
            <w:pPr>
              <w:rPr>
                <w:szCs w:val="22"/>
              </w:rPr>
            </w:pPr>
            <w:r w:rsidRPr="00762A71">
              <w:rPr>
                <w:szCs w:val="22"/>
              </w:rPr>
              <w:t xml:space="preserve"> $              51,799 </w:t>
            </w:r>
          </w:p>
        </w:tc>
      </w:tr>
      <w:tr w14:paraId="6BFCFF8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130E95" w14:textId="73BA0AC0">
            <w:pPr>
              <w:jc w:val="right"/>
              <w:rPr>
                <w:szCs w:val="22"/>
              </w:rPr>
            </w:pPr>
            <w:r w:rsidRPr="4411F322">
              <w:rPr>
                <w:szCs w:val="22"/>
              </w:rPr>
              <w:t>48660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D645DA" w14:textId="56C0C7A7">
            <w:pPr>
              <w:rPr>
                <w:szCs w:val="22"/>
              </w:rPr>
            </w:pPr>
            <w:r w:rsidRPr="4411F322">
              <w:rPr>
                <w:szCs w:val="22"/>
              </w:rPr>
              <w:t>KPRY-TV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444EBF" w14:textId="146AA109">
            <w:pPr>
              <w:jc w:val="right"/>
              <w:rPr>
                <w:szCs w:val="22"/>
              </w:rPr>
            </w:pPr>
            <w:r w:rsidRPr="4411F322">
              <w:rPr>
                <w:szCs w:val="22"/>
              </w:rPr>
              <w:t>42,882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C7878C" w14:textId="7662D627">
            <w:pPr>
              <w:jc w:val="right"/>
              <w:rPr>
                <w:szCs w:val="22"/>
              </w:rPr>
            </w:pPr>
            <w:r w:rsidRPr="4411F322">
              <w:rPr>
                <w:szCs w:val="22"/>
              </w:rPr>
              <w:t>42,790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331536" w14:textId="1D46BEB5">
            <w:pPr>
              <w:rPr>
                <w:szCs w:val="22"/>
              </w:rPr>
            </w:pPr>
            <w:r w:rsidRPr="00762A71">
              <w:rPr>
                <w:szCs w:val="22"/>
              </w:rPr>
              <w:t xml:space="preserve"> $                  303 </w:t>
            </w:r>
          </w:p>
        </w:tc>
      </w:tr>
      <w:tr w14:paraId="30829B0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38A744" w14:textId="5290052F">
            <w:pPr>
              <w:jc w:val="right"/>
              <w:rPr>
                <w:szCs w:val="22"/>
              </w:rPr>
            </w:pPr>
            <w:r w:rsidRPr="4411F322">
              <w:rPr>
                <w:szCs w:val="22"/>
              </w:rPr>
              <w:t>61071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9CEBEE" w14:textId="1D688FE9">
            <w:pPr>
              <w:rPr>
                <w:szCs w:val="22"/>
              </w:rPr>
            </w:pPr>
            <w:r w:rsidRPr="4411F322">
              <w:rPr>
                <w:szCs w:val="22"/>
              </w:rPr>
              <w:t>KPSD-TV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46977E" w14:textId="14593EAE">
            <w:pPr>
              <w:jc w:val="right"/>
              <w:rPr>
                <w:szCs w:val="22"/>
              </w:rPr>
            </w:pPr>
            <w:r w:rsidRPr="4411F322">
              <w:rPr>
                <w:szCs w:val="22"/>
              </w:rPr>
              <w:t>19,034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3E45F7" w14:textId="2698C747">
            <w:pPr>
              <w:jc w:val="right"/>
              <w:rPr>
                <w:szCs w:val="22"/>
              </w:rPr>
            </w:pPr>
            <w:r w:rsidRPr="4411F322">
              <w:rPr>
                <w:szCs w:val="22"/>
              </w:rPr>
              <w:t>17,986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CB5F3E" w14:textId="3E0EE299">
            <w:pPr>
              <w:rPr>
                <w:szCs w:val="22"/>
              </w:rPr>
            </w:pPr>
            <w:r w:rsidRPr="00762A71">
              <w:rPr>
                <w:szCs w:val="22"/>
              </w:rPr>
              <w:t xml:space="preserve"> $                  128 </w:t>
            </w:r>
          </w:p>
        </w:tc>
      </w:tr>
      <w:tr w14:paraId="6311344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BE4E10" w14:textId="75EECB77">
            <w:pPr>
              <w:jc w:val="right"/>
              <w:rPr>
                <w:szCs w:val="22"/>
              </w:rPr>
            </w:pPr>
            <w:r w:rsidRPr="4411F322">
              <w:rPr>
                <w:szCs w:val="22"/>
              </w:rPr>
              <w:t>53544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658C96" w14:textId="4EC1DAA7">
            <w:pPr>
              <w:rPr>
                <w:szCs w:val="22"/>
              </w:rPr>
            </w:pPr>
            <w:r w:rsidRPr="4411F322">
              <w:rPr>
                <w:szCs w:val="22"/>
              </w:rPr>
              <w:t>KPTB-DT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65A6FF" w14:textId="5A829CD3">
            <w:pPr>
              <w:jc w:val="right"/>
              <w:rPr>
                <w:szCs w:val="22"/>
              </w:rPr>
            </w:pPr>
            <w:r w:rsidRPr="4411F322">
              <w:rPr>
                <w:szCs w:val="22"/>
              </w:rPr>
              <w:t>351,156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75C5EF" w14:textId="02CBB2AB">
            <w:pPr>
              <w:jc w:val="right"/>
              <w:rPr>
                <w:szCs w:val="22"/>
              </w:rPr>
            </w:pPr>
            <w:r w:rsidRPr="4411F322">
              <w:rPr>
                <w:szCs w:val="22"/>
              </w:rPr>
              <w:t>349,137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3993DB" w14:textId="5C17CDF0">
            <w:pPr>
              <w:rPr>
                <w:szCs w:val="22"/>
              </w:rPr>
            </w:pPr>
            <w:r w:rsidRPr="00762A71">
              <w:rPr>
                <w:szCs w:val="22"/>
              </w:rPr>
              <w:t xml:space="preserve"> $                2,475 </w:t>
            </w:r>
          </w:p>
        </w:tc>
      </w:tr>
      <w:tr w14:paraId="160FB9B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6092B4" w14:textId="0695C453">
            <w:pPr>
              <w:jc w:val="right"/>
              <w:rPr>
                <w:szCs w:val="22"/>
              </w:rPr>
            </w:pPr>
            <w:r w:rsidRPr="4411F322">
              <w:rPr>
                <w:szCs w:val="22"/>
              </w:rPr>
              <w:t>81445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C53BFF" w14:textId="67B3CF8F">
            <w:pPr>
              <w:rPr>
                <w:szCs w:val="22"/>
              </w:rPr>
            </w:pPr>
            <w:r w:rsidRPr="4411F322">
              <w:rPr>
                <w:szCs w:val="22"/>
              </w:rPr>
              <w:t>KPTF-DT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ACE949" w14:textId="7243428B">
            <w:pPr>
              <w:jc w:val="right"/>
              <w:rPr>
                <w:szCs w:val="22"/>
              </w:rPr>
            </w:pPr>
            <w:r w:rsidRPr="4411F322">
              <w:rPr>
                <w:szCs w:val="22"/>
              </w:rPr>
              <w:t>83,380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675CE7" w14:textId="63395EC6">
            <w:pPr>
              <w:jc w:val="right"/>
              <w:rPr>
                <w:szCs w:val="22"/>
              </w:rPr>
            </w:pPr>
            <w:r w:rsidRPr="4411F322">
              <w:rPr>
                <w:szCs w:val="22"/>
              </w:rPr>
              <w:t>83,378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EBF160" w14:textId="18445F89">
            <w:pPr>
              <w:rPr>
                <w:szCs w:val="22"/>
              </w:rPr>
            </w:pPr>
            <w:r w:rsidRPr="00762A71">
              <w:rPr>
                <w:szCs w:val="22"/>
              </w:rPr>
              <w:t xml:space="preserve"> $                  591 </w:t>
            </w:r>
          </w:p>
        </w:tc>
      </w:tr>
      <w:tr w14:paraId="4AFB2F1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28CCDA" w14:textId="5E2E3377">
            <w:pPr>
              <w:jc w:val="right"/>
              <w:rPr>
                <w:szCs w:val="22"/>
              </w:rPr>
            </w:pPr>
            <w:r w:rsidRPr="4411F322">
              <w:rPr>
                <w:szCs w:val="22"/>
              </w:rPr>
              <w:t>77451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70F82D" w14:textId="74A47BF5">
            <w:pPr>
              <w:rPr>
                <w:szCs w:val="22"/>
              </w:rPr>
            </w:pPr>
            <w:r w:rsidRPr="4411F322">
              <w:rPr>
                <w:szCs w:val="22"/>
              </w:rPr>
              <w:t>KPTH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E0682B" w14:textId="240159DE">
            <w:pPr>
              <w:jc w:val="right"/>
              <w:rPr>
                <w:szCs w:val="22"/>
              </w:rPr>
            </w:pPr>
            <w:r w:rsidRPr="4411F322">
              <w:rPr>
                <w:szCs w:val="22"/>
              </w:rPr>
              <w:t>709,738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25C239" w14:textId="040E4C15">
            <w:pPr>
              <w:jc w:val="right"/>
              <w:rPr>
                <w:szCs w:val="22"/>
              </w:rPr>
            </w:pPr>
            <w:r w:rsidRPr="4411F322">
              <w:rPr>
                <w:szCs w:val="22"/>
              </w:rPr>
              <w:t>706,066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51AADA" w14:textId="1211BB1A">
            <w:pPr>
              <w:rPr>
                <w:szCs w:val="22"/>
              </w:rPr>
            </w:pPr>
            <w:r w:rsidRPr="00762A71">
              <w:rPr>
                <w:szCs w:val="22"/>
              </w:rPr>
              <w:t xml:space="preserve"> $                5,006 </w:t>
            </w:r>
          </w:p>
        </w:tc>
      </w:tr>
      <w:tr w14:paraId="602CDB8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98D54F" w14:textId="792434A7">
            <w:pPr>
              <w:jc w:val="right"/>
              <w:rPr>
                <w:szCs w:val="22"/>
              </w:rPr>
            </w:pPr>
            <w:r w:rsidRPr="4411F322">
              <w:rPr>
                <w:szCs w:val="22"/>
              </w:rPr>
              <w:t>51491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DC401C" w14:textId="3372B9F2">
            <w:pPr>
              <w:rPr>
                <w:szCs w:val="22"/>
              </w:rPr>
            </w:pPr>
            <w:r w:rsidRPr="4411F322">
              <w:rPr>
                <w:szCs w:val="22"/>
              </w:rPr>
              <w:t>KPTM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17805B" w14:textId="17EC6AB3">
            <w:pPr>
              <w:jc w:val="right"/>
              <w:rPr>
                <w:szCs w:val="22"/>
              </w:rPr>
            </w:pPr>
            <w:r w:rsidRPr="4411F322">
              <w:rPr>
                <w:szCs w:val="22"/>
              </w:rPr>
              <w:t>1,544,022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1002CC" w14:textId="1832EBDF">
            <w:pPr>
              <w:jc w:val="right"/>
              <w:rPr>
                <w:szCs w:val="22"/>
              </w:rPr>
            </w:pPr>
            <w:r w:rsidRPr="4411F322">
              <w:rPr>
                <w:szCs w:val="22"/>
              </w:rPr>
              <w:t>1,542,684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C93096" w14:textId="4D438DFD">
            <w:pPr>
              <w:rPr>
                <w:szCs w:val="22"/>
              </w:rPr>
            </w:pPr>
            <w:r w:rsidRPr="00762A71">
              <w:rPr>
                <w:szCs w:val="22"/>
              </w:rPr>
              <w:t xml:space="preserve"> $              10,938 </w:t>
            </w:r>
          </w:p>
        </w:tc>
      </w:tr>
      <w:tr w14:paraId="344BEC4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7CC2FC" w14:textId="0203C35E">
            <w:pPr>
              <w:jc w:val="right"/>
              <w:rPr>
                <w:szCs w:val="22"/>
              </w:rPr>
            </w:pPr>
            <w:r w:rsidRPr="4411F322">
              <w:rPr>
                <w:szCs w:val="22"/>
              </w:rPr>
              <w:t>33345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58A229" w14:textId="6CAE1DDC">
            <w:pPr>
              <w:rPr>
                <w:szCs w:val="22"/>
              </w:rPr>
            </w:pPr>
            <w:r w:rsidRPr="4411F322">
              <w:rPr>
                <w:szCs w:val="22"/>
              </w:rPr>
              <w:t>KPTS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61164F" w14:textId="679BF4A8">
            <w:pPr>
              <w:jc w:val="right"/>
              <w:rPr>
                <w:szCs w:val="22"/>
              </w:rPr>
            </w:pPr>
            <w:r w:rsidRPr="4411F322">
              <w:rPr>
                <w:szCs w:val="22"/>
              </w:rPr>
              <w:t>849,715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32C879" w14:textId="55007A74">
            <w:pPr>
              <w:jc w:val="right"/>
              <w:rPr>
                <w:szCs w:val="22"/>
              </w:rPr>
            </w:pPr>
            <w:r w:rsidRPr="4411F322">
              <w:rPr>
                <w:szCs w:val="22"/>
              </w:rPr>
              <w:t>845,613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78AC34" w14:textId="33AB0FEF">
            <w:pPr>
              <w:rPr>
                <w:szCs w:val="22"/>
              </w:rPr>
            </w:pPr>
            <w:r w:rsidRPr="00762A71">
              <w:rPr>
                <w:szCs w:val="22"/>
              </w:rPr>
              <w:t xml:space="preserve"> $                5,995 </w:t>
            </w:r>
          </w:p>
        </w:tc>
      </w:tr>
      <w:tr w14:paraId="7D0544D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B93AD1" w14:textId="6AA471B6">
            <w:pPr>
              <w:jc w:val="right"/>
              <w:rPr>
                <w:szCs w:val="22"/>
              </w:rPr>
            </w:pPr>
            <w:r w:rsidRPr="4411F322">
              <w:rPr>
                <w:szCs w:val="22"/>
              </w:rPr>
              <w:t>50633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D0B15F" w14:textId="293125A4">
            <w:pPr>
              <w:rPr>
                <w:szCs w:val="22"/>
              </w:rPr>
            </w:pPr>
            <w:r w:rsidRPr="4411F322">
              <w:rPr>
                <w:szCs w:val="22"/>
              </w:rPr>
              <w:t>KPTV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6C2D51" w14:textId="461917C6">
            <w:pPr>
              <w:jc w:val="right"/>
              <w:rPr>
                <w:szCs w:val="22"/>
              </w:rPr>
            </w:pPr>
            <w:r w:rsidRPr="4411F322">
              <w:rPr>
                <w:szCs w:val="22"/>
              </w:rPr>
              <w:t>3,367,478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824594" w14:textId="16A10A18">
            <w:pPr>
              <w:jc w:val="right"/>
              <w:rPr>
                <w:szCs w:val="22"/>
              </w:rPr>
            </w:pPr>
            <w:r w:rsidRPr="4411F322">
              <w:rPr>
                <w:szCs w:val="22"/>
              </w:rPr>
              <w:t>3,193,457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7E5D82" w14:textId="448F0251">
            <w:pPr>
              <w:rPr>
                <w:szCs w:val="22"/>
              </w:rPr>
            </w:pPr>
            <w:r w:rsidRPr="00762A71">
              <w:rPr>
                <w:szCs w:val="22"/>
              </w:rPr>
              <w:t xml:space="preserve"> $              22,642 </w:t>
            </w:r>
          </w:p>
        </w:tc>
      </w:tr>
      <w:tr w14:paraId="174A7B6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2E4E70" w14:textId="0BA80A9F">
            <w:pPr>
              <w:jc w:val="right"/>
              <w:rPr>
                <w:szCs w:val="22"/>
              </w:rPr>
            </w:pPr>
            <w:r w:rsidRPr="4411F322">
              <w:rPr>
                <w:szCs w:val="22"/>
              </w:rPr>
              <w:t>82575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6D92DB" w14:textId="25D29818">
            <w:pPr>
              <w:rPr>
                <w:szCs w:val="22"/>
              </w:rPr>
            </w:pPr>
            <w:r w:rsidRPr="4411F322">
              <w:rPr>
                <w:szCs w:val="22"/>
              </w:rPr>
              <w:t>KPTW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1E4AAC" w14:textId="41ABAE96">
            <w:pPr>
              <w:jc w:val="right"/>
              <w:rPr>
                <w:szCs w:val="22"/>
              </w:rPr>
            </w:pPr>
            <w:r w:rsidRPr="4411F322">
              <w:rPr>
                <w:szCs w:val="22"/>
              </w:rPr>
              <w:t>93,904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4736B5" w14:textId="52F61FFE">
            <w:pPr>
              <w:jc w:val="right"/>
              <w:rPr>
                <w:szCs w:val="22"/>
              </w:rPr>
            </w:pPr>
            <w:r w:rsidRPr="4411F322">
              <w:rPr>
                <w:szCs w:val="22"/>
              </w:rPr>
              <w:t>86,230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99CF75" w14:textId="3D58A3A2">
            <w:pPr>
              <w:rPr>
                <w:szCs w:val="22"/>
              </w:rPr>
            </w:pPr>
            <w:r w:rsidRPr="00762A71">
              <w:rPr>
                <w:szCs w:val="22"/>
              </w:rPr>
              <w:t xml:space="preserve"> $                  611 </w:t>
            </w:r>
          </w:p>
        </w:tc>
      </w:tr>
      <w:tr w14:paraId="438CB96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012558" w14:textId="62E233FC">
            <w:pPr>
              <w:jc w:val="right"/>
              <w:rPr>
                <w:szCs w:val="22"/>
              </w:rPr>
            </w:pPr>
            <w:r w:rsidRPr="4411F322">
              <w:rPr>
                <w:szCs w:val="22"/>
              </w:rPr>
              <w:t>1270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6BDFC3" w14:textId="21337011">
            <w:pPr>
              <w:rPr>
                <w:szCs w:val="22"/>
              </w:rPr>
            </w:pPr>
            <w:r w:rsidRPr="4411F322">
              <w:rPr>
                <w:szCs w:val="22"/>
              </w:rPr>
              <w:t>KPVI-DT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9EC36C" w14:textId="70EDFB94">
            <w:pPr>
              <w:jc w:val="right"/>
              <w:rPr>
                <w:szCs w:val="22"/>
              </w:rPr>
            </w:pPr>
            <w:r w:rsidRPr="4411F322">
              <w:rPr>
                <w:szCs w:val="22"/>
              </w:rPr>
              <w:t>301,761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43025E" w14:textId="0D21FC5C">
            <w:pPr>
              <w:jc w:val="right"/>
              <w:rPr>
                <w:szCs w:val="22"/>
              </w:rPr>
            </w:pPr>
            <w:r w:rsidRPr="4411F322">
              <w:rPr>
                <w:szCs w:val="22"/>
              </w:rPr>
              <w:t>295,401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D4D0A1" w14:textId="0C8A5F43">
            <w:pPr>
              <w:rPr>
                <w:szCs w:val="22"/>
              </w:rPr>
            </w:pPr>
            <w:r w:rsidRPr="00762A71">
              <w:rPr>
                <w:szCs w:val="22"/>
              </w:rPr>
              <w:t xml:space="preserve"> $                2,094 </w:t>
            </w:r>
          </w:p>
        </w:tc>
      </w:tr>
      <w:tr w14:paraId="1FF3EF2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852474" w14:textId="1AF6EF3B">
            <w:pPr>
              <w:jc w:val="right"/>
              <w:rPr>
                <w:szCs w:val="22"/>
              </w:rPr>
            </w:pPr>
            <w:r w:rsidRPr="4411F322">
              <w:rPr>
                <w:szCs w:val="22"/>
              </w:rPr>
              <w:t>58835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C3BF92" w14:textId="32E88267">
            <w:pPr>
              <w:rPr>
                <w:szCs w:val="22"/>
              </w:rPr>
            </w:pPr>
            <w:r w:rsidRPr="4411F322">
              <w:rPr>
                <w:szCs w:val="22"/>
              </w:rPr>
              <w:t>KPXB-TV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33EE97" w14:textId="238792C9">
            <w:pPr>
              <w:jc w:val="right"/>
              <w:rPr>
                <w:szCs w:val="22"/>
              </w:rPr>
            </w:pPr>
            <w:r w:rsidRPr="4411F322">
              <w:rPr>
                <w:szCs w:val="22"/>
              </w:rPr>
              <w:t>7,268,859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6D166C" w14:textId="402BCB4A">
            <w:pPr>
              <w:jc w:val="right"/>
              <w:rPr>
                <w:szCs w:val="22"/>
              </w:rPr>
            </w:pPr>
            <w:r w:rsidRPr="4411F322">
              <w:rPr>
                <w:szCs w:val="22"/>
              </w:rPr>
              <w:t>7,268,534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66AA57" w14:textId="337545E9">
            <w:pPr>
              <w:rPr>
                <w:szCs w:val="22"/>
              </w:rPr>
            </w:pPr>
            <w:r w:rsidRPr="00762A71">
              <w:rPr>
                <w:szCs w:val="22"/>
              </w:rPr>
              <w:t xml:space="preserve"> $              51,534 </w:t>
            </w:r>
          </w:p>
        </w:tc>
      </w:tr>
      <w:tr w14:paraId="3A96672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3907FF" w14:textId="245BA449">
            <w:pPr>
              <w:jc w:val="right"/>
              <w:rPr>
                <w:szCs w:val="22"/>
              </w:rPr>
            </w:pPr>
            <w:r w:rsidRPr="4411F322">
              <w:rPr>
                <w:szCs w:val="22"/>
              </w:rPr>
              <w:t>68695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BD66E8" w14:textId="487EF8FA">
            <w:pPr>
              <w:rPr>
                <w:szCs w:val="22"/>
              </w:rPr>
            </w:pPr>
            <w:r w:rsidRPr="4411F322">
              <w:rPr>
                <w:szCs w:val="22"/>
              </w:rPr>
              <w:t>KPXC-TV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5529C7" w14:textId="35AD5026">
            <w:pPr>
              <w:jc w:val="right"/>
              <w:rPr>
                <w:szCs w:val="22"/>
              </w:rPr>
            </w:pPr>
            <w:r w:rsidRPr="4411F322">
              <w:rPr>
                <w:szCs w:val="22"/>
              </w:rPr>
              <w:t>3,953,241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A4A020" w14:textId="5CFFD85A">
            <w:pPr>
              <w:jc w:val="right"/>
              <w:rPr>
                <w:szCs w:val="22"/>
              </w:rPr>
            </w:pPr>
            <w:r w:rsidRPr="4411F322">
              <w:rPr>
                <w:szCs w:val="22"/>
              </w:rPr>
              <w:t>3,922,814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274F47" w14:textId="3507DACE">
            <w:pPr>
              <w:rPr>
                <w:szCs w:val="22"/>
              </w:rPr>
            </w:pPr>
            <w:r w:rsidRPr="00762A71">
              <w:rPr>
                <w:szCs w:val="22"/>
              </w:rPr>
              <w:t xml:space="preserve"> $              27,813 </w:t>
            </w:r>
          </w:p>
        </w:tc>
      </w:tr>
      <w:tr w14:paraId="5308ACC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63A3F6" w14:textId="2E9B2410">
            <w:pPr>
              <w:jc w:val="right"/>
              <w:rPr>
                <w:szCs w:val="22"/>
              </w:rPr>
            </w:pPr>
            <w:r w:rsidRPr="4411F322">
              <w:rPr>
                <w:szCs w:val="22"/>
              </w:rPr>
              <w:t>68834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139CAB" w14:textId="4CF80270">
            <w:pPr>
              <w:rPr>
                <w:szCs w:val="22"/>
              </w:rPr>
            </w:pPr>
            <w:r w:rsidRPr="4411F322">
              <w:rPr>
                <w:szCs w:val="22"/>
              </w:rPr>
              <w:t>KPXD-TV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409CFE" w14:textId="65BE421C">
            <w:pPr>
              <w:jc w:val="right"/>
              <w:rPr>
                <w:szCs w:val="22"/>
              </w:rPr>
            </w:pPr>
            <w:r w:rsidRPr="4411F322">
              <w:rPr>
                <w:szCs w:val="22"/>
              </w:rPr>
              <w:t>7,851,329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EA9029" w14:textId="77133B14">
            <w:pPr>
              <w:jc w:val="right"/>
              <w:rPr>
                <w:szCs w:val="22"/>
              </w:rPr>
            </w:pPr>
            <w:r w:rsidRPr="4411F322">
              <w:rPr>
                <w:szCs w:val="22"/>
              </w:rPr>
              <w:t>7,849,492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AD9093" w14:textId="0961DE8A">
            <w:pPr>
              <w:rPr>
                <w:szCs w:val="22"/>
              </w:rPr>
            </w:pPr>
            <w:r w:rsidRPr="00762A71">
              <w:rPr>
                <w:szCs w:val="22"/>
              </w:rPr>
              <w:t xml:space="preserve"> $              55,653 </w:t>
            </w:r>
          </w:p>
        </w:tc>
      </w:tr>
      <w:tr w14:paraId="007D08D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45AB4D" w14:textId="1F0874D8">
            <w:pPr>
              <w:jc w:val="right"/>
              <w:rPr>
                <w:szCs w:val="22"/>
              </w:rPr>
            </w:pPr>
            <w:r w:rsidRPr="4411F322">
              <w:rPr>
                <w:szCs w:val="22"/>
              </w:rPr>
              <w:t>33337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3DF6E6" w14:textId="0A3C9C57">
            <w:pPr>
              <w:rPr>
                <w:szCs w:val="22"/>
              </w:rPr>
            </w:pPr>
            <w:r w:rsidRPr="4411F322">
              <w:rPr>
                <w:szCs w:val="22"/>
              </w:rPr>
              <w:t>KPXE-TV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A0F6DE" w14:textId="047F8257">
            <w:pPr>
              <w:jc w:val="right"/>
              <w:rPr>
                <w:szCs w:val="22"/>
              </w:rPr>
            </w:pPr>
            <w:r w:rsidRPr="4411F322">
              <w:rPr>
                <w:szCs w:val="22"/>
              </w:rPr>
              <w:t>2,621,434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0E9876" w14:textId="2CD3BFEE">
            <w:pPr>
              <w:jc w:val="right"/>
              <w:rPr>
                <w:szCs w:val="22"/>
              </w:rPr>
            </w:pPr>
            <w:r w:rsidRPr="4411F322">
              <w:rPr>
                <w:szCs w:val="22"/>
              </w:rPr>
              <w:t>2,620,523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748BB2" w14:textId="0AA31579">
            <w:pPr>
              <w:rPr>
                <w:szCs w:val="22"/>
              </w:rPr>
            </w:pPr>
            <w:r w:rsidRPr="00762A71">
              <w:rPr>
                <w:szCs w:val="22"/>
              </w:rPr>
              <w:t xml:space="preserve"> $              18,580 </w:t>
            </w:r>
          </w:p>
        </w:tc>
      </w:tr>
      <w:tr w14:paraId="7B8ECD6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062753" w14:textId="6476F1CE">
            <w:pPr>
              <w:jc w:val="right"/>
              <w:rPr>
                <w:szCs w:val="22"/>
              </w:rPr>
            </w:pPr>
            <w:r w:rsidRPr="4411F322">
              <w:rPr>
                <w:szCs w:val="22"/>
              </w:rPr>
              <w:t>5801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D87A32" w14:textId="25C77BCF">
            <w:pPr>
              <w:rPr>
                <w:szCs w:val="22"/>
              </w:rPr>
            </w:pPr>
            <w:r w:rsidRPr="4411F322">
              <w:rPr>
                <w:szCs w:val="22"/>
              </w:rPr>
              <w:t>KPXG-TV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5B204A" w14:textId="1CC0FA86">
            <w:pPr>
              <w:jc w:val="right"/>
              <w:rPr>
                <w:szCs w:val="22"/>
              </w:rPr>
            </w:pPr>
            <w:r w:rsidRPr="4411F322">
              <w:rPr>
                <w:szCs w:val="22"/>
              </w:rPr>
              <w:t>3,396,167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FB9930" w14:textId="2FF9B874">
            <w:pPr>
              <w:jc w:val="right"/>
              <w:rPr>
                <w:szCs w:val="22"/>
              </w:rPr>
            </w:pPr>
            <w:r w:rsidRPr="4411F322">
              <w:rPr>
                <w:szCs w:val="22"/>
              </w:rPr>
              <w:t>3,240,309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D0D463" w14:textId="2D7B856B">
            <w:pPr>
              <w:rPr>
                <w:szCs w:val="22"/>
              </w:rPr>
            </w:pPr>
            <w:r w:rsidRPr="00762A71">
              <w:rPr>
                <w:szCs w:val="22"/>
              </w:rPr>
              <w:t xml:space="preserve"> $              22,974 </w:t>
            </w:r>
          </w:p>
        </w:tc>
      </w:tr>
      <w:tr w14:paraId="053F73D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BF8A9C" w14:textId="193DD740">
            <w:pPr>
              <w:jc w:val="right"/>
              <w:rPr>
                <w:szCs w:val="22"/>
              </w:rPr>
            </w:pPr>
            <w:r w:rsidRPr="4411F322">
              <w:rPr>
                <w:szCs w:val="22"/>
              </w:rPr>
              <w:t>81507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E1C401" w14:textId="58294DE8">
            <w:pPr>
              <w:rPr>
                <w:szCs w:val="22"/>
              </w:rPr>
            </w:pPr>
            <w:r w:rsidRPr="4411F322">
              <w:rPr>
                <w:szCs w:val="22"/>
              </w:rPr>
              <w:t>KPXJ</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C40E40" w14:textId="31291AD9">
            <w:pPr>
              <w:jc w:val="right"/>
              <w:rPr>
                <w:szCs w:val="22"/>
              </w:rPr>
            </w:pPr>
            <w:r w:rsidRPr="4411F322">
              <w:rPr>
                <w:szCs w:val="22"/>
              </w:rPr>
              <w:t>1,114,713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9DB1FE" w14:textId="75A45DDA">
            <w:pPr>
              <w:jc w:val="right"/>
              <w:rPr>
                <w:szCs w:val="22"/>
              </w:rPr>
            </w:pPr>
            <w:r w:rsidRPr="4411F322">
              <w:rPr>
                <w:szCs w:val="22"/>
              </w:rPr>
              <w:t>1,111,470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B380BB" w14:textId="61083728">
            <w:pPr>
              <w:rPr>
                <w:szCs w:val="22"/>
              </w:rPr>
            </w:pPr>
            <w:r w:rsidRPr="00762A71">
              <w:rPr>
                <w:szCs w:val="22"/>
              </w:rPr>
              <w:t xml:space="preserve"> $                7,880 </w:t>
            </w:r>
          </w:p>
        </w:tc>
      </w:tr>
      <w:tr w14:paraId="4D73787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FF1603" w14:textId="4A33CDB1">
            <w:pPr>
              <w:jc w:val="right"/>
              <w:rPr>
                <w:szCs w:val="22"/>
              </w:rPr>
            </w:pPr>
            <w:r w:rsidRPr="4411F322">
              <w:rPr>
                <w:szCs w:val="22"/>
              </w:rPr>
              <w:t>61173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CD5643" w14:textId="2460C9A7">
            <w:pPr>
              <w:rPr>
                <w:szCs w:val="22"/>
              </w:rPr>
            </w:pPr>
            <w:r w:rsidRPr="4411F322">
              <w:rPr>
                <w:szCs w:val="22"/>
              </w:rPr>
              <w:t>KPXL-TV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A6D64F" w14:textId="798E51C1">
            <w:pPr>
              <w:jc w:val="right"/>
              <w:rPr>
                <w:szCs w:val="22"/>
              </w:rPr>
            </w:pPr>
            <w:r w:rsidRPr="4411F322">
              <w:rPr>
                <w:szCs w:val="22"/>
              </w:rPr>
              <w:t>2,675,400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D1EC9A" w14:textId="0B80CED5">
            <w:pPr>
              <w:jc w:val="right"/>
              <w:rPr>
                <w:szCs w:val="22"/>
              </w:rPr>
            </w:pPr>
            <w:r w:rsidRPr="4411F322">
              <w:rPr>
                <w:szCs w:val="22"/>
              </w:rPr>
              <w:t>2,663,341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A0FC95" w14:textId="1338EC66">
            <w:pPr>
              <w:rPr>
                <w:szCs w:val="22"/>
              </w:rPr>
            </w:pPr>
            <w:r w:rsidRPr="00762A71">
              <w:rPr>
                <w:szCs w:val="22"/>
              </w:rPr>
              <w:t xml:space="preserve"> $              18,883 </w:t>
            </w:r>
          </w:p>
        </w:tc>
      </w:tr>
      <w:tr w14:paraId="2686F8B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D5A989" w14:textId="13ED5F4B">
            <w:pPr>
              <w:jc w:val="right"/>
              <w:rPr>
                <w:szCs w:val="22"/>
              </w:rPr>
            </w:pPr>
            <w:r w:rsidRPr="4411F322">
              <w:rPr>
                <w:szCs w:val="22"/>
              </w:rPr>
              <w:t>35907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235FCC" w14:textId="2F2E9C9E">
            <w:pPr>
              <w:rPr>
                <w:szCs w:val="22"/>
              </w:rPr>
            </w:pPr>
            <w:r w:rsidRPr="4411F322">
              <w:rPr>
                <w:szCs w:val="22"/>
              </w:rPr>
              <w:t>KPXM-TV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B20C2D" w14:textId="21F7BA15">
            <w:pPr>
              <w:jc w:val="right"/>
              <w:rPr>
                <w:szCs w:val="22"/>
              </w:rPr>
            </w:pPr>
            <w:r w:rsidRPr="4411F322">
              <w:rPr>
                <w:szCs w:val="22"/>
              </w:rPr>
              <w:t>3,872,706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3A1827" w14:textId="38CB4C68">
            <w:pPr>
              <w:jc w:val="right"/>
              <w:rPr>
                <w:szCs w:val="22"/>
              </w:rPr>
            </w:pPr>
            <w:r w:rsidRPr="4411F322">
              <w:rPr>
                <w:szCs w:val="22"/>
              </w:rPr>
              <w:t>3,871,246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325EDF" w14:textId="09D1C9FE">
            <w:pPr>
              <w:rPr>
                <w:szCs w:val="22"/>
              </w:rPr>
            </w:pPr>
            <w:r w:rsidRPr="00762A71">
              <w:rPr>
                <w:szCs w:val="22"/>
              </w:rPr>
              <w:t xml:space="preserve"> $              27,447 </w:t>
            </w:r>
          </w:p>
        </w:tc>
      </w:tr>
      <w:tr w14:paraId="51AD4BF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E516DD" w14:textId="71D49A7C">
            <w:pPr>
              <w:jc w:val="right"/>
              <w:rPr>
                <w:szCs w:val="22"/>
              </w:rPr>
            </w:pPr>
            <w:r w:rsidRPr="4411F322">
              <w:rPr>
                <w:szCs w:val="22"/>
              </w:rPr>
              <w:t>58978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54AF70" w14:textId="4E019533">
            <w:pPr>
              <w:rPr>
                <w:szCs w:val="22"/>
              </w:rPr>
            </w:pPr>
            <w:r w:rsidRPr="4411F322">
              <w:rPr>
                <w:szCs w:val="22"/>
              </w:rPr>
              <w:t>KPXN-TV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7A2E5B" w14:textId="54E9B2E7">
            <w:pPr>
              <w:jc w:val="right"/>
              <w:rPr>
                <w:szCs w:val="22"/>
              </w:rPr>
            </w:pPr>
            <w:r w:rsidRPr="4411F322">
              <w:rPr>
                <w:szCs w:val="22"/>
              </w:rPr>
              <w:t>18,009,859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7A9FA5" w14:textId="7DFD52F9">
            <w:pPr>
              <w:jc w:val="right"/>
              <w:rPr>
                <w:szCs w:val="22"/>
              </w:rPr>
            </w:pPr>
            <w:r w:rsidRPr="4411F322">
              <w:rPr>
                <w:szCs w:val="22"/>
              </w:rPr>
              <w:t>16,478,550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E142B5" w14:textId="503ECCF2">
            <w:pPr>
              <w:rPr>
                <w:szCs w:val="22"/>
              </w:rPr>
            </w:pPr>
            <w:r w:rsidRPr="00762A71">
              <w:rPr>
                <w:szCs w:val="22"/>
              </w:rPr>
              <w:t xml:space="preserve"> $            116,833 </w:t>
            </w:r>
          </w:p>
        </w:tc>
      </w:tr>
      <w:tr w14:paraId="5D35FA5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D6A872" w14:textId="641514F6">
            <w:pPr>
              <w:jc w:val="right"/>
              <w:rPr>
                <w:szCs w:val="22"/>
              </w:rPr>
            </w:pPr>
            <w:r w:rsidRPr="4411F322">
              <w:rPr>
                <w:szCs w:val="22"/>
              </w:rPr>
              <w:t>77483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6D4CB2" w14:textId="5AEB3A86">
            <w:pPr>
              <w:rPr>
                <w:szCs w:val="22"/>
              </w:rPr>
            </w:pPr>
            <w:r w:rsidRPr="4411F322">
              <w:rPr>
                <w:szCs w:val="22"/>
              </w:rPr>
              <w:t>KPXO-TV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B69C94" w14:textId="067B1D77">
            <w:pPr>
              <w:jc w:val="right"/>
              <w:rPr>
                <w:szCs w:val="22"/>
              </w:rPr>
            </w:pPr>
            <w:r w:rsidRPr="4411F322">
              <w:rPr>
                <w:szCs w:val="22"/>
              </w:rPr>
              <w:t>1,016,659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63011D" w14:textId="0FC826DD">
            <w:pPr>
              <w:jc w:val="right"/>
              <w:rPr>
                <w:szCs w:val="22"/>
              </w:rPr>
            </w:pPr>
            <w:r w:rsidRPr="4411F322">
              <w:rPr>
                <w:szCs w:val="22"/>
              </w:rPr>
              <w:t>977,430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A4A9E6" w14:textId="1449382F">
            <w:pPr>
              <w:rPr>
                <w:szCs w:val="22"/>
              </w:rPr>
            </w:pPr>
            <w:r w:rsidRPr="00762A71">
              <w:rPr>
                <w:szCs w:val="22"/>
              </w:rPr>
              <w:t xml:space="preserve"> $                6,930 </w:t>
            </w:r>
          </w:p>
        </w:tc>
      </w:tr>
      <w:tr w14:paraId="0194C2B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B1C966" w14:textId="766EC5E5">
            <w:pPr>
              <w:jc w:val="right"/>
              <w:rPr>
                <w:szCs w:val="22"/>
              </w:rPr>
            </w:pPr>
            <w:r w:rsidRPr="4411F322">
              <w:rPr>
                <w:szCs w:val="22"/>
              </w:rPr>
              <w:t>21156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DDBCD6" w14:textId="6D7F5BF5">
            <w:pPr>
              <w:rPr>
                <w:szCs w:val="22"/>
              </w:rPr>
            </w:pPr>
            <w:r w:rsidRPr="4411F322">
              <w:rPr>
                <w:szCs w:val="22"/>
              </w:rPr>
              <w:t>KPXR-TV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BFF91B" w14:textId="7C80DF86">
            <w:pPr>
              <w:jc w:val="right"/>
              <w:rPr>
                <w:szCs w:val="22"/>
              </w:rPr>
            </w:pPr>
            <w:r w:rsidRPr="4411F322">
              <w:rPr>
                <w:szCs w:val="22"/>
              </w:rPr>
              <w:t>870,810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607281" w14:textId="7506183E">
            <w:pPr>
              <w:jc w:val="right"/>
              <w:rPr>
                <w:szCs w:val="22"/>
              </w:rPr>
            </w:pPr>
            <w:r w:rsidRPr="4411F322">
              <w:rPr>
                <w:szCs w:val="22"/>
              </w:rPr>
              <w:t>864,123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88CD38" w14:textId="57FD1580">
            <w:pPr>
              <w:rPr>
                <w:szCs w:val="22"/>
              </w:rPr>
            </w:pPr>
            <w:r w:rsidRPr="00762A71">
              <w:rPr>
                <w:szCs w:val="22"/>
              </w:rPr>
              <w:t xml:space="preserve"> $                6,127 </w:t>
            </w:r>
          </w:p>
        </w:tc>
      </w:tr>
      <w:tr w14:paraId="432223D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FC9C0A" w14:textId="01BE8080">
            <w:pPr>
              <w:jc w:val="right"/>
              <w:rPr>
                <w:szCs w:val="22"/>
              </w:rPr>
            </w:pPr>
            <w:r w:rsidRPr="4411F322">
              <w:rPr>
                <w:szCs w:val="22"/>
              </w:rPr>
              <w:t>69619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AD5B77" w14:textId="41DFCC8A">
            <w:pPr>
              <w:rPr>
                <w:szCs w:val="22"/>
              </w:rPr>
            </w:pPr>
            <w:r w:rsidRPr="4411F322">
              <w:rPr>
                <w:szCs w:val="22"/>
              </w:rPr>
              <w:t>KPYX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D09F56" w14:textId="0917D0EF">
            <w:pPr>
              <w:jc w:val="right"/>
              <w:rPr>
                <w:szCs w:val="22"/>
              </w:rPr>
            </w:pPr>
            <w:r w:rsidRPr="4411F322">
              <w:rPr>
                <w:szCs w:val="22"/>
              </w:rPr>
              <w:t>8,951,798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E3CB4F" w14:textId="17F29551">
            <w:pPr>
              <w:jc w:val="right"/>
              <w:rPr>
                <w:szCs w:val="22"/>
              </w:rPr>
            </w:pPr>
            <w:r w:rsidRPr="4411F322">
              <w:rPr>
                <w:szCs w:val="22"/>
              </w:rPr>
              <w:t>8,033,747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F2C5C0" w14:textId="232EB2B5">
            <w:pPr>
              <w:rPr>
                <w:szCs w:val="22"/>
              </w:rPr>
            </w:pPr>
            <w:r w:rsidRPr="00762A71">
              <w:rPr>
                <w:szCs w:val="22"/>
              </w:rPr>
              <w:t xml:space="preserve"> $              56,959 </w:t>
            </w:r>
          </w:p>
        </w:tc>
      </w:tr>
      <w:tr w14:paraId="04605B8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00A12E" w14:textId="643D796B">
            <w:pPr>
              <w:jc w:val="right"/>
              <w:rPr>
                <w:szCs w:val="22"/>
              </w:rPr>
            </w:pPr>
            <w:r w:rsidRPr="4411F322">
              <w:rPr>
                <w:szCs w:val="22"/>
              </w:rPr>
              <w:t>10242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C5A73B" w14:textId="0F5715A1">
            <w:pPr>
              <w:rPr>
                <w:szCs w:val="22"/>
              </w:rPr>
            </w:pPr>
            <w:r w:rsidRPr="4411F322">
              <w:rPr>
                <w:szCs w:val="22"/>
              </w:rPr>
              <w:t>KQCA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487F14" w14:textId="086F07AF">
            <w:pPr>
              <w:jc w:val="right"/>
              <w:rPr>
                <w:szCs w:val="22"/>
              </w:rPr>
            </w:pPr>
            <w:r w:rsidRPr="4411F322">
              <w:rPr>
                <w:szCs w:val="22"/>
              </w:rPr>
              <w:t>11,066,274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7D19D4" w14:textId="6B88E3B0">
            <w:pPr>
              <w:jc w:val="right"/>
              <w:rPr>
                <w:szCs w:val="22"/>
              </w:rPr>
            </w:pPr>
            <w:r w:rsidRPr="4411F322">
              <w:rPr>
                <w:szCs w:val="22"/>
              </w:rPr>
              <w:t>6,905,589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C5474F" w14:textId="518A901C">
            <w:pPr>
              <w:rPr>
                <w:szCs w:val="22"/>
              </w:rPr>
            </w:pPr>
            <w:r w:rsidRPr="00762A71">
              <w:rPr>
                <w:szCs w:val="22"/>
              </w:rPr>
              <w:t xml:space="preserve"> $              48,961 </w:t>
            </w:r>
          </w:p>
        </w:tc>
      </w:tr>
      <w:tr w14:paraId="63EAE8C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DA5BF5" w14:textId="69DEB998">
            <w:pPr>
              <w:jc w:val="right"/>
              <w:rPr>
                <w:szCs w:val="22"/>
              </w:rPr>
            </w:pPr>
            <w:r w:rsidRPr="4411F322">
              <w:rPr>
                <w:szCs w:val="22"/>
              </w:rPr>
              <w:t>41430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9C1778" w14:textId="72D561C5">
            <w:pPr>
              <w:rPr>
                <w:szCs w:val="22"/>
              </w:rPr>
            </w:pPr>
            <w:r w:rsidRPr="4411F322">
              <w:rPr>
                <w:szCs w:val="22"/>
              </w:rPr>
              <w:t>KQCD-TV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47E080" w14:textId="7BCB508F">
            <w:pPr>
              <w:jc w:val="right"/>
              <w:rPr>
                <w:szCs w:val="22"/>
              </w:rPr>
            </w:pPr>
            <w:r w:rsidRPr="4411F322">
              <w:rPr>
                <w:szCs w:val="22"/>
              </w:rPr>
              <w:t>46,118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BD98D9" w14:textId="7568C806">
            <w:pPr>
              <w:jc w:val="right"/>
              <w:rPr>
                <w:szCs w:val="22"/>
              </w:rPr>
            </w:pPr>
            <w:r w:rsidRPr="4411F322">
              <w:rPr>
                <w:szCs w:val="22"/>
              </w:rPr>
              <w:t>43,974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FE7C01" w14:textId="4BC77184">
            <w:pPr>
              <w:rPr>
                <w:szCs w:val="22"/>
              </w:rPr>
            </w:pPr>
            <w:r w:rsidRPr="00762A71">
              <w:rPr>
                <w:szCs w:val="22"/>
              </w:rPr>
              <w:t xml:space="preserve"> $                  312 </w:t>
            </w:r>
          </w:p>
        </w:tc>
      </w:tr>
      <w:tr w14:paraId="22AA568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AECE3F" w14:textId="46035429">
            <w:pPr>
              <w:jc w:val="right"/>
              <w:rPr>
                <w:szCs w:val="22"/>
              </w:rPr>
            </w:pPr>
            <w:r w:rsidRPr="4411F322">
              <w:rPr>
                <w:szCs w:val="22"/>
              </w:rPr>
              <w:t>18287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F8FA4A" w14:textId="49FBA5CE">
            <w:pPr>
              <w:rPr>
                <w:szCs w:val="22"/>
              </w:rPr>
            </w:pPr>
            <w:r w:rsidRPr="4411F322">
              <w:rPr>
                <w:szCs w:val="22"/>
              </w:rPr>
              <w:t>KQCK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33DDAC" w14:textId="48AAA591">
            <w:pPr>
              <w:jc w:val="right"/>
              <w:rPr>
                <w:szCs w:val="22"/>
              </w:rPr>
            </w:pPr>
            <w:r w:rsidRPr="4411F322">
              <w:rPr>
                <w:szCs w:val="22"/>
              </w:rPr>
              <w:t>3,914,615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E29348" w14:textId="44A40CFD">
            <w:pPr>
              <w:jc w:val="right"/>
              <w:rPr>
                <w:szCs w:val="22"/>
              </w:rPr>
            </w:pPr>
            <w:r w:rsidRPr="4411F322">
              <w:rPr>
                <w:szCs w:val="22"/>
              </w:rPr>
              <w:t>3,869,797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7CDF83" w14:textId="3D5AABA5">
            <w:pPr>
              <w:rPr>
                <w:szCs w:val="22"/>
              </w:rPr>
            </w:pPr>
            <w:r w:rsidRPr="00762A71">
              <w:rPr>
                <w:szCs w:val="22"/>
              </w:rPr>
              <w:t xml:space="preserve"> $              27,437 </w:t>
            </w:r>
          </w:p>
        </w:tc>
      </w:tr>
      <w:tr w14:paraId="04FE387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988AD4" w14:textId="12DDE13F">
            <w:pPr>
              <w:jc w:val="right"/>
              <w:rPr>
                <w:szCs w:val="22"/>
              </w:rPr>
            </w:pPr>
            <w:r w:rsidRPr="4411F322">
              <w:rPr>
                <w:szCs w:val="22"/>
              </w:rPr>
              <w:t>78322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F48DD9" w14:textId="5CBB6FC8">
            <w:pPr>
              <w:rPr>
                <w:szCs w:val="22"/>
              </w:rPr>
            </w:pPr>
            <w:r w:rsidRPr="4411F322">
              <w:rPr>
                <w:szCs w:val="22"/>
              </w:rPr>
              <w:t>KQCW-DT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A1D85E" w14:textId="7CC0358A">
            <w:pPr>
              <w:jc w:val="right"/>
              <w:rPr>
                <w:szCs w:val="22"/>
              </w:rPr>
            </w:pPr>
            <w:r w:rsidRPr="4411F322">
              <w:rPr>
                <w:szCs w:val="22"/>
              </w:rPr>
              <w:t>1,198,492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82491A" w14:textId="05F1ECDD">
            <w:pPr>
              <w:jc w:val="right"/>
              <w:rPr>
                <w:szCs w:val="22"/>
              </w:rPr>
            </w:pPr>
            <w:r w:rsidRPr="4411F322">
              <w:rPr>
                <w:szCs w:val="22"/>
              </w:rPr>
              <w:t>1,192,260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0B6871" w14:textId="5A77B8D9">
            <w:pPr>
              <w:rPr>
                <w:szCs w:val="22"/>
              </w:rPr>
            </w:pPr>
            <w:r w:rsidRPr="00762A71">
              <w:rPr>
                <w:szCs w:val="22"/>
              </w:rPr>
              <w:t xml:space="preserve"> $                8,453 </w:t>
            </w:r>
          </w:p>
        </w:tc>
      </w:tr>
      <w:tr w14:paraId="7B8FD3B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183F8F" w14:textId="752760F5">
            <w:pPr>
              <w:jc w:val="right"/>
              <w:rPr>
                <w:szCs w:val="22"/>
              </w:rPr>
            </w:pPr>
            <w:r w:rsidRPr="4411F322">
              <w:rPr>
                <w:szCs w:val="22"/>
              </w:rPr>
              <w:t>35525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349BEB" w14:textId="6795DF58">
            <w:pPr>
              <w:rPr>
                <w:szCs w:val="22"/>
              </w:rPr>
            </w:pPr>
            <w:r w:rsidRPr="4411F322">
              <w:rPr>
                <w:szCs w:val="22"/>
              </w:rPr>
              <w:t>KQDS-TV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595C03" w14:textId="44A75380">
            <w:pPr>
              <w:jc w:val="right"/>
              <w:rPr>
                <w:szCs w:val="22"/>
              </w:rPr>
            </w:pPr>
            <w:r w:rsidRPr="4411F322">
              <w:rPr>
                <w:szCs w:val="22"/>
              </w:rPr>
              <w:t>309,526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3E3EC2" w14:textId="60CC5B8B">
            <w:pPr>
              <w:jc w:val="right"/>
              <w:rPr>
                <w:szCs w:val="22"/>
              </w:rPr>
            </w:pPr>
            <w:r w:rsidRPr="4411F322">
              <w:rPr>
                <w:szCs w:val="22"/>
              </w:rPr>
              <w:t>305,800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B2144F" w14:textId="3DFB49DA">
            <w:pPr>
              <w:rPr>
                <w:szCs w:val="22"/>
              </w:rPr>
            </w:pPr>
            <w:r w:rsidRPr="00762A71">
              <w:rPr>
                <w:szCs w:val="22"/>
              </w:rPr>
              <w:t xml:space="preserve"> $                2,168 </w:t>
            </w:r>
          </w:p>
        </w:tc>
      </w:tr>
      <w:tr w14:paraId="5C7CCB3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5D795C" w14:textId="37BFAFDD">
            <w:pPr>
              <w:jc w:val="right"/>
              <w:rPr>
                <w:szCs w:val="22"/>
              </w:rPr>
            </w:pPr>
            <w:r w:rsidRPr="4411F322">
              <w:rPr>
                <w:szCs w:val="22"/>
              </w:rPr>
              <w:t>35500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3AEFBA" w14:textId="6F0DA6B9">
            <w:pPr>
              <w:rPr>
                <w:szCs w:val="22"/>
              </w:rPr>
            </w:pPr>
            <w:r w:rsidRPr="4411F322">
              <w:rPr>
                <w:szCs w:val="22"/>
              </w:rPr>
              <w:t>KQED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43B7D3" w14:textId="11846414">
            <w:pPr>
              <w:jc w:val="right"/>
              <w:rPr>
                <w:szCs w:val="22"/>
              </w:rPr>
            </w:pPr>
            <w:r w:rsidRPr="4411F322">
              <w:rPr>
                <w:szCs w:val="22"/>
              </w:rPr>
              <w:t>8,924,403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4DF899" w14:textId="507D5BDF">
            <w:pPr>
              <w:jc w:val="right"/>
              <w:rPr>
                <w:szCs w:val="22"/>
              </w:rPr>
            </w:pPr>
            <w:r w:rsidRPr="4411F322">
              <w:rPr>
                <w:szCs w:val="22"/>
              </w:rPr>
              <w:t>7,934,659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5C0AB0" w14:textId="6C4D150C">
            <w:pPr>
              <w:rPr>
                <w:szCs w:val="22"/>
              </w:rPr>
            </w:pPr>
            <w:r w:rsidRPr="00762A71">
              <w:rPr>
                <w:szCs w:val="22"/>
              </w:rPr>
              <w:t xml:space="preserve"> $              56,257 </w:t>
            </w:r>
          </w:p>
        </w:tc>
      </w:tr>
      <w:tr w14:paraId="1732729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4C768D" w14:textId="3B3C5BA7">
            <w:pPr>
              <w:jc w:val="right"/>
              <w:rPr>
                <w:szCs w:val="22"/>
              </w:rPr>
            </w:pPr>
            <w:r w:rsidRPr="4411F322">
              <w:rPr>
                <w:szCs w:val="22"/>
              </w:rPr>
              <w:t>35663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936849" w14:textId="38D77161">
            <w:pPr>
              <w:rPr>
                <w:szCs w:val="22"/>
              </w:rPr>
            </w:pPr>
            <w:r w:rsidRPr="4411F322">
              <w:rPr>
                <w:szCs w:val="22"/>
              </w:rPr>
              <w:t>KQEH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8BAC0A" w14:textId="279CA085">
            <w:pPr>
              <w:jc w:val="right"/>
              <w:rPr>
                <w:szCs w:val="22"/>
              </w:rPr>
            </w:pPr>
            <w:r w:rsidRPr="4411F322">
              <w:rPr>
                <w:szCs w:val="22"/>
              </w:rPr>
              <w:t>8,924,403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95C326" w14:textId="506C266E">
            <w:pPr>
              <w:jc w:val="right"/>
              <w:rPr>
                <w:szCs w:val="22"/>
              </w:rPr>
            </w:pPr>
            <w:r w:rsidRPr="4411F322">
              <w:rPr>
                <w:szCs w:val="22"/>
              </w:rPr>
              <w:t>7,934,659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19C60E" w14:textId="642D59EE">
            <w:pPr>
              <w:rPr>
                <w:szCs w:val="22"/>
              </w:rPr>
            </w:pPr>
            <w:r w:rsidRPr="00762A71">
              <w:rPr>
                <w:szCs w:val="22"/>
              </w:rPr>
              <w:t xml:space="preserve"> $              56,257 </w:t>
            </w:r>
          </w:p>
        </w:tc>
      </w:tr>
      <w:tr w14:paraId="35FEBA0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62ECE8" w14:textId="4D2F00EA">
            <w:pPr>
              <w:jc w:val="right"/>
              <w:rPr>
                <w:szCs w:val="22"/>
              </w:rPr>
            </w:pPr>
            <w:r w:rsidRPr="4411F322">
              <w:rPr>
                <w:szCs w:val="22"/>
              </w:rPr>
              <w:t>8214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FD8625" w14:textId="0C3D46C6">
            <w:pPr>
              <w:rPr>
                <w:szCs w:val="22"/>
              </w:rPr>
            </w:pPr>
            <w:r w:rsidRPr="4411F322">
              <w:rPr>
                <w:szCs w:val="22"/>
              </w:rPr>
              <w:t>KQET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367E1B" w14:textId="63901539">
            <w:pPr>
              <w:jc w:val="right"/>
              <w:rPr>
                <w:szCs w:val="22"/>
              </w:rPr>
            </w:pPr>
            <w:r w:rsidRPr="4411F322">
              <w:rPr>
                <w:szCs w:val="22"/>
              </w:rPr>
              <w:t>3,221,916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340C19" w14:textId="20309A99">
            <w:pPr>
              <w:jc w:val="right"/>
              <w:rPr>
                <w:szCs w:val="22"/>
              </w:rPr>
            </w:pPr>
            <w:r w:rsidRPr="4411F322">
              <w:rPr>
                <w:szCs w:val="22"/>
              </w:rPr>
              <w:t>2,234,120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82BF7A" w14:textId="3ADFE0F1">
            <w:pPr>
              <w:rPr>
                <w:szCs w:val="22"/>
              </w:rPr>
            </w:pPr>
            <w:r w:rsidRPr="00762A71">
              <w:rPr>
                <w:szCs w:val="22"/>
              </w:rPr>
              <w:t xml:space="preserve"> $              15,840 </w:t>
            </w:r>
          </w:p>
        </w:tc>
      </w:tr>
      <w:tr w14:paraId="6BD0502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EB7E64" w14:textId="655FA221">
            <w:pPr>
              <w:jc w:val="right"/>
              <w:rPr>
                <w:szCs w:val="22"/>
              </w:rPr>
            </w:pPr>
            <w:r w:rsidRPr="4411F322">
              <w:rPr>
                <w:szCs w:val="22"/>
              </w:rPr>
              <w:t>5471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5B0267" w14:textId="7AEDA787">
            <w:pPr>
              <w:rPr>
                <w:szCs w:val="22"/>
              </w:rPr>
            </w:pPr>
            <w:r w:rsidRPr="4411F322">
              <w:rPr>
                <w:szCs w:val="22"/>
              </w:rPr>
              <w:t>KQIN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FBA310" w14:textId="606E7A20">
            <w:pPr>
              <w:jc w:val="right"/>
              <w:rPr>
                <w:szCs w:val="22"/>
              </w:rPr>
            </w:pPr>
            <w:r w:rsidRPr="4411F322">
              <w:rPr>
                <w:szCs w:val="22"/>
              </w:rPr>
              <w:t>585,179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7AC019" w14:textId="21ADBEDA">
            <w:pPr>
              <w:jc w:val="right"/>
              <w:rPr>
                <w:szCs w:val="22"/>
              </w:rPr>
            </w:pPr>
            <w:r w:rsidRPr="4411F322">
              <w:rPr>
                <w:szCs w:val="22"/>
              </w:rPr>
              <w:t>585,151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DEFE8B" w14:textId="39C56374">
            <w:pPr>
              <w:rPr>
                <w:szCs w:val="22"/>
              </w:rPr>
            </w:pPr>
            <w:r w:rsidRPr="00762A71">
              <w:rPr>
                <w:szCs w:val="22"/>
              </w:rPr>
              <w:t xml:space="preserve"> $                4,149 </w:t>
            </w:r>
          </w:p>
        </w:tc>
      </w:tr>
      <w:tr w14:paraId="67821E6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780CFA" w14:textId="2CD9DCEF">
            <w:pPr>
              <w:jc w:val="right"/>
              <w:rPr>
                <w:szCs w:val="22"/>
              </w:rPr>
            </w:pPr>
            <w:r w:rsidRPr="4411F322">
              <w:rPr>
                <w:szCs w:val="22"/>
              </w:rPr>
              <w:t>17686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B90C11" w14:textId="1FFE40ED">
            <w:pPr>
              <w:rPr>
                <w:szCs w:val="22"/>
              </w:rPr>
            </w:pPr>
            <w:r w:rsidRPr="4411F322">
              <w:rPr>
                <w:szCs w:val="22"/>
              </w:rPr>
              <w:t>KQME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753071" w14:textId="0BC4577B">
            <w:pPr>
              <w:jc w:val="right"/>
              <w:rPr>
                <w:szCs w:val="22"/>
              </w:rPr>
            </w:pPr>
            <w:r w:rsidRPr="4411F322">
              <w:rPr>
                <w:szCs w:val="22"/>
              </w:rPr>
              <w:t>203,177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18359B" w14:textId="6499D17F">
            <w:pPr>
              <w:jc w:val="right"/>
              <w:rPr>
                <w:szCs w:val="22"/>
              </w:rPr>
            </w:pPr>
            <w:r w:rsidRPr="4411F322">
              <w:rPr>
                <w:szCs w:val="22"/>
              </w:rPr>
              <w:t>198,383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1CFE0D" w14:textId="6485342D">
            <w:pPr>
              <w:rPr>
                <w:szCs w:val="22"/>
              </w:rPr>
            </w:pPr>
            <w:r w:rsidRPr="00762A71">
              <w:rPr>
                <w:szCs w:val="22"/>
              </w:rPr>
              <w:t xml:space="preserve"> $                1,407 </w:t>
            </w:r>
          </w:p>
        </w:tc>
      </w:tr>
      <w:tr w14:paraId="7F6E071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99F9D8" w14:textId="3CA036E5">
            <w:pPr>
              <w:jc w:val="right"/>
              <w:rPr>
                <w:szCs w:val="22"/>
              </w:rPr>
            </w:pPr>
            <w:r w:rsidRPr="4411F322">
              <w:rPr>
                <w:szCs w:val="22"/>
              </w:rPr>
              <w:t>61063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75E648" w14:textId="64563E11">
            <w:pPr>
              <w:rPr>
                <w:szCs w:val="22"/>
              </w:rPr>
            </w:pPr>
            <w:r w:rsidRPr="4411F322">
              <w:rPr>
                <w:szCs w:val="22"/>
              </w:rPr>
              <w:t>KQSD-TV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D550C1" w14:textId="38A57D33">
            <w:pPr>
              <w:jc w:val="right"/>
              <w:rPr>
                <w:szCs w:val="22"/>
              </w:rPr>
            </w:pPr>
            <w:r w:rsidRPr="4411F322">
              <w:rPr>
                <w:szCs w:val="22"/>
              </w:rPr>
              <w:t>32,060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158A4E" w14:textId="2772C38A">
            <w:pPr>
              <w:jc w:val="right"/>
              <w:rPr>
                <w:szCs w:val="22"/>
              </w:rPr>
            </w:pPr>
            <w:r w:rsidRPr="4411F322">
              <w:rPr>
                <w:szCs w:val="22"/>
              </w:rPr>
              <w:t>31,225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C87B00" w14:textId="652F96C9">
            <w:pPr>
              <w:rPr>
                <w:szCs w:val="22"/>
              </w:rPr>
            </w:pPr>
            <w:r w:rsidRPr="00762A71">
              <w:rPr>
                <w:szCs w:val="22"/>
              </w:rPr>
              <w:t xml:space="preserve"> $                  221 </w:t>
            </w:r>
          </w:p>
        </w:tc>
      </w:tr>
      <w:tr w14:paraId="059AFA2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27078E" w14:textId="73B597E8">
            <w:pPr>
              <w:jc w:val="right"/>
              <w:rPr>
                <w:szCs w:val="22"/>
              </w:rPr>
            </w:pPr>
            <w:r w:rsidRPr="4411F322">
              <w:rPr>
                <w:szCs w:val="22"/>
              </w:rPr>
              <w:t>8378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E87773" w14:textId="5F532A0A">
            <w:pPr>
              <w:rPr>
                <w:szCs w:val="22"/>
              </w:rPr>
            </w:pPr>
            <w:r w:rsidRPr="4411F322">
              <w:rPr>
                <w:szCs w:val="22"/>
              </w:rPr>
              <w:t>KQSL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E642DA" w14:textId="482B9CED">
            <w:pPr>
              <w:jc w:val="right"/>
              <w:rPr>
                <w:szCs w:val="22"/>
              </w:rPr>
            </w:pPr>
            <w:r w:rsidRPr="4411F322">
              <w:rPr>
                <w:szCs w:val="22"/>
              </w:rPr>
              <w:t>209,114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C3EF61" w14:textId="19CE5C16">
            <w:pPr>
              <w:jc w:val="right"/>
              <w:rPr>
                <w:szCs w:val="22"/>
              </w:rPr>
            </w:pPr>
            <w:r w:rsidRPr="4411F322">
              <w:rPr>
                <w:szCs w:val="22"/>
              </w:rPr>
              <w:t>145,828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633C42" w14:textId="6DB88132">
            <w:pPr>
              <w:rPr>
                <w:szCs w:val="22"/>
              </w:rPr>
            </w:pPr>
            <w:r w:rsidRPr="00762A71">
              <w:rPr>
                <w:szCs w:val="22"/>
              </w:rPr>
              <w:t xml:space="preserve"> $                1,034 </w:t>
            </w:r>
          </w:p>
        </w:tc>
      </w:tr>
      <w:tr w14:paraId="1F271CB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8F5EF8" w14:textId="6A9C1FE7">
            <w:pPr>
              <w:jc w:val="right"/>
              <w:rPr>
                <w:szCs w:val="22"/>
              </w:rPr>
            </w:pPr>
            <w:r w:rsidRPr="4411F322">
              <w:rPr>
                <w:szCs w:val="22"/>
              </w:rPr>
              <w:t>20427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056C04" w14:textId="1413753C">
            <w:pPr>
              <w:rPr>
                <w:szCs w:val="22"/>
              </w:rPr>
            </w:pPr>
            <w:r w:rsidRPr="4411F322">
              <w:rPr>
                <w:szCs w:val="22"/>
              </w:rPr>
              <w:t>KQTV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51A03A" w14:textId="6C7FFE3E">
            <w:pPr>
              <w:jc w:val="right"/>
              <w:rPr>
                <w:szCs w:val="22"/>
              </w:rPr>
            </w:pPr>
            <w:r w:rsidRPr="4411F322">
              <w:rPr>
                <w:szCs w:val="22"/>
              </w:rPr>
              <w:t>1,587,910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590521" w14:textId="63915AEC">
            <w:pPr>
              <w:jc w:val="right"/>
              <w:rPr>
                <w:szCs w:val="22"/>
              </w:rPr>
            </w:pPr>
            <w:r w:rsidRPr="4411F322">
              <w:rPr>
                <w:szCs w:val="22"/>
              </w:rPr>
              <w:t>1,493,576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1D440E" w14:textId="17836086">
            <w:pPr>
              <w:rPr>
                <w:szCs w:val="22"/>
              </w:rPr>
            </w:pPr>
            <w:r w:rsidRPr="00762A71">
              <w:rPr>
                <w:szCs w:val="22"/>
              </w:rPr>
              <w:t xml:space="preserve"> $              10,589 </w:t>
            </w:r>
          </w:p>
        </w:tc>
      </w:tr>
      <w:tr w14:paraId="170B050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BF66A7" w14:textId="2D12DC38">
            <w:pPr>
              <w:jc w:val="right"/>
              <w:rPr>
                <w:szCs w:val="22"/>
              </w:rPr>
            </w:pPr>
            <w:r w:rsidRPr="4411F322">
              <w:rPr>
                <w:szCs w:val="22"/>
              </w:rPr>
              <w:t>78921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A1BC97" w14:textId="02F9D74F">
            <w:pPr>
              <w:rPr>
                <w:szCs w:val="22"/>
              </w:rPr>
            </w:pPr>
            <w:r w:rsidRPr="4411F322">
              <w:rPr>
                <w:szCs w:val="22"/>
              </w:rPr>
              <w:t>KQUP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94FC2A" w14:textId="64A3BC65">
            <w:pPr>
              <w:jc w:val="right"/>
              <w:rPr>
                <w:szCs w:val="22"/>
              </w:rPr>
            </w:pPr>
            <w:r w:rsidRPr="4411F322">
              <w:rPr>
                <w:szCs w:val="22"/>
              </w:rPr>
              <w:t>801,534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3FFB30" w14:textId="44375335">
            <w:pPr>
              <w:jc w:val="right"/>
              <w:rPr>
                <w:szCs w:val="22"/>
              </w:rPr>
            </w:pPr>
            <w:r w:rsidRPr="4411F322">
              <w:rPr>
                <w:szCs w:val="22"/>
              </w:rPr>
              <w:t>624,922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35D5E8" w14:textId="261AA9E1">
            <w:pPr>
              <w:rPr>
                <w:szCs w:val="22"/>
              </w:rPr>
            </w:pPr>
            <w:r w:rsidRPr="00762A71">
              <w:rPr>
                <w:szCs w:val="22"/>
              </w:rPr>
              <w:t xml:space="preserve"> $                4,431 </w:t>
            </w:r>
          </w:p>
        </w:tc>
      </w:tr>
      <w:tr w14:paraId="12FA504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2DCEBD" w14:textId="48ADD300">
            <w:pPr>
              <w:jc w:val="right"/>
              <w:rPr>
                <w:szCs w:val="22"/>
              </w:rPr>
            </w:pPr>
            <w:r w:rsidRPr="4411F322">
              <w:rPr>
                <w:szCs w:val="22"/>
              </w:rPr>
              <w:t>306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ADD9FB" w14:textId="1C82C381">
            <w:pPr>
              <w:rPr>
                <w:szCs w:val="22"/>
              </w:rPr>
            </w:pPr>
            <w:r w:rsidRPr="4411F322">
              <w:rPr>
                <w:szCs w:val="22"/>
              </w:rPr>
              <w:t>KRBC-TV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AAAD38" w14:textId="7453CA0E">
            <w:pPr>
              <w:jc w:val="right"/>
              <w:rPr>
                <w:szCs w:val="22"/>
              </w:rPr>
            </w:pPr>
            <w:r w:rsidRPr="4411F322">
              <w:rPr>
                <w:szCs w:val="22"/>
              </w:rPr>
              <w:t>237,068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8942AF" w14:textId="6FC66FC5">
            <w:pPr>
              <w:jc w:val="right"/>
              <w:rPr>
                <w:szCs w:val="22"/>
              </w:rPr>
            </w:pPr>
            <w:r w:rsidRPr="4411F322">
              <w:rPr>
                <w:szCs w:val="22"/>
              </w:rPr>
              <w:t>236,992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B49279" w14:textId="67F3F53A">
            <w:pPr>
              <w:rPr>
                <w:szCs w:val="22"/>
              </w:rPr>
            </w:pPr>
            <w:r w:rsidRPr="00762A71">
              <w:rPr>
                <w:szCs w:val="22"/>
              </w:rPr>
              <w:t xml:space="preserve"> $                1,680 </w:t>
            </w:r>
          </w:p>
        </w:tc>
      </w:tr>
      <w:tr w14:paraId="26BC001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B23CBF" w14:textId="53F276A3">
            <w:pPr>
              <w:jc w:val="right"/>
              <w:rPr>
                <w:szCs w:val="22"/>
              </w:rPr>
            </w:pPr>
            <w:r w:rsidRPr="4411F322">
              <w:rPr>
                <w:szCs w:val="22"/>
              </w:rPr>
              <w:t>166319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560FF2" w14:textId="6E359D33">
            <w:pPr>
              <w:rPr>
                <w:szCs w:val="22"/>
              </w:rPr>
            </w:pPr>
            <w:r w:rsidRPr="4411F322">
              <w:rPr>
                <w:szCs w:val="22"/>
              </w:rPr>
              <w:t>KRBK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75AC84" w14:textId="75D6C1BA">
            <w:pPr>
              <w:jc w:val="right"/>
              <w:rPr>
                <w:szCs w:val="22"/>
              </w:rPr>
            </w:pPr>
            <w:r w:rsidRPr="4411F322">
              <w:rPr>
                <w:szCs w:val="22"/>
              </w:rPr>
              <w:t>1,018,307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723370" w14:textId="245A522F">
            <w:pPr>
              <w:jc w:val="right"/>
              <w:rPr>
                <w:szCs w:val="22"/>
              </w:rPr>
            </w:pPr>
            <w:r w:rsidRPr="4411F322">
              <w:rPr>
                <w:szCs w:val="22"/>
              </w:rPr>
              <w:t>1,001,775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18D329" w14:textId="15139FC5">
            <w:pPr>
              <w:rPr>
                <w:szCs w:val="22"/>
              </w:rPr>
            </w:pPr>
            <w:r w:rsidRPr="00762A71">
              <w:rPr>
                <w:szCs w:val="22"/>
              </w:rPr>
              <w:t xml:space="preserve"> $                7,103 </w:t>
            </w:r>
          </w:p>
        </w:tc>
      </w:tr>
      <w:tr w14:paraId="7E1F90E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5C506D" w14:textId="4D9A848D">
            <w:pPr>
              <w:jc w:val="right"/>
              <w:rPr>
                <w:szCs w:val="22"/>
              </w:rPr>
            </w:pPr>
            <w:r w:rsidRPr="4411F322">
              <w:rPr>
                <w:szCs w:val="22"/>
              </w:rPr>
              <w:t>22161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DF09DD" w14:textId="142D5D3C">
            <w:pPr>
              <w:rPr>
                <w:szCs w:val="22"/>
              </w:rPr>
            </w:pPr>
            <w:r w:rsidRPr="4411F322">
              <w:rPr>
                <w:szCs w:val="22"/>
              </w:rPr>
              <w:t>KRCA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CAA117" w14:textId="0CF2ACBA">
            <w:pPr>
              <w:jc w:val="right"/>
              <w:rPr>
                <w:szCs w:val="22"/>
              </w:rPr>
            </w:pPr>
            <w:r w:rsidRPr="4411F322">
              <w:rPr>
                <w:szCs w:val="22"/>
              </w:rPr>
              <w:t>18,303,336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8110D4" w14:textId="637DA071">
            <w:pPr>
              <w:jc w:val="right"/>
              <w:rPr>
                <w:szCs w:val="22"/>
              </w:rPr>
            </w:pPr>
            <w:r w:rsidRPr="4411F322">
              <w:rPr>
                <w:szCs w:val="22"/>
              </w:rPr>
              <w:t>17,670,502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9E7178" w14:textId="2CE4F90C">
            <w:pPr>
              <w:rPr>
                <w:szCs w:val="22"/>
              </w:rPr>
            </w:pPr>
            <w:r w:rsidRPr="00762A71">
              <w:rPr>
                <w:szCs w:val="22"/>
              </w:rPr>
              <w:t xml:space="preserve"> $            125,284 </w:t>
            </w:r>
          </w:p>
        </w:tc>
      </w:tr>
      <w:tr w14:paraId="798141B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6E7C4A" w14:textId="3F9FA370">
            <w:pPr>
              <w:jc w:val="right"/>
              <w:rPr>
                <w:szCs w:val="22"/>
              </w:rPr>
            </w:pPr>
            <w:r w:rsidRPr="4411F322">
              <w:rPr>
                <w:szCs w:val="22"/>
              </w:rPr>
              <w:t>57945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4FCF8E" w14:textId="4D24F245">
            <w:pPr>
              <w:rPr>
                <w:szCs w:val="22"/>
              </w:rPr>
            </w:pPr>
            <w:r w:rsidRPr="4411F322">
              <w:rPr>
                <w:szCs w:val="22"/>
              </w:rPr>
              <w:t>KRCB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F505A2" w14:textId="536AF9F2">
            <w:pPr>
              <w:jc w:val="right"/>
              <w:rPr>
                <w:szCs w:val="22"/>
              </w:rPr>
            </w:pPr>
            <w:r w:rsidRPr="4411F322">
              <w:rPr>
                <w:szCs w:val="22"/>
              </w:rPr>
              <w:t>9,553,735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35171F" w14:textId="6B461BFF">
            <w:pPr>
              <w:jc w:val="right"/>
              <w:rPr>
                <w:szCs w:val="22"/>
              </w:rPr>
            </w:pPr>
            <w:r w:rsidRPr="4411F322">
              <w:rPr>
                <w:szCs w:val="22"/>
              </w:rPr>
              <w:t>9,246,484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BA249D" w14:textId="673308D7">
            <w:pPr>
              <w:rPr>
                <w:szCs w:val="22"/>
              </w:rPr>
            </w:pPr>
            <w:r w:rsidRPr="00762A71">
              <w:rPr>
                <w:szCs w:val="22"/>
              </w:rPr>
              <w:t xml:space="preserve"> $              65,558 </w:t>
            </w:r>
          </w:p>
        </w:tc>
      </w:tr>
      <w:tr w14:paraId="33C4BF9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311A27" w14:textId="49FE0A8B">
            <w:pPr>
              <w:jc w:val="right"/>
              <w:rPr>
                <w:szCs w:val="22"/>
              </w:rPr>
            </w:pPr>
            <w:r w:rsidRPr="4411F322">
              <w:rPr>
                <w:szCs w:val="22"/>
              </w:rPr>
              <w:t>41110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A0D1D6" w14:textId="7067B3DA">
            <w:pPr>
              <w:rPr>
                <w:szCs w:val="22"/>
              </w:rPr>
            </w:pPr>
            <w:r w:rsidRPr="4411F322">
              <w:rPr>
                <w:szCs w:val="22"/>
              </w:rPr>
              <w:t>KRCG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5C9FB0" w14:textId="52242993">
            <w:pPr>
              <w:jc w:val="right"/>
              <w:rPr>
                <w:szCs w:val="22"/>
              </w:rPr>
            </w:pPr>
            <w:r w:rsidRPr="4411F322">
              <w:rPr>
                <w:szCs w:val="22"/>
              </w:rPr>
              <w:t>758,918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867BB4" w14:textId="280981F6">
            <w:pPr>
              <w:jc w:val="right"/>
              <w:rPr>
                <w:szCs w:val="22"/>
              </w:rPr>
            </w:pPr>
            <w:r w:rsidRPr="4411F322">
              <w:rPr>
                <w:szCs w:val="22"/>
              </w:rPr>
              <w:t>744,644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1F3DDF" w14:textId="2BE704E3">
            <w:pPr>
              <w:rPr>
                <w:szCs w:val="22"/>
              </w:rPr>
            </w:pPr>
            <w:r w:rsidRPr="00762A71">
              <w:rPr>
                <w:szCs w:val="22"/>
              </w:rPr>
              <w:t xml:space="preserve"> $                5,280 </w:t>
            </w:r>
          </w:p>
        </w:tc>
      </w:tr>
      <w:tr w14:paraId="7AE42F8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1B9D2B" w14:textId="1C4B6A93">
            <w:pPr>
              <w:jc w:val="right"/>
              <w:rPr>
                <w:szCs w:val="22"/>
              </w:rPr>
            </w:pPr>
            <w:r w:rsidRPr="4411F322">
              <w:rPr>
                <w:szCs w:val="22"/>
              </w:rPr>
              <w:t>8291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CFFD87" w14:textId="64E52304">
            <w:pPr>
              <w:rPr>
                <w:szCs w:val="22"/>
              </w:rPr>
            </w:pPr>
            <w:r w:rsidRPr="4411F322">
              <w:rPr>
                <w:szCs w:val="22"/>
              </w:rPr>
              <w:t>KRCR-TV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C61814" w14:textId="23350930">
            <w:pPr>
              <w:jc w:val="right"/>
              <w:rPr>
                <w:szCs w:val="22"/>
              </w:rPr>
            </w:pPr>
            <w:r w:rsidRPr="4411F322">
              <w:rPr>
                <w:szCs w:val="22"/>
              </w:rPr>
              <w:t>523,130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1D8FBC" w14:textId="511A75AB">
            <w:pPr>
              <w:jc w:val="right"/>
              <w:rPr>
                <w:szCs w:val="22"/>
              </w:rPr>
            </w:pPr>
            <w:r w:rsidRPr="4411F322">
              <w:rPr>
                <w:szCs w:val="22"/>
              </w:rPr>
              <w:t>470,701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E49B95" w14:textId="58B337B4">
            <w:pPr>
              <w:rPr>
                <w:szCs w:val="22"/>
              </w:rPr>
            </w:pPr>
            <w:r w:rsidRPr="00762A71">
              <w:rPr>
                <w:szCs w:val="22"/>
              </w:rPr>
              <w:t xml:space="preserve"> $                3,337 </w:t>
            </w:r>
          </w:p>
        </w:tc>
      </w:tr>
      <w:tr w14:paraId="3B49620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35C2AF" w14:textId="7907FDD0">
            <w:pPr>
              <w:jc w:val="right"/>
              <w:rPr>
                <w:szCs w:val="22"/>
              </w:rPr>
            </w:pPr>
            <w:r w:rsidRPr="4411F322">
              <w:rPr>
                <w:szCs w:val="22"/>
              </w:rPr>
              <w:t>10192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77AEE1" w14:textId="581CDE9B">
            <w:pPr>
              <w:rPr>
                <w:szCs w:val="22"/>
              </w:rPr>
            </w:pPr>
            <w:r w:rsidRPr="4411F322">
              <w:rPr>
                <w:szCs w:val="22"/>
              </w:rPr>
              <w:t>KRCW-TV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27FD2A" w14:textId="1B1A81E9">
            <w:pPr>
              <w:jc w:val="right"/>
              <w:rPr>
                <w:szCs w:val="22"/>
              </w:rPr>
            </w:pPr>
            <w:r w:rsidRPr="4411F322">
              <w:rPr>
                <w:szCs w:val="22"/>
              </w:rPr>
              <w:t>3,330,638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9ADE73" w14:textId="6AAEFC92">
            <w:pPr>
              <w:jc w:val="right"/>
              <w:rPr>
                <w:szCs w:val="22"/>
              </w:rPr>
            </w:pPr>
            <w:r w:rsidRPr="4411F322">
              <w:rPr>
                <w:szCs w:val="22"/>
              </w:rPr>
              <w:t>3,194,693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608F54" w14:textId="6E6CD9EA">
            <w:pPr>
              <w:rPr>
                <w:szCs w:val="22"/>
              </w:rPr>
            </w:pPr>
            <w:r w:rsidRPr="00762A71">
              <w:rPr>
                <w:szCs w:val="22"/>
              </w:rPr>
              <w:t xml:space="preserve"> $              22,650 </w:t>
            </w:r>
          </w:p>
        </w:tc>
      </w:tr>
      <w:tr w14:paraId="622FA7B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8DE88D" w14:textId="6325736D">
            <w:pPr>
              <w:jc w:val="right"/>
              <w:rPr>
                <w:szCs w:val="22"/>
              </w:rPr>
            </w:pPr>
            <w:r w:rsidRPr="4411F322">
              <w:rPr>
                <w:szCs w:val="22"/>
              </w:rPr>
              <w:t>49134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AE1094" w14:textId="4F35F7A3">
            <w:pPr>
              <w:rPr>
                <w:szCs w:val="22"/>
              </w:rPr>
            </w:pPr>
            <w:r w:rsidRPr="4411F322">
              <w:rPr>
                <w:szCs w:val="22"/>
              </w:rPr>
              <w:t>KRDK-TV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8B1585" w14:textId="22D1EDA8">
            <w:pPr>
              <w:jc w:val="right"/>
              <w:rPr>
                <w:szCs w:val="22"/>
              </w:rPr>
            </w:pPr>
            <w:r w:rsidRPr="4411F322">
              <w:rPr>
                <w:szCs w:val="22"/>
              </w:rPr>
              <w:t>396,418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D77AFA" w14:textId="0C168702">
            <w:pPr>
              <w:jc w:val="right"/>
              <w:rPr>
                <w:szCs w:val="22"/>
              </w:rPr>
            </w:pPr>
            <w:r w:rsidRPr="4411F322">
              <w:rPr>
                <w:szCs w:val="22"/>
              </w:rPr>
              <w:t>396,379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BAE88A" w14:textId="60F0EAEE">
            <w:pPr>
              <w:rPr>
                <w:szCs w:val="22"/>
              </w:rPr>
            </w:pPr>
            <w:r w:rsidRPr="00762A71">
              <w:rPr>
                <w:szCs w:val="22"/>
              </w:rPr>
              <w:t xml:space="preserve"> $                2,810 </w:t>
            </w:r>
          </w:p>
        </w:tc>
      </w:tr>
      <w:tr w14:paraId="386A74D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747B08" w14:textId="6E145BDA">
            <w:pPr>
              <w:jc w:val="right"/>
              <w:rPr>
                <w:szCs w:val="22"/>
              </w:rPr>
            </w:pPr>
            <w:r w:rsidRPr="4411F322">
              <w:rPr>
                <w:szCs w:val="22"/>
              </w:rPr>
              <w:t>52579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A83BC5" w14:textId="0A64B577">
            <w:pPr>
              <w:rPr>
                <w:szCs w:val="22"/>
              </w:rPr>
            </w:pPr>
            <w:r w:rsidRPr="4411F322">
              <w:rPr>
                <w:szCs w:val="22"/>
              </w:rPr>
              <w:t>KRDO-TV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1216FA" w14:textId="7C651EC3">
            <w:pPr>
              <w:jc w:val="right"/>
              <w:rPr>
                <w:szCs w:val="22"/>
              </w:rPr>
            </w:pPr>
            <w:r w:rsidRPr="4411F322">
              <w:rPr>
                <w:szCs w:val="22"/>
              </w:rPr>
              <w:t>3,041,472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50B191" w14:textId="27C5C5AD">
            <w:pPr>
              <w:jc w:val="right"/>
              <w:rPr>
                <w:szCs w:val="22"/>
              </w:rPr>
            </w:pPr>
            <w:r w:rsidRPr="4411F322">
              <w:rPr>
                <w:szCs w:val="22"/>
              </w:rPr>
              <w:t>2,649,733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CFCBD6" w14:textId="15718F4B">
            <w:pPr>
              <w:rPr>
                <w:szCs w:val="22"/>
              </w:rPr>
            </w:pPr>
            <w:r w:rsidRPr="00762A71">
              <w:rPr>
                <w:szCs w:val="22"/>
              </w:rPr>
              <w:t xml:space="preserve"> $              18,787 </w:t>
            </w:r>
          </w:p>
        </w:tc>
      </w:tr>
      <w:tr w14:paraId="122CEF8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86F096" w14:textId="77C4E418">
            <w:pPr>
              <w:jc w:val="right"/>
              <w:rPr>
                <w:szCs w:val="22"/>
              </w:rPr>
            </w:pPr>
            <w:r w:rsidRPr="4411F322">
              <w:rPr>
                <w:szCs w:val="22"/>
              </w:rPr>
              <w:t>70578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78D65D" w14:textId="14F5DAAC">
            <w:pPr>
              <w:rPr>
                <w:szCs w:val="22"/>
              </w:rPr>
            </w:pPr>
            <w:r w:rsidRPr="4411F322">
              <w:rPr>
                <w:szCs w:val="22"/>
              </w:rPr>
              <w:t>KREG-TV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6F54F8" w14:textId="074922C8">
            <w:pPr>
              <w:jc w:val="right"/>
              <w:rPr>
                <w:szCs w:val="22"/>
              </w:rPr>
            </w:pPr>
            <w:r w:rsidRPr="4411F322">
              <w:rPr>
                <w:szCs w:val="22"/>
              </w:rPr>
              <w:t>159,270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89EF7F" w14:textId="619AA595">
            <w:pPr>
              <w:jc w:val="right"/>
              <w:rPr>
                <w:szCs w:val="22"/>
              </w:rPr>
            </w:pPr>
            <w:r w:rsidRPr="4411F322">
              <w:rPr>
                <w:szCs w:val="22"/>
              </w:rPr>
              <w:t>97,419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0B0FB2" w14:textId="4092FA20">
            <w:pPr>
              <w:rPr>
                <w:szCs w:val="22"/>
              </w:rPr>
            </w:pPr>
            <w:r w:rsidRPr="00762A71">
              <w:rPr>
                <w:szCs w:val="22"/>
              </w:rPr>
              <w:t xml:space="preserve"> $                  691 </w:t>
            </w:r>
          </w:p>
        </w:tc>
      </w:tr>
      <w:tr w14:paraId="2504B49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7ED7DA" w14:textId="4945063C">
            <w:pPr>
              <w:jc w:val="right"/>
              <w:rPr>
                <w:szCs w:val="22"/>
              </w:rPr>
            </w:pPr>
            <w:r w:rsidRPr="4411F322">
              <w:rPr>
                <w:szCs w:val="22"/>
              </w:rPr>
              <w:t>34868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AABCA1" w14:textId="4986F2FC">
            <w:pPr>
              <w:rPr>
                <w:szCs w:val="22"/>
              </w:rPr>
            </w:pPr>
            <w:r w:rsidRPr="4411F322">
              <w:rPr>
                <w:szCs w:val="22"/>
              </w:rPr>
              <w:t>KREM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DEC01F" w14:textId="0BC95D8E">
            <w:pPr>
              <w:jc w:val="right"/>
              <w:rPr>
                <w:szCs w:val="22"/>
              </w:rPr>
            </w:pPr>
            <w:r w:rsidRPr="4411F322">
              <w:rPr>
                <w:szCs w:val="22"/>
              </w:rPr>
              <w:t>935,162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3F746D" w14:textId="7AED78B7">
            <w:pPr>
              <w:jc w:val="right"/>
              <w:rPr>
                <w:szCs w:val="22"/>
              </w:rPr>
            </w:pPr>
            <w:r w:rsidRPr="4411F322">
              <w:rPr>
                <w:szCs w:val="22"/>
              </w:rPr>
              <w:t>865,664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C7DB0A" w14:textId="61927B35">
            <w:pPr>
              <w:rPr>
                <w:szCs w:val="22"/>
              </w:rPr>
            </w:pPr>
            <w:r w:rsidRPr="00762A71">
              <w:rPr>
                <w:szCs w:val="22"/>
              </w:rPr>
              <w:t xml:space="preserve"> $                6,138 </w:t>
            </w:r>
          </w:p>
        </w:tc>
      </w:tr>
      <w:tr w14:paraId="3AE1FE5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DFF58C" w14:textId="1C8C5F9C">
            <w:pPr>
              <w:jc w:val="right"/>
              <w:rPr>
                <w:szCs w:val="22"/>
              </w:rPr>
            </w:pPr>
            <w:r w:rsidRPr="4411F322">
              <w:rPr>
                <w:szCs w:val="22"/>
              </w:rPr>
              <w:t>51493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685969" w14:textId="1B0AE19C">
            <w:pPr>
              <w:rPr>
                <w:szCs w:val="22"/>
              </w:rPr>
            </w:pPr>
            <w:r w:rsidRPr="4411F322">
              <w:rPr>
                <w:szCs w:val="22"/>
              </w:rPr>
              <w:t>KREN-TV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4C7E90" w14:textId="12D73924">
            <w:pPr>
              <w:jc w:val="right"/>
              <w:rPr>
                <w:szCs w:val="22"/>
              </w:rPr>
            </w:pPr>
            <w:r w:rsidRPr="4411F322">
              <w:rPr>
                <w:szCs w:val="22"/>
              </w:rPr>
              <w:t>890,359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B5CBE9" w14:textId="260E8936">
            <w:pPr>
              <w:jc w:val="right"/>
              <w:rPr>
                <w:szCs w:val="22"/>
              </w:rPr>
            </w:pPr>
            <w:r w:rsidRPr="4411F322">
              <w:rPr>
                <w:szCs w:val="22"/>
              </w:rPr>
              <w:t>755,865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910420" w14:textId="4B8D9B70">
            <w:pPr>
              <w:rPr>
                <w:szCs w:val="22"/>
              </w:rPr>
            </w:pPr>
            <w:r w:rsidRPr="00762A71">
              <w:rPr>
                <w:szCs w:val="22"/>
              </w:rPr>
              <w:t xml:space="preserve"> $                5,359 </w:t>
            </w:r>
          </w:p>
        </w:tc>
      </w:tr>
      <w:tr w14:paraId="2BC1B02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B0D360" w14:textId="0D0B7249">
            <w:pPr>
              <w:jc w:val="right"/>
              <w:rPr>
                <w:szCs w:val="22"/>
              </w:rPr>
            </w:pPr>
            <w:r w:rsidRPr="4411F322">
              <w:rPr>
                <w:szCs w:val="22"/>
              </w:rPr>
              <w:t>70596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34EE0E" w14:textId="3CA8FCBB">
            <w:pPr>
              <w:rPr>
                <w:szCs w:val="22"/>
              </w:rPr>
            </w:pPr>
            <w:r w:rsidRPr="4411F322">
              <w:rPr>
                <w:szCs w:val="22"/>
              </w:rPr>
              <w:t>KREX-TV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7C2162" w14:textId="3D630F5A">
            <w:pPr>
              <w:jc w:val="right"/>
              <w:rPr>
                <w:szCs w:val="22"/>
              </w:rPr>
            </w:pPr>
            <w:r w:rsidRPr="4411F322">
              <w:rPr>
                <w:szCs w:val="22"/>
              </w:rPr>
              <w:t>154,968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0B779F" w14:textId="2D6F6CD8">
            <w:pPr>
              <w:jc w:val="right"/>
              <w:rPr>
                <w:szCs w:val="22"/>
              </w:rPr>
            </w:pPr>
            <w:r w:rsidRPr="4411F322">
              <w:rPr>
                <w:szCs w:val="22"/>
              </w:rPr>
              <w:t>154,745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8070D7" w14:textId="1290E2D8">
            <w:pPr>
              <w:rPr>
                <w:szCs w:val="22"/>
              </w:rPr>
            </w:pPr>
            <w:r w:rsidRPr="00762A71">
              <w:rPr>
                <w:szCs w:val="22"/>
              </w:rPr>
              <w:t xml:space="preserve"> $                1,097 </w:t>
            </w:r>
          </w:p>
        </w:tc>
      </w:tr>
      <w:tr w14:paraId="0209005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DE3BA0" w14:textId="026C56D5">
            <w:pPr>
              <w:jc w:val="right"/>
              <w:rPr>
                <w:szCs w:val="22"/>
              </w:rPr>
            </w:pPr>
            <w:r w:rsidRPr="4411F322">
              <w:rPr>
                <w:szCs w:val="22"/>
              </w:rPr>
              <w:t>70579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ED6E93" w14:textId="1391745A">
            <w:pPr>
              <w:rPr>
                <w:szCs w:val="22"/>
              </w:rPr>
            </w:pPr>
            <w:r w:rsidRPr="4411F322">
              <w:rPr>
                <w:szCs w:val="22"/>
              </w:rPr>
              <w:t>KREY-TV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45D1E5" w14:textId="776FF9C1">
            <w:pPr>
              <w:jc w:val="right"/>
              <w:rPr>
                <w:szCs w:val="22"/>
              </w:rPr>
            </w:pPr>
            <w:r w:rsidRPr="4411F322">
              <w:rPr>
                <w:szCs w:val="22"/>
              </w:rPr>
              <w:t>77,765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EA706E" w14:textId="3CD95272">
            <w:pPr>
              <w:jc w:val="right"/>
              <w:rPr>
                <w:szCs w:val="22"/>
              </w:rPr>
            </w:pPr>
            <w:r w:rsidRPr="4411F322">
              <w:rPr>
                <w:szCs w:val="22"/>
              </w:rPr>
              <w:t>69,062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C5A8B5" w14:textId="5B5B3310">
            <w:pPr>
              <w:rPr>
                <w:szCs w:val="22"/>
              </w:rPr>
            </w:pPr>
            <w:r w:rsidRPr="00762A71">
              <w:rPr>
                <w:szCs w:val="22"/>
              </w:rPr>
              <w:t xml:space="preserve"> $                  490 </w:t>
            </w:r>
          </w:p>
        </w:tc>
      </w:tr>
      <w:tr w14:paraId="620126F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A541A1" w14:textId="3300F02F">
            <w:pPr>
              <w:jc w:val="right"/>
              <w:rPr>
                <w:szCs w:val="22"/>
              </w:rPr>
            </w:pPr>
            <w:r w:rsidRPr="4411F322">
              <w:rPr>
                <w:szCs w:val="22"/>
              </w:rPr>
              <w:t>48589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9581C7" w14:textId="4416374D">
            <w:pPr>
              <w:rPr>
                <w:szCs w:val="22"/>
              </w:rPr>
            </w:pPr>
            <w:r w:rsidRPr="4411F322">
              <w:rPr>
                <w:szCs w:val="22"/>
              </w:rPr>
              <w:t>KREZ-TV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FF938E" w14:textId="11382681">
            <w:pPr>
              <w:jc w:val="right"/>
              <w:rPr>
                <w:szCs w:val="22"/>
              </w:rPr>
            </w:pPr>
            <w:r w:rsidRPr="4411F322">
              <w:rPr>
                <w:szCs w:val="22"/>
              </w:rPr>
              <w:t>148,142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B1EF41" w14:textId="2F79505A">
            <w:pPr>
              <w:jc w:val="right"/>
              <w:rPr>
                <w:szCs w:val="22"/>
              </w:rPr>
            </w:pPr>
            <w:r w:rsidRPr="4411F322">
              <w:rPr>
                <w:szCs w:val="22"/>
              </w:rPr>
              <w:t>101,846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EF1DE7" w14:textId="54C2C84D">
            <w:pPr>
              <w:rPr>
                <w:szCs w:val="22"/>
              </w:rPr>
            </w:pPr>
            <w:r w:rsidRPr="00762A71">
              <w:rPr>
                <w:szCs w:val="22"/>
              </w:rPr>
              <w:t xml:space="preserve"> $                  722 </w:t>
            </w:r>
          </w:p>
        </w:tc>
      </w:tr>
      <w:tr w14:paraId="4895DFA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507DCC" w14:textId="779DC5CE">
            <w:pPr>
              <w:jc w:val="right"/>
              <w:rPr>
                <w:szCs w:val="22"/>
              </w:rPr>
            </w:pPr>
            <w:r w:rsidRPr="4411F322">
              <w:rPr>
                <w:szCs w:val="22"/>
              </w:rPr>
              <w:t>43328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781FE4" w14:textId="48C767F2">
            <w:pPr>
              <w:rPr>
                <w:szCs w:val="22"/>
              </w:rPr>
            </w:pPr>
            <w:r w:rsidRPr="4411F322">
              <w:rPr>
                <w:szCs w:val="22"/>
              </w:rPr>
              <w:t>KRGV-TV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11D88B" w14:textId="3337A199">
            <w:pPr>
              <w:jc w:val="right"/>
              <w:rPr>
                <w:szCs w:val="22"/>
              </w:rPr>
            </w:pPr>
            <w:r w:rsidRPr="4411F322">
              <w:rPr>
                <w:szCs w:val="22"/>
              </w:rPr>
              <w:t>1,364,680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42313B" w14:textId="777A9804">
            <w:pPr>
              <w:jc w:val="right"/>
              <w:rPr>
                <w:szCs w:val="22"/>
              </w:rPr>
            </w:pPr>
            <w:r w:rsidRPr="4411F322">
              <w:rPr>
                <w:szCs w:val="22"/>
              </w:rPr>
              <w:t>1,364,370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F5D67F" w14:textId="4F8B037E">
            <w:pPr>
              <w:rPr>
                <w:szCs w:val="22"/>
              </w:rPr>
            </w:pPr>
            <w:r w:rsidRPr="00762A71">
              <w:rPr>
                <w:szCs w:val="22"/>
              </w:rPr>
              <w:t xml:space="preserve"> $                9,673 </w:t>
            </w:r>
          </w:p>
        </w:tc>
      </w:tr>
      <w:tr w14:paraId="31D56D4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230A6B" w14:textId="74F3D790">
            <w:pPr>
              <w:jc w:val="right"/>
              <w:rPr>
                <w:szCs w:val="22"/>
              </w:rPr>
            </w:pPr>
            <w:r w:rsidRPr="4411F322">
              <w:rPr>
                <w:szCs w:val="22"/>
              </w:rPr>
              <w:t>82698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19D7FB" w14:textId="769B91BB">
            <w:pPr>
              <w:rPr>
                <w:szCs w:val="22"/>
              </w:rPr>
            </w:pPr>
            <w:r w:rsidRPr="4411F322">
              <w:rPr>
                <w:szCs w:val="22"/>
              </w:rPr>
              <w:t>KRII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520134" w14:textId="2763AD54">
            <w:pPr>
              <w:jc w:val="right"/>
              <w:rPr>
                <w:szCs w:val="22"/>
              </w:rPr>
            </w:pPr>
            <w:r w:rsidRPr="4411F322">
              <w:rPr>
                <w:szCs w:val="22"/>
              </w:rPr>
              <w:t>130,753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608B0F" w14:textId="3E55F560">
            <w:pPr>
              <w:jc w:val="right"/>
              <w:rPr>
                <w:szCs w:val="22"/>
              </w:rPr>
            </w:pPr>
            <w:r w:rsidRPr="4411F322">
              <w:rPr>
                <w:szCs w:val="22"/>
              </w:rPr>
              <w:t>129,582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73E44C" w14:textId="2311EA97">
            <w:pPr>
              <w:rPr>
                <w:szCs w:val="22"/>
              </w:rPr>
            </w:pPr>
            <w:r w:rsidRPr="00762A71">
              <w:rPr>
                <w:szCs w:val="22"/>
              </w:rPr>
              <w:t xml:space="preserve"> $                  919 </w:t>
            </w:r>
          </w:p>
        </w:tc>
      </w:tr>
      <w:tr w14:paraId="69BD580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7733BC" w14:textId="62F7A51D">
            <w:pPr>
              <w:jc w:val="right"/>
              <w:rPr>
                <w:szCs w:val="22"/>
              </w:rPr>
            </w:pPr>
            <w:r w:rsidRPr="4411F322">
              <w:rPr>
                <w:szCs w:val="22"/>
              </w:rPr>
              <w:t>29114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6A70BA" w14:textId="3CA4B0E9">
            <w:pPr>
              <w:rPr>
                <w:szCs w:val="22"/>
              </w:rPr>
            </w:pPr>
            <w:r w:rsidRPr="4411F322">
              <w:rPr>
                <w:szCs w:val="22"/>
              </w:rPr>
              <w:t>KRIN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8EBB3E" w14:textId="145E0956">
            <w:pPr>
              <w:jc w:val="right"/>
              <w:rPr>
                <w:szCs w:val="22"/>
              </w:rPr>
            </w:pPr>
            <w:r w:rsidRPr="4411F322">
              <w:rPr>
                <w:szCs w:val="22"/>
              </w:rPr>
              <w:t>989,720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8B48BC" w14:textId="6AC3BA3E">
            <w:pPr>
              <w:jc w:val="right"/>
              <w:rPr>
                <w:szCs w:val="22"/>
              </w:rPr>
            </w:pPr>
            <w:r w:rsidRPr="4411F322">
              <w:rPr>
                <w:szCs w:val="22"/>
              </w:rPr>
              <w:t>976,875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566D78" w14:textId="13783029">
            <w:pPr>
              <w:rPr>
                <w:szCs w:val="22"/>
              </w:rPr>
            </w:pPr>
            <w:r w:rsidRPr="00762A71">
              <w:rPr>
                <w:szCs w:val="22"/>
              </w:rPr>
              <w:t xml:space="preserve"> $                6,926 </w:t>
            </w:r>
          </w:p>
        </w:tc>
      </w:tr>
      <w:tr w14:paraId="7D9EC99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6C30E5" w14:textId="0E1B091F">
            <w:pPr>
              <w:jc w:val="right"/>
              <w:rPr>
                <w:szCs w:val="22"/>
              </w:rPr>
            </w:pPr>
            <w:r w:rsidRPr="4411F322">
              <w:rPr>
                <w:szCs w:val="22"/>
              </w:rPr>
              <w:t>25559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6A8BBE" w14:textId="26C8999B">
            <w:pPr>
              <w:rPr>
                <w:szCs w:val="22"/>
              </w:rPr>
            </w:pPr>
            <w:r w:rsidRPr="4411F322">
              <w:rPr>
                <w:szCs w:val="22"/>
              </w:rPr>
              <w:t>KRIS-TV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3F664C" w14:textId="40D54F48">
            <w:pPr>
              <w:jc w:val="right"/>
              <w:rPr>
                <w:szCs w:val="22"/>
              </w:rPr>
            </w:pPr>
            <w:r w:rsidRPr="4411F322">
              <w:rPr>
                <w:szCs w:val="22"/>
              </w:rPr>
              <w:t>576,145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3E3BAC" w14:textId="63DD3D2F">
            <w:pPr>
              <w:jc w:val="right"/>
              <w:rPr>
                <w:szCs w:val="22"/>
              </w:rPr>
            </w:pPr>
            <w:r w:rsidRPr="4411F322">
              <w:rPr>
                <w:szCs w:val="22"/>
              </w:rPr>
              <w:t>576,104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1151AD" w14:textId="04DC418F">
            <w:pPr>
              <w:rPr>
                <w:szCs w:val="22"/>
              </w:rPr>
            </w:pPr>
            <w:r w:rsidRPr="00762A71">
              <w:rPr>
                <w:szCs w:val="22"/>
              </w:rPr>
              <w:t xml:space="preserve"> $                4,085 </w:t>
            </w:r>
          </w:p>
        </w:tc>
      </w:tr>
      <w:tr w14:paraId="023AE62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EB193C" w14:textId="12A07FED">
            <w:pPr>
              <w:jc w:val="right"/>
              <w:rPr>
                <w:szCs w:val="22"/>
              </w:rPr>
            </w:pPr>
            <w:r w:rsidRPr="4411F322">
              <w:rPr>
                <w:szCs w:val="22"/>
              </w:rPr>
              <w:t>22204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8BB93F" w14:textId="2E752BFC">
            <w:pPr>
              <w:rPr>
                <w:szCs w:val="22"/>
              </w:rPr>
            </w:pPr>
            <w:r w:rsidRPr="4411F322">
              <w:rPr>
                <w:szCs w:val="22"/>
              </w:rPr>
              <w:t>KRIV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DFFC65" w14:textId="670A9965">
            <w:pPr>
              <w:jc w:val="right"/>
              <w:rPr>
                <w:szCs w:val="22"/>
              </w:rPr>
            </w:pPr>
            <w:r w:rsidRPr="4411F322">
              <w:rPr>
                <w:szCs w:val="22"/>
              </w:rPr>
              <w:t>7,295,333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653EC2" w14:textId="33CD256A">
            <w:pPr>
              <w:jc w:val="right"/>
              <w:rPr>
                <w:szCs w:val="22"/>
              </w:rPr>
            </w:pPr>
            <w:r w:rsidRPr="4411F322">
              <w:rPr>
                <w:szCs w:val="22"/>
              </w:rPr>
              <w:t>7,294,571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600AD5" w14:textId="10CBAD75">
            <w:pPr>
              <w:rPr>
                <w:szCs w:val="22"/>
              </w:rPr>
            </w:pPr>
            <w:r w:rsidRPr="00762A71">
              <w:rPr>
                <w:szCs w:val="22"/>
              </w:rPr>
              <w:t xml:space="preserve"> $              51,719 </w:t>
            </w:r>
          </w:p>
        </w:tc>
      </w:tr>
      <w:tr w14:paraId="3352829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971AF1" w14:textId="27DE171A">
            <w:pPr>
              <w:jc w:val="right"/>
              <w:rPr>
                <w:szCs w:val="22"/>
              </w:rPr>
            </w:pPr>
            <w:r w:rsidRPr="4411F322">
              <w:rPr>
                <w:szCs w:val="22"/>
              </w:rPr>
              <w:t>14040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AEF245" w14:textId="3820A882">
            <w:pPr>
              <w:rPr>
                <w:szCs w:val="22"/>
              </w:rPr>
            </w:pPr>
            <w:r w:rsidRPr="4411F322">
              <w:rPr>
                <w:szCs w:val="22"/>
              </w:rPr>
              <w:t>KRMA-TV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1E76D3" w14:textId="593241CF">
            <w:pPr>
              <w:jc w:val="right"/>
              <w:rPr>
                <w:szCs w:val="22"/>
              </w:rPr>
            </w:pPr>
            <w:r w:rsidRPr="4411F322">
              <w:rPr>
                <w:szCs w:val="22"/>
              </w:rPr>
              <w:t>4,385,284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CC4F27" w14:textId="5B93681D">
            <w:pPr>
              <w:jc w:val="right"/>
              <w:rPr>
                <w:szCs w:val="22"/>
              </w:rPr>
            </w:pPr>
            <w:r w:rsidRPr="4411F322">
              <w:rPr>
                <w:szCs w:val="22"/>
              </w:rPr>
              <w:t>4,186,932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765F04" w14:textId="70CA1A8F">
            <w:pPr>
              <w:rPr>
                <w:szCs w:val="22"/>
              </w:rPr>
            </w:pPr>
            <w:r w:rsidRPr="00762A71">
              <w:rPr>
                <w:szCs w:val="22"/>
              </w:rPr>
              <w:t xml:space="preserve"> $              29,685 </w:t>
            </w:r>
          </w:p>
        </w:tc>
      </w:tr>
      <w:tr w14:paraId="28A8C37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6F7FC7" w14:textId="6A3F58D2">
            <w:pPr>
              <w:jc w:val="right"/>
              <w:rPr>
                <w:szCs w:val="22"/>
              </w:rPr>
            </w:pPr>
            <w:r w:rsidRPr="4411F322">
              <w:rPr>
                <w:szCs w:val="22"/>
              </w:rPr>
              <w:t>14042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D4CD8E" w14:textId="0A7B593A">
            <w:pPr>
              <w:rPr>
                <w:szCs w:val="22"/>
              </w:rPr>
            </w:pPr>
            <w:r w:rsidRPr="4411F322">
              <w:rPr>
                <w:szCs w:val="22"/>
              </w:rPr>
              <w:t>KRMJ</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E75D0D" w14:textId="72044C6D">
            <w:pPr>
              <w:jc w:val="right"/>
              <w:rPr>
                <w:szCs w:val="22"/>
              </w:rPr>
            </w:pPr>
            <w:r w:rsidRPr="4411F322">
              <w:rPr>
                <w:szCs w:val="22"/>
              </w:rPr>
              <w:t>184,799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0B632A" w14:textId="03B1850D">
            <w:pPr>
              <w:jc w:val="right"/>
              <w:rPr>
                <w:szCs w:val="22"/>
              </w:rPr>
            </w:pPr>
            <w:r w:rsidRPr="4411F322">
              <w:rPr>
                <w:szCs w:val="22"/>
              </w:rPr>
              <w:t>169,573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BD41DF" w14:textId="1469D939">
            <w:pPr>
              <w:rPr>
                <w:szCs w:val="22"/>
              </w:rPr>
            </w:pPr>
            <w:r w:rsidRPr="00762A71">
              <w:rPr>
                <w:szCs w:val="22"/>
              </w:rPr>
              <w:t xml:space="preserve"> $                1,202 </w:t>
            </w:r>
          </w:p>
        </w:tc>
      </w:tr>
      <w:tr w14:paraId="722BFE0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049C8A" w14:textId="35B595BD">
            <w:pPr>
              <w:jc w:val="right"/>
              <w:rPr>
                <w:szCs w:val="22"/>
              </w:rPr>
            </w:pPr>
            <w:r w:rsidRPr="4411F322">
              <w:rPr>
                <w:szCs w:val="22"/>
              </w:rPr>
              <w:t>20476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C017F0" w14:textId="121EA47F">
            <w:pPr>
              <w:rPr>
                <w:szCs w:val="22"/>
              </w:rPr>
            </w:pPr>
            <w:r w:rsidRPr="4411F322">
              <w:rPr>
                <w:szCs w:val="22"/>
              </w:rPr>
              <w:t>KRMT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6B7BD8" w14:textId="736A7978">
            <w:pPr>
              <w:jc w:val="right"/>
              <w:rPr>
                <w:szCs w:val="22"/>
              </w:rPr>
            </w:pPr>
            <w:r w:rsidRPr="4411F322">
              <w:rPr>
                <w:szCs w:val="22"/>
              </w:rPr>
              <w:t>3,457,214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BD230F" w14:textId="6395349F">
            <w:pPr>
              <w:jc w:val="right"/>
              <w:rPr>
                <w:szCs w:val="22"/>
              </w:rPr>
            </w:pPr>
            <w:r w:rsidRPr="4411F322">
              <w:rPr>
                <w:szCs w:val="22"/>
              </w:rPr>
              <w:t>3,353,993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0940D9" w14:textId="3BBF25EA">
            <w:pPr>
              <w:rPr>
                <w:szCs w:val="22"/>
              </w:rPr>
            </w:pPr>
            <w:r w:rsidRPr="00762A71">
              <w:rPr>
                <w:szCs w:val="22"/>
              </w:rPr>
              <w:t xml:space="preserve"> $              23,780 </w:t>
            </w:r>
          </w:p>
        </w:tc>
      </w:tr>
      <w:tr w14:paraId="3DFE0DC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2C3913" w14:textId="519B5FE5">
            <w:pPr>
              <w:jc w:val="right"/>
              <w:rPr>
                <w:szCs w:val="22"/>
              </w:rPr>
            </w:pPr>
            <w:r w:rsidRPr="4411F322">
              <w:rPr>
                <w:szCs w:val="22"/>
              </w:rPr>
              <w:t>84224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689F89" w14:textId="0560D3B5">
            <w:pPr>
              <w:rPr>
                <w:szCs w:val="22"/>
              </w:rPr>
            </w:pPr>
            <w:r w:rsidRPr="4411F322">
              <w:rPr>
                <w:szCs w:val="22"/>
              </w:rPr>
              <w:t>KRMU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53CBC8" w14:textId="5FD74746">
            <w:pPr>
              <w:jc w:val="right"/>
              <w:rPr>
                <w:szCs w:val="22"/>
              </w:rPr>
            </w:pPr>
            <w:r w:rsidRPr="4411F322">
              <w:rPr>
                <w:szCs w:val="22"/>
              </w:rPr>
              <w:t>86,743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F1163F" w14:textId="2A48CB23">
            <w:pPr>
              <w:jc w:val="right"/>
              <w:rPr>
                <w:szCs w:val="22"/>
              </w:rPr>
            </w:pPr>
            <w:r w:rsidRPr="4411F322">
              <w:rPr>
                <w:szCs w:val="22"/>
              </w:rPr>
              <w:t>70,549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B4DF94" w14:textId="2F1E636A">
            <w:pPr>
              <w:rPr>
                <w:szCs w:val="22"/>
              </w:rPr>
            </w:pPr>
            <w:r w:rsidRPr="00762A71">
              <w:rPr>
                <w:szCs w:val="22"/>
              </w:rPr>
              <w:t xml:space="preserve"> $                  500 </w:t>
            </w:r>
          </w:p>
        </w:tc>
      </w:tr>
      <w:tr w14:paraId="01297C9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60F2AB" w14:textId="3C304DC8">
            <w:pPr>
              <w:jc w:val="right"/>
              <w:rPr>
                <w:szCs w:val="22"/>
              </w:rPr>
            </w:pPr>
            <w:r w:rsidRPr="4411F322">
              <w:rPr>
                <w:szCs w:val="22"/>
              </w:rPr>
              <w:t>20373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A190A9" w14:textId="18A89743">
            <w:pPr>
              <w:rPr>
                <w:szCs w:val="22"/>
              </w:rPr>
            </w:pPr>
            <w:r w:rsidRPr="4411F322">
              <w:rPr>
                <w:szCs w:val="22"/>
              </w:rPr>
              <w:t>KRMZ</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D55455" w14:textId="69AFEABE">
            <w:pPr>
              <w:jc w:val="right"/>
              <w:rPr>
                <w:szCs w:val="22"/>
              </w:rPr>
            </w:pPr>
            <w:r w:rsidRPr="4411F322">
              <w:rPr>
                <w:szCs w:val="22"/>
              </w:rPr>
              <w:t>37,319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C67203" w14:textId="6F6813D1">
            <w:pPr>
              <w:jc w:val="right"/>
              <w:rPr>
                <w:szCs w:val="22"/>
              </w:rPr>
            </w:pPr>
            <w:r w:rsidRPr="4411F322">
              <w:rPr>
                <w:szCs w:val="22"/>
              </w:rPr>
              <w:t>34,727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84B693" w14:textId="3BD8B871">
            <w:pPr>
              <w:rPr>
                <w:szCs w:val="22"/>
              </w:rPr>
            </w:pPr>
            <w:r w:rsidRPr="00762A71">
              <w:rPr>
                <w:szCs w:val="22"/>
              </w:rPr>
              <w:t xml:space="preserve"> $                  246 </w:t>
            </w:r>
          </w:p>
        </w:tc>
      </w:tr>
      <w:tr w14:paraId="1673F85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391A05" w14:textId="42E135BE">
            <w:pPr>
              <w:jc w:val="right"/>
              <w:rPr>
                <w:szCs w:val="22"/>
              </w:rPr>
            </w:pPr>
            <w:r w:rsidRPr="4411F322">
              <w:rPr>
                <w:szCs w:val="22"/>
              </w:rPr>
              <w:t>47971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A62D45" w14:textId="78188037">
            <w:pPr>
              <w:rPr>
                <w:szCs w:val="22"/>
              </w:rPr>
            </w:pPr>
            <w:r w:rsidRPr="4411F322">
              <w:rPr>
                <w:szCs w:val="22"/>
              </w:rPr>
              <w:t>KRNE-TV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353E34" w14:textId="1BFE63FB">
            <w:pPr>
              <w:jc w:val="right"/>
              <w:rPr>
                <w:szCs w:val="22"/>
              </w:rPr>
            </w:pPr>
            <w:r w:rsidRPr="4411F322">
              <w:rPr>
                <w:szCs w:val="22"/>
              </w:rPr>
              <w:t>45,930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3419C7" w14:textId="6FD7DBF8">
            <w:pPr>
              <w:jc w:val="right"/>
              <w:rPr>
                <w:szCs w:val="22"/>
              </w:rPr>
            </w:pPr>
            <w:r w:rsidRPr="4411F322">
              <w:rPr>
                <w:szCs w:val="22"/>
              </w:rPr>
              <w:t>38,258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C34182" w14:textId="0428A637">
            <w:pPr>
              <w:rPr>
                <w:szCs w:val="22"/>
              </w:rPr>
            </w:pPr>
            <w:r w:rsidRPr="00762A71">
              <w:rPr>
                <w:szCs w:val="22"/>
              </w:rPr>
              <w:t xml:space="preserve"> $                  271 </w:t>
            </w:r>
          </w:p>
        </w:tc>
      </w:tr>
      <w:tr w14:paraId="7AC2FD2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AEA90D" w14:textId="47083665">
            <w:pPr>
              <w:jc w:val="right"/>
              <w:rPr>
                <w:szCs w:val="22"/>
              </w:rPr>
            </w:pPr>
            <w:r w:rsidRPr="4411F322">
              <w:rPr>
                <w:szCs w:val="22"/>
              </w:rPr>
              <w:t>60307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F4E761" w14:textId="51729874">
            <w:pPr>
              <w:rPr>
                <w:szCs w:val="22"/>
              </w:rPr>
            </w:pPr>
            <w:r w:rsidRPr="4411F322">
              <w:rPr>
                <w:szCs w:val="22"/>
              </w:rPr>
              <w:t>KRNV-DT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208D46" w14:textId="1942FD50">
            <w:pPr>
              <w:jc w:val="right"/>
              <w:rPr>
                <w:szCs w:val="22"/>
              </w:rPr>
            </w:pPr>
            <w:r w:rsidRPr="4411F322">
              <w:rPr>
                <w:szCs w:val="22"/>
              </w:rPr>
              <w:t>1,043,407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F2A6F4" w14:textId="0922E77A">
            <w:pPr>
              <w:jc w:val="right"/>
              <w:rPr>
                <w:szCs w:val="22"/>
              </w:rPr>
            </w:pPr>
            <w:r w:rsidRPr="4411F322">
              <w:rPr>
                <w:szCs w:val="22"/>
              </w:rPr>
              <w:t>879,554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5C3415" w14:textId="267D3352">
            <w:pPr>
              <w:rPr>
                <w:szCs w:val="22"/>
              </w:rPr>
            </w:pPr>
            <w:r w:rsidRPr="00762A71">
              <w:rPr>
                <w:szCs w:val="22"/>
              </w:rPr>
              <w:t xml:space="preserve"> $                6,236 </w:t>
            </w:r>
          </w:p>
        </w:tc>
      </w:tr>
      <w:tr w14:paraId="021D5D2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A2D884" w14:textId="521CB7F4">
            <w:pPr>
              <w:jc w:val="right"/>
              <w:rPr>
                <w:szCs w:val="22"/>
              </w:rPr>
            </w:pPr>
            <w:r w:rsidRPr="4411F322">
              <w:rPr>
                <w:szCs w:val="22"/>
              </w:rPr>
              <w:t>65526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95AA26" w14:textId="39DB6141">
            <w:pPr>
              <w:rPr>
                <w:szCs w:val="22"/>
              </w:rPr>
            </w:pPr>
            <w:r w:rsidRPr="4411F322">
              <w:rPr>
                <w:szCs w:val="22"/>
              </w:rPr>
              <w:t>KRON-TV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F800FF" w14:textId="2B8302B2">
            <w:pPr>
              <w:jc w:val="right"/>
              <w:rPr>
                <w:szCs w:val="22"/>
              </w:rPr>
            </w:pPr>
            <w:r w:rsidRPr="4411F322">
              <w:rPr>
                <w:szCs w:val="22"/>
              </w:rPr>
              <w:t>9,335,037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17E9AC" w14:textId="741682EE">
            <w:pPr>
              <w:jc w:val="right"/>
              <w:rPr>
                <w:szCs w:val="22"/>
              </w:rPr>
            </w:pPr>
            <w:r w:rsidRPr="4411F322">
              <w:rPr>
                <w:szCs w:val="22"/>
              </w:rPr>
              <w:t>8,729,878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CBFD13" w14:textId="2C269221">
            <w:pPr>
              <w:rPr>
                <w:szCs w:val="22"/>
              </w:rPr>
            </w:pPr>
            <w:r w:rsidRPr="00762A71">
              <w:rPr>
                <w:szCs w:val="22"/>
              </w:rPr>
              <w:t xml:space="preserve"> $              61,895 </w:t>
            </w:r>
          </w:p>
        </w:tc>
      </w:tr>
      <w:tr w14:paraId="08497B0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CF0DF1" w14:textId="1689C8A6">
            <w:pPr>
              <w:jc w:val="right"/>
              <w:rPr>
                <w:szCs w:val="22"/>
              </w:rPr>
            </w:pPr>
            <w:r w:rsidRPr="4411F322">
              <w:rPr>
                <w:szCs w:val="22"/>
              </w:rPr>
              <w:t>53539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B23CD3" w14:textId="7CC8C11C">
            <w:pPr>
              <w:rPr>
                <w:szCs w:val="22"/>
              </w:rPr>
            </w:pPr>
            <w:r w:rsidRPr="4411F322">
              <w:rPr>
                <w:szCs w:val="22"/>
              </w:rPr>
              <w:t>KRPV-DT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192C7E" w14:textId="0750A698">
            <w:pPr>
              <w:jc w:val="right"/>
              <w:rPr>
                <w:szCs w:val="22"/>
              </w:rPr>
            </w:pPr>
            <w:r w:rsidRPr="4411F322">
              <w:rPr>
                <w:szCs w:val="22"/>
              </w:rPr>
              <w:t>65,504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DD8BD9" w14:textId="1D276F1E">
            <w:pPr>
              <w:jc w:val="right"/>
              <w:rPr>
                <w:szCs w:val="22"/>
              </w:rPr>
            </w:pPr>
            <w:r w:rsidRPr="4411F322">
              <w:rPr>
                <w:szCs w:val="22"/>
              </w:rPr>
              <w:t>65,504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DD4900" w14:textId="5EC0BE73">
            <w:pPr>
              <w:rPr>
                <w:szCs w:val="22"/>
              </w:rPr>
            </w:pPr>
            <w:r w:rsidRPr="00762A71">
              <w:rPr>
                <w:szCs w:val="22"/>
              </w:rPr>
              <w:t xml:space="preserve"> $                  464 </w:t>
            </w:r>
          </w:p>
        </w:tc>
      </w:tr>
      <w:tr w14:paraId="4009516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FD6A4A" w14:textId="332B03F2">
            <w:pPr>
              <w:jc w:val="right"/>
              <w:rPr>
                <w:szCs w:val="22"/>
              </w:rPr>
            </w:pPr>
            <w:r w:rsidRPr="4411F322">
              <w:rPr>
                <w:szCs w:val="22"/>
              </w:rPr>
              <w:t>48575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98CA0E" w14:textId="35A42AD8">
            <w:pPr>
              <w:rPr>
                <w:szCs w:val="22"/>
              </w:rPr>
            </w:pPr>
            <w:r w:rsidRPr="4411F322">
              <w:rPr>
                <w:szCs w:val="22"/>
              </w:rPr>
              <w:t>KRQE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830660" w14:textId="66177106">
            <w:pPr>
              <w:jc w:val="right"/>
              <w:rPr>
                <w:szCs w:val="22"/>
              </w:rPr>
            </w:pPr>
            <w:r w:rsidRPr="4411F322">
              <w:rPr>
                <w:szCs w:val="22"/>
              </w:rPr>
              <w:t>1,174,664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4BAE3C" w14:textId="4354C0B9">
            <w:pPr>
              <w:jc w:val="right"/>
              <w:rPr>
                <w:szCs w:val="22"/>
              </w:rPr>
            </w:pPr>
            <w:r w:rsidRPr="4411F322">
              <w:rPr>
                <w:szCs w:val="22"/>
              </w:rPr>
              <w:t>1,143,133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91007E" w14:textId="2357200A">
            <w:pPr>
              <w:rPr>
                <w:szCs w:val="22"/>
              </w:rPr>
            </w:pPr>
            <w:r w:rsidRPr="00762A71">
              <w:rPr>
                <w:szCs w:val="22"/>
              </w:rPr>
              <w:t xml:space="preserve"> $                8,105 </w:t>
            </w:r>
          </w:p>
        </w:tc>
      </w:tr>
      <w:tr w14:paraId="46E060E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F6D1B2" w14:textId="7D6DAEB2">
            <w:pPr>
              <w:jc w:val="right"/>
              <w:rPr>
                <w:szCs w:val="22"/>
              </w:rPr>
            </w:pPr>
            <w:r w:rsidRPr="4411F322">
              <w:rPr>
                <w:szCs w:val="22"/>
              </w:rPr>
              <w:t>57431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C14AAF" w14:textId="332AE974">
            <w:pPr>
              <w:rPr>
                <w:szCs w:val="22"/>
              </w:rPr>
            </w:pPr>
            <w:r w:rsidRPr="4411F322">
              <w:rPr>
                <w:szCs w:val="22"/>
              </w:rPr>
              <w:t>KRSU-TV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EEA16A" w14:textId="4B0FAD74">
            <w:pPr>
              <w:jc w:val="right"/>
              <w:rPr>
                <w:szCs w:val="22"/>
              </w:rPr>
            </w:pPr>
            <w:r w:rsidRPr="4411F322">
              <w:rPr>
                <w:szCs w:val="22"/>
              </w:rPr>
              <w:t>1,078,345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FD7FC4" w14:textId="78801FA7">
            <w:pPr>
              <w:jc w:val="right"/>
              <w:rPr>
                <w:szCs w:val="22"/>
              </w:rPr>
            </w:pPr>
            <w:r w:rsidRPr="4411F322">
              <w:rPr>
                <w:szCs w:val="22"/>
              </w:rPr>
              <w:t>1,076,370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15E7DE" w14:textId="7FB94979">
            <w:pPr>
              <w:rPr>
                <w:szCs w:val="22"/>
              </w:rPr>
            </w:pPr>
            <w:r w:rsidRPr="00762A71">
              <w:rPr>
                <w:szCs w:val="22"/>
              </w:rPr>
              <w:t xml:space="preserve"> $                7,631 </w:t>
            </w:r>
          </w:p>
        </w:tc>
      </w:tr>
      <w:tr w14:paraId="1B780EB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FAFC89" w14:textId="0138EAD6">
            <w:pPr>
              <w:jc w:val="right"/>
              <w:rPr>
                <w:szCs w:val="22"/>
              </w:rPr>
            </w:pPr>
            <w:r w:rsidRPr="4411F322">
              <w:rPr>
                <w:szCs w:val="22"/>
              </w:rPr>
              <w:t>82613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19F7CF" w14:textId="0F0BAECA">
            <w:pPr>
              <w:rPr>
                <w:szCs w:val="22"/>
              </w:rPr>
            </w:pPr>
            <w:r w:rsidRPr="4411F322">
              <w:rPr>
                <w:szCs w:val="22"/>
              </w:rPr>
              <w:t>KRTN-TV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38EB37" w14:textId="7218F5AE">
            <w:pPr>
              <w:jc w:val="right"/>
              <w:rPr>
                <w:szCs w:val="22"/>
              </w:rPr>
            </w:pPr>
            <w:r w:rsidRPr="4411F322">
              <w:rPr>
                <w:szCs w:val="22"/>
              </w:rPr>
              <w:t>86,907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71200B" w14:textId="0DE77029">
            <w:pPr>
              <w:jc w:val="right"/>
              <w:rPr>
                <w:szCs w:val="22"/>
              </w:rPr>
            </w:pPr>
            <w:r w:rsidRPr="4411F322">
              <w:rPr>
                <w:szCs w:val="22"/>
              </w:rPr>
              <w:t>67,161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EC0E91" w14:textId="0244B1A7">
            <w:pPr>
              <w:rPr>
                <w:szCs w:val="22"/>
              </w:rPr>
            </w:pPr>
            <w:r w:rsidRPr="00762A71">
              <w:rPr>
                <w:szCs w:val="22"/>
              </w:rPr>
              <w:t xml:space="preserve"> $                  476 </w:t>
            </w:r>
          </w:p>
        </w:tc>
      </w:tr>
      <w:tr w14:paraId="0AD0D90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99C092" w14:textId="3FEB0052">
            <w:pPr>
              <w:jc w:val="right"/>
              <w:rPr>
                <w:szCs w:val="22"/>
              </w:rPr>
            </w:pPr>
            <w:r w:rsidRPr="4411F322">
              <w:rPr>
                <w:szCs w:val="22"/>
              </w:rPr>
              <w:t>35567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6CB72F" w14:textId="55ABD396">
            <w:pPr>
              <w:rPr>
                <w:szCs w:val="22"/>
              </w:rPr>
            </w:pPr>
            <w:r w:rsidRPr="4411F322">
              <w:rPr>
                <w:szCs w:val="22"/>
              </w:rPr>
              <w:t>KRTV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0E3826" w14:textId="46ECDE39">
            <w:pPr>
              <w:jc w:val="right"/>
              <w:rPr>
                <w:szCs w:val="22"/>
              </w:rPr>
            </w:pPr>
            <w:r w:rsidRPr="4411F322">
              <w:rPr>
                <w:szCs w:val="22"/>
              </w:rPr>
              <w:t>95,862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FFF61D" w14:textId="5D3B6406">
            <w:pPr>
              <w:jc w:val="right"/>
              <w:rPr>
                <w:szCs w:val="22"/>
              </w:rPr>
            </w:pPr>
            <w:r w:rsidRPr="4411F322">
              <w:rPr>
                <w:szCs w:val="22"/>
              </w:rPr>
              <w:t>94,385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482F82" w14:textId="20600F8A">
            <w:pPr>
              <w:rPr>
                <w:szCs w:val="22"/>
              </w:rPr>
            </w:pPr>
            <w:r w:rsidRPr="00762A71">
              <w:rPr>
                <w:szCs w:val="22"/>
              </w:rPr>
              <w:t xml:space="preserve"> $                  669 </w:t>
            </w:r>
          </w:p>
        </w:tc>
      </w:tr>
      <w:tr w14:paraId="673D14D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81C018" w14:textId="390F78D2">
            <w:pPr>
              <w:jc w:val="right"/>
              <w:rPr>
                <w:szCs w:val="22"/>
              </w:rPr>
            </w:pPr>
            <w:r w:rsidRPr="4411F322">
              <w:rPr>
                <w:szCs w:val="22"/>
              </w:rPr>
              <w:t>84157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EE88A2" w14:textId="54E21626">
            <w:pPr>
              <w:rPr>
                <w:szCs w:val="22"/>
              </w:rPr>
            </w:pPr>
            <w:r w:rsidRPr="4411F322">
              <w:rPr>
                <w:szCs w:val="22"/>
              </w:rPr>
              <w:t>KRWB-TV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BED34F" w14:textId="03C1A50B">
            <w:pPr>
              <w:jc w:val="right"/>
              <w:rPr>
                <w:szCs w:val="22"/>
              </w:rPr>
            </w:pPr>
            <w:r w:rsidRPr="4411F322">
              <w:rPr>
                <w:szCs w:val="22"/>
              </w:rPr>
              <w:t>118,050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AB2C3F" w14:textId="1C3767F5">
            <w:pPr>
              <w:jc w:val="right"/>
              <w:rPr>
                <w:szCs w:val="22"/>
              </w:rPr>
            </w:pPr>
            <w:r w:rsidRPr="4411F322">
              <w:rPr>
                <w:szCs w:val="22"/>
              </w:rPr>
              <w:t>117,368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84E278" w14:textId="2040D9A2">
            <w:pPr>
              <w:rPr>
                <w:szCs w:val="22"/>
              </w:rPr>
            </w:pPr>
            <w:r w:rsidRPr="00762A71">
              <w:rPr>
                <w:szCs w:val="22"/>
              </w:rPr>
              <w:t xml:space="preserve"> $                  832 </w:t>
            </w:r>
          </w:p>
        </w:tc>
      </w:tr>
      <w:tr w14:paraId="35DFDCA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592A97" w14:textId="39D7C3C1">
            <w:pPr>
              <w:jc w:val="right"/>
              <w:rPr>
                <w:szCs w:val="22"/>
              </w:rPr>
            </w:pPr>
            <w:r w:rsidRPr="4411F322">
              <w:rPr>
                <w:szCs w:val="22"/>
              </w:rPr>
              <w:t>35585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334EC4" w14:textId="6FA90053">
            <w:pPr>
              <w:rPr>
                <w:szCs w:val="22"/>
              </w:rPr>
            </w:pPr>
            <w:r w:rsidRPr="4411F322">
              <w:rPr>
                <w:szCs w:val="22"/>
              </w:rPr>
              <w:t>KRWF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243D45" w14:textId="008119D1">
            <w:pPr>
              <w:jc w:val="right"/>
              <w:rPr>
                <w:szCs w:val="22"/>
              </w:rPr>
            </w:pPr>
            <w:r w:rsidRPr="4411F322">
              <w:rPr>
                <w:szCs w:val="22"/>
              </w:rPr>
              <w:t>82,308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C21124" w14:textId="73FB8A06">
            <w:pPr>
              <w:jc w:val="right"/>
              <w:rPr>
                <w:szCs w:val="22"/>
              </w:rPr>
            </w:pPr>
            <w:r w:rsidRPr="4411F322">
              <w:rPr>
                <w:szCs w:val="22"/>
              </w:rPr>
              <w:t>82,308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93D577" w14:textId="72E9E4AE">
            <w:pPr>
              <w:rPr>
                <w:szCs w:val="22"/>
              </w:rPr>
            </w:pPr>
            <w:r w:rsidRPr="00762A71">
              <w:rPr>
                <w:szCs w:val="22"/>
              </w:rPr>
              <w:t xml:space="preserve"> $                  584 </w:t>
            </w:r>
          </w:p>
        </w:tc>
      </w:tr>
      <w:tr w14:paraId="08FAED7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498D27" w14:textId="5F85FA08">
            <w:pPr>
              <w:jc w:val="right"/>
              <w:rPr>
                <w:szCs w:val="22"/>
              </w:rPr>
            </w:pPr>
            <w:r w:rsidRPr="4411F322">
              <w:rPr>
                <w:szCs w:val="22"/>
              </w:rPr>
              <w:t>55516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A1A46A" w14:textId="3DD3E808">
            <w:pPr>
              <w:rPr>
                <w:szCs w:val="22"/>
              </w:rPr>
            </w:pPr>
            <w:r w:rsidRPr="4411F322">
              <w:rPr>
                <w:szCs w:val="22"/>
              </w:rPr>
              <w:t>KRWG-TV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5D2B41" w14:textId="76E0D18A">
            <w:pPr>
              <w:jc w:val="right"/>
              <w:rPr>
                <w:szCs w:val="22"/>
              </w:rPr>
            </w:pPr>
            <w:r w:rsidRPr="4411F322">
              <w:rPr>
                <w:szCs w:val="22"/>
              </w:rPr>
              <w:t>929,122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8D5142" w14:textId="399A398D">
            <w:pPr>
              <w:jc w:val="right"/>
              <w:rPr>
                <w:szCs w:val="22"/>
              </w:rPr>
            </w:pPr>
            <w:r w:rsidRPr="4411F322">
              <w:rPr>
                <w:szCs w:val="22"/>
              </w:rPr>
              <w:t>719,343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0F1BC4" w14:textId="11F6D655">
            <w:pPr>
              <w:rPr>
                <w:szCs w:val="22"/>
              </w:rPr>
            </w:pPr>
            <w:r w:rsidRPr="00762A71">
              <w:rPr>
                <w:szCs w:val="22"/>
              </w:rPr>
              <w:t xml:space="preserve"> $                5,100 </w:t>
            </w:r>
          </w:p>
        </w:tc>
      </w:tr>
      <w:tr w14:paraId="2C37F5B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2ABAB9" w14:textId="0EAFDBFB">
            <w:pPr>
              <w:jc w:val="right"/>
              <w:rPr>
                <w:szCs w:val="22"/>
              </w:rPr>
            </w:pPr>
            <w:r w:rsidRPr="4411F322">
              <w:rPr>
                <w:szCs w:val="22"/>
              </w:rPr>
              <w:t>48360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4F8D35" w14:textId="479C5C10">
            <w:pPr>
              <w:rPr>
                <w:szCs w:val="22"/>
              </w:rPr>
            </w:pPr>
            <w:r w:rsidRPr="4411F322">
              <w:rPr>
                <w:szCs w:val="22"/>
              </w:rPr>
              <w:t>KRXI-TV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7CFC8B" w14:textId="250126E1">
            <w:pPr>
              <w:jc w:val="right"/>
              <w:rPr>
                <w:szCs w:val="22"/>
              </w:rPr>
            </w:pPr>
            <w:r w:rsidRPr="4411F322">
              <w:rPr>
                <w:szCs w:val="22"/>
              </w:rPr>
              <w:t>802,294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086205" w14:textId="45B0BB88">
            <w:pPr>
              <w:jc w:val="right"/>
              <w:rPr>
                <w:szCs w:val="22"/>
              </w:rPr>
            </w:pPr>
            <w:r w:rsidRPr="4411F322">
              <w:rPr>
                <w:szCs w:val="22"/>
              </w:rPr>
              <w:t>612,918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1C6AA4" w14:textId="45893CBE">
            <w:pPr>
              <w:rPr>
                <w:szCs w:val="22"/>
              </w:rPr>
            </w:pPr>
            <w:r w:rsidRPr="00762A71">
              <w:rPr>
                <w:szCs w:val="22"/>
              </w:rPr>
              <w:t xml:space="preserve"> $                4,346 </w:t>
            </w:r>
          </w:p>
        </w:tc>
      </w:tr>
      <w:tr w14:paraId="23CCD20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09F148" w14:textId="20E0D9AB">
            <w:pPr>
              <w:jc w:val="right"/>
              <w:rPr>
                <w:szCs w:val="22"/>
              </w:rPr>
            </w:pPr>
            <w:r w:rsidRPr="4411F322">
              <w:rPr>
                <w:szCs w:val="22"/>
              </w:rPr>
              <w:t>307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D41F1F" w14:textId="72C0ECE6">
            <w:pPr>
              <w:rPr>
                <w:szCs w:val="22"/>
              </w:rPr>
            </w:pPr>
            <w:r w:rsidRPr="4411F322">
              <w:rPr>
                <w:szCs w:val="22"/>
              </w:rPr>
              <w:t>KSAN-TV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69411D" w14:textId="5155B5E6">
            <w:pPr>
              <w:jc w:val="right"/>
              <w:rPr>
                <w:szCs w:val="22"/>
              </w:rPr>
            </w:pPr>
            <w:r w:rsidRPr="4411F322">
              <w:rPr>
                <w:szCs w:val="22"/>
              </w:rPr>
              <w:t>142,667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F80C0C" w14:textId="725FF276">
            <w:pPr>
              <w:jc w:val="right"/>
              <w:rPr>
                <w:szCs w:val="22"/>
              </w:rPr>
            </w:pPr>
            <w:r w:rsidRPr="4411F322">
              <w:rPr>
                <w:szCs w:val="22"/>
              </w:rPr>
              <w:t>142,664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850A70" w14:textId="3CEC11E6">
            <w:pPr>
              <w:rPr>
                <w:szCs w:val="22"/>
              </w:rPr>
            </w:pPr>
            <w:r w:rsidRPr="00762A71">
              <w:rPr>
                <w:szCs w:val="22"/>
              </w:rPr>
              <w:t xml:space="preserve"> $                1,011 </w:t>
            </w:r>
          </w:p>
        </w:tc>
      </w:tr>
      <w:tr w14:paraId="6849C01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1915EF" w14:textId="6E71E5C0">
            <w:pPr>
              <w:jc w:val="right"/>
              <w:rPr>
                <w:szCs w:val="22"/>
              </w:rPr>
            </w:pPr>
            <w:r w:rsidRPr="4411F322">
              <w:rPr>
                <w:szCs w:val="22"/>
              </w:rPr>
              <w:t>11911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16B9DB" w14:textId="101612C3">
            <w:pPr>
              <w:rPr>
                <w:szCs w:val="22"/>
              </w:rPr>
            </w:pPr>
            <w:r w:rsidRPr="4411F322">
              <w:rPr>
                <w:szCs w:val="22"/>
              </w:rPr>
              <w:t>KSAS-TV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FE456D" w14:textId="66391CE1">
            <w:pPr>
              <w:jc w:val="right"/>
              <w:rPr>
                <w:szCs w:val="22"/>
              </w:rPr>
            </w:pPr>
            <w:r w:rsidRPr="4411F322">
              <w:rPr>
                <w:szCs w:val="22"/>
              </w:rPr>
              <w:t>773,161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5E1979" w14:textId="5F079723">
            <w:pPr>
              <w:jc w:val="right"/>
              <w:rPr>
                <w:szCs w:val="22"/>
              </w:rPr>
            </w:pPr>
            <w:r w:rsidRPr="4411F322">
              <w:rPr>
                <w:szCs w:val="22"/>
              </w:rPr>
              <w:t>773,144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E65CA0" w14:textId="47778C55">
            <w:pPr>
              <w:rPr>
                <w:szCs w:val="22"/>
              </w:rPr>
            </w:pPr>
            <w:r w:rsidRPr="00762A71">
              <w:rPr>
                <w:szCs w:val="22"/>
              </w:rPr>
              <w:t xml:space="preserve"> $                5,482 </w:t>
            </w:r>
          </w:p>
        </w:tc>
      </w:tr>
      <w:tr w14:paraId="33A3F44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89D926" w14:textId="555E5989">
            <w:pPr>
              <w:jc w:val="right"/>
              <w:rPr>
                <w:szCs w:val="22"/>
              </w:rPr>
            </w:pPr>
            <w:r w:rsidRPr="4411F322">
              <w:rPr>
                <w:szCs w:val="22"/>
              </w:rPr>
              <w:t>53118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5D9BCD" w14:textId="4CE711B9">
            <w:pPr>
              <w:rPr>
                <w:szCs w:val="22"/>
              </w:rPr>
            </w:pPr>
            <w:r w:rsidRPr="4411F322">
              <w:rPr>
                <w:szCs w:val="22"/>
              </w:rPr>
              <w:t>KSAT-TV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1B7289" w14:textId="23C43FA5">
            <w:pPr>
              <w:jc w:val="right"/>
              <w:rPr>
                <w:szCs w:val="22"/>
              </w:rPr>
            </w:pPr>
            <w:r w:rsidRPr="4411F322">
              <w:rPr>
                <w:szCs w:val="22"/>
              </w:rPr>
              <w:t>3,075,254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26DCEE" w14:textId="284D65E6">
            <w:pPr>
              <w:jc w:val="right"/>
              <w:rPr>
                <w:szCs w:val="22"/>
              </w:rPr>
            </w:pPr>
            <w:r w:rsidRPr="4411F322">
              <w:rPr>
                <w:szCs w:val="22"/>
              </w:rPr>
              <w:t>3,027,321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F90C7C" w14:textId="504F624F">
            <w:pPr>
              <w:rPr>
                <w:szCs w:val="22"/>
              </w:rPr>
            </w:pPr>
            <w:r w:rsidRPr="00762A71">
              <w:rPr>
                <w:szCs w:val="22"/>
              </w:rPr>
              <w:t xml:space="preserve"> $              21,464 </w:t>
            </w:r>
          </w:p>
        </w:tc>
      </w:tr>
      <w:tr w14:paraId="51FB2B6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FA84A1" w14:textId="4FC5DC2F">
            <w:pPr>
              <w:jc w:val="right"/>
              <w:rPr>
                <w:szCs w:val="22"/>
              </w:rPr>
            </w:pPr>
            <w:r w:rsidRPr="4411F322">
              <w:rPr>
                <w:szCs w:val="22"/>
              </w:rPr>
              <w:t>35584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46D2C0" w14:textId="02CC10B4">
            <w:pPr>
              <w:rPr>
                <w:szCs w:val="22"/>
              </w:rPr>
            </w:pPr>
            <w:r w:rsidRPr="4411F322">
              <w:rPr>
                <w:szCs w:val="22"/>
              </w:rPr>
              <w:t>KSAX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8D273F" w14:textId="0B40B3FF">
            <w:pPr>
              <w:jc w:val="right"/>
              <w:rPr>
                <w:szCs w:val="22"/>
              </w:rPr>
            </w:pPr>
            <w:r w:rsidRPr="4411F322">
              <w:rPr>
                <w:szCs w:val="22"/>
              </w:rPr>
              <w:t>380,811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24B44D" w14:textId="5C0E708B">
            <w:pPr>
              <w:jc w:val="right"/>
              <w:rPr>
                <w:szCs w:val="22"/>
              </w:rPr>
            </w:pPr>
            <w:r w:rsidRPr="4411F322">
              <w:rPr>
                <w:szCs w:val="22"/>
              </w:rPr>
              <w:t>380,811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998804" w14:textId="107B4AD7">
            <w:pPr>
              <w:rPr>
                <w:szCs w:val="22"/>
              </w:rPr>
            </w:pPr>
            <w:r w:rsidRPr="00762A71">
              <w:rPr>
                <w:szCs w:val="22"/>
              </w:rPr>
              <w:t xml:space="preserve"> $                2,700 </w:t>
            </w:r>
          </w:p>
        </w:tc>
      </w:tr>
      <w:tr w14:paraId="6A0468A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BC6BE4" w14:textId="0ECCC88A">
            <w:pPr>
              <w:jc w:val="right"/>
              <w:rPr>
                <w:szCs w:val="22"/>
              </w:rPr>
            </w:pPr>
            <w:r w:rsidRPr="4411F322">
              <w:rPr>
                <w:szCs w:val="22"/>
              </w:rPr>
              <w:t>35587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F8ACFE" w14:textId="10692DA1">
            <w:pPr>
              <w:rPr>
                <w:szCs w:val="22"/>
              </w:rPr>
            </w:pPr>
            <w:r w:rsidRPr="4411F322">
              <w:rPr>
                <w:szCs w:val="22"/>
              </w:rPr>
              <w:t>KSAZ-TV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F993C4" w14:textId="4BFBF619">
            <w:pPr>
              <w:jc w:val="right"/>
              <w:rPr>
                <w:szCs w:val="22"/>
              </w:rPr>
            </w:pPr>
            <w:r w:rsidRPr="4411F322">
              <w:rPr>
                <w:szCs w:val="22"/>
              </w:rPr>
              <w:t>4,854,767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02D853" w14:textId="4532B2CA">
            <w:pPr>
              <w:jc w:val="right"/>
              <w:rPr>
                <w:szCs w:val="22"/>
              </w:rPr>
            </w:pPr>
            <w:r w:rsidRPr="4411F322">
              <w:rPr>
                <w:szCs w:val="22"/>
              </w:rPr>
              <w:t>4,831,287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F9632E" w14:textId="64F2E149">
            <w:pPr>
              <w:rPr>
                <w:szCs w:val="22"/>
              </w:rPr>
            </w:pPr>
            <w:r w:rsidRPr="00762A71">
              <w:rPr>
                <w:szCs w:val="22"/>
              </w:rPr>
              <w:t xml:space="preserve"> $              34,254 </w:t>
            </w:r>
          </w:p>
        </w:tc>
      </w:tr>
      <w:tr w14:paraId="2075C4E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1D5AF8" w14:textId="52558C30">
            <w:pPr>
              <w:jc w:val="right"/>
              <w:rPr>
                <w:szCs w:val="22"/>
              </w:rPr>
            </w:pPr>
            <w:r w:rsidRPr="4411F322">
              <w:rPr>
                <w:szCs w:val="22"/>
              </w:rPr>
              <w:t>38214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E4EAFF" w14:textId="04A7B19A">
            <w:pPr>
              <w:rPr>
                <w:szCs w:val="22"/>
              </w:rPr>
            </w:pPr>
            <w:r w:rsidRPr="4411F322">
              <w:rPr>
                <w:szCs w:val="22"/>
              </w:rPr>
              <w:t>KSBI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3B767D" w14:textId="2F388945">
            <w:pPr>
              <w:jc w:val="right"/>
              <w:rPr>
                <w:szCs w:val="22"/>
              </w:rPr>
            </w:pPr>
            <w:r w:rsidRPr="4411F322">
              <w:rPr>
                <w:szCs w:val="22"/>
              </w:rPr>
              <w:t>1,751,439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09420A" w14:textId="77D37292">
            <w:pPr>
              <w:jc w:val="right"/>
              <w:rPr>
                <w:szCs w:val="22"/>
              </w:rPr>
            </w:pPr>
            <w:r w:rsidRPr="4411F322">
              <w:rPr>
                <w:szCs w:val="22"/>
              </w:rPr>
              <w:t>1,749,811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915F84" w14:textId="54B99CC9">
            <w:pPr>
              <w:rPr>
                <w:szCs w:val="22"/>
              </w:rPr>
            </w:pPr>
            <w:r w:rsidRPr="00762A71">
              <w:rPr>
                <w:szCs w:val="22"/>
              </w:rPr>
              <w:t xml:space="preserve"> $              12,406 </w:t>
            </w:r>
          </w:p>
        </w:tc>
      </w:tr>
      <w:tr w14:paraId="2313D01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9487A7" w14:textId="080F9E5C">
            <w:pPr>
              <w:jc w:val="right"/>
              <w:rPr>
                <w:szCs w:val="22"/>
              </w:rPr>
            </w:pPr>
            <w:r w:rsidRPr="4411F322">
              <w:rPr>
                <w:szCs w:val="22"/>
              </w:rPr>
              <w:t>19653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E8D35D" w14:textId="79AE33FB">
            <w:pPr>
              <w:rPr>
                <w:szCs w:val="22"/>
              </w:rPr>
            </w:pPr>
            <w:r w:rsidRPr="4411F322">
              <w:rPr>
                <w:szCs w:val="22"/>
              </w:rPr>
              <w:t>KSBW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5BB5EE" w14:textId="325B7A1A">
            <w:pPr>
              <w:jc w:val="right"/>
              <w:rPr>
                <w:szCs w:val="22"/>
              </w:rPr>
            </w:pPr>
            <w:r w:rsidRPr="4411F322">
              <w:rPr>
                <w:szCs w:val="22"/>
              </w:rPr>
              <w:t>5,564,606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AA3CB2" w14:textId="04B14413">
            <w:pPr>
              <w:jc w:val="right"/>
              <w:rPr>
                <w:szCs w:val="22"/>
              </w:rPr>
            </w:pPr>
            <w:r w:rsidRPr="4411F322">
              <w:rPr>
                <w:szCs w:val="22"/>
              </w:rPr>
              <w:t>4,838,506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C21411" w14:textId="6FC0C11B">
            <w:pPr>
              <w:rPr>
                <w:szCs w:val="22"/>
              </w:rPr>
            </w:pPr>
            <w:r w:rsidRPr="00762A71">
              <w:rPr>
                <w:szCs w:val="22"/>
              </w:rPr>
              <w:t xml:space="preserve"> $              34,305 </w:t>
            </w:r>
          </w:p>
        </w:tc>
      </w:tr>
      <w:tr w14:paraId="5E561BB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4C6748" w14:textId="6E3DE646">
            <w:pPr>
              <w:jc w:val="right"/>
              <w:rPr>
                <w:szCs w:val="22"/>
              </w:rPr>
            </w:pPr>
            <w:r w:rsidRPr="4411F322">
              <w:rPr>
                <w:szCs w:val="22"/>
              </w:rPr>
              <w:t>19654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9B5654" w14:textId="5E23A464">
            <w:pPr>
              <w:rPr>
                <w:szCs w:val="22"/>
              </w:rPr>
            </w:pPr>
            <w:r w:rsidRPr="4411F322">
              <w:rPr>
                <w:szCs w:val="22"/>
              </w:rPr>
              <w:t>KSBY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335880" w14:textId="45232CF4">
            <w:pPr>
              <w:jc w:val="right"/>
              <w:rPr>
                <w:szCs w:val="22"/>
              </w:rPr>
            </w:pPr>
            <w:r w:rsidRPr="4411F322">
              <w:rPr>
                <w:szCs w:val="22"/>
              </w:rPr>
              <w:t>564,561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EED738" w14:textId="592E50C1">
            <w:pPr>
              <w:jc w:val="right"/>
              <w:rPr>
                <w:szCs w:val="22"/>
              </w:rPr>
            </w:pPr>
            <w:r w:rsidRPr="4411F322">
              <w:rPr>
                <w:szCs w:val="22"/>
              </w:rPr>
              <w:t>526,110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069A74" w14:textId="50BD0CD6">
            <w:pPr>
              <w:rPr>
                <w:szCs w:val="22"/>
              </w:rPr>
            </w:pPr>
            <w:r w:rsidRPr="00762A71">
              <w:rPr>
                <w:szCs w:val="22"/>
              </w:rPr>
              <w:t xml:space="preserve"> $                3,730 </w:t>
            </w:r>
          </w:p>
        </w:tc>
      </w:tr>
      <w:tr w14:paraId="2A8231A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A57D1F" w14:textId="28755548">
            <w:pPr>
              <w:jc w:val="right"/>
              <w:rPr>
                <w:szCs w:val="22"/>
              </w:rPr>
            </w:pPr>
            <w:r w:rsidRPr="4411F322">
              <w:rPr>
                <w:szCs w:val="22"/>
              </w:rPr>
              <w:t>82910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C3C59D" w14:textId="1328323F">
            <w:pPr>
              <w:rPr>
                <w:szCs w:val="22"/>
              </w:rPr>
            </w:pPr>
            <w:r w:rsidRPr="4411F322">
              <w:rPr>
                <w:szCs w:val="22"/>
              </w:rPr>
              <w:t>KSCC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7071E7" w14:textId="00CD0551">
            <w:pPr>
              <w:jc w:val="right"/>
              <w:rPr>
                <w:szCs w:val="22"/>
              </w:rPr>
            </w:pPr>
            <w:r w:rsidRPr="4411F322">
              <w:rPr>
                <w:szCs w:val="22"/>
              </w:rPr>
              <w:t>534,707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C84302" w14:textId="6B32CB92">
            <w:pPr>
              <w:jc w:val="right"/>
              <w:rPr>
                <w:szCs w:val="22"/>
              </w:rPr>
            </w:pPr>
            <w:r w:rsidRPr="4411F322">
              <w:rPr>
                <w:szCs w:val="22"/>
              </w:rPr>
              <w:t>534,707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81B5CE" w14:textId="7FA25A76">
            <w:pPr>
              <w:rPr>
                <w:szCs w:val="22"/>
              </w:rPr>
            </w:pPr>
            <w:r w:rsidRPr="00762A71">
              <w:rPr>
                <w:szCs w:val="22"/>
              </w:rPr>
              <w:t xml:space="preserve"> $                3,791 </w:t>
            </w:r>
          </w:p>
        </w:tc>
      </w:tr>
      <w:tr w14:paraId="44957BF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F5DE77" w14:textId="102B0FF4">
            <w:pPr>
              <w:jc w:val="right"/>
              <w:rPr>
                <w:szCs w:val="22"/>
              </w:rPr>
            </w:pPr>
            <w:r w:rsidRPr="4411F322">
              <w:rPr>
                <w:szCs w:val="22"/>
              </w:rPr>
              <w:t>10202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A02E9B" w14:textId="5B325F3E">
            <w:pPr>
              <w:rPr>
                <w:szCs w:val="22"/>
              </w:rPr>
            </w:pPr>
            <w:r w:rsidRPr="4411F322">
              <w:rPr>
                <w:szCs w:val="22"/>
              </w:rPr>
              <w:t>KSCE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578E6F" w14:textId="4530D1D7">
            <w:pPr>
              <w:jc w:val="right"/>
              <w:rPr>
                <w:szCs w:val="22"/>
              </w:rPr>
            </w:pPr>
            <w:r w:rsidRPr="4411F322">
              <w:rPr>
                <w:szCs w:val="22"/>
              </w:rPr>
              <w:t>1,093,223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E94679" w14:textId="7E81525D">
            <w:pPr>
              <w:jc w:val="right"/>
              <w:rPr>
                <w:szCs w:val="22"/>
              </w:rPr>
            </w:pPr>
            <w:r w:rsidRPr="4411F322">
              <w:rPr>
                <w:szCs w:val="22"/>
              </w:rPr>
              <w:t>1,089,485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1622A5" w14:textId="12755037">
            <w:pPr>
              <w:rPr>
                <w:szCs w:val="22"/>
              </w:rPr>
            </w:pPr>
            <w:r w:rsidRPr="00762A71">
              <w:rPr>
                <w:szCs w:val="22"/>
              </w:rPr>
              <w:t xml:space="preserve"> $                7,724 </w:t>
            </w:r>
          </w:p>
        </w:tc>
      </w:tr>
      <w:tr w14:paraId="44A14AA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89C794" w14:textId="09A0C60D">
            <w:pPr>
              <w:jc w:val="right"/>
              <w:rPr>
                <w:szCs w:val="22"/>
              </w:rPr>
            </w:pPr>
            <w:r w:rsidRPr="4411F322">
              <w:rPr>
                <w:szCs w:val="22"/>
              </w:rPr>
              <w:t>35608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29D79A" w14:textId="7E2E724F">
            <w:pPr>
              <w:rPr>
                <w:szCs w:val="22"/>
              </w:rPr>
            </w:pPr>
            <w:r w:rsidRPr="4411F322">
              <w:rPr>
                <w:szCs w:val="22"/>
              </w:rPr>
              <w:t>KSCI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CF47BF" w14:textId="08FEA3BA">
            <w:pPr>
              <w:jc w:val="right"/>
              <w:rPr>
                <w:szCs w:val="22"/>
              </w:rPr>
            </w:pPr>
            <w:r w:rsidRPr="4411F322">
              <w:rPr>
                <w:szCs w:val="22"/>
              </w:rPr>
              <w:t>18,212,242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A1111C" w14:textId="43A78AB5">
            <w:pPr>
              <w:jc w:val="right"/>
              <w:rPr>
                <w:szCs w:val="22"/>
              </w:rPr>
            </w:pPr>
            <w:r w:rsidRPr="4411F322">
              <w:rPr>
                <w:szCs w:val="22"/>
              </w:rPr>
              <w:t>17,141,918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0CE0CC" w14:textId="3992FE76">
            <w:pPr>
              <w:rPr>
                <w:szCs w:val="22"/>
              </w:rPr>
            </w:pPr>
            <w:r w:rsidRPr="00762A71">
              <w:rPr>
                <w:szCs w:val="22"/>
              </w:rPr>
              <w:t xml:space="preserve"> $            121,536 </w:t>
            </w:r>
          </w:p>
        </w:tc>
      </w:tr>
      <w:tr w14:paraId="28B67DB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D8CEB9" w14:textId="52A3E8CE">
            <w:pPr>
              <w:jc w:val="right"/>
              <w:rPr>
                <w:szCs w:val="22"/>
              </w:rPr>
            </w:pPr>
            <w:r w:rsidRPr="4411F322">
              <w:rPr>
                <w:szCs w:val="22"/>
              </w:rPr>
              <w:t>26231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B7BE2C" w14:textId="5BC73BFE">
            <w:pPr>
              <w:rPr>
                <w:szCs w:val="22"/>
              </w:rPr>
            </w:pPr>
            <w:r w:rsidRPr="4411F322">
              <w:rPr>
                <w:szCs w:val="22"/>
              </w:rPr>
              <w:t>KSCN-TV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16EA19" w14:textId="16E6992B">
            <w:pPr>
              <w:jc w:val="right"/>
              <w:rPr>
                <w:szCs w:val="22"/>
              </w:rPr>
            </w:pPr>
            <w:r w:rsidRPr="4411F322">
              <w:rPr>
                <w:szCs w:val="22"/>
              </w:rPr>
              <w:t>18,512,098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D5269E" w14:textId="4D5443B0">
            <w:pPr>
              <w:jc w:val="right"/>
              <w:rPr>
                <w:szCs w:val="22"/>
              </w:rPr>
            </w:pPr>
            <w:r w:rsidRPr="4411F322">
              <w:rPr>
                <w:szCs w:val="22"/>
              </w:rPr>
              <w:t>18,476,669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2C1199" w14:textId="5738BC59">
            <w:pPr>
              <w:rPr>
                <w:szCs w:val="22"/>
              </w:rPr>
            </w:pPr>
            <w:r w:rsidRPr="00762A71">
              <w:rPr>
                <w:szCs w:val="22"/>
              </w:rPr>
              <w:t xml:space="preserve"> $            131,000 </w:t>
            </w:r>
          </w:p>
        </w:tc>
      </w:tr>
      <w:tr w14:paraId="7005570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D1A541" w14:textId="4CF7F80F">
            <w:pPr>
              <w:jc w:val="right"/>
              <w:rPr>
                <w:szCs w:val="22"/>
              </w:rPr>
            </w:pPr>
            <w:r w:rsidRPr="4411F322">
              <w:rPr>
                <w:szCs w:val="22"/>
              </w:rPr>
              <w:t>72348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78E33B" w14:textId="1B5754AC">
            <w:pPr>
              <w:rPr>
                <w:szCs w:val="22"/>
              </w:rPr>
            </w:pPr>
            <w:r w:rsidRPr="4411F322">
              <w:rPr>
                <w:szCs w:val="22"/>
              </w:rPr>
              <w:t>KSCW-DT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898D3A" w14:textId="47364AA4">
            <w:pPr>
              <w:jc w:val="right"/>
              <w:rPr>
                <w:szCs w:val="22"/>
              </w:rPr>
            </w:pPr>
            <w:r w:rsidRPr="4411F322">
              <w:rPr>
                <w:szCs w:val="22"/>
              </w:rPr>
              <w:t>927,681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450DFC" w14:textId="216318EC">
            <w:pPr>
              <w:jc w:val="right"/>
              <w:rPr>
                <w:szCs w:val="22"/>
              </w:rPr>
            </w:pPr>
            <w:r w:rsidRPr="4411F322">
              <w:rPr>
                <w:szCs w:val="22"/>
              </w:rPr>
              <w:t>922,979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FE1C5C" w14:textId="7AB222C5">
            <w:pPr>
              <w:rPr>
                <w:szCs w:val="22"/>
              </w:rPr>
            </w:pPr>
            <w:r w:rsidRPr="00762A71">
              <w:rPr>
                <w:szCs w:val="22"/>
              </w:rPr>
              <w:t xml:space="preserve"> $                6,544 </w:t>
            </w:r>
          </w:p>
        </w:tc>
      </w:tr>
      <w:tr w14:paraId="4525170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A941BE" w14:textId="60CE8DE9">
            <w:pPr>
              <w:jc w:val="right"/>
              <w:rPr>
                <w:szCs w:val="22"/>
              </w:rPr>
            </w:pPr>
            <w:r w:rsidRPr="4411F322">
              <w:rPr>
                <w:szCs w:val="22"/>
              </w:rPr>
              <w:t>46981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4D299A" w14:textId="22F5A6B3">
            <w:pPr>
              <w:rPr>
                <w:szCs w:val="22"/>
              </w:rPr>
            </w:pPr>
            <w:r w:rsidRPr="4411F322">
              <w:rPr>
                <w:szCs w:val="22"/>
              </w:rPr>
              <w:t>KSDK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FB781E" w14:textId="3915BFE0">
            <w:pPr>
              <w:jc w:val="right"/>
              <w:rPr>
                <w:szCs w:val="22"/>
              </w:rPr>
            </w:pPr>
            <w:r w:rsidRPr="4411F322">
              <w:rPr>
                <w:szCs w:val="22"/>
              </w:rPr>
              <w:t>3,013,779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C50329" w14:textId="667001B5">
            <w:pPr>
              <w:jc w:val="right"/>
              <w:rPr>
                <w:szCs w:val="22"/>
              </w:rPr>
            </w:pPr>
            <w:r w:rsidRPr="4411F322">
              <w:rPr>
                <w:szCs w:val="22"/>
              </w:rPr>
              <w:t>3,007,368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081BF1" w14:textId="1EECEB76">
            <w:pPr>
              <w:rPr>
                <w:szCs w:val="22"/>
              </w:rPr>
            </w:pPr>
            <w:r w:rsidRPr="00762A71">
              <w:rPr>
                <w:szCs w:val="22"/>
              </w:rPr>
              <w:t xml:space="preserve"> $              21,322 </w:t>
            </w:r>
          </w:p>
        </w:tc>
      </w:tr>
      <w:tr w14:paraId="0B6C7D8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528729" w14:textId="33CB0A26">
            <w:pPr>
              <w:jc w:val="right"/>
              <w:rPr>
                <w:szCs w:val="22"/>
              </w:rPr>
            </w:pPr>
            <w:r w:rsidRPr="4411F322">
              <w:rPr>
                <w:szCs w:val="22"/>
              </w:rPr>
              <w:t>35594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95529F" w14:textId="2EC664F7">
            <w:pPr>
              <w:rPr>
                <w:szCs w:val="22"/>
              </w:rPr>
            </w:pPr>
            <w:r w:rsidRPr="4411F322">
              <w:rPr>
                <w:szCs w:val="22"/>
              </w:rPr>
              <w:t>KSEE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F02585" w14:textId="0274CCF8">
            <w:pPr>
              <w:jc w:val="right"/>
              <w:rPr>
                <w:szCs w:val="22"/>
              </w:rPr>
            </w:pPr>
            <w:r w:rsidRPr="4411F322">
              <w:rPr>
                <w:szCs w:val="22"/>
              </w:rPr>
              <w:t>1,888,344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40833F" w14:textId="6F8D0DD9">
            <w:pPr>
              <w:jc w:val="right"/>
              <w:rPr>
                <w:szCs w:val="22"/>
              </w:rPr>
            </w:pPr>
            <w:r w:rsidRPr="4411F322">
              <w:rPr>
                <w:szCs w:val="22"/>
              </w:rPr>
              <w:t>1,874,494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212D51" w14:textId="0211C624">
            <w:pPr>
              <w:rPr>
                <w:szCs w:val="22"/>
              </w:rPr>
            </w:pPr>
            <w:r w:rsidRPr="00762A71">
              <w:rPr>
                <w:szCs w:val="22"/>
              </w:rPr>
              <w:t xml:space="preserve"> $              13,290 </w:t>
            </w:r>
          </w:p>
        </w:tc>
      </w:tr>
      <w:tr w14:paraId="498C9E0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F24124" w14:textId="05563584">
            <w:pPr>
              <w:jc w:val="right"/>
              <w:rPr>
                <w:szCs w:val="22"/>
              </w:rPr>
            </w:pPr>
            <w:r w:rsidRPr="4411F322">
              <w:rPr>
                <w:szCs w:val="22"/>
              </w:rPr>
              <w:t>29121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3293D3" w14:textId="3FEF1DDB">
            <w:pPr>
              <w:rPr>
                <w:szCs w:val="22"/>
              </w:rPr>
            </w:pPr>
            <w:r w:rsidRPr="4411F322">
              <w:rPr>
                <w:szCs w:val="22"/>
              </w:rPr>
              <w:t>KSFL-TV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5CCFDB" w14:textId="7C020AC3">
            <w:pPr>
              <w:jc w:val="right"/>
              <w:rPr>
                <w:szCs w:val="22"/>
              </w:rPr>
            </w:pPr>
            <w:r w:rsidRPr="4411F322">
              <w:rPr>
                <w:szCs w:val="22"/>
              </w:rPr>
              <w:t>328,842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1CF343" w14:textId="1965B241">
            <w:pPr>
              <w:jc w:val="right"/>
              <w:rPr>
                <w:szCs w:val="22"/>
              </w:rPr>
            </w:pPr>
            <w:r w:rsidRPr="4411F322">
              <w:rPr>
                <w:szCs w:val="22"/>
              </w:rPr>
              <w:t>328,837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2D7339" w14:textId="7EEB165C">
            <w:pPr>
              <w:rPr>
                <w:szCs w:val="22"/>
              </w:rPr>
            </w:pPr>
            <w:r w:rsidRPr="00762A71">
              <w:rPr>
                <w:szCs w:val="22"/>
              </w:rPr>
              <w:t xml:space="preserve"> $                2,331 </w:t>
            </w:r>
          </w:p>
        </w:tc>
      </w:tr>
      <w:tr w14:paraId="650D354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0F0168" w14:textId="2B839ED6">
            <w:pPr>
              <w:jc w:val="right"/>
              <w:rPr>
                <w:szCs w:val="22"/>
              </w:rPr>
            </w:pPr>
            <w:r w:rsidRPr="4411F322">
              <w:rPr>
                <w:szCs w:val="22"/>
              </w:rPr>
              <w:t>48658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61734F" w14:textId="4BFFC817">
            <w:pPr>
              <w:rPr>
                <w:szCs w:val="22"/>
              </w:rPr>
            </w:pPr>
            <w:r w:rsidRPr="4411F322">
              <w:rPr>
                <w:szCs w:val="22"/>
              </w:rPr>
              <w:t>KSFY-TV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D082BB" w14:textId="588D1E75">
            <w:pPr>
              <w:jc w:val="right"/>
              <w:rPr>
                <w:szCs w:val="22"/>
              </w:rPr>
            </w:pPr>
            <w:r w:rsidRPr="4411F322">
              <w:rPr>
                <w:szCs w:val="22"/>
              </w:rPr>
              <w:t>731,978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BA4AEF" w14:textId="18C062C4">
            <w:pPr>
              <w:jc w:val="right"/>
              <w:rPr>
                <w:szCs w:val="22"/>
              </w:rPr>
            </w:pPr>
            <w:r w:rsidRPr="4411F322">
              <w:rPr>
                <w:szCs w:val="22"/>
              </w:rPr>
              <w:t>677,603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E9DE85" w14:textId="1BC5CBFA">
            <w:pPr>
              <w:rPr>
                <w:szCs w:val="22"/>
              </w:rPr>
            </w:pPr>
            <w:r w:rsidRPr="00762A71">
              <w:rPr>
                <w:szCs w:val="22"/>
              </w:rPr>
              <w:t xml:space="preserve"> $                4,804 </w:t>
            </w:r>
          </w:p>
        </w:tc>
      </w:tr>
      <w:tr w14:paraId="1107631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A4BC80" w14:textId="1C38C31C">
            <w:pPr>
              <w:jc w:val="right"/>
              <w:rPr>
                <w:szCs w:val="22"/>
              </w:rPr>
            </w:pPr>
            <w:r w:rsidRPr="4411F322">
              <w:rPr>
                <w:szCs w:val="22"/>
              </w:rPr>
              <w:t>17680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94DAC5" w14:textId="076D71CA">
            <w:pPr>
              <w:rPr>
                <w:szCs w:val="22"/>
              </w:rPr>
            </w:pPr>
            <w:r w:rsidRPr="4411F322">
              <w:rPr>
                <w:szCs w:val="22"/>
              </w:rPr>
              <w:t>KSGW-TV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D26541" w14:textId="55013A2A">
            <w:pPr>
              <w:jc w:val="right"/>
              <w:rPr>
                <w:szCs w:val="22"/>
              </w:rPr>
            </w:pPr>
            <w:r w:rsidRPr="4411F322">
              <w:rPr>
                <w:szCs w:val="22"/>
              </w:rPr>
              <w:t>63,725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8A6555" w14:textId="550AD410">
            <w:pPr>
              <w:jc w:val="right"/>
              <w:rPr>
                <w:szCs w:val="22"/>
              </w:rPr>
            </w:pPr>
            <w:r w:rsidRPr="4411F322">
              <w:rPr>
                <w:szCs w:val="22"/>
              </w:rPr>
              <w:t>62,410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02228F" w14:textId="0E2EE64D">
            <w:pPr>
              <w:rPr>
                <w:szCs w:val="22"/>
              </w:rPr>
            </w:pPr>
            <w:r w:rsidRPr="00762A71">
              <w:rPr>
                <w:szCs w:val="22"/>
              </w:rPr>
              <w:t xml:space="preserve"> $                  442 </w:t>
            </w:r>
          </w:p>
        </w:tc>
      </w:tr>
      <w:tr w14:paraId="64053B9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46E7B5" w14:textId="125F78A6">
            <w:pPr>
              <w:jc w:val="right"/>
              <w:rPr>
                <w:szCs w:val="22"/>
              </w:rPr>
            </w:pPr>
            <w:r w:rsidRPr="4411F322">
              <w:rPr>
                <w:szCs w:val="22"/>
              </w:rPr>
              <w:t>59444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22EAF3" w14:textId="49D1000F">
            <w:pPr>
              <w:rPr>
                <w:szCs w:val="22"/>
              </w:rPr>
            </w:pPr>
            <w:r w:rsidRPr="4411F322">
              <w:rPr>
                <w:szCs w:val="22"/>
              </w:rPr>
              <w:t>KSHB-TV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362AFB" w14:textId="49CDC446">
            <w:pPr>
              <w:jc w:val="right"/>
              <w:rPr>
                <w:szCs w:val="22"/>
              </w:rPr>
            </w:pPr>
            <w:r w:rsidRPr="4411F322">
              <w:rPr>
                <w:szCs w:val="22"/>
              </w:rPr>
              <w:t>2,616,078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B35E5D" w14:textId="504690FB">
            <w:pPr>
              <w:jc w:val="right"/>
              <w:rPr>
                <w:szCs w:val="22"/>
              </w:rPr>
            </w:pPr>
            <w:r w:rsidRPr="4411F322">
              <w:rPr>
                <w:szCs w:val="22"/>
              </w:rPr>
              <w:t>2,614,543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9CAF2E" w14:textId="3845DF74">
            <w:pPr>
              <w:rPr>
                <w:szCs w:val="22"/>
              </w:rPr>
            </w:pPr>
            <w:r w:rsidRPr="00762A71">
              <w:rPr>
                <w:szCs w:val="22"/>
              </w:rPr>
              <w:t xml:space="preserve"> $              18,537 </w:t>
            </w:r>
          </w:p>
        </w:tc>
      </w:tr>
      <w:tr w14:paraId="0E1F876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A390FE" w14:textId="296FDF10">
            <w:pPr>
              <w:jc w:val="right"/>
              <w:rPr>
                <w:szCs w:val="22"/>
              </w:rPr>
            </w:pPr>
            <w:r w:rsidRPr="4411F322">
              <w:rPr>
                <w:szCs w:val="22"/>
              </w:rPr>
              <w:t>73706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1BE668" w14:textId="4775714C">
            <w:pPr>
              <w:rPr>
                <w:szCs w:val="22"/>
              </w:rPr>
            </w:pPr>
            <w:r w:rsidRPr="4411F322">
              <w:rPr>
                <w:szCs w:val="22"/>
              </w:rPr>
              <w:t>KSHV-TV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C51B11" w14:textId="19E0DE08">
            <w:pPr>
              <w:jc w:val="right"/>
              <w:rPr>
                <w:szCs w:val="22"/>
              </w:rPr>
            </w:pPr>
            <w:r w:rsidRPr="4411F322">
              <w:rPr>
                <w:szCs w:val="22"/>
              </w:rPr>
              <w:t>927,614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B70985" w14:textId="237A3474">
            <w:pPr>
              <w:jc w:val="right"/>
              <w:rPr>
                <w:szCs w:val="22"/>
              </w:rPr>
            </w:pPr>
            <w:r w:rsidRPr="4411F322">
              <w:rPr>
                <w:szCs w:val="22"/>
              </w:rPr>
              <w:t>927,074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D50D6E" w14:textId="6B9A49EB">
            <w:pPr>
              <w:rPr>
                <w:szCs w:val="22"/>
              </w:rPr>
            </w:pPr>
            <w:r w:rsidRPr="00762A71">
              <w:rPr>
                <w:szCs w:val="22"/>
              </w:rPr>
              <w:t xml:space="preserve"> $                6,573 </w:t>
            </w:r>
          </w:p>
        </w:tc>
      </w:tr>
      <w:tr w14:paraId="2237A31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7CB49F" w14:textId="102490D7">
            <w:pPr>
              <w:jc w:val="right"/>
              <w:rPr>
                <w:szCs w:val="22"/>
              </w:rPr>
            </w:pPr>
            <w:r w:rsidRPr="4411F322">
              <w:rPr>
                <w:szCs w:val="22"/>
              </w:rPr>
              <w:t>29096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237DDB" w14:textId="5E9D233A">
            <w:pPr>
              <w:rPr>
                <w:szCs w:val="22"/>
              </w:rPr>
            </w:pPr>
            <w:r w:rsidRPr="4411F322">
              <w:rPr>
                <w:szCs w:val="22"/>
              </w:rPr>
              <w:t>KSIN-TV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4033F0" w14:textId="5228D2E0">
            <w:pPr>
              <w:jc w:val="right"/>
              <w:rPr>
                <w:szCs w:val="22"/>
              </w:rPr>
            </w:pPr>
            <w:r w:rsidRPr="4411F322">
              <w:rPr>
                <w:szCs w:val="22"/>
              </w:rPr>
              <w:t>349,020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D71968" w14:textId="5FFB914A">
            <w:pPr>
              <w:jc w:val="right"/>
              <w:rPr>
                <w:szCs w:val="22"/>
              </w:rPr>
            </w:pPr>
            <w:r w:rsidRPr="4411F322">
              <w:rPr>
                <w:szCs w:val="22"/>
              </w:rPr>
              <w:t>347,636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27C003" w14:textId="1912A1FA">
            <w:pPr>
              <w:rPr>
                <w:szCs w:val="22"/>
              </w:rPr>
            </w:pPr>
            <w:r w:rsidRPr="00762A71">
              <w:rPr>
                <w:szCs w:val="22"/>
              </w:rPr>
              <w:t xml:space="preserve"> $                2,465 </w:t>
            </w:r>
          </w:p>
        </w:tc>
      </w:tr>
      <w:tr w14:paraId="2D7A995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05BD46" w14:textId="6BCF8989">
            <w:pPr>
              <w:jc w:val="right"/>
              <w:rPr>
                <w:szCs w:val="22"/>
              </w:rPr>
            </w:pPr>
            <w:r w:rsidRPr="4411F322">
              <w:rPr>
                <w:szCs w:val="22"/>
              </w:rPr>
              <w:t>34846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A22B90" w14:textId="5DDB9FA4">
            <w:pPr>
              <w:rPr>
                <w:szCs w:val="22"/>
              </w:rPr>
            </w:pPr>
            <w:r w:rsidRPr="4411F322">
              <w:rPr>
                <w:szCs w:val="22"/>
              </w:rPr>
              <w:t>KSIX-TV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5D4CBC" w14:textId="5080C1F8">
            <w:pPr>
              <w:jc w:val="right"/>
              <w:rPr>
                <w:szCs w:val="22"/>
              </w:rPr>
            </w:pPr>
            <w:r w:rsidRPr="4411F322">
              <w:rPr>
                <w:szCs w:val="22"/>
              </w:rPr>
              <w:t>79,019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2DF8D9" w14:textId="2484C86C">
            <w:pPr>
              <w:jc w:val="right"/>
              <w:rPr>
                <w:szCs w:val="22"/>
              </w:rPr>
            </w:pPr>
            <w:r w:rsidRPr="4411F322">
              <w:rPr>
                <w:szCs w:val="22"/>
              </w:rPr>
              <w:t>79,019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109FC5" w14:textId="7ADCB2FB">
            <w:pPr>
              <w:rPr>
                <w:szCs w:val="22"/>
              </w:rPr>
            </w:pPr>
            <w:r w:rsidRPr="00762A71">
              <w:rPr>
                <w:szCs w:val="22"/>
              </w:rPr>
              <w:t xml:space="preserve"> $                  560 </w:t>
            </w:r>
          </w:p>
        </w:tc>
      </w:tr>
      <w:tr w14:paraId="07CFB8F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942681" w14:textId="6B92E5DE">
            <w:pPr>
              <w:jc w:val="right"/>
              <w:rPr>
                <w:szCs w:val="22"/>
              </w:rPr>
            </w:pPr>
            <w:r w:rsidRPr="4411F322">
              <w:rPr>
                <w:szCs w:val="22"/>
              </w:rPr>
              <w:t>35606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19B2EC" w14:textId="67B8C3FE">
            <w:pPr>
              <w:rPr>
                <w:szCs w:val="22"/>
              </w:rPr>
            </w:pPr>
            <w:r w:rsidRPr="4411F322">
              <w:rPr>
                <w:szCs w:val="22"/>
              </w:rPr>
              <w:t>KSKN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4D73F6" w14:textId="3BA8C5FD">
            <w:pPr>
              <w:jc w:val="right"/>
              <w:rPr>
                <w:szCs w:val="22"/>
              </w:rPr>
            </w:pPr>
            <w:r w:rsidRPr="4411F322">
              <w:rPr>
                <w:szCs w:val="22"/>
              </w:rPr>
              <w:t>841,494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08BAA5" w14:textId="40DFF345">
            <w:pPr>
              <w:jc w:val="right"/>
              <w:rPr>
                <w:szCs w:val="22"/>
              </w:rPr>
            </w:pPr>
            <w:r w:rsidRPr="4411F322">
              <w:rPr>
                <w:szCs w:val="22"/>
              </w:rPr>
              <w:t>741,761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54ED19" w14:textId="7FCB4C1A">
            <w:pPr>
              <w:rPr>
                <w:szCs w:val="22"/>
              </w:rPr>
            </w:pPr>
            <w:r w:rsidRPr="00762A71">
              <w:rPr>
                <w:szCs w:val="22"/>
              </w:rPr>
              <w:t xml:space="preserve"> $                5,259 </w:t>
            </w:r>
          </w:p>
        </w:tc>
      </w:tr>
      <w:tr w14:paraId="607BF3F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6357FF" w14:textId="1EBA3250">
            <w:pPr>
              <w:jc w:val="right"/>
              <w:rPr>
                <w:szCs w:val="22"/>
              </w:rPr>
            </w:pPr>
            <w:r w:rsidRPr="4411F322">
              <w:rPr>
                <w:szCs w:val="22"/>
              </w:rPr>
              <w:t>70482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81A44A" w14:textId="58F49252">
            <w:pPr>
              <w:rPr>
                <w:szCs w:val="22"/>
              </w:rPr>
            </w:pPr>
            <w:r w:rsidRPr="4411F322">
              <w:rPr>
                <w:szCs w:val="22"/>
              </w:rPr>
              <w:t>KSLA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9D4469" w14:textId="245F42E4">
            <w:pPr>
              <w:jc w:val="right"/>
              <w:rPr>
                <w:szCs w:val="22"/>
              </w:rPr>
            </w:pPr>
            <w:r w:rsidRPr="4411F322">
              <w:rPr>
                <w:szCs w:val="22"/>
              </w:rPr>
              <w:t>998,682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BF6345" w14:textId="09A35D34">
            <w:pPr>
              <w:jc w:val="right"/>
              <w:rPr>
                <w:szCs w:val="22"/>
              </w:rPr>
            </w:pPr>
            <w:r w:rsidRPr="4411F322">
              <w:rPr>
                <w:szCs w:val="22"/>
              </w:rPr>
              <w:t>998,217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4E895D" w14:textId="35338AA4">
            <w:pPr>
              <w:rPr>
                <w:szCs w:val="22"/>
              </w:rPr>
            </w:pPr>
            <w:r w:rsidRPr="00762A71">
              <w:rPr>
                <w:szCs w:val="22"/>
              </w:rPr>
              <w:t xml:space="preserve"> $                7,077 </w:t>
            </w:r>
          </w:p>
        </w:tc>
      </w:tr>
      <w:tr w14:paraId="353393C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AC36CD" w14:textId="5437336F">
            <w:pPr>
              <w:jc w:val="right"/>
              <w:rPr>
                <w:szCs w:val="22"/>
              </w:rPr>
            </w:pPr>
            <w:r w:rsidRPr="4411F322">
              <w:rPr>
                <w:szCs w:val="22"/>
              </w:rPr>
              <w:t>6359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F58383" w14:textId="7CE0A14E">
            <w:pPr>
              <w:rPr>
                <w:szCs w:val="22"/>
              </w:rPr>
            </w:pPr>
            <w:r w:rsidRPr="4411F322">
              <w:rPr>
                <w:szCs w:val="22"/>
              </w:rPr>
              <w:t>KSL-TV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374CFE" w14:textId="379B5189">
            <w:pPr>
              <w:jc w:val="right"/>
              <w:rPr>
                <w:szCs w:val="22"/>
              </w:rPr>
            </w:pPr>
            <w:r w:rsidRPr="4411F322">
              <w:rPr>
                <w:szCs w:val="22"/>
              </w:rPr>
              <w:t>2,839,353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2647A3" w14:textId="2BE005D7">
            <w:pPr>
              <w:jc w:val="right"/>
              <w:rPr>
                <w:szCs w:val="22"/>
              </w:rPr>
            </w:pPr>
            <w:r w:rsidRPr="4411F322">
              <w:rPr>
                <w:szCs w:val="22"/>
              </w:rPr>
              <w:t>2,616,980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039A84" w14:textId="155A7F89">
            <w:pPr>
              <w:rPr>
                <w:szCs w:val="22"/>
              </w:rPr>
            </w:pPr>
            <w:r w:rsidRPr="00762A71">
              <w:rPr>
                <w:szCs w:val="22"/>
              </w:rPr>
              <w:t xml:space="preserve"> $              18,554 </w:t>
            </w:r>
          </w:p>
        </w:tc>
      </w:tr>
      <w:tr w14:paraId="67424E4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6333C1" w14:textId="3C69A59C">
            <w:pPr>
              <w:jc w:val="right"/>
              <w:rPr>
                <w:szCs w:val="22"/>
              </w:rPr>
            </w:pPr>
            <w:r w:rsidRPr="4411F322">
              <w:rPr>
                <w:szCs w:val="22"/>
              </w:rPr>
              <w:t>71558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EFC2C2" w14:textId="13494293">
            <w:pPr>
              <w:rPr>
                <w:szCs w:val="22"/>
              </w:rPr>
            </w:pPr>
            <w:r w:rsidRPr="4411F322">
              <w:rPr>
                <w:szCs w:val="22"/>
              </w:rPr>
              <w:t>KSMN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896F2D" w14:textId="15963D60">
            <w:pPr>
              <w:jc w:val="right"/>
              <w:rPr>
                <w:szCs w:val="22"/>
              </w:rPr>
            </w:pPr>
            <w:r w:rsidRPr="4411F322">
              <w:rPr>
                <w:szCs w:val="22"/>
              </w:rPr>
              <w:t>357,081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6EEB41" w14:textId="6CA37824">
            <w:pPr>
              <w:jc w:val="right"/>
              <w:rPr>
                <w:szCs w:val="22"/>
              </w:rPr>
            </w:pPr>
            <w:r w:rsidRPr="4411F322">
              <w:rPr>
                <w:szCs w:val="22"/>
              </w:rPr>
              <w:t>357,075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1A6633" w14:textId="3B567611">
            <w:pPr>
              <w:rPr>
                <w:szCs w:val="22"/>
              </w:rPr>
            </w:pPr>
            <w:r w:rsidRPr="00762A71">
              <w:rPr>
                <w:szCs w:val="22"/>
              </w:rPr>
              <w:t xml:space="preserve"> $                2,532 </w:t>
            </w:r>
          </w:p>
        </w:tc>
      </w:tr>
      <w:tr w14:paraId="065D529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D95208" w14:textId="73AF6FFF">
            <w:pPr>
              <w:jc w:val="right"/>
              <w:rPr>
                <w:szCs w:val="22"/>
              </w:rPr>
            </w:pPr>
            <w:r w:rsidRPr="4411F322">
              <w:rPr>
                <w:szCs w:val="22"/>
              </w:rPr>
              <w:t>33336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7F7F3F" w14:textId="13938BB6">
            <w:pPr>
              <w:rPr>
                <w:szCs w:val="22"/>
              </w:rPr>
            </w:pPr>
            <w:r w:rsidRPr="4411F322">
              <w:rPr>
                <w:szCs w:val="22"/>
              </w:rPr>
              <w:t>KSMO-TV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2513E5" w14:textId="7F11A649">
            <w:pPr>
              <w:jc w:val="right"/>
              <w:rPr>
                <w:szCs w:val="22"/>
              </w:rPr>
            </w:pPr>
            <w:r w:rsidRPr="4411F322">
              <w:rPr>
                <w:szCs w:val="22"/>
              </w:rPr>
              <w:t>2,585,699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363D92" w14:textId="2754D8AD">
            <w:pPr>
              <w:jc w:val="right"/>
              <w:rPr>
                <w:szCs w:val="22"/>
              </w:rPr>
            </w:pPr>
            <w:r w:rsidRPr="4411F322">
              <w:rPr>
                <w:szCs w:val="22"/>
              </w:rPr>
              <w:t>2,584,094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3B12C6" w14:textId="7EFC35B3">
            <w:pPr>
              <w:rPr>
                <w:szCs w:val="22"/>
              </w:rPr>
            </w:pPr>
            <w:r w:rsidRPr="00762A71">
              <w:rPr>
                <w:szCs w:val="22"/>
              </w:rPr>
              <w:t xml:space="preserve"> $              18,321 </w:t>
            </w:r>
          </w:p>
        </w:tc>
      </w:tr>
      <w:tr w14:paraId="71AF629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20B778" w14:textId="29285D9A">
            <w:pPr>
              <w:jc w:val="right"/>
              <w:rPr>
                <w:szCs w:val="22"/>
              </w:rPr>
            </w:pPr>
            <w:r w:rsidRPr="4411F322">
              <w:rPr>
                <w:szCs w:val="22"/>
              </w:rPr>
              <w:t>28510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CE92C8" w14:textId="5CF86867">
            <w:pPr>
              <w:rPr>
                <w:szCs w:val="22"/>
              </w:rPr>
            </w:pPr>
            <w:r w:rsidRPr="4411F322">
              <w:rPr>
                <w:szCs w:val="22"/>
              </w:rPr>
              <w:t>KSMQ-TV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84FA5C" w14:textId="0A49C75B">
            <w:pPr>
              <w:jc w:val="right"/>
              <w:rPr>
                <w:szCs w:val="22"/>
              </w:rPr>
            </w:pPr>
            <w:r w:rsidRPr="4411F322">
              <w:rPr>
                <w:szCs w:val="22"/>
              </w:rPr>
              <w:t>540,217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3A2E4A" w14:textId="221F0CC1">
            <w:pPr>
              <w:jc w:val="right"/>
              <w:rPr>
                <w:szCs w:val="22"/>
              </w:rPr>
            </w:pPr>
            <w:r w:rsidRPr="4411F322">
              <w:rPr>
                <w:szCs w:val="22"/>
              </w:rPr>
              <w:t>524,751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428251" w14:textId="2CA517D4">
            <w:pPr>
              <w:rPr>
                <w:szCs w:val="22"/>
              </w:rPr>
            </w:pPr>
            <w:r w:rsidRPr="00762A71">
              <w:rPr>
                <w:szCs w:val="22"/>
              </w:rPr>
              <w:t xml:space="preserve"> $                3,720 </w:t>
            </w:r>
          </w:p>
        </w:tc>
      </w:tr>
      <w:tr w14:paraId="13EB7C6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A57264" w14:textId="6DA6888E">
            <w:pPr>
              <w:jc w:val="right"/>
              <w:rPr>
                <w:szCs w:val="22"/>
              </w:rPr>
            </w:pPr>
            <w:r w:rsidRPr="4411F322">
              <w:rPr>
                <w:szCs w:val="22"/>
              </w:rPr>
              <w:t>35611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344E2F" w14:textId="34A5B87A">
            <w:pPr>
              <w:rPr>
                <w:szCs w:val="22"/>
              </w:rPr>
            </w:pPr>
            <w:r w:rsidRPr="4411F322">
              <w:rPr>
                <w:szCs w:val="22"/>
              </w:rPr>
              <w:t>KSMS-TV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6E53DD" w14:textId="6212DAFB">
            <w:pPr>
              <w:jc w:val="right"/>
              <w:rPr>
                <w:szCs w:val="22"/>
              </w:rPr>
            </w:pPr>
            <w:r w:rsidRPr="4411F322">
              <w:rPr>
                <w:szCs w:val="22"/>
              </w:rPr>
              <w:t>1,684,095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478D5A" w14:textId="2C1B006F">
            <w:pPr>
              <w:jc w:val="right"/>
              <w:rPr>
                <w:szCs w:val="22"/>
              </w:rPr>
            </w:pPr>
            <w:r w:rsidRPr="4411F322">
              <w:rPr>
                <w:szCs w:val="22"/>
              </w:rPr>
              <w:t>922,727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B5CF00" w14:textId="548FE6F9">
            <w:pPr>
              <w:rPr>
                <w:szCs w:val="22"/>
              </w:rPr>
            </w:pPr>
            <w:r w:rsidRPr="00762A71">
              <w:rPr>
                <w:szCs w:val="22"/>
              </w:rPr>
              <w:t xml:space="preserve"> $                6,542 </w:t>
            </w:r>
          </w:p>
        </w:tc>
      </w:tr>
      <w:tr w14:paraId="7CC3AE5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AA9025" w14:textId="7238CCB9">
            <w:pPr>
              <w:jc w:val="right"/>
              <w:rPr>
                <w:szCs w:val="22"/>
              </w:rPr>
            </w:pPr>
            <w:r w:rsidRPr="4411F322">
              <w:rPr>
                <w:szCs w:val="22"/>
              </w:rPr>
              <w:t>21161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DED13C" w14:textId="50DDE8DD">
            <w:pPr>
              <w:rPr>
                <w:szCs w:val="22"/>
              </w:rPr>
            </w:pPr>
            <w:r w:rsidRPr="4411F322">
              <w:rPr>
                <w:szCs w:val="22"/>
              </w:rPr>
              <w:t>KSNB-TV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04B015" w14:textId="5C435F28">
            <w:pPr>
              <w:jc w:val="right"/>
              <w:rPr>
                <w:szCs w:val="22"/>
              </w:rPr>
            </w:pPr>
            <w:r w:rsidRPr="4411F322">
              <w:rPr>
                <w:szCs w:val="22"/>
              </w:rPr>
              <w:t>748,097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CDA0D7" w14:textId="4FCE0AD8">
            <w:pPr>
              <w:jc w:val="right"/>
              <w:rPr>
                <w:szCs w:val="22"/>
              </w:rPr>
            </w:pPr>
            <w:r w:rsidRPr="4411F322">
              <w:rPr>
                <w:szCs w:val="22"/>
              </w:rPr>
              <w:t>747,971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46EED1" w14:textId="2F9CB8D2">
            <w:pPr>
              <w:rPr>
                <w:szCs w:val="22"/>
              </w:rPr>
            </w:pPr>
            <w:r w:rsidRPr="00762A71">
              <w:rPr>
                <w:szCs w:val="22"/>
              </w:rPr>
              <w:t xml:space="preserve"> $                5,303 </w:t>
            </w:r>
          </w:p>
        </w:tc>
      </w:tr>
      <w:tr w14:paraId="13397AD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8119BB" w14:textId="4EC8ACA9">
            <w:pPr>
              <w:jc w:val="right"/>
              <w:rPr>
                <w:szCs w:val="22"/>
              </w:rPr>
            </w:pPr>
            <w:r w:rsidRPr="4411F322">
              <w:rPr>
                <w:szCs w:val="22"/>
              </w:rPr>
              <w:t>72359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5580B1" w14:textId="30EBCD6F">
            <w:pPr>
              <w:rPr>
                <w:szCs w:val="22"/>
              </w:rPr>
            </w:pPr>
            <w:r w:rsidRPr="4411F322">
              <w:rPr>
                <w:szCs w:val="22"/>
              </w:rPr>
              <w:t>KSNC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ECE5B3" w14:textId="1827F278">
            <w:pPr>
              <w:jc w:val="right"/>
              <w:rPr>
                <w:szCs w:val="22"/>
              </w:rPr>
            </w:pPr>
            <w:r w:rsidRPr="4411F322">
              <w:rPr>
                <w:szCs w:val="22"/>
              </w:rPr>
              <w:t>166,315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B640F0" w14:textId="01A242CC">
            <w:pPr>
              <w:jc w:val="right"/>
              <w:rPr>
                <w:szCs w:val="22"/>
              </w:rPr>
            </w:pPr>
            <w:r w:rsidRPr="4411F322">
              <w:rPr>
                <w:szCs w:val="22"/>
              </w:rPr>
              <w:t>165,997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E79732" w14:textId="2A6B2C61">
            <w:pPr>
              <w:rPr>
                <w:szCs w:val="22"/>
              </w:rPr>
            </w:pPr>
            <w:r w:rsidRPr="00762A71">
              <w:rPr>
                <w:szCs w:val="22"/>
              </w:rPr>
              <w:t xml:space="preserve"> $                1,177 </w:t>
            </w:r>
          </w:p>
        </w:tc>
      </w:tr>
      <w:tr w14:paraId="443D117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77F191" w14:textId="1B1D13B6">
            <w:pPr>
              <w:jc w:val="right"/>
              <w:rPr>
                <w:szCs w:val="22"/>
              </w:rPr>
            </w:pPr>
            <w:r w:rsidRPr="4411F322">
              <w:rPr>
                <w:szCs w:val="22"/>
              </w:rPr>
              <w:t>67766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A0B7B5" w14:textId="74A4B0E6">
            <w:pPr>
              <w:rPr>
                <w:szCs w:val="22"/>
              </w:rPr>
            </w:pPr>
            <w:r w:rsidRPr="4411F322">
              <w:rPr>
                <w:szCs w:val="22"/>
              </w:rPr>
              <w:t>KSNF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C6D5C6" w14:textId="609ABF69">
            <w:pPr>
              <w:jc w:val="right"/>
              <w:rPr>
                <w:szCs w:val="22"/>
              </w:rPr>
            </w:pPr>
            <w:r w:rsidRPr="4411F322">
              <w:rPr>
                <w:szCs w:val="22"/>
              </w:rPr>
              <w:t>640,722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688351" w14:textId="2F167D39">
            <w:pPr>
              <w:jc w:val="right"/>
              <w:rPr>
                <w:szCs w:val="22"/>
              </w:rPr>
            </w:pPr>
            <w:r w:rsidRPr="4411F322">
              <w:rPr>
                <w:szCs w:val="22"/>
              </w:rPr>
              <w:t>637,167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C1D19F" w14:textId="6C9241C7">
            <w:pPr>
              <w:rPr>
                <w:szCs w:val="22"/>
              </w:rPr>
            </w:pPr>
            <w:r w:rsidRPr="00762A71">
              <w:rPr>
                <w:szCs w:val="22"/>
              </w:rPr>
              <w:t xml:space="preserve"> $                4,518 </w:t>
            </w:r>
          </w:p>
        </w:tc>
      </w:tr>
      <w:tr w14:paraId="4E16C9D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C8E305" w14:textId="5AF9B214">
            <w:pPr>
              <w:jc w:val="right"/>
              <w:rPr>
                <w:szCs w:val="22"/>
              </w:rPr>
            </w:pPr>
            <w:r w:rsidRPr="4411F322">
              <w:rPr>
                <w:szCs w:val="22"/>
              </w:rPr>
              <w:t>72361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F09A90" w14:textId="42FB787B">
            <w:pPr>
              <w:rPr>
                <w:szCs w:val="22"/>
              </w:rPr>
            </w:pPr>
            <w:r w:rsidRPr="4411F322">
              <w:rPr>
                <w:szCs w:val="22"/>
              </w:rPr>
              <w:t>KSNG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2F7E97" w14:textId="14F69B86">
            <w:pPr>
              <w:jc w:val="right"/>
              <w:rPr>
                <w:szCs w:val="22"/>
              </w:rPr>
            </w:pPr>
            <w:r w:rsidRPr="4411F322">
              <w:rPr>
                <w:szCs w:val="22"/>
              </w:rPr>
              <w:t>143,267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65957F" w14:textId="02E5EBBE">
            <w:pPr>
              <w:jc w:val="right"/>
              <w:rPr>
                <w:szCs w:val="22"/>
              </w:rPr>
            </w:pPr>
            <w:r w:rsidRPr="4411F322">
              <w:rPr>
                <w:szCs w:val="22"/>
              </w:rPr>
              <w:t>143,050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A15462" w14:textId="41F26681">
            <w:pPr>
              <w:rPr>
                <w:szCs w:val="22"/>
              </w:rPr>
            </w:pPr>
            <w:r w:rsidRPr="00762A71">
              <w:rPr>
                <w:szCs w:val="22"/>
              </w:rPr>
              <w:t xml:space="preserve"> $                1,014 </w:t>
            </w:r>
          </w:p>
        </w:tc>
      </w:tr>
      <w:tr w14:paraId="3FBBBE6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68CAAB" w14:textId="78AC68F9">
            <w:pPr>
              <w:jc w:val="right"/>
              <w:rPr>
                <w:szCs w:val="22"/>
              </w:rPr>
            </w:pPr>
            <w:r w:rsidRPr="4411F322">
              <w:rPr>
                <w:szCs w:val="22"/>
              </w:rPr>
              <w:t>72362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30D5B7" w14:textId="15799427">
            <w:pPr>
              <w:rPr>
                <w:szCs w:val="22"/>
              </w:rPr>
            </w:pPr>
            <w:r w:rsidRPr="4411F322">
              <w:rPr>
                <w:szCs w:val="22"/>
              </w:rPr>
              <w:t>KSNK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C12FF2" w14:textId="22536590">
            <w:pPr>
              <w:jc w:val="right"/>
              <w:rPr>
                <w:szCs w:val="22"/>
              </w:rPr>
            </w:pPr>
            <w:r w:rsidRPr="4411F322">
              <w:rPr>
                <w:szCs w:val="22"/>
              </w:rPr>
              <w:t>46,872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ECB4D3" w14:textId="028D95B9">
            <w:pPr>
              <w:jc w:val="right"/>
              <w:rPr>
                <w:szCs w:val="22"/>
              </w:rPr>
            </w:pPr>
            <w:r w:rsidRPr="4411F322">
              <w:rPr>
                <w:szCs w:val="22"/>
              </w:rPr>
              <w:t>43,725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9B8621" w14:textId="0B533C68">
            <w:pPr>
              <w:rPr>
                <w:szCs w:val="22"/>
              </w:rPr>
            </w:pPr>
            <w:r w:rsidRPr="00762A71">
              <w:rPr>
                <w:szCs w:val="22"/>
              </w:rPr>
              <w:t xml:space="preserve"> $                  310 </w:t>
            </w:r>
          </w:p>
        </w:tc>
      </w:tr>
      <w:tr w14:paraId="4E07BC3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E40835" w14:textId="2DA0B540">
            <w:pPr>
              <w:jc w:val="right"/>
              <w:rPr>
                <w:szCs w:val="22"/>
              </w:rPr>
            </w:pPr>
            <w:r w:rsidRPr="4411F322">
              <w:rPr>
                <w:szCs w:val="22"/>
              </w:rPr>
              <w:t>67335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FFA2FF" w14:textId="0854BAD1">
            <w:pPr>
              <w:rPr>
                <w:szCs w:val="22"/>
              </w:rPr>
            </w:pPr>
            <w:r w:rsidRPr="4411F322">
              <w:rPr>
                <w:szCs w:val="22"/>
              </w:rPr>
              <w:t>KSNT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046B23" w14:textId="5F757033">
            <w:pPr>
              <w:jc w:val="right"/>
              <w:rPr>
                <w:szCs w:val="22"/>
              </w:rPr>
            </w:pPr>
            <w:r w:rsidRPr="4411F322">
              <w:rPr>
                <w:szCs w:val="22"/>
              </w:rPr>
              <w:t>657,321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49E11C" w14:textId="46EFF427">
            <w:pPr>
              <w:jc w:val="right"/>
              <w:rPr>
                <w:szCs w:val="22"/>
              </w:rPr>
            </w:pPr>
            <w:r w:rsidRPr="4411F322">
              <w:rPr>
                <w:szCs w:val="22"/>
              </w:rPr>
              <w:t>629,824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FD8E41" w14:textId="13411795">
            <w:pPr>
              <w:rPr>
                <w:szCs w:val="22"/>
              </w:rPr>
            </w:pPr>
            <w:r w:rsidRPr="00762A71">
              <w:rPr>
                <w:szCs w:val="22"/>
              </w:rPr>
              <w:t xml:space="preserve"> $                4,465 </w:t>
            </w:r>
          </w:p>
        </w:tc>
      </w:tr>
      <w:tr w14:paraId="188F121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C35493" w14:textId="494D3DF0">
            <w:pPr>
              <w:jc w:val="right"/>
              <w:rPr>
                <w:szCs w:val="22"/>
              </w:rPr>
            </w:pPr>
            <w:r w:rsidRPr="4411F322">
              <w:rPr>
                <w:szCs w:val="22"/>
              </w:rPr>
              <w:t>10179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D07B77" w14:textId="1A53E972">
            <w:pPr>
              <w:rPr>
                <w:szCs w:val="22"/>
              </w:rPr>
            </w:pPr>
            <w:r w:rsidRPr="4411F322">
              <w:rPr>
                <w:szCs w:val="22"/>
              </w:rPr>
              <w:t>KSNV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79A7D5" w14:textId="33106979">
            <w:pPr>
              <w:jc w:val="right"/>
              <w:rPr>
                <w:szCs w:val="22"/>
              </w:rPr>
            </w:pPr>
            <w:r w:rsidRPr="4411F322">
              <w:rPr>
                <w:szCs w:val="22"/>
              </w:rPr>
              <w:t>2,283,885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2955ED" w14:textId="5D8EA261">
            <w:pPr>
              <w:jc w:val="right"/>
              <w:rPr>
                <w:szCs w:val="22"/>
              </w:rPr>
            </w:pPr>
            <w:r w:rsidRPr="4411F322">
              <w:rPr>
                <w:szCs w:val="22"/>
              </w:rPr>
              <w:t>2,225,135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ED6C7C" w14:textId="433272A4">
            <w:pPr>
              <w:rPr>
                <w:szCs w:val="22"/>
              </w:rPr>
            </w:pPr>
            <w:r w:rsidRPr="00762A71">
              <w:rPr>
                <w:szCs w:val="22"/>
              </w:rPr>
              <w:t xml:space="preserve"> $              15,776 </w:t>
            </w:r>
          </w:p>
        </w:tc>
      </w:tr>
      <w:tr w14:paraId="17E30AC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08FF9E" w14:textId="2CC50618">
            <w:pPr>
              <w:jc w:val="right"/>
              <w:rPr>
                <w:szCs w:val="22"/>
              </w:rPr>
            </w:pPr>
            <w:r w:rsidRPr="4411F322">
              <w:rPr>
                <w:szCs w:val="22"/>
              </w:rPr>
              <w:t>72358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3F705A" w14:textId="67418B04">
            <w:pPr>
              <w:rPr>
                <w:szCs w:val="22"/>
              </w:rPr>
            </w:pPr>
            <w:r w:rsidRPr="4411F322">
              <w:rPr>
                <w:szCs w:val="22"/>
              </w:rPr>
              <w:t>KSNW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C2066F" w14:textId="417E312C">
            <w:pPr>
              <w:jc w:val="right"/>
              <w:rPr>
                <w:szCs w:val="22"/>
              </w:rPr>
            </w:pPr>
            <w:r w:rsidRPr="4411F322">
              <w:rPr>
                <w:szCs w:val="22"/>
              </w:rPr>
              <w:t>810,301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D132D7" w14:textId="1423B0A3">
            <w:pPr>
              <w:jc w:val="right"/>
              <w:rPr>
                <w:szCs w:val="22"/>
              </w:rPr>
            </w:pPr>
            <w:r w:rsidRPr="4411F322">
              <w:rPr>
                <w:szCs w:val="22"/>
              </w:rPr>
              <w:t>809,927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758B89" w14:textId="0164CA4F">
            <w:pPr>
              <w:rPr>
                <w:szCs w:val="22"/>
              </w:rPr>
            </w:pPr>
            <w:r w:rsidRPr="00762A71">
              <w:rPr>
                <w:szCs w:val="22"/>
              </w:rPr>
              <w:t xml:space="preserve"> $                5,742 </w:t>
            </w:r>
          </w:p>
        </w:tc>
      </w:tr>
      <w:tr w14:paraId="2BDA5A8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16C48B" w14:textId="445240C9">
            <w:pPr>
              <w:jc w:val="right"/>
              <w:rPr>
                <w:szCs w:val="22"/>
              </w:rPr>
            </w:pPr>
            <w:r w:rsidRPr="4411F322">
              <w:rPr>
                <w:szCs w:val="22"/>
              </w:rPr>
              <w:t>61956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85105F" w14:textId="27B66B34">
            <w:pPr>
              <w:rPr>
                <w:szCs w:val="22"/>
              </w:rPr>
            </w:pPr>
            <w:r w:rsidRPr="4411F322">
              <w:rPr>
                <w:szCs w:val="22"/>
              </w:rPr>
              <w:t>KSPS-TV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4F6832" w14:textId="6B348F63">
            <w:pPr>
              <w:jc w:val="right"/>
              <w:rPr>
                <w:szCs w:val="22"/>
              </w:rPr>
            </w:pPr>
            <w:r w:rsidRPr="4411F322">
              <w:rPr>
                <w:szCs w:val="22"/>
              </w:rPr>
              <w:t>935,711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0B6BA2" w14:textId="48B502AC">
            <w:pPr>
              <w:jc w:val="right"/>
              <w:rPr>
                <w:szCs w:val="22"/>
              </w:rPr>
            </w:pPr>
            <w:r w:rsidRPr="4411F322">
              <w:rPr>
                <w:szCs w:val="22"/>
              </w:rPr>
              <w:t>883,159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A164B6" w14:textId="12B1EC2E">
            <w:pPr>
              <w:rPr>
                <w:szCs w:val="22"/>
              </w:rPr>
            </w:pPr>
            <w:r w:rsidRPr="00762A71">
              <w:rPr>
                <w:szCs w:val="22"/>
              </w:rPr>
              <w:t xml:space="preserve"> $                6,262 </w:t>
            </w:r>
          </w:p>
        </w:tc>
      </w:tr>
      <w:tr w14:paraId="6E58EC2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410B76" w14:textId="1DEC1826">
            <w:pPr>
              <w:jc w:val="right"/>
              <w:rPr>
                <w:szCs w:val="22"/>
              </w:rPr>
            </w:pPr>
            <w:r w:rsidRPr="4411F322">
              <w:rPr>
                <w:szCs w:val="22"/>
              </w:rPr>
              <w:t>52953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383568" w14:textId="71DD77C6">
            <w:pPr>
              <w:rPr>
                <w:szCs w:val="22"/>
              </w:rPr>
            </w:pPr>
            <w:r w:rsidRPr="4411F322">
              <w:rPr>
                <w:szCs w:val="22"/>
              </w:rPr>
              <w:t>KSPX-TV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59E699" w14:textId="5D3ECCAB">
            <w:pPr>
              <w:jc w:val="right"/>
              <w:rPr>
                <w:szCs w:val="22"/>
              </w:rPr>
            </w:pPr>
            <w:r w:rsidRPr="4411F322">
              <w:rPr>
                <w:szCs w:val="22"/>
              </w:rPr>
              <w:t>7,814,495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971A16" w14:textId="5CD6548F">
            <w:pPr>
              <w:jc w:val="right"/>
              <w:rPr>
                <w:szCs w:val="22"/>
              </w:rPr>
            </w:pPr>
            <w:r w:rsidRPr="4411F322">
              <w:rPr>
                <w:szCs w:val="22"/>
              </w:rPr>
              <w:t>5,846,886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634A8D" w14:textId="4EBE4C05">
            <w:pPr>
              <w:rPr>
                <w:szCs w:val="22"/>
              </w:rPr>
            </w:pPr>
            <w:r w:rsidRPr="00762A71">
              <w:rPr>
                <w:szCs w:val="22"/>
              </w:rPr>
              <w:t xml:space="preserve"> $              41,454 </w:t>
            </w:r>
          </w:p>
        </w:tc>
      </w:tr>
      <w:tr w14:paraId="1DFA903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328559" w14:textId="4CB7DD30">
            <w:pPr>
              <w:jc w:val="right"/>
              <w:rPr>
                <w:szCs w:val="22"/>
              </w:rPr>
            </w:pPr>
            <w:r w:rsidRPr="4411F322">
              <w:rPr>
                <w:szCs w:val="22"/>
              </w:rPr>
              <w:t>166546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095EE1" w14:textId="21363BDC">
            <w:pPr>
              <w:rPr>
                <w:szCs w:val="22"/>
              </w:rPr>
            </w:pPr>
            <w:r w:rsidRPr="4411F322">
              <w:rPr>
                <w:szCs w:val="22"/>
              </w:rPr>
              <w:t>KSQA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9F53A4" w14:textId="10ED983F">
            <w:pPr>
              <w:jc w:val="right"/>
              <w:rPr>
                <w:szCs w:val="22"/>
              </w:rPr>
            </w:pPr>
            <w:r w:rsidRPr="4411F322">
              <w:rPr>
                <w:szCs w:val="22"/>
              </w:rPr>
              <w:t>391,323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0573CC" w14:textId="05467BEF">
            <w:pPr>
              <w:jc w:val="right"/>
              <w:rPr>
                <w:szCs w:val="22"/>
              </w:rPr>
            </w:pPr>
            <w:r w:rsidRPr="4411F322">
              <w:rPr>
                <w:szCs w:val="22"/>
              </w:rPr>
              <w:t>383,112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06721F" w14:textId="757740B4">
            <w:pPr>
              <w:rPr>
                <w:szCs w:val="22"/>
              </w:rPr>
            </w:pPr>
            <w:r w:rsidRPr="00762A71">
              <w:rPr>
                <w:szCs w:val="22"/>
              </w:rPr>
              <w:t xml:space="preserve"> $                2,716 </w:t>
            </w:r>
          </w:p>
        </w:tc>
      </w:tr>
      <w:tr w14:paraId="068E08B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36BBE8" w14:textId="3F2D2BBC">
            <w:pPr>
              <w:jc w:val="right"/>
              <w:rPr>
                <w:szCs w:val="22"/>
              </w:rPr>
            </w:pPr>
            <w:r w:rsidRPr="4411F322">
              <w:rPr>
                <w:szCs w:val="22"/>
              </w:rPr>
              <w:t>53313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FA8052" w14:textId="1F7DF217">
            <w:pPr>
              <w:rPr>
                <w:szCs w:val="22"/>
              </w:rPr>
            </w:pPr>
            <w:r w:rsidRPr="4411F322">
              <w:rPr>
                <w:szCs w:val="22"/>
              </w:rPr>
              <w:t>KSRE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881243" w14:textId="42830BA7">
            <w:pPr>
              <w:jc w:val="right"/>
              <w:rPr>
                <w:szCs w:val="22"/>
              </w:rPr>
            </w:pPr>
            <w:r w:rsidRPr="4411F322">
              <w:rPr>
                <w:szCs w:val="22"/>
              </w:rPr>
              <w:t>83,984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3EA023" w14:textId="60E7277A">
            <w:pPr>
              <w:jc w:val="right"/>
              <w:rPr>
                <w:szCs w:val="22"/>
              </w:rPr>
            </w:pPr>
            <w:r w:rsidRPr="4411F322">
              <w:rPr>
                <w:szCs w:val="22"/>
              </w:rPr>
              <w:t>83,984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52CB76" w14:textId="7AFA3CA9">
            <w:pPr>
              <w:rPr>
                <w:szCs w:val="22"/>
              </w:rPr>
            </w:pPr>
            <w:r w:rsidRPr="00762A71">
              <w:rPr>
                <w:szCs w:val="22"/>
              </w:rPr>
              <w:t xml:space="preserve"> $                  595 </w:t>
            </w:r>
          </w:p>
        </w:tc>
      </w:tr>
      <w:tr w14:paraId="1EB05C5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E3FA09" w14:textId="2231330B">
            <w:pPr>
              <w:jc w:val="right"/>
              <w:rPr>
                <w:szCs w:val="22"/>
              </w:rPr>
            </w:pPr>
            <w:r w:rsidRPr="4411F322">
              <w:rPr>
                <w:szCs w:val="22"/>
              </w:rPr>
              <w:t>35843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631DA1" w14:textId="7863B723">
            <w:pPr>
              <w:rPr>
                <w:szCs w:val="22"/>
              </w:rPr>
            </w:pPr>
            <w:r w:rsidRPr="4411F322">
              <w:rPr>
                <w:szCs w:val="22"/>
              </w:rPr>
              <w:t>KSTC-TV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F278D6" w14:textId="5DBB6DE6">
            <w:pPr>
              <w:jc w:val="right"/>
              <w:rPr>
                <w:szCs w:val="22"/>
              </w:rPr>
            </w:pPr>
            <w:r w:rsidRPr="4411F322">
              <w:rPr>
                <w:szCs w:val="22"/>
              </w:rPr>
              <w:t>4,228,163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0F64A2" w14:textId="4CCA0480">
            <w:pPr>
              <w:jc w:val="right"/>
              <w:rPr>
                <w:szCs w:val="22"/>
              </w:rPr>
            </w:pPr>
            <w:r w:rsidRPr="4411F322">
              <w:rPr>
                <w:szCs w:val="22"/>
              </w:rPr>
              <w:t>4,218,565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0E65DD" w14:textId="6CF62896">
            <w:pPr>
              <w:rPr>
                <w:szCs w:val="22"/>
              </w:rPr>
            </w:pPr>
            <w:r w:rsidRPr="00762A71">
              <w:rPr>
                <w:szCs w:val="22"/>
              </w:rPr>
              <w:t xml:space="preserve"> $              29,910 </w:t>
            </w:r>
          </w:p>
        </w:tc>
      </w:tr>
      <w:tr w14:paraId="266156D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86CD0C" w14:textId="75BF730B">
            <w:pPr>
              <w:jc w:val="right"/>
              <w:rPr>
                <w:szCs w:val="22"/>
              </w:rPr>
            </w:pPr>
            <w:r w:rsidRPr="4411F322">
              <w:rPr>
                <w:szCs w:val="22"/>
              </w:rPr>
              <w:t>63182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09C774" w14:textId="54CFD4DB">
            <w:pPr>
              <w:rPr>
                <w:szCs w:val="22"/>
              </w:rPr>
            </w:pPr>
            <w:r w:rsidRPr="4411F322">
              <w:rPr>
                <w:szCs w:val="22"/>
              </w:rPr>
              <w:t>KSTF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6C96D9" w14:textId="0A119AA4">
            <w:pPr>
              <w:jc w:val="right"/>
              <w:rPr>
                <w:szCs w:val="22"/>
              </w:rPr>
            </w:pPr>
            <w:r w:rsidRPr="4411F322">
              <w:rPr>
                <w:szCs w:val="22"/>
              </w:rPr>
              <w:t>49,439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BC4EC9" w14:textId="633375F5">
            <w:pPr>
              <w:jc w:val="right"/>
              <w:rPr>
                <w:szCs w:val="22"/>
              </w:rPr>
            </w:pPr>
            <w:r w:rsidRPr="4411F322">
              <w:rPr>
                <w:szCs w:val="22"/>
              </w:rPr>
              <w:t>49,305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4B64B4" w14:textId="3A7FF2CF">
            <w:pPr>
              <w:rPr>
                <w:szCs w:val="22"/>
              </w:rPr>
            </w:pPr>
            <w:r w:rsidRPr="00762A71">
              <w:rPr>
                <w:szCs w:val="22"/>
              </w:rPr>
              <w:t xml:space="preserve"> $                  350 </w:t>
            </w:r>
          </w:p>
        </w:tc>
      </w:tr>
      <w:tr w14:paraId="4035BE8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77F1FA" w14:textId="40AF9153">
            <w:pPr>
              <w:jc w:val="right"/>
              <w:rPr>
                <w:szCs w:val="22"/>
              </w:rPr>
            </w:pPr>
            <w:r w:rsidRPr="4411F322">
              <w:rPr>
                <w:szCs w:val="22"/>
              </w:rPr>
              <w:t>28010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AAE890" w14:textId="6EAE05B2">
            <w:pPr>
              <w:rPr>
                <w:szCs w:val="22"/>
              </w:rPr>
            </w:pPr>
            <w:r w:rsidRPr="4411F322">
              <w:rPr>
                <w:szCs w:val="22"/>
              </w:rPr>
              <w:t>KSTP-TV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6A150B" w14:textId="0D335A23">
            <w:pPr>
              <w:jc w:val="right"/>
              <w:rPr>
                <w:szCs w:val="22"/>
              </w:rPr>
            </w:pPr>
            <w:r w:rsidRPr="4411F322">
              <w:rPr>
                <w:szCs w:val="22"/>
              </w:rPr>
              <w:t>4,230,921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43EE99" w14:textId="51B15718">
            <w:pPr>
              <w:jc w:val="right"/>
              <w:rPr>
                <w:szCs w:val="22"/>
              </w:rPr>
            </w:pPr>
            <w:r w:rsidRPr="4411F322">
              <w:rPr>
                <w:szCs w:val="22"/>
              </w:rPr>
              <w:t>4,222,032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6ADB1C" w14:textId="5992D3D4">
            <w:pPr>
              <w:rPr>
                <w:szCs w:val="22"/>
              </w:rPr>
            </w:pPr>
            <w:r w:rsidRPr="00762A71">
              <w:rPr>
                <w:szCs w:val="22"/>
              </w:rPr>
              <w:t xml:space="preserve"> $              29,934 </w:t>
            </w:r>
          </w:p>
        </w:tc>
      </w:tr>
      <w:tr w14:paraId="5581FDB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6B19EB" w14:textId="064A4847">
            <w:pPr>
              <w:jc w:val="right"/>
              <w:rPr>
                <w:szCs w:val="22"/>
              </w:rPr>
            </w:pPr>
            <w:r w:rsidRPr="4411F322">
              <w:rPr>
                <w:szCs w:val="22"/>
              </w:rPr>
              <w:t>60534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FA2D0D" w14:textId="0A4E7F3B">
            <w:pPr>
              <w:rPr>
                <w:szCs w:val="22"/>
              </w:rPr>
            </w:pPr>
            <w:r w:rsidRPr="4411F322">
              <w:rPr>
                <w:szCs w:val="22"/>
              </w:rPr>
              <w:t>KSTR-DT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B25C62" w14:textId="6EEE7115">
            <w:pPr>
              <w:jc w:val="right"/>
              <w:rPr>
                <w:szCs w:val="22"/>
              </w:rPr>
            </w:pPr>
            <w:r w:rsidRPr="4411F322">
              <w:rPr>
                <w:szCs w:val="22"/>
              </w:rPr>
              <w:t>7,934,842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AA00E9" w14:textId="5F8875E9">
            <w:pPr>
              <w:jc w:val="right"/>
              <w:rPr>
                <w:szCs w:val="22"/>
              </w:rPr>
            </w:pPr>
            <w:r w:rsidRPr="4411F322">
              <w:rPr>
                <w:szCs w:val="22"/>
              </w:rPr>
              <w:t>7,931,770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C8C5E1" w14:textId="409257FB">
            <w:pPr>
              <w:rPr>
                <w:szCs w:val="22"/>
              </w:rPr>
            </w:pPr>
            <w:r w:rsidRPr="00762A71">
              <w:rPr>
                <w:szCs w:val="22"/>
              </w:rPr>
              <w:t xml:space="preserve"> $              56,236 </w:t>
            </w:r>
          </w:p>
        </w:tc>
      </w:tr>
      <w:tr w14:paraId="551CCA8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2BB415" w14:textId="01BF2EF7">
            <w:pPr>
              <w:jc w:val="right"/>
              <w:rPr>
                <w:szCs w:val="22"/>
              </w:rPr>
            </w:pPr>
            <w:r w:rsidRPr="4411F322">
              <w:rPr>
                <w:szCs w:val="22"/>
              </w:rPr>
              <w:t>64987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FD8E69" w14:textId="0B80FCBA">
            <w:pPr>
              <w:rPr>
                <w:szCs w:val="22"/>
              </w:rPr>
            </w:pPr>
            <w:r w:rsidRPr="4411F322">
              <w:rPr>
                <w:szCs w:val="22"/>
              </w:rPr>
              <w:t>KSTS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62DD47" w14:textId="13A949C2">
            <w:pPr>
              <w:jc w:val="right"/>
              <w:rPr>
                <w:szCs w:val="22"/>
              </w:rPr>
            </w:pPr>
            <w:r w:rsidRPr="4411F322">
              <w:rPr>
                <w:szCs w:val="22"/>
              </w:rPr>
              <w:t>9,125,502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0347A1" w14:textId="4ED74E84">
            <w:pPr>
              <w:jc w:val="right"/>
              <w:rPr>
                <w:szCs w:val="22"/>
              </w:rPr>
            </w:pPr>
            <w:r w:rsidRPr="4411F322">
              <w:rPr>
                <w:szCs w:val="22"/>
              </w:rPr>
              <w:t>7,902,723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94F689" w14:textId="49461612">
            <w:pPr>
              <w:rPr>
                <w:szCs w:val="22"/>
              </w:rPr>
            </w:pPr>
            <w:r w:rsidRPr="00762A71">
              <w:rPr>
                <w:szCs w:val="22"/>
              </w:rPr>
              <w:t xml:space="preserve"> $              56,030 </w:t>
            </w:r>
          </w:p>
        </w:tc>
      </w:tr>
      <w:tr w14:paraId="26F9553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FEE732" w14:textId="36368A38">
            <w:pPr>
              <w:jc w:val="right"/>
              <w:rPr>
                <w:szCs w:val="22"/>
              </w:rPr>
            </w:pPr>
            <w:r w:rsidRPr="4411F322">
              <w:rPr>
                <w:szCs w:val="22"/>
              </w:rPr>
              <w:t>22215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1FA84E" w14:textId="0A840390">
            <w:pPr>
              <w:rPr>
                <w:szCs w:val="22"/>
              </w:rPr>
            </w:pPr>
            <w:r w:rsidRPr="4411F322">
              <w:rPr>
                <w:szCs w:val="22"/>
              </w:rPr>
              <w:t>KSTU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92D41F" w14:textId="254C2A73">
            <w:pPr>
              <w:jc w:val="right"/>
              <w:rPr>
                <w:szCs w:val="22"/>
              </w:rPr>
            </w:pPr>
            <w:r w:rsidRPr="4411F322">
              <w:rPr>
                <w:szCs w:val="22"/>
              </w:rPr>
              <w:t>2,834,133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6EFDF6" w14:textId="54C8959E">
            <w:pPr>
              <w:jc w:val="right"/>
              <w:rPr>
                <w:szCs w:val="22"/>
              </w:rPr>
            </w:pPr>
            <w:r w:rsidRPr="4411F322">
              <w:rPr>
                <w:szCs w:val="22"/>
              </w:rPr>
              <w:t>2,604,938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C13F79" w14:textId="20C97ADF">
            <w:pPr>
              <w:rPr>
                <w:szCs w:val="22"/>
              </w:rPr>
            </w:pPr>
            <w:r w:rsidRPr="00762A71">
              <w:rPr>
                <w:szCs w:val="22"/>
              </w:rPr>
              <w:t xml:space="preserve"> $              18,469 </w:t>
            </w:r>
          </w:p>
        </w:tc>
      </w:tr>
      <w:tr w14:paraId="05ADC6A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14D2DF" w14:textId="66F6BF41">
            <w:pPr>
              <w:jc w:val="right"/>
              <w:rPr>
                <w:szCs w:val="22"/>
              </w:rPr>
            </w:pPr>
            <w:r w:rsidRPr="4411F322">
              <w:rPr>
                <w:szCs w:val="22"/>
              </w:rPr>
              <w:t>23428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064283" w14:textId="2B82BB15">
            <w:pPr>
              <w:rPr>
                <w:szCs w:val="22"/>
              </w:rPr>
            </w:pPr>
            <w:r w:rsidRPr="4411F322">
              <w:rPr>
                <w:szCs w:val="22"/>
              </w:rPr>
              <w:t>KSTW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9F1D51" w14:textId="6506C460">
            <w:pPr>
              <w:jc w:val="right"/>
              <w:rPr>
                <w:szCs w:val="22"/>
              </w:rPr>
            </w:pPr>
            <w:r w:rsidRPr="4411F322">
              <w:rPr>
                <w:szCs w:val="22"/>
              </w:rPr>
              <w:t>4,945,092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DB2F6B" w14:textId="6CF6DD3B">
            <w:pPr>
              <w:jc w:val="right"/>
              <w:rPr>
                <w:szCs w:val="22"/>
              </w:rPr>
            </w:pPr>
            <w:r w:rsidRPr="4411F322">
              <w:rPr>
                <w:szCs w:val="22"/>
              </w:rPr>
              <w:t>4,849,973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D3913A" w14:textId="6C7B77AE">
            <w:pPr>
              <w:rPr>
                <w:szCs w:val="22"/>
              </w:rPr>
            </w:pPr>
            <w:r w:rsidRPr="00762A71">
              <w:rPr>
                <w:szCs w:val="22"/>
              </w:rPr>
              <w:t xml:space="preserve"> $              34,386 </w:t>
            </w:r>
          </w:p>
        </w:tc>
      </w:tr>
      <w:tr w14:paraId="58EA131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75FF59" w14:textId="5F02C99C">
            <w:pPr>
              <w:jc w:val="right"/>
              <w:rPr>
                <w:szCs w:val="22"/>
              </w:rPr>
            </w:pPr>
            <w:r w:rsidRPr="4411F322">
              <w:rPr>
                <w:szCs w:val="22"/>
              </w:rPr>
              <w:t>5243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3EC488" w14:textId="1A791833">
            <w:pPr>
              <w:rPr>
                <w:szCs w:val="22"/>
              </w:rPr>
            </w:pPr>
            <w:r w:rsidRPr="4411F322">
              <w:rPr>
                <w:szCs w:val="22"/>
              </w:rPr>
              <w:t>KSVI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077D98" w14:textId="57C2FEB2">
            <w:pPr>
              <w:jc w:val="right"/>
              <w:rPr>
                <w:szCs w:val="22"/>
              </w:rPr>
            </w:pPr>
            <w:r w:rsidRPr="4411F322">
              <w:rPr>
                <w:szCs w:val="22"/>
              </w:rPr>
              <w:t>192,678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4B6362" w14:textId="449E7C3A">
            <w:pPr>
              <w:jc w:val="right"/>
              <w:rPr>
                <w:szCs w:val="22"/>
              </w:rPr>
            </w:pPr>
            <w:r w:rsidRPr="4411F322">
              <w:rPr>
                <w:szCs w:val="22"/>
              </w:rPr>
              <w:t>191,712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CDD7C5" w14:textId="57AB30AA">
            <w:pPr>
              <w:rPr>
                <w:szCs w:val="22"/>
              </w:rPr>
            </w:pPr>
            <w:r w:rsidRPr="00762A71">
              <w:rPr>
                <w:szCs w:val="22"/>
              </w:rPr>
              <w:t xml:space="preserve"> $                1,359 </w:t>
            </w:r>
          </w:p>
        </w:tc>
      </w:tr>
      <w:tr w14:paraId="29826B5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58E54D" w14:textId="20F8E09C">
            <w:pPr>
              <w:jc w:val="right"/>
              <w:rPr>
                <w:szCs w:val="22"/>
              </w:rPr>
            </w:pPr>
            <w:r w:rsidRPr="4411F322">
              <w:rPr>
                <w:szCs w:val="22"/>
              </w:rPr>
              <w:t>58827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44DC96" w14:textId="7E0BB8CE">
            <w:pPr>
              <w:rPr>
                <w:szCs w:val="22"/>
              </w:rPr>
            </w:pPr>
            <w:r w:rsidRPr="4411F322">
              <w:rPr>
                <w:szCs w:val="22"/>
              </w:rPr>
              <w:t>KSWB-TV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D17DFF" w14:textId="7978E64F">
            <w:pPr>
              <w:jc w:val="right"/>
              <w:rPr>
                <w:szCs w:val="22"/>
              </w:rPr>
            </w:pPr>
            <w:r w:rsidRPr="4411F322">
              <w:rPr>
                <w:szCs w:val="22"/>
              </w:rPr>
              <w:t>3,976,536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7C78C8" w14:textId="520BD3FD">
            <w:pPr>
              <w:jc w:val="right"/>
              <w:rPr>
                <w:szCs w:val="22"/>
              </w:rPr>
            </w:pPr>
            <w:r w:rsidRPr="4411F322">
              <w:rPr>
                <w:szCs w:val="22"/>
              </w:rPr>
              <w:t>3,773,857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001FFD" w14:textId="5D76DDAC">
            <w:pPr>
              <w:rPr>
                <w:szCs w:val="22"/>
              </w:rPr>
            </w:pPr>
            <w:r w:rsidRPr="00762A71">
              <w:rPr>
                <w:szCs w:val="22"/>
              </w:rPr>
              <w:t xml:space="preserve"> $              26,757 </w:t>
            </w:r>
          </w:p>
        </w:tc>
      </w:tr>
      <w:tr w14:paraId="32C825C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0C7A31" w14:textId="07CBB9DD">
            <w:pPr>
              <w:jc w:val="right"/>
              <w:rPr>
                <w:szCs w:val="22"/>
              </w:rPr>
            </w:pPr>
            <w:r w:rsidRPr="4411F322">
              <w:rPr>
                <w:szCs w:val="22"/>
              </w:rPr>
              <w:t>60683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A99DD8" w14:textId="22D49434">
            <w:pPr>
              <w:rPr>
                <w:szCs w:val="22"/>
              </w:rPr>
            </w:pPr>
            <w:r w:rsidRPr="4411F322">
              <w:rPr>
                <w:szCs w:val="22"/>
              </w:rPr>
              <w:t>KSWK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C1FCA5" w14:textId="2CCD2F29">
            <w:pPr>
              <w:jc w:val="right"/>
              <w:rPr>
                <w:szCs w:val="22"/>
              </w:rPr>
            </w:pPr>
            <w:r w:rsidRPr="4411F322">
              <w:rPr>
                <w:szCs w:val="22"/>
              </w:rPr>
              <w:t>78,448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D6D45A" w14:textId="71B1CDB1">
            <w:pPr>
              <w:jc w:val="right"/>
              <w:rPr>
                <w:szCs w:val="22"/>
              </w:rPr>
            </w:pPr>
            <w:r w:rsidRPr="4411F322">
              <w:rPr>
                <w:szCs w:val="22"/>
              </w:rPr>
              <w:t>78,334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B1A242" w14:textId="3422E940">
            <w:pPr>
              <w:rPr>
                <w:szCs w:val="22"/>
              </w:rPr>
            </w:pPr>
            <w:r w:rsidRPr="00762A71">
              <w:rPr>
                <w:szCs w:val="22"/>
              </w:rPr>
              <w:t xml:space="preserve"> $                  555 </w:t>
            </w:r>
          </w:p>
        </w:tc>
      </w:tr>
      <w:tr w14:paraId="2DDE2E7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C8CC9B" w14:textId="191F9D8B">
            <w:pPr>
              <w:jc w:val="right"/>
              <w:rPr>
                <w:szCs w:val="22"/>
              </w:rPr>
            </w:pPr>
            <w:r w:rsidRPr="4411F322">
              <w:rPr>
                <w:szCs w:val="22"/>
              </w:rPr>
              <w:t>35645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D46A76" w14:textId="644BD20A">
            <w:pPr>
              <w:rPr>
                <w:szCs w:val="22"/>
              </w:rPr>
            </w:pPr>
            <w:r w:rsidRPr="4411F322">
              <w:rPr>
                <w:szCs w:val="22"/>
              </w:rPr>
              <w:t>KSWO-TV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6E86A4" w14:textId="1BCF0FA4">
            <w:pPr>
              <w:jc w:val="right"/>
              <w:rPr>
                <w:szCs w:val="22"/>
              </w:rPr>
            </w:pPr>
            <w:r w:rsidRPr="4411F322">
              <w:rPr>
                <w:szCs w:val="22"/>
              </w:rPr>
              <w:t>461,432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EB7792" w14:textId="054A9451">
            <w:pPr>
              <w:jc w:val="right"/>
              <w:rPr>
                <w:szCs w:val="22"/>
              </w:rPr>
            </w:pPr>
            <w:r w:rsidRPr="4411F322">
              <w:rPr>
                <w:szCs w:val="22"/>
              </w:rPr>
              <w:t>437,725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EAE150" w14:textId="3A5B06F4">
            <w:pPr>
              <w:rPr>
                <w:szCs w:val="22"/>
              </w:rPr>
            </w:pPr>
            <w:r w:rsidRPr="00762A71">
              <w:rPr>
                <w:szCs w:val="22"/>
              </w:rPr>
              <w:t xml:space="preserve"> $                3,103 </w:t>
            </w:r>
          </w:p>
        </w:tc>
      </w:tr>
      <w:tr w14:paraId="0407522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424492" w14:textId="25315047">
            <w:pPr>
              <w:jc w:val="right"/>
              <w:rPr>
                <w:szCs w:val="22"/>
              </w:rPr>
            </w:pPr>
            <w:r w:rsidRPr="4411F322">
              <w:rPr>
                <w:szCs w:val="22"/>
              </w:rPr>
              <w:t>776219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C8DA3A" w14:textId="0CB5AB6F">
            <w:pPr>
              <w:rPr>
                <w:szCs w:val="22"/>
              </w:rPr>
            </w:pPr>
            <w:r w:rsidRPr="4411F322">
              <w:rPr>
                <w:szCs w:val="22"/>
              </w:rPr>
              <w:t>KSWY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0BF426" w14:textId="0CD54D4C">
            <w:pPr>
              <w:jc w:val="right"/>
              <w:rPr>
                <w:szCs w:val="22"/>
              </w:rPr>
            </w:pPr>
            <w:r w:rsidRPr="4411F322">
              <w:rPr>
                <w:szCs w:val="22"/>
              </w:rPr>
              <w:t>40,578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F3C7E9" w14:textId="1AB91B20">
            <w:pPr>
              <w:jc w:val="right"/>
              <w:rPr>
                <w:szCs w:val="22"/>
              </w:rPr>
            </w:pPr>
            <w:r w:rsidRPr="4411F322">
              <w:rPr>
                <w:szCs w:val="22"/>
              </w:rPr>
              <w:t>36,197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295383" w14:textId="51269C27">
            <w:pPr>
              <w:rPr>
                <w:szCs w:val="22"/>
              </w:rPr>
            </w:pPr>
            <w:r w:rsidRPr="00762A71">
              <w:rPr>
                <w:szCs w:val="22"/>
              </w:rPr>
              <w:t xml:space="preserve"> $                  257 </w:t>
            </w:r>
          </w:p>
        </w:tc>
      </w:tr>
      <w:tr w14:paraId="45644A5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214D2E" w14:textId="53AC7AE6">
            <w:pPr>
              <w:jc w:val="right"/>
              <w:rPr>
                <w:szCs w:val="22"/>
              </w:rPr>
            </w:pPr>
            <w:r w:rsidRPr="4411F322">
              <w:rPr>
                <w:szCs w:val="22"/>
              </w:rPr>
              <w:t>61350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574D24" w14:textId="5209DB44">
            <w:pPr>
              <w:rPr>
                <w:szCs w:val="22"/>
              </w:rPr>
            </w:pPr>
            <w:r w:rsidRPr="4411F322">
              <w:rPr>
                <w:szCs w:val="22"/>
              </w:rPr>
              <w:t>KSYS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570E8D" w14:textId="0A31C419">
            <w:pPr>
              <w:jc w:val="right"/>
              <w:rPr>
                <w:szCs w:val="22"/>
              </w:rPr>
            </w:pPr>
            <w:r w:rsidRPr="4411F322">
              <w:rPr>
                <w:szCs w:val="22"/>
              </w:rPr>
              <w:t>551,328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A4D9B9" w14:textId="272EF33E">
            <w:pPr>
              <w:jc w:val="right"/>
              <w:rPr>
                <w:szCs w:val="22"/>
              </w:rPr>
            </w:pPr>
            <w:r w:rsidRPr="4411F322">
              <w:rPr>
                <w:szCs w:val="22"/>
              </w:rPr>
              <w:t>475,899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D06DBB" w14:textId="51415205">
            <w:pPr>
              <w:rPr>
                <w:szCs w:val="22"/>
              </w:rPr>
            </w:pPr>
            <w:r w:rsidRPr="00762A71">
              <w:rPr>
                <w:szCs w:val="22"/>
              </w:rPr>
              <w:t xml:space="preserve"> $                3,374 </w:t>
            </w:r>
          </w:p>
        </w:tc>
      </w:tr>
      <w:tr w14:paraId="728237D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24093F" w14:textId="73080E71">
            <w:pPr>
              <w:jc w:val="right"/>
              <w:rPr>
                <w:szCs w:val="22"/>
              </w:rPr>
            </w:pPr>
            <w:r w:rsidRPr="4411F322">
              <w:rPr>
                <w:szCs w:val="22"/>
              </w:rPr>
              <w:t>59988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877F9F" w14:textId="6501359B">
            <w:pPr>
              <w:rPr>
                <w:szCs w:val="22"/>
              </w:rPr>
            </w:pPr>
            <w:r w:rsidRPr="4411F322">
              <w:rPr>
                <w:szCs w:val="22"/>
              </w:rPr>
              <w:t>KTAB-TV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C44FC5" w14:textId="62197AF9">
            <w:pPr>
              <w:jc w:val="right"/>
              <w:rPr>
                <w:szCs w:val="22"/>
              </w:rPr>
            </w:pPr>
            <w:r w:rsidRPr="4411F322">
              <w:rPr>
                <w:szCs w:val="22"/>
              </w:rPr>
              <w:t>281,813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628FBC" w14:textId="0FDB6F42">
            <w:pPr>
              <w:jc w:val="right"/>
              <w:rPr>
                <w:szCs w:val="22"/>
              </w:rPr>
            </w:pPr>
            <w:r w:rsidRPr="4411F322">
              <w:rPr>
                <w:szCs w:val="22"/>
              </w:rPr>
              <w:t>281,579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126C4E" w14:textId="51F45917">
            <w:pPr>
              <w:rPr>
                <w:szCs w:val="22"/>
              </w:rPr>
            </w:pPr>
            <w:r w:rsidRPr="00762A71">
              <w:rPr>
                <w:szCs w:val="22"/>
              </w:rPr>
              <w:t xml:space="preserve"> $                1,996 </w:t>
            </w:r>
          </w:p>
        </w:tc>
      </w:tr>
      <w:tr w14:paraId="6A6CE38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E5ED7B" w14:textId="01F67A70">
            <w:pPr>
              <w:jc w:val="right"/>
              <w:rPr>
                <w:szCs w:val="22"/>
              </w:rPr>
            </w:pPr>
            <w:r w:rsidRPr="4411F322">
              <w:rPr>
                <w:szCs w:val="22"/>
              </w:rPr>
              <w:t>999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8ED1E2" w14:textId="3D2E7237">
            <w:pPr>
              <w:rPr>
                <w:szCs w:val="22"/>
              </w:rPr>
            </w:pPr>
            <w:r w:rsidRPr="4411F322">
              <w:rPr>
                <w:szCs w:val="22"/>
              </w:rPr>
              <w:t>KTAJ-TV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C06F19" w14:textId="04586149">
            <w:pPr>
              <w:jc w:val="right"/>
              <w:rPr>
                <w:szCs w:val="22"/>
              </w:rPr>
            </w:pPr>
            <w:r w:rsidRPr="4411F322">
              <w:rPr>
                <w:szCs w:val="22"/>
              </w:rPr>
              <w:t>2,529,426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EA8D5F" w14:textId="16DE508C">
            <w:pPr>
              <w:jc w:val="right"/>
              <w:rPr>
                <w:szCs w:val="22"/>
              </w:rPr>
            </w:pPr>
            <w:r w:rsidRPr="4411F322">
              <w:rPr>
                <w:szCs w:val="22"/>
              </w:rPr>
              <w:t>2,528,757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AD8E5A" w14:textId="260AA7F1">
            <w:pPr>
              <w:rPr>
                <w:szCs w:val="22"/>
              </w:rPr>
            </w:pPr>
            <w:r w:rsidRPr="00762A71">
              <w:rPr>
                <w:szCs w:val="22"/>
              </w:rPr>
              <w:t xml:space="preserve"> $              17,929 </w:t>
            </w:r>
          </w:p>
        </w:tc>
      </w:tr>
      <w:tr w14:paraId="4F95EDA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E09902" w14:textId="15AE398D">
            <w:pPr>
              <w:jc w:val="right"/>
              <w:rPr>
                <w:szCs w:val="22"/>
              </w:rPr>
            </w:pPr>
            <w:r w:rsidRPr="4411F322">
              <w:rPr>
                <w:szCs w:val="22"/>
              </w:rPr>
              <w:t>35648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A730EB" w14:textId="35643851">
            <w:pPr>
              <w:rPr>
                <w:szCs w:val="22"/>
              </w:rPr>
            </w:pPr>
            <w:r w:rsidRPr="4411F322">
              <w:rPr>
                <w:szCs w:val="22"/>
              </w:rPr>
              <w:t>KTAL-TV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A376DC" w14:textId="7A61908E">
            <w:pPr>
              <w:jc w:val="right"/>
              <w:rPr>
                <w:szCs w:val="22"/>
              </w:rPr>
            </w:pPr>
            <w:r w:rsidRPr="4411F322">
              <w:rPr>
                <w:szCs w:val="22"/>
              </w:rPr>
              <w:t>1,072,280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B5ABDA" w14:textId="1F29F27B">
            <w:pPr>
              <w:jc w:val="right"/>
              <w:rPr>
                <w:szCs w:val="22"/>
              </w:rPr>
            </w:pPr>
            <w:r w:rsidRPr="4411F322">
              <w:rPr>
                <w:szCs w:val="22"/>
              </w:rPr>
              <w:t>1,070,439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EFF3E5" w14:textId="01D98133">
            <w:pPr>
              <w:rPr>
                <w:szCs w:val="22"/>
              </w:rPr>
            </w:pPr>
            <w:r w:rsidRPr="00762A71">
              <w:rPr>
                <w:szCs w:val="22"/>
              </w:rPr>
              <w:t xml:space="preserve"> $                7,589 </w:t>
            </w:r>
          </w:p>
        </w:tc>
      </w:tr>
      <w:tr w14:paraId="5BFA0CD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BE3AC4" w14:textId="7DEB9392">
            <w:pPr>
              <w:jc w:val="right"/>
              <w:rPr>
                <w:szCs w:val="22"/>
              </w:rPr>
            </w:pPr>
            <w:r w:rsidRPr="4411F322">
              <w:rPr>
                <w:szCs w:val="22"/>
              </w:rPr>
              <w:t>12930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23FA11" w14:textId="1F13B2FA">
            <w:pPr>
              <w:rPr>
                <w:szCs w:val="22"/>
              </w:rPr>
            </w:pPr>
            <w:r w:rsidRPr="4411F322">
              <w:rPr>
                <w:szCs w:val="22"/>
              </w:rPr>
              <w:t>KTAS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9B29D1" w14:textId="5B3E2C78">
            <w:pPr>
              <w:jc w:val="right"/>
              <w:rPr>
                <w:szCs w:val="22"/>
              </w:rPr>
            </w:pPr>
            <w:r w:rsidRPr="4411F322">
              <w:rPr>
                <w:szCs w:val="22"/>
              </w:rPr>
              <w:t>501,069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02770D" w14:textId="6014EB6A">
            <w:pPr>
              <w:jc w:val="right"/>
              <w:rPr>
                <w:szCs w:val="22"/>
              </w:rPr>
            </w:pPr>
            <w:r w:rsidRPr="4411F322">
              <w:rPr>
                <w:szCs w:val="22"/>
              </w:rPr>
              <w:t>491,644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B40AEF" w14:textId="3F5BA3D4">
            <w:pPr>
              <w:rPr>
                <w:szCs w:val="22"/>
              </w:rPr>
            </w:pPr>
            <w:r w:rsidRPr="00762A71">
              <w:rPr>
                <w:szCs w:val="22"/>
              </w:rPr>
              <w:t xml:space="preserve"> $                3,486 </w:t>
            </w:r>
          </w:p>
        </w:tc>
      </w:tr>
      <w:tr w14:paraId="4768B0A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7A966F" w14:textId="235683FB">
            <w:pPr>
              <w:jc w:val="right"/>
              <w:rPr>
                <w:szCs w:val="22"/>
              </w:rPr>
            </w:pPr>
            <w:r w:rsidRPr="4411F322">
              <w:rPr>
                <w:szCs w:val="22"/>
              </w:rPr>
              <w:t>81458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1DA328" w14:textId="09A7EE62">
            <w:pPr>
              <w:rPr>
                <w:szCs w:val="22"/>
              </w:rPr>
            </w:pPr>
            <w:r w:rsidRPr="4411F322">
              <w:rPr>
                <w:szCs w:val="22"/>
              </w:rPr>
              <w:t>KTAZ</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A902C6" w14:textId="518C4830">
            <w:pPr>
              <w:jc w:val="right"/>
              <w:rPr>
                <w:szCs w:val="22"/>
              </w:rPr>
            </w:pPr>
            <w:r w:rsidRPr="4411F322">
              <w:rPr>
                <w:szCs w:val="22"/>
              </w:rPr>
              <w:t>4,835,851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0D4600" w14:textId="74D58EB2">
            <w:pPr>
              <w:jc w:val="right"/>
              <w:rPr>
                <w:szCs w:val="22"/>
              </w:rPr>
            </w:pPr>
            <w:r w:rsidRPr="4411F322">
              <w:rPr>
                <w:szCs w:val="22"/>
              </w:rPr>
              <w:t>4,811,877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CD2845" w14:textId="39A8D4BB">
            <w:pPr>
              <w:rPr>
                <w:szCs w:val="22"/>
              </w:rPr>
            </w:pPr>
            <w:r w:rsidRPr="00762A71">
              <w:rPr>
                <w:szCs w:val="22"/>
              </w:rPr>
              <w:t xml:space="preserve"> $              34,116 </w:t>
            </w:r>
          </w:p>
        </w:tc>
      </w:tr>
      <w:tr w14:paraId="6F49B20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F45859" w14:textId="0DF008AB">
            <w:pPr>
              <w:jc w:val="right"/>
              <w:rPr>
                <w:szCs w:val="22"/>
              </w:rPr>
            </w:pPr>
            <w:r w:rsidRPr="4411F322">
              <w:rPr>
                <w:szCs w:val="22"/>
              </w:rPr>
              <w:t>35649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F2B765" w14:textId="66431038">
            <w:pPr>
              <w:rPr>
                <w:szCs w:val="22"/>
              </w:rPr>
            </w:pPr>
            <w:r w:rsidRPr="4411F322">
              <w:rPr>
                <w:szCs w:val="22"/>
              </w:rPr>
              <w:t>KTBC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5A5EA6" w14:textId="4BFD0C58">
            <w:pPr>
              <w:jc w:val="right"/>
              <w:rPr>
                <w:szCs w:val="22"/>
              </w:rPr>
            </w:pPr>
            <w:r w:rsidRPr="4411F322">
              <w:rPr>
                <w:szCs w:val="22"/>
              </w:rPr>
              <w:t>4,138,493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690255" w14:textId="29453BCC">
            <w:pPr>
              <w:jc w:val="right"/>
              <w:rPr>
                <w:szCs w:val="22"/>
              </w:rPr>
            </w:pPr>
            <w:r w:rsidRPr="4411F322">
              <w:rPr>
                <w:szCs w:val="22"/>
              </w:rPr>
              <w:t>3,857,454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23F063" w14:textId="1CF5E62C">
            <w:pPr>
              <w:rPr>
                <w:szCs w:val="22"/>
              </w:rPr>
            </w:pPr>
            <w:r w:rsidRPr="00762A71">
              <w:rPr>
                <w:szCs w:val="22"/>
              </w:rPr>
              <w:t xml:space="preserve"> $              27,349 </w:t>
            </w:r>
          </w:p>
        </w:tc>
      </w:tr>
      <w:tr w14:paraId="242B4FF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354DD1" w14:textId="29BB31F9">
            <w:pPr>
              <w:jc w:val="right"/>
              <w:rPr>
                <w:szCs w:val="22"/>
              </w:rPr>
            </w:pPr>
            <w:r w:rsidRPr="4411F322">
              <w:rPr>
                <w:szCs w:val="22"/>
              </w:rPr>
              <w:t>67884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E3D19D" w14:textId="3C0B9C2F">
            <w:pPr>
              <w:rPr>
                <w:szCs w:val="22"/>
              </w:rPr>
            </w:pPr>
            <w:r w:rsidRPr="4411F322">
              <w:rPr>
                <w:szCs w:val="22"/>
              </w:rPr>
              <w:t>KTBN-TV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5332DC" w14:textId="241430F3">
            <w:pPr>
              <w:jc w:val="right"/>
              <w:rPr>
                <w:szCs w:val="22"/>
              </w:rPr>
            </w:pPr>
            <w:r w:rsidRPr="4411F322">
              <w:rPr>
                <w:szCs w:val="22"/>
              </w:rPr>
              <w:t>18,729,484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A584DC" w14:textId="27F10112">
            <w:pPr>
              <w:jc w:val="right"/>
              <w:rPr>
                <w:szCs w:val="22"/>
              </w:rPr>
            </w:pPr>
            <w:r w:rsidRPr="4411F322">
              <w:rPr>
                <w:szCs w:val="22"/>
              </w:rPr>
              <w:t>17,423,297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97EF0A" w14:textId="208BF077">
            <w:pPr>
              <w:rPr>
                <w:szCs w:val="22"/>
              </w:rPr>
            </w:pPr>
            <w:r w:rsidRPr="00762A71">
              <w:rPr>
                <w:szCs w:val="22"/>
              </w:rPr>
              <w:t xml:space="preserve"> $            123,531 </w:t>
            </w:r>
          </w:p>
        </w:tc>
      </w:tr>
      <w:tr w14:paraId="7CC0276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12BE80" w14:textId="0C726B32">
            <w:pPr>
              <w:jc w:val="right"/>
              <w:rPr>
                <w:szCs w:val="22"/>
              </w:rPr>
            </w:pPr>
            <w:r w:rsidRPr="4411F322">
              <w:rPr>
                <w:szCs w:val="22"/>
              </w:rPr>
              <w:t>67999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77BC82" w14:textId="146CCB23">
            <w:pPr>
              <w:rPr>
                <w:szCs w:val="22"/>
              </w:rPr>
            </w:pPr>
            <w:r w:rsidRPr="4411F322">
              <w:rPr>
                <w:szCs w:val="22"/>
              </w:rPr>
              <w:t>KTBO-TV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BCF84A" w14:textId="1F9D9B81">
            <w:pPr>
              <w:jc w:val="right"/>
              <w:rPr>
                <w:szCs w:val="22"/>
              </w:rPr>
            </w:pPr>
            <w:r w:rsidRPr="4411F322">
              <w:rPr>
                <w:szCs w:val="22"/>
              </w:rPr>
              <w:t>1,758,274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8D6078" w14:textId="5243D423">
            <w:pPr>
              <w:jc w:val="right"/>
              <w:rPr>
                <w:szCs w:val="22"/>
              </w:rPr>
            </w:pPr>
            <w:r w:rsidRPr="4411F322">
              <w:rPr>
                <w:szCs w:val="22"/>
              </w:rPr>
              <w:t>1,756,813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0CD70B" w14:textId="3394CDD6">
            <w:pPr>
              <w:rPr>
                <w:szCs w:val="22"/>
              </w:rPr>
            </w:pPr>
            <w:r w:rsidRPr="00762A71">
              <w:rPr>
                <w:szCs w:val="22"/>
              </w:rPr>
              <w:t xml:space="preserve"> $              12,456 </w:t>
            </w:r>
          </w:p>
        </w:tc>
      </w:tr>
      <w:tr w14:paraId="674A19E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C0ACA9" w14:textId="07E4B2B2">
            <w:pPr>
              <w:jc w:val="right"/>
              <w:rPr>
                <w:szCs w:val="22"/>
              </w:rPr>
            </w:pPr>
            <w:r w:rsidRPr="4411F322">
              <w:rPr>
                <w:szCs w:val="22"/>
              </w:rPr>
              <w:t>35652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FDBA78" w14:textId="3B294EFF">
            <w:pPr>
              <w:rPr>
                <w:szCs w:val="22"/>
              </w:rPr>
            </w:pPr>
            <w:r w:rsidRPr="4411F322">
              <w:rPr>
                <w:szCs w:val="22"/>
              </w:rPr>
              <w:t>KTBS-TV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36F4DC" w14:textId="131AA909">
            <w:pPr>
              <w:jc w:val="right"/>
              <w:rPr>
                <w:szCs w:val="22"/>
              </w:rPr>
            </w:pPr>
            <w:r w:rsidRPr="4411F322">
              <w:rPr>
                <w:szCs w:val="22"/>
              </w:rPr>
              <w:t>1,138,628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8DC087" w14:textId="635E5CCB">
            <w:pPr>
              <w:jc w:val="right"/>
              <w:rPr>
                <w:szCs w:val="22"/>
              </w:rPr>
            </w:pPr>
            <w:r w:rsidRPr="4411F322">
              <w:rPr>
                <w:szCs w:val="22"/>
              </w:rPr>
              <w:t>1,135,638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FD057E" w14:textId="6EA964F4">
            <w:pPr>
              <w:rPr>
                <w:szCs w:val="22"/>
              </w:rPr>
            </w:pPr>
            <w:r w:rsidRPr="00762A71">
              <w:rPr>
                <w:szCs w:val="22"/>
              </w:rPr>
              <w:t xml:space="preserve"> $                8,052 </w:t>
            </w:r>
          </w:p>
        </w:tc>
      </w:tr>
      <w:tr w14:paraId="30A443D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4F5124" w14:textId="4D0BEAE9">
            <w:pPr>
              <w:jc w:val="right"/>
              <w:rPr>
                <w:szCs w:val="22"/>
              </w:rPr>
            </w:pPr>
            <w:r w:rsidRPr="4411F322">
              <w:rPr>
                <w:szCs w:val="22"/>
              </w:rPr>
              <w:t>28324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2CFF85" w14:textId="6BFE94D9">
            <w:pPr>
              <w:rPr>
                <w:szCs w:val="22"/>
              </w:rPr>
            </w:pPr>
            <w:r w:rsidRPr="4411F322">
              <w:rPr>
                <w:szCs w:val="22"/>
              </w:rPr>
              <w:t>KTBU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56AD24" w14:textId="52FBC380">
            <w:pPr>
              <w:jc w:val="right"/>
              <w:rPr>
                <w:szCs w:val="22"/>
              </w:rPr>
            </w:pPr>
            <w:r w:rsidRPr="4411F322">
              <w:rPr>
                <w:szCs w:val="22"/>
              </w:rPr>
              <w:t>7,233,338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2D6E31" w14:textId="39898649">
            <w:pPr>
              <w:jc w:val="right"/>
              <w:rPr>
                <w:szCs w:val="22"/>
              </w:rPr>
            </w:pPr>
            <w:r w:rsidRPr="4411F322">
              <w:rPr>
                <w:szCs w:val="22"/>
              </w:rPr>
              <w:t>7,232,807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448FD0" w14:textId="7392D927">
            <w:pPr>
              <w:rPr>
                <w:szCs w:val="22"/>
              </w:rPr>
            </w:pPr>
            <w:r w:rsidRPr="00762A71">
              <w:rPr>
                <w:szCs w:val="22"/>
              </w:rPr>
              <w:t xml:space="preserve"> $              51,281 </w:t>
            </w:r>
          </w:p>
        </w:tc>
      </w:tr>
      <w:tr w14:paraId="3099CF3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BF1CB1" w14:textId="1EE1D181">
            <w:pPr>
              <w:jc w:val="right"/>
              <w:rPr>
                <w:szCs w:val="22"/>
              </w:rPr>
            </w:pPr>
            <w:r w:rsidRPr="4411F322">
              <w:rPr>
                <w:szCs w:val="22"/>
              </w:rPr>
              <w:t>67950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A88F33" w14:textId="2F7FA975">
            <w:pPr>
              <w:rPr>
                <w:szCs w:val="22"/>
              </w:rPr>
            </w:pPr>
            <w:r w:rsidRPr="4411F322">
              <w:rPr>
                <w:szCs w:val="22"/>
              </w:rPr>
              <w:t>KTBW-TV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6519D4" w14:textId="040E0A04">
            <w:pPr>
              <w:jc w:val="right"/>
              <w:rPr>
                <w:szCs w:val="22"/>
              </w:rPr>
            </w:pPr>
            <w:r w:rsidRPr="4411F322">
              <w:rPr>
                <w:szCs w:val="22"/>
              </w:rPr>
              <w:t>4,873,117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DE2EC4" w14:textId="2578188B">
            <w:pPr>
              <w:jc w:val="right"/>
              <w:rPr>
                <w:szCs w:val="22"/>
              </w:rPr>
            </w:pPr>
            <w:r w:rsidRPr="4411F322">
              <w:rPr>
                <w:szCs w:val="22"/>
              </w:rPr>
              <w:t>4,763,879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2B5F91" w14:textId="63A19863">
            <w:pPr>
              <w:rPr>
                <w:szCs w:val="22"/>
              </w:rPr>
            </w:pPr>
            <w:r w:rsidRPr="00762A71">
              <w:rPr>
                <w:szCs w:val="22"/>
              </w:rPr>
              <w:t xml:space="preserve"> $              33,776 </w:t>
            </w:r>
          </w:p>
        </w:tc>
      </w:tr>
      <w:tr w14:paraId="7FF1ABF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6395DA" w14:textId="0D3AD478">
            <w:pPr>
              <w:jc w:val="right"/>
              <w:rPr>
                <w:szCs w:val="22"/>
              </w:rPr>
            </w:pPr>
            <w:r w:rsidRPr="4411F322">
              <w:rPr>
                <w:szCs w:val="22"/>
              </w:rPr>
              <w:t>35655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711EF6" w14:textId="028CEA90">
            <w:pPr>
              <w:rPr>
                <w:szCs w:val="22"/>
              </w:rPr>
            </w:pPr>
            <w:r w:rsidRPr="4411F322">
              <w:rPr>
                <w:szCs w:val="22"/>
              </w:rPr>
              <w:t>KTBY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BA2350" w14:textId="3FE9C003">
            <w:pPr>
              <w:jc w:val="right"/>
              <w:rPr>
                <w:szCs w:val="22"/>
              </w:rPr>
            </w:pPr>
            <w:r w:rsidRPr="4411F322">
              <w:rPr>
                <w:szCs w:val="22"/>
              </w:rPr>
              <w:t>360,565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73A08E" w14:textId="31F385A7">
            <w:pPr>
              <w:jc w:val="right"/>
              <w:rPr>
                <w:szCs w:val="22"/>
              </w:rPr>
            </w:pPr>
            <w:r w:rsidRPr="4411F322">
              <w:rPr>
                <w:szCs w:val="22"/>
              </w:rPr>
              <w:t>358,722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FB2181" w14:textId="49600B78">
            <w:pPr>
              <w:rPr>
                <w:szCs w:val="22"/>
              </w:rPr>
            </w:pPr>
            <w:r w:rsidRPr="00762A71">
              <w:rPr>
                <w:szCs w:val="22"/>
              </w:rPr>
              <w:t xml:space="preserve"> $                2,543 </w:t>
            </w:r>
          </w:p>
        </w:tc>
      </w:tr>
      <w:tr w14:paraId="71F044E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709FCD" w14:textId="31EB68E2">
            <w:pPr>
              <w:jc w:val="right"/>
              <w:rPr>
                <w:szCs w:val="22"/>
              </w:rPr>
            </w:pPr>
            <w:r w:rsidRPr="4411F322">
              <w:rPr>
                <w:szCs w:val="22"/>
              </w:rPr>
              <w:t>68594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3DC450" w14:textId="25E3CE74">
            <w:pPr>
              <w:rPr>
                <w:szCs w:val="22"/>
              </w:rPr>
            </w:pPr>
            <w:r w:rsidRPr="4411F322">
              <w:rPr>
                <w:szCs w:val="22"/>
              </w:rPr>
              <w:t>KTCA-TV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5DF4A9" w14:textId="5497DCDE">
            <w:pPr>
              <w:jc w:val="right"/>
              <w:rPr>
                <w:szCs w:val="22"/>
              </w:rPr>
            </w:pPr>
            <w:r w:rsidRPr="4411F322">
              <w:rPr>
                <w:szCs w:val="22"/>
              </w:rPr>
              <w:t>4,022,616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6085DB" w14:textId="07D6AC18">
            <w:pPr>
              <w:jc w:val="right"/>
              <w:rPr>
                <w:szCs w:val="22"/>
              </w:rPr>
            </w:pPr>
            <w:r w:rsidRPr="4411F322">
              <w:rPr>
                <w:szCs w:val="22"/>
              </w:rPr>
              <w:t>4,008,908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682D94" w14:textId="04A4DDF4">
            <w:pPr>
              <w:rPr>
                <w:szCs w:val="22"/>
              </w:rPr>
            </w:pPr>
            <w:r w:rsidRPr="00762A71">
              <w:rPr>
                <w:szCs w:val="22"/>
              </w:rPr>
              <w:t xml:space="preserve"> $              28,423 </w:t>
            </w:r>
          </w:p>
        </w:tc>
      </w:tr>
      <w:tr w14:paraId="4912EAA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D709CA" w14:textId="658902D7">
            <w:pPr>
              <w:jc w:val="right"/>
              <w:rPr>
                <w:szCs w:val="22"/>
              </w:rPr>
            </w:pPr>
            <w:r w:rsidRPr="4411F322">
              <w:rPr>
                <w:szCs w:val="22"/>
              </w:rPr>
              <w:t>68597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70F81C" w14:textId="27275DC1">
            <w:pPr>
              <w:rPr>
                <w:szCs w:val="22"/>
              </w:rPr>
            </w:pPr>
            <w:r w:rsidRPr="4411F322">
              <w:rPr>
                <w:szCs w:val="22"/>
              </w:rPr>
              <w:t>KTCI-TV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DF82FF" w14:textId="7122A734">
            <w:pPr>
              <w:jc w:val="right"/>
              <w:rPr>
                <w:szCs w:val="22"/>
              </w:rPr>
            </w:pPr>
            <w:r w:rsidRPr="4411F322">
              <w:rPr>
                <w:szCs w:val="22"/>
              </w:rPr>
              <w:t>3,912,137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397113" w14:textId="12C44E2F">
            <w:pPr>
              <w:jc w:val="right"/>
              <w:rPr>
                <w:szCs w:val="22"/>
              </w:rPr>
            </w:pPr>
            <w:r w:rsidRPr="4411F322">
              <w:rPr>
                <w:szCs w:val="22"/>
              </w:rPr>
              <w:t>3,908,528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BD932E" w14:textId="43E38792">
            <w:pPr>
              <w:rPr>
                <w:szCs w:val="22"/>
              </w:rPr>
            </w:pPr>
            <w:r w:rsidRPr="00762A71">
              <w:rPr>
                <w:szCs w:val="22"/>
              </w:rPr>
              <w:t xml:space="preserve"> $              27,711 </w:t>
            </w:r>
          </w:p>
        </w:tc>
      </w:tr>
      <w:tr w14:paraId="0EEAC67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C5B631" w14:textId="153C4B0A">
            <w:pPr>
              <w:jc w:val="right"/>
              <w:rPr>
                <w:szCs w:val="22"/>
              </w:rPr>
            </w:pPr>
            <w:r w:rsidRPr="4411F322">
              <w:rPr>
                <w:szCs w:val="22"/>
              </w:rPr>
              <w:t>35187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3ABAAF" w14:textId="3783E9AF">
            <w:pPr>
              <w:rPr>
                <w:szCs w:val="22"/>
              </w:rPr>
            </w:pPr>
            <w:r w:rsidRPr="4411F322">
              <w:rPr>
                <w:szCs w:val="22"/>
              </w:rPr>
              <w:t>KTCW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11A415" w14:textId="1A64B0B8">
            <w:pPr>
              <w:jc w:val="right"/>
              <w:rPr>
                <w:szCs w:val="22"/>
              </w:rPr>
            </w:pPr>
            <w:r w:rsidRPr="4411F322">
              <w:rPr>
                <w:szCs w:val="22"/>
              </w:rPr>
              <w:t>106,581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2D1189" w14:textId="4708E21C">
            <w:pPr>
              <w:jc w:val="right"/>
              <w:rPr>
                <w:szCs w:val="22"/>
              </w:rPr>
            </w:pPr>
            <w:r w:rsidRPr="4411F322">
              <w:rPr>
                <w:szCs w:val="22"/>
              </w:rPr>
              <w:t>93,009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DB0FC9" w14:textId="0AD4D325">
            <w:pPr>
              <w:rPr>
                <w:szCs w:val="22"/>
              </w:rPr>
            </w:pPr>
            <w:r w:rsidRPr="00762A71">
              <w:rPr>
                <w:szCs w:val="22"/>
              </w:rPr>
              <w:t xml:space="preserve"> $                  659 </w:t>
            </w:r>
          </w:p>
        </w:tc>
      </w:tr>
      <w:tr w14:paraId="0BEDDC7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6AAC26" w14:textId="38ACFEFA">
            <w:pPr>
              <w:jc w:val="right"/>
              <w:rPr>
                <w:szCs w:val="22"/>
              </w:rPr>
            </w:pPr>
            <w:r w:rsidRPr="4411F322">
              <w:rPr>
                <w:szCs w:val="22"/>
              </w:rPr>
              <w:t>36916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8C296D" w14:textId="415ABF1C">
            <w:pPr>
              <w:rPr>
                <w:szCs w:val="22"/>
              </w:rPr>
            </w:pPr>
            <w:r w:rsidRPr="4411F322">
              <w:rPr>
                <w:szCs w:val="22"/>
              </w:rPr>
              <w:t>KTDO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118CDC" w14:textId="63D98A4D">
            <w:pPr>
              <w:jc w:val="right"/>
              <w:rPr>
                <w:szCs w:val="22"/>
              </w:rPr>
            </w:pPr>
            <w:r w:rsidRPr="4411F322">
              <w:rPr>
                <w:szCs w:val="22"/>
              </w:rPr>
              <w:t>1,093,374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BCC0C6" w14:textId="1C2D8312">
            <w:pPr>
              <w:jc w:val="right"/>
              <w:rPr>
                <w:szCs w:val="22"/>
              </w:rPr>
            </w:pPr>
            <w:r w:rsidRPr="4411F322">
              <w:rPr>
                <w:szCs w:val="22"/>
              </w:rPr>
              <w:t>1,089,602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97DA2E" w14:textId="21B4E386">
            <w:pPr>
              <w:rPr>
                <w:szCs w:val="22"/>
              </w:rPr>
            </w:pPr>
            <w:r w:rsidRPr="00762A71">
              <w:rPr>
                <w:szCs w:val="22"/>
              </w:rPr>
              <w:t xml:space="preserve"> $                7,725 </w:t>
            </w:r>
          </w:p>
        </w:tc>
      </w:tr>
      <w:tr w14:paraId="1BF449C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8EB234" w14:textId="309ACF50">
            <w:pPr>
              <w:jc w:val="right"/>
              <w:rPr>
                <w:szCs w:val="22"/>
              </w:rPr>
            </w:pPr>
            <w:r w:rsidRPr="4411F322">
              <w:rPr>
                <w:szCs w:val="22"/>
              </w:rPr>
              <w:t>2769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7DFFA9" w14:textId="3DD0BF7F">
            <w:pPr>
              <w:rPr>
                <w:szCs w:val="22"/>
              </w:rPr>
            </w:pPr>
            <w:r w:rsidRPr="4411F322">
              <w:rPr>
                <w:szCs w:val="22"/>
              </w:rPr>
              <w:t>KTEJ</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E73D60" w14:textId="748BA249">
            <w:pPr>
              <w:jc w:val="right"/>
              <w:rPr>
                <w:szCs w:val="22"/>
              </w:rPr>
            </w:pPr>
            <w:r w:rsidRPr="4411F322">
              <w:rPr>
                <w:szCs w:val="22"/>
              </w:rPr>
              <w:t>417,496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5CDA68" w14:textId="219EF85B">
            <w:pPr>
              <w:jc w:val="right"/>
              <w:rPr>
                <w:szCs w:val="22"/>
              </w:rPr>
            </w:pPr>
            <w:r w:rsidRPr="4411F322">
              <w:rPr>
                <w:szCs w:val="22"/>
              </w:rPr>
              <w:t>415,013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EC79C3" w14:textId="33893E2F">
            <w:pPr>
              <w:rPr>
                <w:szCs w:val="22"/>
              </w:rPr>
            </w:pPr>
            <w:r w:rsidRPr="00762A71">
              <w:rPr>
                <w:szCs w:val="22"/>
              </w:rPr>
              <w:t xml:space="preserve"> $                2,942 </w:t>
            </w:r>
          </w:p>
        </w:tc>
      </w:tr>
      <w:tr w14:paraId="243AC1A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84715F" w14:textId="0CE0776C">
            <w:pPr>
              <w:jc w:val="right"/>
              <w:rPr>
                <w:szCs w:val="22"/>
              </w:rPr>
            </w:pPr>
            <w:r w:rsidRPr="4411F322">
              <w:rPr>
                <w:szCs w:val="22"/>
              </w:rPr>
              <w:t>83707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55B5DA" w14:textId="0D7FCBC7">
            <w:pPr>
              <w:rPr>
                <w:szCs w:val="22"/>
              </w:rPr>
            </w:pPr>
            <w:r w:rsidRPr="4411F322">
              <w:rPr>
                <w:szCs w:val="22"/>
              </w:rPr>
              <w:t>KTEL-TV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512048" w14:textId="7E5EE7AD">
            <w:pPr>
              <w:jc w:val="right"/>
              <w:rPr>
                <w:szCs w:val="22"/>
              </w:rPr>
            </w:pPr>
            <w:r w:rsidRPr="4411F322">
              <w:rPr>
                <w:szCs w:val="22"/>
              </w:rPr>
              <w:t>61,338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8878EF" w14:textId="40CCAAA2">
            <w:pPr>
              <w:jc w:val="right"/>
              <w:rPr>
                <w:szCs w:val="22"/>
              </w:rPr>
            </w:pPr>
            <w:r w:rsidRPr="4411F322">
              <w:rPr>
                <w:szCs w:val="22"/>
              </w:rPr>
              <w:t>61,328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2B8D1D" w14:textId="332354E3">
            <w:pPr>
              <w:rPr>
                <w:szCs w:val="22"/>
              </w:rPr>
            </w:pPr>
            <w:r w:rsidRPr="00762A71">
              <w:rPr>
                <w:szCs w:val="22"/>
              </w:rPr>
              <w:t xml:space="preserve"> $                  435 </w:t>
            </w:r>
          </w:p>
        </w:tc>
      </w:tr>
      <w:tr w14:paraId="2C2ACF4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190BD6" w14:textId="1C0CB417">
            <w:pPr>
              <w:jc w:val="right"/>
              <w:rPr>
                <w:szCs w:val="22"/>
              </w:rPr>
            </w:pPr>
            <w:r w:rsidRPr="4411F322">
              <w:rPr>
                <w:szCs w:val="22"/>
              </w:rPr>
              <w:t>35666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C497F7" w14:textId="36C962A7">
            <w:pPr>
              <w:rPr>
                <w:szCs w:val="22"/>
              </w:rPr>
            </w:pPr>
            <w:r w:rsidRPr="4411F322">
              <w:rPr>
                <w:szCs w:val="22"/>
              </w:rPr>
              <w:t>KTEN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0EDB2D" w14:textId="76F4D69E">
            <w:pPr>
              <w:jc w:val="right"/>
              <w:rPr>
                <w:szCs w:val="22"/>
              </w:rPr>
            </w:pPr>
            <w:r w:rsidRPr="4411F322">
              <w:rPr>
                <w:szCs w:val="22"/>
              </w:rPr>
              <w:t>629,981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DC6085" w14:textId="1BAF3073">
            <w:pPr>
              <w:jc w:val="right"/>
              <w:rPr>
                <w:szCs w:val="22"/>
              </w:rPr>
            </w:pPr>
            <w:r w:rsidRPr="4411F322">
              <w:rPr>
                <w:szCs w:val="22"/>
              </w:rPr>
              <w:t>627,687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C05568" w14:textId="6D7C4AB3">
            <w:pPr>
              <w:rPr>
                <w:szCs w:val="22"/>
              </w:rPr>
            </w:pPr>
            <w:r w:rsidRPr="00762A71">
              <w:rPr>
                <w:szCs w:val="22"/>
              </w:rPr>
              <w:t xml:space="preserve"> $                4,450 </w:t>
            </w:r>
          </w:p>
        </w:tc>
      </w:tr>
      <w:tr w14:paraId="7828E05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7EF5D5" w14:textId="168082CF">
            <w:pPr>
              <w:jc w:val="right"/>
              <w:rPr>
                <w:szCs w:val="22"/>
              </w:rPr>
            </w:pPr>
            <w:r w:rsidRPr="4411F322">
              <w:rPr>
                <w:szCs w:val="22"/>
              </w:rPr>
              <w:t>24514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16D43B" w14:textId="57BD6A84">
            <w:pPr>
              <w:rPr>
                <w:szCs w:val="22"/>
              </w:rPr>
            </w:pPr>
            <w:r w:rsidRPr="4411F322">
              <w:rPr>
                <w:szCs w:val="22"/>
              </w:rPr>
              <w:t>KTFD-TV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5B57DF" w14:textId="4BBC4636">
            <w:pPr>
              <w:jc w:val="right"/>
              <w:rPr>
                <w:szCs w:val="22"/>
              </w:rPr>
            </w:pPr>
            <w:r w:rsidRPr="4411F322">
              <w:rPr>
                <w:szCs w:val="22"/>
              </w:rPr>
              <w:t>3,767,471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EFAC42" w14:textId="165322CE">
            <w:pPr>
              <w:jc w:val="right"/>
              <w:rPr>
                <w:szCs w:val="22"/>
              </w:rPr>
            </w:pPr>
            <w:r w:rsidRPr="4411F322">
              <w:rPr>
                <w:szCs w:val="22"/>
              </w:rPr>
              <w:t>3,727,523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9574EE" w14:textId="544AA4BF">
            <w:pPr>
              <w:rPr>
                <w:szCs w:val="22"/>
              </w:rPr>
            </w:pPr>
            <w:r w:rsidRPr="00762A71">
              <w:rPr>
                <w:szCs w:val="22"/>
              </w:rPr>
              <w:t xml:space="preserve"> $              26,428 </w:t>
            </w:r>
          </w:p>
        </w:tc>
      </w:tr>
      <w:tr w14:paraId="3F7D5C1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C47E0E" w14:textId="27E1EDB5">
            <w:pPr>
              <w:jc w:val="right"/>
              <w:rPr>
                <w:szCs w:val="22"/>
              </w:rPr>
            </w:pPr>
            <w:r w:rsidRPr="4411F322">
              <w:rPr>
                <w:szCs w:val="22"/>
              </w:rPr>
              <w:t>35512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26FEF2" w14:textId="6148F980">
            <w:pPr>
              <w:rPr>
                <w:szCs w:val="22"/>
              </w:rPr>
            </w:pPr>
            <w:r w:rsidRPr="4411F322">
              <w:rPr>
                <w:szCs w:val="22"/>
              </w:rPr>
              <w:t>KTFF-DT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175051" w14:textId="6722EE7B">
            <w:pPr>
              <w:jc w:val="right"/>
              <w:rPr>
                <w:szCs w:val="22"/>
              </w:rPr>
            </w:pPr>
            <w:r w:rsidRPr="4411F322">
              <w:rPr>
                <w:szCs w:val="22"/>
              </w:rPr>
              <w:t>2,403,821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051645" w14:textId="6024E0EB">
            <w:pPr>
              <w:jc w:val="right"/>
              <w:rPr>
                <w:szCs w:val="22"/>
              </w:rPr>
            </w:pPr>
            <w:r w:rsidRPr="4411F322">
              <w:rPr>
                <w:szCs w:val="22"/>
              </w:rPr>
              <w:t>2,383,063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1BCBCC" w14:textId="4E9F06A2">
            <w:pPr>
              <w:rPr>
                <w:szCs w:val="22"/>
              </w:rPr>
            </w:pPr>
            <w:r w:rsidRPr="00762A71">
              <w:rPr>
                <w:szCs w:val="22"/>
              </w:rPr>
              <w:t xml:space="preserve"> $              16,896 </w:t>
            </w:r>
          </w:p>
        </w:tc>
      </w:tr>
      <w:tr w14:paraId="151C566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DA9332" w14:textId="7900E206">
            <w:pPr>
              <w:jc w:val="right"/>
              <w:rPr>
                <w:szCs w:val="22"/>
              </w:rPr>
            </w:pPr>
            <w:r w:rsidRPr="4411F322">
              <w:rPr>
                <w:szCs w:val="22"/>
              </w:rPr>
              <w:t>20871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2238BA" w14:textId="25AE3384">
            <w:pPr>
              <w:rPr>
                <w:szCs w:val="22"/>
              </w:rPr>
            </w:pPr>
            <w:r w:rsidRPr="4411F322">
              <w:rPr>
                <w:szCs w:val="22"/>
              </w:rPr>
              <w:t>KTFK-DT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132BA7" w14:textId="1227767E">
            <w:pPr>
              <w:jc w:val="right"/>
              <w:rPr>
                <w:szCs w:val="22"/>
              </w:rPr>
            </w:pPr>
            <w:r w:rsidRPr="4411F322">
              <w:rPr>
                <w:szCs w:val="22"/>
              </w:rPr>
              <w:t>7,705,367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3C882E" w14:textId="43371364">
            <w:pPr>
              <w:jc w:val="right"/>
              <w:rPr>
                <w:szCs w:val="22"/>
              </w:rPr>
            </w:pPr>
            <w:r w:rsidRPr="4411F322">
              <w:rPr>
                <w:szCs w:val="22"/>
              </w:rPr>
              <w:t>5,721,312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128015" w14:textId="45CE471F">
            <w:pPr>
              <w:rPr>
                <w:szCs w:val="22"/>
              </w:rPr>
            </w:pPr>
            <w:r w:rsidRPr="00762A71">
              <w:rPr>
                <w:szCs w:val="22"/>
              </w:rPr>
              <w:t xml:space="preserve"> $              40,564 </w:t>
            </w:r>
          </w:p>
        </w:tc>
      </w:tr>
      <w:tr w14:paraId="6FCE163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6ED14C" w14:textId="36D7A690">
            <w:pPr>
              <w:jc w:val="right"/>
              <w:rPr>
                <w:szCs w:val="22"/>
              </w:rPr>
            </w:pPr>
            <w:r w:rsidRPr="4411F322">
              <w:rPr>
                <w:szCs w:val="22"/>
              </w:rPr>
              <w:t>68753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FE3BC4" w14:textId="40DD73CF">
            <w:pPr>
              <w:rPr>
                <w:szCs w:val="22"/>
              </w:rPr>
            </w:pPr>
            <w:r w:rsidRPr="4411F322">
              <w:rPr>
                <w:szCs w:val="22"/>
              </w:rPr>
              <w:t>KTFN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3EAE7D" w14:textId="79027CDB">
            <w:pPr>
              <w:jc w:val="right"/>
              <w:rPr>
                <w:szCs w:val="22"/>
              </w:rPr>
            </w:pPr>
            <w:r w:rsidRPr="4411F322">
              <w:rPr>
                <w:szCs w:val="22"/>
              </w:rPr>
              <w:t>1,095,022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4B78E0" w14:textId="6615AB6B">
            <w:pPr>
              <w:jc w:val="right"/>
              <w:rPr>
                <w:szCs w:val="22"/>
              </w:rPr>
            </w:pPr>
            <w:r w:rsidRPr="4411F322">
              <w:rPr>
                <w:szCs w:val="22"/>
              </w:rPr>
              <w:t>1,091,962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8C1154" w14:textId="1E303BE4">
            <w:pPr>
              <w:rPr>
                <w:szCs w:val="22"/>
              </w:rPr>
            </w:pPr>
            <w:r w:rsidRPr="00762A71">
              <w:rPr>
                <w:szCs w:val="22"/>
              </w:rPr>
              <w:t xml:space="preserve"> $                7,742 </w:t>
            </w:r>
          </w:p>
        </w:tc>
      </w:tr>
      <w:tr w14:paraId="70423E9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FD7375" w14:textId="67702D73">
            <w:pPr>
              <w:jc w:val="right"/>
              <w:rPr>
                <w:szCs w:val="22"/>
              </w:rPr>
            </w:pPr>
            <w:r w:rsidRPr="4411F322">
              <w:rPr>
                <w:szCs w:val="22"/>
              </w:rPr>
              <w:t>35084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33A0E6" w14:textId="09CCE584">
            <w:pPr>
              <w:rPr>
                <w:szCs w:val="22"/>
              </w:rPr>
            </w:pPr>
            <w:r w:rsidRPr="4411F322">
              <w:rPr>
                <w:szCs w:val="22"/>
              </w:rPr>
              <w:t>KTFQ-TV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B72058" w14:textId="2471CB67">
            <w:pPr>
              <w:jc w:val="right"/>
              <w:rPr>
                <w:szCs w:val="22"/>
              </w:rPr>
            </w:pPr>
            <w:r w:rsidRPr="4411F322">
              <w:rPr>
                <w:szCs w:val="22"/>
              </w:rPr>
              <w:t>1,188,205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864139" w14:textId="6912F5E5">
            <w:pPr>
              <w:jc w:val="right"/>
              <w:rPr>
                <w:szCs w:val="22"/>
              </w:rPr>
            </w:pPr>
            <w:r w:rsidRPr="4411F322">
              <w:rPr>
                <w:szCs w:val="22"/>
              </w:rPr>
              <w:t>1,154,792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1A1831" w14:textId="3B766894">
            <w:pPr>
              <w:rPr>
                <w:szCs w:val="22"/>
              </w:rPr>
            </w:pPr>
            <w:r w:rsidRPr="00762A71">
              <w:rPr>
                <w:szCs w:val="22"/>
              </w:rPr>
              <w:t xml:space="preserve"> $                8,187 </w:t>
            </w:r>
          </w:p>
        </w:tc>
      </w:tr>
      <w:tr w14:paraId="72BBE1D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C4E9F3" w14:textId="436D5FF4">
            <w:pPr>
              <w:jc w:val="right"/>
              <w:rPr>
                <w:szCs w:val="22"/>
              </w:rPr>
            </w:pPr>
            <w:r w:rsidRPr="4411F322">
              <w:rPr>
                <w:szCs w:val="22"/>
              </w:rPr>
              <w:t>29232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ABC20A" w14:textId="5A5E2CB0">
            <w:pPr>
              <w:rPr>
                <w:szCs w:val="22"/>
              </w:rPr>
            </w:pPr>
            <w:r w:rsidRPr="4411F322">
              <w:rPr>
                <w:szCs w:val="22"/>
              </w:rPr>
              <w:t>KTGM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BFA505" w14:textId="215C4034">
            <w:pPr>
              <w:jc w:val="right"/>
              <w:rPr>
                <w:szCs w:val="22"/>
              </w:rPr>
            </w:pPr>
            <w:r w:rsidRPr="4411F322">
              <w:rPr>
                <w:szCs w:val="22"/>
              </w:rPr>
              <w:t>153,836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BBB5A4" w14:textId="61C826B4">
            <w:pPr>
              <w:jc w:val="right"/>
              <w:rPr>
                <w:szCs w:val="22"/>
              </w:rPr>
            </w:pPr>
            <w:r w:rsidRPr="4411F322">
              <w:rPr>
                <w:szCs w:val="22"/>
              </w:rPr>
              <w:t>153,653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2630BA" w14:textId="4896CBEF">
            <w:pPr>
              <w:rPr>
                <w:szCs w:val="22"/>
              </w:rPr>
            </w:pPr>
            <w:r w:rsidRPr="00762A71">
              <w:rPr>
                <w:szCs w:val="22"/>
              </w:rPr>
              <w:t xml:space="preserve"> $                1,089 </w:t>
            </w:r>
          </w:p>
        </w:tc>
      </w:tr>
      <w:tr w14:paraId="37C0946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06901D" w14:textId="609623BB">
            <w:pPr>
              <w:jc w:val="right"/>
              <w:rPr>
                <w:szCs w:val="22"/>
              </w:rPr>
            </w:pPr>
            <w:r w:rsidRPr="4411F322">
              <w:rPr>
                <w:szCs w:val="22"/>
              </w:rPr>
              <w:t>2787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37DDED" w14:textId="5F7DA46A">
            <w:pPr>
              <w:rPr>
                <w:szCs w:val="22"/>
              </w:rPr>
            </w:pPr>
            <w:r w:rsidRPr="4411F322">
              <w:rPr>
                <w:szCs w:val="22"/>
              </w:rPr>
              <w:t>KTHV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28FD4F" w14:textId="479AB9C0">
            <w:pPr>
              <w:jc w:val="right"/>
              <w:rPr>
                <w:szCs w:val="22"/>
              </w:rPr>
            </w:pPr>
            <w:r w:rsidRPr="4411F322">
              <w:rPr>
                <w:szCs w:val="22"/>
              </w:rPr>
              <w:t>1,302,388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BB4681" w14:textId="46FC6534">
            <w:pPr>
              <w:jc w:val="right"/>
              <w:rPr>
                <w:szCs w:val="22"/>
              </w:rPr>
            </w:pPr>
            <w:r w:rsidRPr="4411F322">
              <w:rPr>
                <w:szCs w:val="22"/>
              </w:rPr>
              <w:t>1,276,430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891E2A" w14:textId="5C1A6551">
            <w:pPr>
              <w:rPr>
                <w:szCs w:val="22"/>
              </w:rPr>
            </w:pPr>
            <w:r w:rsidRPr="00762A71">
              <w:rPr>
                <w:szCs w:val="22"/>
              </w:rPr>
              <w:t xml:space="preserve"> $                9,050 </w:t>
            </w:r>
          </w:p>
        </w:tc>
      </w:tr>
      <w:tr w14:paraId="4826BB1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E5AFF2" w14:textId="0CEE4507">
            <w:pPr>
              <w:jc w:val="right"/>
              <w:rPr>
                <w:szCs w:val="22"/>
              </w:rPr>
            </w:pPr>
            <w:r w:rsidRPr="4411F322">
              <w:rPr>
                <w:szCs w:val="22"/>
              </w:rPr>
              <w:t>29100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968520" w14:textId="2D7B63D0">
            <w:pPr>
              <w:rPr>
                <w:szCs w:val="22"/>
              </w:rPr>
            </w:pPr>
            <w:r w:rsidRPr="4411F322">
              <w:rPr>
                <w:szCs w:val="22"/>
              </w:rPr>
              <w:t>KTIN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32EFBC" w14:textId="21DA8DC3">
            <w:pPr>
              <w:jc w:val="right"/>
              <w:rPr>
                <w:szCs w:val="22"/>
              </w:rPr>
            </w:pPr>
            <w:r w:rsidRPr="4411F322">
              <w:rPr>
                <w:szCs w:val="22"/>
              </w:rPr>
              <w:t>275,295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7BD983" w14:textId="085D7447">
            <w:pPr>
              <w:jc w:val="right"/>
              <w:rPr>
                <w:szCs w:val="22"/>
              </w:rPr>
            </w:pPr>
            <w:r w:rsidRPr="4411F322">
              <w:rPr>
                <w:szCs w:val="22"/>
              </w:rPr>
              <w:t>273,715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F2B2E4" w14:textId="7BADB7ED">
            <w:pPr>
              <w:rPr>
                <w:szCs w:val="22"/>
              </w:rPr>
            </w:pPr>
            <w:r w:rsidRPr="00762A71">
              <w:rPr>
                <w:szCs w:val="22"/>
              </w:rPr>
              <w:t xml:space="preserve"> $                1,941 </w:t>
            </w:r>
          </w:p>
        </w:tc>
      </w:tr>
      <w:tr w14:paraId="1F2515E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B99B52" w14:textId="3C1558EC">
            <w:pPr>
              <w:jc w:val="right"/>
              <w:rPr>
                <w:szCs w:val="22"/>
              </w:rPr>
            </w:pPr>
            <w:r w:rsidRPr="4411F322">
              <w:rPr>
                <w:szCs w:val="22"/>
              </w:rPr>
              <w:t>66170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B21256" w14:textId="058C669C">
            <w:pPr>
              <w:rPr>
                <w:szCs w:val="22"/>
              </w:rPr>
            </w:pPr>
            <w:r w:rsidRPr="4411F322">
              <w:rPr>
                <w:szCs w:val="22"/>
              </w:rPr>
              <w:t>KTIV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8492BD" w14:textId="5E892693">
            <w:pPr>
              <w:jc w:val="right"/>
              <w:rPr>
                <w:szCs w:val="22"/>
              </w:rPr>
            </w:pPr>
            <w:r w:rsidRPr="4411F322">
              <w:rPr>
                <w:szCs w:val="22"/>
              </w:rPr>
              <w:t>806,217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ED2D3E" w14:textId="4B47C7A6">
            <w:pPr>
              <w:jc w:val="right"/>
              <w:rPr>
                <w:szCs w:val="22"/>
              </w:rPr>
            </w:pPr>
            <w:r w:rsidRPr="4411F322">
              <w:rPr>
                <w:szCs w:val="22"/>
              </w:rPr>
              <w:t>800,304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380DAA" w14:textId="527607B1">
            <w:pPr>
              <w:rPr>
                <w:szCs w:val="22"/>
              </w:rPr>
            </w:pPr>
            <w:r w:rsidRPr="00762A71">
              <w:rPr>
                <w:szCs w:val="22"/>
              </w:rPr>
              <w:t xml:space="preserve"> $                5,674 </w:t>
            </w:r>
          </w:p>
        </w:tc>
      </w:tr>
      <w:tr w14:paraId="08156FA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35E858" w14:textId="2EA17979">
            <w:pPr>
              <w:jc w:val="right"/>
              <w:rPr>
                <w:szCs w:val="22"/>
              </w:rPr>
            </w:pPr>
            <w:r w:rsidRPr="4411F322">
              <w:rPr>
                <w:szCs w:val="22"/>
              </w:rPr>
              <w:t>49397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6D7968" w14:textId="13CB2632">
            <w:pPr>
              <w:rPr>
                <w:szCs w:val="22"/>
              </w:rPr>
            </w:pPr>
            <w:r w:rsidRPr="4411F322">
              <w:rPr>
                <w:szCs w:val="22"/>
              </w:rPr>
              <w:t>KTKA-TV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17CC46" w14:textId="353EAA46">
            <w:pPr>
              <w:jc w:val="right"/>
              <w:rPr>
                <w:szCs w:val="22"/>
              </w:rPr>
            </w:pPr>
            <w:r w:rsidRPr="4411F322">
              <w:rPr>
                <w:szCs w:val="22"/>
              </w:rPr>
              <w:t>805,221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4D72A0" w14:textId="009BF501">
            <w:pPr>
              <w:jc w:val="right"/>
              <w:rPr>
                <w:szCs w:val="22"/>
              </w:rPr>
            </w:pPr>
            <w:r w:rsidRPr="4411F322">
              <w:rPr>
                <w:szCs w:val="22"/>
              </w:rPr>
              <w:t>786,518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64E124" w14:textId="1511F03D">
            <w:pPr>
              <w:rPr>
                <w:szCs w:val="22"/>
              </w:rPr>
            </w:pPr>
            <w:r w:rsidRPr="00762A71">
              <w:rPr>
                <w:szCs w:val="22"/>
              </w:rPr>
              <w:t xml:space="preserve"> $                5,576 </w:t>
            </w:r>
          </w:p>
        </w:tc>
      </w:tr>
      <w:tr w14:paraId="49D426B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CC2996" w14:textId="7B332317">
            <w:pPr>
              <w:jc w:val="right"/>
              <w:rPr>
                <w:szCs w:val="22"/>
              </w:rPr>
            </w:pPr>
            <w:r w:rsidRPr="4411F322">
              <w:rPr>
                <w:szCs w:val="22"/>
              </w:rPr>
              <w:t>35670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D5738F" w14:textId="13831081">
            <w:pPr>
              <w:rPr>
                <w:szCs w:val="22"/>
              </w:rPr>
            </w:pPr>
            <w:r w:rsidRPr="4411F322">
              <w:rPr>
                <w:szCs w:val="22"/>
              </w:rPr>
              <w:t>KTLA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229B82" w14:textId="3DE1C80E">
            <w:pPr>
              <w:jc w:val="right"/>
              <w:rPr>
                <w:szCs w:val="22"/>
              </w:rPr>
            </w:pPr>
            <w:r w:rsidRPr="4411F322">
              <w:rPr>
                <w:szCs w:val="22"/>
              </w:rPr>
              <w:t>18,962,616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CD63BE" w14:textId="5421E3DE">
            <w:pPr>
              <w:jc w:val="right"/>
              <w:rPr>
                <w:szCs w:val="22"/>
              </w:rPr>
            </w:pPr>
            <w:r w:rsidRPr="4411F322">
              <w:rPr>
                <w:szCs w:val="22"/>
              </w:rPr>
              <w:t>17,555,224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A08F81" w14:textId="6C3A0CF4">
            <w:pPr>
              <w:rPr>
                <w:szCs w:val="22"/>
              </w:rPr>
            </w:pPr>
            <w:r w:rsidRPr="00762A71">
              <w:rPr>
                <w:szCs w:val="22"/>
              </w:rPr>
              <w:t xml:space="preserve"> $            124,467 </w:t>
            </w:r>
          </w:p>
        </w:tc>
      </w:tr>
      <w:tr w14:paraId="15CE6D9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514BC8" w14:textId="50986CCE">
            <w:pPr>
              <w:jc w:val="right"/>
              <w:rPr>
                <w:szCs w:val="22"/>
              </w:rPr>
            </w:pPr>
            <w:r w:rsidRPr="4411F322">
              <w:rPr>
                <w:szCs w:val="22"/>
              </w:rPr>
              <w:t>62354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5CC12E" w14:textId="13A06D92">
            <w:pPr>
              <w:rPr>
                <w:szCs w:val="22"/>
              </w:rPr>
            </w:pPr>
            <w:r w:rsidRPr="4411F322">
              <w:rPr>
                <w:szCs w:val="22"/>
              </w:rPr>
              <w:t>KTLM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70BF3A" w14:textId="1195875F">
            <w:pPr>
              <w:jc w:val="right"/>
              <w:rPr>
                <w:szCs w:val="22"/>
              </w:rPr>
            </w:pPr>
            <w:r w:rsidRPr="4411F322">
              <w:rPr>
                <w:szCs w:val="22"/>
              </w:rPr>
              <w:t>1,148,738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F5E3C0" w14:textId="3AC8D6AD">
            <w:pPr>
              <w:jc w:val="right"/>
              <w:rPr>
                <w:szCs w:val="22"/>
              </w:rPr>
            </w:pPr>
            <w:r w:rsidRPr="4411F322">
              <w:rPr>
                <w:szCs w:val="22"/>
              </w:rPr>
              <w:t>1,148,738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A7911D" w14:textId="0A0FE0B5">
            <w:pPr>
              <w:rPr>
                <w:szCs w:val="22"/>
              </w:rPr>
            </w:pPr>
            <w:r w:rsidRPr="00762A71">
              <w:rPr>
                <w:szCs w:val="22"/>
              </w:rPr>
              <w:t xml:space="preserve"> $                8,145 </w:t>
            </w:r>
          </w:p>
        </w:tc>
      </w:tr>
      <w:tr w14:paraId="027A058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C2699F" w14:textId="737DE294">
            <w:pPr>
              <w:jc w:val="right"/>
              <w:rPr>
                <w:szCs w:val="22"/>
              </w:rPr>
            </w:pPr>
            <w:r w:rsidRPr="4411F322">
              <w:rPr>
                <w:szCs w:val="22"/>
              </w:rPr>
              <w:t>49153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D7BC5C" w14:textId="0FA25C1B">
            <w:pPr>
              <w:rPr>
                <w:szCs w:val="22"/>
              </w:rPr>
            </w:pPr>
            <w:r w:rsidRPr="4411F322">
              <w:rPr>
                <w:szCs w:val="22"/>
              </w:rPr>
              <w:t>KTLN-TV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DD70C5" w14:textId="149C66F0">
            <w:pPr>
              <w:jc w:val="right"/>
              <w:rPr>
                <w:szCs w:val="22"/>
              </w:rPr>
            </w:pPr>
            <w:r w:rsidRPr="4411F322">
              <w:rPr>
                <w:szCs w:val="22"/>
              </w:rPr>
              <w:t>5,867,943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5C45E2" w14:textId="7477B61F">
            <w:pPr>
              <w:jc w:val="right"/>
              <w:rPr>
                <w:szCs w:val="22"/>
              </w:rPr>
            </w:pPr>
            <w:r w:rsidRPr="4411F322">
              <w:rPr>
                <w:szCs w:val="22"/>
              </w:rPr>
              <w:t>5,221,797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78F748" w14:textId="1E2C412B">
            <w:pPr>
              <w:rPr>
                <w:szCs w:val="22"/>
              </w:rPr>
            </w:pPr>
            <w:r w:rsidRPr="00762A71">
              <w:rPr>
                <w:szCs w:val="22"/>
              </w:rPr>
              <w:t xml:space="preserve"> $              37,023 </w:t>
            </w:r>
          </w:p>
        </w:tc>
      </w:tr>
      <w:tr w14:paraId="02598CD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ACF507" w14:textId="3E7467F0">
            <w:pPr>
              <w:jc w:val="right"/>
              <w:rPr>
                <w:szCs w:val="22"/>
              </w:rPr>
            </w:pPr>
            <w:r w:rsidRPr="4411F322">
              <w:rPr>
                <w:szCs w:val="22"/>
              </w:rPr>
              <w:t>64984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A14DC5" w14:textId="296AFE31">
            <w:pPr>
              <w:rPr>
                <w:szCs w:val="22"/>
              </w:rPr>
            </w:pPr>
            <w:r w:rsidRPr="4411F322">
              <w:rPr>
                <w:szCs w:val="22"/>
              </w:rPr>
              <w:t>KTMD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F270BD" w14:textId="18358A7D">
            <w:pPr>
              <w:jc w:val="right"/>
              <w:rPr>
                <w:szCs w:val="22"/>
              </w:rPr>
            </w:pPr>
            <w:r w:rsidRPr="4411F322">
              <w:rPr>
                <w:szCs w:val="22"/>
              </w:rPr>
              <w:t>7,304,022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940EA3" w14:textId="71947FA7">
            <w:pPr>
              <w:jc w:val="right"/>
              <w:rPr>
                <w:szCs w:val="22"/>
              </w:rPr>
            </w:pPr>
            <w:r w:rsidRPr="4411F322">
              <w:rPr>
                <w:szCs w:val="22"/>
              </w:rPr>
              <w:t>7,303,795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7DEC25" w14:textId="22CCD80E">
            <w:pPr>
              <w:rPr>
                <w:szCs w:val="22"/>
              </w:rPr>
            </w:pPr>
            <w:r w:rsidRPr="00762A71">
              <w:rPr>
                <w:szCs w:val="22"/>
              </w:rPr>
              <w:t xml:space="preserve"> $              51,784 </w:t>
            </w:r>
          </w:p>
        </w:tc>
      </w:tr>
      <w:tr w14:paraId="5B14E75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2CC0AC" w14:textId="55501EE7">
            <w:pPr>
              <w:jc w:val="right"/>
              <w:rPr>
                <w:szCs w:val="22"/>
              </w:rPr>
            </w:pPr>
            <w:r w:rsidRPr="4411F322">
              <w:rPr>
                <w:szCs w:val="22"/>
              </w:rPr>
              <w:t>14675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2335C8" w14:textId="0143153E">
            <w:pPr>
              <w:rPr>
                <w:szCs w:val="22"/>
              </w:rPr>
            </w:pPr>
            <w:r w:rsidRPr="4411F322">
              <w:rPr>
                <w:szCs w:val="22"/>
              </w:rPr>
              <w:t>KTMF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CE4703" w14:textId="5C3C05DD">
            <w:pPr>
              <w:jc w:val="right"/>
              <w:rPr>
                <w:szCs w:val="22"/>
              </w:rPr>
            </w:pPr>
            <w:r w:rsidRPr="4411F322">
              <w:rPr>
                <w:szCs w:val="22"/>
              </w:rPr>
              <w:t>203,121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E3EEAD" w14:textId="20FF19B4">
            <w:pPr>
              <w:jc w:val="right"/>
              <w:rPr>
                <w:szCs w:val="22"/>
              </w:rPr>
            </w:pPr>
            <w:r w:rsidRPr="4411F322">
              <w:rPr>
                <w:szCs w:val="22"/>
              </w:rPr>
              <w:t>182,458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22E6A2" w14:textId="278944DD">
            <w:pPr>
              <w:rPr>
                <w:szCs w:val="22"/>
              </w:rPr>
            </w:pPr>
            <w:r w:rsidRPr="00762A71">
              <w:rPr>
                <w:szCs w:val="22"/>
              </w:rPr>
              <w:t xml:space="preserve"> $                1,294 </w:t>
            </w:r>
          </w:p>
        </w:tc>
      </w:tr>
      <w:tr w14:paraId="27224DB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BCDD50" w14:textId="4098ABB7">
            <w:pPr>
              <w:jc w:val="right"/>
              <w:rPr>
                <w:szCs w:val="22"/>
              </w:rPr>
            </w:pPr>
            <w:r w:rsidRPr="4411F322">
              <w:rPr>
                <w:szCs w:val="22"/>
              </w:rPr>
              <w:t>10177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4A104C" w14:textId="51A174A4">
            <w:pPr>
              <w:rPr>
                <w:szCs w:val="22"/>
              </w:rPr>
            </w:pPr>
            <w:r w:rsidRPr="4411F322">
              <w:rPr>
                <w:szCs w:val="22"/>
              </w:rPr>
              <w:t>KTMW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81BF13" w14:textId="4243EDA3">
            <w:pPr>
              <w:jc w:val="right"/>
              <w:rPr>
                <w:szCs w:val="22"/>
              </w:rPr>
            </w:pPr>
            <w:r w:rsidRPr="4411F322">
              <w:rPr>
                <w:szCs w:val="22"/>
              </w:rPr>
              <w:t>2,690,440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930BCF" w14:textId="76420069">
            <w:pPr>
              <w:jc w:val="right"/>
              <w:rPr>
                <w:szCs w:val="22"/>
              </w:rPr>
            </w:pPr>
            <w:r w:rsidRPr="4411F322">
              <w:rPr>
                <w:szCs w:val="22"/>
              </w:rPr>
              <w:t>2,543,730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088FF1" w14:textId="58239977">
            <w:pPr>
              <w:rPr>
                <w:szCs w:val="22"/>
              </w:rPr>
            </w:pPr>
            <w:r w:rsidRPr="00762A71">
              <w:rPr>
                <w:szCs w:val="22"/>
              </w:rPr>
              <w:t xml:space="preserve"> $              18,035 </w:t>
            </w:r>
          </w:p>
        </w:tc>
      </w:tr>
      <w:tr w14:paraId="71895A4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91F2EA" w14:textId="71F25A91">
            <w:pPr>
              <w:jc w:val="right"/>
              <w:rPr>
                <w:szCs w:val="22"/>
              </w:rPr>
            </w:pPr>
            <w:r w:rsidRPr="4411F322">
              <w:rPr>
                <w:szCs w:val="22"/>
              </w:rPr>
              <w:t>21533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A84F08" w14:textId="3A32C5BE">
            <w:pPr>
              <w:rPr>
                <w:szCs w:val="22"/>
              </w:rPr>
            </w:pPr>
            <w:r w:rsidRPr="4411F322">
              <w:rPr>
                <w:szCs w:val="22"/>
              </w:rPr>
              <w:t>KTNC-TV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92C01E" w14:textId="668C351E">
            <w:pPr>
              <w:jc w:val="right"/>
              <w:rPr>
                <w:szCs w:val="22"/>
              </w:rPr>
            </w:pPr>
            <w:r w:rsidRPr="4411F322">
              <w:rPr>
                <w:szCs w:val="22"/>
              </w:rPr>
              <w:t>9,007,762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6388EA" w14:textId="14F2E968">
            <w:pPr>
              <w:jc w:val="right"/>
              <w:rPr>
                <w:szCs w:val="22"/>
              </w:rPr>
            </w:pPr>
            <w:r w:rsidRPr="4411F322">
              <w:rPr>
                <w:szCs w:val="22"/>
              </w:rPr>
              <w:t>8,012,556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996758" w14:textId="68C3597F">
            <w:pPr>
              <w:rPr>
                <w:szCs w:val="22"/>
              </w:rPr>
            </w:pPr>
            <w:r w:rsidRPr="00762A71">
              <w:rPr>
                <w:szCs w:val="22"/>
              </w:rPr>
              <w:t xml:space="preserve"> $              56,809 </w:t>
            </w:r>
          </w:p>
        </w:tc>
      </w:tr>
      <w:tr w14:paraId="58A2BF2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F75C9E" w14:textId="3AEACA51">
            <w:pPr>
              <w:jc w:val="right"/>
              <w:rPr>
                <w:szCs w:val="22"/>
              </w:rPr>
            </w:pPr>
            <w:r w:rsidRPr="4411F322">
              <w:rPr>
                <w:szCs w:val="22"/>
              </w:rPr>
              <w:t>47996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E4FB1D" w14:textId="41B6AB2D">
            <w:pPr>
              <w:rPr>
                <w:szCs w:val="22"/>
              </w:rPr>
            </w:pPr>
            <w:r w:rsidRPr="4411F322">
              <w:rPr>
                <w:szCs w:val="22"/>
              </w:rPr>
              <w:t>KTNE-TV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687D75" w14:textId="5BC2CE73">
            <w:pPr>
              <w:jc w:val="right"/>
              <w:rPr>
                <w:szCs w:val="22"/>
              </w:rPr>
            </w:pPr>
            <w:r w:rsidRPr="4411F322">
              <w:rPr>
                <w:szCs w:val="22"/>
              </w:rPr>
              <w:t>95,310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478487" w14:textId="69A627D9">
            <w:pPr>
              <w:jc w:val="right"/>
              <w:rPr>
                <w:szCs w:val="22"/>
              </w:rPr>
            </w:pPr>
            <w:r w:rsidRPr="4411F322">
              <w:rPr>
                <w:szCs w:val="22"/>
              </w:rPr>
              <w:t>90,746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4A31EE" w14:textId="294D533A">
            <w:pPr>
              <w:rPr>
                <w:szCs w:val="22"/>
              </w:rPr>
            </w:pPr>
            <w:r w:rsidRPr="00762A71">
              <w:rPr>
                <w:szCs w:val="22"/>
              </w:rPr>
              <w:t xml:space="preserve"> $                  643 </w:t>
            </w:r>
          </w:p>
        </w:tc>
      </w:tr>
      <w:tr w14:paraId="4EF024D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32E1E4" w14:textId="2E382B8E">
            <w:pPr>
              <w:jc w:val="right"/>
              <w:rPr>
                <w:szCs w:val="22"/>
              </w:rPr>
            </w:pPr>
            <w:r w:rsidRPr="4411F322">
              <w:rPr>
                <w:szCs w:val="22"/>
              </w:rPr>
              <w:t>60519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CB5451" w14:textId="3F7EAEB1">
            <w:pPr>
              <w:rPr>
                <w:szCs w:val="22"/>
              </w:rPr>
            </w:pPr>
            <w:r w:rsidRPr="4411F322">
              <w:rPr>
                <w:szCs w:val="22"/>
              </w:rPr>
              <w:t>KTNL-TV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0D8010" w14:textId="4B2ABBA5">
            <w:pPr>
              <w:jc w:val="right"/>
              <w:rPr>
                <w:szCs w:val="22"/>
              </w:rPr>
            </w:pPr>
            <w:r w:rsidRPr="4411F322">
              <w:rPr>
                <w:szCs w:val="22"/>
              </w:rPr>
              <w:t>8,275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7C88EA" w14:textId="7AC7A9A4">
            <w:pPr>
              <w:jc w:val="right"/>
              <w:rPr>
                <w:szCs w:val="22"/>
              </w:rPr>
            </w:pPr>
            <w:r w:rsidRPr="4411F322">
              <w:rPr>
                <w:szCs w:val="22"/>
              </w:rPr>
              <w:t>8,274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25A58E" w14:textId="167E95BD">
            <w:pPr>
              <w:rPr>
                <w:szCs w:val="22"/>
              </w:rPr>
            </w:pPr>
            <w:r w:rsidRPr="00762A71">
              <w:rPr>
                <w:szCs w:val="22"/>
              </w:rPr>
              <w:t xml:space="preserve"> $                    59 </w:t>
            </w:r>
          </w:p>
        </w:tc>
      </w:tr>
      <w:tr w14:paraId="577036B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DE161E" w14:textId="30624230">
            <w:pPr>
              <w:jc w:val="right"/>
              <w:rPr>
                <w:szCs w:val="22"/>
              </w:rPr>
            </w:pPr>
            <w:r w:rsidRPr="4411F322">
              <w:rPr>
                <w:szCs w:val="22"/>
              </w:rPr>
              <w:t>74100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AB0634" w14:textId="76DC13A7">
            <w:pPr>
              <w:rPr>
                <w:szCs w:val="22"/>
              </w:rPr>
            </w:pPr>
            <w:r w:rsidRPr="4411F322">
              <w:rPr>
                <w:szCs w:val="22"/>
              </w:rPr>
              <w:t>KTNV-TV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4999FD" w14:textId="01E52D46">
            <w:pPr>
              <w:jc w:val="right"/>
              <w:rPr>
                <w:szCs w:val="22"/>
              </w:rPr>
            </w:pPr>
            <w:r w:rsidRPr="4411F322">
              <w:rPr>
                <w:szCs w:val="22"/>
              </w:rPr>
              <w:t>2,422,112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194E0E" w14:textId="7A9E9AAB">
            <w:pPr>
              <w:jc w:val="right"/>
              <w:rPr>
                <w:szCs w:val="22"/>
              </w:rPr>
            </w:pPr>
            <w:r w:rsidRPr="4411F322">
              <w:rPr>
                <w:szCs w:val="22"/>
              </w:rPr>
              <w:t>2,249,532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BE09F7" w14:textId="114339F2">
            <w:pPr>
              <w:rPr>
                <w:szCs w:val="22"/>
              </w:rPr>
            </w:pPr>
            <w:r w:rsidRPr="00762A71">
              <w:rPr>
                <w:szCs w:val="22"/>
              </w:rPr>
              <w:t xml:space="preserve"> $              15,949 </w:t>
            </w:r>
          </w:p>
        </w:tc>
      </w:tr>
      <w:tr w14:paraId="49195F7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8AEDAF" w14:textId="20B0982D">
            <w:pPr>
              <w:jc w:val="right"/>
              <w:rPr>
                <w:szCs w:val="22"/>
              </w:rPr>
            </w:pPr>
            <w:r w:rsidRPr="4411F322">
              <w:rPr>
                <w:szCs w:val="22"/>
              </w:rPr>
              <w:t>71023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DCA790" w14:textId="57DE987D">
            <w:pPr>
              <w:rPr>
                <w:szCs w:val="22"/>
              </w:rPr>
            </w:pPr>
            <w:r w:rsidRPr="4411F322">
              <w:rPr>
                <w:szCs w:val="22"/>
              </w:rPr>
              <w:t>KTNW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67730F" w14:textId="519433AD">
            <w:pPr>
              <w:jc w:val="right"/>
              <w:rPr>
                <w:szCs w:val="22"/>
              </w:rPr>
            </w:pPr>
            <w:r w:rsidRPr="4411F322">
              <w:rPr>
                <w:szCs w:val="22"/>
              </w:rPr>
              <w:t>512,412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81C64E" w14:textId="7B4ACD2E">
            <w:pPr>
              <w:jc w:val="right"/>
              <w:rPr>
                <w:szCs w:val="22"/>
              </w:rPr>
            </w:pPr>
            <w:r w:rsidRPr="4411F322">
              <w:rPr>
                <w:szCs w:val="22"/>
              </w:rPr>
              <w:t>493,366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009D89" w14:textId="5B12BAED">
            <w:pPr>
              <w:rPr>
                <w:szCs w:val="22"/>
              </w:rPr>
            </w:pPr>
            <w:r w:rsidRPr="00762A71">
              <w:rPr>
                <w:szCs w:val="22"/>
              </w:rPr>
              <w:t xml:space="preserve"> $                3,498 </w:t>
            </w:r>
          </w:p>
        </w:tc>
      </w:tr>
      <w:tr w14:paraId="57FF4D4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F56637" w14:textId="6F608B68">
            <w:pPr>
              <w:jc w:val="right"/>
              <w:rPr>
                <w:szCs w:val="22"/>
              </w:rPr>
            </w:pPr>
            <w:r w:rsidRPr="4411F322">
              <w:rPr>
                <w:szCs w:val="22"/>
              </w:rPr>
              <w:t>8651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18AD16" w14:textId="738DF60B">
            <w:pPr>
              <w:rPr>
                <w:szCs w:val="22"/>
              </w:rPr>
            </w:pPr>
            <w:r w:rsidRPr="4411F322">
              <w:rPr>
                <w:szCs w:val="22"/>
              </w:rPr>
              <w:t>KTOO-TV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878B1C" w14:textId="0152FB9F">
            <w:pPr>
              <w:jc w:val="right"/>
              <w:rPr>
                <w:szCs w:val="22"/>
              </w:rPr>
            </w:pPr>
            <w:r w:rsidRPr="4411F322">
              <w:rPr>
                <w:szCs w:val="22"/>
              </w:rPr>
              <w:t>32,198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30C9FC" w14:textId="4ABFB059">
            <w:pPr>
              <w:jc w:val="right"/>
              <w:rPr>
                <w:szCs w:val="22"/>
              </w:rPr>
            </w:pPr>
            <w:r w:rsidRPr="4411F322">
              <w:rPr>
                <w:szCs w:val="22"/>
              </w:rPr>
              <w:t>32,017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18F68A" w14:textId="7899F0E8">
            <w:pPr>
              <w:rPr>
                <w:szCs w:val="22"/>
              </w:rPr>
            </w:pPr>
            <w:r w:rsidRPr="00762A71">
              <w:rPr>
                <w:szCs w:val="22"/>
              </w:rPr>
              <w:t xml:space="preserve"> $                  227 </w:t>
            </w:r>
          </w:p>
        </w:tc>
      </w:tr>
      <w:tr w14:paraId="098FCEE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E885A2" w14:textId="78B1ADD9">
            <w:pPr>
              <w:jc w:val="right"/>
              <w:rPr>
                <w:szCs w:val="22"/>
              </w:rPr>
            </w:pPr>
            <w:r w:rsidRPr="4411F322">
              <w:rPr>
                <w:szCs w:val="22"/>
              </w:rPr>
              <w:t>7078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09805D" w14:textId="282B7B14">
            <w:pPr>
              <w:rPr>
                <w:szCs w:val="22"/>
              </w:rPr>
            </w:pPr>
            <w:r w:rsidRPr="4411F322">
              <w:rPr>
                <w:szCs w:val="22"/>
              </w:rPr>
              <w:t>KTPX-TV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9E534F" w14:textId="64B9EA93">
            <w:pPr>
              <w:jc w:val="right"/>
              <w:rPr>
                <w:szCs w:val="22"/>
              </w:rPr>
            </w:pPr>
            <w:r w:rsidRPr="4411F322">
              <w:rPr>
                <w:szCs w:val="22"/>
              </w:rPr>
              <w:t>1,138,473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859491" w14:textId="54412E36">
            <w:pPr>
              <w:jc w:val="right"/>
              <w:rPr>
                <w:szCs w:val="22"/>
              </w:rPr>
            </w:pPr>
            <w:r w:rsidRPr="4411F322">
              <w:rPr>
                <w:szCs w:val="22"/>
              </w:rPr>
              <w:t>1,136,085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1F5E97" w14:textId="7A7980F6">
            <w:pPr>
              <w:rPr>
                <w:szCs w:val="22"/>
              </w:rPr>
            </w:pPr>
            <w:r w:rsidRPr="00762A71">
              <w:rPr>
                <w:szCs w:val="22"/>
              </w:rPr>
              <w:t xml:space="preserve"> $                8,055 </w:t>
            </w:r>
          </w:p>
        </w:tc>
      </w:tr>
      <w:tr w14:paraId="7E04778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90C732" w14:textId="0E540B29">
            <w:pPr>
              <w:jc w:val="right"/>
              <w:rPr>
                <w:szCs w:val="22"/>
              </w:rPr>
            </w:pPr>
            <w:r w:rsidRPr="4411F322">
              <w:rPr>
                <w:szCs w:val="22"/>
              </w:rPr>
              <w:t>68541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FE00AE" w14:textId="53741C53">
            <w:pPr>
              <w:rPr>
                <w:szCs w:val="22"/>
              </w:rPr>
            </w:pPr>
            <w:r w:rsidRPr="4411F322">
              <w:rPr>
                <w:szCs w:val="22"/>
              </w:rPr>
              <w:t>KTRE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AB95C6" w14:textId="3BF9ACC3">
            <w:pPr>
              <w:jc w:val="right"/>
              <w:rPr>
                <w:szCs w:val="22"/>
              </w:rPr>
            </w:pPr>
            <w:r w:rsidRPr="4411F322">
              <w:rPr>
                <w:szCs w:val="22"/>
              </w:rPr>
              <w:t>438,137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D05A9B" w14:textId="4CEB4539">
            <w:pPr>
              <w:jc w:val="right"/>
              <w:rPr>
                <w:szCs w:val="22"/>
              </w:rPr>
            </w:pPr>
            <w:r w:rsidRPr="4411F322">
              <w:rPr>
                <w:szCs w:val="22"/>
              </w:rPr>
              <w:t>420,563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B3BB3E" w14:textId="22555DCC">
            <w:pPr>
              <w:rPr>
                <w:szCs w:val="22"/>
              </w:rPr>
            </w:pPr>
            <w:r w:rsidRPr="00762A71">
              <w:rPr>
                <w:szCs w:val="22"/>
              </w:rPr>
              <w:t xml:space="preserve"> $                2,982 </w:t>
            </w:r>
          </w:p>
        </w:tc>
      </w:tr>
      <w:tr w14:paraId="5373593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04F085" w14:textId="6A764EE0">
            <w:pPr>
              <w:jc w:val="right"/>
              <w:rPr>
                <w:szCs w:val="22"/>
              </w:rPr>
            </w:pPr>
            <w:r w:rsidRPr="4411F322">
              <w:rPr>
                <w:szCs w:val="22"/>
              </w:rPr>
              <w:t>35675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28D063" w14:textId="4E34767F">
            <w:pPr>
              <w:rPr>
                <w:szCs w:val="22"/>
              </w:rPr>
            </w:pPr>
            <w:r w:rsidRPr="4411F322">
              <w:rPr>
                <w:szCs w:val="22"/>
              </w:rPr>
              <w:t>KTRK-TV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CB8074" w14:textId="46F27420">
            <w:pPr>
              <w:jc w:val="right"/>
              <w:rPr>
                <w:szCs w:val="22"/>
              </w:rPr>
            </w:pPr>
            <w:r w:rsidRPr="4411F322">
              <w:rPr>
                <w:szCs w:val="22"/>
              </w:rPr>
              <w:t>7,318,272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A0878F" w14:textId="6397ECA4">
            <w:pPr>
              <w:jc w:val="right"/>
              <w:rPr>
                <w:szCs w:val="22"/>
              </w:rPr>
            </w:pPr>
            <w:r w:rsidRPr="4411F322">
              <w:rPr>
                <w:szCs w:val="22"/>
              </w:rPr>
              <w:t>7,316,846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556DB5" w14:textId="3FFC1B79">
            <w:pPr>
              <w:rPr>
                <w:szCs w:val="22"/>
              </w:rPr>
            </w:pPr>
            <w:r w:rsidRPr="00762A71">
              <w:rPr>
                <w:szCs w:val="22"/>
              </w:rPr>
              <w:t xml:space="preserve"> $              51,876 </w:t>
            </w:r>
          </w:p>
        </w:tc>
      </w:tr>
      <w:tr w14:paraId="69991C2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007860" w14:textId="0FA09046">
            <w:pPr>
              <w:jc w:val="right"/>
              <w:rPr>
                <w:szCs w:val="22"/>
              </w:rPr>
            </w:pPr>
            <w:r w:rsidRPr="4411F322">
              <w:rPr>
                <w:szCs w:val="22"/>
              </w:rPr>
              <w:t>28230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65E9E1" w14:textId="636E2E75">
            <w:pPr>
              <w:rPr>
                <w:szCs w:val="22"/>
              </w:rPr>
            </w:pPr>
            <w:r w:rsidRPr="4411F322">
              <w:rPr>
                <w:szCs w:val="22"/>
              </w:rPr>
              <w:t>KTRV-TV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A176C2" w14:textId="183F0922">
            <w:pPr>
              <w:jc w:val="right"/>
              <w:rPr>
                <w:szCs w:val="22"/>
              </w:rPr>
            </w:pPr>
            <w:r w:rsidRPr="4411F322">
              <w:rPr>
                <w:szCs w:val="22"/>
              </w:rPr>
              <w:t>869,223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6D9BBF" w14:textId="0C758C4D">
            <w:pPr>
              <w:jc w:val="right"/>
              <w:rPr>
                <w:szCs w:val="22"/>
              </w:rPr>
            </w:pPr>
            <w:r w:rsidRPr="4411F322">
              <w:rPr>
                <w:szCs w:val="22"/>
              </w:rPr>
              <w:t>861,267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955990" w14:textId="45B6CBEC">
            <w:pPr>
              <w:rPr>
                <w:szCs w:val="22"/>
              </w:rPr>
            </w:pPr>
            <w:r w:rsidRPr="00762A71">
              <w:rPr>
                <w:szCs w:val="22"/>
              </w:rPr>
              <w:t xml:space="preserve"> $                6,106 </w:t>
            </w:r>
          </w:p>
        </w:tc>
      </w:tr>
      <w:tr w14:paraId="058EB6D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10A654" w14:textId="01C9776C">
            <w:pPr>
              <w:jc w:val="right"/>
              <w:rPr>
                <w:szCs w:val="22"/>
              </w:rPr>
            </w:pPr>
            <w:r w:rsidRPr="4411F322">
              <w:rPr>
                <w:szCs w:val="22"/>
              </w:rPr>
              <w:t>69170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F89DD5" w14:textId="6F21B875">
            <w:pPr>
              <w:rPr>
                <w:szCs w:val="22"/>
              </w:rPr>
            </w:pPr>
            <w:r w:rsidRPr="4411F322">
              <w:rPr>
                <w:szCs w:val="22"/>
              </w:rPr>
              <w:t>KTSC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CC2987" w14:textId="4874A5DD">
            <w:pPr>
              <w:jc w:val="right"/>
              <w:rPr>
                <w:szCs w:val="22"/>
              </w:rPr>
            </w:pPr>
            <w:r w:rsidRPr="4411F322">
              <w:rPr>
                <w:szCs w:val="22"/>
              </w:rPr>
              <w:t>3,598,645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A1B4A8" w14:textId="0915B037">
            <w:pPr>
              <w:jc w:val="right"/>
              <w:rPr>
                <w:szCs w:val="22"/>
              </w:rPr>
            </w:pPr>
            <w:r w:rsidRPr="4411F322">
              <w:rPr>
                <w:szCs w:val="22"/>
              </w:rPr>
              <w:t>3,397,164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CE9F97" w14:textId="10B9E3D8">
            <w:pPr>
              <w:rPr>
                <w:szCs w:val="22"/>
              </w:rPr>
            </w:pPr>
            <w:r w:rsidRPr="00762A71">
              <w:rPr>
                <w:szCs w:val="22"/>
              </w:rPr>
              <w:t xml:space="preserve"> $              24,086 </w:t>
            </w:r>
          </w:p>
        </w:tc>
      </w:tr>
      <w:tr w14:paraId="7C7954B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5C414B" w14:textId="7E1C3F07">
            <w:pPr>
              <w:jc w:val="right"/>
              <w:rPr>
                <w:szCs w:val="22"/>
              </w:rPr>
            </w:pPr>
            <w:r w:rsidRPr="4411F322">
              <w:rPr>
                <w:szCs w:val="22"/>
              </w:rPr>
              <w:t>61066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879BC2" w14:textId="52EA6614">
            <w:pPr>
              <w:rPr>
                <w:szCs w:val="22"/>
              </w:rPr>
            </w:pPr>
            <w:r w:rsidRPr="4411F322">
              <w:rPr>
                <w:szCs w:val="22"/>
              </w:rPr>
              <w:t>KTSD-TV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886253" w14:textId="2F07821C">
            <w:pPr>
              <w:jc w:val="right"/>
              <w:rPr>
                <w:szCs w:val="22"/>
              </w:rPr>
            </w:pPr>
            <w:r w:rsidRPr="4411F322">
              <w:rPr>
                <w:szCs w:val="22"/>
              </w:rPr>
              <w:t>84,807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CAF295" w14:textId="2AD76F2B">
            <w:pPr>
              <w:jc w:val="right"/>
              <w:rPr>
                <w:szCs w:val="22"/>
              </w:rPr>
            </w:pPr>
            <w:r w:rsidRPr="4411F322">
              <w:rPr>
                <w:szCs w:val="22"/>
              </w:rPr>
              <w:t>83,980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EF7774" w14:textId="46669768">
            <w:pPr>
              <w:rPr>
                <w:szCs w:val="22"/>
              </w:rPr>
            </w:pPr>
            <w:r w:rsidRPr="00762A71">
              <w:rPr>
                <w:szCs w:val="22"/>
              </w:rPr>
              <w:t xml:space="preserve"> $                  595 </w:t>
            </w:r>
          </w:p>
        </w:tc>
      </w:tr>
      <w:tr w14:paraId="4CDE735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A84416" w14:textId="44CBCED9">
            <w:pPr>
              <w:jc w:val="right"/>
              <w:rPr>
                <w:szCs w:val="22"/>
              </w:rPr>
            </w:pPr>
            <w:r w:rsidRPr="4411F322">
              <w:rPr>
                <w:szCs w:val="22"/>
              </w:rPr>
              <w:t>37511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AFE625" w14:textId="3B5CA9C6">
            <w:pPr>
              <w:rPr>
                <w:szCs w:val="22"/>
              </w:rPr>
            </w:pPr>
            <w:r w:rsidRPr="4411F322">
              <w:rPr>
                <w:szCs w:val="22"/>
              </w:rPr>
              <w:t>KTSF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206562" w14:textId="26296D93">
            <w:pPr>
              <w:jc w:val="right"/>
              <w:rPr>
                <w:szCs w:val="22"/>
              </w:rPr>
            </w:pPr>
            <w:r w:rsidRPr="4411F322">
              <w:rPr>
                <w:szCs w:val="22"/>
              </w:rPr>
              <w:t>8,697,794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20D08F" w14:textId="35050F53">
            <w:pPr>
              <w:jc w:val="right"/>
              <w:rPr>
                <w:szCs w:val="22"/>
              </w:rPr>
            </w:pPr>
            <w:r w:rsidRPr="4411F322">
              <w:rPr>
                <w:szCs w:val="22"/>
              </w:rPr>
              <w:t>7,750,134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B4E10F" w14:textId="68CB44A0">
            <w:pPr>
              <w:rPr>
                <w:szCs w:val="22"/>
              </w:rPr>
            </w:pPr>
            <w:r w:rsidRPr="00762A71">
              <w:rPr>
                <w:szCs w:val="22"/>
              </w:rPr>
              <w:t xml:space="preserve"> $              54,948 </w:t>
            </w:r>
          </w:p>
        </w:tc>
      </w:tr>
      <w:tr w14:paraId="0276808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82D841" w14:textId="0F2F388C">
            <w:pPr>
              <w:jc w:val="right"/>
              <w:rPr>
                <w:szCs w:val="22"/>
              </w:rPr>
            </w:pPr>
            <w:r w:rsidRPr="4411F322">
              <w:rPr>
                <w:szCs w:val="22"/>
              </w:rPr>
              <w:t>67760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46BDAE" w14:textId="34950F9F">
            <w:pPr>
              <w:rPr>
                <w:szCs w:val="22"/>
              </w:rPr>
            </w:pPr>
            <w:r w:rsidRPr="4411F322">
              <w:rPr>
                <w:szCs w:val="22"/>
              </w:rPr>
              <w:t>KTSM-TV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B7F9D9" w14:textId="25800864">
            <w:pPr>
              <w:jc w:val="right"/>
              <w:rPr>
                <w:szCs w:val="22"/>
              </w:rPr>
            </w:pPr>
            <w:r w:rsidRPr="4411F322">
              <w:rPr>
                <w:szCs w:val="22"/>
              </w:rPr>
              <w:t>1,093,389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49BA0B" w14:textId="30ED9964">
            <w:pPr>
              <w:jc w:val="right"/>
              <w:rPr>
                <w:szCs w:val="22"/>
              </w:rPr>
            </w:pPr>
            <w:r w:rsidRPr="4411F322">
              <w:rPr>
                <w:szCs w:val="22"/>
              </w:rPr>
              <w:t>1,090,716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4A97CA" w14:textId="591491C7">
            <w:pPr>
              <w:rPr>
                <w:szCs w:val="22"/>
              </w:rPr>
            </w:pPr>
            <w:r w:rsidRPr="00762A71">
              <w:rPr>
                <w:szCs w:val="22"/>
              </w:rPr>
              <w:t xml:space="preserve"> $                7,733 </w:t>
            </w:r>
          </w:p>
        </w:tc>
      </w:tr>
      <w:tr w14:paraId="693FACE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939414" w14:textId="66D52DA2">
            <w:pPr>
              <w:jc w:val="right"/>
              <w:rPr>
                <w:szCs w:val="22"/>
              </w:rPr>
            </w:pPr>
            <w:r w:rsidRPr="4411F322">
              <w:rPr>
                <w:szCs w:val="22"/>
              </w:rPr>
              <w:t>35678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27F8A4" w14:textId="468C5E09">
            <w:pPr>
              <w:rPr>
                <w:szCs w:val="22"/>
              </w:rPr>
            </w:pPr>
            <w:r w:rsidRPr="4411F322">
              <w:rPr>
                <w:szCs w:val="22"/>
              </w:rPr>
              <w:t>KTTC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3F59B7" w14:textId="1409E605">
            <w:pPr>
              <w:jc w:val="right"/>
              <w:rPr>
                <w:szCs w:val="22"/>
              </w:rPr>
            </w:pPr>
            <w:r w:rsidRPr="4411F322">
              <w:rPr>
                <w:szCs w:val="22"/>
              </w:rPr>
              <w:t>836,828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B653F1" w14:textId="418018AA">
            <w:pPr>
              <w:jc w:val="right"/>
              <w:rPr>
                <w:szCs w:val="22"/>
              </w:rPr>
            </w:pPr>
            <w:r w:rsidRPr="4411F322">
              <w:rPr>
                <w:szCs w:val="22"/>
              </w:rPr>
              <w:t>748,435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D42B72" w14:textId="05296F77">
            <w:pPr>
              <w:rPr>
                <w:szCs w:val="22"/>
              </w:rPr>
            </w:pPr>
            <w:r w:rsidRPr="00762A71">
              <w:rPr>
                <w:szCs w:val="22"/>
              </w:rPr>
              <w:t xml:space="preserve"> $                5,306 </w:t>
            </w:r>
          </w:p>
        </w:tc>
      </w:tr>
      <w:tr w14:paraId="1EA15B9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918CFB" w14:textId="518A6038">
            <w:pPr>
              <w:jc w:val="right"/>
              <w:rPr>
                <w:szCs w:val="22"/>
              </w:rPr>
            </w:pPr>
            <w:r w:rsidRPr="4411F322">
              <w:rPr>
                <w:szCs w:val="22"/>
              </w:rPr>
              <w:t>28501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4C7566" w14:textId="68862F9F">
            <w:pPr>
              <w:rPr>
                <w:szCs w:val="22"/>
              </w:rPr>
            </w:pPr>
            <w:r w:rsidRPr="4411F322">
              <w:rPr>
                <w:szCs w:val="22"/>
              </w:rPr>
              <w:t>KTTM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E607F2" w14:textId="0A2D1CC1">
            <w:pPr>
              <w:jc w:val="right"/>
              <w:rPr>
                <w:szCs w:val="22"/>
              </w:rPr>
            </w:pPr>
            <w:r w:rsidRPr="4411F322">
              <w:rPr>
                <w:szCs w:val="22"/>
              </w:rPr>
              <w:t>77,930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0B945C" w14:textId="4DCD928B">
            <w:pPr>
              <w:jc w:val="right"/>
              <w:rPr>
                <w:szCs w:val="22"/>
              </w:rPr>
            </w:pPr>
            <w:r w:rsidRPr="4411F322">
              <w:rPr>
                <w:szCs w:val="22"/>
              </w:rPr>
              <w:t>75,368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7E3EDE" w14:textId="21A5D87D">
            <w:pPr>
              <w:rPr>
                <w:szCs w:val="22"/>
              </w:rPr>
            </w:pPr>
            <w:r w:rsidRPr="00762A71">
              <w:rPr>
                <w:szCs w:val="22"/>
              </w:rPr>
              <w:t xml:space="preserve"> $                  534 </w:t>
            </w:r>
          </w:p>
        </w:tc>
      </w:tr>
      <w:tr w14:paraId="01F44A6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177FF1" w14:textId="5E2FCAE5">
            <w:pPr>
              <w:jc w:val="right"/>
              <w:rPr>
                <w:szCs w:val="22"/>
              </w:rPr>
            </w:pPr>
            <w:r w:rsidRPr="4411F322">
              <w:rPr>
                <w:szCs w:val="22"/>
              </w:rPr>
              <w:t>11908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334E94" w14:textId="696E5231">
            <w:pPr>
              <w:rPr>
                <w:szCs w:val="22"/>
              </w:rPr>
            </w:pPr>
            <w:r w:rsidRPr="4411F322">
              <w:rPr>
                <w:szCs w:val="22"/>
              </w:rPr>
              <w:t>KTTU-TV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E7D6F0" w14:textId="72D26E4B">
            <w:pPr>
              <w:jc w:val="right"/>
              <w:rPr>
                <w:szCs w:val="22"/>
              </w:rPr>
            </w:pPr>
            <w:r w:rsidRPr="4411F322">
              <w:rPr>
                <w:szCs w:val="22"/>
              </w:rPr>
              <w:t>1,393,795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089B90" w14:textId="3751BC30">
            <w:pPr>
              <w:jc w:val="right"/>
              <w:rPr>
                <w:szCs w:val="22"/>
              </w:rPr>
            </w:pPr>
            <w:r w:rsidRPr="4411F322">
              <w:rPr>
                <w:szCs w:val="22"/>
              </w:rPr>
              <w:t>1,109,962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6A11F7" w14:textId="726EE5FC">
            <w:pPr>
              <w:rPr>
                <w:szCs w:val="22"/>
              </w:rPr>
            </w:pPr>
            <w:r w:rsidRPr="00762A71">
              <w:rPr>
                <w:szCs w:val="22"/>
              </w:rPr>
              <w:t xml:space="preserve"> $                7,870 </w:t>
            </w:r>
          </w:p>
        </w:tc>
      </w:tr>
      <w:tr w14:paraId="6BBFE3E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7E4917" w14:textId="26E55945">
            <w:pPr>
              <w:jc w:val="right"/>
              <w:rPr>
                <w:szCs w:val="22"/>
              </w:rPr>
            </w:pPr>
            <w:r w:rsidRPr="4411F322">
              <w:rPr>
                <w:szCs w:val="22"/>
              </w:rPr>
              <w:t>22208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BAD670" w14:textId="6E7E897C">
            <w:pPr>
              <w:rPr>
                <w:szCs w:val="22"/>
              </w:rPr>
            </w:pPr>
            <w:r w:rsidRPr="4411F322">
              <w:rPr>
                <w:szCs w:val="22"/>
              </w:rPr>
              <w:t>KTTV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93988D" w14:textId="6D54EFE6">
            <w:pPr>
              <w:jc w:val="right"/>
              <w:rPr>
                <w:szCs w:val="22"/>
              </w:rPr>
            </w:pPr>
            <w:r w:rsidRPr="4411F322">
              <w:rPr>
                <w:szCs w:val="22"/>
              </w:rPr>
              <w:t>18,130,338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A0E332" w14:textId="4F71E4D2">
            <w:pPr>
              <w:jc w:val="right"/>
              <w:rPr>
                <w:szCs w:val="22"/>
              </w:rPr>
            </w:pPr>
            <w:r w:rsidRPr="4411F322">
              <w:rPr>
                <w:szCs w:val="22"/>
              </w:rPr>
              <w:t>17,373,502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13477A" w14:textId="2379E5B1">
            <w:pPr>
              <w:rPr>
                <w:szCs w:val="22"/>
              </w:rPr>
            </w:pPr>
            <w:r w:rsidRPr="00762A71">
              <w:rPr>
                <w:szCs w:val="22"/>
              </w:rPr>
              <w:t xml:space="preserve"> $            123,178 </w:t>
            </w:r>
          </w:p>
        </w:tc>
      </w:tr>
      <w:tr w14:paraId="244EE06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4D2517" w14:textId="41D5C96D">
            <w:pPr>
              <w:jc w:val="right"/>
              <w:rPr>
                <w:szCs w:val="22"/>
              </w:rPr>
            </w:pPr>
            <w:r w:rsidRPr="4411F322">
              <w:rPr>
                <w:szCs w:val="22"/>
              </w:rPr>
              <w:t>28521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2D82CB" w14:textId="6A789ED4">
            <w:pPr>
              <w:rPr>
                <w:szCs w:val="22"/>
              </w:rPr>
            </w:pPr>
            <w:r w:rsidRPr="4411F322">
              <w:rPr>
                <w:szCs w:val="22"/>
              </w:rPr>
              <w:t>KTTW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AA66FB" w14:textId="1F28EA11">
            <w:pPr>
              <w:jc w:val="right"/>
              <w:rPr>
                <w:szCs w:val="22"/>
              </w:rPr>
            </w:pPr>
            <w:r w:rsidRPr="4411F322">
              <w:rPr>
                <w:szCs w:val="22"/>
              </w:rPr>
              <w:t>381,013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3552D8" w14:textId="59F6B15C">
            <w:pPr>
              <w:jc w:val="right"/>
              <w:rPr>
                <w:szCs w:val="22"/>
              </w:rPr>
            </w:pPr>
            <w:r w:rsidRPr="4411F322">
              <w:rPr>
                <w:szCs w:val="22"/>
              </w:rPr>
              <w:t>377,833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44F173" w14:textId="166D7592">
            <w:pPr>
              <w:rPr>
                <w:szCs w:val="22"/>
              </w:rPr>
            </w:pPr>
            <w:r w:rsidRPr="00762A71">
              <w:rPr>
                <w:szCs w:val="22"/>
              </w:rPr>
              <w:t xml:space="preserve"> $                2,679 </w:t>
            </w:r>
          </w:p>
        </w:tc>
      </w:tr>
      <w:tr w14:paraId="38E7ECF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DA9C37" w14:textId="57464E95">
            <w:pPr>
              <w:jc w:val="right"/>
              <w:rPr>
                <w:szCs w:val="22"/>
              </w:rPr>
            </w:pPr>
            <w:r w:rsidRPr="4411F322">
              <w:rPr>
                <w:szCs w:val="22"/>
              </w:rPr>
              <w:t>65355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2425C9" w14:textId="77B64E63">
            <w:pPr>
              <w:rPr>
                <w:szCs w:val="22"/>
              </w:rPr>
            </w:pPr>
            <w:r w:rsidRPr="4411F322">
              <w:rPr>
                <w:szCs w:val="22"/>
              </w:rPr>
              <w:t>KTTZ-TV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82BC20" w14:textId="28ADCEFF">
            <w:pPr>
              <w:jc w:val="right"/>
              <w:rPr>
                <w:szCs w:val="22"/>
              </w:rPr>
            </w:pPr>
            <w:r w:rsidRPr="4411F322">
              <w:rPr>
                <w:szCs w:val="22"/>
              </w:rPr>
              <w:t>402,714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5D139A" w14:textId="6EC00FE3">
            <w:pPr>
              <w:jc w:val="right"/>
              <w:rPr>
                <w:szCs w:val="22"/>
              </w:rPr>
            </w:pPr>
            <w:r w:rsidRPr="4411F322">
              <w:rPr>
                <w:szCs w:val="22"/>
              </w:rPr>
              <w:t>402,692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0B4A2A" w14:textId="00441359">
            <w:pPr>
              <w:rPr>
                <w:szCs w:val="22"/>
              </w:rPr>
            </w:pPr>
            <w:r w:rsidRPr="00762A71">
              <w:rPr>
                <w:szCs w:val="22"/>
              </w:rPr>
              <w:t xml:space="preserve"> $                2,855 </w:t>
            </w:r>
          </w:p>
        </w:tc>
      </w:tr>
      <w:tr w14:paraId="252302D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C34E47" w14:textId="1E6C8479">
            <w:pPr>
              <w:jc w:val="right"/>
              <w:rPr>
                <w:szCs w:val="22"/>
              </w:rPr>
            </w:pPr>
            <w:r w:rsidRPr="4411F322">
              <w:rPr>
                <w:szCs w:val="22"/>
              </w:rPr>
              <w:t>35685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C8DAD2" w14:textId="2C60E299">
            <w:pPr>
              <w:rPr>
                <w:szCs w:val="22"/>
              </w:rPr>
            </w:pPr>
            <w:r w:rsidRPr="4411F322">
              <w:rPr>
                <w:szCs w:val="22"/>
              </w:rPr>
              <w:t>KTUL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319FA5" w14:textId="12DCBE7E">
            <w:pPr>
              <w:jc w:val="right"/>
              <w:rPr>
                <w:szCs w:val="22"/>
              </w:rPr>
            </w:pPr>
            <w:r w:rsidRPr="4411F322">
              <w:rPr>
                <w:szCs w:val="22"/>
              </w:rPr>
              <w:t>1,573,310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7C7C32" w14:textId="7CC8F9BE">
            <w:pPr>
              <w:jc w:val="right"/>
              <w:rPr>
                <w:szCs w:val="22"/>
              </w:rPr>
            </w:pPr>
            <w:r w:rsidRPr="4411F322">
              <w:rPr>
                <w:szCs w:val="22"/>
              </w:rPr>
              <w:t>1,543,051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73B34A" w14:textId="4EA6DE60">
            <w:pPr>
              <w:rPr>
                <w:szCs w:val="22"/>
              </w:rPr>
            </w:pPr>
            <w:r w:rsidRPr="00762A71">
              <w:rPr>
                <w:szCs w:val="22"/>
              </w:rPr>
              <w:t xml:space="preserve"> $              10,940 </w:t>
            </w:r>
          </w:p>
        </w:tc>
      </w:tr>
      <w:tr w14:paraId="62D2D6E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64023F" w14:textId="11F90EF5">
            <w:pPr>
              <w:jc w:val="right"/>
              <w:rPr>
                <w:szCs w:val="22"/>
              </w:rPr>
            </w:pPr>
            <w:r w:rsidRPr="4411F322">
              <w:rPr>
                <w:szCs w:val="22"/>
              </w:rPr>
              <w:t>10173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DBAD23" w14:textId="668BFAC7">
            <w:pPr>
              <w:rPr>
                <w:szCs w:val="22"/>
              </w:rPr>
            </w:pPr>
            <w:r w:rsidRPr="4411F322">
              <w:rPr>
                <w:szCs w:val="22"/>
              </w:rPr>
              <w:t>KTUU-TV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BFB0EE" w14:textId="652D6826">
            <w:pPr>
              <w:jc w:val="right"/>
              <w:rPr>
                <w:szCs w:val="22"/>
              </w:rPr>
            </w:pPr>
            <w:r w:rsidRPr="4411F322">
              <w:rPr>
                <w:szCs w:val="22"/>
              </w:rPr>
              <w:t>397,237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39F103" w14:textId="729D1AB7">
            <w:pPr>
              <w:jc w:val="right"/>
              <w:rPr>
                <w:szCs w:val="22"/>
              </w:rPr>
            </w:pPr>
            <w:r w:rsidRPr="4411F322">
              <w:rPr>
                <w:szCs w:val="22"/>
              </w:rPr>
              <w:t>395,237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164A5B" w14:textId="72ADE6AF">
            <w:pPr>
              <w:rPr>
                <w:szCs w:val="22"/>
              </w:rPr>
            </w:pPr>
            <w:r w:rsidRPr="00762A71">
              <w:rPr>
                <w:szCs w:val="22"/>
              </w:rPr>
              <w:t xml:space="preserve"> $                2,802 </w:t>
            </w:r>
          </w:p>
        </w:tc>
      </w:tr>
      <w:tr w14:paraId="50F5A3A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8E7503" w14:textId="47EC7801">
            <w:pPr>
              <w:jc w:val="right"/>
              <w:rPr>
                <w:szCs w:val="22"/>
              </w:rPr>
            </w:pPr>
            <w:r w:rsidRPr="4411F322">
              <w:rPr>
                <w:szCs w:val="22"/>
              </w:rPr>
              <w:t>77480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30245F" w14:textId="0655AA87">
            <w:pPr>
              <w:rPr>
                <w:szCs w:val="22"/>
              </w:rPr>
            </w:pPr>
            <w:r w:rsidRPr="4411F322">
              <w:rPr>
                <w:szCs w:val="22"/>
              </w:rPr>
              <w:t>KTUZ-TV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ABECC1" w14:textId="35EAA88A">
            <w:pPr>
              <w:jc w:val="right"/>
              <w:rPr>
                <w:szCs w:val="22"/>
              </w:rPr>
            </w:pPr>
            <w:r w:rsidRPr="4411F322">
              <w:rPr>
                <w:szCs w:val="22"/>
              </w:rPr>
              <w:t>1,841,616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26C273" w14:textId="3020F783">
            <w:pPr>
              <w:jc w:val="right"/>
              <w:rPr>
                <w:szCs w:val="22"/>
              </w:rPr>
            </w:pPr>
            <w:r w:rsidRPr="4411F322">
              <w:rPr>
                <w:szCs w:val="22"/>
              </w:rPr>
              <w:t>1,840,457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76BAF7" w14:textId="1477BFB0">
            <w:pPr>
              <w:rPr>
                <w:szCs w:val="22"/>
              </w:rPr>
            </w:pPr>
            <w:r w:rsidRPr="00762A71">
              <w:rPr>
                <w:szCs w:val="22"/>
              </w:rPr>
              <w:t xml:space="preserve"> $              13,049 </w:t>
            </w:r>
          </w:p>
        </w:tc>
      </w:tr>
      <w:tr w14:paraId="7080443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9219DC" w14:textId="7B44FB42">
            <w:pPr>
              <w:jc w:val="right"/>
              <w:rPr>
                <w:szCs w:val="22"/>
              </w:rPr>
            </w:pPr>
            <w:r w:rsidRPr="4411F322">
              <w:rPr>
                <w:szCs w:val="22"/>
              </w:rPr>
              <w:t>49632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1800DE" w14:textId="4B9E8C32">
            <w:pPr>
              <w:rPr>
                <w:szCs w:val="22"/>
              </w:rPr>
            </w:pPr>
            <w:r w:rsidRPr="4411F322">
              <w:rPr>
                <w:szCs w:val="22"/>
              </w:rPr>
              <w:t>KTVA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784AC1" w14:textId="264E655B">
            <w:pPr>
              <w:jc w:val="right"/>
              <w:rPr>
                <w:szCs w:val="22"/>
              </w:rPr>
            </w:pPr>
            <w:r w:rsidRPr="4411F322">
              <w:rPr>
                <w:szCs w:val="22"/>
              </w:rPr>
              <w:t>354,313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281C4D" w14:textId="48932F9C">
            <w:pPr>
              <w:jc w:val="right"/>
              <w:rPr>
                <w:szCs w:val="22"/>
              </w:rPr>
            </w:pPr>
            <w:r w:rsidRPr="4411F322">
              <w:rPr>
                <w:szCs w:val="22"/>
              </w:rPr>
              <w:t>354,089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179BC9" w14:textId="51017D02">
            <w:pPr>
              <w:rPr>
                <w:szCs w:val="22"/>
              </w:rPr>
            </w:pPr>
            <w:r w:rsidRPr="00762A71">
              <w:rPr>
                <w:szCs w:val="22"/>
              </w:rPr>
              <w:t xml:space="preserve"> $                2,510 </w:t>
            </w:r>
          </w:p>
        </w:tc>
      </w:tr>
      <w:tr w14:paraId="57B4A58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8BEE50" w14:textId="56550256">
            <w:pPr>
              <w:jc w:val="right"/>
              <w:rPr>
                <w:szCs w:val="22"/>
              </w:rPr>
            </w:pPr>
            <w:r w:rsidRPr="4411F322">
              <w:rPr>
                <w:szCs w:val="22"/>
              </w:rPr>
              <w:t>34858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F0B845" w14:textId="45B5F3F6">
            <w:pPr>
              <w:rPr>
                <w:szCs w:val="22"/>
              </w:rPr>
            </w:pPr>
            <w:r w:rsidRPr="4411F322">
              <w:rPr>
                <w:szCs w:val="22"/>
              </w:rPr>
              <w:t>KTVB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FEA0F1" w14:textId="52B53C0E">
            <w:pPr>
              <w:jc w:val="right"/>
              <w:rPr>
                <w:szCs w:val="22"/>
              </w:rPr>
            </w:pPr>
            <w:r w:rsidRPr="4411F322">
              <w:rPr>
                <w:szCs w:val="22"/>
              </w:rPr>
              <w:t>869,177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CEFFC0" w14:textId="2EED18A9">
            <w:pPr>
              <w:jc w:val="right"/>
              <w:rPr>
                <w:szCs w:val="22"/>
              </w:rPr>
            </w:pPr>
            <w:r w:rsidRPr="4411F322">
              <w:rPr>
                <w:szCs w:val="22"/>
              </w:rPr>
              <w:t>862,056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93E0F4" w14:textId="412586CD">
            <w:pPr>
              <w:rPr>
                <w:szCs w:val="22"/>
              </w:rPr>
            </w:pPr>
            <w:r w:rsidRPr="00762A71">
              <w:rPr>
                <w:szCs w:val="22"/>
              </w:rPr>
              <w:t xml:space="preserve"> $                6,112 </w:t>
            </w:r>
          </w:p>
        </w:tc>
      </w:tr>
      <w:tr w14:paraId="3D3A74D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C4E7C3" w14:textId="2FA2F649">
            <w:pPr>
              <w:jc w:val="right"/>
              <w:rPr>
                <w:szCs w:val="22"/>
              </w:rPr>
            </w:pPr>
            <w:r w:rsidRPr="4411F322">
              <w:rPr>
                <w:szCs w:val="22"/>
              </w:rPr>
              <w:t>31437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BC471A" w14:textId="5EEEC5CC">
            <w:pPr>
              <w:rPr>
                <w:szCs w:val="22"/>
              </w:rPr>
            </w:pPr>
            <w:r w:rsidRPr="4411F322">
              <w:rPr>
                <w:szCs w:val="22"/>
              </w:rPr>
              <w:t>KTVC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35D949" w14:textId="48DD0898">
            <w:pPr>
              <w:jc w:val="right"/>
              <w:rPr>
                <w:szCs w:val="22"/>
              </w:rPr>
            </w:pPr>
            <w:r w:rsidRPr="4411F322">
              <w:rPr>
                <w:szCs w:val="22"/>
              </w:rPr>
              <w:t>140,329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F9E1D6" w14:textId="00AB1841">
            <w:pPr>
              <w:jc w:val="right"/>
              <w:rPr>
                <w:szCs w:val="22"/>
              </w:rPr>
            </w:pPr>
            <w:r w:rsidRPr="4411F322">
              <w:rPr>
                <w:szCs w:val="22"/>
              </w:rPr>
              <w:t>104,355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F7CE74" w14:textId="4350ED84">
            <w:pPr>
              <w:rPr>
                <w:szCs w:val="22"/>
              </w:rPr>
            </w:pPr>
            <w:r w:rsidRPr="00762A71">
              <w:rPr>
                <w:szCs w:val="22"/>
              </w:rPr>
              <w:t xml:space="preserve"> $                  740 </w:t>
            </w:r>
          </w:p>
        </w:tc>
      </w:tr>
      <w:tr w14:paraId="3741FC6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68A77C" w14:textId="325A9AE4">
            <w:pPr>
              <w:jc w:val="right"/>
              <w:rPr>
                <w:szCs w:val="22"/>
              </w:rPr>
            </w:pPr>
            <w:r w:rsidRPr="4411F322">
              <w:rPr>
                <w:szCs w:val="22"/>
              </w:rPr>
              <w:t>68581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5AC7BB" w14:textId="68BB1C7D">
            <w:pPr>
              <w:rPr>
                <w:szCs w:val="22"/>
              </w:rPr>
            </w:pPr>
            <w:r w:rsidRPr="4411F322">
              <w:rPr>
                <w:szCs w:val="22"/>
              </w:rPr>
              <w:t>KTVD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5EFD5C" w14:textId="0F95285F">
            <w:pPr>
              <w:jc w:val="right"/>
              <w:rPr>
                <w:szCs w:val="22"/>
              </w:rPr>
            </w:pPr>
            <w:r w:rsidRPr="4411F322">
              <w:rPr>
                <w:szCs w:val="22"/>
              </w:rPr>
              <w:t>4,468,718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9518A8" w14:textId="5FBBED33">
            <w:pPr>
              <w:jc w:val="right"/>
              <w:rPr>
                <w:szCs w:val="22"/>
              </w:rPr>
            </w:pPr>
            <w:r w:rsidRPr="4411F322">
              <w:rPr>
                <w:szCs w:val="22"/>
              </w:rPr>
              <w:t>4,179,057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9A43FB" w14:textId="12B4A9B6">
            <w:pPr>
              <w:rPr>
                <w:szCs w:val="22"/>
              </w:rPr>
            </w:pPr>
            <w:r w:rsidRPr="00762A71">
              <w:rPr>
                <w:szCs w:val="22"/>
              </w:rPr>
              <w:t xml:space="preserve"> $              29,630 </w:t>
            </w:r>
          </w:p>
        </w:tc>
      </w:tr>
      <w:tr w14:paraId="77D4101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A19D23" w14:textId="549ACBB2">
            <w:pPr>
              <w:jc w:val="right"/>
              <w:rPr>
                <w:szCs w:val="22"/>
              </w:rPr>
            </w:pPr>
            <w:r w:rsidRPr="4411F322">
              <w:rPr>
                <w:szCs w:val="22"/>
              </w:rPr>
              <w:t>35692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72CBC0" w14:textId="02805CD1">
            <w:pPr>
              <w:rPr>
                <w:szCs w:val="22"/>
              </w:rPr>
            </w:pPr>
            <w:r w:rsidRPr="4411F322">
              <w:rPr>
                <w:szCs w:val="22"/>
              </w:rPr>
              <w:t>KTVE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289641" w14:textId="3DEF1A1A">
            <w:pPr>
              <w:jc w:val="right"/>
              <w:rPr>
                <w:szCs w:val="22"/>
              </w:rPr>
            </w:pPr>
            <w:r w:rsidRPr="4411F322">
              <w:rPr>
                <w:szCs w:val="22"/>
              </w:rPr>
              <w:t>607,145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5B11D8" w14:textId="4C352DB0">
            <w:pPr>
              <w:jc w:val="right"/>
              <w:rPr>
                <w:szCs w:val="22"/>
              </w:rPr>
            </w:pPr>
            <w:r w:rsidRPr="4411F322">
              <w:rPr>
                <w:szCs w:val="22"/>
              </w:rPr>
              <w:t>606,961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9B77C4" w14:textId="37DF6CE8">
            <w:pPr>
              <w:rPr>
                <w:szCs w:val="22"/>
              </w:rPr>
            </w:pPr>
            <w:r w:rsidRPr="00762A71">
              <w:rPr>
                <w:szCs w:val="22"/>
              </w:rPr>
              <w:t xml:space="preserve"> $                4,303 </w:t>
            </w:r>
          </w:p>
        </w:tc>
      </w:tr>
      <w:tr w14:paraId="3327CBE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E72417" w14:textId="2BB21E86">
            <w:pPr>
              <w:jc w:val="right"/>
              <w:rPr>
                <w:szCs w:val="22"/>
              </w:rPr>
            </w:pPr>
            <w:r w:rsidRPr="4411F322">
              <w:rPr>
                <w:szCs w:val="22"/>
              </w:rPr>
              <w:t>49621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8D0F0E" w14:textId="5240DC03">
            <w:pPr>
              <w:rPr>
                <w:szCs w:val="22"/>
              </w:rPr>
            </w:pPr>
            <w:r w:rsidRPr="4411F322">
              <w:rPr>
                <w:szCs w:val="22"/>
              </w:rPr>
              <w:t>KTVF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E24406" w14:textId="76513C4F">
            <w:pPr>
              <w:jc w:val="right"/>
              <w:rPr>
                <w:szCs w:val="22"/>
              </w:rPr>
            </w:pPr>
            <w:r w:rsidRPr="4411F322">
              <w:rPr>
                <w:szCs w:val="22"/>
              </w:rPr>
              <w:t>96,106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97018B" w14:textId="5C9EB982">
            <w:pPr>
              <w:jc w:val="right"/>
              <w:rPr>
                <w:szCs w:val="22"/>
              </w:rPr>
            </w:pPr>
            <w:r w:rsidRPr="4411F322">
              <w:rPr>
                <w:szCs w:val="22"/>
              </w:rPr>
              <w:t>95,973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E88AD4" w14:textId="1161C631">
            <w:pPr>
              <w:rPr>
                <w:szCs w:val="22"/>
              </w:rPr>
            </w:pPr>
            <w:r w:rsidRPr="00762A71">
              <w:rPr>
                <w:szCs w:val="22"/>
              </w:rPr>
              <w:t xml:space="preserve"> $                  680 </w:t>
            </w:r>
          </w:p>
        </w:tc>
      </w:tr>
      <w:tr w14:paraId="329A29D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4506FE" w14:textId="5DFFBCDA">
            <w:pPr>
              <w:jc w:val="right"/>
              <w:rPr>
                <w:szCs w:val="22"/>
              </w:rPr>
            </w:pPr>
            <w:r w:rsidRPr="4411F322">
              <w:rPr>
                <w:szCs w:val="22"/>
              </w:rPr>
              <w:t>5290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7826CD" w14:textId="5713C10E">
            <w:pPr>
              <w:rPr>
                <w:szCs w:val="22"/>
              </w:rPr>
            </w:pPr>
            <w:r w:rsidRPr="4411F322">
              <w:rPr>
                <w:szCs w:val="22"/>
              </w:rPr>
              <w:t>KTVH-DT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EE5D57" w14:textId="3E2CD5D8">
            <w:pPr>
              <w:jc w:val="right"/>
              <w:rPr>
                <w:szCs w:val="22"/>
              </w:rPr>
            </w:pPr>
            <w:r w:rsidRPr="4411F322">
              <w:rPr>
                <w:szCs w:val="22"/>
              </w:rPr>
              <w:t>241,887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12A006" w14:textId="5CD88399">
            <w:pPr>
              <w:jc w:val="right"/>
              <w:rPr>
                <w:szCs w:val="22"/>
              </w:rPr>
            </w:pPr>
            <w:r w:rsidRPr="4411F322">
              <w:rPr>
                <w:szCs w:val="22"/>
              </w:rPr>
              <w:t>181,640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DDB404" w14:textId="6EFD0B55">
            <w:pPr>
              <w:rPr>
                <w:szCs w:val="22"/>
              </w:rPr>
            </w:pPr>
            <w:r w:rsidRPr="00762A71">
              <w:rPr>
                <w:szCs w:val="22"/>
              </w:rPr>
              <w:t xml:space="preserve"> $                1,288 </w:t>
            </w:r>
          </w:p>
        </w:tc>
      </w:tr>
      <w:tr w14:paraId="527F682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CB746E" w14:textId="7F6DB353">
            <w:pPr>
              <w:jc w:val="right"/>
              <w:rPr>
                <w:szCs w:val="22"/>
              </w:rPr>
            </w:pPr>
            <w:r w:rsidRPr="4411F322">
              <w:rPr>
                <w:szCs w:val="22"/>
              </w:rPr>
              <w:t>35693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F77DAD" w14:textId="66903598">
            <w:pPr>
              <w:rPr>
                <w:szCs w:val="22"/>
              </w:rPr>
            </w:pPr>
            <w:r w:rsidRPr="4411F322">
              <w:rPr>
                <w:szCs w:val="22"/>
              </w:rPr>
              <w:t>KTVI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8E3609" w14:textId="40B0EE00">
            <w:pPr>
              <w:jc w:val="right"/>
              <w:rPr>
                <w:szCs w:val="22"/>
              </w:rPr>
            </w:pPr>
            <w:r w:rsidRPr="4411F322">
              <w:rPr>
                <w:szCs w:val="22"/>
              </w:rPr>
              <w:t>3,025,572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B87D27" w14:textId="6EBF0ACD">
            <w:pPr>
              <w:jc w:val="right"/>
              <w:rPr>
                <w:szCs w:val="22"/>
              </w:rPr>
            </w:pPr>
            <w:r w:rsidRPr="4411F322">
              <w:rPr>
                <w:szCs w:val="22"/>
              </w:rPr>
              <w:t>3,022,219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6795BA" w14:textId="7CA8AB4B">
            <w:pPr>
              <w:rPr>
                <w:szCs w:val="22"/>
              </w:rPr>
            </w:pPr>
            <w:r w:rsidRPr="00762A71">
              <w:rPr>
                <w:szCs w:val="22"/>
              </w:rPr>
              <w:t xml:space="preserve"> $              21,428 </w:t>
            </w:r>
          </w:p>
        </w:tc>
      </w:tr>
      <w:tr w14:paraId="523B276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F2490F" w14:textId="1CD564BD">
            <w:pPr>
              <w:jc w:val="right"/>
              <w:rPr>
                <w:szCs w:val="22"/>
              </w:rPr>
            </w:pPr>
            <w:r w:rsidRPr="4411F322">
              <w:rPr>
                <w:szCs w:val="22"/>
              </w:rPr>
              <w:t>40993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93B3F8" w14:textId="2FD13538">
            <w:pPr>
              <w:rPr>
                <w:szCs w:val="22"/>
              </w:rPr>
            </w:pPr>
            <w:r w:rsidRPr="4411F322">
              <w:rPr>
                <w:szCs w:val="22"/>
              </w:rPr>
              <w:t>KTVK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C57230" w14:textId="5F1F4E8F">
            <w:pPr>
              <w:jc w:val="right"/>
              <w:rPr>
                <w:szCs w:val="22"/>
              </w:rPr>
            </w:pPr>
            <w:r w:rsidRPr="4411F322">
              <w:rPr>
                <w:szCs w:val="22"/>
              </w:rPr>
              <w:t>4,837,443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EEA401" w14:textId="2BADD434">
            <w:pPr>
              <w:jc w:val="right"/>
              <w:rPr>
                <w:szCs w:val="22"/>
              </w:rPr>
            </w:pPr>
            <w:r w:rsidRPr="4411F322">
              <w:rPr>
                <w:szCs w:val="22"/>
              </w:rPr>
              <w:t>4,825,882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5093C3" w14:textId="6DC06058">
            <w:pPr>
              <w:rPr>
                <w:szCs w:val="22"/>
              </w:rPr>
            </w:pPr>
            <w:r w:rsidRPr="00762A71">
              <w:rPr>
                <w:szCs w:val="22"/>
              </w:rPr>
              <w:t xml:space="preserve"> $              34,216 </w:t>
            </w:r>
          </w:p>
        </w:tc>
      </w:tr>
      <w:tr w14:paraId="521440A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B6E70E" w14:textId="3C7E45CB">
            <w:pPr>
              <w:jc w:val="right"/>
              <w:rPr>
                <w:szCs w:val="22"/>
              </w:rPr>
            </w:pPr>
            <w:r w:rsidRPr="4411F322">
              <w:rPr>
                <w:szCs w:val="22"/>
              </w:rPr>
              <w:t>22570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2A7E08" w14:textId="004FD55D">
            <w:pPr>
              <w:rPr>
                <w:szCs w:val="22"/>
              </w:rPr>
            </w:pPr>
            <w:r w:rsidRPr="4411F322">
              <w:rPr>
                <w:szCs w:val="22"/>
              </w:rPr>
              <w:t>KTVL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97527D" w14:textId="3EED598B">
            <w:pPr>
              <w:jc w:val="right"/>
              <w:rPr>
                <w:szCs w:val="22"/>
              </w:rPr>
            </w:pPr>
            <w:r w:rsidRPr="4411F322">
              <w:rPr>
                <w:szCs w:val="22"/>
              </w:rPr>
              <w:t>476,591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55DD48" w14:textId="3ABD0B7C">
            <w:pPr>
              <w:jc w:val="right"/>
              <w:rPr>
                <w:szCs w:val="22"/>
              </w:rPr>
            </w:pPr>
            <w:r w:rsidRPr="4411F322">
              <w:rPr>
                <w:szCs w:val="22"/>
              </w:rPr>
              <w:t>388,139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397D27" w14:textId="083CF2CE">
            <w:pPr>
              <w:rPr>
                <w:szCs w:val="22"/>
              </w:rPr>
            </w:pPr>
            <w:r w:rsidRPr="00762A71">
              <w:rPr>
                <w:szCs w:val="22"/>
              </w:rPr>
              <w:t xml:space="preserve"> $                2,752 </w:t>
            </w:r>
          </w:p>
        </w:tc>
      </w:tr>
      <w:tr w14:paraId="7C00550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14D3F4" w14:textId="48534407">
            <w:pPr>
              <w:jc w:val="right"/>
              <w:rPr>
                <w:szCs w:val="22"/>
              </w:rPr>
            </w:pPr>
            <w:r w:rsidRPr="4411F322">
              <w:rPr>
                <w:szCs w:val="22"/>
              </w:rPr>
              <w:t>18066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EFA810" w14:textId="611EE368">
            <w:pPr>
              <w:rPr>
                <w:szCs w:val="22"/>
              </w:rPr>
            </w:pPr>
            <w:r w:rsidRPr="4411F322">
              <w:rPr>
                <w:szCs w:val="22"/>
              </w:rPr>
              <w:t>KTVM-TV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9BAF37" w14:textId="5590E699">
            <w:pPr>
              <w:jc w:val="right"/>
              <w:rPr>
                <w:szCs w:val="22"/>
              </w:rPr>
            </w:pPr>
            <w:r w:rsidRPr="4411F322">
              <w:rPr>
                <w:szCs w:val="22"/>
              </w:rPr>
              <w:t>294,105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2C0CAB" w14:textId="54CF929E">
            <w:pPr>
              <w:jc w:val="right"/>
              <w:rPr>
                <w:szCs w:val="22"/>
              </w:rPr>
            </w:pPr>
            <w:r w:rsidRPr="4411F322">
              <w:rPr>
                <w:szCs w:val="22"/>
              </w:rPr>
              <w:t>208,697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85C20D" w14:textId="253B6C6E">
            <w:pPr>
              <w:rPr>
                <w:szCs w:val="22"/>
              </w:rPr>
            </w:pPr>
            <w:r w:rsidRPr="00762A71">
              <w:rPr>
                <w:szCs w:val="22"/>
              </w:rPr>
              <w:t xml:space="preserve"> $                1,480 </w:t>
            </w:r>
          </w:p>
        </w:tc>
      </w:tr>
      <w:tr w14:paraId="6D01587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43F10B" w14:textId="356CD456">
            <w:pPr>
              <w:jc w:val="right"/>
              <w:rPr>
                <w:szCs w:val="22"/>
              </w:rPr>
            </w:pPr>
            <w:r w:rsidRPr="4411F322">
              <w:rPr>
                <w:szCs w:val="22"/>
              </w:rPr>
              <w:t>59139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89EEA8" w14:textId="65051E96">
            <w:pPr>
              <w:rPr>
                <w:szCs w:val="22"/>
              </w:rPr>
            </w:pPr>
            <w:r w:rsidRPr="4411F322">
              <w:rPr>
                <w:szCs w:val="22"/>
              </w:rPr>
              <w:t>KTVN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C2E97F" w14:textId="5A573317">
            <w:pPr>
              <w:jc w:val="right"/>
              <w:rPr>
                <w:szCs w:val="22"/>
              </w:rPr>
            </w:pPr>
            <w:r w:rsidRPr="4411F322">
              <w:rPr>
                <w:szCs w:val="22"/>
              </w:rPr>
              <w:t>1,043,407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D05739" w14:textId="1B3771BE">
            <w:pPr>
              <w:jc w:val="right"/>
              <w:rPr>
                <w:szCs w:val="22"/>
              </w:rPr>
            </w:pPr>
            <w:r w:rsidRPr="4411F322">
              <w:rPr>
                <w:szCs w:val="22"/>
              </w:rPr>
              <w:t>885,756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982F98" w14:textId="73BB7626">
            <w:pPr>
              <w:rPr>
                <w:szCs w:val="22"/>
              </w:rPr>
            </w:pPr>
            <w:r w:rsidRPr="00762A71">
              <w:rPr>
                <w:szCs w:val="22"/>
              </w:rPr>
              <w:t xml:space="preserve"> $                6,280 </w:t>
            </w:r>
          </w:p>
        </w:tc>
      </w:tr>
      <w:tr w14:paraId="66AD45C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B30D14" w14:textId="2A9340E9">
            <w:pPr>
              <w:jc w:val="right"/>
              <w:rPr>
                <w:szCs w:val="22"/>
              </w:rPr>
            </w:pPr>
            <w:r w:rsidRPr="4411F322">
              <w:rPr>
                <w:szCs w:val="22"/>
              </w:rPr>
              <w:t>21251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C43180" w14:textId="16E8E6AF">
            <w:pPr>
              <w:rPr>
                <w:szCs w:val="22"/>
              </w:rPr>
            </w:pPr>
            <w:r w:rsidRPr="4411F322">
              <w:rPr>
                <w:szCs w:val="22"/>
              </w:rPr>
              <w:t>KTVO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6F20F0" w14:textId="2186D8F2">
            <w:pPr>
              <w:jc w:val="right"/>
              <w:rPr>
                <w:szCs w:val="22"/>
              </w:rPr>
            </w:pPr>
            <w:r w:rsidRPr="4411F322">
              <w:rPr>
                <w:szCs w:val="22"/>
              </w:rPr>
              <w:t>220,732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14F3EE" w14:textId="45307FCE">
            <w:pPr>
              <w:jc w:val="right"/>
              <w:rPr>
                <w:szCs w:val="22"/>
              </w:rPr>
            </w:pPr>
            <w:r w:rsidRPr="4411F322">
              <w:rPr>
                <w:szCs w:val="22"/>
              </w:rPr>
              <w:t>220,235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5C7204" w14:textId="79B086DD">
            <w:pPr>
              <w:rPr>
                <w:szCs w:val="22"/>
              </w:rPr>
            </w:pPr>
            <w:r w:rsidRPr="00762A71">
              <w:rPr>
                <w:szCs w:val="22"/>
              </w:rPr>
              <w:t xml:space="preserve"> $                1,561 </w:t>
            </w:r>
          </w:p>
        </w:tc>
      </w:tr>
      <w:tr w14:paraId="45DC5F5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B06BC8" w14:textId="21BB1B06">
            <w:pPr>
              <w:jc w:val="right"/>
              <w:rPr>
                <w:szCs w:val="22"/>
              </w:rPr>
            </w:pPr>
            <w:r w:rsidRPr="4411F322">
              <w:rPr>
                <w:szCs w:val="22"/>
              </w:rPr>
              <w:t>35694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140EC2" w14:textId="49B3727E">
            <w:pPr>
              <w:rPr>
                <w:szCs w:val="22"/>
              </w:rPr>
            </w:pPr>
            <w:r w:rsidRPr="4411F322">
              <w:rPr>
                <w:szCs w:val="22"/>
              </w:rPr>
              <w:t>KTVQ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0CE35C" w14:textId="4D16E3AB">
            <w:pPr>
              <w:jc w:val="right"/>
              <w:rPr>
                <w:szCs w:val="22"/>
              </w:rPr>
            </w:pPr>
            <w:r w:rsidRPr="4411F322">
              <w:rPr>
                <w:szCs w:val="22"/>
              </w:rPr>
              <w:t>193,122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EC6D5A" w14:textId="2F1D5238">
            <w:pPr>
              <w:jc w:val="right"/>
              <w:rPr>
                <w:szCs w:val="22"/>
              </w:rPr>
            </w:pPr>
            <w:r w:rsidRPr="4411F322">
              <w:rPr>
                <w:szCs w:val="22"/>
              </w:rPr>
              <w:t>188,064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AE5EF3" w14:textId="0432BE41">
            <w:pPr>
              <w:rPr>
                <w:szCs w:val="22"/>
              </w:rPr>
            </w:pPr>
            <w:r w:rsidRPr="00762A71">
              <w:rPr>
                <w:szCs w:val="22"/>
              </w:rPr>
              <w:t xml:space="preserve"> $                1,333 </w:t>
            </w:r>
          </w:p>
        </w:tc>
      </w:tr>
      <w:tr w14:paraId="6766021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D52270" w14:textId="6CBBE2C8">
            <w:pPr>
              <w:jc w:val="right"/>
              <w:rPr>
                <w:szCs w:val="22"/>
              </w:rPr>
            </w:pPr>
            <w:r w:rsidRPr="4411F322">
              <w:rPr>
                <w:szCs w:val="22"/>
              </w:rPr>
              <w:t>50592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E284E9" w14:textId="11B48180">
            <w:pPr>
              <w:rPr>
                <w:szCs w:val="22"/>
              </w:rPr>
            </w:pPr>
            <w:r w:rsidRPr="4411F322">
              <w:rPr>
                <w:szCs w:val="22"/>
              </w:rPr>
              <w:t>KTVR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0120F4" w14:textId="37CB67F3">
            <w:pPr>
              <w:jc w:val="right"/>
              <w:rPr>
                <w:szCs w:val="22"/>
              </w:rPr>
            </w:pPr>
            <w:r w:rsidRPr="4411F322">
              <w:rPr>
                <w:szCs w:val="22"/>
              </w:rPr>
              <w:t>153,040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6A4E4A" w14:textId="6893804E">
            <w:pPr>
              <w:jc w:val="right"/>
              <w:rPr>
                <w:szCs w:val="22"/>
              </w:rPr>
            </w:pPr>
            <w:r w:rsidRPr="4411F322">
              <w:rPr>
                <w:szCs w:val="22"/>
              </w:rPr>
              <w:t>56,934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6C0486" w14:textId="29B981BB">
            <w:pPr>
              <w:rPr>
                <w:szCs w:val="22"/>
              </w:rPr>
            </w:pPr>
            <w:r w:rsidRPr="00762A71">
              <w:rPr>
                <w:szCs w:val="22"/>
              </w:rPr>
              <w:t xml:space="preserve"> $                  404 </w:t>
            </w:r>
          </w:p>
        </w:tc>
      </w:tr>
      <w:tr w14:paraId="7FF489C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6CB8DB" w14:textId="135FCFC8">
            <w:pPr>
              <w:jc w:val="right"/>
              <w:rPr>
                <w:szCs w:val="22"/>
              </w:rPr>
            </w:pPr>
            <w:r w:rsidRPr="4411F322">
              <w:rPr>
                <w:szCs w:val="22"/>
              </w:rPr>
              <w:t>23422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C870F5" w14:textId="64E47782">
            <w:pPr>
              <w:rPr>
                <w:szCs w:val="22"/>
              </w:rPr>
            </w:pPr>
            <w:r w:rsidRPr="4411F322">
              <w:rPr>
                <w:szCs w:val="22"/>
              </w:rPr>
              <w:t>KTVT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EDCCE5" w14:textId="271F07A4">
            <w:pPr>
              <w:jc w:val="right"/>
              <w:rPr>
                <w:szCs w:val="22"/>
              </w:rPr>
            </w:pPr>
            <w:r w:rsidRPr="4411F322">
              <w:rPr>
                <w:szCs w:val="22"/>
              </w:rPr>
              <w:t>8,233,312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CC00AE" w14:textId="5B66D176">
            <w:pPr>
              <w:jc w:val="right"/>
              <w:rPr>
                <w:szCs w:val="22"/>
              </w:rPr>
            </w:pPr>
            <w:r w:rsidRPr="4411F322">
              <w:rPr>
                <w:szCs w:val="22"/>
              </w:rPr>
              <w:t>8,230,812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4ACD19" w14:textId="7D96C567">
            <w:pPr>
              <w:rPr>
                <w:szCs w:val="22"/>
              </w:rPr>
            </w:pPr>
            <w:r w:rsidRPr="00762A71">
              <w:rPr>
                <w:szCs w:val="22"/>
              </w:rPr>
              <w:t xml:space="preserve"> $              58,356 </w:t>
            </w:r>
          </w:p>
        </w:tc>
      </w:tr>
      <w:tr w14:paraId="7EE00B3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C74620" w14:textId="12D4D7A4">
            <w:pPr>
              <w:jc w:val="right"/>
              <w:rPr>
                <w:szCs w:val="22"/>
              </w:rPr>
            </w:pPr>
            <w:r w:rsidRPr="4411F322">
              <w:rPr>
                <w:szCs w:val="22"/>
              </w:rPr>
              <w:t>35703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7D5CCC" w14:textId="3C4806B2">
            <w:pPr>
              <w:rPr>
                <w:szCs w:val="22"/>
              </w:rPr>
            </w:pPr>
            <w:r w:rsidRPr="4411F322">
              <w:rPr>
                <w:szCs w:val="22"/>
              </w:rPr>
              <w:t>KTVU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FA7CEA" w14:textId="2C120FC9">
            <w:pPr>
              <w:jc w:val="right"/>
              <w:rPr>
                <w:szCs w:val="22"/>
              </w:rPr>
            </w:pPr>
            <w:r w:rsidRPr="4411F322">
              <w:rPr>
                <w:szCs w:val="22"/>
              </w:rPr>
              <w:t>9,036,813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0DD73A" w14:textId="45C69416">
            <w:pPr>
              <w:jc w:val="right"/>
              <w:rPr>
                <w:szCs w:val="22"/>
              </w:rPr>
            </w:pPr>
            <w:r w:rsidRPr="4411F322">
              <w:rPr>
                <w:szCs w:val="22"/>
              </w:rPr>
              <w:t>8,056,602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842F14" w14:textId="1C2003D8">
            <w:pPr>
              <w:rPr>
                <w:szCs w:val="22"/>
              </w:rPr>
            </w:pPr>
            <w:r w:rsidRPr="00762A71">
              <w:rPr>
                <w:szCs w:val="22"/>
              </w:rPr>
              <w:t xml:space="preserve"> $              57,121 </w:t>
            </w:r>
          </w:p>
        </w:tc>
      </w:tr>
      <w:tr w14:paraId="0EC929E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BCFA15" w14:textId="4F56C066">
            <w:pPr>
              <w:jc w:val="right"/>
              <w:rPr>
                <w:szCs w:val="22"/>
              </w:rPr>
            </w:pPr>
            <w:r w:rsidRPr="4411F322">
              <w:rPr>
                <w:szCs w:val="22"/>
              </w:rPr>
              <w:t>35705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60F052" w14:textId="71016D22">
            <w:pPr>
              <w:rPr>
                <w:szCs w:val="22"/>
              </w:rPr>
            </w:pPr>
            <w:r w:rsidRPr="4411F322">
              <w:rPr>
                <w:szCs w:val="22"/>
              </w:rPr>
              <w:t>KTVW-DT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18E8EB" w14:textId="0267E980">
            <w:pPr>
              <w:jc w:val="right"/>
              <w:rPr>
                <w:szCs w:val="22"/>
              </w:rPr>
            </w:pPr>
            <w:r w:rsidRPr="4411F322">
              <w:rPr>
                <w:szCs w:val="22"/>
              </w:rPr>
              <w:t>4,827,096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8C9240" w14:textId="2A420ECB">
            <w:pPr>
              <w:jc w:val="right"/>
              <w:rPr>
                <w:szCs w:val="22"/>
              </w:rPr>
            </w:pPr>
            <w:r w:rsidRPr="4411F322">
              <w:rPr>
                <w:szCs w:val="22"/>
              </w:rPr>
              <w:t>4,809,796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9F90C4" w14:textId="13404007">
            <w:pPr>
              <w:rPr>
                <w:szCs w:val="22"/>
              </w:rPr>
            </w:pPr>
            <w:r w:rsidRPr="00762A71">
              <w:rPr>
                <w:szCs w:val="22"/>
              </w:rPr>
              <w:t xml:space="preserve"> $              34,101 </w:t>
            </w:r>
          </w:p>
        </w:tc>
      </w:tr>
      <w:tr w14:paraId="5952294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D3785D" w14:textId="502DDB3A">
            <w:pPr>
              <w:jc w:val="right"/>
              <w:rPr>
                <w:szCs w:val="22"/>
              </w:rPr>
            </w:pPr>
            <w:r w:rsidRPr="4411F322">
              <w:rPr>
                <w:szCs w:val="22"/>
              </w:rPr>
              <w:t>68889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EAEB06" w14:textId="6DAB8BD1">
            <w:pPr>
              <w:rPr>
                <w:szCs w:val="22"/>
              </w:rPr>
            </w:pPr>
            <w:r w:rsidRPr="4411F322">
              <w:rPr>
                <w:szCs w:val="22"/>
              </w:rPr>
              <w:t>KTVX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E4CA92" w14:textId="205EAC06">
            <w:pPr>
              <w:jc w:val="right"/>
              <w:rPr>
                <w:szCs w:val="22"/>
              </w:rPr>
            </w:pPr>
            <w:r w:rsidRPr="4411F322">
              <w:rPr>
                <w:szCs w:val="22"/>
              </w:rPr>
              <w:t>2,838,210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771052" w14:textId="50C5A321">
            <w:pPr>
              <w:jc w:val="right"/>
              <w:rPr>
                <w:szCs w:val="22"/>
              </w:rPr>
            </w:pPr>
            <w:r w:rsidRPr="4411F322">
              <w:rPr>
                <w:szCs w:val="22"/>
              </w:rPr>
              <w:t>2,602,217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C738F4" w14:textId="22E4F5C1">
            <w:pPr>
              <w:rPr>
                <w:szCs w:val="22"/>
              </w:rPr>
            </w:pPr>
            <w:r w:rsidRPr="00762A71">
              <w:rPr>
                <w:szCs w:val="22"/>
              </w:rPr>
              <w:t xml:space="preserve"> $              18,450 </w:t>
            </w:r>
          </w:p>
        </w:tc>
      </w:tr>
      <w:tr w14:paraId="0B67F94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C08E21" w14:textId="42463DFD">
            <w:pPr>
              <w:jc w:val="right"/>
              <w:rPr>
                <w:szCs w:val="22"/>
              </w:rPr>
            </w:pPr>
            <w:r w:rsidRPr="4411F322">
              <w:rPr>
                <w:szCs w:val="22"/>
              </w:rPr>
              <w:t>55907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23E27F" w14:textId="5632EDF7">
            <w:pPr>
              <w:rPr>
                <w:szCs w:val="22"/>
              </w:rPr>
            </w:pPr>
            <w:r w:rsidRPr="4411F322">
              <w:rPr>
                <w:szCs w:val="22"/>
              </w:rPr>
              <w:t>KTVZ</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CAC3DD" w14:textId="199D2CFF">
            <w:pPr>
              <w:jc w:val="right"/>
              <w:rPr>
                <w:szCs w:val="22"/>
              </w:rPr>
            </w:pPr>
            <w:r w:rsidRPr="4411F322">
              <w:rPr>
                <w:szCs w:val="22"/>
              </w:rPr>
              <w:t>249,013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61598A" w14:textId="269799D6">
            <w:pPr>
              <w:jc w:val="right"/>
              <w:rPr>
                <w:szCs w:val="22"/>
              </w:rPr>
            </w:pPr>
            <w:r w:rsidRPr="4411F322">
              <w:rPr>
                <w:szCs w:val="22"/>
              </w:rPr>
              <w:t>246,030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02F143" w14:textId="44B4C335">
            <w:pPr>
              <w:rPr>
                <w:szCs w:val="22"/>
              </w:rPr>
            </w:pPr>
            <w:r w:rsidRPr="00762A71">
              <w:rPr>
                <w:szCs w:val="22"/>
              </w:rPr>
              <w:t xml:space="preserve"> $                1,744 </w:t>
            </w:r>
          </w:p>
        </w:tc>
      </w:tr>
      <w:tr w14:paraId="1EF80CE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EE7F94" w14:textId="43F35C3B">
            <w:pPr>
              <w:jc w:val="right"/>
              <w:rPr>
                <w:szCs w:val="22"/>
              </w:rPr>
            </w:pPr>
            <w:r w:rsidRPr="4411F322">
              <w:rPr>
                <w:szCs w:val="22"/>
              </w:rPr>
              <w:t>18286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DF9ED6" w14:textId="7041D809">
            <w:pPr>
              <w:rPr>
                <w:szCs w:val="22"/>
              </w:rPr>
            </w:pPr>
            <w:r w:rsidRPr="4411F322">
              <w:rPr>
                <w:szCs w:val="22"/>
              </w:rPr>
              <w:t>KTWO-TV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29CF39" w14:textId="5E31BA9F">
            <w:pPr>
              <w:jc w:val="right"/>
              <w:rPr>
                <w:szCs w:val="22"/>
              </w:rPr>
            </w:pPr>
            <w:r w:rsidRPr="4411F322">
              <w:rPr>
                <w:szCs w:val="22"/>
              </w:rPr>
              <w:t>84,574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6371D0" w14:textId="7CAF842A">
            <w:pPr>
              <w:jc w:val="right"/>
              <w:rPr>
                <w:szCs w:val="22"/>
              </w:rPr>
            </w:pPr>
            <w:r w:rsidRPr="4411F322">
              <w:rPr>
                <w:szCs w:val="22"/>
              </w:rPr>
              <w:t>84,044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385C61" w14:textId="65B196C7">
            <w:pPr>
              <w:rPr>
                <w:szCs w:val="22"/>
              </w:rPr>
            </w:pPr>
            <w:r w:rsidRPr="00762A71">
              <w:rPr>
                <w:szCs w:val="22"/>
              </w:rPr>
              <w:t xml:space="preserve"> $                  596 </w:t>
            </w:r>
          </w:p>
        </w:tc>
      </w:tr>
      <w:tr w14:paraId="45A6299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6F9CDA" w14:textId="6B8AA877">
            <w:pPr>
              <w:jc w:val="right"/>
              <w:rPr>
                <w:szCs w:val="22"/>
              </w:rPr>
            </w:pPr>
            <w:r w:rsidRPr="4411F322">
              <w:rPr>
                <w:szCs w:val="22"/>
              </w:rPr>
              <w:t>70938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C489DE" w14:textId="3B65DA2C">
            <w:pPr>
              <w:rPr>
                <w:szCs w:val="22"/>
              </w:rPr>
            </w:pPr>
            <w:r w:rsidRPr="4411F322">
              <w:rPr>
                <w:szCs w:val="22"/>
              </w:rPr>
              <w:t>KTWU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4C3AD0" w14:textId="4C678398">
            <w:pPr>
              <w:jc w:val="right"/>
              <w:rPr>
                <w:szCs w:val="22"/>
              </w:rPr>
            </w:pPr>
            <w:r w:rsidRPr="4411F322">
              <w:rPr>
                <w:szCs w:val="22"/>
              </w:rPr>
              <w:t>1,834,018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BA8A8A" w14:textId="033B3200">
            <w:pPr>
              <w:jc w:val="right"/>
              <w:rPr>
                <w:szCs w:val="22"/>
              </w:rPr>
            </w:pPr>
            <w:r w:rsidRPr="4411F322">
              <w:rPr>
                <w:szCs w:val="22"/>
              </w:rPr>
              <w:t>1,697,183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D51489" w14:textId="68F237EB">
            <w:pPr>
              <w:rPr>
                <w:szCs w:val="22"/>
              </w:rPr>
            </w:pPr>
            <w:r w:rsidRPr="00762A71">
              <w:rPr>
                <w:szCs w:val="22"/>
              </w:rPr>
              <w:t xml:space="preserve"> $              12,033 </w:t>
            </w:r>
          </w:p>
        </w:tc>
      </w:tr>
      <w:tr w14:paraId="1AE7A7F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E1C12C" w14:textId="2F2B3D85">
            <w:pPr>
              <w:jc w:val="right"/>
              <w:rPr>
                <w:szCs w:val="22"/>
              </w:rPr>
            </w:pPr>
            <w:r w:rsidRPr="4411F322">
              <w:rPr>
                <w:szCs w:val="22"/>
              </w:rPr>
              <w:t>51517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8CD137" w14:textId="3F998F9D">
            <w:pPr>
              <w:rPr>
                <w:szCs w:val="22"/>
              </w:rPr>
            </w:pPr>
            <w:r w:rsidRPr="4411F322">
              <w:rPr>
                <w:szCs w:val="22"/>
              </w:rPr>
              <w:t>KTXA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C245DA" w14:textId="7D494912">
            <w:pPr>
              <w:jc w:val="right"/>
              <w:rPr>
                <w:szCs w:val="22"/>
              </w:rPr>
            </w:pPr>
            <w:r w:rsidRPr="4411F322">
              <w:rPr>
                <w:szCs w:val="22"/>
              </w:rPr>
              <w:t>8,210,642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6CA133" w14:textId="3D7B0570">
            <w:pPr>
              <w:jc w:val="right"/>
              <w:rPr>
                <w:szCs w:val="22"/>
              </w:rPr>
            </w:pPr>
            <w:r w:rsidRPr="4411F322">
              <w:rPr>
                <w:szCs w:val="22"/>
              </w:rPr>
              <w:t>8,208,172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750AB0" w14:textId="2F58143B">
            <w:pPr>
              <w:rPr>
                <w:szCs w:val="22"/>
              </w:rPr>
            </w:pPr>
            <w:r w:rsidRPr="00762A71">
              <w:rPr>
                <w:szCs w:val="22"/>
              </w:rPr>
              <w:t xml:space="preserve"> $              58,196 </w:t>
            </w:r>
          </w:p>
        </w:tc>
      </w:tr>
      <w:tr w14:paraId="13024F7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C9E476" w14:textId="19C07523">
            <w:pPr>
              <w:jc w:val="right"/>
              <w:rPr>
                <w:szCs w:val="22"/>
              </w:rPr>
            </w:pPr>
            <w:r w:rsidRPr="4411F322">
              <w:rPr>
                <w:szCs w:val="22"/>
              </w:rPr>
              <w:t>42359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090D69" w14:textId="03DC8D19">
            <w:pPr>
              <w:rPr>
                <w:szCs w:val="22"/>
              </w:rPr>
            </w:pPr>
            <w:r w:rsidRPr="4411F322">
              <w:rPr>
                <w:szCs w:val="22"/>
              </w:rPr>
              <w:t>KTXD-TV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364981" w14:textId="68088F95">
            <w:pPr>
              <w:jc w:val="right"/>
              <w:rPr>
                <w:szCs w:val="22"/>
              </w:rPr>
            </w:pPr>
            <w:r w:rsidRPr="4411F322">
              <w:rPr>
                <w:szCs w:val="22"/>
              </w:rPr>
              <w:t>8,012,541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5877A9" w14:textId="0AD4B345">
            <w:pPr>
              <w:jc w:val="right"/>
              <w:rPr>
                <w:szCs w:val="22"/>
              </w:rPr>
            </w:pPr>
            <w:r w:rsidRPr="4411F322">
              <w:rPr>
                <w:szCs w:val="22"/>
              </w:rPr>
              <w:t>8,010,333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424AE6" w14:textId="610CD773">
            <w:pPr>
              <w:rPr>
                <w:szCs w:val="22"/>
              </w:rPr>
            </w:pPr>
            <w:r w:rsidRPr="00762A71">
              <w:rPr>
                <w:szCs w:val="22"/>
              </w:rPr>
              <w:t xml:space="preserve"> $              56,793 </w:t>
            </w:r>
          </w:p>
        </w:tc>
      </w:tr>
      <w:tr w14:paraId="091A1F2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2ED93A" w14:textId="208153D9">
            <w:pPr>
              <w:jc w:val="right"/>
              <w:rPr>
                <w:szCs w:val="22"/>
              </w:rPr>
            </w:pPr>
            <w:r w:rsidRPr="4411F322">
              <w:rPr>
                <w:szCs w:val="22"/>
              </w:rPr>
              <w:t>51569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E28DAC" w14:textId="4D03C2D6">
            <w:pPr>
              <w:rPr>
                <w:szCs w:val="22"/>
              </w:rPr>
            </w:pPr>
            <w:r w:rsidRPr="4411F322">
              <w:rPr>
                <w:szCs w:val="22"/>
              </w:rPr>
              <w:t>KTXH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2FB176" w14:textId="37788935">
            <w:pPr>
              <w:jc w:val="right"/>
              <w:rPr>
                <w:szCs w:val="22"/>
              </w:rPr>
            </w:pPr>
            <w:r w:rsidRPr="4411F322">
              <w:rPr>
                <w:szCs w:val="22"/>
              </w:rPr>
              <w:t>7,302,378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B1E864" w14:textId="5AB8F7F9">
            <w:pPr>
              <w:jc w:val="right"/>
              <w:rPr>
                <w:szCs w:val="22"/>
              </w:rPr>
            </w:pPr>
            <w:r w:rsidRPr="4411F322">
              <w:rPr>
                <w:szCs w:val="22"/>
              </w:rPr>
              <w:t>7,301,602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D9CE54" w14:textId="44B24393">
            <w:pPr>
              <w:rPr>
                <w:szCs w:val="22"/>
              </w:rPr>
            </w:pPr>
            <w:r w:rsidRPr="00762A71">
              <w:rPr>
                <w:szCs w:val="22"/>
              </w:rPr>
              <w:t xml:space="preserve"> $              51,768 </w:t>
            </w:r>
          </w:p>
        </w:tc>
      </w:tr>
      <w:tr w14:paraId="3444548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7187FA" w14:textId="38BCCE5D">
            <w:pPr>
              <w:jc w:val="right"/>
              <w:rPr>
                <w:szCs w:val="22"/>
              </w:rPr>
            </w:pPr>
            <w:r w:rsidRPr="4411F322">
              <w:rPr>
                <w:szCs w:val="22"/>
              </w:rPr>
              <w:t>10205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21A732" w14:textId="07DC3FBD">
            <w:pPr>
              <w:rPr>
                <w:szCs w:val="22"/>
              </w:rPr>
            </w:pPr>
            <w:r w:rsidRPr="4411F322">
              <w:rPr>
                <w:szCs w:val="22"/>
              </w:rPr>
              <w:t>KTXL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FBFC61" w14:textId="25644A60">
            <w:pPr>
              <w:jc w:val="right"/>
              <w:rPr>
                <w:szCs w:val="22"/>
              </w:rPr>
            </w:pPr>
            <w:r w:rsidRPr="4411F322">
              <w:rPr>
                <w:szCs w:val="22"/>
              </w:rPr>
              <w:t>9,145,873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65BF7F" w14:textId="5F1C7DEB">
            <w:pPr>
              <w:jc w:val="right"/>
              <w:rPr>
                <w:szCs w:val="22"/>
              </w:rPr>
            </w:pPr>
            <w:r w:rsidRPr="4411F322">
              <w:rPr>
                <w:szCs w:val="22"/>
              </w:rPr>
              <w:t>6,451,158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41B236" w14:textId="05D72E5B">
            <w:pPr>
              <w:rPr>
                <w:szCs w:val="22"/>
              </w:rPr>
            </w:pPr>
            <w:r w:rsidRPr="00762A71">
              <w:rPr>
                <w:szCs w:val="22"/>
              </w:rPr>
              <w:t xml:space="preserve"> $              45,739 </w:t>
            </w:r>
          </w:p>
        </w:tc>
      </w:tr>
      <w:tr w14:paraId="0145E79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8EF05A" w14:textId="11966743">
            <w:pPr>
              <w:jc w:val="right"/>
              <w:rPr>
                <w:szCs w:val="22"/>
              </w:rPr>
            </w:pPr>
            <w:r w:rsidRPr="4411F322">
              <w:rPr>
                <w:szCs w:val="22"/>
              </w:rPr>
              <w:t>308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AFA100" w14:textId="15EE1ABE">
            <w:pPr>
              <w:rPr>
                <w:szCs w:val="22"/>
              </w:rPr>
            </w:pPr>
            <w:r w:rsidRPr="4411F322">
              <w:rPr>
                <w:szCs w:val="22"/>
              </w:rPr>
              <w:t>KTXS-TV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8D054F" w14:textId="7944B90C">
            <w:pPr>
              <w:jc w:val="right"/>
              <w:rPr>
                <w:szCs w:val="22"/>
              </w:rPr>
            </w:pPr>
            <w:r w:rsidRPr="4411F322">
              <w:rPr>
                <w:szCs w:val="22"/>
              </w:rPr>
              <w:t>269,545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A1724A" w14:textId="7703BADE">
            <w:pPr>
              <w:jc w:val="right"/>
              <w:rPr>
                <w:szCs w:val="22"/>
              </w:rPr>
            </w:pPr>
            <w:r w:rsidRPr="4411F322">
              <w:rPr>
                <w:szCs w:val="22"/>
              </w:rPr>
              <w:t>267,328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634E84" w14:textId="2B1A0545">
            <w:pPr>
              <w:rPr>
                <w:szCs w:val="22"/>
              </w:rPr>
            </w:pPr>
            <w:r w:rsidRPr="00762A71">
              <w:rPr>
                <w:szCs w:val="22"/>
              </w:rPr>
              <w:t xml:space="preserve"> $                1,895 </w:t>
            </w:r>
          </w:p>
        </w:tc>
      </w:tr>
      <w:tr w14:paraId="2E3CFF4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AD7ECA" w14:textId="6F755D2F">
            <w:pPr>
              <w:jc w:val="right"/>
              <w:rPr>
                <w:szCs w:val="22"/>
              </w:rPr>
            </w:pPr>
            <w:r w:rsidRPr="4411F322">
              <w:rPr>
                <w:szCs w:val="22"/>
              </w:rPr>
              <w:t>69315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63517F" w14:textId="30EB24F9">
            <w:pPr>
              <w:rPr>
                <w:szCs w:val="22"/>
              </w:rPr>
            </w:pPr>
            <w:r w:rsidRPr="4411F322">
              <w:rPr>
                <w:szCs w:val="22"/>
              </w:rPr>
              <w:t>KUAC-TV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A6355E" w14:textId="31AE0123">
            <w:pPr>
              <w:jc w:val="right"/>
              <w:rPr>
                <w:szCs w:val="22"/>
              </w:rPr>
            </w:pPr>
            <w:r w:rsidRPr="4411F322">
              <w:rPr>
                <w:szCs w:val="22"/>
              </w:rPr>
              <w:t>96,544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B27BC9" w14:textId="5AA291B8">
            <w:pPr>
              <w:jc w:val="right"/>
              <w:rPr>
                <w:szCs w:val="22"/>
              </w:rPr>
            </w:pPr>
            <w:r w:rsidRPr="4411F322">
              <w:rPr>
                <w:szCs w:val="22"/>
              </w:rPr>
              <w:t>96,043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CA1CAA" w14:textId="2048E1FD">
            <w:pPr>
              <w:rPr>
                <w:szCs w:val="22"/>
              </w:rPr>
            </w:pPr>
            <w:r w:rsidRPr="00762A71">
              <w:rPr>
                <w:szCs w:val="22"/>
              </w:rPr>
              <w:t xml:space="preserve"> $                  681 </w:t>
            </w:r>
          </w:p>
        </w:tc>
      </w:tr>
      <w:tr w14:paraId="7333C3A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BF9499" w14:textId="24120A84">
            <w:pPr>
              <w:jc w:val="right"/>
              <w:rPr>
                <w:szCs w:val="22"/>
              </w:rPr>
            </w:pPr>
            <w:r w:rsidRPr="4411F322">
              <w:rPr>
                <w:szCs w:val="22"/>
              </w:rPr>
              <w:t>51233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5C7119" w14:textId="4D335CB3">
            <w:pPr>
              <w:rPr>
                <w:szCs w:val="22"/>
              </w:rPr>
            </w:pPr>
            <w:r w:rsidRPr="4411F322">
              <w:rPr>
                <w:szCs w:val="22"/>
              </w:rPr>
              <w:t>KUAM-TV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BDC658" w14:textId="63165341">
            <w:pPr>
              <w:jc w:val="right"/>
              <w:rPr>
                <w:szCs w:val="22"/>
              </w:rPr>
            </w:pPr>
            <w:r w:rsidRPr="4411F322">
              <w:rPr>
                <w:szCs w:val="22"/>
              </w:rPr>
              <w:t>153,836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41E9CA" w14:textId="16E01CCE">
            <w:pPr>
              <w:jc w:val="right"/>
              <w:rPr>
                <w:szCs w:val="22"/>
              </w:rPr>
            </w:pPr>
            <w:r w:rsidRPr="4411F322">
              <w:rPr>
                <w:szCs w:val="22"/>
              </w:rPr>
              <w:t>153,836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76E607" w14:textId="087B1E9C">
            <w:pPr>
              <w:rPr>
                <w:szCs w:val="22"/>
              </w:rPr>
            </w:pPr>
            <w:r w:rsidRPr="00762A71">
              <w:rPr>
                <w:szCs w:val="22"/>
              </w:rPr>
              <w:t xml:space="preserve"> $                1,091 </w:t>
            </w:r>
          </w:p>
        </w:tc>
      </w:tr>
      <w:tr w14:paraId="070F5B8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E1215A" w14:textId="758363F9">
            <w:pPr>
              <w:jc w:val="right"/>
              <w:rPr>
                <w:szCs w:val="22"/>
              </w:rPr>
            </w:pPr>
            <w:r w:rsidRPr="4411F322">
              <w:rPr>
                <w:szCs w:val="22"/>
              </w:rPr>
              <w:t>2722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2C3D0B" w14:textId="58947333">
            <w:pPr>
              <w:rPr>
                <w:szCs w:val="22"/>
              </w:rPr>
            </w:pPr>
            <w:r w:rsidRPr="4411F322">
              <w:rPr>
                <w:szCs w:val="22"/>
              </w:rPr>
              <w:t>KUAS-TV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F21AFF" w14:textId="4B33E398">
            <w:pPr>
              <w:jc w:val="right"/>
              <w:rPr>
                <w:szCs w:val="22"/>
              </w:rPr>
            </w:pPr>
            <w:r w:rsidRPr="4411F322">
              <w:rPr>
                <w:szCs w:val="22"/>
              </w:rPr>
              <w:t>1,060,599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84F0EB" w14:textId="0DB21130">
            <w:pPr>
              <w:jc w:val="right"/>
              <w:rPr>
                <w:szCs w:val="22"/>
              </w:rPr>
            </w:pPr>
            <w:r w:rsidRPr="4411F322">
              <w:rPr>
                <w:szCs w:val="22"/>
              </w:rPr>
              <w:t>1,041,636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F85A05" w14:textId="76520EC0">
            <w:pPr>
              <w:rPr>
                <w:szCs w:val="22"/>
              </w:rPr>
            </w:pPr>
            <w:r w:rsidRPr="00762A71">
              <w:rPr>
                <w:szCs w:val="22"/>
              </w:rPr>
              <w:t xml:space="preserve"> $                7,385 </w:t>
            </w:r>
          </w:p>
        </w:tc>
      </w:tr>
      <w:tr w14:paraId="5183C47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C7F45C" w14:textId="49F03D42">
            <w:pPr>
              <w:jc w:val="right"/>
              <w:rPr>
                <w:szCs w:val="22"/>
              </w:rPr>
            </w:pPr>
            <w:r w:rsidRPr="4411F322">
              <w:rPr>
                <w:szCs w:val="22"/>
              </w:rPr>
              <w:t>2731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102D74" w14:textId="541789D4">
            <w:pPr>
              <w:rPr>
                <w:szCs w:val="22"/>
              </w:rPr>
            </w:pPr>
            <w:r w:rsidRPr="4411F322">
              <w:rPr>
                <w:szCs w:val="22"/>
              </w:rPr>
              <w:t>KUAT-TV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412DEE" w14:textId="34905E49">
            <w:pPr>
              <w:jc w:val="right"/>
              <w:rPr>
                <w:szCs w:val="22"/>
              </w:rPr>
            </w:pPr>
            <w:r w:rsidRPr="4411F322">
              <w:rPr>
                <w:szCs w:val="22"/>
              </w:rPr>
              <w:t>1,596,429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D2FF46" w14:textId="3B544C58">
            <w:pPr>
              <w:jc w:val="right"/>
              <w:rPr>
                <w:szCs w:val="22"/>
              </w:rPr>
            </w:pPr>
            <w:r w:rsidRPr="4411F322">
              <w:rPr>
                <w:szCs w:val="22"/>
              </w:rPr>
              <w:t>1,361,399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F4C474" w14:textId="450CD1E9">
            <w:pPr>
              <w:rPr>
                <w:szCs w:val="22"/>
              </w:rPr>
            </w:pPr>
            <w:r w:rsidRPr="00762A71">
              <w:rPr>
                <w:szCs w:val="22"/>
              </w:rPr>
              <w:t xml:space="preserve"> $                9,652 </w:t>
            </w:r>
          </w:p>
        </w:tc>
      </w:tr>
      <w:tr w14:paraId="41077C0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7F3D83" w14:textId="7245B404">
            <w:pPr>
              <w:jc w:val="right"/>
              <w:rPr>
                <w:szCs w:val="22"/>
              </w:rPr>
            </w:pPr>
            <w:r w:rsidRPr="4411F322">
              <w:rPr>
                <w:szCs w:val="22"/>
              </w:rPr>
              <w:t>60520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D1879E" w14:textId="789F25A0">
            <w:pPr>
              <w:rPr>
                <w:szCs w:val="22"/>
              </w:rPr>
            </w:pPr>
            <w:r w:rsidRPr="4411F322">
              <w:rPr>
                <w:szCs w:val="22"/>
              </w:rPr>
              <w:t>KUBD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673B12" w14:textId="6DCD3887">
            <w:pPr>
              <w:jc w:val="right"/>
              <w:rPr>
                <w:szCs w:val="22"/>
              </w:rPr>
            </w:pPr>
            <w:r w:rsidRPr="4411F322">
              <w:rPr>
                <w:szCs w:val="22"/>
              </w:rPr>
              <w:t>15,387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F1D023" w14:textId="65482A39">
            <w:pPr>
              <w:jc w:val="right"/>
              <w:rPr>
                <w:szCs w:val="22"/>
              </w:rPr>
            </w:pPr>
            <w:r w:rsidRPr="4411F322">
              <w:rPr>
                <w:szCs w:val="22"/>
              </w:rPr>
              <w:t>13,666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386457" w14:textId="17DDC2B8">
            <w:pPr>
              <w:rPr>
                <w:szCs w:val="22"/>
              </w:rPr>
            </w:pPr>
            <w:r w:rsidRPr="00762A71">
              <w:rPr>
                <w:szCs w:val="22"/>
              </w:rPr>
              <w:t xml:space="preserve"> $                    97 </w:t>
            </w:r>
          </w:p>
        </w:tc>
      </w:tr>
      <w:tr w14:paraId="44B0F46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51E3DD" w14:textId="6622707F">
            <w:pPr>
              <w:jc w:val="right"/>
              <w:rPr>
                <w:szCs w:val="22"/>
              </w:rPr>
            </w:pPr>
            <w:r w:rsidRPr="4411F322">
              <w:rPr>
                <w:szCs w:val="22"/>
              </w:rPr>
              <w:t>70492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9A2EF4" w14:textId="74CC24AB">
            <w:pPr>
              <w:rPr>
                <w:szCs w:val="22"/>
              </w:rPr>
            </w:pPr>
            <w:r w:rsidRPr="4411F322">
              <w:rPr>
                <w:szCs w:val="22"/>
              </w:rPr>
              <w:t>KUBE-TV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351202" w14:textId="171DAB0B">
            <w:pPr>
              <w:jc w:val="right"/>
              <w:rPr>
                <w:szCs w:val="22"/>
              </w:rPr>
            </w:pPr>
            <w:r w:rsidRPr="4411F322">
              <w:rPr>
                <w:szCs w:val="22"/>
              </w:rPr>
              <w:t>7,297,882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FE4A53" w14:textId="7A5AB746">
            <w:pPr>
              <w:jc w:val="right"/>
              <w:rPr>
                <w:szCs w:val="22"/>
              </w:rPr>
            </w:pPr>
            <w:r w:rsidRPr="4411F322">
              <w:rPr>
                <w:szCs w:val="22"/>
              </w:rPr>
              <w:t>7,297,596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3BAF97" w14:textId="3183D5FA">
            <w:pPr>
              <w:rPr>
                <w:szCs w:val="22"/>
              </w:rPr>
            </w:pPr>
            <w:r w:rsidRPr="00762A71">
              <w:rPr>
                <w:szCs w:val="22"/>
              </w:rPr>
              <w:t xml:space="preserve"> $              51,740 </w:t>
            </w:r>
          </w:p>
        </w:tc>
      </w:tr>
      <w:tr w14:paraId="2319B3B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563D38" w14:textId="5DC096DA">
            <w:pPr>
              <w:jc w:val="right"/>
              <w:rPr>
                <w:szCs w:val="22"/>
              </w:rPr>
            </w:pPr>
            <w:r w:rsidRPr="4411F322">
              <w:rPr>
                <w:szCs w:val="22"/>
              </w:rPr>
              <w:t>1136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58E89F" w14:textId="2FEDE8E8">
            <w:pPr>
              <w:rPr>
                <w:szCs w:val="22"/>
              </w:rPr>
            </w:pPr>
            <w:r w:rsidRPr="4411F322">
              <w:rPr>
                <w:szCs w:val="22"/>
              </w:rPr>
              <w:t>KUCW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EC5570" w14:textId="10891592">
            <w:pPr>
              <w:jc w:val="right"/>
              <w:rPr>
                <w:szCs w:val="22"/>
              </w:rPr>
            </w:pPr>
            <w:r w:rsidRPr="4411F322">
              <w:rPr>
                <w:szCs w:val="22"/>
              </w:rPr>
              <w:t>2,837,693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73B512" w14:textId="474B11D8">
            <w:pPr>
              <w:jc w:val="right"/>
              <w:rPr>
                <w:szCs w:val="22"/>
              </w:rPr>
            </w:pPr>
            <w:r w:rsidRPr="4411F322">
              <w:rPr>
                <w:szCs w:val="22"/>
              </w:rPr>
              <w:t>2,601,359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36484B" w14:textId="29B49616">
            <w:pPr>
              <w:rPr>
                <w:szCs w:val="22"/>
              </w:rPr>
            </w:pPr>
            <w:r w:rsidRPr="00762A71">
              <w:rPr>
                <w:szCs w:val="22"/>
              </w:rPr>
              <w:t xml:space="preserve"> $              18,444 </w:t>
            </w:r>
          </w:p>
        </w:tc>
      </w:tr>
      <w:tr w14:paraId="7C96683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EAE296" w14:textId="7F08EC60">
            <w:pPr>
              <w:jc w:val="right"/>
              <w:rPr>
                <w:szCs w:val="22"/>
              </w:rPr>
            </w:pPr>
            <w:r w:rsidRPr="4411F322">
              <w:rPr>
                <w:szCs w:val="22"/>
              </w:rPr>
              <w:t>69396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250126" w14:textId="3C257C18">
            <w:pPr>
              <w:rPr>
                <w:szCs w:val="22"/>
              </w:rPr>
            </w:pPr>
            <w:r w:rsidRPr="4411F322">
              <w:rPr>
                <w:szCs w:val="22"/>
              </w:rPr>
              <w:t>KUED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77C947" w14:textId="434DA8D9">
            <w:pPr>
              <w:jc w:val="right"/>
              <w:rPr>
                <w:szCs w:val="22"/>
              </w:rPr>
            </w:pPr>
            <w:r w:rsidRPr="4411F322">
              <w:rPr>
                <w:szCs w:val="22"/>
              </w:rPr>
              <w:t>2,837,687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71A2A4" w14:textId="51DDBEF4">
            <w:pPr>
              <w:jc w:val="right"/>
              <w:rPr>
                <w:szCs w:val="22"/>
              </w:rPr>
            </w:pPr>
            <w:r w:rsidRPr="4411F322">
              <w:rPr>
                <w:szCs w:val="22"/>
              </w:rPr>
              <w:t>2,603,895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25FE79" w14:textId="0FEEA1A9">
            <w:pPr>
              <w:rPr>
                <w:szCs w:val="22"/>
              </w:rPr>
            </w:pPr>
            <w:r w:rsidRPr="00762A71">
              <w:rPr>
                <w:szCs w:val="22"/>
              </w:rPr>
              <w:t xml:space="preserve"> $              18,462 </w:t>
            </w:r>
          </w:p>
        </w:tc>
      </w:tr>
      <w:tr w14:paraId="08697DB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D6DF22" w14:textId="170C28E9">
            <w:pPr>
              <w:jc w:val="right"/>
              <w:rPr>
                <w:szCs w:val="22"/>
              </w:rPr>
            </w:pPr>
            <w:r w:rsidRPr="4411F322">
              <w:rPr>
                <w:szCs w:val="22"/>
              </w:rPr>
              <w:t>69582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0D0305" w14:textId="429DD0CC">
            <w:pPr>
              <w:rPr>
                <w:szCs w:val="22"/>
              </w:rPr>
            </w:pPr>
            <w:r w:rsidRPr="4411F322">
              <w:rPr>
                <w:szCs w:val="22"/>
              </w:rPr>
              <w:t>KUEN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117479" w14:textId="4D10CA3A">
            <w:pPr>
              <w:jc w:val="right"/>
              <w:rPr>
                <w:szCs w:val="22"/>
              </w:rPr>
            </w:pPr>
            <w:r w:rsidRPr="4411F322">
              <w:rPr>
                <w:szCs w:val="22"/>
              </w:rPr>
              <w:t>2,806,982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B34960" w14:textId="247F4E83">
            <w:pPr>
              <w:jc w:val="right"/>
              <w:rPr>
                <w:szCs w:val="22"/>
              </w:rPr>
            </w:pPr>
            <w:r w:rsidRPr="4411F322">
              <w:rPr>
                <w:szCs w:val="22"/>
              </w:rPr>
              <w:t>2,580,258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7516AD" w14:textId="50BC97CD">
            <w:pPr>
              <w:rPr>
                <w:szCs w:val="22"/>
              </w:rPr>
            </w:pPr>
            <w:r w:rsidRPr="00762A71">
              <w:rPr>
                <w:szCs w:val="22"/>
              </w:rPr>
              <w:t xml:space="preserve"> $              18,294 </w:t>
            </w:r>
          </w:p>
        </w:tc>
      </w:tr>
      <w:tr w14:paraId="65EC622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485390" w14:textId="5FC78A20">
            <w:pPr>
              <w:jc w:val="right"/>
              <w:rPr>
                <w:szCs w:val="22"/>
              </w:rPr>
            </w:pPr>
            <w:r w:rsidRPr="4411F322">
              <w:rPr>
                <w:szCs w:val="22"/>
              </w:rPr>
              <w:t>82576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6AE5BD" w14:textId="18DC5C14">
            <w:pPr>
              <w:rPr>
                <w:szCs w:val="22"/>
              </w:rPr>
            </w:pPr>
            <w:r w:rsidRPr="4411F322">
              <w:rPr>
                <w:szCs w:val="22"/>
              </w:rPr>
              <w:t>KUES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5DFFAA" w14:textId="311E0579">
            <w:pPr>
              <w:jc w:val="right"/>
              <w:rPr>
                <w:szCs w:val="22"/>
              </w:rPr>
            </w:pPr>
            <w:r w:rsidRPr="4411F322">
              <w:rPr>
                <w:szCs w:val="22"/>
              </w:rPr>
              <w:t>32,094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231EDB" w14:textId="76597F98">
            <w:pPr>
              <w:jc w:val="right"/>
              <w:rPr>
                <w:szCs w:val="22"/>
              </w:rPr>
            </w:pPr>
            <w:r w:rsidRPr="4411F322">
              <w:rPr>
                <w:szCs w:val="22"/>
              </w:rPr>
              <w:t>26,754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927606" w14:textId="6E187148">
            <w:pPr>
              <w:rPr>
                <w:szCs w:val="22"/>
              </w:rPr>
            </w:pPr>
            <w:r w:rsidRPr="00762A71">
              <w:rPr>
                <w:szCs w:val="22"/>
              </w:rPr>
              <w:t xml:space="preserve"> $                  190 </w:t>
            </w:r>
          </w:p>
        </w:tc>
      </w:tr>
      <w:tr w14:paraId="4EBDA8A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9FF3A2" w14:textId="7989050D">
            <w:pPr>
              <w:jc w:val="right"/>
              <w:rPr>
                <w:szCs w:val="22"/>
              </w:rPr>
            </w:pPr>
            <w:r w:rsidRPr="4411F322">
              <w:rPr>
                <w:szCs w:val="22"/>
              </w:rPr>
              <w:t>82585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1D8FEC" w14:textId="1E06E74C">
            <w:pPr>
              <w:rPr>
                <w:szCs w:val="22"/>
              </w:rPr>
            </w:pPr>
            <w:r w:rsidRPr="4411F322">
              <w:rPr>
                <w:szCs w:val="22"/>
              </w:rPr>
              <w:t>KUEW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D52478" w14:textId="5DEC6D30">
            <w:pPr>
              <w:jc w:val="right"/>
              <w:rPr>
                <w:szCs w:val="22"/>
              </w:rPr>
            </w:pPr>
            <w:r w:rsidRPr="4411F322">
              <w:rPr>
                <w:szCs w:val="22"/>
              </w:rPr>
              <w:t>174,491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1765E0" w14:textId="553BCC7C">
            <w:pPr>
              <w:jc w:val="right"/>
              <w:rPr>
                <w:szCs w:val="22"/>
              </w:rPr>
            </w:pPr>
            <w:r w:rsidRPr="4411F322">
              <w:rPr>
                <w:szCs w:val="22"/>
              </w:rPr>
              <w:t>162,588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8FA099" w14:textId="3ABEC0E1">
            <w:pPr>
              <w:rPr>
                <w:szCs w:val="22"/>
              </w:rPr>
            </w:pPr>
            <w:r w:rsidRPr="00762A71">
              <w:rPr>
                <w:szCs w:val="22"/>
              </w:rPr>
              <w:t xml:space="preserve"> $                1,153 </w:t>
            </w:r>
          </w:p>
        </w:tc>
      </w:tr>
      <w:tr w14:paraId="6076D6F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12323D" w14:textId="2535A0F9">
            <w:pPr>
              <w:jc w:val="right"/>
              <w:rPr>
                <w:szCs w:val="22"/>
              </w:rPr>
            </w:pPr>
            <w:r w:rsidRPr="4411F322">
              <w:rPr>
                <w:szCs w:val="22"/>
              </w:rPr>
              <w:t>66611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1602DF" w14:textId="71FB8F47">
            <w:pPr>
              <w:rPr>
                <w:szCs w:val="22"/>
              </w:rPr>
            </w:pPr>
            <w:r w:rsidRPr="4411F322">
              <w:rPr>
                <w:szCs w:val="22"/>
              </w:rPr>
              <w:t>KUFM-TV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CD4BAD" w14:textId="0B6FCF11">
            <w:pPr>
              <w:jc w:val="right"/>
              <w:rPr>
                <w:szCs w:val="22"/>
              </w:rPr>
            </w:pPr>
            <w:r w:rsidRPr="4411F322">
              <w:rPr>
                <w:szCs w:val="22"/>
              </w:rPr>
              <w:t>203,395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E8ADDC" w14:textId="53B04B43">
            <w:pPr>
              <w:jc w:val="right"/>
              <w:rPr>
                <w:szCs w:val="22"/>
              </w:rPr>
            </w:pPr>
            <w:r w:rsidRPr="4411F322">
              <w:rPr>
                <w:szCs w:val="22"/>
              </w:rPr>
              <w:t>180,333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5FFC51" w14:textId="42FA5CF7">
            <w:pPr>
              <w:rPr>
                <w:szCs w:val="22"/>
              </w:rPr>
            </w:pPr>
            <w:r w:rsidRPr="00762A71">
              <w:rPr>
                <w:szCs w:val="22"/>
              </w:rPr>
              <w:t xml:space="preserve"> $                1,279 </w:t>
            </w:r>
          </w:p>
        </w:tc>
      </w:tr>
      <w:tr w14:paraId="34DC883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740E38" w14:textId="3B9046F5">
            <w:pPr>
              <w:jc w:val="right"/>
              <w:rPr>
                <w:szCs w:val="22"/>
              </w:rPr>
            </w:pPr>
            <w:r w:rsidRPr="4411F322">
              <w:rPr>
                <w:szCs w:val="22"/>
              </w:rPr>
              <w:t>169028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ADE469" w14:textId="089BACCA">
            <w:pPr>
              <w:rPr>
                <w:szCs w:val="22"/>
              </w:rPr>
            </w:pPr>
            <w:r w:rsidRPr="4411F322">
              <w:rPr>
                <w:szCs w:val="22"/>
              </w:rPr>
              <w:t>KUGF-TV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DF8638" w14:textId="7969E75F">
            <w:pPr>
              <w:jc w:val="right"/>
              <w:rPr>
                <w:szCs w:val="22"/>
              </w:rPr>
            </w:pPr>
            <w:r w:rsidRPr="4411F322">
              <w:rPr>
                <w:szCs w:val="22"/>
              </w:rPr>
              <w:t>89,762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7D3067" w14:textId="49E57A68">
            <w:pPr>
              <w:jc w:val="right"/>
              <w:rPr>
                <w:szCs w:val="22"/>
              </w:rPr>
            </w:pPr>
            <w:r w:rsidRPr="4411F322">
              <w:rPr>
                <w:szCs w:val="22"/>
              </w:rPr>
              <w:t>89,455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5F8B01" w14:textId="19CD58C8">
            <w:pPr>
              <w:rPr>
                <w:szCs w:val="22"/>
              </w:rPr>
            </w:pPr>
            <w:r w:rsidRPr="00762A71">
              <w:rPr>
                <w:szCs w:val="22"/>
              </w:rPr>
              <w:t xml:space="preserve"> $                  634 </w:t>
            </w:r>
          </w:p>
        </w:tc>
      </w:tr>
      <w:tr w14:paraId="26B315A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690966" w14:textId="617CC3AF">
            <w:pPr>
              <w:jc w:val="right"/>
              <w:rPr>
                <w:szCs w:val="22"/>
              </w:rPr>
            </w:pPr>
            <w:r w:rsidRPr="4411F322">
              <w:rPr>
                <w:szCs w:val="22"/>
              </w:rPr>
              <w:t>68717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8A85AB" w14:textId="5CC2B49A">
            <w:pPr>
              <w:rPr>
                <w:szCs w:val="22"/>
              </w:rPr>
            </w:pPr>
            <w:r w:rsidRPr="4411F322">
              <w:rPr>
                <w:szCs w:val="22"/>
              </w:rPr>
              <w:t>KUHM-TV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D2346F" w14:textId="355C7A2B">
            <w:pPr>
              <w:jc w:val="right"/>
              <w:rPr>
                <w:szCs w:val="22"/>
              </w:rPr>
            </w:pPr>
            <w:r w:rsidRPr="4411F322">
              <w:rPr>
                <w:szCs w:val="22"/>
              </w:rPr>
              <w:t>166,592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B21A9F" w14:textId="496F7A09">
            <w:pPr>
              <w:jc w:val="right"/>
              <w:rPr>
                <w:szCs w:val="22"/>
              </w:rPr>
            </w:pPr>
            <w:r w:rsidRPr="4411F322">
              <w:rPr>
                <w:szCs w:val="22"/>
              </w:rPr>
              <w:t>156,454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801D8F" w14:textId="75D3BD74">
            <w:pPr>
              <w:rPr>
                <w:szCs w:val="22"/>
              </w:rPr>
            </w:pPr>
            <w:r w:rsidRPr="00762A71">
              <w:rPr>
                <w:szCs w:val="22"/>
              </w:rPr>
              <w:t xml:space="preserve"> $                1,109 </w:t>
            </w:r>
          </w:p>
        </w:tc>
      </w:tr>
      <w:tr w14:paraId="5B0D462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C52645" w14:textId="2F0B6876">
            <w:pPr>
              <w:jc w:val="right"/>
              <w:rPr>
                <w:szCs w:val="22"/>
              </w:rPr>
            </w:pPr>
            <w:r w:rsidRPr="4411F322">
              <w:rPr>
                <w:szCs w:val="22"/>
              </w:rPr>
              <w:t>69269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07F66D" w14:textId="3877CB31">
            <w:pPr>
              <w:rPr>
                <w:szCs w:val="22"/>
              </w:rPr>
            </w:pPr>
            <w:r w:rsidRPr="4411F322">
              <w:rPr>
                <w:szCs w:val="22"/>
              </w:rPr>
              <w:t>KUHT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6E5D1E" w14:textId="4A0A244B">
            <w:pPr>
              <w:jc w:val="right"/>
              <w:rPr>
                <w:szCs w:val="22"/>
              </w:rPr>
            </w:pPr>
            <w:r w:rsidRPr="4411F322">
              <w:rPr>
                <w:szCs w:val="22"/>
              </w:rPr>
              <w:t>7,288,782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7957AD" w14:textId="14017598">
            <w:pPr>
              <w:jc w:val="right"/>
              <w:rPr>
                <w:szCs w:val="22"/>
              </w:rPr>
            </w:pPr>
            <w:r w:rsidRPr="4411F322">
              <w:rPr>
                <w:szCs w:val="22"/>
              </w:rPr>
              <w:t>7,288,082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BE9717" w14:textId="5718124F">
            <w:pPr>
              <w:rPr>
                <w:szCs w:val="22"/>
              </w:rPr>
            </w:pPr>
            <w:r w:rsidRPr="00762A71">
              <w:rPr>
                <w:szCs w:val="22"/>
              </w:rPr>
              <w:t xml:space="preserve"> $              51,673 </w:t>
            </w:r>
          </w:p>
        </w:tc>
      </w:tr>
      <w:tr w14:paraId="388FB5F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63FE40" w14:textId="1BE3874E">
            <w:pPr>
              <w:jc w:val="right"/>
              <w:rPr>
                <w:szCs w:val="22"/>
              </w:rPr>
            </w:pPr>
            <w:r w:rsidRPr="4411F322">
              <w:rPr>
                <w:szCs w:val="22"/>
              </w:rPr>
              <w:t>62382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C2EC13" w14:textId="447FFC3F">
            <w:pPr>
              <w:rPr>
                <w:szCs w:val="22"/>
              </w:rPr>
            </w:pPr>
            <w:r w:rsidRPr="4411F322">
              <w:rPr>
                <w:szCs w:val="22"/>
              </w:rPr>
              <w:t>KUID-TV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45A8FF" w14:textId="04BE58AF">
            <w:pPr>
              <w:jc w:val="right"/>
              <w:rPr>
                <w:szCs w:val="22"/>
              </w:rPr>
            </w:pPr>
            <w:r w:rsidRPr="4411F322">
              <w:rPr>
                <w:szCs w:val="22"/>
              </w:rPr>
              <w:t>482,761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F53F0B" w14:textId="0FDBB151">
            <w:pPr>
              <w:jc w:val="right"/>
              <w:rPr>
                <w:szCs w:val="22"/>
              </w:rPr>
            </w:pPr>
            <w:r w:rsidRPr="4411F322">
              <w:rPr>
                <w:szCs w:val="22"/>
              </w:rPr>
              <w:t>308,950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02080C" w14:textId="5183549D">
            <w:pPr>
              <w:rPr>
                <w:szCs w:val="22"/>
              </w:rPr>
            </w:pPr>
            <w:r w:rsidRPr="00762A71">
              <w:rPr>
                <w:szCs w:val="22"/>
              </w:rPr>
              <w:t xml:space="preserve"> $                2,190 </w:t>
            </w:r>
          </w:p>
        </w:tc>
      </w:tr>
      <w:tr w14:paraId="0E1AC4A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113908" w14:textId="211A4587">
            <w:pPr>
              <w:jc w:val="right"/>
              <w:rPr>
                <w:szCs w:val="22"/>
              </w:rPr>
            </w:pPr>
            <w:r w:rsidRPr="4411F322">
              <w:rPr>
                <w:szCs w:val="22"/>
              </w:rPr>
              <w:t>169027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0F79D4" w14:textId="02F5BD13">
            <w:pPr>
              <w:rPr>
                <w:szCs w:val="22"/>
              </w:rPr>
            </w:pPr>
            <w:r w:rsidRPr="4411F322">
              <w:rPr>
                <w:szCs w:val="22"/>
              </w:rPr>
              <w:t>KUKL-TV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1A3BEC" w14:textId="5BF22808">
            <w:pPr>
              <w:jc w:val="right"/>
              <w:rPr>
                <w:szCs w:val="22"/>
              </w:rPr>
            </w:pPr>
            <w:r w:rsidRPr="4411F322">
              <w:rPr>
                <w:szCs w:val="22"/>
              </w:rPr>
              <w:t>140,626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101D88" w14:textId="27F961D2">
            <w:pPr>
              <w:jc w:val="right"/>
              <w:rPr>
                <w:szCs w:val="22"/>
              </w:rPr>
            </w:pPr>
            <w:r w:rsidRPr="4411F322">
              <w:rPr>
                <w:szCs w:val="22"/>
              </w:rPr>
              <w:t>131,415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142650" w14:textId="3651E4CD">
            <w:pPr>
              <w:rPr>
                <w:szCs w:val="22"/>
              </w:rPr>
            </w:pPr>
            <w:r w:rsidRPr="00762A71">
              <w:rPr>
                <w:szCs w:val="22"/>
              </w:rPr>
              <w:t xml:space="preserve"> $                  932 </w:t>
            </w:r>
          </w:p>
        </w:tc>
      </w:tr>
      <w:tr w14:paraId="30CA0F4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7B8B2B" w14:textId="67B5FEC6">
            <w:pPr>
              <w:jc w:val="right"/>
              <w:rPr>
                <w:szCs w:val="22"/>
              </w:rPr>
            </w:pPr>
            <w:r w:rsidRPr="4411F322">
              <w:rPr>
                <w:szCs w:val="22"/>
              </w:rPr>
              <w:t>35724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A5982A" w14:textId="7E2F49A6">
            <w:pPr>
              <w:rPr>
                <w:szCs w:val="22"/>
              </w:rPr>
            </w:pPr>
            <w:r w:rsidRPr="4411F322">
              <w:rPr>
                <w:szCs w:val="22"/>
              </w:rPr>
              <w:t>KULR-TV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B8F847" w14:textId="32208210">
            <w:pPr>
              <w:jc w:val="right"/>
              <w:rPr>
                <w:szCs w:val="22"/>
              </w:rPr>
            </w:pPr>
            <w:r w:rsidRPr="4411F322">
              <w:rPr>
                <w:szCs w:val="22"/>
              </w:rPr>
              <w:t>194,552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86B914" w14:textId="38DD5319">
            <w:pPr>
              <w:jc w:val="right"/>
              <w:rPr>
                <w:szCs w:val="22"/>
              </w:rPr>
            </w:pPr>
            <w:r w:rsidRPr="4411F322">
              <w:rPr>
                <w:szCs w:val="22"/>
              </w:rPr>
              <w:t>186,663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C3A03F" w14:textId="7EC3572C">
            <w:pPr>
              <w:rPr>
                <w:szCs w:val="22"/>
              </w:rPr>
            </w:pPr>
            <w:r w:rsidRPr="00762A71">
              <w:rPr>
                <w:szCs w:val="22"/>
              </w:rPr>
              <w:t xml:space="preserve"> $                1,323 </w:t>
            </w:r>
          </w:p>
        </w:tc>
      </w:tr>
      <w:tr w14:paraId="2A5FE9F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9E18BE" w14:textId="652021F1">
            <w:pPr>
              <w:jc w:val="right"/>
              <w:rPr>
                <w:szCs w:val="22"/>
              </w:rPr>
            </w:pPr>
            <w:r w:rsidRPr="4411F322">
              <w:rPr>
                <w:szCs w:val="22"/>
              </w:rPr>
              <w:t>41429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14607F" w14:textId="1EDE2CFE">
            <w:pPr>
              <w:rPr>
                <w:szCs w:val="22"/>
              </w:rPr>
            </w:pPr>
            <w:r w:rsidRPr="4411F322">
              <w:rPr>
                <w:szCs w:val="22"/>
              </w:rPr>
              <w:t>KUMV-TV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A62C0A" w14:textId="67BC3605">
            <w:pPr>
              <w:jc w:val="right"/>
              <w:rPr>
                <w:szCs w:val="22"/>
              </w:rPr>
            </w:pPr>
            <w:r w:rsidRPr="4411F322">
              <w:rPr>
                <w:szCs w:val="22"/>
              </w:rPr>
              <w:t>70,878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0FCFC5" w14:textId="40F30ADB">
            <w:pPr>
              <w:jc w:val="right"/>
              <w:rPr>
                <w:szCs w:val="22"/>
              </w:rPr>
            </w:pPr>
            <w:r w:rsidRPr="4411F322">
              <w:rPr>
                <w:szCs w:val="22"/>
              </w:rPr>
              <w:t>70,314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BA554C" w14:textId="26F436DC">
            <w:pPr>
              <w:rPr>
                <w:szCs w:val="22"/>
              </w:rPr>
            </w:pPr>
            <w:r w:rsidRPr="00762A71">
              <w:rPr>
                <w:szCs w:val="22"/>
              </w:rPr>
              <w:t xml:space="preserve"> $                  499 </w:t>
            </w:r>
          </w:p>
        </w:tc>
      </w:tr>
      <w:tr w14:paraId="721B2DF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19DA44" w14:textId="7F16A5AB">
            <w:pPr>
              <w:jc w:val="right"/>
              <w:rPr>
                <w:szCs w:val="22"/>
              </w:rPr>
            </w:pPr>
            <w:r w:rsidRPr="4411F322">
              <w:rPr>
                <w:szCs w:val="22"/>
              </w:rPr>
              <w:t>81447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E08C52" w14:textId="4F9FCDE9">
            <w:pPr>
              <w:rPr>
                <w:szCs w:val="22"/>
              </w:rPr>
            </w:pPr>
            <w:r w:rsidRPr="4411F322">
              <w:rPr>
                <w:szCs w:val="22"/>
              </w:rPr>
              <w:t>KUNP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FEB1B1" w14:textId="50AAE1AC">
            <w:pPr>
              <w:jc w:val="right"/>
              <w:rPr>
                <w:szCs w:val="22"/>
              </w:rPr>
            </w:pPr>
            <w:r w:rsidRPr="4411F322">
              <w:rPr>
                <w:szCs w:val="22"/>
              </w:rPr>
              <w:t>133,781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DAD0B4" w14:textId="19469095">
            <w:pPr>
              <w:jc w:val="right"/>
              <w:rPr>
                <w:szCs w:val="22"/>
              </w:rPr>
            </w:pPr>
            <w:r w:rsidRPr="4411F322">
              <w:rPr>
                <w:szCs w:val="22"/>
              </w:rPr>
              <w:t>45,006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D9098F" w14:textId="01E963C7">
            <w:pPr>
              <w:rPr>
                <w:szCs w:val="22"/>
              </w:rPr>
            </w:pPr>
            <w:r w:rsidRPr="00762A71">
              <w:rPr>
                <w:szCs w:val="22"/>
              </w:rPr>
              <w:t xml:space="preserve"> $                  319 </w:t>
            </w:r>
          </w:p>
        </w:tc>
      </w:tr>
      <w:tr w14:paraId="327ED66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3F9A33" w14:textId="272E7C4D">
            <w:pPr>
              <w:jc w:val="right"/>
              <w:rPr>
                <w:szCs w:val="22"/>
              </w:rPr>
            </w:pPr>
            <w:r w:rsidRPr="4411F322">
              <w:rPr>
                <w:szCs w:val="22"/>
              </w:rPr>
              <w:t>4624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205A9D" w14:textId="5F3EA313">
            <w:pPr>
              <w:rPr>
                <w:szCs w:val="22"/>
              </w:rPr>
            </w:pPr>
            <w:r w:rsidRPr="4411F322">
              <w:rPr>
                <w:szCs w:val="22"/>
              </w:rPr>
              <w:t>KUNS-TV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AB0ECE" w14:textId="2EF7FDDA">
            <w:pPr>
              <w:jc w:val="right"/>
              <w:rPr>
                <w:szCs w:val="22"/>
              </w:rPr>
            </w:pPr>
            <w:r w:rsidRPr="4411F322">
              <w:rPr>
                <w:szCs w:val="22"/>
              </w:rPr>
              <w:t>4,682,176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135260" w14:textId="0D350286">
            <w:pPr>
              <w:jc w:val="right"/>
              <w:rPr>
                <w:szCs w:val="22"/>
              </w:rPr>
            </w:pPr>
            <w:r w:rsidRPr="4411F322">
              <w:rPr>
                <w:szCs w:val="22"/>
              </w:rPr>
              <w:t>4,668,774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78ACB7" w14:textId="731B1579">
            <w:pPr>
              <w:rPr>
                <w:szCs w:val="22"/>
              </w:rPr>
            </w:pPr>
            <w:r w:rsidRPr="00762A71">
              <w:rPr>
                <w:szCs w:val="22"/>
              </w:rPr>
              <w:t xml:space="preserve"> $              33,102 </w:t>
            </w:r>
          </w:p>
        </w:tc>
      </w:tr>
      <w:tr w14:paraId="6A18EAC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F47CA7" w14:textId="44BAF21A">
            <w:pPr>
              <w:jc w:val="right"/>
              <w:rPr>
                <w:szCs w:val="22"/>
              </w:rPr>
            </w:pPr>
            <w:r w:rsidRPr="4411F322">
              <w:rPr>
                <w:szCs w:val="22"/>
              </w:rPr>
              <w:t>86532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6150D3" w14:textId="00C93094">
            <w:pPr>
              <w:rPr>
                <w:szCs w:val="22"/>
              </w:rPr>
            </w:pPr>
            <w:r w:rsidRPr="4411F322">
              <w:rPr>
                <w:szCs w:val="22"/>
              </w:rPr>
              <w:t>KUOK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6704E4" w14:textId="7F14499C">
            <w:pPr>
              <w:jc w:val="right"/>
              <w:rPr>
                <w:szCs w:val="22"/>
              </w:rPr>
            </w:pPr>
            <w:r w:rsidRPr="4411F322">
              <w:rPr>
                <w:szCs w:val="22"/>
              </w:rPr>
              <w:t>28,807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83FC50" w14:textId="2E9E08B4">
            <w:pPr>
              <w:jc w:val="right"/>
              <w:rPr>
                <w:szCs w:val="22"/>
              </w:rPr>
            </w:pPr>
            <w:r w:rsidRPr="4411F322">
              <w:rPr>
                <w:szCs w:val="22"/>
              </w:rPr>
              <w:t>28,738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1DCC1B" w14:textId="7113B8F7">
            <w:pPr>
              <w:rPr>
                <w:szCs w:val="22"/>
              </w:rPr>
            </w:pPr>
            <w:r w:rsidRPr="00762A71">
              <w:rPr>
                <w:szCs w:val="22"/>
              </w:rPr>
              <w:t xml:space="preserve"> $                  204 </w:t>
            </w:r>
          </w:p>
        </w:tc>
      </w:tr>
      <w:tr w14:paraId="68B29D5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1A8384" w14:textId="0DFCBA57">
            <w:pPr>
              <w:jc w:val="right"/>
              <w:rPr>
                <w:szCs w:val="22"/>
              </w:rPr>
            </w:pPr>
            <w:r w:rsidRPr="4411F322">
              <w:rPr>
                <w:szCs w:val="22"/>
              </w:rPr>
              <w:t>66589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6F6E11" w14:textId="798BB253">
            <w:pPr>
              <w:rPr>
                <w:szCs w:val="22"/>
              </w:rPr>
            </w:pPr>
            <w:r w:rsidRPr="4411F322">
              <w:rPr>
                <w:szCs w:val="22"/>
              </w:rPr>
              <w:t>KUON-TV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7111C2" w14:textId="4A8256D8">
            <w:pPr>
              <w:jc w:val="right"/>
              <w:rPr>
                <w:szCs w:val="22"/>
              </w:rPr>
            </w:pPr>
            <w:r w:rsidRPr="4411F322">
              <w:rPr>
                <w:szCs w:val="22"/>
              </w:rPr>
              <w:t>1,516,440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39C6F7" w14:textId="4E399D1B">
            <w:pPr>
              <w:jc w:val="right"/>
              <w:rPr>
                <w:szCs w:val="22"/>
              </w:rPr>
            </w:pPr>
            <w:r w:rsidRPr="4411F322">
              <w:rPr>
                <w:szCs w:val="22"/>
              </w:rPr>
              <w:t>1,502,853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9F388F" w14:textId="1CABDF3B">
            <w:pPr>
              <w:rPr>
                <w:szCs w:val="22"/>
              </w:rPr>
            </w:pPr>
            <w:r w:rsidRPr="00762A71">
              <w:rPr>
                <w:szCs w:val="22"/>
              </w:rPr>
              <w:t xml:space="preserve"> $              10,655 </w:t>
            </w:r>
          </w:p>
        </w:tc>
      </w:tr>
      <w:tr w14:paraId="786B620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16AADC" w14:textId="05E33A08">
            <w:pPr>
              <w:jc w:val="right"/>
              <w:rPr>
                <w:szCs w:val="22"/>
              </w:rPr>
            </w:pPr>
            <w:r w:rsidRPr="4411F322">
              <w:rPr>
                <w:szCs w:val="22"/>
              </w:rPr>
              <w:t>86263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16ED27" w14:textId="6DFC5FC7">
            <w:pPr>
              <w:rPr>
                <w:szCs w:val="22"/>
              </w:rPr>
            </w:pPr>
            <w:r w:rsidRPr="4411F322">
              <w:rPr>
                <w:szCs w:val="22"/>
              </w:rPr>
              <w:t>KUPB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57600A" w14:textId="307A6ECF">
            <w:pPr>
              <w:jc w:val="right"/>
              <w:rPr>
                <w:szCs w:val="22"/>
              </w:rPr>
            </w:pPr>
            <w:r w:rsidRPr="4411F322">
              <w:rPr>
                <w:szCs w:val="22"/>
              </w:rPr>
              <w:t>386,448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AA1D6E" w14:textId="020D1727">
            <w:pPr>
              <w:jc w:val="right"/>
              <w:rPr>
                <w:szCs w:val="22"/>
              </w:rPr>
            </w:pPr>
            <w:r w:rsidRPr="4411F322">
              <w:rPr>
                <w:szCs w:val="22"/>
              </w:rPr>
              <w:t>386,448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957728" w14:textId="089FABE2">
            <w:pPr>
              <w:rPr>
                <w:szCs w:val="22"/>
              </w:rPr>
            </w:pPr>
            <w:r w:rsidRPr="00762A71">
              <w:rPr>
                <w:szCs w:val="22"/>
              </w:rPr>
              <w:t xml:space="preserve"> $                2,740 </w:t>
            </w:r>
          </w:p>
        </w:tc>
      </w:tr>
      <w:tr w14:paraId="04B65B7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FDA042" w14:textId="4ABFEFE7">
            <w:pPr>
              <w:jc w:val="right"/>
              <w:rPr>
                <w:szCs w:val="22"/>
              </w:rPr>
            </w:pPr>
            <w:r w:rsidRPr="4411F322">
              <w:rPr>
                <w:szCs w:val="22"/>
              </w:rPr>
              <w:t>65535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9B0136" w14:textId="7D28534A">
            <w:pPr>
              <w:rPr>
                <w:szCs w:val="22"/>
              </w:rPr>
            </w:pPr>
            <w:r w:rsidRPr="4411F322">
              <w:rPr>
                <w:szCs w:val="22"/>
              </w:rPr>
              <w:t>KUPK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C9B94A" w14:textId="0183AFD0">
            <w:pPr>
              <w:jc w:val="right"/>
              <w:rPr>
                <w:szCs w:val="22"/>
              </w:rPr>
            </w:pPr>
            <w:r w:rsidRPr="4411F322">
              <w:rPr>
                <w:szCs w:val="22"/>
              </w:rPr>
              <w:t>147,290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321D79" w14:textId="6CFA657F">
            <w:pPr>
              <w:jc w:val="right"/>
              <w:rPr>
                <w:szCs w:val="22"/>
              </w:rPr>
            </w:pPr>
            <w:r w:rsidRPr="4411F322">
              <w:rPr>
                <w:szCs w:val="22"/>
              </w:rPr>
              <w:t>146,174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5C67DD" w14:textId="7091C195">
            <w:pPr>
              <w:rPr>
                <w:szCs w:val="22"/>
              </w:rPr>
            </w:pPr>
            <w:r w:rsidRPr="00762A71">
              <w:rPr>
                <w:szCs w:val="22"/>
              </w:rPr>
              <w:t xml:space="preserve"> $                1,036 </w:t>
            </w:r>
          </w:p>
        </w:tc>
      </w:tr>
      <w:tr w14:paraId="26CD0FE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2CA1E3" w14:textId="02A49143">
            <w:pPr>
              <w:jc w:val="right"/>
              <w:rPr>
                <w:szCs w:val="22"/>
              </w:rPr>
            </w:pPr>
            <w:r w:rsidRPr="4411F322">
              <w:rPr>
                <w:szCs w:val="22"/>
              </w:rPr>
              <w:t>27431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2688FD" w14:textId="108BAE86">
            <w:pPr>
              <w:rPr>
                <w:szCs w:val="22"/>
              </w:rPr>
            </w:pPr>
            <w:r w:rsidRPr="4411F322">
              <w:rPr>
                <w:szCs w:val="22"/>
              </w:rPr>
              <w:t>KUPT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6ED389" w14:textId="0FD14F2E">
            <w:pPr>
              <w:jc w:val="right"/>
              <w:rPr>
                <w:szCs w:val="22"/>
              </w:rPr>
            </w:pPr>
            <w:r w:rsidRPr="4411F322">
              <w:rPr>
                <w:szCs w:val="22"/>
              </w:rPr>
              <w:t>101,334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5AE196" w14:textId="02E80882">
            <w:pPr>
              <w:jc w:val="right"/>
              <w:rPr>
                <w:szCs w:val="22"/>
              </w:rPr>
            </w:pPr>
            <w:r w:rsidRPr="4411F322">
              <w:rPr>
                <w:szCs w:val="22"/>
              </w:rPr>
              <w:t>101,329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AF1C9E" w14:textId="22BC7215">
            <w:pPr>
              <w:rPr>
                <w:szCs w:val="22"/>
              </w:rPr>
            </w:pPr>
            <w:r w:rsidRPr="00762A71">
              <w:rPr>
                <w:szCs w:val="22"/>
              </w:rPr>
              <w:t xml:space="preserve"> $                  718 </w:t>
            </w:r>
          </w:p>
        </w:tc>
      </w:tr>
      <w:tr w14:paraId="772204E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E14715" w14:textId="70D6D0B1">
            <w:pPr>
              <w:jc w:val="right"/>
              <w:rPr>
                <w:szCs w:val="22"/>
              </w:rPr>
            </w:pPr>
            <w:r w:rsidRPr="4411F322">
              <w:rPr>
                <w:szCs w:val="22"/>
              </w:rPr>
              <w:t>89714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55330E" w14:textId="343522DE">
            <w:pPr>
              <w:rPr>
                <w:szCs w:val="22"/>
              </w:rPr>
            </w:pPr>
            <w:r w:rsidRPr="4411F322">
              <w:rPr>
                <w:szCs w:val="22"/>
              </w:rPr>
              <w:t>KUPU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BB16E1" w14:textId="5CB2F42C">
            <w:pPr>
              <w:jc w:val="right"/>
              <w:rPr>
                <w:szCs w:val="22"/>
              </w:rPr>
            </w:pPr>
            <w:r w:rsidRPr="4411F322">
              <w:rPr>
                <w:szCs w:val="22"/>
              </w:rPr>
              <w:t>1,019,651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859C94" w14:textId="3785EDC0">
            <w:pPr>
              <w:jc w:val="right"/>
              <w:rPr>
                <w:szCs w:val="22"/>
              </w:rPr>
            </w:pPr>
            <w:r w:rsidRPr="4411F322">
              <w:rPr>
                <w:szCs w:val="22"/>
              </w:rPr>
              <w:t>1,010,979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8191C0" w14:textId="32715A55">
            <w:pPr>
              <w:rPr>
                <w:szCs w:val="22"/>
              </w:rPr>
            </w:pPr>
            <w:r w:rsidRPr="00762A71">
              <w:rPr>
                <w:szCs w:val="22"/>
              </w:rPr>
              <w:t xml:space="preserve"> $                7,168 </w:t>
            </w:r>
          </w:p>
        </w:tc>
      </w:tr>
      <w:tr w14:paraId="7E7FBBD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B31B91" w14:textId="11A5D87B">
            <w:pPr>
              <w:jc w:val="right"/>
              <w:rPr>
                <w:szCs w:val="22"/>
              </w:rPr>
            </w:pPr>
            <w:r w:rsidRPr="4411F322">
              <w:rPr>
                <w:szCs w:val="22"/>
              </w:rPr>
              <w:t>57884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1A6E76" w14:textId="32027C69">
            <w:pPr>
              <w:rPr>
                <w:szCs w:val="22"/>
              </w:rPr>
            </w:pPr>
            <w:r w:rsidRPr="4411F322">
              <w:rPr>
                <w:szCs w:val="22"/>
              </w:rPr>
              <w:t>KUPX-TV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E2E3E0" w14:textId="4FDDBF0C">
            <w:pPr>
              <w:jc w:val="right"/>
              <w:rPr>
                <w:szCs w:val="22"/>
              </w:rPr>
            </w:pPr>
            <w:r w:rsidRPr="4411F322">
              <w:rPr>
                <w:szCs w:val="22"/>
              </w:rPr>
              <w:t>2,824,302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B77F31" w14:textId="279CB199">
            <w:pPr>
              <w:jc w:val="right"/>
              <w:rPr>
                <w:szCs w:val="22"/>
              </w:rPr>
            </w:pPr>
            <w:r w:rsidRPr="4411F322">
              <w:rPr>
                <w:szCs w:val="22"/>
              </w:rPr>
              <w:t>2,598,543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C71692" w14:textId="41A34C64">
            <w:pPr>
              <w:rPr>
                <w:szCs w:val="22"/>
              </w:rPr>
            </w:pPr>
            <w:r w:rsidRPr="00762A71">
              <w:rPr>
                <w:szCs w:val="22"/>
              </w:rPr>
              <w:t xml:space="preserve"> $              18,424 </w:t>
            </w:r>
          </w:p>
        </w:tc>
      </w:tr>
      <w:tr w14:paraId="69783C4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67F0C5" w14:textId="4C971D0A">
            <w:pPr>
              <w:jc w:val="right"/>
              <w:rPr>
                <w:szCs w:val="22"/>
              </w:rPr>
            </w:pPr>
            <w:r w:rsidRPr="4411F322">
              <w:rPr>
                <w:szCs w:val="22"/>
              </w:rPr>
              <w:t>23074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C7D32B" w14:textId="62AEF960">
            <w:pPr>
              <w:rPr>
                <w:szCs w:val="22"/>
              </w:rPr>
            </w:pPr>
            <w:r w:rsidRPr="4411F322">
              <w:rPr>
                <w:szCs w:val="22"/>
              </w:rPr>
              <w:t>KUSA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1411C3" w14:textId="301EF736">
            <w:pPr>
              <w:jc w:val="right"/>
              <w:rPr>
                <w:szCs w:val="22"/>
              </w:rPr>
            </w:pPr>
            <w:r w:rsidRPr="4411F322">
              <w:rPr>
                <w:szCs w:val="22"/>
              </w:rPr>
              <w:t>4,470,580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EE7DEC" w14:textId="236EBAC1">
            <w:pPr>
              <w:jc w:val="right"/>
              <w:rPr>
                <w:szCs w:val="22"/>
              </w:rPr>
            </w:pPr>
            <w:r w:rsidRPr="4411F322">
              <w:rPr>
                <w:szCs w:val="22"/>
              </w:rPr>
              <w:t>4,195,376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76311C" w14:textId="30B6662E">
            <w:pPr>
              <w:rPr>
                <w:szCs w:val="22"/>
              </w:rPr>
            </w:pPr>
            <w:r w:rsidRPr="00762A71">
              <w:rPr>
                <w:szCs w:val="22"/>
              </w:rPr>
              <w:t xml:space="preserve"> $              29,745 </w:t>
            </w:r>
          </w:p>
        </w:tc>
      </w:tr>
      <w:tr w14:paraId="4C426FC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B20B88" w14:textId="54F9ACAE">
            <w:pPr>
              <w:jc w:val="right"/>
              <w:rPr>
                <w:szCs w:val="22"/>
              </w:rPr>
            </w:pPr>
            <w:r w:rsidRPr="4411F322">
              <w:rPr>
                <w:szCs w:val="22"/>
              </w:rPr>
              <w:t>61072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739678" w14:textId="737AFDE0">
            <w:pPr>
              <w:rPr>
                <w:szCs w:val="22"/>
              </w:rPr>
            </w:pPr>
            <w:r w:rsidRPr="4411F322">
              <w:rPr>
                <w:szCs w:val="22"/>
              </w:rPr>
              <w:t>KUSD-TV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157B58" w14:textId="75937FC9">
            <w:pPr>
              <w:jc w:val="right"/>
              <w:rPr>
                <w:szCs w:val="22"/>
              </w:rPr>
            </w:pPr>
            <w:r w:rsidRPr="4411F322">
              <w:rPr>
                <w:szCs w:val="22"/>
              </w:rPr>
              <w:t>519,419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9F54E4" w14:textId="51A8D49E">
            <w:pPr>
              <w:jc w:val="right"/>
              <w:rPr>
                <w:szCs w:val="22"/>
              </w:rPr>
            </w:pPr>
            <w:r w:rsidRPr="4411F322">
              <w:rPr>
                <w:szCs w:val="22"/>
              </w:rPr>
              <w:t>519,181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ACB8C5" w14:textId="607AC1FC">
            <w:pPr>
              <w:rPr>
                <w:szCs w:val="22"/>
              </w:rPr>
            </w:pPr>
            <w:r w:rsidRPr="00762A71">
              <w:rPr>
                <w:szCs w:val="22"/>
              </w:rPr>
              <w:t xml:space="preserve"> $                3,681 </w:t>
            </w:r>
          </w:p>
        </w:tc>
      </w:tr>
      <w:tr w14:paraId="18010B6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E3468B" w14:textId="5AE58614">
            <w:pPr>
              <w:jc w:val="right"/>
              <w:rPr>
                <w:szCs w:val="22"/>
              </w:rPr>
            </w:pPr>
            <w:r w:rsidRPr="4411F322">
              <w:rPr>
                <w:szCs w:val="22"/>
              </w:rPr>
              <w:t>10238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BB4046" w14:textId="4AEBD327">
            <w:pPr>
              <w:rPr>
                <w:szCs w:val="22"/>
              </w:rPr>
            </w:pPr>
            <w:r w:rsidRPr="4411F322">
              <w:rPr>
                <w:szCs w:val="22"/>
              </w:rPr>
              <w:t>KUSI-TV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B22336" w14:textId="551A975A">
            <w:pPr>
              <w:jc w:val="right"/>
              <w:rPr>
                <w:szCs w:val="22"/>
              </w:rPr>
            </w:pPr>
            <w:r w:rsidRPr="4411F322">
              <w:rPr>
                <w:szCs w:val="22"/>
              </w:rPr>
              <w:t>3,853,072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1055DA" w14:textId="759A0164">
            <w:pPr>
              <w:jc w:val="right"/>
              <w:rPr>
                <w:szCs w:val="22"/>
              </w:rPr>
            </w:pPr>
            <w:r w:rsidRPr="4411F322">
              <w:rPr>
                <w:szCs w:val="22"/>
              </w:rPr>
              <w:t>3,707,454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3A9D64" w14:textId="6070C121">
            <w:pPr>
              <w:rPr>
                <w:szCs w:val="22"/>
              </w:rPr>
            </w:pPr>
            <w:r w:rsidRPr="00762A71">
              <w:rPr>
                <w:szCs w:val="22"/>
              </w:rPr>
              <w:t xml:space="preserve"> $              26,286 </w:t>
            </w:r>
          </w:p>
        </w:tc>
      </w:tr>
      <w:tr w14:paraId="4649DCE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6673BA" w14:textId="4DD2C45D">
            <w:pPr>
              <w:jc w:val="right"/>
              <w:rPr>
                <w:szCs w:val="22"/>
              </w:rPr>
            </w:pPr>
            <w:r w:rsidRPr="4411F322">
              <w:rPr>
                <w:szCs w:val="22"/>
              </w:rPr>
              <w:t>43567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8A1B13" w14:textId="15D90035">
            <w:pPr>
              <w:rPr>
                <w:szCs w:val="22"/>
              </w:rPr>
            </w:pPr>
            <w:r w:rsidRPr="4411F322">
              <w:rPr>
                <w:szCs w:val="22"/>
              </w:rPr>
              <w:t>KUSM-TV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C80F8F" w14:textId="3E79FE45">
            <w:pPr>
              <w:jc w:val="right"/>
              <w:rPr>
                <w:szCs w:val="22"/>
              </w:rPr>
            </w:pPr>
            <w:r w:rsidRPr="4411F322">
              <w:rPr>
                <w:szCs w:val="22"/>
              </w:rPr>
              <w:t>155,558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8DC3B7" w14:textId="662FA469">
            <w:pPr>
              <w:jc w:val="right"/>
              <w:rPr>
                <w:szCs w:val="22"/>
              </w:rPr>
            </w:pPr>
            <w:r w:rsidRPr="4411F322">
              <w:rPr>
                <w:szCs w:val="22"/>
              </w:rPr>
              <w:t>140,071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31EE54" w14:textId="60ADEDFF">
            <w:pPr>
              <w:rPr>
                <w:szCs w:val="22"/>
              </w:rPr>
            </w:pPr>
            <w:r w:rsidRPr="00762A71">
              <w:rPr>
                <w:szCs w:val="22"/>
              </w:rPr>
              <w:t xml:space="preserve"> $                  993 </w:t>
            </w:r>
          </w:p>
        </w:tc>
      </w:tr>
      <w:tr w14:paraId="2E0158F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57DFDA" w14:textId="2C8FA547">
            <w:pPr>
              <w:jc w:val="right"/>
              <w:rPr>
                <w:szCs w:val="22"/>
              </w:rPr>
            </w:pPr>
            <w:r w:rsidRPr="4411F322">
              <w:rPr>
                <w:szCs w:val="22"/>
              </w:rPr>
              <w:t>69694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113880" w14:textId="5EE708CD">
            <w:pPr>
              <w:rPr>
                <w:szCs w:val="22"/>
              </w:rPr>
            </w:pPr>
            <w:r w:rsidRPr="4411F322">
              <w:rPr>
                <w:szCs w:val="22"/>
              </w:rPr>
              <w:t>KUTF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C44D0A" w14:textId="17159BA8">
            <w:pPr>
              <w:jc w:val="right"/>
              <w:rPr>
                <w:szCs w:val="22"/>
              </w:rPr>
            </w:pPr>
            <w:r w:rsidRPr="4411F322">
              <w:rPr>
                <w:szCs w:val="22"/>
              </w:rPr>
              <w:t>1,357,824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A67B5F" w14:textId="42925650">
            <w:pPr>
              <w:jc w:val="right"/>
              <w:rPr>
                <w:szCs w:val="22"/>
              </w:rPr>
            </w:pPr>
            <w:r w:rsidRPr="4411F322">
              <w:rPr>
                <w:szCs w:val="22"/>
              </w:rPr>
              <w:t>1,164,486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AC12DC" w14:textId="0B9035C4">
            <w:pPr>
              <w:rPr>
                <w:szCs w:val="22"/>
              </w:rPr>
            </w:pPr>
            <w:r w:rsidRPr="00762A71">
              <w:rPr>
                <w:szCs w:val="22"/>
              </w:rPr>
              <w:t xml:space="preserve"> $                8,256 </w:t>
            </w:r>
          </w:p>
        </w:tc>
      </w:tr>
      <w:tr w14:paraId="41DB274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4479E3" w14:textId="2C28DB90">
            <w:pPr>
              <w:jc w:val="right"/>
              <w:rPr>
                <w:szCs w:val="22"/>
              </w:rPr>
            </w:pPr>
            <w:r w:rsidRPr="4411F322">
              <w:rPr>
                <w:szCs w:val="22"/>
              </w:rPr>
              <w:t>81451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BE94AE" w14:textId="1DBC67EA">
            <w:pPr>
              <w:rPr>
                <w:szCs w:val="22"/>
              </w:rPr>
            </w:pPr>
            <w:r w:rsidRPr="4411F322">
              <w:rPr>
                <w:szCs w:val="22"/>
              </w:rPr>
              <w:t>KUTH-DT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2E69F8" w14:textId="7E66A26D">
            <w:pPr>
              <w:jc w:val="right"/>
              <w:rPr>
                <w:szCs w:val="22"/>
              </w:rPr>
            </w:pPr>
            <w:r w:rsidRPr="4411F322">
              <w:rPr>
                <w:szCs w:val="22"/>
              </w:rPr>
              <w:t>2,636,456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D20F0A" w14:textId="79C28C30">
            <w:pPr>
              <w:jc w:val="right"/>
              <w:rPr>
                <w:szCs w:val="22"/>
              </w:rPr>
            </w:pPr>
            <w:r w:rsidRPr="4411F322">
              <w:rPr>
                <w:szCs w:val="22"/>
              </w:rPr>
              <w:t>2,416,549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DB6663" w14:textId="366B69C9">
            <w:pPr>
              <w:rPr>
                <w:szCs w:val="22"/>
              </w:rPr>
            </w:pPr>
            <w:r w:rsidRPr="00762A71">
              <w:rPr>
                <w:szCs w:val="22"/>
              </w:rPr>
              <w:t xml:space="preserve"> $              17,133 </w:t>
            </w:r>
          </w:p>
        </w:tc>
      </w:tr>
      <w:tr w14:paraId="78C5890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C101BC" w14:textId="77067CBF">
            <w:pPr>
              <w:jc w:val="right"/>
              <w:rPr>
                <w:szCs w:val="22"/>
              </w:rPr>
            </w:pPr>
            <w:r w:rsidRPr="4411F322">
              <w:rPr>
                <w:szCs w:val="22"/>
              </w:rPr>
              <w:t>68886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EFB0F6" w14:textId="4B67F997">
            <w:pPr>
              <w:rPr>
                <w:szCs w:val="22"/>
              </w:rPr>
            </w:pPr>
            <w:r w:rsidRPr="4411F322">
              <w:rPr>
                <w:szCs w:val="22"/>
              </w:rPr>
              <w:t>KUTP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2E07E9" w14:textId="31A69F2F">
            <w:pPr>
              <w:jc w:val="right"/>
              <w:rPr>
                <w:szCs w:val="22"/>
              </w:rPr>
            </w:pPr>
            <w:r w:rsidRPr="4411F322">
              <w:rPr>
                <w:szCs w:val="22"/>
              </w:rPr>
              <w:t>4,842,720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E6E5FC" w14:textId="674398CB">
            <w:pPr>
              <w:jc w:val="right"/>
              <w:rPr>
                <w:szCs w:val="22"/>
              </w:rPr>
            </w:pPr>
            <w:r w:rsidRPr="4411F322">
              <w:rPr>
                <w:szCs w:val="22"/>
              </w:rPr>
              <w:t>4,823,413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5E79E0" w14:textId="51C605BB">
            <w:pPr>
              <w:rPr>
                <w:szCs w:val="22"/>
              </w:rPr>
            </w:pPr>
            <w:r w:rsidRPr="00762A71">
              <w:rPr>
                <w:szCs w:val="22"/>
              </w:rPr>
              <w:t xml:space="preserve"> $              34,198 </w:t>
            </w:r>
          </w:p>
        </w:tc>
      </w:tr>
      <w:tr w14:paraId="604C3FB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602036" w14:textId="6D188846">
            <w:pPr>
              <w:jc w:val="right"/>
              <w:rPr>
                <w:szCs w:val="22"/>
              </w:rPr>
            </w:pPr>
            <w:r w:rsidRPr="4411F322">
              <w:rPr>
                <w:szCs w:val="22"/>
              </w:rPr>
              <w:t>35823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212353" w14:textId="686ACA2E">
            <w:pPr>
              <w:rPr>
                <w:szCs w:val="22"/>
              </w:rPr>
            </w:pPr>
            <w:r w:rsidRPr="4411F322">
              <w:rPr>
                <w:szCs w:val="22"/>
              </w:rPr>
              <w:t>KUTV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8E06D2" w14:textId="792C69B8">
            <w:pPr>
              <w:jc w:val="right"/>
              <w:rPr>
                <w:szCs w:val="22"/>
              </w:rPr>
            </w:pPr>
            <w:r w:rsidRPr="4411F322">
              <w:rPr>
                <w:szCs w:val="22"/>
              </w:rPr>
              <w:t>2,837,398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996BB0" w14:textId="10C82584">
            <w:pPr>
              <w:jc w:val="right"/>
              <w:rPr>
                <w:szCs w:val="22"/>
              </w:rPr>
            </w:pPr>
            <w:r w:rsidRPr="4411F322">
              <w:rPr>
                <w:szCs w:val="22"/>
              </w:rPr>
              <w:t>2,601,168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E94992" w14:textId="34D6BC3D">
            <w:pPr>
              <w:rPr>
                <w:szCs w:val="22"/>
              </w:rPr>
            </w:pPr>
            <w:r w:rsidRPr="00762A71">
              <w:rPr>
                <w:szCs w:val="22"/>
              </w:rPr>
              <w:t xml:space="preserve"> $              18,442 </w:t>
            </w:r>
          </w:p>
        </w:tc>
      </w:tr>
      <w:tr w14:paraId="266FA58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5A4E40" w14:textId="31181F44">
            <w:pPr>
              <w:jc w:val="right"/>
              <w:rPr>
                <w:szCs w:val="22"/>
              </w:rPr>
            </w:pPr>
            <w:r w:rsidRPr="4411F322">
              <w:rPr>
                <w:szCs w:val="22"/>
              </w:rPr>
              <w:t>63927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F1BA8D" w14:textId="1F81796B">
            <w:pPr>
              <w:rPr>
                <w:szCs w:val="22"/>
              </w:rPr>
            </w:pPr>
            <w:r w:rsidRPr="4411F322">
              <w:rPr>
                <w:szCs w:val="22"/>
              </w:rPr>
              <w:t>KUVE-DT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BA4344" w14:textId="453FDDB3">
            <w:pPr>
              <w:jc w:val="right"/>
              <w:rPr>
                <w:szCs w:val="22"/>
              </w:rPr>
            </w:pPr>
            <w:r w:rsidRPr="4411F322">
              <w:rPr>
                <w:szCs w:val="22"/>
              </w:rPr>
              <w:t>1,370,137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B9F6E5" w14:textId="1883EB5B">
            <w:pPr>
              <w:jc w:val="right"/>
              <w:rPr>
                <w:szCs w:val="22"/>
              </w:rPr>
            </w:pPr>
            <w:r w:rsidRPr="4411F322">
              <w:rPr>
                <w:szCs w:val="22"/>
              </w:rPr>
              <w:t>1,024,072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364BF5" w14:textId="2D0039D1">
            <w:pPr>
              <w:rPr>
                <w:szCs w:val="22"/>
              </w:rPr>
            </w:pPr>
            <w:r w:rsidRPr="00762A71">
              <w:rPr>
                <w:szCs w:val="22"/>
              </w:rPr>
              <w:t xml:space="preserve"> $                7,261 </w:t>
            </w:r>
          </w:p>
        </w:tc>
      </w:tr>
      <w:tr w14:paraId="72A6C69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1C4877" w14:textId="5D7CA0C3">
            <w:pPr>
              <w:jc w:val="right"/>
              <w:rPr>
                <w:szCs w:val="22"/>
              </w:rPr>
            </w:pPr>
            <w:r w:rsidRPr="4411F322">
              <w:rPr>
                <w:szCs w:val="22"/>
              </w:rPr>
              <w:t>7700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FE112B" w14:textId="0583DA47">
            <w:pPr>
              <w:rPr>
                <w:szCs w:val="22"/>
              </w:rPr>
            </w:pPr>
            <w:r w:rsidRPr="4411F322">
              <w:rPr>
                <w:szCs w:val="22"/>
              </w:rPr>
              <w:t>KUVI-DT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136385" w14:textId="353E865A">
            <w:pPr>
              <w:jc w:val="right"/>
              <w:rPr>
                <w:szCs w:val="22"/>
              </w:rPr>
            </w:pPr>
            <w:r w:rsidRPr="4411F322">
              <w:rPr>
                <w:szCs w:val="22"/>
              </w:rPr>
              <w:t>1,287,700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49281D" w14:textId="75E3B15A">
            <w:pPr>
              <w:jc w:val="right"/>
              <w:rPr>
                <w:szCs w:val="22"/>
              </w:rPr>
            </w:pPr>
            <w:r w:rsidRPr="4411F322">
              <w:rPr>
                <w:szCs w:val="22"/>
              </w:rPr>
              <w:t>1,076,164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A5DBDE" w14:textId="7CB6CF9A">
            <w:pPr>
              <w:rPr>
                <w:szCs w:val="22"/>
              </w:rPr>
            </w:pPr>
            <w:r w:rsidRPr="00762A71">
              <w:rPr>
                <w:szCs w:val="22"/>
              </w:rPr>
              <w:t xml:space="preserve"> $                7,630 </w:t>
            </w:r>
          </w:p>
        </w:tc>
      </w:tr>
      <w:tr w14:paraId="0EDFB28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E3757A" w14:textId="00BA90DA">
            <w:pPr>
              <w:jc w:val="right"/>
              <w:rPr>
                <w:szCs w:val="22"/>
              </w:rPr>
            </w:pPr>
            <w:r w:rsidRPr="4411F322">
              <w:rPr>
                <w:szCs w:val="22"/>
              </w:rPr>
              <w:t>35841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D8251D" w14:textId="75C31996">
            <w:pPr>
              <w:rPr>
                <w:szCs w:val="22"/>
              </w:rPr>
            </w:pPr>
            <w:r w:rsidRPr="4411F322">
              <w:rPr>
                <w:szCs w:val="22"/>
              </w:rPr>
              <w:t>KUVN-DT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21467B" w14:textId="42D47B4A">
            <w:pPr>
              <w:jc w:val="right"/>
              <w:rPr>
                <w:szCs w:val="22"/>
              </w:rPr>
            </w:pPr>
            <w:r w:rsidRPr="4411F322">
              <w:rPr>
                <w:szCs w:val="22"/>
              </w:rPr>
              <w:t>7,987,884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AFA023" w14:textId="1D9B33B4">
            <w:pPr>
              <w:jc w:val="right"/>
              <w:rPr>
                <w:szCs w:val="22"/>
              </w:rPr>
            </w:pPr>
            <w:r w:rsidRPr="4411F322">
              <w:rPr>
                <w:szCs w:val="22"/>
              </w:rPr>
              <w:t>7,986,084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79CEED" w14:textId="0C474E7E">
            <w:pPr>
              <w:rPr>
                <w:szCs w:val="22"/>
              </w:rPr>
            </w:pPr>
            <w:r w:rsidRPr="00762A71">
              <w:rPr>
                <w:szCs w:val="22"/>
              </w:rPr>
              <w:t xml:space="preserve"> $              56,621 </w:t>
            </w:r>
          </w:p>
        </w:tc>
      </w:tr>
      <w:tr w14:paraId="26BF573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ACAA15" w14:textId="5755C605">
            <w:pPr>
              <w:jc w:val="right"/>
              <w:rPr>
                <w:szCs w:val="22"/>
              </w:rPr>
            </w:pPr>
            <w:r w:rsidRPr="4411F322">
              <w:rPr>
                <w:szCs w:val="22"/>
              </w:rPr>
              <w:t>58609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EACAF0" w14:textId="5AE2370D">
            <w:pPr>
              <w:rPr>
                <w:szCs w:val="22"/>
              </w:rPr>
            </w:pPr>
            <w:r w:rsidRPr="4411F322">
              <w:rPr>
                <w:szCs w:val="22"/>
              </w:rPr>
              <w:t>KUVS-DT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FAECCA" w14:textId="39FBBF6D">
            <w:pPr>
              <w:jc w:val="right"/>
              <w:rPr>
                <w:szCs w:val="22"/>
              </w:rPr>
            </w:pPr>
            <w:r w:rsidRPr="4411F322">
              <w:rPr>
                <w:szCs w:val="22"/>
              </w:rPr>
              <w:t>4,496,875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E2047D" w14:textId="67C875EA">
            <w:pPr>
              <w:jc w:val="right"/>
              <w:rPr>
                <w:szCs w:val="22"/>
              </w:rPr>
            </w:pPr>
            <w:r w:rsidRPr="4411F322">
              <w:rPr>
                <w:szCs w:val="22"/>
              </w:rPr>
              <w:t>4,458,448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1BBF3D" w14:textId="23A3E0DE">
            <w:pPr>
              <w:rPr>
                <w:szCs w:val="22"/>
              </w:rPr>
            </w:pPr>
            <w:r w:rsidRPr="00762A71">
              <w:rPr>
                <w:szCs w:val="22"/>
              </w:rPr>
              <w:t xml:space="preserve"> $              31,610 </w:t>
            </w:r>
          </w:p>
        </w:tc>
      </w:tr>
      <w:tr w14:paraId="0CFC99E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15F149" w14:textId="2C47B403">
            <w:pPr>
              <w:jc w:val="right"/>
              <w:rPr>
                <w:szCs w:val="22"/>
              </w:rPr>
            </w:pPr>
            <w:r w:rsidRPr="4411F322">
              <w:rPr>
                <w:szCs w:val="22"/>
              </w:rPr>
              <w:t>49766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4CF31E" w14:textId="33376181">
            <w:pPr>
              <w:rPr>
                <w:szCs w:val="22"/>
              </w:rPr>
            </w:pPr>
            <w:r w:rsidRPr="4411F322">
              <w:rPr>
                <w:szCs w:val="22"/>
              </w:rPr>
              <w:t>KVAL-TV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01E35B" w14:textId="104CAF0F">
            <w:pPr>
              <w:jc w:val="right"/>
              <w:rPr>
                <w:szCs w:val="22"/>
              </w:rPr>
            </w:pPr>
            <w:r w:rsidRPr="4411F322">
              <w:rPr>
                <w:szCs w:val="22"/>
              </w:rPr>
              <w:t>1,113,777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B1FBB0" w14:textId="3E180C1D">
            <w:pPr>
              <w:jc w:val="right"/>
              <w:rPr>
                <w:szCs w:val="22"/>
              </w:rPr>
            </w:pPr>
            <w:r w:rsidRPr="4411F322">
              <w:rPr>
                <w:szCs w:val="22"/>
              </w:rPr>
              <w:t>992,676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C3B77C" w14:textId="60F66D1A">
            <w:pPr>
              <w:rPr>
                <w:szCs w:val="22"/>
              </w:rPr>
            </w:pPr>
            <w:r w:rsidRPr="00762A71">
              <w:rPr>
                <w:szCs w:val="22"/>
              </w:rPr>
              <w:t xml:space="preserve"> $                7,038 </w:t>
            </w:r>
          </w:p>
        </w:tc>
      </w:tr>
      <w:tr w14:paraId="27D1877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5853CE" w14:textId="382576A5">
            <w:pPr>
              <w:jc w:val="right"/>
              <w:rPr>
                <w:szCs w:val="22"/>
              </w:rPr>
            </w:pPr>
            <w:r w:rsidRPr="4411F322">
              <w:rPr>
                <w:szCs w:val="22"/>
              </w:rPr>
              <w:t>32621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41734E" w14:textId="161A81BB">
            <w:pPr>
              <w:rPr>
                <w:szCs w:val="22"/>
              </w:rPr>
            </w:pPr>
            <w:r w:rsidRPr="4411F322">
              <w:rPr>
                <w:szCs w:val="22"/>
              </w:rPr>
              <w:t>KVAW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AA2E78" w14:textId="638AC562">
            <w:pPr>
              <w:jc w:val="right"/>
              <w:rPr>
                <w:szCs w:val="22"/>
              </w:rPr>
            </w:pPr>
            <w:r w:rsidRPr="4411F322">
              <w:rPr>
                <w:szCs w:val="22"/>
              </w:rPr>
              <w:t>58,052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5C5E34" w14:textId="3364E18D">
            <w:pPr>
              <w:jc w:val="right"/>
              <w:rPr>
                <w:szCs w:val="22"/>
              </w:rPr>
            </w:pPr>
            <w:r w:rsidRPr="4411F322">
              <w:rPr>
                <w:szCs w:val="22"/>
              </w:rPr>
              <w:t>58,052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7459AD" w14:textId="68C47115">
            <w:pPr>
              <w:rPr>
                <w:szCs w:val="22"/>
              </w:rPr>
            </w:pPr>
            <w:r w:rsidRPr="00762A71">
              <w:rPr>
                <w:szCs w:val="22"/>
              </w:rPr>
              <w:t xml:space="preserve"> $                  412 </w:t>
            </w:r>
          </w:p>
        </w:tc>
      </w:tr>
      <w:tr w14:paraId="11B1CAF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F0BD49" w14:textId="5283278B">
            <w:pPr>
              <w:jc w:val="right"/>
              <w:rPr>
                <w:szCs w:val="22"/>
              </w:rPr>
            </w:pPr>
            <w:r w:rsidRPr="4411F322">
              <w:rPr>
                <w:szCs w:val="22"/>
              </w:rPr>
              <w:t>58795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34FEC0" w14:textId="14725952">
            <w:pPr>
              <w:rPr>
                <w:szCs w:val="22"/>
              </w:rPr>
            </w:pPr>
            <w:r w:rsidRPr="4411F322">
              <w:rPr>
                <w:szCs w:val="22"/>
              </w:rPr>
              <w:t>KVCR-DT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39025F" w14:textId="0493F3FB">
            <w:pPr>
              <w:jc w:val="right"/>
              <w:rPr>
                <w:szCs w:val="22"/>
              </w:rPr>
            </w:pPr>
            <w:r w:rsidRPr="4411F322">
              <w:rPr>
                <w:szCs w:val="22"/>
              </w:rPr>
              <w:t>19,073,599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4682C6" w14:textId="007A3AD1">
            <w:pPr>
              <w:jc w:val="right"/>
              <w:rPr>
                <w:szCs w:val="22"/>
              </w:rPr>
            </w:pPr>
            <w:r w:rsidRPr="4411F322">
              <w:rPr>
                <w:szCs w:val="22"/>
              </w:rPr>
              <w:t>18,308,953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38E380" w14:textId="53332F62">
            <w:pPr>
              <w:rPr>
                <w:szCs w:val="22"/>
              </w:rPr>
            </w:pPr>
            <w:r w:rsidRPr="00762A71">
              <w:rPr>
                <w:szCs w:val="22"/>
              </w:rPr>
              <w:t xml:space="preserve"> $            129,810 </w:t>
            </w:r>
          </w:p>
        </w:tc>
      </w:tr>
      <w:tr w14:paraId="170A676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B587E2" w14:textId="603BC734">
            <w:pPr>
              <w:jc w:val="right"/>
              <w:rPr>
                <w:szCs w:val="22"/>
              </w:rPr>
            </w:pPr>
            <w:r w:rsidRPr="4411F322">
              <w:rPr>
                <w:szCs w:val="22"/>
              </w:rPr>
              <w:t>35846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418828" w14:textId="1BA539E1">
            <w:pPr>
              <w:rPr>
                <w:szCs w:val="22"/>
              </w:rPr>
            </w:pPr>
            <w:r w:rsidRPr="4411F322">
              <w:rPr>
                <w:szCs w:val="22"/>
              </w:rPr>
              <w:t>KVCT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692CD9" w14:textId="2F375781">
            <w:pPr>
              <w:jc w:val="right"/>
              <w:rPr>
                <w:szCs w:val="22"/>
              </w:rPr>
            </w:pPr>
            <w:r w:rsidRPr="4411F322">
              <w:rPr>
                <w:szCs w:val="22"/>
              </w:rPr>
              <w:t>291,432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CAED2C" w14:textId="3B673C06">
            <w:pPr>
              <w:jc w:val="right"/>
              <w:rPr>
                <w:szCs w:val="22"/>
              </w:rPr>
            </w:pPr>
            <w:r w:rsidRPr="4411F322">
              <w:rPr>
                <w:szCs w:val="22"/>
              </w:rPr>
              <w:t>290,038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8F3816" w14:textId="6DADACFF">
            <w:pPr>
              <w:rPr>
                <w:szCs w:val="22"/>
              </w:rPr>
            </w:pPr>
            <w:r w:rsidRPr="00762A71">
              <w:rPr>
                <w:szCs w:val="22"/>
              </w:rPr>
              <w:t xml:space="preserve"> $                2,056 </w:t>
            </w:r>
          </w:p>
        </w:tc>
      </w:tr>
      <w:tr w14:paraId="6413D3B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935760" w14:textId="2A20B86A">
            <w:pPr>
              <w:jc w:val="right"/>
              <w:rPr>
                <w:szCs w:val="22"/>
              </w:rPr>
            </w:pPr>
            <w:r w:rsidRPr="4411F322">
              <w:rPr>
                <w:szCs w:val="22"/>
              </w:rPr>
              <w:t>10195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ACE7BC" w14:textId="21134952">
            <w:pPr>
              <w:rPr>
                <w:szCs w:val="22"/>
              </w:rPr>
            </w:pPr>
            <w:r w:rsidRPr="4411F322">
              <w:rPr>
                <w:szCs w:val="22"/>
              </w:rPr>
              <w:t>KVCW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A40F9F" w14:textId="0FF9EB9E">
            <w:pPr>
              <w:jc w:val="right"/>
              <w:rPr>
                <w:szCs w:val="22"/>
              </w:rPr>
            </w:pPr>
            <w:r w:rsidRPr="4411F322">
              <w:rPr>
                <w:szCs w:val="22"/>
              </w:rPr>
              <w:t>2,283,670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8F1161" w14:textId="05837217">
            <w:pPr>
              <w:jc w:val="right"/>
              <w:rPr>
                <w:szCs w:val="22"/>
              </w:rPr>
            </w:pPr>
            <w:r w:rsidRPr="4411F322">
              <w:rPr>
                <w:szCs w:val="22"/>
              </w:rPr>
              <w:t>2,224,688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E8C6A8" w14:textId="3AD2B024">
            <w:pPr>
              <w:rPr>
                <w:szCs w:val="22"/>
              </w:rPr>
            </w:pPr>
            <w:r w:rsidRPr="00762A71">
              <w:rPr>
                <w:szCs w:val="22"/>
              </w:rPr>
              <w:t xml:space="preserve"> $              15,773 </w:t>
            </w:r>
          </w:p>
        </w:tc>
      </w:tr>
      <w:tr w14:paraId="1054638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B3B57C" w14:textId="353FC41E">
            <w:pPr>
              <w:jc w:val="right"/>
              <w:rPr>
                <w:szCs w:val="22"/>
              </w:rPr>
            </w:pPr>
            <w:r w:rsidRPr="4411F322">
              <w:rPr>
                <w:szCs w:val="22"/>
              </w:rPr>
              <w:t>64969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C1C3E6" w14:textId="607A19B0">
            <w:pPr>
              <w:rPr>
                <w:szCs w:val="22"/>
              </w:rPr>
            </w:pPr>
            <w:r w:rsidRPr="4411F322">
              <w:rPr>
                <w:szCs w:val="22"/>
              </w:rPr>
              <w:t>KVDA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62EAAF" w14:textId="53E6C4EC">
            <w:pPr>
              <w:jc w:val="right"/>
              <w:rPr>
                <w:szCs w:val="22"/>
              </w:rPr>
            </w:pPr>
            <w:r w:rsidRPr="4411F322">
              <w:rPr>
                <w:szCs w:val="22"/>
              </w:rPr>
              <w:t>3,114,838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DADB19" w14:textId="3B7F4240">
            <w:pPr>
              <w:jc w:val="right"/>
              <w:rPr>
                <w:szCs w:val="22"/>
              </w:rPr>
            </w:pPr>
            <w:r w:rsidRPr="4411F322">
              <w:rPr>
                <w:szCs w:val="22"/>
              </w:rPr>
              <w:t>3,092,933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D2B275" w14:textId="3FBC3882">
            <w:pPr>
              <w:rPr>
                <w:szCs w:val="22"/>
              </w:rPr>
            </w:pPr>
            <w:r w:rsidRPr="00762A71">
              <w:rPr>
                <w:szCs w:val="22"/>
              </w:rPr>
              <w:t xml:space="preserve"> $              21,929 </w:t>
            </w:r>
          </w:p>
        </w:tc>
      </w:tr>
      <w:tr w14:paraId="5096538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9DE18B" w14:textId="51A28CBE">
            <w:pPr>
              <w:jc w:val="right"/>
              <w:rPr>
                <w:szCs w:val="22"/>
              </w:rPr>
            </w:pPr>
            <w:r w:rsidRPr="4411F322">
              <w:rPr>
                <w:szCs w:val="22"/>
              </w:rPr>
              <w:t>19783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AAE32A" w14:textId="6418A830">
            <w:pPr>
              <w:rPr>
                <w:szCs w:val="22"/>
              </w:rPr>
            </w:pPr>
            <w:r w:rsidRPr="4411F322">
              <w:rPr>
                <w:szCs w:val="22"/>
              </w:rPr>
              <w:t>KVEA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7651DD" w14:textId="10380D5B">
            <w:pPr>
              <w:jc w:val="right"/>
              <w:rPr>
                <w:szCs w:val="22"/>
              </w:rPr>
            </w:pPr>
            <w:r w:rsidRPr="4411F322">
              <w:rPr>
                <w:szCs w:val="22"/>
              </w:rPr>
              <w:t>18,300,497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54F24E" w14:textId="36AC407E">
            <w:pPr>
              <w:jc w:val="right"/>
              <w:rPr>
                <w:szCs w:val="22"/>
              </w:rPr>
            </w:pPr>
            <w:r w:rsidRPr="4411F322">
              <w:rPr>
                <w:szCs w:val="22"/>
              </w:rPr>
              <w:t>17,059,098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C457B8" w14:textId="32D0AE7E">
            <w:pPr>
              <w:rPr>
                <w:szCs w:val="22"/>
              </w:rPr>
            </w:pPr>
            <w:r w:rsidRPr="00762A71">
              <w:rPr>
                <w:szCs w:val="22"/>
              </w:rPr>
              <w:t xml:space="preserve"> $            120,949 </w:t>
            </w:r>
          </w:p>
        </w:tc>
      </w:tr>
      <w:tr w14:paraId="6A1B759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C61DB5" w14:textId="24B93F00">
            <w:pPr>
              <w:jc w:val="right"/>
              <w:rPr>
                <w:szCs w:val="22"/>
              </w:rPr>
            </w:pPr>
            <w:r w:rsidRPr="4411F322">
              <w:rPr>
                <w:szCs w:val="22"/>
              </w:rPr>
              <w:t>12523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9170E3" w14:textId="2F7FCA3A">
            <w:pPr>
              <w:rPr>
                <w:szCs w:val="22"/>
              </w:rPr>
            </w:pPr>
            <w:r w:rsidRPr="4411F322">
              <w:rPr>
                <w:szCs w:val="22"/>
              </w:rPr>
              <w:t>KVEO-TV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8745DA" w14:textId="3A1DACB1">
            <w:pPr>
              <w:jc w:val="right"/>
              <w:rPr>
                <w:szCs w:val="22"/>
              </w:rPr>
            </w:pPr>
            <w:r w:rsidRPr="4411F322">
              <w:rPr>
                <w:szCs w:val="22"/>
              </w:rPr>
              <w:t>1,357,022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C2FBA1" w14:textId="0CAE7B7B">
            <w:pPr>
              <w:jc w:val="right"/>
              <w:rPr>
                <w:szCs w:val="22"/>
              </w:rPr>
            </w:pPr>
            <w:r w:rsidRPr="4411F322">
              <w:rPr>
                <w:szCs w:val="22"/>
              </w:rPr>
              <w:t>1,356,984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167DFA" w14:textId="0AC2D465">
            <w:pPr>
              <w:rPr>
                <w:szCs w:val="22"/>
              </w:rPr>
            </w:pPr>
            <w:r w:rsidRPr="00762A71">
              <w:rPr>
                <w:szCs w:val="22"/>
              </w:rPr>
              <w:t xml:space="preserve"> $                9,621 </w:t>
            </w:r>
          </w:p>
        </w:tc>
      </w:tr>
      <w:tr w14:paraId="7B93DF6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F0FE5B" w14:textId="333EF4A7">
            <w:pPr>
              <w:jc w:val="right"/>
              <w:rPr>
                <w:szCs w:val="22"/>
              </w:rPr>
            </w:pPr>
            <w:r w:rsidRPr="4411F322">
              <w:rPr>
                <w:szCs w:val="22"/>
              </w:rPr>
              <w:t>2495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089D15" w14:textId="16ECCA7E">
            <w:pPr>
              <w:rPr>
                <w:szCs w:val="22"/>
              </w:rPr>
            </w:pPr>
            <w:r w:rsidRPr="4411F322">
              <w:rPr>
                <w:szCs w:val="22"/>
              </w:rPr>
              <w:t>KVEW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6ED86B" w14:textId="047F2605">
            <w:pPr>
              <w:jc w:val="right"/>
              <w:rPr>
                <w:szCs w:val="22"/>
              </w:rPr>
            </w:pPr>
            <w:r w:rsidRPr="4411F322">
              <w:rPr>
                <w:szCs w:val="22"/>
              </w:rPr>
              <w:t>537,519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C6556B" w14:textId="0AC4A00F">
            <w:pPr>
              <w:jc w:val="right"/>
              <w:rPr>
                <w:szCs w:val="22"/>
              </w:rPr>
            </w:pPr>
            <w:r w:rsidRPr="4411F322">
              <w:rPr>
                <w:szCs w:val="22"/>
              </w:rPr>
              <w:t>524,246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262977" w14:textId="6F5AD824">
            <w:pPr>
              <w:rPr>
                <w:szCs w:val="22"/>
              </w:rPr>
            </w:pPr>
            <w:r w:rsidRPr="00762A71">
              <w:rPr>
                <w:szCs w:val="22"/>
              </w:rPr>
              <w:t xml:space="preserve"> $                3,717 </w:t>
            </w:r>
          </w:p>
        </w:tc>
      </w:tr>
      <w:tr w14:paraId="6071685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58F967" w14:textId="55B5A914">
            <w:pPr>
              <w:jc w:val="right"/>
              <w:rPr>
                <w:szCs w:val="22"/>
              </w:rPr>
            </w:pPr>
            <w:r w:rsidRPr="4411F322">
              <w:rPr>
                <w:szCs w:val="22"/>
              </w:rPr>
              <w:t>35852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8E8FB1" w14:textId="299F43DE">
            <w:pPr>
              <w:rPr>
                <w:szCs w:val="22"/>
              </w:rPr>
            </w:pPr>
            <w:r w:rsidRPr="4411F322">
              <w:rPr>
                <w:szCs w:val="22"/>
              </w:rPr>
              <w:t>KVHP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C8264F" w14:textId="439A9BA2">
            <w:pPr>
              <w:jc w:val="right"/>
              <w:rPr>
                <w:szCs w:val="22"/>
              </w:rPr>
            </w:pPr>
            <w:r w:rsidRPr="4411F322">
              <w:rPr>
                <w:szCs w:val="22"/>
              </w:rPr>
              <w:t>773,592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4D726B" w14:textId="47B67610">
            <w:pPr>
              <w:jc w:val="right"/>
              <w:rPr>
                <w:szCs w:val="22"/>
              </w:rPr>
            </w:pPr>
            <w:r w:rsidRPr="4411F322">
              <w:rPr>
                <w:szCs w:val="22"/>
              </w:rPr>
              <w:t>773,545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8856FD" w14:textId="0B22D8CA">
            <w:pPr>
              <w:rPr>
                <w:szCs w:val="22"/>
              </w:rPr>
            </w:pPr>
            <w:r w:rsidRPr="00762A71">
              <w:rPr>
                <w:szCs w:val="22"/>
              </w:rPr>
              <w:t xml:space="preserve"> $                5,484 </w:t>
            </w:r>
          </w:p>
        </w:tc>
      </w:tr>
      <w:tr w14:paraId="77E3925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9A67A0" w14:textId="4B65010E">
            <w:pPr>
              <w:jc w:val="right"/>
              <w:rPr>
                <w:szCs w:val="22"/>
              </w:rPr>
            </w:pPr>
            <w:r w:rsidRPr="4411F322">
              <w:rPr>
                <w:szCs w:val="22"/>
              </w:rPr>
              <w:t>49832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574824" w14:textId="537D0F17">
            <w:pPr>
              <w:rPr>
                <w:szCs w:val="22"/>
              </w:rPr>
            </w:pPr>
            <w:r w:rsidRPr="4411F322">
              <w:rPr>
                <w:szCs w:val="22"/>
              </w:rPr>
              <w:t>KVIA-TV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E3AF2E" w14:textId="5FD43E3A">
            <w:pPr>
              <w:jc w:val="right"/>
              <w:rPr>
                <w:szCs w:val="22"/>
              </w:rPr>
            </w:pPr>
            <w:r w:rsidRPr="4411F322">
              <w:rPr>
                <w:szCs w:val="22"/>
              </w:rPr>
              <w:t>1,093,416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FAC855" w14:textId="3F4A13FE">
            <w:pPr>
              <w:jc w:val="right"/>
              <w:rPr>
                <w:szCs w:val="22"/>
              </w:rPr>
            </w:pPr>
            <w:r w:rsidRPr="4411F322">
              <w:rPr>
                <w:szCs w:val="22"/>
              </w:rPr>
              <w:t>1,090,743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B1CD37" w14:textId="52E36CA9">
            <w:pPr>
              <w:rPr>
                <w:szCs w:val="22"/>
              </w:rPr>
            </w:pPr>
            <w:r w:rsidRPr="00762A71">
              <w:rPr>
                <w:szCs w:val="22"/>
              </w:rPr>
              <w:t xml:space="preserve"> $                7,733 </w:t>
            </w:r>
          </w:p>
        </w:tc>
      </w:tr>
      <w:tr w14:paraId="3059BDA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1B1FEF" w14:textId="3A0AADC6">
            <w:pPr>
              <w:jc w:val="right"/>
              <w:rPr>
                <w:szCs w:val="22"/>
              </w:rPr>
            </w:pPr>
            <w:r w:rsidRPr="4411F322">
              <w:rPr>
                <w:szCs w:val="22"/>
              </w:rPr>
              <w:t>35855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4319C1" w14:textId="1F877DA2">
            <w:pPr>
              <w:rPr>
                <w:szCs w:val="22"/>
              </w:rPr>
            </w:pPr>
            <w:r w:rsidRPr="4411F322">
              <w:rPr>
                <w:szCs w:val="22"/>
              </w:rPr>
              <w:t>KVIE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B05EB6" w14:textId="40D5A7B9">
            <w:pPr>
              <w:jc w:val="right"/>
              <w:rPr>
                <w:szCs w:val="22"/>
              </w:rPr>
            </w:pPr>
            <w:r w:rsidRPr="4411F322">
              <w:rPr>
                <w:szCs w:val="22"/>
              </w:rPr>
              <w:t>11,759,390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51F5F8" w14:textId="5B3F549E">
            <w:pPr>
              <w:jc w:val="right"/>
              <w:rPr>
                <w:szCs w:val="22"/>
              </w:rPr>
            </w:pPr>
            <w:r w:rsidRPr="4411F322">
              <w:rPr>
                <w:szCs w:val="22"/>
              </w:rPr>
              <w:t>8,232,137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A622CD" w14:textId="79CC80D5">
            <w:pPr>
              <w:rPr>
                <w:szCs w:val="22"/>
              </w:rPr>
            </w:pPr>
            <w:r w:rsidRPr="00762A71">
              <w:rPr>
                <w:szCs w:val="22"/>
              </w:rPr>
              <w:t xml:space="preserve"> $              58,366 </w:t>
            </w:r>
          </w:p>
        </w:tc>
      </w:tr>
      <w:tr w14:paraId="09BB371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1E3E9E" w14:textId="6067142D">
            <w:pPr>
              <w:jc w:val="right"/>
              <w:rPr>
                <w:szCs w:val="22"/>
              </w:rPr>
            </w:pPr>
            <w:r w:rsidRPr="4411F322">
              <w:rPr>
                <w:szCs w:val="22"/>
              </w:rPr>
              <w:t>40450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0834DE" w14:textId="61B3BE5A">
            <w:pPr>
              <w:rPr>
                <w:szCs w:val="22"/>
              </w:rPr>
            </w:pPr>
            <w:r w:rsidRPr="4411F322">
              <w:rPr>
                <w:szCs w:val="22"/>
              </w:rPr>
              <w:t>KVIH-TV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B583D6" w14:textId="0D4AF12C">
            <w:pPr>
              <w:jc w:val="right"/>
              <w:rPr>
                <w:szCs w:val="22"/>
              </w:rPr>
            </w:pPr>
            <w:r w:rsidRPr="4411F322">
              <w:rPr>
                <w:szCs w:val="22"/>
              </w:rPr>
              <w:t>139,435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80E035" w14:textId="4D8C8130">
            <w:pPr>
              <w:jc w:val="right"/>
              <w:rPr>
                <w:szCs w:val="22"/>
              </w:rPr>
            </w:pPr>
            <w:r w:rsidRPr="4411F322">
              <w:rPr>
                <w:szCs w:val="22"/>
              </w:rPr>
              <w:t>119,247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2FB26E" w14:textId="35776BBB">
            <w:pPr>
              <w:rPr>
                <w:szCs w:val="22"/>
              </w:rPr>
            </w:pPr>
            <w:r w:rsidRPr="00762A71">
              <w:rPr>
                <w:szCs w:val="22"/>
              </w:rPr>
              <w:t xml:space="preserve"> $                  845 </w:t>
            </w:r>
          </w:p>
        </w:tc>
      </w:tr>
      <w:tr w14:paraId="283FCD9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403BC9" w14:textId="44CE7935">
            <w:pPr>
              <w:jc w:val="right"/>
              <w:rPr>
                <w:szCs w:val="22"/>
              </w:rPr>
            </w:pPr>
            <w:r w:rsidRPr="4411F322">
              <w:rPr>
                <w:szCs w:val="22"/>
              </w:rPr>
              <w:t>40446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619BC6" w14:textId="3A01F29F">
            <w:pPr>
              <w:rPr>
                <w:szCs w:val="22"/>
              </w:rPr>
            </w:pPr>
            <w:r w:rsidRPr="4411F322">
              <w:rPr>
                <w:szCs w:val="22"/>
              </w:rPr>
              <w:t>KVII-TV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384473" w14:textId="4813CFD6">
            <w:pPr>
              <w:jc w:val="right"/>
              <w:rPr>
                <w:szCs w:val="22"/>
              </w:rPr>
            </w:pPr>
            <w:r w:rsidRPr="4411F322">
              <w:rPr>
                <w:szCs w:val="22"/>
              </w:rPr>
              <w:t>392,629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B9C227" w14:textId="78700B4D">
            <w:pPr>
              <w:jc w:val="right"/>
              <w:rPr>
                <w:szCs w:val="22"/>
              </w:rPr>
            </w:pPr>
            <w:r w:rsidRPr="4411F322">
              <w:rPr>
                <w:szCs w:val="22"/>
              </w:rPr>
              <w:t>391,979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A2A2D1" w14:textId="416CC49E">
            <w:pPr>
              <w:rPr>
                <w:szCs w:val="22"/>
              </w:rPr>
            </w:pPr>
            <w:r w:rsidRPr="00762A71">
              <w:rPr>
                <w:szCs w:val="22"/>
              </w:rPr>
              <w:t xml:space="preserve"> $                2,779 </w:t>
            </w:r>
          </w:p>
        </w:tc>
      </w:tr>
      <w:tr w14:paraId="2FDDC39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A5185C" w14:textId="7CC8AA68">
            <w:pPr>
              <w:jc w:val="right"/>
              <w:rPr>
                <w:szCs w:val="22"/>
              </w:rPr>
            </w:pPr>
            <w:r w:rsidRPr="4411F322">
              <w:rPr>
                <w:szCs w:val="22"/>
              </w:rPr>
              <w:t>61961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2F2085" w14:textId="515279C0">
            <w:pPr>
              <w:rPr>
                <w:szCs w:val="22"/>
              </w:rPr>
            </w:pPr>
            <w:r w:rsidRPr="4411F322">
              <w:rPr>
                <w:szCs w:val="22"/>
              </w:rPr>
              <w:t>KVLY-TV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A59450" w14:textId="61E7D638">
            <w:pPr>
              <w:jc w:val="right"/>
              <w:rPr>
                <w:szCs w:val="22"/>
              </w:rPr>
            </w:pPr>
            <w:r w:rsidRPr="4411F322">
              <w:rPr>
                <w:szCs w:val="22"/>
              </w:rPr>
              <w:t>409,018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FA0433" w14:textId="14CC0649">
            <w:pPr>
              <w:jc w:val="right"/>
              <w:rPr>
                <w:szCs w:val="22"/>
              </w:rPr>
            </w:pPr>
            <w:r w:rsidRPr="4411F322">
              <w:rPr>
                <w:szCs w:val="22"/>
              </w:rPr>
              <w:t>408,931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C6FF4D" w14:textId="04BFB985">
            <w:pPr>
              <w:rPr>
                <w:szCs w:val="22"/>
              </w:rPr>
            </w:pPr>
            <w:r w:rsidRPr="00762A71">
              <w:rPr>
                <w:szCs w:val="22"/>
              </w:rPr>
              <w:t xml:space="preserve"> $                2,899 </w:t>
            </w:r>
          </w:p>
        </w:tc>
      </w:tr>
      <w:tr w14:paraId="202FA76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FC2612" w14:textId="027DFD73">
            <w:pPr>
              <w:jc w:val="right"/>
              <w:rPr>
                <w:szCs w:val="22"/>
              </w:rPr>
            </w:pPr>
            <w:r w:rsidRPr="4411F322">
              <w:rPr>
                <w:szCs w:val="22"/>
              </w:rPr>
              <w:t>16729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1BF81B" w14:textId="726DEA6B">
            <w:pPr>
              <w:rPr>
                <w:szCs w:val="22"/>
              </w:rPr>
            </w:pPr>
            <w:r w:rsidRPr="4411F322">
              <w:rPr>
                <w:szCs w:val="22"/>
              </w:rPr>
              <w:t>KVMD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65D3C5" w14:textId="4C13E074">
            <w:pPr>
              <w:jc w:val="right"/>
              <w:rPr>
                <w:szCs w:val="22"/>
              </w:rPr>
            </w:pPr>
            <w:r w:rsidRPr="4411F322">
              <w:rPr>
                <w:szCs w:val="22"/>
              </w:rPr>
              <w:t>15,940,782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1D6D22" w14:textId="24403BA0">
            <w:pPr>
              <w:jc w:val="right"/>
              <w:rPr>
                <w:szCs w:val="22"/>
              </w:rPr>
            </w:pPr>
            <w:r w:rsidRPr="4411F322">
              <w:rPr>
                <w:szCs w:val="22"/>
              </w:rPr>
              <w:t>15,143,297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FD8519" w14:textId="4A3CC7CE">
            <w:pPr>
              <w:rPr>
                <w:szCs w:val="22"/>
              </w:rPr>
            </w:pPr>
            <w:r w:rsidRPr="00762A71">
              <w:rPr>
                <w:szCs w:val="22"/>
              </w:rPr>
              <w:t xml:space="preserve"> $            107,366 </w:t>
            </w:r>
          </w:p>
        </w:tc>
      </w:tr>
      <w:tr w14:paraId="7E24F24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7C42CC" w14:textId="420F9565">
            <w:pPr>
              <w:jc w:val="right"/>
              <w:rPr>
                <w:szCs w:val="22"/>
              </w:rPr>
            </w:pPr>
            <w:r w:rsidRPr="4411F322">
              <w:rPr>
                <w:szCs w:val="22"/>
              </w:rPr>
              <w:t>83825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1200C2" w14:textId="00FE0C8A">
            <w:pPr>
              <w:rPr>
                <w:szCs w:val="22"/>
              </w:rPr>
            </w:pPr>
            <w:r w:rsidRPr="4411F322">
              <w:rPr>
                <w:szCs w:val="22"/>
              </w:rPr>
              <w:t>KVME-TV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EE1269" w14:textId="2A0EE69F">
            <w:pPr>
              <w:jc w:val="right"/>
              <w:rPr>
                <w:szCs w:val="22"/>
              </w:rPr>
            </w:pPr>
            <w:r w:rsidRPr="4411F322">
              <w:rPr>
                <w:szCs w:val="22"/>
              </w:rPr>
              <w:t>26,212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4D2292" w14:textId="244B2443">
            <w:pPr>
              <w:jc w:val="right"/>
              <w:rPr>
                <w:szCs w:val="22"/>
              </w:rPr>
            </w:pPr>
            <w:r w:rsidRPr="4411F322">
              <w:rPr>
                <w:szCs w:val="22"/>
              </w:rPr>
              <w:t>22,277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02147B" w14:textId="18CA1549">
            <w:pPr>
              <w:rPr>
                <w:szCs w:val="22"/>
              </w:rPr>
            </w:pPr>
            <w:r w:rsidRPr="00762A71">
              <w:rPr>
                <w:szCs w:val="22"/>
              </w:rPr>
              <w:t xml:space="preserve"> $                  158 </w:t>
            </w:r>
          </w:p>
        </w:tc>
      </w:tr>
      <w:tr w14:paraId="16F79F9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7B01CE" w14:textId="54E50B2E">
            <w:pPr>
              <w:jc w:val="right"/>
              <w:rPr>
                <w:szCs w:val="22"/>
              </w:rPr>
            </w:pPr>
            <w:r w:rsidRPr="4411F322">
              <w:rPr>
                <w:szCs w:val="22"/>
              </w:rPr>
              <w:t>25735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8EACF8" w14:textId="6771AB12">
            <w:pPr>
              <w:rPr>
                <w:szCs w:val="22"/>
              </w:rPr>
            </w:pPr>
            <w:r w:rsidRPr="4411F322">
              <w:rPr>
                <w:szCs w:val="22"/>
              </w:rPr>
              <w:t>KVOA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BD8A9C" w14:textId="738956C5">
            <w:pPr>
              <w:jc w:val="right"/>
              <w:rPr>
                <w:szCs w:val="22"/>
              </w:rPr>
            </w:pPr>
            <w:r w:rsidRPr="4411F322">
              <w:rPr>
                <w:szCs w:val="22"/>
              </w:rPr>
              <w:t>1,386,793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925BA8" w14:textId="0661E3E9">
            <w:pPr>
              <w:jc w:val="right"/>
              <w:rPr>
                <w:szCs w:val="22"/>
              </w:rPr>
            </w:pPr>
            <w:r w:rsidRPr="4411F322">
              <w:rPr>
                <w:szCs w:val="22"/>
              </w:rPr>
              <w:t>1,069,725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C8E6F2" w14:textId="1B9F5721">
            <w:pPr>
              <w:rPr>
                <w:szCs w:val="22"/>
              </w:rPr>
            </w:pPr>
            <w:r w:rsidRPr="00762A71">
              <w:rPr>
                <w:szCs w:val="22"/>
              </w:rPr>
              <w:t xml:space="preserve"> $                7,584 </w:t>
            </w:r>
          </w:p>
        </w:tc>
      </w:tr>
      <w:tr w14:paraId="04FCE22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DDE5D7" w14:textId="01F6ADE7">
            <w:pPr>
              <w:jc w:val="right"/>
              <w:rPr>
                <w:szCs w:val="22"/>
              </w:rPr>
            </w:pPr>
            <w:r w:rsidRPr="4411F322">
              <w:rPr>
                <w:szCs w:val="22"/>
              </w:rPr>
              <w:t>35862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D821C2" w14:textId="5793D266">
            <w:pPr>
              <w:rPr>
                <w:szCs w:val="22"/>
              </w:rPr>
            </w:pPr>
            <w:r w:rsidRPr="4411F322">
              <w:rPr>
                <w:szCs w:val="22"/>
              </w:rPr>
              <w:t>KVOS-TV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EB6C58" w14:textId="47057335">
            <w:pPr>
              <w:jc w:val="right"/>
              <w:rPr>
                <w:szCs w:val="22"/>
              </w:rPr>
            </w:pPr>
            <w:r w:rsidRPr="4411F322">
              <w:rPr>
                <w:szCs w:val="22"/>
              </w:rPr>
              <w:t>2,566,816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7E7576" w14:textId="55EF2986">
            <w:pPr>
              <w:jc w:val="right"/>
              <w:rPr>
                <w:szCs w:val="22"/>
              </w:rPr>
            </w:pPr>
            <w:r w:rsidRPr="4411F322">
              <w:rPr>
                <w:szCs w:val="22"/>
              </w:rPr>
              <w:t>2,493,670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82F3E4" w14:textId="4FA315A1">
            <w:pPr>
              <w:rPr>
                <w:szCs w:val="22"/>
              </w:rPr>
            </w:pPr>
            <w:r w:rsidRPr="00762A71">
              <w:rPr>
                <w:szCs w:val="22"/>
              </w:rPr>
              <w:t xml:space="preserve"> $              17,680 </w:t>
            </w:r>
          </w:p>
        </w:tc>
      </w:tr>
      <w:tr w14:paraId="19A9815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228F6D" w14:textId="0122ED1E">
            <w:pPr>
              <w:jc w:val="right"/>
              <w:rPr>
                <w:szCs w:val="22"/>
              </w:rPr>
            </w:pPr>
            <w:r w:rsidRPr="4411F322">
              <w:rPr>
                <w:szCs w:val="22"/>
              </w:rPr>
              <w:t>69733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1CB190" w14:textId="7360C7DB">
            <w:pPr>
              <w:rPr>
                <w:szCs w:val="22"/>
              </w:rPr>
            </w:pPr>
            <w:r w:rsidRPr="4411F322">
              <w:rPr>
                <w:szCs w:val="22"/>
              </w:rPr>
              <w:t>KVPT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A2A2EA" w14:textId="4A67F1EA">
            <w:pPr>
              <w:jc w:val="right"/>
              <w:rPr>
                <w:szCs w:val="22"/>
              </w:rPr>
            </w:pPr>
            <w:r w:rsidRPr="4411F322">
              <w:rPr>
                <w:szCs w:val="22"/>
              </w:rPr>
              <w:t>1,854,771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F26301" w14:textId="616BC425">
            <w:pPr>
              <w:jc w:val="right"/>
              <w:rPr>
                <w:szCs w:val="22"/>
              </w:rPr>
            </w:pPr>
            <w:r w:rsidRPr="4411F322">
              <w:rPr>
                <w:szCs w:val="22"/>
              </w:rPr>
              <w:t>1,828,301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250514" w14:textId="3E819DA7">
            <w:pPr>
              <w:rPr>
                <w:szCs w:val="22"/>
              </w:rPr>
            </w:pPr>
            <w:r w:rsidRPr="00762A71">
              <w:rPr>
                <w:szCs w:val="22"/>
              </w:rPr>
              <w:t xml:space="preserve"> $              12,963 </w:t>
            </w:r>
          </w:p>
        </w:tc>
      </w:tr>
      <w:tr w14:paraId="0F04EDF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0DD886" w14:textId="0C7A6189">
            <w:pPr>
              <w:jc w:val="right"/>
              <w:rPr>
                <w:szCs w:val="22"/>
              </w:rPr>
            </w:pPr>
            <w:r w:rsidRPr="4411F322">
              <w:rPr>
                <w:szCs w:val="22"/>
              </w:rPr>
              <w:t>55372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190408" w14:textId="4C233654">
            <w:pPr>
              <w:rPr>
                <w:szCs w:val="22"/>
              </w:rPr>
            </w:pPr>
            <w:r w:rsidRPr="4411F322">
              <w:rPr>
                <w:szCs w:val="22"/>
              </w:rPr>
              <w:t>KVRR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C5A05E" w14:textId="562AC5DA">
            <w:pPr>
              <w:jc w:val="right"/>
              <w:rPr>
                <w:szCs w:val="22"/>
              </w:rPr>
            </w:pPr>
            <w:r w:rsidRPr="4411F322">
              <w:rPr>
                <w:szCs w:val="22"/>
              </w:rPr>
              <w:t>403,075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B21E77" w14:textId="7AADD0C5">
            <w:pPr>
              <w:jc w:val="right"/>
              <w:rPr>
                <w:szCs w:val="22"/>
              </w:rPr>
            </w:pPr>
            <w:r w:rsidRPr="4411F322">
              <w:rPr>
                <w:szCs w:val="22"/>
              </w:rPr>
              <w:t>403,075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A6D391" w14:textId="0D89D32F">
            <w:pPr>
              <w:rPr>
                <w:szCs w:val="22"/>
              </w:rPr>
            </w:pPr>
            <w:r w:rsidRPr="00762A71">
              <w:rPr>
                <w:szCs w:val="22"/>
              </w:rPr>
              <w:t xml:space="preserve"> $                2,858 </w:t>
            </w:r>
          </w:p>
        </w:tc>
      </w:tr>
      <w:tr w14:paraId="33C0AC7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F25363" w14:textId="46787E9E">
            <w:pPr>
              <w:jc w:val="right"/>
              <w:rPr>
                <w:szCs w:val="22"/>
              </w:rPr>
            </w:pPr>
            <w:r w:rsidRPr="4411F322">
              <w:rPr>
                <w:szCs w:val="22"/>
              </w:rPr>
              <w:t>166331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06FA35" w14:textId="52115570">
            <w:pPr>
              <w:rPr>
                <w:szCs w:val="22"/>
              </w:rPr>
            </w:pPr>
            <w:r w:rsidRPr="4411F322">
              <w:rPr>
                <w:szCs w:val="22"/>
              </w:rPr>
              <w:t>KVSN-DT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63B587" w14:textId="35B66613">
            <w:pPr>
              <w:jc w:val="right"/>
              <w:rPr>
                <w:szCs w:val="22"/>
              </w:rPr>
            </w:pPr>
            <w:r w:rsidRPr="4411F322">
              <w:rPr>
                <w:szCs w:val="22"/>
              </w:rPr>
              <w:t>3,136,196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B0F24E" w14:textId="051F6006">
            <w:pPr>
              <w:jc w:val="right"/>
              <w:rPr>
                <w:szCs w:val="22"/>
              </w:rPr>
            </w:pPr>
            <w:r w:rsidRPr="4411F322">
              <w:rPr>
                <w:szCs w:val="22"/>
              </w:rPr>
              <w:t>2,698,298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BB83C5" w14:textId="7B77586F">
            <w:pPr>
              <w:rPr>
                <w:szCs w:val="22"/>
              </w:rPr>
            </w:pPr>
            <w:r w:rsidRPr="00762A71">
              <w:rPr>
                <w:szCs w:val="22"/>
              </w:rPr>
              <w:t xml:space="preserve"> $              19,131 </w:t>
            </w:r>
          </w:p>
        </w:tc>
      </w:tr>
      <w:tr w14:paraId="59EF045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2119CF" w14:textId="12BEBB93">
            <w:pPr>
              <w:jc w:val="right"/>
              <w:rPr>
                <w:szCs w:val="22"/>
              </w:rPr>
            </w:pPr>
            <w:r w:rsidRPr="4411F322">
              <w:rPr>
                <w:szCs w:val="22"/>
              </w:rPr>
              <w:t>608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DC5DCF" w14:textId="74554EC5">
            <w:pPr>
              <w:rPr>
                <w:szCs w:val="22"/>
              </w:rPr>
            </w:pPr>
            <w:r w:rsidRPr="4411F322">
              <w:rPr>
                <w:szCs w:val="22"/>
              </w:rPr>
              <w:t>KVTH-DT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86A45D" w14:textId="01F8B90C">
            <w:pPr>
              <w:jc w:val="right"/>
              <w:rPr>
                <w:szCs w:val="22"/>
              </w:rPr>
            </w:pPr>
            <w:r w:rsidRPr="4411F322">
              <w:rPr>
                <w:szCs w:val="22"/>
              </w:rPr>
              <w:t>319,985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C617CA" w14:textId="2D71A9FE">
            <w:pPr>
              <w:jc w:val="right"/>
              <w:rPr>
                <w:szCs w:val="22"/>
              </w:rPr>
            </w:pPr>
            <w:r w:rsidRPr="4411F322">
              <w:rPr>
                <w:szCs w:val="22"/>
              </w:rPr>
              <w:t>318,374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958306" w14:textId="2C889A87">
            <w:pPr>
              <w:rPr>
                <w:szCs w:val="22"/>
              </w:rPr>
            </w:pPr>
            <w:r w:rsidRPr="00762A71">
              <w:rPr>
                <w:szCs w:val="22"/>
              </w:rPr>
              <w:t xml:space="preserve"> $                2,257 </w:t>
            </w:r>
          </w:p>
        </w:tc>
      </w:tr>
      <w:tr w14:paraId="49D2B1B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4DEBE0" w14:textId="5194CB7C">
            <w:pPr>
              <w:jc w:val="right"/>
              <w:rPr>
                <w:szCs w:val="22"/>
              </w:rPr>
            </w:pPr>
            <w:r w:rsidRPr="4411F322">
              <w:rPr>
                <w:szCs w:val="22"/>
              </w:rPr>
              <w:t>2784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2949A1" w14:textId="3DDF48C8">
            <w:pPr>
              <w:rPr>
                <w:szCs w:val="22"/>
              </w:rPr>
            </w:pPr>
            <w:r w:rsidRPr="4411F322">
              <w:rPr>
                <w:szCs w:val="22"/>
              </w:rPr>
              <w:t>KVTJ-DT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94D4B0" w14:textId="16BFAD1A">
            <w:pPr>
              <w:jc w:val="right"/>
              <w:rPr>
                <w:szCs w:val="22"/>
              </w:rPr>
            </w:pPr>
            <w:r w:rsidRPr="4411F322">
              <w:rPr>
                <w:szCs w:val="22"/>
              </w:rPr>
              <w:t>1,459,963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123994" w14:textId="4F31D56E">
            <w:pPr>
              <w:jc w:val="right"/>
              <w:rPr>
                <w:szCs w:val="22"/>
              </w:rPr>
            </w:pPr>
            <w:r w:rsidRPr="4411F322">
              <w:rPr>
                <w:szCs w:val="22"/>
              </w:rPr>
              <w:t>1,459,552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8DFF56" w14:textId="0F9CFECB">
            <w:pPr>
              <w:rPr>
                <w:szCs w:val="22"/>
              </w:rPr>
            </w:pPr>
            <w:r w:rsidRPr="00762A71">
              <w:rPr>
                <w:szCs w:val="22"/>
              </w:rPr>
              <w:t xml:space="preserve"> $              10,348 </w:t>
            </w:r>
          </w:p>
        </w:tc>
      </w:tr>
      <w:tr w14:paraId="06B85AF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4F0D81" w14:textId="464B848E">
            <w:pPr>
              <w:jc w:val="right"/>
              <w:rPr>
                <w:szCs w:val="22"/>
              </w:rPr>
            </w:pPr>
            <w:r w:rsidRPr="4411F322">
              <w:rPr>
                <w:szCs w:val="22"/>
              </w:rPr>
              <w:t>607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465D64" w14:textId="730024AE">
            <w:pPr>
              <w:rPr>
                <w:szCs w:val="22"/>
              </w:rPr>
            </w:pPr>
            <w:r w:rsidRPr="4411F322">
              <w:rPr>
                <w:szCs w:val="22"/>
              </w:rPr>
              <w:t>KVTN-DT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905E2D" w14:textId="6E665F27">
            <w:pPr>
              <w:jc w:val="right"/>
              <w:rPr>
                <w:szCs w:val="22"/>
              </w:rPr>
            </w:pPr>
            <w:r w:rsidRPr="4411F322">
              <w:rPr>
                <w:szCs w:val="22"/>
              </w:rPr>
              <w:t>970,045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E04721" w14:textId="105F7BE7">
            <w:pPr>
              <w:jc w:val="right"/>
              <w:rPr>
                <w:szCs w:val="22"/>
              </w:rPr>
            </w:pPr>
            <w:r w:rsidRPr="4411F322">
              <w:rPr>
                <w:szCs w:val="22"/>
              </w:rPr>
              <w:t>963,130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6F5AB5" w14:textId="14E76BBE">
            <w:pPr>
              <w:rPr>
                <w:szCs w:val="22"/>
              </w:rPr>
            </w:pPr>
            <w:r w:rsidRPr="00762A71">
              <w:rPr>
                <w:szCs w:val="22"/>
              </w:rPr>
              <w:t xml:space="preserve"> $                6,829 </w:t>
            </w:r>
          </w:p>
        </w:tc>
      </w:tr>
      <w:tr w14:paraId="32BA4D2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7BD414" w14:textId="22F263DD">
            <w:pPr>
              <w:jc w:val="right"/>
              <w:rPr>
                <w:szCs w:val="22"/>
              </w:rPr>
            </w:pPr>
            <w:r w:rsidRPr="4411F322">
              <w:rPr>
                <w:szCs w:val="22"/>
              </w:rPr>
              <w:t>35867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5C58E5" w14:textId="57725026">
            <w:pPr>
              <w:rPr>
                <w:szCs w:val="22"/>
              </w:rPr>
            </w:pPr>
            <w:r w:rsidRPr="4411F322">
              <w:rPr>
                <w:szCs w:val="22"/>
              </w:rPr>
              <w:t>KVUE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3394CE" w14:textId="46F07A49">
            <w:pPr>
              <w:jc w:val="right"/>
              <w:rPr>
                <w:szCs w:val="22"/>
              </w:rPr>
            </w:pPr>
            <w:r w:rsidRPr="4411F322">
              <w:rPr>
                <w:szCs w:val="22"/>
              </w:rPr>
              <w:t>3,458,312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7E0C55" w14:textId="619E4986">
            <w:pPr>
              <w:jc w:val="right"/>
              <w:rPr>
                <w:szCs w:val="22"/>
              </w:rPr>
            </w:pPr>
            <w:r w:rsidRPr="4411F322">
              <w:rPr>
                <w:szCs w:val="22"/>
              </w:rPr>
              <w:t>3,395,187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2F27B2" w14:textId="0D1D2222">
            <w:pPr>
              <w:rPr>
                <w:szCs w:val="22"/>
              </w:rPr>
            </w:pPr>
            <w:r w:rsidRPr="00762A71">
              <w:rPr>
                <w:szCs w:val="22"/>
              </w:rPr>
              <w:t xml:space="preserve"> $              24,072 </w:t>
            </w:r>
          </w:p>
        </w:tc>
      </w:tr>
      <w:tr w14:paraId="432A8B1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F208B3" w14:textId="69CD13A4">
            <w:pPr>
              <w:jc w:val="right"/>
              <w:rPr>
                <w:szCs w:val="22"/>
              </w:rPr>
            </w:pPr>
            <w:r w:rsidRPr="4411F322">
              <w:rPr>
                <w:szCs w:val="22"/>
              </w:rPr>
              <w:t>78910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5D02A5" w14:textId="44334583">
            <w:pPr>
              <w:rPr>
                <w:szCs w:val="22"/>
              </w:rPr>
            </w:pPr>
            <w:r w:rsidRPr="4411F322">
              <w:rPr>
                <w:szCs w:val="22"/>
              </w:rPr>
              <w:t>KVUI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B2650D" w14:textId="4A631A90">
            <w:pPr>
              <w:jc w:val="right"/>
              <w:rPr>
                <w:szCs w:val="22"/>
              </w:rPr>
            </w:pPr>
            <w:r w:rsidRPr="4411F322">
              <w:rPr>
                <w:szCs w:val="22"/>
              </w:rPr>
              <w:t>286,007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1E7755" w14:textId="186DF2D4">
            <w:pPr>
              <w:jc w:val="right"/>
              <w:rPr>
                <w:szCs w:val="22"/>
              </w:rPr>
            </w:pPr>
            <w:r w:rsidRPr="4411F322">
              <w:rPr>
                <w:szCs w:val="22"/>
              </w:rPr>
              <w:t>279,513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5FD9E9" w14:textId="31B3181E">
            <w:pPr>
              <w:rPr>
                <w:szCs w:val="22"/>
              </w:rPr>
            </w:pPr>
            <w:r w:rsidRPr="00762A71">
              <w:rPr>
                <w:szCs w:val="22"/>
              </w:rPr>
              <w:t xml:space="preserve"> $                1,982 </w:t>
            </w:r>
          </w:p>
        </w:tc>
      </w:tr>
      <w:tr w14:paraId="57BCBD6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F03CA5" w14:textId="232198BB">
            <w:pPr>
              <w:jc w:val="right"/>
              <w:rPr>
                <w:szCs w:val="22"/>
              </w:rPr>
            </w:pPr>
            <w:r w:rsidRPr="4411F322">
              <w:rPr>
                <w:szCs w:val="22"/>
              </w:rPr>
              <w:t>35870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3A3353" w14:textId="429079DE">
            <w:pPr>
              <w:rPr>
                <w:szCs w:val="22"/>
              </w:rPr>
            </w:pPr>
            <w:r w:rsidRPr="4411F322">
              <w:rPr>
                <w:szCs w:val="22"/>
              </w:rPr>
              <w:t>KVVU-TV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D1A9F2" w14:textId="1894131D">
            <w:pPr>
              <w:jc w:val="right"/>
              <w:rPr>
                <w:szCs w:val="22"/>
              </w:rPr>
            </w:pPr>
            <w:r w:rsidRPr="4411F322">
              <w:rPr>
                <w:szCs w:val="22"/>
              </w:rPr>
              <w:t>2,369,125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E3EF83" w14:textId="11F89778">
            <w:pPr>
              <w:jc w:val="right"/>
              <w:rPr>
                <w:szCs w:val="22"/>
              </w:rPr>
            </w:pPr>
            <w:r w:rsidRPr="4411F322">
              <w:rPr>
                <w:szCs w:val="22"/>
              </w:rPr>
              <w:t>2,246,682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25ECD0" w14:textId="3EB0FF5B">
            <w:pPr>
              <w:rPr>
                <w:szCs w:val="22"/>
              </w:rPr>
            </w:pPr>
            <w:r w:rsidRPr="00762A71">
              <w:rPr>
                <w:szCs w:val="22"/>
              </w:rPr>
              <w:t xml:space="preserve"> $              15,929 </w:t>
            </w:r>
          </w:p>
        </w:tc>
      </w:tr>
      <w:tr w14:paraId="3A32B23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1DF504" w14:textId="3F706271">
            <w:pPr>
              <w:jc w:val="right"/>
              <w:rPr>
                <w:szCs w:val="22"/>
              </w:rPr>
            </w:pPr>
            <w:r w:rsidRPr="4411F322">
              <w:rPr>
                <w:szCs w:val="22"/>
              </w:rPr>
              <w:t>36170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845885" w14:textId="7C5640ED">
            <w:pPr>
              <w:rPr>
                <w:szCs w:val="22"/>
              </w:rPr>
            </w:pPr>
            <w:r w:rsidRPr="4411F322">
              <w:rPr>
                <w:szCs w:val="22"/>
              </w:rPr>
              <w:t>KVYE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18411D" w14:textId="2EE6CF20">
            <w:pPr>
              <w:jc w:val="right"/>
              <w:rPr>
                <w:szCs w:val="22"/>
              </w:rPr>
            </w:pPr>
            <w:r w:rsidRPr="4411F322">
              <w:rPr>
                <w:szCs w:val="22"/>
              </w:rPr>
              <w:t>404,453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65A934" w14:textId="7867AB3F">
            <w:pPr>
              <w:jc w:val="right"/>
              <w:rPr>
                <w:szCs w:val="22"/>
              </w:rPr>
            </w:pPr>
            <w:r w:rsidRPr="4411F322">
              <w:rPr>
                <w:szCs w:val="22"/>
              </w:rPr>
              <w:t>401,890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4B153E" w14:textId="27411256">
            <w:pPr>
              <w:rPr>
                <w:szCs w:val="22"/>
              </w:rPr>
            </w:pPr>
            <w:r w:rsidRPr="00762A71">
              <w:rPr>
                <w:szCs w:val="22"/>
              </w:rPr>
              <w:t xml:space="preserve"> $                2,849 </w:t>
            </w:r>
          </w:p>
        </w:tc>
      </w:tr>
      <w:tr w14:paraId="3CDBAD3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56BD8C" w14:textId="17F2236A">
            <w:pPr>
              <w:jc w:val="right"/>
              <w:rPr>
                <w:szCs w:val="22"/>
              </w:rPr>
            </w:pPr>
            <w:r w:rsidRPr="4411F322">
              <w:rPr>
                <w:szCs w:val="22"/>
              </w:rPr>
              <w:t>776246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D2F872" w14:textId="1808164E">
            <w:pPr>
              <w:rPr>
                <w:szCs w:val="22"/>
              </w:rPr>
            </w:pPr>
            <w:r w:rsidRPr="4411F322">
              <w:rPr>
                <w:szCs w:val="22"/>
              </w:rPr>
              <w:t>KWAL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7116EA" w14:textId="2D63BEF2">
            <w:pPr>
              <w:jc w:val="right"/>
              <w:rPr>
                <w:szCs w:val="22"/>
              </w:rPr>
            </w:pPr>
            <w:r w:rsidRPr="4411F322">
              <w:rPr>
                <w:szCs w:val="22"/>
              </w:rPr>
              <w:t>202,934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ECC193" w14:textId="67C0843A">
            <w:pPr>
              <w:jc w:val="right"/>
              <w:rPr>
                <w:szCs w:val="22"/>
              </w:rPr>
            </w:pPr>
            <w:r w:rsidRPr="4411F322">
              <w:rPr>
                <w:szCs w:val="22"/>
              </w:rPr>
              <w:t>167,016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2F9645" w14:textId="066943A3">
            <w:pPr>
              <w:rPr>
                <w:szCs w:val="22"/>
              </w:rPr>
            </w:pPr>
            <w:r w:rsidRPr="00762A71">
              <w:rPr>
                <w:szCs w:val="22"/>
              </w:rPr>
              <w:t xml:space="preserve"> $                1,184 </w:t>
            </w:r>
          </w:p>
        </w:tc>
      </w:tr>
      <w:tr w14:paraId="027E8C0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BD354F" w14:textId="7494451A">
            <w:pPr>
              <w:jc w:val="right"/>
              <w:rPr>
                <w:szCs w:val="22"/>
              </w:rPr>
            </w:pPr>
            <w:r w:rsidRPr="4411F322">
              <w:rPr>
                <w:szCs w:val="22"/>
              </w:rPr>
              <w:t>35095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EBF99A" w14:textId="79CBB3F8">
            <w:pPr>
              <w:rPr>
                <w:szCs w:val="22"/>
              </w:rPr>
            </w:pPr>
            <w:r w:rsidRPr="4411F322">
              <w:rPr>
                <w:szCs w:val="22"/>
              </w:rPr>
              <w:t>KWBA-TV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E62BFA" w14:textId="2620FC13">
            <w:pPr>
              <w:jc w:val="right"/>
              <w:rPr>
                <w:szCs w:val="22"/>
              </w:rPr>
            </w:pPr>
            <w:r w:rsidRPr="4411F322">
              <w:rPr>
                <w:szCs w:val="22"/>
              </w:rPr>
              <w:t>1,194,062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97CCA8" w14:textId="420F1873">
            <w:pPr>
              <w:jc w:val="right"/>
              <w:rPr>
                <w:szCs w:val="22"/>
              </w:rPr>
            </w:pPr>
            <w:r w:rsidRPr="4411F322">
              <w:rPr>
                <w:szCs w:val="22"/>
              </w:rPr>
              <w:t>1,136,172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DF14BF" w14:textId="0F548841">
            <w:pPr>
              <w:rPr>
                <w:szCs w:val="22"/>
              </w:rPr>
            </w:pPr>
            <w:r w:rsidRPr="00762A71">
              <w:rPr>
                <w:szCs w:val="22"/>
              </w:rPr>
              <w:t xml:space="preserve"> $                8,055 </w:t>
            </w:r>
          </w:p>
        </w:tc>
      </w:tr>
      <w:tr w14:paraId="700B08A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F8FA64" w14:textId="64F19E45">
            <w:pPr>
              <w:jc w:val="right"/>
              <w:rPr>
                <w:szCs w:val="22"/>
              </w:rPr>
            </w:pPr>
            <w:r w:rsidRPr="4411F322">
              <w:rPr>
                <w:szCs w:val="22"/>
              </w:rPr>
              <w:t>78314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04C6C0" w14:textId="594E0923">
            <w:pPr>
              <w:rPr>
                <w:szCs w:val="22"/>
              </w:rPr>
            </w:pPr>
            <w:r w:rsidRPr="4411F322">
              <w:rPr>
                <w:szCs w:val="22"/>
              </w:rPr>
              <w:t>KWBM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4A9040" w14:textId="0D3C2720">
            <w:pPr>
              <w:jc w:val="right"/>
              <w:rPr>
                <w:szCs w:val="22"/>
              </w:rPr>
            </w:pPr>
            <w:r w:rsidRPr="4411F322">
              <w:rPr>
                <w:szCs w:val="22"/>
              </w:rPr>
              <w:t>694,164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CB63BF" w14:textId="19BC843E">
            <w:pPr>
              <w:jc w:val="right"/>
              <w:rPr>
                <w:szCs w:val="22"/>
              </w:rPr>
            </w:pPr>
            <w:r w:rsidRPr="4411F322">
              <w:rPr>
                <w:szCs w:val="22"/>
              </w:rPr>
              <w:t>676,716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2F7710" w14:textId="38FBD664">
            <w:pPr>
              <w:rPr>
                <w:szCs w:val="22"/>
              </w:rPr>
            </w:pPr>
            <w:r w:rsidRPr="00762A71">
              <w:rPr>
                <w:szCs w:val="22"/>
              </w:rPr>
              <w:t xml:space="preserve"> $                4,798 </w:t>
            </w:r>
          </w:p>
        </w:tc>
      </w:tr>
      <w:tr w14:paraId="2A7B6E4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AAA02A" w14:textId="71542591">
            <w:pPr>
              <w:jc w:val="right"/>
              <w:rPr>
                <w:szCs w:val="22"/>
              </w:rPr>
            </w:pPr>
            <w:r w:rsidRPr="4411F322">
              <w:rPr>
                <w:szCs w:val="22"/>
              </w:rPr>
              <w:t>27425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C9E482" w14:textId="5CE29DFA">
            <w:pPr>
              <w:rPr>
                <w:szCs w:val="22"/>
              </w:rPr>
            </w:pPr>
            <w:r w:rsidRPr="4411F322">
              <w:rPr>
                <w:szCs w:val="22"/>
              </w:rPr>
              <w:t>KWBN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800AAE" w14:textId="4E20310D">
            <w:pPr>
              <w:jc w:val="right"/>
              <w:rPr>
                <w:szCs w:val="22"/>
              </w:rPr>
            </w:pPr>
            <w:r w:rsidRPr="4411F322">
              <w:rPr>
                <w:szCs w:val="22"/>
              </w:rPr>
              <w:t>1,016,508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532BFB" w14:textId="576F9494">
            <w:pPr>
              <w:jc w:val="right"/>
              <w:rPr>
                <w:szCs w:val="22"/>
              </w:rPr>
            </w:pPr>
            <w:r w:rsidRPr="4411F322">
              <w:rPr>
                <w:szCs w:val="22"/>
              </w:rPr>
              <w:t>893,029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F606F8" w14:textId="305C9DAF">
            <w:pPr>
              <w:rPr>
                <w:szCs w:val="22"/>
              </w:rPr>
            </w:pPr>
            <w:r w:rsidRPr="00762A71">
              <w:rPr>
                <w:szCs w:val="22"/>
              </w:rPr>
              <w:t xml:space="preserve"> $                6,332 </w:t>
            </w:r>
          </w:p>
        </w:tc>
      </w:tr>
      <w:tr w14:paraId="17906EB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0843E5" w14:textId="65C0199A">
            <w:pPr>
              <w:jc w:val="right"/>
              <w:rPr>
                <w:szCs w:val="22"/>
              </w:rPr>
            </w:pPr>
            <w:r w:rsidRPr="4411F322">
              <w:rPr>
                <w:szCs w:val="22"/>
              </w:rPr>
              <w:t>76268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C8CE27" w14:textId="58AA4F56">
            <w:pPr>
              <w:rPr>
                <w:szCs w:val="22"/>
              </w:rPr>
            </w:pPr>
            <w:r w:rsidRPr="4411F322">
              <w:rPr>
                <w:szCs w:val="22"/>
              </w:rPr>
              <w:t>KWBQ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754FCF" w14:textId="5EA5735D">
            <w:pPr>
              <w:jc w:val="right"/>
              <w:rPr>
                <w:szCs w:val="22"/>
              </w:rPr>
            </w:pPr>
            <w:r w:rsidRPr="4411F322">
              <w:rPr>
                <w:szCs w:val="22"/>
              </w:rPr>
              <w:t>1,186,772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217ABA" w14:textId="06E1C3AD">
            <w:pPr>
              <w:jc w:val="right"/>
              <w:rPr>
                <w:szCs w:val="22"/>
              </w:rPr>
            </w:pPr>
            <w:r w:rsidRPr="4411F322">
              <w:rPr>
                <w:szCs w:val="22"/>
              </w:rPr>
              <w:t>1,147,638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9E2853" w14:textId="6C1A16DE">
            <w:pPr>
              <w:rPr>
                <w:szCs w:val="22"/>
              </w:rPr>
            </w:pPr>
            <w:r w:rsidRPr="00762A71">
              <w:rPr>
                <w:szCs w:val="22"/>
              </w:rPr>
              <w:t xml:space="preserve"> $                8,137 </w:t>
            </w:r>
          </w:p>
        </w:tc>
      </w:tr>
      <w:tr w14:paraId="5C6DDED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A0DF62" w14:textId="6B73C398">
            <w:pPr>
              <w:jc w:val="right"/>
              <w:rPr>
                <w:szCs w:val="22"/>
              </w:rPr>
            </w:pPr>
            <w:r w:rsidRPr="4411F322">
              <w:rPr>
                <w:szCs w:val="22"/>
              </w:rPr>
              <w:t>66413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81108E" w14:textId="78A52B71">
            <w:pPr>
              <w:rPr>
                <w:szCs w:val="22"/>
              </w:rPr>
            </w:pPr>
            <w:r w:rsidRPr="4411F322">
              <w:rPr>
                <w:szCs w:val="22"/>
              </w:rPr>
              <w:t>KWCH-DT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BC0FB6" w14:textId="47C4AC8C">
            <w:pPr>
              <w:jc w:val="right"/>
              <w:rPr>
                <w:szCs w:val="22"/>
              </w:rPr>
            </w:pPr>
            <w:r w:rsidRPr="4411F322">
              <w:rPr>
                <w:szCs w:val="22"/>
              </w:rPr>
              <w:t>897,522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C144F1" w14:textId="533E6200">
            <w:pPr>
              <w:jc w:val="right"/>
              <w:rPr>
                <w:szCs w:val="22"/>
              </w:rPr>
            </w:pPr>
            <w:r w:rsidRPr="4411F322">
              <w:rPr>
                <w:szCs w:val="22"/>
              </w:rPr>
              <w:t>896,232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B8B291" w14:textId="3FEC29C0">
            <w:pPr>
              <w:rPr>
                <w:szCs w:val="22"/>
              </w:rPr>
            </w:pPr>
            <w:r w:rsidRPr="00762A71">
              <w:rPr>
                <w:szCs w:val="22"/>
              </w:rPr>
              <w:t xml:space="preserve"> $                6,354 </w:t>
            </w:r>
          </w:p>
        </w:tc>
      </w:tr>
      <w:tr w14:paraId="08125B8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08A74A" w14:textId="6685FEE9">
            <w:pPr>
              <w:jc w:val="right"/>
              <w:rPr>
                <w:szCs w:val="22"/>
              </w:rPr>
            </w:pPr>
            <w:r w:rsidRPr="4411F322">
              <w:rPr>
                <w:szCs w:val="22"/>
              </w:rPr>
              <w:t>71549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6248D1" w14:textId="2B58AA0C">
            <w:pPr>
              <w:rPr>
                <w:szCs w:val="22"/>
              </w:rPr>
            </w:pPr>
            <w:r w:rsidRPr="4411F322">
              <w:rPr>
                <w:szCs w:val="22"/>
              </w:rPr>
              <w:t>KWCM-TV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E89E3D" w14:textId="1CEC5758">
            <w:pPr>
              <w:jc w:val="right"/>
              <w:rPr>
                <w:szCs w:val="22"/>
              </w:rPr>
            </w:pPr>
            <w:r w:rsidRPr="4411F322">
              <w:rPr>
                <w:szCs w:val="22"/>
              </w:rPr>
              <w:t>253,609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E8B084" w14:textId="7F6063AF">
            <w:pPr>
              <w:jc w:val="right"/>
              <w:rPr>
                <w:szCs w:val="22"/>
              </w:rPr>
            </w:pPr>
            <w:r w:rsidRPr="4411F322">
              <w:rPr>
                <w:szCs w:val="22"/>
              </w:rPr>
              <w:t>245,441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04C829" w14:textId="620A8231">
            <w:pPr>
              <w:rPr>
                <w:szCs w:val="22"/>
              </w:rPr>
            </w:pPr>
            <w:r w:rsidRPr="00762A71">
              <w:rPr>
                <w:szCs w:val="22"/>
              </w:rPr>
              <w:t xml:space="preserve"> $                1,740 </w:t>
            </w:r>
          </w:p>
        </w:tc>
      </w:tr>
      <w:tr w14:paraId="586A416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A53EA1" w14:textId="74E7800A">
            <w:pPr>
              <w:jc w:val="right"/>
              <w:rPr>
                <w:szCs w:val="22"/>
              </w:rPr>
            </w:pPr>
            <w:r w:rsidRPr="4411F322">
              <w:rPr>
                <w:szCs w:val="22"/>
              </w:rPr>
              <w:t>35419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30D995" w14:textId="7399E0F9">
            <w:pPr>
              <w:rPr>
                <w:szCs w:val="22"/>
              </w:rPr>
            </w:pPr>
            <w:r w:rsidRPr="4411F322">
              <w:rPr>
                <w:szCs w:val="22"/>
              </w:rPr>
              <w:t>KWDK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1D347A" w14:textId="368FB7E3">
            <w:pPr>
              <w:jc w:val="right"/>
              <w:rPr>
                <w:szCs w:val="22"/>
              </w:rPr>
            </w:pPr>
            <w:r w:rsidRPr="4411F322">
              <w:rPr>
                <w:szCs w:val="22"/>
              </w:rPr>
              <w:t>4,867,196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51B5BC" w14:textId="4BBE75DF">
            <w:pPr>
              <w:jc w:val="right"/>
              <w:rPr>
                <w:szCs w:val="22"/>
              </w:rPr>
            </w:pPr>
            <w:r w:rsidRPr="4411F322">
              <w:rPr>
                <w:szCs w:val="22"/>
              </w:rPr>
              <w:t>4,778,196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38F3A0" w14:textId="48316AAA">
            <w:pPr>
              <w:rPr>
                <w:szCs w:val="22"/>
              </w:rPr>
            </w:pPr>
            <w:r w:rsidRPr="00762A71">
              <w:rPr>
                <w:szCs w:val="22"/>
              </w:rPr>
              <w:t xml:space="preserve"> $              33,877 </w:t>
            </w:r>
          </w:p>
        </w:tc>
      </w:tr>
      <w:tr w14:paraId="7696921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BA0FD4" w14:textId="127A1036">
            <w:pPr>
              <w:jc w:val="right"/>
              <w:rPr>
                <w:szCs w:val="22"/>
              </w:rPr>
            </w:pPr>
            <w:r w:rsidRPr="4411F322">
              <w:rPr>
                <w:szCs w:val="22"/>
              </w:rPr>
              <w:t>42007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0EA745" w14:textId="0ABF50D4">
            <w:pPr>
              <w:rPr>
                <w:szCs w:val="22"/>
              </w:rPr>
            </w:pPr>
            <w:r w:rsidRPr="4411F322">
              <w:rPr>
                <w:szCs w:val="22"/>
              </w:rPr>
              <w:t>KWES-TV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A23F15" w14:textId="411771FD">
            <w:pPr>
              <w:jc w:val="right"/>
              <w:rPr>
                <w:szCs w:val="22"/>
              </w:rPr>
            </w:pPr>
            <w:r w:rsidRPr="4411F322">
              <w:rPr>
                <w:szCs w:val="22"/>
              </w:rPr>
              <w:t>506,963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CC3351" w14:textId="31F861C5">
            <w:pPr>
              <w:jc w:val="right"/>
              <w:rPr>
                <w:szCs w:val="22"/>
              </w:rPr>
            </w:pPr>
            <w:r w:rsidRPr="4411F322">
              <w:rPr>
                <w:szCs w:val="22"/>
              </w:rPr>
              <w:t>506,675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498095" w14:textId="6AE2C40F">
            <w:pPr>
              <w:rPr>
                <w:szCs w:val="22"/>
              </w:rPr>
            </w:pPr>
            <w:r w:rsidRPr="00762A71">
              <w:rPr>
                <w:szCs w:val="22"/>
              </w:rPr>
              <w:t xml:space="preserve"> $                3,592 </w:t>
            </w:r>
          </w:p>
        </w:tc>
      </w:tr>
      <w:tr w14:paraId="1F40C90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3A5A2A" w14:textId="6F82D2F5">
            <w:pPr>
              <w:jc w:val="right"/>
              <w:rPr>
                <w:szCs w:val="22"/>
              </w:rPr>
            </w:pPr>
            <w:r w:rsidRPr="4411F322">
              <w:rPr>
                <w:szCs w:val="22"/>
              </w:rPr>
              <w:t>50194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684F1D" w14:textId="31B01A30">
            <w:pPr>
              <w:rPr>
                <w:szCs w:val="22"/>
              </w:rPr>
            </w:pPr>
            <w:r w:rsidRPr="4411F322">
              <w:rPr>
                <w:szCs w:val="22"/>
              </w:rPr>
              <w:t>KWET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D9C99E" w14:textId="5570FB43">
            <w:pPr>
              <w:jc w:val="right"/>
              <w:rPr>
                <w:szCs w:val="22"/>
              </w:rPr>
            </w:pPr>
            <w:r w:rsidRPr="4411F322">
              <w:rPr>
                <w:szCs w:val="22"/>
              </w:rPr>
              <w:t>125,090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2845A8" w14:textId="6679F14F">
            <w:pPr>
              <w:jc w:val="right"/>
              <w:rPr>
                <w:szCs w:val="22"/>
              </w:rPr>
            </w:pPr>
            <w:r w:rsidRPr="4411F322">
              <w:rPr>
                <w:szCs w:val="22"/>
              </w:rPr>
              <w:t>109,790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4EBB91" w14:textId="1888632C">
            <w:pPr>
              <w:rPr>
                <w:szCs w:val="22"/>
              </w:rPr>
            </w:pPr>
            <w:r w:rsidRPr="00762A71">
              <w:rPr>
                <w:szCs w:val="22"/>
              </w:rPr>
              <w:t xml:space="preserve"> $                  778 </w:t>
            </w:r>
          </w:p>
        </w:tc>
      </w:tr>
      <w:tr w14:paraId="2138311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46F25D" w14:textId="6F2DB93D">
            <w:pPr>
              <w:jc w:val="right"/>
              <w:rPr>
                <w:szCs w:val="22"/>
              </w:rPr>
            </w:pPr>
            <w:r w:rsidRPr="4411F322">
              <w:rPr>
                <w:szCs w:val="22"/>
              </w:rPr>
              <w:t>35881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0FF418" w14:textId="1F575755">
            <w:pPr>
              <w:rPr>
                <w:szCs w:val="22"/>
              </w:rPr>
            </w:pPr>
            <w:r w:rsidRPr="4411F322">
              <w:rPr>
                <w:szCs w:val="22"/>
              </w:rPr>
              <w:t>KWEX-DT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F04966" w14:textId="5167BBCF">
            <w:pPr>
              <w:jc w:val="right"/>
              <w:rPr>
                <w:szCs w:val="22"/>
              </w:rPr>
            </w:pPr>
            <w:r w:rsidRPr="4411F322">
              <w:rPr>
                <w:szCs w:val="22"/>
              </w:rPr>
              <w:t>2,871,330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DB8F3A" w14:textId="72BA8F5D">
            <w:pPr>
              <w:jc w:val="right"/>
              <w:rPr>
                <w:szCs w:val="22"/>
              </w:rPr>
            </w:pPr>
            <w:r w:rsidRPr="4411F322">
              <w:rPr>
                <w:szCs w:val="22"/>
              </w:rPr>
              <w:t>2,864,298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37725D" w14:textId="43513BDE">
            <w:pPr>
              <w:rPr>
                <w:szCs w:val="22"/>
              </w:rPr>
            </w:pPr>
            <w:r w:rsidRPr="00762A71">
              <w:rPr>
                <w:szCs w:val="22"/>
              </w:rPr>
              <w:t xml:space="preserve"> $              20,308 </w:t>
            </w:r>
          </w:p>
        </w:tc>
      </w:tr>
      <w:tr w14:paraId="657470B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55A824" w14:textId="459B5794">
            <w:pPr>
              <w:jc w:val="right"/>
              <w:rPr>
                <w:szCs w:val="22"/>
              </w:rPr>
            </w:pPr>
            <w:r w:rsidRPr="4411F322">
              <w:rPr>
                <w:szCs w:val="22"/>
              </w:rPr>
              <w:t>35883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D31A42" w14:textId="6294CDF1">
            <w:pPr>
              <w:rPr>
                <w:szCs w:val="22"/>
              </w:rPr>
            </w:pPr>
            <w:r w:rsidRPr="4411F322">
              <w:rPr>
                <w:szCs w:val="22"/>
              </w:rPr>
              <w:t>KWGN-TV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AF35F2" w14:textId="794AE2D3">
            <w:pPr>
              <w:jc w:val="right"/>
              <w:rPr>
                <w:szCs w:val="22"/>
              </w:rPr>
            </w:pPr>
            <w:r w:rsidRPr="4411F322">
              <w:rPr>
                <w:szCs w:val="22"/>
              </w:rPr>
              <w:t>4,368,605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89AF3E" w14:textId="0ADB88E7">
            <w:pPr>
              <w:jc w:val="right"/>
              <w:rPr>
                <w:szCs w:val="22"/>
              </w:rPr>
            </w:pPr>
            <w:r w:rsidRPr="4411F322">
              <w:rPr>
                <w:szCs w:val="22"/>
              </w:rPr>
              <w:t>4,155,087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CBE72F" w14:textId="1E7285EC">
            <w:pPr>
              <w:rPr>
                <w:szCs w:val="22"/>
              </w:rPr>
            </w:pPr>
            <w:r w:rsidRPr="00762A71">
              <w:rPr>
                <w:szCs w:val="22"/>
              </w:rPr>
              <w:t xml:space="preserve"> $              29,460 </w:t>
            </w:r>
          </w:p>
        </w:tc>
      </w:tr>
      <w:tr w14:paraId="5952F24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878BB3" w14:textId="7AFEF82A">
            <w:pPr>
              <w:jc w:val="right"/>
              <w:rPr>
                <w:szCs w:val="22"/>
              </w:rPr>
            </w:pPr>
            <w:r w:rsidRPr="4411F322">
              <w:rPr>
                <w:szCs w:val="22"/>
              </w:rPr>
              <w:t>37099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0F6B30" w14:textId="59E1CE9C">
            <w:pPr>
              <w:rPr>
                <w:szCs w:val="22"/>
              </w:rPr>
            </w:pPr>
            <w:r w:rsidRPr="4411F322">
              <w:rPr>
                <w:szCs w:val="22"/>
              </w:rPr>
              <w:t>KWHB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2A62C4" w14:textId="2AC74788">
            <w:pPr>
              <w:jc w:val="right"/>
              <w:rPr>
                <w:szCs w:val="22"/>
              </w:rPr>
            </w:pPr>
            <w:r w:rsidRPr="4411F322">
              <w:rPr>
                <w:szCs w:val="22"/>
              </w:rPr>
              <w:t>1,056,520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488902" w14:textId="27211BEA">
            <w:pPr>
              <w:jc w:val="right"/>
              <w:rPr>
                <w:szCs w:val="22"/>
              </w:rPr>
            </w:pPr>
            <w:r w:rsidRPr="4411F322">
              <w:rPr>
                <w:szCs w:val="22"/>
              </w:rPr>
              <w:t>1,056,118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6C5C03" w14:textId="2A887325">
            <w:pPr>
              <w:rPr>
                <w:szCs w:val="22"/>
              </w:rPr>
            </w:pPr>
            <w:r w:rsidRPr="00762A71">
              <w:rPr>
                <w:szCs w:val="22"/>
              </w:rPr>
              <w:t xml:space="preserve"> $                7,488 </w:t>
            </w:r>
          </w:p>
        </w:tc>
      </w:tr>
      <w:tr w14:paraId="34D37D8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A5F5D7" w14:textId="06CF0ADF">
            <w:pPr>
              <w:jc w:val="right"/>
              <w:rPr>
                <w:szCs w:val="22"/>
              </w:rPr>
            </w:pPr>
            <w:r w:rsidRPr="4411F322">
              <w:rPr>
                <w:szCs w:val="22"/>
              </w:rPr>
              <w:t>36846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DDD589" w14:textId="3AC52C2B">
            <w:pPr>
              <w:rPr>
                <w:szCs w:val="22"/>
              </w:rPr>
            </w:pPr>
            <w:r w:rsidRPr="4411F322">
              <w:rPr>
                <w:szCs w:val="22"/>
              </w:rPr>
              <w:t>KWHE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12409C" w14:textId="751269DA">
            <w:pPr>
              <w:jc w:val="right"/>
              <w:rPr>
                <w:szCs w:val="22"/>
              </w:rPr>
            </w:pPr>
            <w:r w:rsidRPr="4411F322">
              <w:rPr>
                <w:szCs w:val="22"/>
              </w:rPr>
              <w:t>1,015,533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5FC6FF" w14:textId="691746AA">
            <w:pPr>
              <w:jc w:val="right"/>
              <w:rPr>
                <w:szCs w:val="22"/>
              </w:rPr>
            </w:pPr>
            <w:r w:rsidRPr="4411F322">
              <w:rPr>
                <w:szCs w:val="22"/>
              </w:rPr>
              <w:t>885,013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A07012" w14:textId="4FB62610">
            <w:pPr>
              <w:rPr>
                <w:szCs w:val="22"/>
              </w:rPr>
            </w:pPr>
            <w:r w:rsidRPr="00762A71">
              <w:rPr>
                <w:szCs w:val="22"/>
              </w:rPr>
              <w:t xml:space="preserve"> $                6,275 </w:t>
            </w:r>
          </w:p>
        </w:tc>
      </w:tr>
      <w:tr w14:paraId="7C8B1BC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2C2CF1" w14:textId="734BE940">
            <w:pPr>
              <w:jc w:val="right"/>
              <w:rPr>
                <w:szCs w:val="22"/>
              </w:rPr>
            </w:pPr>
            <w:r w:rsidRPr="4411F322">
              <w:rPr>
                <w:szCs w:val="22"/>
              </w:rPr>
              <w:t>56384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094FFD" w14:textId="4DE3AF55">
            <w:pPr>
              <w:rPr>
                <w:szCs w:val="22"/>
              </w:rPr>
            </w:pPr>
            <w:r w:rsidRPr="4411F322">
              <w:rPr>
                <w:szCs w:val="22"/>
              </w:rPr>
              <w:t>KWHY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2928FA" w14:textId="66C91A3A">
            <w:pPr>
              <w:jc w:val="right"/>
              <w:rPr>
                <w:szCs w:val="22"/>
              </w:rPr>
            </w:pPr>
            <w:r w:rsidRPr="4411F322">
              <w:rPr>
                <w:szCs w:val="22"/>
              </w:rPr>
              <w:t>18,512,098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A87B46" w14:textId="01F3CC2A">
            <w:pPr>
              <w:jc w:val="right"/>
              <w:rPr>
                <w:szCs w:val="22"/>
              </w:rPr>
            </w:pPr>
            <w:r w:rsidRPr="4411F322">
              <w:rPr>
                <w:szCs w:val="22"/>
              </w:rPr>
              <w:t>18,476,669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322FFE" w14:textId="19DF0291">
            <w:pPr>
              <w:rPr>
                <w:szCs w:val="22"/>
              </w:rPr>
            </w:pPr>
            <w:r w:rsidRPr="00762A71">
              <w:rPr>
                <w:szCs w:val="22"/>
              </w:rPr>
              <w:t xml:space="preserve"> $            131,000 </w:t>
            </w:r>
          </w:p>
        </w:tc>
      </w:tr>
      <w:tr w14:paraId="557375E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7BC179" w14:textId="4F55552C">
            <w:pPr>
              <w:jc w:val="right"/>
              <w:rPr>
                <w:szCs w:val="22"/>
              </w:rPr>
            </w:pPr>
            <w:r w:rsidRPr="4411F322">
              <w:rPr>
                <w:szCs w:val="22"/>
              </w:rPr>
              <w:t>35096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640EA9" w14:textId="16E75308">
            <w:pPr>
              <w:rPr>
                <w:szCs w:val="22"/>
              </w:rPr>
            </w:pPr>
            <w:r w:rsidRPr="4411F322">
              <w:rPr>
                <w:szCs w:val="22"/>
              </w:rPr>
              <w:t>KWKB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21CA47" w14:textId="46CCCB22">
            <w:pPr>
              <w:jc w:val="right"/>
              <w:rPr>
                <w:szCs w:val="22"/>
              </w:rPr>
            </w:pPr>
            <w:r w:rsidRPr="4411F322">
              <w:rPr>
                <w:szCs w:val="22"/>
              </w:rPr>
              <w:t>1,167,302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3D89CF" w14:textId="5AC04202">
            <w:pPr>
              <w:jc w:val="right"/>
              <w:rPr>
                <w:szCs w:val="22"/>
              </w:rPr>
            </w:pPr>
            <w:r w:rsidRPr="4411F322">
              <w:rPr>
                <w:szCs w:val="22"/>
              </w:rPr>
              <w:t>1,156,465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0D133D" w14:textId="1B72247C">
            <w:pPr>
              <w:rPr>
                <w:szCs w:val="22"/>
              </w:rPr>
            </w:pPr>
            <w:r w:rsidRPr="00762A71">
              <w:rPr>
                <w:szCs w:val="22"/>
              </w:rPr>
              <w:t xml:space="preserve"> $                8,199 </w:t>
            </w:r>
          </w:p>
        </w:tc>
      </w:tr>
      <w:tr w14:paraId="181E618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0FB164" w14:textId="0E7A1F55">
            <w:pPr>
              <w:jc w:val="right"/>
              <w:rPr>
                <w:szCs w:val="22"/>
              </w:rPr>
            </w:pPr>
            <w:r w:rsidRPr="4411F322">
              <w:rPr>
                <w:szCs w:val="22"/>
              </w:rPr>
              <w:t>162115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E747BE" w14:textId="49C3406F">
            <w:pPr>
              <w:rPr>
                <w:szCs w:val="22"/>
              </w:rPr>
            </w:pPr>
            <w:r w:rsidRPr="4411F322">
              <w:rPr>
                <w:szCs w:val="22"/>
              </w:rPr>
              <w:t>KWKS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E14A55" w14:textId="338E2AF5">
            <w:pPr>
              <w:jc w:val="right"/>
              <w:rPr>
                <w:szCs w:val="22"/>
              </w:rPr>
            </w:pPr>
            <w:r w:rsidRPr="4411F322">
              <w:rPr>
                <w:szCs w:val="22"/>
              </w:rPr>
              <w:t>38,196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420708" w14:textId="4B11D9A1">
            <w:pPr>
              <w:jc w:val="right"/>
              <w:rPr>
                <w:szCs w:val="22"/>
              </w:rPr>
            </w:pPr>
            <w:r w:rsidRPr="4411F322">
              <w:rPr>
                <w:szCs w:val="22"/>
              </w:rPr>
              <w:t>37,876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9B0064" w14:textId="04EE582E">
            <w:pPr>
              <w:rPr>
                <w:szCs w:val="22"/>
              </w:rPr>
            </w:pPr>
            <w:r w:rsidRPr="00762A71">
              <w:rPr>
                <w:szCs w:val="22"/>
              </w:rPr>
              <w:t xml:space="preserve"> $                  269 </w:t>
            </w:r>
          </w:p>
        </w:tc>
      </w:tr>
      <w:tr w14:paraId="3EDEF20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48A683" w14:textId="30135789">
            <w:pPr>
              <w:jc w:val="right"/>
              <w:rPr>
                <w:szCs w:val="22"/>
              </w:rPr>
            </w:pPr>
            <w:r w:rsidRPr="4411F322">
              <w:rPr>
                <w:szCs w:val="22"/>
              </w:rPr>
              <w:t>12522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BD142E" w14:textId="2AFAD452">
            <w:pPr>
              <w:rPr>
                <w:szCs w:val="22"/>
              </w:rPr>
            </w:pPr>
            <w:r w:rsidRPr="4411F322">
              <w:rPr>
                <w:szCs w:val="22"/>
              </w:rPr>
              <w:t>KWKT-TV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B4E63A" w14:textId="6603B6E3">
            <w:pPr>
              <w:jc w:val="right"/>
              <w:rPr>
                <w:szCs w:val="22"/>
              </w:rPr>
            </w:pPr>
            <w:r w:rsidRPr="4411F322">
              <w:rPr>
                <w:szCs w:val="22"/>
              </w:rPr>
              <w:t>1,631,788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6A5BD8" w14:textId="672BBE1B">
            <w:pPr>
              <w:jc w:val="right"/>
              <w:rPr>
                <w:szCs w:val="22"/>
              </w:rPr>
            </w:pPr>
            <w:r w:rsidRPr="4411F322">
              <w:rPr>
                <w:szCs w:val="22"/>
              </w:rPr>
              <w:t>1,626,721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3113BA" w14:textId="46B999DA">
            <w:pPr>
              <w:rPr>
                <w:szCs w:val="22"/>
              </w:rPr>
            </w:pPr>
            <w:r w:rsidRPr="00762A71">
              <w:rPr>
                <w:szCs w:val="22"/>
              </w:rPr>
              <w:t xml:space="preserve"> $              11,533 </w:t>
            </w:r>
          </w:p>
        </w:tc>
      </w:tr>
      <w:tr w14:paraId="58048AA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7C5385" w14:textId="583A55C3">
            <w:pPr>
              <w:jc w:val="right"/>
              <w:rPr>
                <w:szCs w:val="22"/>
              </w:rPr>
            </w:pPr>
            <w:r w:rsidRPr="4411F322">
              <w:rPr>
                <w:szCs w:val="22"/>
              </w:rPr>
              <w:t>21162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A22D9F" w14:textId="5DB42BB6">
            <w:pPr>
              <w:rPr>
                <w:szCs w:val="22"/>
              </w:rPr>
            </w:pPr>
            <w:r w:rsidRPr="4411F322">
              <w:rPr>
                <w:szCs w:val="22"/>
              </w:rPr>
              <w:t>KWNB-TV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4A1802" w14:textId="6A8268D3">
            <w:pPr>
              <w:jc w:val="right"/>
              <w:rPr>
                <w:szCs w:val="22"/>
              </w:rPr>
            </w:pPr>
            <w:r w:rsidRPr="4411F322">
              <w:rPr>
                <w:szCs w:val="22"/>
              </w:rPr>
              <w:t>87,130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DBB79C" w14:textId="272FA184">
            <w:pPr>
              <w:jc w:val="right"/>
              <w:rPr>
                <w:szCs w:val="22"/>
              </w:rPr>
            </w:pPr>
            <w:r w:rsidRPr="4411F322">
              <w:rPr>
                <w:szCs w:val="22"/>
              </w:rPr>
              <w:t>85,538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792015" w14:textId="5950226D">
            <w:pPr>
              <w:rPr>
                <w:szCs w:val="22"/>
              </w:rPr>
            </w:pPr>
            <w:r w:rsidRPr="00762A71">
              <w:rPr>
                <w:szCs w:val="22"/>
              </w:rPr>
              <w:t xml:space="preserve"> $                  606 </w:t>
            </w:r>
          </w:p>
        </w:tc>
      </w:tr>
      <w:tr w14:paraId="6235D08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7C1DFD" w14:textId="344282F9">
            <w:pPr>
              <w:jc w:val="right"/>
              <w:rPr>
                <w:szCs w:val="22"/>
              </w:rPr>
            </w:pPr>
            <w:r w:rsidRPr="4411F322">
              <w:rPr>
                <w:szCs w:val="22"/>
              </w:rPr>
              <w:t>776269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950BA7" w14:textId="16A79F81">
            <w:pPr>
              <w:rPr>
                <w:szCs w:val="22"/>
              </w:rPr>
            </w:pPr>
            <w:r w:rsidRPr="4411F322">
              <w:rPr>
                <w:szCs w:val="22"/>
              </w:rPr>
              <w:t>KWNV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A80F5F" w14:textId="06F23257">
            <w:pPr>
              <w:jc w:val="right"/>
              <w:rPr>
                <w:szCs w:val="22"/>
              </w:rPr>
            </w:pPr>
            <w:r w:rsidRPr="4411F322">
              <w:rPr>
                <w:szCs w:val="22"/>
              </w:rPr>
              <w:t>18,419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AD160D" w14:textId="20D04BE8">
            <w:pPr>
              <w:jc w:val="right"/>
              <w:rPr>
                <w:szCs w:val="22"/>
              </w:rPr>
            </w:pPr>
            <w:r w:rsidRPr="4411F322">
              <w:rPr>
                <w:szCs w:val="22"/>
              </w:rPr>
              <w:t>17,701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DBF682" w14:textId="72458E74">
            <w:pPr>
              <w:rPr>
                <w:szCs w:val="22"/>
              </w:rPr>
            </w:pPr>
            <w:r w:rsidRPr="00762A71">
              <w:rPr>
                <w:szCs w:val="22"/>
              </w:rPr>
              <w:t xml:space="preserve"> $                  126 </w:t>
            </w:r>
          </w:p>
        </w:tc>
      </w:tr>
      <w:tr w14:paraId="22C4644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90194F" w14:textId="77817CFD">
            <w:pPr>
              <w:jc w:val="right"/>
              <w:rPr>
                <w:szCs w:val="22"/>
              </w:rPr>
            </w:pPr>
            <w:r w:rsidRPr="4411F322">
              <w:rPr>
                <w:szCs w:val="22"/>
              </w:rPr>
              <w:t>67347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297A8E" w14:textId="74935C87">
            <w:pPr>
              <w:rPr>
                <w:szCs w:val="22"/>
              </w:rPr>
            </w:pPr>
            <w:r w:rsidRPr="4411F322">
              <w:rPr>
                <w:szCs w:val="22"/>
              </w:rPr>
              <w:t>KWOG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5C5631" w14:textId="47C3A5B9">
            <w:pPr>
              <w:jc w:val="right"/>
              <w:rPr>
                <w:szCs w:val="22"/>
              </w:rPr>
            </w:pPr>
            <w:r w:rsidRPr="4411F322">
              <w:rPr>
                <w:szCs w:val="22"/>
              </w:rPr>
              <w:t>634,387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98F1A8" w14:textId="1E31596D">
            <w:pPr>
              <w:jc w:val="right"/>
              <w:rPr>
                <w:szCs w:val="22"/>
              </w:rPr>
            </w:pPr>
            <w:r w:rsidRPr="4411F322">
              <w:rPr>
                <w:szCs w:val="22"/>
              </w:rPr>
              <w:t>615,024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9EB7C3" w14:textId="7176F6B1">
            <w:pPr>
              <w:rPr>
                <w:szCs w:val="22"/>
              </w:rPr>
            </w:pPr>
            <w:r w:rsidRPr="00762A71">
              <w:rPr>
                <w:szCs w:val="22"/>
              </w:rPr>
              <w:t xml:space="preserve"> $                4,361 </w:t>
            </w:r>
          </w:p>
        </w:tc>
      </w:tr>
      <w:tr w14:paraId="5826804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630EA1" w14:textId="6D9BDED0">
            <w:pPr>
              <w:jc w:val="right"/>
              <w:rPr>
                <w:szCs w:val="22"/>
              </w:rPr>
            </w:pPr>
            <w:r w:rsidRPr="4411F322">
              <w:rPr>
                <w:szCs w:val="22"/>
              </w:rPr>
              <w:t>56852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3FF41A" w14:textId="25C64C8D">
            <w:pPr>
              <w:rPr>
                <w:szCs w:val="22"/>
              </w:rPr>
            </w:pPr>
            <w:r w:rsidRPr="4411F322">
              <w:rPr>
                <w:szCs w:val="22"/>
              </w:rPr>
              <w:t>KWPX-TV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4F5F43" w14:textId="72850D2D">
            <w:pPr>
              <w:jc w:val="right"/>
              <w:rPr>
                <w:szCs w:val="22"/>
              </w:rPr>
            </w:pPr>
            <w:r w:rsidRPr="4411F322">
              <w:rPr>
                <w:szCs w:val="22"/>
              </w:rPr>
              <w:t>4,985,717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293EF3" w14:textId="39C6058C">
            <w:pPr>
              <w:jc w:val="right"/>
              <w:rPr>
                <w:szCs w:val="22"/>
              </w:rPr>
            </w:pPr>
            <w:r w:rsidRPr="4411F322">
              <w:rPr>
                <w:szCs w:val="22"/>
              </w:rPr>
              <w:t>4,873,427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32214E" w14:textId="7BE2DC8F">
            <w:pPr>
              <w:rPr>
                <w:szCs w:val="22"/>
              </w:rPr>
            </w:pPr>
            <w:r w:rsidRPr="00762A71">
              <w:rPr>
                <w:szCs w:val="22"/>
              </w:rPr>
              <w:t xml:space="preserve"> $              34,553 </w:t>
            </w:r>
          </w:p>
        </w:tc>
      </w:tr>
      <w:tr w14:paraId="204B5EC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C34AD0" w14:textId="1B4B8C51">
            <w:pPr>
              <w:jc w:val="right"/>
              <w:rPr>
                <w:szCs w:val="22"/>
              </w:rPr>
            </w:pPr>
            <w:r w:rsidRPr="4411F322">
              <w:rPr>
                <w:szCs w:val="22"/>
              </w:rPr>
              <w:t>6885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E2ED39" w14:textId="178A3780">
            <w:pPr>
              <w:rPr>
                <w:szCs w:val="22"/>
              </w:rPr>
            </w:pPr>
            <w:r w:rsidRPr="4411F322">
              <w:rPr>
                <w:szCs w:val="22"/>
              </w:rPr>
              <w:t>KWQC-TV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017C48" w14:textId="174A5501">
            <w:pPr>
              <w:jc w:val="right"/>
              <w:rPr>
                <w:szCs w:val="22"/>
              </w:rPr>
            </w:pPr>
            <w:r w:rsidRPr="4411F322">
              <w:rPr>
                <w:szCs w:val="22"/>
              </w:rPr>
              <w:t>1,082,087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5147DC" w14:textId="4B6BBB93">
            <w:pPr>
              <w:jc w:val="right"/>
              <w:rPr>
                <w:szCs w:val="22"/>
              </w:rPr>
            </w:pPr>
            <w:r w:rsidRPr="4411F322">
              <w:rPr>
                <w:szCs w:val="22"/>
              </w:rPr>
              <w:t>1,072,789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D97C1A" w14:textId="49344852">
            <w:pPr>
              <w:rPr>
                <w:szCs w:val="22"/>
              </w:rPr>
            </w:pPr>
            <w:r w:rsidRPr="00762A71">
              <w:rPr>
                <w:szCs w:val="22"/>
              </w:rPr>
              <w:t xml:space="preserve"> $                7,606 </w:t>
            </w:r>
          </w:p>
        </w:tc>
      </w:tr>
      <w:tr w14:paraId="36B84F2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9307B8" w14:textId="12C93D7D">
            <w:pPr>
              <w:jc w:val="right"/>
              <w:rPr>
                <w:szCs w:val="22"/>
              </w:rPr>
            </w:pPr>
            <w:r w:rsidRPr="4411F322">
              <w:rPr>
                <w:szCs w:val="22"/>
              </w:rPr>
              <w:t>53318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ED2E62" w14:textId="0CC9E0A4">
            <w:pPr>
              <w:rPr>
                <w:szCs w:val="22"/>
              </w:rPr>
            </w:pPr>
            <w:r w:rsidRPr="4411F322">
              <w:rPr>
                <w:szCs w:val="22"/>
              </w:rPr>
              <w:t>KWSE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68EAF6" w14:textId="2193FCBD">
            <w:pPr>
              <w:jc w:val="right"/>
              <w:rPr>
                <w:szCs w:val="22"/>
              </w:rPr>
            </w:pPr>
            <w:r w:rsidRPr="4411F322">
              <w:rPr>
                <w:szCs w:val="22"/>
              </w:rPr>
              <w:t>85,141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F8A7A1" w14:textId="01303C0B">
            <w:pPr>
              <w:jc w:val="right"/>
              <w:rPr>
                <w:szCs w:val="22"/>
              </w:rPr>
            </w:pPr>
            <w:r w:rsidRPr="4411F322">
              <w:rPr>
                <w:szCs w:val="22"/>
              </w:rPr>
              <w:t>83,532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869197" w14:textId="75C73AB1">
            <w:pPr>
              <w:rPr>
                <w:szCs w:val="22"/>
              </w:rPr>
            </w:pPr>
            <w:r w:rsidRPr="00762A71">
              <w:rPr>
                <w:szCs w:val="22"/>
              </w:rPr>
              <w:t xml:space="preserve"> $                  592 </w:t>
            </w:r>
          </w:p>
        </w:tc>
      </w:tr>
      <w:tr w14:paraId="1AE2591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13E66D" w14:textId="15E5B333">
            <w:pPr>
              <w:jc w:val="right"/>
              <w:rPr>
                <w:szCs w:val="22"/>
              </w:rPr>
            </w:pPr>
            <w:r w:rsidRPr="4411F322">
              <w:rPr>
                <w:szCs w:val="22"/>
              </w:rPr>
              <w:t>71024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903FCF" w14:textId="269D713A">
            <w:pPr>
              <w:rPr>
                <w:szCs w:val="22"/>
              </w:rPr>
            </w:pPr>
            <w:r w:rsidRPr="4411F322">
              <w:rPr>
                <w:szCs w:val="22"/>
              </w:rPr>
              <w:t>KWSU-TV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4268FD" w14:textId="26C1AD3B">
            <w:pPr>
              <w:jc w:val="right"/>
              <w:rPr>
                <w:szCs w:val="22"/>
              </w:rPr>
            </w:pPr>
            <w:r w:rsidRPr="4411F322">
              <w:rPr>
                <w:szCs w:val="22"/>
              </w:rPr>
              <w:t>824,342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BF5147" w14:textId="115C6ED9">
            <w:pPr>
              <w:jc w:val="right"/>
              <w:rPr>
                <w:szCs w:val="22"/>
              </w:rPr>
            </w:pPr>
            <w:r w:rsidRPr="4411F322">
              <w:rPr>
                <w:szCs w:val="22"/>
              </w:rPr>
              <w:t>528,984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D6A3CD" w14:textId="77238E62">
            <w:pPr>
              <w:rPr>
                <w:szCs w:val="22"/>
              </w:rPr>
            </w:pPr>
            <w:r w:rsidRPr="00762A71">
              <w:rPr>
                <w:szCs w:val="22"/>
              </w:rPr>
              <w:t xml:space="preserve"> $                3,750 </w:t>
            </w:r>
          </w:p>
        </w:tc>
      </w:tr>
      <w:tr w14:paraId="396FB96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C8FF7C" w14:textId="4CFDFE19">
            <w:pPr>
              <w:jc w:val="right"/>
              <w:rPr>
                <w:szCs w:val="22"/>
              </w:rPr>
            </w:pPr>
            <w:r w:rsidRPr="4411F322">
              <w:rPr>
                <w:szCs w:val="22"/>
              </w:rPr>
              <w:t>25382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CA04C2" w14:textId="1D187C69">
            <w:pPr>
              <w:rPr>
                <w:szCs w:val="22"/>
              </w:rPr>
            </w:pPr>
            <w:r w:rsidRPr="4411F322">
              <w:rPr>
                <w:szCs w:val="22"/>
              </w:rPr>
              <w:t>KWTV-DT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9A37B2" w14:textId="31F52E45">
            <w:pPr>
              <w:jc w:val="right"/>
              <w:rPr>
                <w:szCs w:val="22"/>
              </w:rPr>
            </w:pPr>
            <w:r w:rsidRPr="4411F322">
              <w:rPr>
                <w:szCs w:val="22"/>
              </w:rPr>
              <w:t>1,801,405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30D5EA" w14:textId="57DDB920">
            <w:pPr>
              <w:jc w:val="right"/>
              <w:rPr>
                <w:szCs w:val="22"/>
              </w:rPr>
            </w:pPr>
            <w:r w:rsidRPr="4411F322">
              <w:rPr>
                <w:szCs w:val="22"/>
              </w:rPr>
              <w:t>1,800,115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4D8B44" w14:textId="2A1A4FFF">
            <w:pPr>
              <w:rPr>
                <w:szCs w:val="22"/>
              </w:rPr>
            </w:pPr>
            <w:r w:rsidRPr="00762A71">
              <w:rPr>
                <w:szCs w:val="22"/>
              </w:rPr>
              <w:t xml:space="preserve"> $              12,763 </w:t>
            </w:r>
          </w:p>
        </w:tc>
      </w:tr>
      <w:tr w14:paraId="46C7FA5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823B4F" w14:textId="711B17DC">
            <w:pPr>
              <w:jc w:val="right"/>
              <w:rPr>
                <w:szCs w:val="22"/>
              </w:rPr>
            </w:pPr>
            <w:r w:rsidRPr="4411F322">
              <w:rPr>
                <w:szCs w:val="22"/>
              </w:rPr>
              <w:t>35903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39D2F6" w14:textId="07814F21">
            <w:pPr>
              <w:rPr>
                <w:szCs w:val="22"/>
              </w:rPr>
            </w:pPr>
            <w:r w:rsidRPr="4411F322">
              <w:rPr>
                <w:szCs w:val="22"/>
              </w:rPr>
              <w:t>KWTX-TV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AF9FD4" w14:textId="687D1898">
            <w:pPr>
              <w:jc w:val="right"/>
              <w:rPr>
                <w:szCs w:val="22"/>
              </w:rPr>
            </w:pPr>
            <w:r w:rsidRPr="4411F322">
              <w:rPr>
                <w:szCs w:val="22"/>
              </w:rPr>
              <w:t>2,532,542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93F789" w14:textId="30AEF751">
            <w:pPr>
              <w:jc w:val="right"/>
              <w:rPr>
                <w:szCs w:val="22"/>
              </w:rPr>
            </w:pPr>
            <w:r w:rsidRPr="4411F322">
              <w:rPr>
                <w:szCs w:val="22"/>
              </w:rPr>
              <w:t>2,418,595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E13171" w14:textId="4E7BAFFE">
            <w:pPr>
              <w:rPr>
                <w:szCs w:val="22"/>
              </w:rPr>
            </w:pPr>
            <w:r w:rsidRPr="00762A71">
              <w:rPr>
                <w:szCs w:val="22"/>
              </w:rPr>
              <w:t xml:space="preserve"> $              17,148 </w:t>
            </w:r>
          </w:p>
        </w:tc>
      </w:tr>
      <w:tr w14:paraId="4DBFD87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601384" w14:textId="003E10CF">
            <w:pPr>
              <w:jc w:val="right"/>
              <w:rPr>
                <w:szCs w:val="22"/>
              </w:rPr>
            </w:pPr>
            <w:r w:rsidRPr="4411F322">
              <w:rPr>
                <w:szCs w:val="22"/>
              </w:rPr>
              <w:t>593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9022BC" w14:textId="586F524A">
            <w:pPr>
              <w:rPr>
                <w:szCs w:val="22"/>
              </w:rPr>
            </w:pPr>
            <w:r w:rsidRPr="4411F322">
              <w:rPr>
                <w:szCs w:val="22"/>
              </w:rPr>
              <w:t>KWWL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9DBF0F" w14:textId="373DEC84">
            <w:pPr>
              <w:jc w:val="right"/>
              <w:rPr>
                <w:szCs w:val="22"/>
              </w:rPr>
            </w:pPr>
            <w:r w:rsidRPr="4411F322">
              <w:rPr>
                <w:szCs w:val="22"/>
              </w:rPr>
              <w:t>1,127,596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05D311" w14:textId="6BF439E9">
            <w:pPr>
              <w:jc w:val="right"/>
              <w:rPr>
                <w:szCs w:val="22"/>
              </w:rPr>
            </w:pPr>
            <w:r w:rsidRPr="4411F322">
              <w:rPr>
                <w:szCs w:val="22"/>
              </w:rPr>
              <w:t>1,116,266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FD5BE8" w14:textId="0ED48E18">
            <w:pPr>
              <w:rPr>
                <w:szCs w:val="22"/>
              </w:rPr>
            </w:pPr>
            <w:r w:rsidRPr="00762A71">
              <w:rPr>
                <w:szCs w:val="22"/>
              </w:rPr>
              <w:t xml:space="preserve"> $                7,914 </w:t>
            </w:r>
          </w:p>
        </w:tc>
      </w:tr>
      <w:tr w14:paraId="6B7FF0C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385C7F" w14:textId="57757CF3">
            <w:pPr>
              <w:jc w:val="right"/>
              <w:rPr>
                <w:szCs w:val="22"/>
              </w:rPr>
            </w:pPr>
            <w:r w:rsidRPr="4411F322">
              <w:rPr>
                <w:szCs w:val="22"/>
              </w:rPr>
              <w:t>84410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DCB162" w14:textId="1EE6925C">
            <w:pPr>
              <w:rPr>
                <w:szCs w:val="22"/>
              </w:rPr>
            </w:pPr>
            <w:r w:rsidRPr="4411F322">
              <w:rPr>
                <w:szCs w:val="22"/>
              </w:rPr>
              <w:t>KWWT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5F3C5F" w14:textId="034A95CE">
            <w:pPr>
              <w:jc w:val="right"/>
              <w:rPr>
                <w:szCs w:val="22"/>
              </w:rPr>
            </w:pPr>
            <w:r w:rsidRPr="4411F322">
              <w:rPr>
                <w:szCs w:val="22"/>
              </w:rPr>
              <w:t>358,813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C9BA97" w14:textId="2C90C678">
            <w:pPr>
              <w:jc w:val="right"/>
              <w:rPr>
                <w:szCs w:val="22"/>
              </w:rPr>
            </w:pPr>
            <w:r w:rsidRPr="4411F322">
              <w:rPr>
                <w:szCs w:val="22"/>
              </w:rPr>
              <w:t>358,813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DE8603" w14:textId="0B5BE858">
            <w:pPr>
              <w:rPr>
                <w:szCs w:val="22"/>
              </w:rPr>
            </w:pPr>
            <w:r w:rsidRPr="00762A71">
              <w:rPr>
                <w:szCs w:val="22"/>
              </w:rPr>
              <w:t xml:space="preserve"> $                2,544 </w:t>
            </w:r>
          </w:p>
        </w:tc>
      </w:tr>
      <w:tr w14:paraId="64F4AE0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E36AF0" w14:textId="554D9EDE">
            <w:pPr>
              <w:jc w:val="right"/>
              <w:rPr>
                <w:szCs w:val="22"/>
              </w:rPr>
            </w:pPr>
            <w:r w:rsidRPr="4411F322">
              <w:rPr>
                <w:szCs w:val="22"/>
              </w:rPr>
              <w:t>14674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C5823B" w14:textId="6AD4618A">
            <w:pPr>
              <w:rPr>
                <w:szCs w:val="22"/>
              </w:rPr>
            </w:pPr>
            <w:r w:rsidRPr="4411F322">
              <w:rPr>
                <w:szCs w:val="22"/>
              </w:rPr>
              <w:t>KWYB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83B682" w14:textId="750F9BFD">
            <w:pPr>
              <w:jc w:val="right"/>
              <w:rPr>
                <w:szCs w:val="22"/>
              </w:rPr>
            </w:pPr>
            <w:r w:rsidRPr="4411F322">
              <w:rPr>
                <w:szCs w:val="22"/>
              </w:rPr>
              <w:t>91,657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C376EA" w14:textId="796A8D93">
            <w:pPr>
              <w:jc w:val="right"/>
              <w:rPr>
                <w:szCs w:val="22"/>
              </w:rPr>
            </w:pPr>
            <w:r w:rsidRPr="4411F322">
              <w:rPr>
                <w:szCs w:val="22"/>
              </w:rPr>
              <w:t>72,951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54CEF7" w14:textId="5FED1F3B">
            <w:pPr>
              <w:rPr>
                <w:szCs w:val="22"/>
              </w:rPr>
            </w:pPr>
            <w:r w:rsidRPr="00762A71">
              <w:rPr>
                <w:szCs w:val="22"/>
              </w:rPr>
              <w:t xml:space="preserve"> $                  517 </w:t>
            </w:r>
          </w:p>
        </w:tc>
      </w:tr>
      <w:tr w14:paraId="19A5D2C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03F3DB" w14:textId="00427AC3">
            <w:pPr>
              <w:jc w:val="right"/>
              <w:rPr>
                <w:szCs w:val="22"/>
              </w:rPr>
            </w:pPr>
            <w:r w:rsidRPr="4411F322">
              <w:rPr>
                <w:szCs w:val="22"/>
              </w:rPr>
              <w:t>10032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057D1E" w14:textId="43D8D70D">
            <w:pPr>
              <w:rPr>
                <w:szCs w:val="22"/>
              </w:rPr>
            </w:pPr>
            <w:r w:rsidRPr="4411F322">
              <w:rPr>
                <w:szCs w:val="22"/>
              </w:rPr>
              <w:t>KWYP-DT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33AB27" w14:textId="6893487C">
            <w:pPr>
              <w:jc w:val="right"/>
              <w:rPr>
                <w:szCs w:val="22"/>
              </w:rPr>
            </w:pPr>
            <w:r w:rsidRPr="4411F322">
              <w:rPr>
                <w:szCs w:val="22"/>
              </w:rPr>
              <w:t>163,309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E278E4" w14:textId="7D873320">
            <w:pPr>
              <w:jc w:val="right"/>
              <w:rPr>
                <w:szCs w:val="22"/>
              </w:rPr>
            </w:pPr>
            <w:r w:rsidRPr="4411F322">
              <w:rPr>
                <w:szCs w:val="22"/>
              </w:rPr>
              <w:t>143,265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71C73D" w14:textId="26D3FB2B">
            <w:pPr>
              <w:rPr>
                <w:szCs w:val="22"/>
              </w:rPr>
            </w:pPr>
            <w:r w:rsidRPr="00762A71">
              <w:rPr>
                <w:szCs w:val="22"/>
              </w:rPr>
              <w:t xml:space="preserve"> $                1,016 </w:t>
            </w:r>
          </w:p>
        </w:tc>
      </w:tr>
      <w:tr w14:paraId="40B3E77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838DA1" w14:textId="73B25FD8">
            <w:pPr>
              <w:jc w:val="right"/>
              <w:rPr>
                <w:szCs w:val="22"/>
              </w:rPr>
            </w:pPr>
            <w:r w:rsidRPr="4411F322">
              <w:rPr>
                <w:szCs w:val="22"/>
              </w:rPr>
              <w:t>35920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909BDD" w14:textId="69913C3D">
            <w:pPr>
              <w:rPr>
                <w:szCs w:val="22"/>
              </w:rPr>
            </w:pPr>
            <w:r w:rsidRPr="4411F322">
              <w:rPr>
                <w:szCs w:val="22"/>
              </w:rPr>
              <w:t>KXAN-TV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A07CD0" w14:textId="488540AC">
            <w:pPr>
              <w:jc w:val="right"/>
              <w:rPr>
                <w:szCs w:val="22"/>
              </w:rPr>
            </w:pPr>
            <w:r w:rsidRPr="4411F322">
              <w:rPr>
                <w:szCs w:val="22"/>
              </w:rPr>
              <w:t>3,476,567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8904DF" w14:textId="0E0D6C32">
            <w:pPr>
              <w:jc w:val="right"/>
              <w:rPr>
                <w:szCs w:val="22"/>
              </w:rPr>
            </w:pPr>
            <w:r w:rsidRPr="4411F322">
              <w:rPr>
                <w:szCs w:val="22"/>
              </w:rPr>
              <w:t>3,408,238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023C25" w14:textId="2D576734">
            <w:pPr>
              <w:rPr>
                <w:szCs w:val="22"/>
              </w:rPr>
            </w:pPr>
            <w:r w:rsidRPr="00762A71">
              <w:rPr>
                <w:szCs w:val="22"/>
              </w:rPr>
              <w:t xml:space="preserve"> $              24,164 </w:t>
            </w:r>
          </w:p>
        </w:tc>
      </w:tr>
      <w:tr w14:paraId="08EDC73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A5C3BF" w14:textId="286EE6E4">
            <w:pPr>
              <w:jc w:val="right"/>
              <w:rPr>
                <w:szCs w:val="22"/>
              </w:rPr>
            </w:pPr>
            <w:r w:rsidRPr="4411F322">
              <w:rPr>
                <w:szCs w:val="22"/>
              </w:rPr>
              <w:t>49330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D86EB6" w14:textId="7FDEE3E1">
            <w:pPr>
              <w:rPr>
                <w:szCs w:val="22"/>
              </w:rPr>
            </w:pPr>
            <w:r w:rsidRPr="4411F322">
              <w:rPr>
                <w:szCs w:val="22"/>
              </w:rPr>
              <w:t>KXAS-TV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F9141D" w14:textId="376E58BA">
            <w:pPr>
              <w:jc w:val="right"/>
              <w:rPr>
                <w:szCs w:val="22"/>
              </w:rPr>
            </w:pPr>
            <w:r w:rsidRPr="4411F322">
              <w:rPr>
                <w:szCs w:val="22"/>
              </w:rPr>
              <w:t>8,080,362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E691B9" w14:textId="0BE3CEEB">
            <w:pPr>
              <w:jc w:val="right"/>
              <w:rPr>
                <w:szCs w:val="22"/>
              </w:rPr>
            </w:pPr>
            <w:r w:rsidRPr="4411F322">
              <w:rPr>
                <w:szCs w:val="22"/>
              </w:rPr>
              <w:t>8,077,819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5EA610" w14:textId="0D1F13C7">
            <w:pPr>
              <w:rPr>
                <w:szCs w:val="22"/>
              </w:rPr>
            </w:pPr>
            <w:r w:rsidRPr="00762A71">
              <w:rPr>
                <w:szCs w:val="22"/>
              </w:rPr>
              <w:t xml:space="preserve"> $              57,272 </w:t>
            </w:r>
          </w:p>
        </w:tc>
      </w:tr>
      <w:tr w14:paraId="4DDDFA1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3E4EBE" w14:textId="195911D7">
            <w:pPr>
              <w:jc w:val="right"/>
              <w:rPr>
                <w:szCs w:val="22"/>
              </w:rPr>
            </w:pPr>
            <w:r w:rsidRPr="4411F322">
              <w:rPr>
                <w:szCs w:val="22"/>
              </w:rPr>
              <w:t>24287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57E70C" w14:textId="60078C9E">
            <w:pPr>
              <w:rPr>
                <w:szCs w:val="22"/>
              </w:rPr>
            </w:pPr>
            <w:r w:rsidRPr="4411F322">
              <w:rPr>
                <w:szCs w:val="22"/>
              </w:rPr>
              <w:t>KXGN-TV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D8B379" w14:textId="17E28466">
            <w:pPr>
              <w:jc w:val="right"/>
              <w:rPr>
                <w:szCs w:val="22"/>
              </w:rPr>
            </w:pPr>
            <w:r w:rsidRPr="4411F322">
              <w:rPr>
                <w:szCs w:val="22"/>
              </w:rPr>
              <w:t>14,265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7497D7" w14:textId="4BC20ED7">
            <w:pPr>
              <w:jc w:val="right"/>
              <w:rPr>
                <w:szCs w:val="22"/>
              </w:rPr>
            </w:pPr>
            <w:r w:rsidRPr="4411F322">
              <w:rPr>
                <w:szCs w:val="22"/>
              </w:rPr>
              <w:t>13,906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0A1A7D" w14:textId="7C46839E">
            <w:pPr>
              <w:rPr>
                <w:szCs w:val="22"/>
              </w:rPr>
            </w:pPr>
            <w:r w:rsidRPr="00762A71">
              <w:rPr>
                <w:szCs w:val="22"/>
              </w:rPr>
              <w:t xml:space="preserve"> $                    99 </w:t>
            </w:r>
          </w:p>
        </w:tc>
      </w:tr>
      <w:tr w14:paraId="0EF518B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ADB591" w14:textId="24F3B253">
            <w:pPr>
              <w:jc w:val="right"/>
              <w:rPr>
                <w:szCs w:val="22"/>
              </w:rPr>
            </w:pPr>
            <w:r w:rsidRPr="4411F322">
              <w:rPr>
                <w:szCs w:val="22"/>
              </w:rPr>
              <w:t>37103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CD66DD" w14:textId="20A7D10F">
            <w:pPr>
              <w:rPr>
                <w:szCs w:val="22"/>
              </w:rPr>
            </w:pPr>
            <w:r w:rsidRPr="4411F322">
              <w:rPr>
                <w:szCs w:val="22"/>
              </w:rPr>
              <w:t>KXHI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F20A6A" w14:textId="11187070">
            <w:pPr>
              <w:jc w:val="right"/>
              <w:rPr>
                <w:szCs w:val="22"/>
              </w:rPr>
            </w:pPr>
            <w:r w:rsidRPr="4411F322">
              <w:rPr>
                <w:szCs w:val="22"/>
              </w:rPr>
              <w:t>105,022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509589" w14:textId="6626795F">
            <w:pPr>
              <w:jc w:val="right"/>
              <w:rPr>
                <w:szCs w:val="22"/>
              </w:rPr>
            </w:pPr>
            <w:r w:rsidRPr="4411F322">
              <w:rPr>
                <w:szCs w:val="22"/>
              </w:rPr>
              <w:t>101,614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5A9B3E" w14:textId="38344BCB">
            <w:pPr>
              <w:rPr>
                <w:szCs w:val="22"/>
              </w:rPr>
            </w:pPr>
            <w:r w:rsidRPr="00762A71">
              <w:rPr>
                <w:szCs w:val="22"/>
              </w:rPr>
              <w:t xml:space="preserve"> $                  720 </w:t>
            </w:r>
          </w:p>
        </w:tc>
      </w:tr>
      <w:tr w14:paraId="177FE5D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3C5B6F" w14:textId="7826FF30">
            <w:pPr>
              <w:jc w:val="right"/>
              <w:rPr>
                <w:szCs w:val="22"/>
              </w:rPr>
            </w:pPr>
            <w:r w:rsidRPr="4411F322">
              <w:rPr>
                <w:szCs w:val="22"/>
              </w:rPr>
              <w:t>35954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E3BB0D" w14:textId="30D41E42">
            <w:pPr>
              <w:rPr>
                <w:szCs w:val="22"/>
              </w:rPr>
            </w:pPr>
            <w:r w:rsidRPr="4411F322">
              <w:rPr>
                <w:szCs w:val="22"/>
              </w:rPr>
              <w:t>KXII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381AE1" w14:textId="42D4F17C">
            <w:pPr>
              <w:jc w:val="right"/>
              <w:rPr>
                <w:szCs w:val="22"/>
              </w:rPr>
            </w:pPr>
            <w:r w:rsidRPr="4411F322">
              <w:rPr>
                <w:szCs w:val="22"/>
              </w:rPr>
              <w:t>2,904,223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2524A0" w14:textId="47E24CFC">
            <w:pPr>
              <w:jc w:val="right"/>
              <w:rPr>
                <w:szCs w:val="22"/>
              </w:rPr>
            </w:pPr>
            <w:r w:rsidRPr="4411F322">
              <w:rPr>
                <w:szCs w:val="22"/>
              </w:rPr>
              <w:t>2,845,456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83E286" w14:textId="494C8D47">
            <w:pPr>
              <w:rPr>
                <w:szCs w:val="22"/>
              </w:rPr>
            </w:pPr>
            <w:r w:rsidRPr="00762A71">
              <w:rPr>
                <w:szCs w:val="22"/>
              </w:rPr>
              <w:t xml:space="preserve"> $              20,174 </w:t>
            </w:r>
          </w:p>
        </w:tc>
      </w:tr>
      <w:tr w14:paraId="70FB1FC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5F6209" w14:textId="41EC007B">
            <w:pPr>
              <w:jc w:val="right"/>
              <w:rPr>
                <w:szCs w:val="22"/>
              </w:rPr>
            </w:pPr>
            <w:r w:rsidRPr="4411F322">
              <w:rPr>
                <w:szCs w:val="22"/>
              </w:rPr>
              <w:t>55083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47368F" w14:textId="2244BA84">
            <w:pPr>
              <w:rPr>
                <w:szCs w:val="22"/>
              </w:rPr>
            </w:pPr>
            <w:r w:rsidRPr="4411F322">
              <w:rPr>
                <w:szCs w:val="22"/>
              </w:rPr>
              <w:t>KXLA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DCB72D" w14:textId="645510F2">
            <w:pPr>
              <w:jc w:val="right"/>
              <w:rPr>
                <w:szCs w:val="22"/>
              </w:rPr>
            </w:pPr>
            <w:r w:rsidRPr="4411F322">
              <w:rPr>
                <w:szCs w:val="22"/>
              </w:rPr>
              <w:t>18,944,109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FB7C45" w14:textId="7B5F3B80">
            <w:pPr>
              <w:jc w:val="right"/>
              <w:rPr>
                <w:szCs w:val="22"/>
              </w:rPr>
            </w:pPr>
            <w:r w:rsidRPr="4411F322">
              <w:rPr>
                <w:szCs w:val="22"/>
              </w:rPr>
              <w:t>17,650,447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593E41" w14:textId="18D4B12A">
            <w:pPr>
              <w:rPr>
                <w:szCs w:val="22"/>
              </w:rPr>
            </w:pPr>
            <w:r w:rsidRPr="00762A71">
              <w:rPr>
                <w:szCs w:val="22"/>
              </w:rPr>
              <w:t xml:space="preserve"> $            125,142 </w:t>
            </w:r>
          </w:p>
        </w:tc>
      </w:tr>
      <w:tr w14:paraId="21433FA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BF7065" w14:textId="7B60716E">
            <w:pPr>
              <w:jc w:val="right"/>
              <w:rPr>
                <w:szCs w:val="22"/>
              </w:rPr>
            </w:pPr>
            <w:r w:rsidRPr="4411F322">
              <w:rPr>
                <w:szCs w:val="22"/>
              </w:rPr>
              <w:t>35959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B4D664" w14:textId="64A16951">
            <w:pPr>
              <w:rPr>
                <w:szCs w:val="22"/>
              </w:rPr>
            </w:pPr>
            <w:r w:rsidRPr="4411F322">
              <w:rPr>
                <w:szCs w:val="22"/>
              </w:rPr>
              <w:t>KXLF-TV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1C057D" w14:textId="4C3B7D03">
            <w:pPr>
              <w:jc w:val="right"/>
              <w:rPr>
                <w:szCs w:val="22"/>
              </w:rPr>
            </w:pPr>
            <w:r w:rsidRPr="4411F322">
              <w:rPr>
                <w:szCs w:val="22"/>
              </w:rPr>
              <w:t>301,370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22EAA6" w14:textId="158ABE1D">
            <w:pPr>
              <w:jc w:val="right"/>
              <w:rPr>
                <w:szCs w:val="22"/>
              </w:rPr>
            </w:pPr>
            <w:r w:rsidRPr="4411F322">
              <w:rPr>
                <w:szCs w:val="22"/>
              </w:rPr>
              <w:t>256,892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BAA235" w14:textId="329D5FF7">
            <w:pPr>
              <w:rPr>
                <w:szCs w:val="22"/>
              </w:rPr>
            </w:pPr>
            <w:r w:rsidRPr="00762A71">
              <w:rPr>
                <w:szCs w:val="22"/>
              </w:rPr>
              <w:t xml:space="preserve"> $                1,821 </w:t>
            </w:r>
          </w:p>
        </w:tc>
      </w:tr>
      <w:tr w14:paraId="7674346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86E0AA" w14:textId="06A0F312">
            <w:pPr>
              <w:jc w:val="right"/>
              <w:rPr>
                <w:szCs w:val="22"/>
              </w:rPr>
            </w:pPr>
            <w:r w:rsidRPr="4411F322">
              <w:rPr>
                <w:szCs w:val="22"/>
              </w:rPr>
              <w:t>53847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05CA06" w14:textId="2D9BFAB3">
            <w:pPr>
              <w:rPr>
                <w:szCs w:val="22"/>
              </w:rPr>
            </w:pPr>
            <w:r w:rsidRPr="4411F322">
              <w:rPr>
                <w:szCs w:val="22"/>
              </w:rPr>
              <w:t>KXLN-DT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086509" w14:textId="600DBEBE">
            <w:pPr>
              <w:jc w:val="right"/>
              <w:rPr>
                <w:szCs w:val="22"/>
              </w:rPr>
            </w:pPr>
            <w:r w:rsidRPr="4411F322">
              <w:rPr>
                <w:szCs w:val="22"/>
              </w:rPr>
              <w:t>7,293,696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9788B6" w14:textId="293562A0">
            <w:pPr>
              <w:jc w:val="right"/>
              <w:rPr>
                <w:szCs w:val="22"/>
              </w:rPr>
            </w:pPr>
            <w:r w:rsidRPr="4411F322">
              <w:rPr>
                <w:szCs w:val="22"/>
              </w:rPr>
              <w:t>7,293,476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27DC98" w14:textId="5A775A0D">
            <w:pPr>
              <w:rPr>
                <w:szCs w:val="22"/>
              </w:rPr>
            </w:pPr>
            <w:r w:rsidRPr="00762A71">
              <w:rPr>
                <w:szCs w:val="22"/>
              </w:rPr>
              <w:t xml:space="preserve"> $              51,711 </w:t>
            </w:r>
          </w:p>
        </w:tc>
      </w:tr>
      <w:tr w14:paraId="28C2B55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531A4E" w14:textId="71273368">
            <w:pPr>
              <w:jc w:val="right"/>
              <w:rPr>
                <w:szCs w:val="22"/>
              </w:rPr>
            </w:pPr>
            <w:r w:rsidRPr="4411F322">
              <w:rPr>
                <w:szCs w:val="22"/>
              </w:rPr>
              <w:t>35906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CD264D" w14:textId="3E249800">
            <w:pPr>
              <w:rPr>
                <w:szCs w:val="22"/>
              </w:rPr>
            </w:pPr>
            <w:r w:rsidRPr="4411F322">
              <w:rPr>
                <w:szCs w:val="22"/>
              </w:rPr>
              <w:t>KXLT-TV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696309" w14:textId="233E9E66">
            <w:pPr>
              <w:jc w:val="right"/>
              <w:rPr>
                <w:szCs w:val="22"/>
              </w:rPr>
            </w:pPr>
            <w:r w:rsidRPr="4411F322">
              <w:rPr>
                <w:szCs w:val="22"/>
              </w:rPr>
              <w:t>369,632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310D95" w14:textId="1A16DA9C">
            <w:pPr>
              <w:jc w:val="right"/>
              <w:rPr>
                <w:szCs w:val="22"/>
              </w:rPr>
            </w:pPr>
            <w:r w:rsidRPr="4411F322">
              <w:rPr>
                <w:szCs w:val="22"/>
              </w:rPr>
              <w:t>369,086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539172" w14:textId="2FC67DF7">
            <w:pPr>
              <w:rPr>
                <w:szCs w:val="22"/>
              </w:rPr>
            </w:pPr>
            <w:r w:rsidRPr="00762A71">
              <w:rPr>
                <w:szCs w:val="22"/>
              </w:rPr>
              <w:t xml:space="preserve"> $                2,617 </w:t>
            </w:r>
          </w:p>
        </w:tc>
      </w:tr>
      <w:tr w14:paraId="244077D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BED18A" w14:textId="61E22026">
            <w:pPr>
              <w:jc w:val="right"/>
              <w:rPr>
                <w:szCs w:val="22"/>
              </w:rPr>
            </w:pPr>
            <w:r w:rsidRPr="4411F322">
              <w:rPr>
                <w:szCs w:val="22"/>
              </w:rPr>
              <w:t>61978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9A2CA2" w14:textId="74F0777D">
            <w:pPr>
              <w:rPr>
                <w:szCs w:val="22"/>
              </w:rPr>
            </w:pPr>
            <w:r w:rsidRPr="4411F322">
              <w:rPr>
                <w:szCs w:val="22"/>
              </w:rPr>
              <w:t>KXLY-TV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7FC4EF" w14:textId="57084E8A">
            <w:pPr>
              <w:jc w:val="right"/>
              <w:rPr>
                <w:szCs w:val="22"/>
              </w:rPr>
            </w:pPr>
            <w:r w:rsidRPr="4411F322">
              <w:rPr>
                <w:szCs w:val="22"/>
              </w:rPr>
              <w:t>884,722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67DF32" w14:textId="6866966F">
            <w:pPr>
              <w:jc w:val="right"/>
              <w:rPr>
                <w:szCs w:val="22"/>
              </w:rPr>
            </w:pPr>
            <w:r w:rsidRPr="4411F322">
              <w:rPr>
                <w:szCs w:val="22"/>
              </w:rPr>
              <w:t>852,475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D37033" w14:textId="6CDB2D04">
            <w:pPr>
              <w:rPr>
                <w:szCs w:val="22"/>
              </w:rPr>
            </w:pPr>
            <w:r w:rsidRPr="00762A71">
              <w:rPr>
                <w:szCs w:val="22"/>
              </w:rPr>
              <w:t xml:space="preserve"> $                6,044 </w:t>
            </w:r>
          </w:p>
        </w:tc>
      </w:tr>
      <w:tr w14:paraId="46C9575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F5AF40" w14:textId="28BDED7C">
            <w:pPr>
              <w:jc w:val="right"/>
              <w:rPr>
                <w:szCs w:val="22"/>
              </w:rPr>
            </w:pPr>
            <w:r w:rsidRPr="4411F322">
              <w:rPr>
                <w:szCs w:val="22"/>
              </w:rPr>
              <w:t>55684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D895AE" w14:textId="249A9C46">
            <w:pPr>
              <w:rPr>
                <w:szCs w:val="22"/>
              </w:rPr>
            </w:pPr>
            <w:r w:rsidRPr="4411F322">
              <w:rPr>
                <w:szCs w:val="22"/>
              </w:rPr>
              <w:t>KXMA-TV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0CC4EF" w14:textId="7F28089D">
            <w:pPr>
              <w:jc w:val="right"/>
              <w:rPr>
                <w:szCs w:val="22"/>
              </w:rPr>
            </w:pPr>
            <w:r w:rsidRPr="4411F322">
              <w:rPr>
                <w:szCs w:val="22"/>
              </w:rPr>
              <w:t>42,033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CF009F" w14:textId="10F77738">
            <w:pPr>
              <w:jc w:val="right"/>
              <w:rPr>
                <w:szCs w:val="22"/>
              </w:rPr>
            </w:pPr>
            <w:r w:rsidRPr="4411F322">
              <w:rPr>
                <w:szCs w:val="22"/>
              </w:rPr>
              <w:t>41,964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D34BFA" w14:textId="2F5AECD0">
            <w:pPr>
              <w:rPr>
                <w:szCs w:val="22"/>
              </w:rPr>
            </w:pPr>
            <w:r w:rsidRPr="00762A71">
              <w:rPr>
                <w:szCs w:val="22"/>
              </w:rPr>
              <w:t xml:space="preserve"> $                  298 </w:t>
            </w:r>
          </w:p>
        </w:tc>
      </w:tr>
      <w:tr w14:paraId="64D8D88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9F40B1" w14:textId="489C61C0">
            <w:pPr>
              <w:jc w:val="right"/>
              <w:rPr>
                <w:szCs w:val="22"/>
              </w:rPr>
            </w:pPr>
            <w:r w:rsidRPr="4411F322">
              <w:rPr>
                <w:szCs w:val="22"/>
              </w:rPr>
              <w:t>55686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2F49E7" w14:textId="77977411">
            <w:pPr>
              <w:rPr>
                <w:szCs w:val="22"/>
              </w:rPr>
            </w:pPr>
            <w:r w:rsidRPr="4411F322">
              <w:rPr>
                <w:szCs w:val="22"/>
              </w:rPr>
              <w:t>KXMB-TV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FFAC4B" w14:textId="3BC3A9A7">
            <w:pPr>
              <w:jc w:val="right"/>
              <w:rPr>
                <w:szCs w:val="22"/>
              </w:rPr>
            </w:pPr>
            <w:r w:rsidRPr="4411F322">
              <w:rPr>
                <w:szCs w:val="22"/>
              </w:rPr>
              <w:t>164,736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B5A97E" w14:textId="6608714A">
            <w:pPr>
              <w:jc w:val="right"/>
              <w:rPr>
                <w:szCs w:val="22"/>
              </w:rPr>
            </w:pPr>
            <w:r w:rsidRPr="4411F322">
              <w:rPr>
                <w:szCs w:val="22"/>
              </w:rPr>
              <w:t>160,794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B43171" w14:textId="4E3BB2DD">
            <w:pPr>
              <w:rPr>
                <w:szCs w:val="22"/>
              </w:rPr>
            </w:pPr>
            <w:r w:rsidRPr="00762A71">
              <w:rPr>
                <w:szCs w:val="22"/>
              </w:rPr>
              <w:t xml:space="preserve"> $                1,140 </w:t>
            </w:r>
          </w:p>
        </w:tc>
      </w:tr>
      <w:tr w14:paraId="1B9D1D0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CCB2B4" w14:textId="1D064334">
            <w:pPr>
              <w:jc w:val="right"/>
              <w:rPr>
                <w:szCs w:val="22"/>
              </w:rPr>
            </w:pPr>
            <w:r w:rsidRPr="4411F322">
              <w:rPr>
                <w:szCs w:val="22"/>
              </w:rPr>
              <w:t>55685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3E51CB" w14:textId="3AF57072">
            <w:pPr>
              <w:rPr>
                <w:szCs w:val="22"/>
              </w:rPr>
            </w:pPr>
            <w:r w:rsidRPr="4411F322">
              <w:rPr>
                <w:szCs w:val="22"/>
              </w:rPr>
              <w:t>KXMC-TV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A5317C" w14:textId="278F03E3">
            <w:pPr>
              <w:jc w:val="right"/>
              <w:rPr>
                <w:szCs w:val="22"/>
              </w:rPr>
            </w:pPr>
            <w:r w:rsidRPr="4411F322">
              <w:rPr>
                <w:szCs w:val="22"/>
              </w:rPr>
              <w:t>108,096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448B2E" w14:textId="4CBB489A">
            <w:pPr>
              <w:jc w:val="right"/>
              <w:rPr>
                <w:szCs w:val="22"/>
              </w:rPr>
            </w:pPr>
            <w:r w:rsidRPr="4411F322">
              <w:rPr>
                <w:szCs w:val="22"/>
              </w:rPr>
              <w:t>100,774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5FB6BA" w14:textId="6349B72D">
            <w:pPr>
              <w:rPr>
                <w:szCs w:val="22"/>
              </w:rPr>
            </w:pPr>
            <w:r w:rsidRPr="00762A71">
              <w:rPr>
                <w:szCs w:val="22"/>
              </w:rPr>
              <w:t xml:space="preserve"> $                  714 </w:t>
            </w:r>
          </w:p>
        </w:tc>
      </w:tr>
      <w:tr w14:paraId="41E04BD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4DAAE6" w14:textId="4513B955">
            <w:pPr>
              <w:jc w:val="right"/>
              <w:rPr>
                <w:szCs w:val="22"/>
              </w:rPr>
            </w:pPr>
            <w:r w:rsidRPr="4411F322">
              <w:rPr>
                <w:szCs w:val="22"/>
              </w:rPr>
              <w:t>55683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8AA9EF" w14:textId="02A68255">
            <w:pPr>
              <w:rPr>
                <w:szCs w:val="22"/>
              </w:rPr>
            </w:pPr>
            <w:r w:rsidRPr="4411F322">
              <w:rPr>
                <w:szCs w:val="22"/>
              </w:rPr>
              <w:t>KXMD-TV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140A21" w14:textId="033F1036">
            <w:pPr>
              <w:jc w:val="right"/>
              <w:rPr>
                <w:szCs w:val="22"/>
              </w:rPr>
            </w:pPr>
            <w:r w:rsidRPr="4411F322">
              <w:rPr>
                <w:szCs w:val="22"/>
              </w:rPr>
              <w:t>66,215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2D1190" w14:textId="6D3B3152">
            <w:pPr>
              <w:jc w:val="right"/>
              <w:rPr>
                <w:szCs w:val="22"/>
              </w:rPr>
            </w:pPr>
            <w:r w:rsidRPr="4411F322">
              <w:rPr>
                <w:szCs w:val="22"/>
              </w:rPr>
              <w:t>66,107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29DC8D" w14:textId="1E0532F5">
            <w:pPr>
              <w:rPr>
                <w:szCs w:val="22"/>
              </w:rPr>
            </w:pPr>
            <w:r w:rsidRPr="00762A71">
              <w:rPr>
                <w:szCs w:val="22"/>
              </w:rPr>
              <w:t xml:space="preserve"> $                  469 </w:t>
            </w:r>
          </w:p>
        </w:tc>
      </w:tr>
      <w:tr w14:paraId="43E002B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BA23A8" w14:textId="2A764215">
            <w:pPr>
              <w:jc w:val="right"/>
              <w:rPr>
                <w:szCs w:val="22"/>
              </w:rPr>
            </w:pPr>
            <w:r w:rsidRPr="4411F322">
              <w:rPr>
                <w:szCs w:val="22"/>
              </w:rPr>
              <w:t>47995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8EBC74" w14:textId="1381BC8C">
            <w:pPr>
              <w:rPr>
                <w:szCs w:val="22"/>
              </w:rPr>
            </w:pPr>
            <w:r w:rsidRPr="4411F322">
              <w:rPr>
                <w:szCs w:val="22"/>
              </w:rPr>
              <w:t>KXNE-TV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EA6596" w14:textId="2868AC7C">
            <w:pPr>
              <w:jc w:val="right"/>
              <w:rPr>
                <w:szCs w:val="22"/>
              </w:rPr>
            </w:pPr>
            <w:r w:rsidRPr="4411F322">
              <w:rPr>
                <w:szCs w:val="22"/>
              </w:rPr>
              <w:t>314,798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0514CA" w14:textId="4E90A2C2">
            <w:pPr>
              <w:jc w:val="right"/>
              <w:rPr>
                <w:szCs w:val="22"/>
              </w:rPr>
            </w:pPr>
            <w:r w:rsidRPr="4411F322">
              <w:rPr>
                <w:szCs w:val="22"/>
              </w:rPr>
              <w:t>313,705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CCE805" w14:textId="4880B346">
            <w:pPr>
              <w:rPr>
                <w:szCs w:val="22"/>
              </w:rPr>
            </w:pPr>
            <w:r w:rsidRPr="00762A71">
              <w:rPr>
                <w:szCs w:val="22"/>
              </w:rPr>
              <w:t xml:space="preserve"> $                2,224 </w:t>
            </w:r>
          </w:p>
        </w:tc>
      </w:tr>
      <w:tr w14:paraId="5E49923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187B07" w14:textId="1A5F1F9D">
            <w:pPr>
              <w:jc w:val="right"/>
              <w:rPr>
                <w:szCs w:val="22"/>
              </w:rPr>
            </w:pPr>
            <w:r w:rsidRPr="4411F322">
              <w:rPr>
                <w:szCs w:val="22"/>
              </w:rPr>
              <w:t>81593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0C1193" w14:textId="1ED88C65">
            <w:pPr>
              <w:rPr>
                <w:szCs w:val="22"/>
              </w:rPr>
            </w:pPr>
            <w:r w:rsidRPr="4411F322">
              <w:rPr>
                <w:szCs w:val="22"/>
              </w:rPr>
              <w:t>KXNW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39D8EB" w14:textId="4120FCC7">
            <w:pPr>
              <w:jc w:val="right"/>
              <w:rPr>
                <w:szCs w:val="22"/>
              </w:rPr>
            </w:pPr>
            <w:r w:rsidRPr="4411F322">
              <w:rPr>
                <w:szCs w:val="22"/>
              </w:rPr>
              <w:t>707,066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1C8D5F" w14:textId="527FAF85">
            <w:pPr>
              <w:jc w:val="right"/>
              <w:rPr>
                <w:szCs w:val="22"/>
              </w:rPr>
            </w:pPr>
            <w:r w:rsidRPr="4411F322">
              <w:rPr>
                <w:szCs w:val="22"/>
              </w:rPr>
              <w:t>702,866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72BDA4" w14:textId="0C6A6F35">
            <w:pPr>
              <w:rPr>
                <w:szCs w:val="22"/>
              </w:rPr>
            </w:pPr>
            <w:r w:rsidRPr="00762A71">
              <w:rPr>
                <w:szCs w:val="22"/>
              </w:rPr>
              <w:t xml:space="preserve"> $                4,983 </w:t>
            </w:r>
          </w:p>
        </w:tc>
      </w:tr>
      <w:tr w14:paraId="6DD3D6C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42E855" w14:textId="2BA675EA">
            <w:pPr>
              <w:jc w:val="right"/>
              <w:rPr>
                <w:szCs w:val="22"/>
              </w:rPr>
            </w:pPr>
            <w:r w:rsidRPr="4411F322">
              <w:rPr>
                <w:szCs w:val="22"/>
              </w:rPr>
              <w:t>35991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4ED4C5" w14:textId="77BEA7FD">
            <w:pPr>
              <w:rPr>
                <w:szCs w:val="22"/>
              </w:rPr>
            </w:pPr>
            <w:r w:rsidRPr="4411F322">
              <w:rPr>
                <w:szCs w:val="22"/>
              </w:rPr>
              <w:t>KXRM-TV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70E59D" w14:textId="7E5750A3">
            <w:pPr>
              <w:jc w:val="right"/>
              <w:rPr>
                <w:szCs w:val="22"/>
              </w:rPr>
            </w:pPr>
            <w:r w:rsidRPr="4411F322">
              <w:rPr>
                <w:szCs w:val="22"/>
              </w:rPr>
              <w:t>2,129,262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6FC0A4" w14:textId="29C8EBD9">
            <w:pPr>
              <w:jc w:val="right"/>
              <w:rPr>
                <w:szCs w:val="22"/>
              </w:rPr>
            </w:pPr>
            <w:r w:rsidRPr="4411F322">
              <w:rPr>
                <w:szCs w:val="22"/>
              </w:rPr>
              <w:t>1,769,815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B0CE62" w14:textId="6A38F182">
            <w:pPr>
              <w:rPr>
                <w:szCs w:val="22"/>
              </w:rPr>
            </w:pPr>
            <w:r w:rsidRPr="00762A71">
              <w:rPr>
                <w:szCs w:val="22"/>
              </w:rPr>
              <w:t xml:space="preserve"> $              12,548 </w:t>
            </w:r>
          </w:p>
        </w:tc>
      </w:tr>
      <w:tr w14:paraId="0B7DA4F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D8C1C1" w14:textId="69CD5B6D">
            <w:pPr>
              <w:jc w:val="right"/>
              <w:rPr>
                <w:szCs w:val="22"/>
              </w:rPr>
            </w:pPr>
            <w:r w:rsidRPr="4411F322">
              <w:rPr>
                <w:szCs w:val="22"/>
              </w:rPr>
              <w:t>1255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8EA10D" w14:textId="3EC1EBEF">
            <w:pPr>
              <w:rPr>
                <w:szCs w:val="22"/>
              </w:rPr>
            </w:pPr>
            <w:r w:rsidRPr="4411F322">
              <w:rPr>
                <w:szCs w:val="22"/>
              </w:rPr>
              <w:t>KXTF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AA6CFE" w14:textId="44F3A860">
            <w:pPr>
              <w:jc w:val="right"/>
              <w:rPr>
                <w:szCs w:val="22"/>
              </w:rPr>
            </w:pPr>
            <w:r w:rsidRPr="4411F322">
              <w:rPr>
                <w:szCs w:val="22"/>
              </w:rPr>
              <w:t>157,622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5037B2" w14:textId="5788FF15">
            <w:pPr>
              <w:jc w:val="right"/>
              <w:rPr>
                <w:szCs w:val="22"/>
              </w:rPr>
            </w:pPr>
            <w:r w:rsidRPr="4411F322">
              <w:rPr>
                <w:szCs w:val="22"/>
              </w:rPr>
              <w:t>157,168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411190" w14:textId="2595FD57">
            <w:pPr>
              <w:rPr>
                <w:szCs w:val="22"/>
              </w:rPr>
            </w:pPr>
            <w:r w:rsidRPr="00762A71">
              <w:rPr>
                <w:szCs w:val="22"/>
              </w:rPr>
              <w:t xml:space="preserve"> $                1,114 </w:t>
            </w:r>
          </w:p>
        </w:tc>
      </w:tr>
      <w:tr w14:paraId="61CC3D6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1B8D14" w14:textId="47DB3FD1">
            <w:pPr>
              <w:jc w:val="right"/>
              <w:rPr>
                <w:szCs w:val="22"/>
              </w:rPr>
            </w:pPr>
            <w:r w:rsidRPr="4411F322">
              <w:rPr>
                <w:szCs w:val="22"/>
              </w:rPr>
              <w:t>25048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5C9E84" w14:textId="544D4C79">
            <w:pPr>
              <w:rPr>
                <w:szCs w:val="22"/>
              </w:rPr>
            </w:pPr>
            <w:r w:rsidRPr="4411F322">
              <w:rPr>
                <w:szCs w:val="22"/>
              </w:rPr>
              <w:t>KXTV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B4CB2F" w14:textId="651E796A">
            <w:pPr>
              <w:jc w:val="right"/>
              <w:rPr>
                <w:szCs w:val="22"/>
              </w:rPr>
            </w:pPr>
            <w:r w:rsidRPr="4411F322">
              <w:rPr>
                <w:szCs w:val="22"/>
              </w:rPr>
              <w:t>11,761,085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0A0A30" w14:textId="371E9780">
            <w:pPr>
              <w:jc w:val="right"/>
              <w:rPr>
                <w:szCs w:val="22"/>
              </w:rPr>
            </w:pPr>
            <w:r w:rsidRPr="4411F322">
              <w:rPr>
                <w:szCs w:val="22"/>
              </w:rPr>
              <w:t>8,212,854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AB2EB1" w14:textId="0624C8C7">
            <w:pPr>
              <w:rPr>
                <w:szCs w:val="22"/>
              </w:rPr>
            </w:pPr>
            <w:r w:rsidRPr="00762A71">
              <w:rPr>
                <w:szCs w:val="22"/>
              </w:rPr>
              <w:t xml:space="preserve"> $              58,229 </w:t>
            </w:r>
          </w:p>
        </w:tc>
      </w:tr>
      <w:tr w14:paraId="55876B4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9997D4" w14:textId="01A5132F">
            <w:pPr>
              <w:jc w:val="right"/>
              <w:rPr>
                <w:szCs w:val="22"/>
              </w:rPr>
            </w:pPr>
            <w:r w:rsidRPr="4411F322">
              <w:rPr>
                <w:szCs w:val="22"/>
              </w:rPr>
              <w:t>35994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6286A7" w14:textId="3EFA285F">
            <w:pPr>
              <w:rPr>
                <w:szCs w:val="22"/>
              </w:rPr>
            </w:pPr>
            <w:r w:rsidRPr="4411F322">
              <w:rPr>
                <w:szCs w:val="22"/>
              </w:rPr>
              <w:t>KXTX-TV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31D3DC" w14:textId="4E6DC31E">
            <w:pPr>
              <w:jc w:val="right"/>
              <w:rPr>
                <w:szCs w:val="22"/>
              </w:rPr>
            </w:pPr>
            <w:r w:rsidRPr="4411F322">
              <w:rPr>
                <w:szCs w:val="22"/>
              </w:rPr>
              <w:t>8,029,815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BC7596" w14:textId="11660345">
            <w:pPr>
              <w:jc w:val="right"/>
              <w:rPr>
                <w:szCs w:val="22"/>
              </w:rPr>
            </w:pPr>
            <w:r w:rsidRPr="4411F322">
              <w:rPr>
                <w:szCs w:val="22"/>
              </w:rPr>
              <w:t>8,026,902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3A87D3" w14:textId="4C37296C">
            <w:pPr>
              <w:rPr>
                <w:szCs w:val="22"/>
              </w:rPr>
            </w:pPr>
            <w:r w:rsidRPr="00762A71">
              <w:rPr>
                <w:szCs w:val="22"/>
              </w:rPr>
              <w:t xml:space="preserve"> $              56,911 </w:t>
            </w:r>
          </w:p>
        </w:tc>
      </w:tr>
      <w:tr w14:paraId="7B3CAC5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C97824" w14:textId="2790FA4A">
            <w:pPr>
              <w:jc w:val="right"/>
              <w:rPr>
                <w:szCs w:val="22"/>
              </w:rPr>
            </w:pPr>
            <w:r w:rsidRPr="4411F322">
              <w:rPr>
                <w:szCs w:val="22"/>
              </w:rPr>
              <w:t>62293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AF3C2A" w14:textId="7914070D">
            <w:pPr>
              <w:rPr>
                <w:szCs w:val="22"/>
              </w:rPr>
            </w:pPr>
            <w:r w:rsidRPr="4411F322">
              <w:rPr>
                <w:szCs w:val="22"/>
              </w:rPr>
              <w:t>KXVA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1A7D77" w14:textId="39704A4B">
            <w:pPr>
              <w:jc w:val="right"/>
              <w:rPr>
                <w:szCs w:val="22"/>
              </w:rPr>
            </w:pPr>
            <w:r w:rsidRPr="4411F322">
              <w:rPr>
                <w:szCs w:val="22"/>
              </w:rPr>
              <w:t>195,284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1771ED" w14:textId="5F5E631E">
            <w:pPr>
              <w:jc w:val="right"/>
              <w:rPr>
                <w:szCs w:val="22"/>
              </w:rPr>
            </w:pPr>
            <w:r w:rsidRPr="4411F322">
              <w:rPr>
                <w:szCs w:val="22"/>
              </w:rPr>
              <w:t>195,242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58A7B6" w14:textId="7B3CF7BC">
            <w:pPr>
              <w:rPr>
                <w:szCs w:val="22"/>
              </w:rPr>
            </w:pPr>
            <w:r w:rsidRPr="00762A71">
              <w:rPr>
                <w:szCs w:val="22"/>
              </w:rPr>
              <w:t xml:space="preserve"> $                1,384 </w:t>
            </w:r>
          </w:p>
        </w:tc>
      </w:tr>
      <w:tr w14:paraId="1F6724F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3364BF" w14:textId="3354AC71">
            <w:pPr>
              <w:jc w:val="right"/>
              <w:rPr>
                <w:szCs w:val="22"/>
              </w:rPr>
            </w:pPr>
            <w:r w:rsidRPr="4411F322">
              <w:rPr>
                <w:szCs w:val="22"/>
              </w:rPr>
              <w:t>23277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BF5D6E" w14:textId="7AE64C1C">
            <w:pPr>
              <w:rPr>
                <w:szCs w:val="22"/>
              </w:rPr>
            </w:pPr>
            <w:r w:rsidRPr="4411F322">
              <w:rPr>
                <w:szCs w:val="22"/>
              </w:rPr>
              <w:t>KXVO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F63296" w14:textId="403672C3">
            <w:pPr>
              <w:jc w:val="right"/>
              <w:rPr>
                <w:szCs w:val="22"/>
              </w:rPr>
            </w:pPr>
            <w:r w:rsidRPr="4411F322">
              <w:rPr>
                <w:szCs w:val="22"/>
              </w:rPr>
              <w:t>1,535,792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0D8B06" w14:textId="6A9DFE35">
            <w:pPr>
              <w:jc w:val="right"/>
              <w:rPr>
                <w:szCs w:val="22"/>
              </w:rPr>
            </w:pPr>
            <w:r w:rsidRPr="4411F322">
              <w:rPr>
                <w:szCs w:val="22"/>
              </w:rPr>
              <w:t>1,534,836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6FC6CD" w14:textId="6CF8EFE4">
            <w:pPr>
              <w:rPr>
                <w:szCs w:val="22"/>
              </w:rPr>
            </w:pPr>
            <w:r w:rsidRPr="00762A71">
              <w:rPr>
                <w:szCs w:val="22"/>
              </w:rPr>
              <w:t xml:space="preserve"> $              10,882 </w:t>
            </w:r>
          </w:p>
        </w:tc>
      </w:tr>
      <w:tr w14:paraId="0C8B9EA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547757" w14:textId="0306D479">
            <w:pPr>
              <w:jc w:val="right"/>
              <w:rPr>
                <w:szCs w:val="22"/>
              </w:rPr>
            </w:pPr>
            <w:r w:rsidRPr="4411F322">
              <w:rPr>
                <w:szCs w:val="22"/>
              </w:rPr>
              <w:t>9781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031A70" w14:textId="26E2096C">
            <w:pPr>
              <w:rPr>
                <w:szCs w:val="22"/>
              </w:rPr>
            </w:pPr>
            <w:r w:rsidRPr="4411F322">
              <w:rPr>
                <w:szCs w:val="22"/>
              </w:rPr>
              <w:t>KXXV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C1244B" w14:textId="0067A88D">
            <w:pPr>
              <w:jc w:val="right"/>
              <w:rPr>
                <w:szCs w:val="22"/>
              </w:rPr>
            </w:pPr>
            <w:r w:rsidRPr="4411F322">
              <w:rPr>
                <w:szCs w:val="22"/>
              </w:rPr>
              <w:t>2,192,443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C928EB" w14:textId="0E3675CE">
            <w:pPr>
              <w:jc w:val="right"/>
              <w:rPr>
                <w:szCs w:val="22"/>
              </w:rPr>
            </w:pPr>
            <w:r w:rsidRPr="4411F322">
              <w:rPr>
                <w:szCs w:val="22"/>
              </w:rPr>
              <w:t>2,159,450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2BAFDF" w14:textId="2517DCC4">
            <w:pPr>
              <w:rPr>
                <w:szCs w:val="22"/>
              </w:rPr>
            </w:pPr>
            <w:r w:rsidRPr="00762A71">
              <w:rPr>
                <w:szCs w:val="22"/>
              </w:rPr>
              <w:t xml:space="preserve"> $              15,311 </w:t>
            </w:r>
          </w:p>
        </w:tc>
      </w:tr>
      <w:tr w14:paraId="66B7620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C83E8C" w14:textId="1A675B84">
            <w:pPr>
              <w:jc w:val="right"/>
              <w:rPr>
                <w:szCs w:val="22"/>
              </w:rPr>
            </w:pPr>
            <w:r w:rsidRPr="4411F322">
              <w:rPr>
                <w:szCs w:val="22"/>
              </w:rPr>
              <w:t>31870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2F1C87" w14:textId="7FD4ECB3">
            <w:pPr>
              <w:rPr>
                <w:szCs w:val="22"/>
              </w:rPr>
            </w:pPr>
            <w:r w:rsidRPr="4411F322">
              <w:rPr>
                <w:szCs w:val="22"/>
              </w:rPr>
              <w:t>KYAZ</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E8953D" w14:textId="46C1B265">
            <w:pPr>
              <w:jc w:val="right"/>
              <w:rPr>
                <w:szCs w:val="22"/>
              </w:rPr>
            </w:pPr>
            <w:r w:rsidRPr="4411F322">
              <w:rPr>
                <w:szCs w:val="22"/>
              </w:rPr>
              <w:t>7,295,634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CE3938" w14:textId="1C01E479">
            <w:pPr>
              <w:jc w:val="right"/>
              <w:rPr>
                <w:szCs w:val="22"/>
              </w:rPr>
            </w:pPr>
            <w:r w:rsidRPr="4411F322">
              <w:rPr>
                <w:szCs w:val="22"/>
              </w:rPr>
              <w:t>7,295,425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D48CF7" w14:textId="1F7D0413">
            <w:pPr>
              <w:rPr>
                <w:szCs w:val="22"/>
              </w:rPr>
            </w:pPr>
            <w:r w:rsidRPr="00762A71">
              <w:rPr>
                <w:szCs w:val="22"/>
              </w:rPr>
              <w:t xml:space="preserve"> $              51,725 </w:t>
            </w:r>
          </w:p>
        </w:tc>
      </w:tr>
      <w:tr w14:paraId="779D7C3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19EAE4" w14:textId="79DBAF60">
            <w:pPr>
              <w:jc w:val="right"/>
              <w:rPr>
                <w:szCs w:val="22"/>
              </w:rPr>
            </w:pPr>
            <w:r w:rsidRPr="4411F322">
              <w:rPr>
                <w:szCs w:val="22"/>
              </w:rPr>
              <w:t>29086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0AFA28" w14:textId="0B67A95D">
            <w:pPr>
              <w:rPr>
                <w:szCs w:val="22"/>
              </w:rPr>
            </w:pPr>
            <w:r w:rsidRPr="4411F322">
              <w:rPr>
                <w:szCs w:val="22"/>
              </w:rPr>
              <w:t>KYIN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0F90BB" w14:textId="44016F88">
            <w:pPr>
              <w:jc w:val="right"/>
              <w:rPr>
                <w:szCs w:val="22"/>
              </w:rPr>
            </w:pPr>
            <w:r w:rsidRPr="4411F322">
              <w:rPr>
                <w:szCs w:val="22"/>
              </w:rPr>
              <w:t>596,722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BF1411" w14:textId="09B41A4E">
            <w:pPr>
              <w:jc w:val="right"/>
              <w:rPr>
                <w:szCs w:val="22"/>
              </w:rPr>
            </w:pPr>
            <w:r w:rsidRPr="4411F322">
              <w:rPr>
                <w:szCs w:val="22"/>
              </w:rPr>
              <w:t>594,616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D51BFC" w14:textId="1A122193">
            <w:pPr>
              <w:rPr>
                <w:szCs w:val="22"/>
              </w:rPr>
            </w:pPr>
            <w:r w:rsidRPr="00762A71">
              <w:rPr>
                <w:szCs w:val="22"/>
              </w:rPr>
              <w:t xml:space="preserve"> $                4,216 </w:t>
            </w:r>
          </w:p>
        </w:tc>
      </w:tr>
      <w:tr w14:paraId="553C185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DB74AF" w14:textId="10FBAD12">
            <w:pPr>
              <w:jc w:val="right"/>
              <w:rPr>
                <w:szCs w:val="22"/>
              </w:rPr>
            </w:pPr>
            <w:r w:rsidRPr="4411F322">
              <w:rPr>
                <w:szCs w:val="22"/>
              </w:rPr>
              <w:t>60384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C1AB2D" w14:textId="02406D53">
            <w:pPr>
              <w:rPr>
                <w:szCs w:val="22"/>
              </w:rPr>
            </w:pPr>
            <w:r w:rsidRPr="4411F322">
              <w:rPr>
                <w:szCs w:val="22"/>
              </w:rPr>
              <w:t>KYLE-TV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9050A0" w14:textId="6043C9E0">
            <w:pPr>
              <w:jc w:val="right"/>
              <w:rPr>
                <w:szCs w:val="22"/>
              </w:rPr>
            </w:pPr>
            <w:r w:rsidRPr="4411F322">
              <w:rPr>
                <w:szCs w:val="22"/>
              </w:rPr>
              <w:t>367,648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AD6573" w14:textId="143C7CC4">
            <w:pPr>
              <w:jc w:val="right"/>
              <w:rPr>
                <w:szCs w:val="22"/>
              </w:rPr>
            </w:pPr>
            <w:r w:rsidRPr="4411F322">
              <w:rPr>
                <w:szCs w:val="22"/>
              </w:rPr>
              <w:t>367,562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DA19DD" w14:textId="449EC19E">
            <w:pPr>
              <w:rPr>
                <w:szCs w:val="22"/>
              </w:rPr>
            </w:pPr>
            <w:r w:rsidRPr="00762A71">
              <w:rPr>
                <w:szCs w:val="22"/>
              </w:rPr>
              <w:t xml:space="preserve"> $                2,606 </w:t>
            </w:r>
          </w:p>
        </w:tc>
      </w:tr>
      <w:tr w14:paraId="394602C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51AF55" w14:textId="2C1AFF00">
            <w:pPr>
              <w:jc w:val="right"/>
              <w:rPr>
                <w:szCs w:val="22"/>
              </w:rPr>
            </w:pPr>
            <w:r w:rsidRPr="4411F322">
              <w:rPr>
                <w:szCs w:val="22"/>
              </w:rPr>
              <w:t>33639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B3BBAA" w14:textId="6FF12293">
            <w:pPr>
              <w:rPr>
                <w:szCs w:val="22"/>
              </w:rPr>
            </w:pPr>
            <w:r w:rsidRPr="4411F322">
              <w:rPr>
                <w:szCs w:val="22"/>
              </w:rPr>
              <w:t>KYMA-DT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D11075" w14:textId="598D0515">
            <w:pPr>
              <w:jc w:val="right"/>
              <w:rPr>
                <w:szCs w:val="22"/>
              </w:rPr>
            </w:pPr>
            <w:r w:rsidRPr="4411F322">
              <w:rPr>
                <w:szCs w:val="22"/>
              </w:rPr>
              <w:t>403,372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0FFF69" w14:textId="057B6525">
            <w:pPr>
              <w:jc w:val="right"/>
              <w:rPr>
                <w:szCs w:val="22"/>
              </w:rPr>
            </w:pPr>
            <w:r w:rsidRPr="4411F322">
              <w:rPr>
                <w:szCs w:val="22"/>
              </w:rPr>
              <w:t>400,541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1F3AFA" w14:textId="1976B39A">
            <w:pPr>
              <w:rPr>
                <w:szCs w:val="22"/>
              </w:rPr>
            </w:pPr>
            <w:r w:rsidRPr="00762A71">
              <w:rPr>
                <w:szCs w:val="22"/>
              </w:rPr>
              <w:t xml:space="preserve"> $                2,840 </w:t>
            </w:r>
          </w:p>
        </w:tc>
      </w:tr>
      <w:tr w14:paraId="4085323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1DE62C" w14:textId="0B982EEB">
            <w:pPr>
              <w:jc w:val="right"/>
              <w:rPr>
                <w:szCs w:val="22"/>
              </w:rPr>
            </w:pPr>
            <w:r w:rsidRPr="4411F322">
              <w:rPr>
                <w:szCs w:val="22"/>
              </w:rPr>
              <w:t>47974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20EA28" w14:textId="5758E87B">
            <w:pPr>
              <w:rPr>
                <w:szCs w:val="22"/>
              </w:rPr>
            </w:pPr>
            <w:r w:rsidRPr="4411F322">
              <w:rPr>
                <w:szCs w:val="22"/>
              </w:rPr>
              <w:t>KYNE-TV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C48B56" w14:textId="3DF90078">
            <w:pPr>
              <w:jc w:val="right"/>
              <w:rPr>
                <w:szCs w:val="22"/>
              </w:rPr>
            </w:pPr>
            <w:r w:rsidRPr="4411F322">
              <w:rPr>
                <w:szCs w:val="22"/>
              </w:rPr>
              <w:t>1,089,692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571EF6" w14:textId="2ED403E8">
            <w:pPr>
              <w:jc w:val="right"/>
              <w:rPr>
                <w:szCs w:val="22"/>
              </w:rPr>
            </w:pPr>
            <w:r w:rsidRPr="4411F322">
              <w:rPr>
                <w:szCs w:val="22"/>
              </w:rPr>
              <w:t>1,089,546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22101A" w14:textId="79D4CF51">
            <w:pPr>
              <w:rPr>
                <w:szCs w:val="22"/>
              </w:rPr>
            </w:pPr>
            <w:r w:rsidRPr="00762A71">
              <w:rPr>
                <w:szCs w:val="22"/>
              </w:rPr>
              <w:t xml:space="preserve"> $                7,725 </w:t>
            </w:r>
          </w:p>
        </w:tc>
      </w:tr>
      <w:tr w14:paraId="5BCCCA2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F8CA9F" w14:textId="3C0F20E7">
            <w:pPr>
              <w:jc w:val="right"/>
              <w:rPr>
                <w:szCs w:val="22"/>
              </w:rPr>
            </w:pPr>
            <w:r w:rsidRPr="4411F322">
              <w:rPr>
                <w:szCs w:val="22"/>
              </w:rPr>
              <w:t>53820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B34731" w14:textId="30DBA182">
            <w:pPr>
              <w:rPr>
                <w:szCs w:val="22"/>
              </w:rPr>
            </w:pPr>
            <w:r w:rsidRPr="4411F322">
              <w:rPr>
                <w:szCs w:val="22"/>
              </w:rPr>
              <w:t>KYOU-TV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E600AE" w14:textId="3EB01E07">
            <w:pPr>
              <w:jc w:val="right"/>
              <w:rPr>
                <w:szCs w:val="22"/>
              </w:rPr>
            </w:pPr>
            <w:r w:rsidRPr="4411F322">
              <w:rPr>
                <w:szCs w:val="22"/>
              </w:rPr>
              <w:t>679,167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A01C74" w14:textId="59F6EBF5">
            <w:pPr>
              <w:jc w:val="right"/>
              <w:rPr>
                <w:szCs w:val="22"/>
              </w:rPr>
            </w:pPr>
            <w:r w:rsidRPr="4411F322">
              <w:rPr>
                <w:szCs w:val="22"/>
              </w:rPr>
              <w:t>668,722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FAFAC3" w14:textId="64315282">
            <w:pPr>
              <w:rPr>
                <w:szCs w:val="22"/>
              </w:rPr>
            </w:pPr>
            <w:r w:rsidRPr="00762A71">
              <w:rPr>
                <w:szCs w:val="22"/>
              </w:rPr>
              <w:t xml:space="preserve"> $                4,741 </w:t>
            </w:r>
          </w:p>
        </w:tc>
      </w:tr>
      <w:tr w14:paraId="69104EE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C449B1" w14:textId="77EC38CD">
            <w:pPr>
              <w:jc w:val="right"/>
              <w:rPr>
                <w:szCs w:val="22"/>
              </w:rPr>
            </w:pPr>
            <w:r w:rsidRPr="4411F322">
              <w:rPr>
                <w:szCs w:val="22"/>
              </w:rPr>
              <w:t>36003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6E14F4" w14:textId="3690BE1E">
            <w:pPr>
              <w:rPr>
                <w:szCs w:val="22"/>
              </w:rPr>
            </w:pPr>
            <w:r w:rsidRPr="4411F322">
              <w:rPr>
                <w:szCs w:val="22"/>
              </w:rPr>
              <w:t>KYTV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DA02CF" w14:textId="1BE5D2B9">
            <w:pPr>
              <w:jc w:val="right"/>
              <w:rPr>
                <w:szCs w:val="22"/>
              </w:rPr>
            </w:pPr>
            <w:r w:rsidRPr="4411F322">
              <w:rPr>
                <w:szCs w:val="22"/>
              </w:rPr>
              <w:t>1,129,940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E182E0" w14:textId="1007685A">
            <w:pPr>
              <w:jc w:val="right"/>
              <w:rPr>
                <w:szCs w:val="22"/>
              </w:rPr>
            </w:pPr>
            <w:r w:rsidRPr="4411F322">
              <w:rPr>
                <w:szCs w:val="22"/>
              </w:rPr>
              <w:t>1,117,420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E7D949" w14:textId="533725F5">
            <w:pPr>
              <w:rPr>
                <w:szCs w:val="22"/>
              </w:rPr>
            </w:pPr>
            <w:r w:rsidRPr="00762A71">
              <w:rPr>
                <w:szCs w:val="22"/>
              </w:rPr>
              <w:t xml:space="preserve"> $                7,923 </w:t>
            </w:r>
          </w:p>
        </w:tc>
      </w:tr>
      <w:tr w14:paraId="42136AF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E30C41" w14:textId="4084F49E">
            <w:pPr>
              <w:jc w:val="right"/>
              <w:rPr>
                <w:szCs w:val="22"/>
              </w:rPr>
            </w:pPr>
            <w:r w:rsidRPr="4411F322">
              <w:rPr>
                <w:szCs w:val="22"/>
              </w:rPr>
              <w:t>55644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1D453F" w14:textId="2E23B00B">
            <w:pPr>
              <w:rPr>
                <w:szCs w:val="22"/>
              </w:rPr>
            </w:pPr>
            <w:r w:rsidRPr="4411F322">
              <w:rPr>
                <w:szCs w:val="22"/>
              </w:rPr>
              <w:t>KYTX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0B81BF" w14:textId="5A7FDCF7">
            <w:pPr>
              <w:jc w:val="right"/>
              <w:rPr>
                <w:szCs w:val="22"/>
              </w:rPr>
            </w:pPr>
            <w:r w:rsidRPr="4411F322">
              <w:rPr>
                <w:szCs w:val="22"/>
              </w:rPr>
              <w:t>956,234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F77594" w14:textId="73826515">
            <w:pPr>
              <w:jc w:val="right"/>
              <w:rPr>
                <w:szCs w:val="22"/>
              </w:rPr>
            </w:pPr>
            <w:r w:rsidRPr="4411F322">
              <w:rPr>
                <w:szCs w:val="22"/>
              </w:rPr>
              <w:t>955,262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C1C04A" w14:textId="05B814F4">
            <w:pPr>
              <w:rPr>
                <w:szCs w:val="22"/>
              </w:rPr>
            </w:pPr>
            <w:r w:rsidRPr="00762A71">
              <w:rPr>
                <w:szCs w:val="22"/>
              </w:rPr>
              <w:t xml:space="preserve"> $                6,773 </w:t>
            </w:r>
          </w:p>
        </w:tc>
      </w:tr>
      <w:tr w14:paraId="3DEAB92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70F1F0" w14:textId="17FDA8D7">
            <w:pPr>
              <w:jc w:val="right"/>
              <w:rPr>
                <w:szCs w:val="22"/>
              </w:rPr>
            </w:pPr>
            <w:r w:rsidRPr="4411F322">
              <w:rPr>
                <w:szCs w:val="22"/>
              </w:rPr>
              <w:t>13815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C75A8F" w14:textId="6DCC197D">
            <w:pPr>
              <w:rPr>
                <w:szCs w:val="22"/>
              </w:rPr>
            </w:pPr>
            <w:r w:rsidRPr="4411F322">
              <w:rPr>
                <w:szCs w:val="22"/>
              </w:rPr>
              <w:t>KYUR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10C5BA" w14:textId="572CBFC4">
            <w:pPr>
              <w:jc w:val="right"/>
              <w:rPr>
                <w:szCs w:val="22"/>
              </w:rPr>
            </w:pPr>
            <w:r w:rsidRPr="4411F322">
              <w:rPr>
                <w:szCs w:val="22"/>
              </w:rPr>
              <w:t>397,084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EAFF90" w14:textId="55C96DC0">
            <w:pPr>
              <w:jc w:val="right"/>
              <w:rPr>
                <w:szCs w:val="22"/>
              </w:rPr>
            </w:pPr>
            <w:r w:rsidRPr="4411F322">
              <w:rPr>
                <w:szCs w:val="22"/>
              </w:rPr>
              <w:t>395,055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3A7720" w14:textId="02088C2B">
            <w:pPr>
              <w:rPr>
                <w:szCs w:val="22"/>
              </w:rPr>
            </w:pPr>
            <w:r w:rsidRPr="00762A71">
              <w:rPr>
                <w:szCs w:val="22"/>
              </w:rPr>
              <w:t xml:space="preserve"> $                2,801 </w:t>
            </w:r>
          </w:p>
        </w:tc>
      </w:tr>
      <w:tr w14:paraId="7576CB0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C27071" w14:textId="664E9CE9">
            <w:pPr>
              <w:jc w:val="right"/>
              <w:rPr>
                <w:szCs w:val="22"/>
              </w:rPr>
            </w:pPr>
            <w:r w:rsidRPr="4411F322">
              <w:rPr>
                <w:szCs w:val="22"/>
              </w:rPr>
              <w:t>5237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4FC6A8" w14:textId="5156F346">
            <w:pPr>
              <w:rPr>
                <w:szCs w:val="22"/>
              </w:rPr>
            </w:pPr>
            <w:r w:rsidRPr="4411F322">
              <w:rPr>
                <w:szCs w:val="22"/>
              </w:rPr>
              <w:t>KYUS-TV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D1CBB0" w14:textId="14979597">
            <w:pPr>
              <w:jc w:val="right"/>
              <w:rPr>
                <w:szCs w:val="22"/>
              </w:rPr>
            </w:pPr>
            <w:r w:rsidRPr="4411F322">
              <w:rPr>
                <w:szCs w:val="22"/>
              </w:rPr>
              <w:t>12,525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FA6D14" w14:textId="5CBDEA5A">
            <w:pPr>
              <w:jc w:val="right"/>
              <w:rPr>
                <w:szCs w:val="22"/>
              </w:rPr>
            </w:pPr>
            <w:r w:rsidRPr="4411F322">
              <w:rPr>
                <w:szCs w:val="22"/>
              </w:rPr>
              <w:t>12,495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FBE50D" w14:textId="1CF5F197">
            <w:pPr>
              <w:rPr>
                <w:szCs w:val="22"/>
              </w:rPr>
            </w:pPr>
            <w:r w:rsidRPr="00762A71">
              <w:rPr>
                <w:szCs w:val="22"/>
              </w:rPr>
              <w:t xml:space="preserve"> $                    89 </w:t>
            </w:r>
          </w:p>
        </w:tc>
      </w:tr>
      <w:tr w14:paraId="540F6FC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459E4E" w14:textId="70E1FFB9">
            <w:pPr>
              <w:jc w:val="right"/>
              <w:rPr>
                <w:szCs w:val="22"/>
              </w:rPr>
            </w:pPr>
            <w:r w:rsidRPr="4411F322">
              <w:rPr>
                <w:szCs w:val="22"/>
              </w:rPr>
              <w:t>33752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7D48E4" w14:textId="48104BEE">
            <w:pPr>
              <w:rPr>
                <w:szCs w:val="22"/>
              </w:rPr>
            </w:pPr>
            <w:r w:rsidRPr="4411F322">
              <w:rPr>
                <w:szCs w:val="22"/>
              </w:rPr>
              <w:t>KYVE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C3EB6C" w14:textId="26BACAE0">
            <w:pPr>
              <w:jc w:val="right"/>
              <w:rPr>
                <w:szCs w:val="22"/>
              </w:rPr>
            </w:pPr>
            <w:r w:rsidRPr="4411F322">
              <w:rPr>
                <w:szCs w:val="22"/>
              </w:rPr>
              <w:t>317,640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CD2891" w14:textId="5ED49E11">
            <w:pPr>
              <w:jc w:val="right"/>
              <w:rPr>
                <w:szCs w:val="22"/>
              </w:rPr>
            </w:pPr>
            <w:r w:rsidRPr="4411F322">
              <w:rPr>
                <w:szCs w:val="22"/>
              </w:rPr>
              <w:t>273,973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E6D4BE" w14:textId="2241E887">
            <w:pPr>
              <w:rPr>
                <w:szCs w:val="22"/>
              </w:rPr>
            </w:pPr>
            <w:r w:rsidRPr="00762A71">
              <w:rPr>
                <w:szCs w:val="22"/>
              </w:rPr>
              <w:t xml:space="preserve"> $                1,942 </w:t>
            </w:r>
          </w:p>
        </w:tc>
      </w:tr>
      <w:tr w14:paraId="320FD7A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2E79D0" w14:textId="7150B1C9">
            <w:pPr>
              <w:jc w:val="right"/>
              <w:rPr>
                <w:szCs w:val="22"/>
              </w:rPr>
            </w:pPr>
            <w:r w:rsidRPr="4411F322">
              <w:rPr>
                <w:szCs w:val="22"/>
              </w:rPr>
              <w:t>55762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B8D6A7" w14:textId="7A427748">
            <w:pPr>
              <w:rPr>
                <w:szCs w:val="22"/>
              </w:rPr>
            </w:pPr>
            <w:r w:rsidRPr="4411F322">
              <w:rPr>
                <w:szCs w:val="22"/>
              </w:rPr>
              <w:t>KYVV-TV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5A1358" w14:textId="3109D907">
            <w:pPr>
              <w:jc w:val="right"/>
              <w:rPr>
                <w:szCs w:val="22"/>
              </w:rPr>
            </w:pPr>
            <w:r w:rsidRPr="4411F322">
              <w:rPr>
                <w:szCs w:val="22"/>
              </w:rPr>
              <w:t>51,859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4E929E" w14:textId="562E96F8">
            <w:pPr>
              <w:jc w:val="right"/>
              <w:rPr>
                <w:szCs w:val="22"/>
              </w:rPr>
            </w:pPr>
            <w:r w:rsidRPr="4411F322">
              <w:rPr>
                <w:szCs w:val="22"/>
              </w:rPr>
              <w:t>51,856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A5607E" w14:textId="55825623">
            <w:pPr>
              <w:rPr>
                <w:szCs w:val="22"/>
              </w:rPr>
            </w:pPr>
            <w:r w:rsidRPr="00762A71">
              <w:rPr>
                <w:szCs w:val="22"/>
              </w:rPr>
              <w:t xml:space="preserve"> $                  368 </w:t>
            </w:r>
          </w:p>
        </w:tc>
      </w:tr>
      <w:tr w14:paraId="7B7FA0B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365192" w14:textId="432422F6">
            <w:pPr>
              <w:jc w:val="right"/>
              <w:rPr>
                <w:szCs w:val="22"/>
              </w:rPr>
            </w:pPr>
            <w:r w:rsidRPr="4411F322">
              <w:rPr>
                <w:szCs w:val="22"/>
              </w:rPr>
              <w:t>25453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B7A897" w14:textId="03D074F6">
            <w:pPr>
              <w:rPr>
                <w:szCs w:val="22"/>
              </w:rPr>
            </w:pPr>
            <w:r w:rsidRPr="4411F322">
              <w:rPr>
                <w:szCs w:val="22"/>
              </w:rPr>
              <w:t>KYW-TV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DFA851" w14:textId="0AE58EA8">
            <w:pPr>
              <w:jc w:val="right"/>
              <w:rPr>
                <w:szCs w:val="22"/>
              </w:rPr>
            </w:pPr>
            <w:r w:rsidRPr="4411F322">
              <w:rPr>
                <w:szCs w:val="22"/>
              </w:rPr>
              <w:t>11,769,848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31576B" w14:textId="2A2F0BEC">
            <w:pPr>
              <w:jc w:val="right"/>
              <w:rPr>
                <w:szCs w:val="22"/>
              </w:rPr>
            </w:pPr>
            <w:r w:rsidRPr="4411F322">
              <w:rPr>
                <w:szCs w:val="22"/>
              </w:rPr>
              <w:t>11,559,783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3F72BD" w14:textId="042F676B">
            <w:pPr>
              <w:rPr>
                <w:szCs w:val="22"/>
              </w:rPr>
            </w:pPr>
            <w:r w:rsidRPr="00762A71">
              <w:rPr>
                <w:szCs w:val="22"/>
              </w:rPr>
              <w:t xml:space="preserve"> $              81,959 </w:t>
            </w:r>
          </w:p>
        </w:tc>
      </w:tr>
      <w:tr w14:paraId="2C80AB2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ADDD67" w14:textId="78A68525">
            <w:pPr>
              <w:jc w:val="right"/>
              <w:rPr>
                <w:szCs w:val="22"/>
              </w:rPr>
            </w:pPr>
            <w:r w:rsidRPr="4411F322">
              <w:rPr>
                <w:szCs w:val="22"/>
              </w:rPr>
              <w:t>69531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DEC74B" w14:textId="5B36BCBA">
            <w:pPr>
              <w:rPr>
                <w:szCs w:val="22"/>
              </w:rPr>
            </w:pPr>
            <w:r w:rsidRPr="4411F322">
              <w:rPr>
                <w:szCs w:val="22"/>
              </w:rPr>
              <w:t>KZJL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245C62" w14:textId="31349FD3">
            <w:pPr>
              <w:jc w:val="right"/>
              <w:rPr>
                <w:szCs w:val="22"/>
              </w:rPr>
            </w:pPr>
            <w:r w:rsidRPr="4411F322">
              <w:rPr>
                <w:szCs w:val="22"/>
              </w:rPr>
              <w:t>7,255,731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119D36" w14:textId="4376690C">
            <w:pPr>
              <w:jc w:val="right"/>
              <w:rPr>
                <w:szCs w:val="22"/>
              </w:rPr>
            </w:pPr>
            <w:r w:rsidRPr="4411F322">
              <w:rPr>
                <w:szCs w:val="22"/>
              </w:rPr>
              <w:t>7,255,494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933184" w14:textId="299F1A29">
            <w:pPr>
              <w:rPr>
                <w:szCs w:val="22"/>
              </w:rPr>
            </w:pPr>
            <w:r w:rsidRPr="00762A71">
              <w:rPr>
                <w:szCs w:val="22"/>
              </w:rPr>
              <w:t xml:space="preserve"> $              51,441 </w:t>
            </w:r>
          </w:p>
        </w:tc>
      </w:tr>
      <w:tr w14:paraId="6242B1D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A107CA" w14:textId="4A3396E0">
            <w:pPr>
              <w:jc w:val="right"/>
              <w:rPr>
                <w:szCs w:val="22"/>
              </w:rPr>
            </w:pPr>
            <w:r w:rsidRPr="4411F322">
              <w:rPr>
                <w:szCs w:val="22"/>
              </w:rPr>
              <w:t>69571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C907C6" w14:textId="41C02D1E">
            <w:pPr>
              <w:rPr>
                <w:szCs w:val="22"/>
              </w:rPr>
            </w:pPr>
            <w:r w:rsidRPr="4411F322">
              <w:rPr>
                <w:szCs w:val="22"/>
              </w:rPr>
              <w:t>KZJO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C8D580" w14:textId="7598097B">
            <w:pPr>
              <w:jc w:val="right"/>
              <w:rPr>
                <w:szCs w:val="22"/>
              </w:rPr>
            </w:pPr>
            <w:r w:rsidRPr="4411F322">
              <w:rPr>
                <w:szCs w:val="22"/>
              </w:rPr>
              <w:t>4,814,396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C393FF" w14:textId="78B0C124">
            <w:pPr>
              <w:jc w:val="right"/>
              <w:rPr>
                <w:szCs w:val="22"/>
              </w:rPr>
            </w:pPr>
            <w:r w:rsidRPr="4411F322">
              <w:rPr>
                <w:szCs w:val="22"/>
              </w:rPr>
              <w:t>4,758,120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965E51" w14:textId="57BB69C4">
            <w:pPr>
              <w:rPr>
                <w:szCs w:val="22"/>
              </w:rPr>
            </w:pPr>
            <w:r w:rsidRPr="00762A71">
              <w:rPr>
                <w:szCs w:val="22"/>
              </w:rPr>
              <w:t xml:space="preserve"> $              33,735 </w:t>
            </w:r>
          </w:p>
        </w:tc>
      </w:tr>
      <w:tr w14:paraId="6499BD9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B58CB0" w14:textId="378672F8">
            <w:pPr>
              <w:jc w:val="right"/>
              <w:rPr>
                <w:szCs w:val="22"/>
              </w:rPr>
            </w:pPr>
            <w:r w:rsidRPr="4411F322">
              <w:rPr>
                <w:szCs w:val="22"/>
              </w:rPr>
              <w:t>61062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39C528" w14:textId="3327F6FF">
            <w:pPr>
              <w:rPr>
                <w:szCs w:val="22"/>
              </w:rPr>
            </w:pPr>
            <w:r w:rsidRPr="4411F322">
              <w:rPr>
                <w:szCs w:val="22"/>
              </w:rPr>
              <w:t>KZSD-TV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8EF1F1" w14:textId="726D41BB">
            <w:pPr>
              <w:jc w:val="right"/>
              <w:rPr>
                <w:szCs w:val="22"/>
              </w:rPr>
            </w:pPr>
            <w:r w:rsidRPr="4411F322">
              <w:rPr>
                <w:szCs w:val="22"/>
              </w:rPr>
              <w:t>40,148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3C2625" w14:textId="43CB9292">
            <w:pPr>
              <w:jc w:val="right"/>
              <w:rPr>
                <w:szCs w:val="22"/>
              </w:rPr>
            </w:pPr>
            <w:r w:rsidRPr="4411F322">
              <w:rPr>
                <w:szCs w:val="22"/>
              </w:rPr>
              <w:t>34,607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81F2ED" w14:textId="4BD559FF">
            <w:pPr>
              <w:rPr>
                <w:szCs w:val="22"/>
              </w:rPr>
            </w:pPr>
            <w:r w:rsidRPr="00762A71">
              <w:rPr>
                <w:szCs w:val="22"/>
              </w:rPr>
              <w:t xml:space="preserve"> $                  245 </w:t>
            </w:r>
          </w:p>
        </w:tc>
      </w:tr>
      <w:tr w14:paraId="6C3EFF2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3F8D33" w14:textId="3C4F83F6">
            <w:pPr>
              <w:jc w:val="right"/>
              <w:rPr>
                <w:szCs w:val="22"/>
              </w:rPr>
            </w:pPr>
            <w:r w:rsidRPr="4411F322">
              <w:rPr>
                <w:szCs w:val="22"/>
              </w:rPr>
              <w:t>33079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3735F1" w14:textId="6093A3B6">
            <w:pPr>
              <w:rPr>
                <w:szCs w:val="22"/>
              </w:rPr>
            </w:pPr>
            <w:r w:rsidRPr="4411F322">
              <w:rPr>
                <w:szCs w:val="22"/>
              </w:rPr>
              <w:t>KZTV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F85FC6" w14:textId="0ED21FA4">
            <w:pPr>
              <w:jc w:val="right"/>
              <w:rPr>
                <w:szCs w:val="22"/>
              </w:rPr>
            </w:pPr>
            <w:r w:rsidRPr="4411F322">
              <w:rPr>
                <w:szCs w:val="22"/>
              </w:rPr>
              <w:t>578,385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7622F4" w14:textId="4420CB2C">
            <w:pPr>
              <w:jc w:val="right"/>
              <w:rPr>
                <w:szCs w:val="22"/>
              </w:rPr>
            </w:pPr>
            <w:r w:rsidRPr="4411F322">
              <w:rPr>
                <w:szCs w:val="22"/>
              </w:rPr>
              <w:t>575,560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C69571" w14:textId="52EA64A7">
            <w:pPr>
              <w:rPr>
                <w:szCs w:val="22"/>
              </w:rPr>
            </w:pPr>
            <w:r w:rsidRPr="00762A71">
              <w:rPr>
                <w:szCs w:val="22"/>
              </w:rPr>
              <w:t xml:space="preserve"> $                4,081 </w:t>
            </w:r>
          </w:p>
        </w:tc>
      </w:tr>
      <w:tr w14:paraId="2148872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70AE99" w14:textId="7BED78AF">
            <w:pPr>
              <w:jc w:val="right"/>
              <w:rPr>
                <w:szCs w:val="22"/>
              </w:rPr>
            </w:pPr>
            <w:r w:rsidRPr="4411F322">
              <w:rPr>
                <w:szCs w:val="22"/>
              </w:rPr>
              <w:t>57292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6F404B" w14:textId="5C5528F5">
            <w:pPr>
              <w:rPr>
                <w:szCs w:val="22"/>
              </w:rPr>
            </w:pPr>
            <w:r w:rsidRPr="4411F322">
              <w:rPr>
                <w:szCs w:val="22"/>
              </w:rPr>
              <w:t>WAAY-TV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474592" w14:textId="42CDD9C2">
            <w:pPr>
              <w:jc w:val="right"/>
              <w:rPr>
                <w:szCs w:val="22"/>
              </w:rPr>
            </w:pPr>
            <w:r w:rsidRPr="4411F322">
              <w:rPr>
                <w:szCs w:val="22"/>
              </w:rPr>
              <w:t>1,644,869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3EF950" w14:textId="13A4D2BF">
            <w:pPr>
              <w:jc w:val="right"/>
              <w:rPr>
                <w:szCs w:val="22"/>
              </w:rPr>
            </w:pPr>
            <w:r w:rsidRPr="4411F322">
              <w:rPr>
                <w:szCs w:val="22"/>
              </w:rPr>
              <w:t>1,570,146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B16B7E" w14:textId="05242C6B">
            <w:pPr>
              <w:rPr>
                <w:szCs w:val="22"/>
              </w:rPr>
            </w:pPr>
            <w:r w:rsidRPr="00762A71">
              <w:rPr>
                <w:szCs w:val="22"/>
              </w:rPr>
              <w:t xml:space="preserve"> $              11,132 </w:t>
            </w:r>
          </w:p>
        </w:tc>
      </w:tr>
      <w:tr w14:paraId="4A7A204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688DD1" w14:textId="34207D88">
            <w:pPr>
              <w:jc w:val="right"/>
              <w:rPr>
                <w:szCs w:val="22"/>
              </w:rPr>
            </w:pPr>
            <w:r w:rsidRPr="4411F322">
              <w:rPr>
                <w:szCs w:val="22"/>
              </w:rPr>
              <w:t>1328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AF5176" w14:textId="63624CBF">
            <w:pPr>
              <w:rPr>
                <w:szCs w:val="22"/>
              </w:rPr>
            </w:pPr>
            <w:r w:rsidRPr="4411F322">
              <w:rPr>
                <w:szCs w:val="22"/>
              </w:rPr>
              <w:t>WABC-TV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C9B271" w14:textId="772CC700">
            <w:pPr>
              <w:jc w:val="right"/>
              <w:rPr>
                <w:szCs w:val="22"/>
              </w:rPr>
            </w:pPr>
            <w:r w:rsidRPr="4411F322">
              <w:rPr>
                <w:szCs w:val="22"/>
              </w:rPr>
              <w:t>22,259,872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D549F0" w14:textId="78EA98DB">
            <w:pPr>
              <w:jc w:val="right"/>
              <w:rPr>
                <w:szCs w:val="22"/>
              </w:rPr>
            </w:pPr>
            <w:r w:rsidRPr="4411F322">
              <w:rPr>
                <w:szCs w:val="22"/>
              </w:rPr>
              <w:t>21,880,695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7A84BD" w14:textId="57C8BEDD">
            <w:pPr>
              <w:rPr>
                <w:szCs w:val="22"/>
              </w:rPr>
            </w:pPr>
            <w:r w:rsidRPr="00762A71">
              <w:rPr>
                <w:szCs w:val="22"/>
              </w:rPr>
              <w:t xml:space="preserve"> $            155,134 </w:t>
            </w:r>
          </w:p>
        </w:tc>
      </w:tr>
      <w:tr w14:paraId="6704379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950F84" w14:textId="7ECE73BF">
            <w:pPr>
              <w:jc w:val="right"/>
              <w:rPr>
                <w:szCs w:val="22"/>
              </w:rPr>
            </w:pPr>
            <w:r w:rsidRPr="4411F322">
              <w:rPr>
                <w:szCs w:val="22"/>
              </w:rPr>
              <w:t>4190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1FE19A" w14:textId="6003DC2C">
            <w:pPr>
              <w:rPr>
                <w:szCs w:val="22"/>
              </w:rPr>
            </w:pPr>
            <w:r w:rsidRPr="4411F322">
              <w:rPr>
                <w:szCs w:val="22"/>
              </w:rPr>
              <w:t>WABE-TV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F6BEF5" w14:textId="08C52588">
            <w:pPr>
              <w:jc w:val="right"/>
              <w:rPr>
                <w:szCs w:val="22"/>
              </w:rPr>
            </w:pPr>
            <w:r w:rsidRPr="4411F322">
              <w:rPr>
                <w:szCs w:val="22"/>
              </w:rPr>
              <w:t>6,138,218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322B3A" w14:textId="33F2BB4B">
            <w:pPr>
              <w:jc w:val="right"/>
              <w:rPr>
                <w:szCs w:val="22"/>
              </w:rPr>
            </w:pPr>
            <w:r w:rsidRPr="4411F322">
              <w:rPr>
                <w:szCs w:val="22"/>
              </w:rPr>
              <w:t>6,116,631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CA4629" w14:textId="4B4F14C1">
            <w:pPr>
              <w:rPr>
                <w:szCs w:val="22"/>
              </w:rPr>
            </w:pPr>
            <w:r w:rsidRPr="00762A71">
              <w:rPr>
                <w:szCs w:val="22"/>
              </w:rPr>
              <w:t xml:space="preserve"> $              43,367 </w:t>
            </w:r>
          </w:p>
        </w:tc>
      </w:tr>
      <w:tr w14:paraId="06C591C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1BEDD8" w14:textId="00ECCDB2">
            <w:pPr>
              <w:jc w:val="right"/>
              <w:rPr>
                <w:szCs w:val="22"/>
              </w:rPr>
            </w:pPr>
            <w:r w:rsidRPr="4411F322">
              <w:rPr>
                <w:szCs w:val="22"/>
              </w:rPr>
              <w:t>43203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501E78" w14:textId="2DD4CAE3">
            <w:pPr>
              <w:rPr>
                <w:szCs w:val="22"/>
              </w:rPr>
            </w:pPr>
            <w:r w:rsidRPr="4411F322">
              <w:rPr>
                <w:szCs w:val="22"/>
              </w:rPr>
              <w:t>WABG-TV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6B3D0A" w14:textId="0A06203A">
            <w:pPr>
              <w:jc w:val="right"/>
              <w:rPr>
                <w:szCs w:val="22"/>
              </w:rPr>
            </w:pPr>
            <w:r w:rsidRPr="4411F322">
              <w:rPr>
                <w:szCs w:val="22"/>
              </w:rPr>
              <w:t>352,521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B938F6" w14:textId="74C060D4">
            <w:pPr>
              <w:jc w:val="right"/>
              <w:rPr>
                <w:szCs w:val="22"/>
              </w:rPr>
            </w:pPr>
            <w:r w:rsidRPr="4411F322">
              <w:rPr>
                <w:szCs w:val="22"/>
              </w:rPr>
              <w:t>352,047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BBD42C" w14:textId="33DBFC3E">
            <w:pPr>
              <w:rPr>
                <w:szCs w:val="22"/>
              </w:rPr>
            </w:pPr>
            <w:r w:rsidRPr="00762A71">
              <w:rPr>
                <w:szCs w:val="22"/>
              </w:rPr>
              <w:t xml:space="preserve"> $                2,496 </w:t>
            </w:r>
          </w:p>
        </w:tc>
      </w:tr>
      <w:tr w14:paraId="56049B9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F6E4E3" w14:textId="15B54C56">
            <w:pPr>
              <w:jc w:val="right"/>
              <w:rPr>
                <w:szCs w:val="22"/>
              </w:rPr>
            </w:pPr>
            <w:r w:rsidRPr="4411F322">
              <w:rPr>
                <w:szCs w:val="22"/>
              </w:rPr>
              <w:t>17005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3E0C57" w14:textId="23C2B608">
            <w:pPr>
              <w:rPr>
                <w:szCs w:val="22"/>
              </w:rPr>
            </w:pPr>
            <w:r w:rsidRPr="4411F322">
              <w:rPr>
                <w:szCs w:val="22"/>
              </w:rPr>
              <w:t>WABI-TV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6FD4C5" w14:textId="24A4C636">
            <w:pPr>
              <w:jc w:val="right"/>
              <w:rPr>
                <w:szCs w:val="22"/>
              </w:rPr>
            </w:pPr>
            <w:r w:rsidRPr="4411F322">
              <w:rPr>
                <w:szCs w:val="22"/>
              </w:rPr>
              <w:t>532,053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637CCA" w14:textId="3BA2107A">
            <w:pPr>
              <w:jc w:val="right"/>
              <w:rPr>
                <w:szCs w:val="22"/>
              </w:rPr>
            </w:pPr>
            <w:r w:rsidRPr="4411F322">
              <w:rPr>
                <w:szCs w:val="22"/>
              </w:rPr>
              <w:t>512,796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E28F80" w14:textId="19689EFB">
            <w:pPr>
              <w:rPr>
                <w:szCs w:val="22"/>
              </w:rPr>
            </w:pPr>
            <w:r w:rsidRPr="00762A71">
              <w:rPr>
                <w:szCs w:val="22"/>
              </w:rPr>
              <w:t xml:space="preserve"> $                3,636 </w:t>
            </w:r>
          </w:p>
        </w:tc>
      </w:tr>
      <w:tr w14:paraId="42242FE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B6B6E9" w14:textId="4AC1A1E2">
            <w:pPr>
              <w:jc w:val="right"/>
              <w:rPr>
                <w:szCs w:val="22"/>
              </w:rPr>
            </w:pPr>
            <w:r w:rsidRPr="4411F322">
              <w:rPr>
                <w:szCs w:val="22"/>
              </w:rPr>
              <w:t>16820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34E8AA" w14:textId="2AC546CA">
            <w:pPr>
              <w:rPr>
                <w:szCs w:val="22"/>
              </w:rPr>
            </w:pPr>
            <w:r w:rsidRPr="4411F322">
              <w:rPr>
                <w:szCs w:val="22"/>
              </w:rPr>
              <w:t>WABM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0DF1A5" w14:textId="6A8CFC80">
            <w:pPr>
              <w:jc w:val="right"/>
              <w:rPr>
                <w:szCs w:val="22"/>
              </w:rPr>
            </w:pPr>
            <w:r w:rsidRPr="4411F322">
              <w:rPr>
                <w:szCs w:val="22"/>
              </w:rPr>
              <w:t>1,857,082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4F9518" w14:textId="3ED1B5B1">
            <w:pPr>
              <w:jc w:val="right"/>
              <w:rPr>
                <w:szCs w:val="22"/>
              </w:rPr>
            </w:pPr>
            <w:r w:rsidRPr="4411F322">
              <w:rPr>
                <w:szCs w:val="22"/>
              </w:rPr>
              <w:t>1,825,082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2C429E" w14:textId="5DA7CF76">
            <w:pPr>
              <w:rPr>
                <w:szCs w:val="22"/>
              </w:rPr>
            </w:pPr>
            <w:r w:rsidRPr="00762A71">
              <w:rPr>
                <w:szCs w:val="22"/>
              </w:rPr>
              <w:t xml:space="preserve"> $              12,940 </w:t>
            </w:r>
          </w:p>
        </w:tc>
      </w:tr>
      <w:tr w14:paraId="1EA6DF9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9DE01E" w14:textId="00F00212">
            <w:pPr>
              <w:jc w:val="right"/>
              <w:rPr>
                <w:szCs w:val="22"/>
              </w:rPr>
            </w:pPr>
            <w:r w:rsidRPr="4411F322">
              <w:rPr>
                <w:szCs w:val="22"/>
              </w:rPr>
              <w:t>23917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44A3C7" w14:textId="3463C3EE">
            <w:pPr>
              <w:rPr>
                <w:szCs w:val="22"/>
              </w:rPr>
            </w:pPr>
            <w:r w:rsidRPr="4411F322">
              <w:rPr>
                <w:szCs w:val="22"/>
              </w:rPr>
              <w:t>WABW-TV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EEBAA3" w14:textId="2F51F7E0">
            <w:pPr>
              <w:jc w:val="right"/>
              <w:rPr>
                <w:szCs w:val="22"/>
              </w:rPr>
            </w:pPr>
            <w:r w:rsidRPr="4411F322">
              <w:rPr>
                <w:szCs w:val="22"/>
              </w:rPr>
              <w:t>1,106,011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99A130" w14:textId="473BC701">
            <w:pPr>
              <w:jc w:val="right"/>
              <w:rPr>
                <w:szCs w:val="22"/>
              </w:rPr>
            </w:pPr>
            <w:r w:rsidRPr="4411F322">
              <w:rPr>
                <w:szCs w:val="22"/>
              </w:rPr>
              <w:t>1,104,788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6AA93D" w14:textId="09CEB843">
            <w:pPr>
              <w:rPr>
                <w:szCs w:val="22"/>
              </w:rPr>
            </w:pPr>
            <w:r w:rsidRPr="00762A71">
              <w:rPr>
                <w:szCs w:val="22"/>
              </w:rPr>
              <w:t xml:space="preserve"> $                7,833 </w:t>
            </w:r>
          </w:p>
        </w:tc>
      </w:tr>
      <w:tr w14:paraId="391C19C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9D6250" w14:textId="3CA923EE">
            <w:pPr>
              <w:jc w:val="right"/>
              <w:rPr>
                <w:szCs w:val="22"/>
              </w:rPr>
            </w:pPr>
            <w:r w:rsidRPr="4411F322">
              <w:rPr>
                <w:szCs w:val="22"/>
              </w:rPr>
              <w:t>19199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DE5833" w14:textId="78C7C08F">
            <w:pPr>
              <w:rPr>
                <w:szCs w:val="22"/>
              </w:rPr>
            </w:pPr>
            <w:r w:rsidRPr="4411F322">
              <w:rPr>
                <w:szCs w:val="22"/>
              </w:rPr>
              <w:t>WACH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8398EA" w14:textId="7533120F">
            <w:pPr>
              <w:jc w:val="right"/>
              <w:rPr>
                <w:szCs w:val="22"/>
              </w:rPr>
            </w:pPr>
            <w:r w:rsidRPr="4411F322">
              <w:rPr>
                <w:szCs w:val="22"/>
              </w:rPr>
              <w:t>1,448,991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DD1479" w14:textId="6A1233EF">
            <w:pPr>
              <w:jc w:val="right"/>
              <w:rPr>
                <w:szCs w:val="22"/>
              </w:rPr>
            </w:pPr>
            <w:r w:rsidRPr="4411F322">
              <w:rPr>
                <w:szCs w:val="22"/>
              </w:rPr>
              <w:t>1,442,358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7F722D" w14:textId="6E1E8804">
            <w:pPr>
              <w:rPr>
                <w:szCs w:val="22"/>
              </w:rPr>
            </w:pPr>
            <w:r w:rsidRPr="00762A71">
              <w:rPr>
                <w:szCs w:val="22"/>
              </w:rPr>
              <w:t xml:space="preserve"> $              10,226 </w:t>
            </w:r>
          </w:p>
        </w:tc>
      </w:tr>
      <w:tr w14:paraId="72A2FB6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A3E2B6" w14:textId="79E38A0D">
            <w:pPr>
              <w:jc w:val="right"/>
              <w:rPr>
                <w:szCs w:val="22"/>
              </w:rPr>
            </w:pPr>
            <w:r w:rsidRPr="4411F322">
              <w:rPr>
                <w:szCs w:val="22"/>
              </w:rPr>
              <w:t>189358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59A45C" w14:textId="1D0B4341">
            <w:pPr>
              <w:rPr>
                <w:szCs w:val="22"/>
              </w:rPr>
            </w:pPr>
            <w:r w:rsidRPr="4411F322">
              <w:rPr>
                <w:szCs w:val="22"/>
              </w:rPr>
              <w:t>WACP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467D4E" w14:textId="70F8099E">
            <w:pPr>
              <w:jc w:val="right"/>
              <w:rPr>
                <w:szCs w:val="22"/>
              </w:rPr>
            </w:pPr>
            <w:r w:rsidRPr="4411F322">
              <w:rPr>
                <w:szCs w:val="22"/>
              </w:rPr>
              <w:t>9,884,531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DBE7EF" w14:textId="2EFD9CA5">
            <w:pPr>
              <w:jc w:val="right"/>
              <w:rPr>
                <w:szCs w:val="22"/>
              </w:rPr>
            </w:pPr>
            <w:r w:rsidRPr="4411F322">
              <w:rPr>
                <w:szCs w:val="22"/>
              </w:rPr>
              <w:t>9,777,819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F67537" w14:textId="2454E4CF">
            <w:pPr>
              <w:rPr>
                <w:szCs w:val="22"/>
              </w:rPr>
            </w:pPr>
            <w:r w:rsidRPr="00762A71">
              <w:rPr>
                <w:szCs w:val="22"/>
              </w:rPr>
              <w:t xml:space="preserve"> $              69,325 </w:t>
            </w:r>
          </w:p>
        </w:tc>
      </w:tr>
      <w:tr w14:paraId="160C05B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9299EF" w14:textId="186F0E66">
            <w:pPr>
              <w:jc w:val="right"/>
              <w:rPr>
                <w:szCs w:val="22"/>
              </w:rPr>
            </w:pPr>
            <w:r w:rsidRPr="4411F322">
              <w:rPr>
                <w:szCs w:val="22"/>
              </w:rPr>
              <w:t>23930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60C8B3" w14:textId="2CEF4490">
            <w:pPr>
              <w:rPr>
                <w:szCs w:val="22"/>
              </w:rPr>
            </w:pPr>
            <w:r w:rsidRPr="4411F322">
              <w:rPr>
                <w:szCs w:val="22"/>
              </w:rPr>
              <w:t>WACS-TV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5A5BA9" w14:textId="45922CF3">
            <w:pPr>
              <w:jc w:val="right"/>
              <w:rPr>
                <w:szCs w:val="22"/>
              </w:rPr>
            </w:pPr>
            <w:r w:rsidRPr="4411F322">
              <w:rPr>
                <w:szCs w:val="22"/>
              </w:rPr>
              <w:t>785,954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2F0CFA" w14:textId="7494C5BC">
            <w:pPr>
              <w:jc w:val="right"/>
              <w:rPr>
                <w:szCs w:val="22"/>
              </w:rPr>
            </w:pPr>
            <w:r w:rsidRPr="4411F322">
              <w:rPr>
                <w:szCs w:val="22"/>
              </w:rPr>
              <w:t>782,957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3E15D4" w14:textId="67DAADA4">
            <w:pPr>
              <w:rPr>
                <w:szCs w:val="22"/>
              </w:rPr>
            </w:pPr>
            <w:r w:rsidRPr="00762A71">
              <w:rPr>
                <w:szCs w:val="22"/>
              </w:rPr>
              <w:t xml:space="preserve"> $                5,551 </w:t>
            </w:r>
          </w:p>
        </w:tc>
      </w:tr>
      <w:tr w14:paraId="10A8B04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759D7B" w14:textId="34BB44CE">
            <w:pPr>
              <w:jc w:val="right"/>
              <w:rPr>
                <w:szCs w:val="22"/>
              </w:rPr>
            </w:pPr>
            <w:r w:rsidRPr="4411F322">
              <w:rPr>
                <w:szCs w:val="22"/>
              </w:rPr>
              <w:t>60018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383B14" w14:textId="4269ABCB">
            <w:pPr>
              <w:rPr>
                <w:szCs w:val="22"/>
              </w:rPr>
            </w:pPr>
            <w:r w:rsidRPr="4411F322">
              <w:rPr>
                <w:szCs w:val="22"/>
              </w:rPr>
              <w:t>WACX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90C7B8" w14:textId="33A844C5">
            <w:pPr>
              <w:jc w:val="right"/>
              <w:rPr>
                <w:szCs w:val="22"/>
              </w:rPr>
            </w:pPr>
            <w:r w:rsidRPr="4411F322">
              <w:rPr>
                <w:szCs w:val="22"/>
              </w:rPr>
              <w:t>5,173,569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ED6F0E" w14:textId="09353E5A">
            <w:pPr>
              <w:jc w:val="right"/>
              <w:rPr>
                <w:szCs w:val="22"/>
              </w:rPr>
            </w:pPr>
            <w:r w:rsidRPr="4411F322">
              <w:rPr>
                <w:szCs w:val="22"/>
              </w:rPr>
              <w:t>5,164,028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514BAB" w14:textId="4B44619E">
            <w:pPr>
              <w:rPr>
                <w:szCs w:val="22"/>
              </w:rPr>
            </w:pPr>
            <w:r w:rsidRPr="00762A71">
              <w:rPr>
                <w:szCs w:val="22"/>
              </w:rPr>
              <w:t xml:space="preserve"> $              36,613 </w:t>
            </w:r>
          </w:p>
        </w:tc>
      </w:tr>
      <w:tr w14:paraId="1258111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ABE89E" w14:textId="3B09BDA6">
            <w:pPr>
              <w:jc w:val="right"/>
              <w:rPr>
                <w:szCs w:val="22"/>
              </w:rPr>
            </w:pPr>
            <w:r w:rsidRPr="4411F322">
              <w:rPr>
                <w:szCs w:val="22"/>
              </w:rPr>
              <w:t>361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0138F8" w14:textId="693140FD">
            <w:pPr>
              <w:rPr>
                <w:szCs w:val="22"/>
              </w:rPr>
            </w:pPr>
            <w:r w:rsidRPr="4411F322">
              <w:rPr>
                <w:szCs w:val="22"/>
              </w:rPr>
              <w:t>WACY-TV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1E6723" w14:textId="393C7529">
            <w:pPr>
              <w:jc w:val="right"/>
              <w:rPr>
                <w:szCs w:val="22"/>
              </w:rPr>
            </w:pPr>
            <w:r w:rsidRPr="4411F322">
              <w:rPr>
                <w:szCs w:val="22"/>
              </w:rPr>
              <w:t>992,148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217244" w14:textId="0262D922">
            <w:pPr>
              <w:jc w:val="right"/>
              <w:rPr>
                <w:szCs w:val="22"/>
              </w:rPr>
            </w:pPr>
            <w:r w:rsidRPr="4411F322">
              <w:rPr>
                <w:szCs w:val="22"/>
              </w:rPr>
              <w:t>991,650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4CFF1F" w14:textId="1961B99A">
            <w:pPr>
              <w:rPr>
                <w:szCs w:val="22"/>
              </w:rPr>
            </w:pPr>
            <w:r w:rsidRPr="00762A71">
              <w:rPr>
                <w:szCs w:val="22"/>
              </w:rPr>
              <w:t xml:space="preserve"> $                7,031 </w:t>
            </w:r>
          </w:p>
        </w:tc>
      </w:tr>
      <w:tr w14:paraId="5538FE9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37944A" w14:textId="6E161FD1">
            <w:pPr>
              <w:jc w:val="right"/>
              <w:rPr>
                <w:szCs w:val="22"/>
              </w:rPr>
            </w:pPr>
            <w:r w:rsidRPr="4411F322">
              <w:rPr>
                <w:szCs w:val="22"/>
              </w:rPr>
              <w:t>455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E0C045" w14:textId="3BD06CF3">
            <w:pPr>
              <w:rPr>
                <w:szCs w:val="22"/>
              </w:rPr>
            </w:pPr>
            <w:r w:rsidRPr="4411F322">
              <w:rPr>
                <w:szCs w:val="22"/>
              </w:rPr>
              <w:t>WADL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2A1488" w14:textId="162BFAAC">
            <w:pPr>
              <w:jc w:val="right"/>
              <w:rPr>
                <w:szCs w:val="22"/>
              </w:rPr>
            </w:pPr>
            <w:r w:rsidRPr="4411F322">
              <w:rPr>
                <w:szCs w:val="22"/>
              </w:rPr>
              <w:t>4,727,529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F1210D" w14:textId="258E2D8C">
            <w:pPr>
              <w:jc w:val="right"/>
              <w:rPr>
                <w:szCs w:val="22"/>
              </w:rPr>
            </w:pPr>
            <w:r w:rsidRPr="4411F322">
              <w:rPr>
                <w:szCs w:val="22"/>
              </w:rPr>
              <w:t>4,719,528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D6530C" w14:textId="5519FC32">
            <w:pPr>
              <w:rPr>
                <w:szCs w:val="22"/>
              </w:rPr>
            </w:pPr>
            <w:r w:rsidRPr="00762A71">
              <w:rPr>
                <w:szCs w:val="22"/>
              </w:rPr>
              <w:t xml:space="preserve"> $              33,461 </w:t>
            </w:r>
          </w:p>
        </w:tc>
      </w:tr>
      <w:tr w14:paraId="4063CAF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78EE3A" w14:textId="0C9F32A1">
            <w:pPr>
              <w:jc w:val="right"/>
              <w:rPr>
                <w:szCs w:val="22"/>
              </w:rPr>
            </w:pPr>
            <w:r w:rsidRPr="4411F322">
              <w:rPr>
                <w:szCs w:val="22"/>
              </w:rPr>
              <w:t>589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C9A93B" w14:textId="608171FC">
            <w:pPr>
              <w:rPr>
                <w:szCs w:val="22"/>
              </w:rPr>
            </w:pPr>
            <w:r w:rsidRPr="4411F322">
              <w:rPr>
                <w:szCs w:val="22"/>
              </w:rPr>
              <w:t>WAFB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8E1BAA" w14:textId="73AF45A8">
            <w:pPr>
              <w:jc w:val="right"/>
              <w:rPr>
                <w:szCs w:val="22"/>
              </w:rPr>
            </w:pPr>
            <w:r w:rsidRPr="4411F322">
              <w:rPr>
                <w:szCs w:val="22"/>
              </w:rPr>
              <w:t>1,928,550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0CFE52" w14:textId="62BFBD28">
            <w:pPr>
              <w:jc w:val="right"/>
              <w:rPr>
                <w:szCs w:val="22"/>
              </w:rPr>
            </w:pPr>
            <w:r w:rsidRPr="4411F322">
              <w:rPr>
                <w:szCs w:val="22"/>
              </w:rPr>
              <w:t>1,927,924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04EA0F" w14:textId="60ECED4B">
            <w:pPr>
              <w:rPr>
                <w:szCs w:val="22"/>
              </w:rPr>
            </w:pPr>
            <w:r w:rsidRPr="00762A71">
              <w:rPr>
                <w:szCs w:val="22"/>
              </w:rPr>
              <w:t xml:space="preserve"> $              13,669 </w:t>
            </w:r>
          </w:p>
        </w:tc>
      </w:tr>
      <w:tr w14:paraId="5521652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46CB12" w14:textId="211E37CC">
            <w:pPr>
              <w:jc w:val="right"/>
              <w:rPr>
                <w:szCs w:val="22"/>
              </w:rPr>
            </w:pPr>
            <w:r w:rsidRPr="4411F322">
              <w:rPr>
                <w:szCs w:val="22"/>
              </w:rPr>
              <w:t>591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A779B5" w14:textId="3353A986">
            <w:pPr>
              <w:rPr>
                <w:szCs w:val="22"/>
              </w:rPr>
            </w:pPr>
            <w:r w:rsidRPr="4411F322">
              <w:rPr>
                <w:szCs w:val="22"/>
              </w:rPr>
              <w:t>WAFF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DCDE8E" w14:textId="6EBB91FC">
            <w:pPr>
              <w:jc w:val="right"/>
              <w:rPr>
                <w:szCs w:val="22"/>
              </w:rPr>
            </w:pPr>
            <w:r w:rsidRPr="4411F322">
              <w:rPr>
                <w:szCs w:val="22"/>
              </w:rPr>
              <w:t>1,642,889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1D0E20" w14:textId="6688F315">
            <w:pPr>
              <w:jc w:val="right"/>
              <w:rPr>
                <w:szCs w:val="22"/>
              </w:rPr>
            </w:pPr>
            <w:r w:rsidRPr="4411F322">
              <w:rPr>
                <w:szCs w:val="22"/>
              </w:rPr>
              <w:t>1,574,162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2B69E5" w14:textId="7C583BFF">
            <w:pPr>
              <w:rPr>
                <w:szCs w:val="22"/>
              </w:rPr>
            </w:pPr>
            <w:r w:rsidRPr="00762A71">
              <w:rPr>
                <w:szCs w:val="22"/>
              </w:rPr>
              <w:t xml:space="preserve"> $              11,161 </w:t>
            </w:r>
          </w:p>
        </w:tc>
      </w:tr>
      <w:tr w14:paraId="5AFD846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540A07" w14:textId="79EE92FE">
            <w:pPr>
              <w:jc w:val="right"/>
              <w:rPr>
                <w:szCs w:val="22"/>
              </w:rPr>
            </w:pPr>
            <w:r w:rsidRPr="4411F322">
              <w:rPr>
                <w:szCs w:val="22"/>
              </w:rPr>
              <w:t>70689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A563F3" w14:textId="139C8AE5">
            <w:pPr>
              <w:rPr>
                <w:szCs w:val="22"/>
              </w:rPr>
            </w:pPr>
            <w:r w:rsidRPr="4411F322">
              <w:rPr>
                <w:szCs w:val="22"/>
              </w:rPr>
              <w:t>WAGA-TV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CE0EE7" w14:textId="399EA965">
            <w:pPr>
              <w:jc w:val="right"/>
              <w:rPr>
                <w:szCs w:val="22"/>
              </w:rPr>
            </w:pPr>
            <w:r w:rsidRPr="4411F322">
              <w:rPr>
                <w:szCs w:val="22"/>
              </w:rPr>
              <w:t>6,879,310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180BBB" w14:textId="07C29182">
            <w:pPr>
              <w:jc w:val="right"/>
              <w:rPr>
                <w:szCs w:val="22"/>
              </w:rPr>
            </w:pPr>
            <w:r w:rsidRPr="4411F322">
              <w:rPr>
                <w:szCs w:val="22"/>
              </w:rPr>
              <w:t>6,793,067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3EE253" w14:textId="60029919">
            <w:pPr>
              <w:rPr>
                <w:szCs w:val="22"/>
              </w:rPr>
            </w:pPr>
            <w:r w:rsidRPr="00762A71">
              <w:rPr>
                <w:szCs w:val="22"/>
              </w:rPr>
              <w:t xml:space="preserve"> $              48,163 </w:t>
            </w:r>
          </w:p>
        </w:tc>
      </w:tr>
      <w:tr w14:paraId="2381B53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BD04E9" w14:textId="6BF5F3A7">
            <w:pPr>
              <w:jc w:val="right"/>
              <w:rPr>
                <w:szCs w:val="22"/>
              </w:rPr>
            </w:pPr>
            <w:r w:rsidRPr="4411F322">
              <w:rPr>
                <w:szCs w:val="22"/>
              </w:rPr>
              <w:t>48305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D61024" w14:textId="47F1CBC5">
            <w:pPr>
              <w:rPr>
                <w:szCs w:val="22"/>
              </w:rPr>
            </w:pPr>
            <w:r w:rsidRPr="4411F322">
              <w:rPr>
                <w:szCs w:val="22"/>
              </w:rPr>
              <w:t>WAGM-TV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00838B" w14:textId="7BCC3DD2">
            <w:pPr>
              <w:jc w:val="right"/>
              <w:rPr>
                <w:szCs w:val="22"/>
              </w:rPr>
            </w:pPr>
            <w:r w:rsidRPr="4411F322">
              <w:rPr>
                <w:szCs w:val="22"/>
              </w:rPr>
              <w:t>60,320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2B57BE" w14:textId="5FFD21EF">
            <w:pPr>
              <w:jc w:val="right"/>
              <w:rPr>
                <w:szCs w:val="22"/>
              </w:rPr>
            </w:pPr>
            <w:r w:rsidRPr="4411F322">
              <w:rPr>
                <w:szCs w:val="22"/>
              </w:rPr>
              <w:t>59,087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5CE5DD" w14:textId="5EB850D6">
            <w:pPr>
              <w:rPr>
                <w:szCs w:val="22"/>
              </w:rPr>
            </w:pPr>
            <w:r w:rsidRPr="00762A71">
              <w:rPr>
                <w:szCs w:val="22"/>
              </w:rPr>
              <w:t xml:space="preserve"> $                  419 </w:t>
            </w:r>
          </w:p>
        </w:tc>
      </w:tr>
      <w:tr w14:paraId="4FFE95E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4A5BFD" w14:textId="092A8914">
            <w:pPr>
              <w:jc w:val="right"/>
              <w:rPr>
                <w:szCs w:val="22"/>
              </w:rPr>
            </w:pPr>
            <w:r w:rsidRPr="4411F322">
              <w:rPr>
                <w:szCs w:val="22"/>
              </w:rPr>
              <w:t>37809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5BCBE4" w14:textId="13E588AC">
            <w:pPr>
              <w:rPr>
                <w:szCs w:val="22"/>
              </w:rPr>
            </w:pPr>
            <w:r w:rsidRPr="4411F322">
              <w:rPr>
                <w:szCs w:val="22"/>
              </w:rPr>
              <w:t>WAGV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80A6D8" w14:textId="3D3987BB">
            <w:pPr>
              <w:jc w:val="right"/>
              <w:rPr>
                <w:szCs w:val="22"/>
              </w:rPr>
            </w:pPr>
            <w:r w:rsidRPr="4411F322">
              <w:rPr>
                <w:szCs w:val="22"/>
              </w:rPr>
              <w:t>1,267,813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3B9A63" w14:textId="285A393E">
            <w:pPr>
              <w:jc w:val="right"/>
              <w:rPr>
                <w:szCs w:val="22"/>
              </w:rPr>
            </w:pPr>
            <w:r w:rsidRPr="4411F322">
              <w:rPr>
                <w:szCs w:val="22"/>
              </w:rPr>
              <w:t>1,122,725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44E91C" w14:textId="60020C24">
            <w:pPr>
              <w:rPr>
                <w:szCs w:val="22"/>
              </w:rPr>
            </w:pPr>
            <w:r w:rsidRPr="00762A71">
              <w:rPr>
                <w:szCs w:val="22"/>
              </w:rPr>
              <w:t xml:space="preserve"> $                7,960 </w:t>
            </w:r>
          </w:p>
        </w:tc>
      </w:tr>
      <w:tr w14:paraId="2E81B0F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08356D" w14:textId="3071989D">
            <w:pPr>
              <w:jc w:val="right"/>
              <w:rPr>
                <w:szCs w:val="22"/>
              </w:rPr>
            </w:pPr>
            <w:r w:rsidRPr="4411F322">
              <w:rPr>
                <w:szCs w:val="22"/>
              </w:rPr>
              <w:t>706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F4D140" w14:textId="225251D7">
            <w:pPr>
              <w:rPr>
                <w:szCs w:val="22"/>
              </w:rPr>
            </w:pPr>
            <w:r w:rsidRPr="4411F322">
              <w:rPr>
                <w:szCs w:val="22"/>
              </w:rPr>
              <w:t>WAIQ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A9B538" w14:textId="13C89C4D">
            <w:pPr>
              <w:jc w:val="right"/>
              <w:rPr>
                <w:szCs w:val="22"/>
              </w:rPr>
            </w:pPr>
            <w:r w:rsidRPr="4411F322">
              <w:rPr>
                <w:szCs w:val="22"/>
              </w:rPr>
              <w:t>624,285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B2D7EF" w14:textId="541C0E67">
            <w:pPr>
              <w:jc w:val="right"/>
              <w:rPr>
                <w:szCs w:val="22"/>
              </w:rPr>
            </w:pPr>
            <w:r w:rsidRPr="4411F322">
              <w:rPr>
                <w:szCs w:val="22"/>
              </w:rPr>
              <w:t>622,198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3A9485" w14:textId="49989838">
            <w:pPr>
              <w:rPr>
                <w:szCs w:val="22"/>
              </w:rPr>
            </w:pPr>
            <w:r w:rsidRPr="00762A71">
              <w:rPr>
                <w:szCs w:val="22"/>
              </w:rPr>
              <w:t xml:space="preserve"> $                4,411 </w:t>
            </w:r>
          </w:p>
        </w:tc>
      </w:tr>
      <w:tr w14:paraId="77FEE85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47DC6B" w14:textId="7BFFA10F">
            <w:pPr>
              <w:jc w:val="right"/>
              <w:rPr>
                <w:szCs w:val="22"/>
              </w:rPr>
            </w:pPr>
            <w:r w:rsidRPr="4411F322">
              <w:rPr>
                <w:szCs w:val="22"/>
              </w:rPr>
              <w:t>701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4F6170" w14:textId="24FBC34B">
            <w:pPr>
              <w:rPr>
                <w:szCs w:val="22"/>
              </w:rPr>
            </w:pPr>
            <w:r w:rsidRPr="4411F322">
              <w:rPr>
                <w:szCs w:val="22"/>
              </w:rPr>
              <w:t>WAKA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EFEAC6" w14:textId="5B8D62BF">
            <w:pPr>
              <w:jc w:val="right"/>
              <w:rPr>
                <w:szCs w:val="22"/>
              </w:rPr>
            </w:pPr>
            <w:r w:rsidRPr="4411F322">
              <w:rPr>
                <w:szCs w:val="22"/>
              </w:rPr>
              <w:t>796,039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17C897" w14:textId="70D59E28">
            <w:pPr>
              <w:jc w:val="right"/>
              <w:rPr>
                <w:szCs w:val="22"/>
              </w:rPr>
            </w:pPr>
            <w:r w:rsidRPr="4411F322">
              <w:rPr>
                <w:szCs w:val="22"/>
              </w:rPr>
              <w:t>790,015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73630B" w14:textId="7E147FB2">
            <w:pPr>
              <w:rPr>
                <w:szCs w:val="22"/>
              </w:rPr>
            </w:pPr>
            <w:r w:rsidRPr="00762A71">
              <w:rPr>
                <w:szCs w:val="22"/>
              </w:rPr>
              <w:t xml:space="preserve"> $                5,601 </w:t>
            </w:r>
          </w:p>
        </w:tc>
      </w:tr>
      <w:tr w14:paraId="34CAC22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BE33F6" w14:textId="0BBF5E98">
            <w:pPr>
              <w:jc w:val="right"/>
              <w:rPr>
                <w:szCs w:val="22"/>
              </w:rPr>
            </w:pPr>
            <w:r w:rsidRPr="4411F322">
              <w:rPr>
                <w:szCs w:val="22"/>
              </w:rPr>
              <w:t>4143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DF85CA" w14:textId="64047A2B">
            <w:pPr>
              <w:rPr>
                <w:szCs w:val="22"/>
              </w:rPr>
            </w:pPr>
            <w:r w:rsidRPr="4411F322">
              <w:rPr>
                <w:szCs w:val="22"/>
              </w:rPr>
              <w:t>WALA-TV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A4C07D" w14:textId="59ED0335">
            <w:pPr>
              <w:jc w:val="right"/>
              <w:rPr>
                <w:szCs w:val="22"/>
              </w:rPr>
            </w:pPr>
            <w:r w:rsidRPr="4411F322">
              <w:rPr>
                <w:szCs w:val="22"/>
              </w:rPr>
              <w:t>1,431,666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521A1C" w14:textId="3CB4AAB8">
            <w:pPr>
              <w:jc w:val="right"/>
              <w:rPr>
                <w:szCs w:val="22"/>
              </w:rPr>
            </w:pPr>
            <w:r w:rsidRPr="4411F322">
              <w:rPr>
                <w:szCs w:val="22"/>
              </w:rPr>
              <w:t>1,428,457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2F5E1A" w14:textId="3C2592F7">
            <w:pPr>
              <w:rPr>
                <w:szCs w:val="22"/>
              </w:rPr>
            </w:pPr>
            <w:r w:rsidRPr="00762A71">
              <w:rPr>
                <w:szCs w:val="22"/>
              </w:rPr>
              <w:t xml:space="preserve"> $              10,128 </w:t>
            </w:r>
          </w:p>
        </w:tc>
      </w:tr>
      <w:tr w14:paraId="79B11C7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394BE6" w14:textId="08630C6C">
            <w:pPr>
              <w:jc w:val="right"/>
              <w:rPr>
                <w:szCs w:val="22"/>
              </w:rPr>
            </w:pPr>
            <w:r w:rsidRPr="4411F322">
              <w:rPr>
                <w:szCs w:val="22"/>
              </w:rPr>
              <w:t>70713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49D539" w14:textId="372ED7C5">
            <w:pPr>
              <w:rPr>
                <w:szCs w:val="22"/>
              </w:rPr>
            </w:pPr>
            <w:r w:rsidRPr="4411F322">
              <w:rPr>
                <w:szCs w:val="22"/>
              </w:rPr>
              <w:t>WALB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404663" w14:textId="7A678B13">
            <w:pPr>
              <w:jc w:val="right"/>
              <w:rPr>
                <w:szCs w:val="22"/>
              </w:rPr>
            </w:pPr>
            <w:r w:rsidRPr="4411F322">
              <w:rPr>
                <w:szCs w:val="22"/>
              </w:rPr>
              <w:t>794,686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911703" w14:textId="3CA97854">
            <w:pPr>
              <w:jc w:val="right"/>
              <w:rPr>
                <w:szCs w:val="22"/>
              </w:rPr>
            </w:pPr>
            <w:r w:rsidRPr="4411F322">
              <w:rPr>
                <w:szCs w:val="22"/>
              </w:rPr>
              <w:t>793,085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2D8A47" w14:textId="0883EC38">
            <w:pPr>
              <w:rPr>
                <w:szCs w:val="22"/>
              </w:rPr>
            </w:pPr>
            <w:r w:rsidRPr="00762A71">
              <w:rPr>
                <w:szCs w:val="22"/>
              </w:rPr>
              <w:t xml:space="preserve"> $                5,623 </w:t>
            </w:r>
          </w:p>
        </w:tc>
      </w:tr>
      <w:tr w14:paraId="572F32E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07EC20" w14:textId="65AA6BD8">
            <w:pPr>
              <w:jc w:val="right"/>
              <w:rPr>
                <w:szCs w:val="22"/>
              </w:rPr>
            </w:pPr>
            <w:r w:rsidRPr="4411F322">
              <w:rPr>
                <w:szCs w:val="22"/>
              </w:rPr>
              <w:t>60536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414D86" w14:textId="3FA2259E">
            <w:pPr>
              <w:rPr>
                <w:szCs w:val="22"/>
              </w:rPr>
            </w:pPr>
            <w:r w:rsidRPr="4411F322">
              <w:rPr>
                <w:szCs w:val="22"/>
              </w:rPr>
              <w:t>WAMI-DT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0C9039" w14:textId="717D3DD1">
            <w:pPr>
              <w:jc w:val="right"/>
              <w:rPr>
                <w:szCs w:val="22"/>
              </w:rPr>
            </w:pPr>
            <w:r w:rsidRPr="4411F322">
              <w:rPr>
                <w:szCs w:val="22"/>
              </w:rPr>
              <w:t>6,013,991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78FC3F" w14:textId="71185279">
            <w:pPr>
              <w:jc w:val="right"/>
              <w:rPr>
                <w:szCs w:val="22"/>
              </w:rPr>
            </w:pPr>
            <w:r w:rsidRPr="4411F322">
              <w:rPr>
                <w:szCs w:val="22"/>
              </w:rPr>
              <w:t>6,013,991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E57108" w14:textId="4809D5B1">
            <w:pPr>
              <w:rPr>
                <w:szCs w:val="22"/>
              </w:rPr>
            </w:pPr>
            <w:r w:rsidRPr="00762A71">
              <w:rPr>
                <w:szCs w:val="22"/>
              </w:rPr>
              <w:t xml:space="preserve"> $              42,639 </w:t>
            </w:r>
          </w:p>
        </w:tc>
      </w:tr>
      <w:tr w14:paraId="7488A14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1BB191" w14:textId="00203DD5">
            <w:pPr>
              <w:jc w:val="right"/>
              <w:rPr>
                <w:szCs w:val="22"/>
              </w:rPr>
            </w:pPr>
            <w:r w:rsidRPr="4411F322">
              <w:rPr>
                <w:szCs w:val="22"/>
              </w:rPr>
              <w:t>70852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DF15FE" w14:textId="5107EDAB">
            <w:pPr>
              <w:rPr>
                <w:szCs w:val="22"/>
              </w:rPr>
            </w:pPr>
            <w:r w:rsidRPr="4411F322">
              <w:rPr>
                <w:szCs w:val="22"/>
              </w:rPr>
              <w:t>WAND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F0ECD4" w14:textId="60ADEF23">
            <w:pPr>
              <w:jc w:val="right"/>
              <w:rPr>
                <w:szCs w:val="22"/>
              </w:rPr>
            </w:pPr>
            <w:r w:rsidRPr="4411F322">
              <w:rPr>
                <w:szCs w:val="22"/>
              </w:rPr>
              <w:t>1,345,860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416276" w14:textId="315E1D9A">
            <w:pPr>
              <w:jc w:val="right"/>
              <w:rPr>
                <w:szCs w:val="22"/>
              </w:rPr>
            </w:pPr>
            <w:r w:rsidRPr="4411F322">
              <w:rPr>
                <w:szCs w:val="22"/>
              </w:rPr>
              <w:t>1,344,596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015399" w14:textId="3C57CDBA">
            <w:pPr>
              <w:rPr>
                <w:szCs w:val="22"/>
              </w:rPr>
            </w:pPr>
            <w:r w:rsidRPr="00762A71">
              <w:rPr>
                <w:szCs w:val="22"/>
              </w:rPr>
              <w:t xml:space="preserve"> $                9,533 </w:t>
            </w:r>
          </w:p>
        </w:tc>
      </w:tr>
      <w:tr w14:paraId="051161E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B6F974" w14:textId="0B7AD506">
            <w:pPr>
              <w:jc w:val="right"/>
              <w:rPr>
                <w:szCs w:val="22"/>
              </w:rPr>
            </w:pPr>
            <w:r w:rsidRPr="4411F322">
              <w:rPr>
                <w:szCs w:val="22"/>
              </w:rPr>
              <w:t>39270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8EA455" w14:textId="61BE443D">
            <w:pPr>
              <w:rPr>
                <w:szCs w:val="22"/>
              </w:rPr>
            </w:pPr>
            <w:r w:rsidRPr="4411F322">
              <w:rPr>
                <w:szCs w:val="22"/>
              </w:rPr>
              <w:t>WANE-TV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2FE0E7" w14:textId="2786A2C6">
            <w:pPr>
              <w:jc w:val="right"/>
              <w:rPr>
                <w:szCs w:val="22"/>
              </w:rPr>
            </w:pPr>
            <w:r w:rsidRPr="4411F322">
              <w:rPr>
                <w:szCs w:val="22"/>
              </w:rPr>
              <w:t>1,182,627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6C2071" w14:textId="6F613F04">
            <w:pPr>
              <w:jc w:val="right"/>
              <w:rPr>
                <w:szCs w:val="22"/>
              </w:rPr>
            </w:pPr>
            <w:r w:rsidRPr="4411F322">
              <w:rPr>
                <w:szCs w:val="22"/>
              </w:rPr>
              <w:t>1,182,599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6D16CD" w14:textId="0F7C3E07">
            <w:pPr>
              <w:rPr>
                <w:szCs w:val="22"/>
              </w:rPr>
            </w:pPr>
            <w:r w:rsidRPr="00762A71">
              <w:rPr>
                <w:szCs w:val="22"/>
              </w:rPr>
              <w:t xml:space="preserve"> $                8,385 </w:t>
            </w:r>
          </w:p>
        </w:tc>
      </w:tr>
      <w:tr w14:paraId="0AEC38F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D9D971" w14:textId="6B708F58">
            <w:pPr>
              <w:jc w:val="right"/>
              <w:rPr>
                <w:szCs w:val="22"/>
              </w:rPr>
            </w:pPr>
            <w:r w:rsidRPr="4411F322">
              <w:rPr>
                <w:szCs w:val="22"/>
              </w:rPr>
              <w:t>72120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63F87A" w14:textId="591C70AF">
            <w:pPr>
              <w:rPr>
                <w:szCs w:val="22"/>
              </w:rPr>
            </w:pPr>
            <w:r w:rsidRPr="4411F322">
              <w:rPr>
                <w:szCs w:val="22"/>
              </w:rPr>
              <w:t>WANF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74EAC6" w14:textId="4D160B7F">
            <w:pPr>
              <w:jc w:val="right"/>
              <w:rPr>
                <w:szCs w:val="22"/>
              </w:rPr>
            </w:pPr>
            <w:r w:rsidRPr="4411F322">
              <w:rPr>
                <w:szCs w:val="22"/>
              </w:rPr>
              <w:t>6,907,445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A453F1" w14:textId="66F48E04">
            <w:pPr>
              <w:jc w:val="right"/>
              <w:rPr>
                <w:szCs w:val="22"/>
              </w:rPr>
            </w:pPr>
            <w:r w:rsidRPr="4411F322">
              <w:rPr>
                <w:szCs w:val="22"/>
              </w:rPr>
              <w:t>6,833,668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32B0C4" w14:textId="2C6443C6">
            <w:pPr>
              <w:rPr>
                <w:szCs w:val="22"/>
              </w:rPr>
            </w:pPr>
            <w:r w:rsidRPr="00762A71">
              <w:rPr>
                <w:szCs w:val="22"/>
              </w:rPr>
              <w:t xml:space="preserve"> $              48,451 </w:t>
            </w:r>
          </w:p>
        </w:tc>
      </w:tr>
      <w:tr w14:paraId="7A06BDE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B6E310" w14:textId="503F2170">
            <w:pPr>
              <w:jc w:val="right"/>
              <w:rPr>
                <w:szCs w:val="22"/>
              </w:rPr>
            </w:pPr>
            <w:r w:rsidRPr="4411F322">
              <w:rPr>
                <w:szCs w:val="22"/>
              </w:rPr>
              <w:t>64546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DA2A56" w14:textId="628942D9">
            <w:pPr>
              <w:rPr>
                <w:szCs w:val="22"/>
              </w:rPr>
            </w:pPr>
            <w:r w:rsidRPr="4411F322">
              <w:rPr>
                <w:szCs w:val="22"/>
              </w:rPr>
              <w:t>WAOW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37AC5A" w14:textId="198125DD">
            <w:pPr>
              <w:jc w:val="right"/>
              <w:rPr>
                <w:szCs w:val="22"/>
              </w:rPr>
            </w:pPr>
            <w:r w:rsidRPr="4411F322">
              <w:rPr>
                <w:szCs w:val="22"/>
              </w:rPr>
              <w:t>642,013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327C9B" w14:textId="71B8E17D">
            <w:pPr>
              <w:jc w:val="right"/>
              <w:rPr>
                <w:szCs w:val="22"/>
              </w:rPr>
            </w:pPr>
            <w:r w:rsidRPr="4411F322">
              <w:rPr>
                <w:szCs w:val="22"/>
              </w:rPr>
              <w:t>633,108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8CF187" w14:textId="1D88C35F">
            <w:pPr>
              <w:rPr>
                <w:szCs w:val="22"/>
              </w:rPr>
            </w:pPr>
            <w:r w:rsidRPr="00762A71">
              <w:rPr>
                <w:szCs w:val="22"/>
              </w:rPr>
              <w:t xml:space="preserve"> $                4,489 </w:t>
            </w:r>
          </w:p>
        </w:tc>
      </w:tr>
      <w:tr w14:paraId="655820E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26401E" w14:textId="030BEE4E">
            <w:pPr>
              <w:jc w:val="right"/>
              <w:rPr>
                <w:szCs w:val="22"/>
              </w:rPr>
            </w:pPr>
            <w:r w:rsidRPr="4411F322">
              <w:rPr>
                <w:szCs w:val="22"/>
              </w:rPr>
              <w:t>52073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822267" w14:textId="577A80BA">
            <w:pPr>
              <w:rPr>
                <w:szCs w:val="22"/>
              </w:rPr>
            </w:pPr>
            <w:r w:rsidRPr="4411F322">
              <w:rPr>
                <w:szCs w:val="22"/>
              </w:rPr>
              <w:t>WAPA-TV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8D281A" w14:textId="698DD30A">
            <w:pPr>
              <w:jc w:val="right"/>
              <w:rPr>
                <w:szCs w:val="22"/>
              </w:rPr>
            </w:pPr>
            <w:r w:rsidRPr="4411F322">
              <w:rPr>
                <w:szCs w:val="22"/>
              </w:rPr>
              <w:t>3,310,492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6C615C" w14:textId="4FF0EDE6">
            <w:pPr>
              <w:jc w:val="right"/>
              <w:rPr>
                <w:szCs w:val="22"/>
              </w:rPr>
            </w:pPr>
            <w:r w:rsidRPr="4411F322">
              <w:rPr>
                <w:szCs w:val="22"/>
              </w:rPr>
              <w:t>2,963,089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496373" w14:textId="22BBCF15">
            <w:pPr>
              <w:rPr>
                <w:szCs w:val="22"/>
              </w:rPr>
            </w:pPr>
            <w:r w:rsidRPr="00762A71">
              <w:rPr>
                <w:szCs w:val="22"/>
              </w:rPr>
              <w:t xml:space="preserve"> $              21,008 </w:t>
            </w:r>
          </w:p>
        </w:tc>
      </w:tr>
      <w:tr w14:paraId="2E85CC6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175079" w14:textId="6BB937E6">
            <w:pPr>
              <w:jc w:val="right"/>
              <w:rPr>
                <w:szCs w:val="22"/>
              </w:rPr>
            </w:pPr>
            <w:r w:rsidRPr="4411F322">
              <w:rPr>
                <w:szCs w:val="22"/>
              </w:rPr>
              <w:t>49712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E2D3F5" w14:textId="1EC87EFB">
            <w:pPr>
              <w:rPr>
                <w:szCs w:val="22"/>
              </w:rPr>
            </w:pPr>
            <w:r w:rsidRPr="4411F322">
              <w:rPr>
                <w:szCs w:val="22"/>
              </w:rPr>
              <w:t>WAPT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7FBBDC" w14:textId="4B52E006">
            <w:pPr>
              <w:jc w:val="right"/>
              <w:rPr>
                <w:szCs w:val="22"/>
              </w:rPr>
            </w:pPr>
            <w:r w:rsidRPr="4411F322">
              <w:rPr>
                <w:szCs w:val="22"/>
              </w:rPr>
              <w:t>784,962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661014" w14:textId="4E61BB15">
            <w:pPr>
              <w:jc w:val="right"/>
              <w:rPr>
                <w:szCs w:val="22"/>
              </w:rPr>
            </w:pPr>
            <w:r w:rsidRPr="4411F322">
              <w:rPr>
                <w:szCs w:val="22"/>
              </w:rPr>
              <w:t>783,938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4512A7" w14:textId="1A041B9E">
            <w:pPr>
              <w:rPr>
                <w:szCs w:val="22"/>
              </w:rPr>
            </w:pPr>
            <w:r w:rsidRPr="00762A71">
              <w:rPr>
                <w:szCs w:val="22"/>
              </w:rPr>
              <w:t xml:space="preserve"> $                5,558 </w:t>
            </w:r>
          </w:p>
        </w:tc>
      </w:tr>
      <w:tr w14:paraId="6633D10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823C61" w14:textId="19148409">
            <w:pPr>
              <w:jc w:val="right"/>
              <w:rPr>
                <w:szCs w:val="22"/>
              </w:rPr>
            </w:pPr>
            <w:r w:rsidRPr="4411F322">
              <w:rPr>
                <w:szCs w:val="22"/>
              </w:rPr>
              <w:t>67792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128662" w14:textId="0D819B05">
            <w:pPr>
              <w:rPr>
                <w:szCs w:val="22"/>
              </w:rPr>
            </w:pPr>
            <w:r w:rsidRPr="4411F322">
              <w:rPr>
                <w:szCs w:val="22"/>
              </w:rPr>
              <w:t>WAQP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0EEDF0" w14:textId="024E5E4C">
            <w:pPr>
              <w:jc w:val="right"/>
              <w:rPr>
                <w:szCs w:val="22"/>
              </w:rPr>
            </w:pPr>
            <w:r w:rsidRPr="4411F322">
              <w:rPr>
                <w:szCs w:val="22"/>
              </w:rPr>
              <w:t>2,125,841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E59371" w14:textId="1D64F4D2">
            <w:pPr>
              <w:jc w:val="right"/>
              <w:rPr>
                <w:szCs w:val="22"/>
              </w:rPr>
            </w:pPr>
            <w:r w:rsidRPr="4411F322">
              <w:rPr>
                <w:szCs w:val="22"/>
              </w:rPr>
              <w:t>2,121,638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17EA6A" w14:textId="2AA43EB6">
            <w:pPr>
              <w:rPr>
                <w:szCs w:val="22"/>
              </w:rPr>
            </w:pPr>
            <w:r w:rsidRPr="00762A71">
              <w:rPr>
                <w:szCs w:val="22"/>
              </w:rPr>
              <w:t xml:space="preserve"> $              15,042 </w:t>
            </w:r>
          </w:p>
        </w:tc>
      </w:tr>
      <w:tr w14:paraId="65012C0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EB238F" w14:textId="6A78C032">
            <w:pPr>
              <w:jc w:val="right"/>
              <w:rPr>
                <w:szCs w:val="22"/>
              </w:rPr>
            </w:pPr>
            <w:r w:rsidRPr="4411F322">
              <w:rPr>
                <w:szCs w:val="22"/>
              </w:rPr>
              <w:t>13206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C3CA83" w14:textId="05579276">
            <w:pPr>
              <w:rPr>
                <w:szCs w:val="22"/>
              </w:rPr>
            </w:pPr>
            <w:r w:rsidRPr="4411F322">
              <w:rPr>
                <w:szCs w:val="22"/>
              </w:rPr>
              <w:t>WATC-DT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54B7A4" w14:textId="2E4CB564">
            <w:pPr>
              <w:jc w:val="right"/>
              <w:rPr>
                <w:szCs w:val="22"/>
              </w:rPr>
            </w:pPr>
            <w:r w:rsidRPr="4411F322">
              <w:rPr>
                <w:szCs w:val="22"/>
              </w:rPr>
              <w:t>6,582,231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666D70" w14:textId="0A225C1F">
            <w:pPr>
              <w:jc w:val="right"/>
              <w:rPr>
                <w:szCs w:val="22"/>
              </w:rPr>
            </w:pPr>
            <w:r w:rsidRPr="4411F322">
              <w:rPr>
                <w:szCs w:val="22"/>
              </w:rPr>
              <w:t>6,553,248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B072DF" w14:textId="7A069C70">
            <w:pPr>
              <w:rPr>
                <w:szCs w:val="22"/>
              </w:rPr>
            </w:pPr>
            <w:r w:rsidRPr="00762A71">
              <w:rPr>
                <w:szCs w:val="22"/>
              </w:rPr>
              <w:t xml:space="preserve"> $              46,463 </w:t>
            </w:r>
          </w:p>
        </w:tc>
      </w:tr>
      <w:tr w14:paraId="0A3948D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DD8012" w14:textId="0A05145D">
            <w:pPr>
              <w:jc w:val="right"/>
              <w:rPr>
                <w:szCs w:val="22"/>
              </w:rPr>
            </w:pPr>
            <w:r w:rsidRPr="4411F322">
              <w:rPr>
                <w:szCs w:val="22"/>
              </w:rPr>
              <w:t>71082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FDCEE5" w14:textId="67F308E5">
            <w:pPr>
              <w:rPr>
                <w:szCs w:val="22"/>
              </w:rPr>
            </w:pPr>
            <w:r w:rsidRPr="4411F322">
              <w:rPr>
                <w:szCs w:val="22"/>
              </w:rPr>
              <w:t>WATE-TV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6EDA05" w14:textId="5735A80B">
            <w:pPr>
              <w:jc w:val="right"/>
              <w:rPr>
                <w:szCs w:val="22"/>
              </w:rPr>
            </w:pPr>
            <w:r w:rsidRPr="4411F322">
              <w:rPr>
                <w:szCs w:val="22"/>
              </w:rPr>
              <w:t>1,971,491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3536AF" w14:textId="3A464F97">
            <w:pPr>
              <w:jc w:val="right"/>
              <w:rPr>
                <w:szCs w:val="22"/>
              </w:rPr>
            </w:pPr>
            <w:r w:rsidRPr="4411F322">
              <w:rPr>
                <w:szCs w:val="22"/>
              </w:rPr>
              <w:t>1,724,804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7430C7" w14:textId="6AAC6A19">
            <w:pPr>
              <w:rPr>
                <w:szCs w:val="22"/>
              </w:rPr>
            </w:pPr>
            <w:r w:rsidRPr="00762A71">
              <w:rPr>
                <w:szCs w:val="22"/>
              </w:rPr>
              <w:t xml:space="preserve"> $              12,229 </w:t>
            </w:r>
          </w:p>
        </w:tc>
      </w:tr>
      <w:tr w14:paraId="269E6DF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AD572C" w14:textId="2C851E7C">
            <w:pPr>
              <w:jc w:val="right"/>
              <w:rPr>
                <w:szCs w:val="22"/>
              </w:rPr>
            </w:pPr>
            <w:r w:rsidRPr="4411F322">
              <w:rPr>
                <w:szCs w:val="22"/>
              </w:rPr>
              <w:t>22819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DF442D" w14:textId="49276C98">
            <w:pPr>
              <w:rPr>
                <w:szCs w:val="22"/>
              </w:rPr>
            </w:pPr>
            <w:r w:rsidRPr="4411F322">
              <w:rPr>
                <w:szCs w:val="22"/>
              </w:rPr>
              <w:t>WATL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45D38D" w14:textId="39557E04">
            <w:pPr>
              <w:jc w:val="right"/>
              <w:rPr>
                <w:szCs w:val="22"/>
              </w:rPr>
            </w:pPr>
            <w:r w:rsidRPr="4411F322">
              <w:rPr>
                <w:szCs w:val="22"/>
              </w:rPr>
              <w:t>6,759,193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47D6CB" w14:textId="0B515D75">
            <w:pPr>
              <w:jc w:val="right"/>
              <w:rPr>
                <w:szCs w:val="22"/>
              </w:rPr>
            </w:pPr>
            <w:r w:rsidRPr="4411F322">
              <w:rPr>
                <w:szCs w:val="22"/>
              </w:rPr>
              <w:t>6,686,998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318CC8" w14:textId="736F3332">
            <w:pPr>
              <w:rPr>
                <w:szCs w:val="22"/>
              </w:rPr>
            </w:pPr>
            <w:r w:rsidRPr="00762A71">
              <w:rPr>
                <w:szCs w:val="22"/>
              </w:rPr>
              <w:t xml:space="preserve"> $              47,411 </w:t>
            </w:r>
          </w:p>
        </w:tc>
      </w:tr>
      <w:tr w14:paraId="2A58E01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BF8495" w14:textId="20C09FDA">
            <w:pPr>
              <w:jc w:val="right"/>
              <w:rPr>
                <w:szCs w:val="22"/>
              </w:rPr>
            </w:pPr>
            <w:r w:rsidRPr="4411F322">
              <w:rPr>
                <w:szCs w:val="22"/>
              </w:rPr>
              <w:t>20287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2697F3" w14:textId="1230CE33">
            <w:pPr>
              <w:rPr>
                <w:szCs w:val="22"/>
              </w:rPr>
            </w:pPr>
            <w:r w:rsidRPr="4411F322">
              <w:rPr>
                <w:szCs w:val="22"/>
              </w:rPr>
              <w:t>WATM-TV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38B433" w14:textId="698D79EC">
            <w:pPr>
              <w:jc w:val="right"/>
              <w:rPr>
                <w:szCs w:val="22"/>
              </w:rPr>
            </w:pPr>
            <w:r w:rsidRPr="4411F322">
              <w:rPr>
                <w:szCs w:val="22"/>
              </w:rPr>
              <w:t>868,640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B0D848" w14:textId="5319001E">
            <w:pPr>
              <w:jc w:val="right"/>
              <w:rPr>
                <w:szCs w:val="22"/>
              </w:rPr>
            </w:pPr>
            <w:r w:rsidRPr="4411F322">
              <w:rPr>
                <w:szCs w:val="22"/>
              </w:rPr>
              <w:t>735,080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330464" w14:textId="0C0BF782">
            <w:pPr>
              <w:rPr>
                <w:szCs w:val="22"/>
              </w:rPr>
            </w:pPr>
            <w:r w:rsidRPr="00762A71">
              <w:rPr>
                <w:szCs w:val="22"/>
              </w:rPr>
              <w:t xml:space="preserve"> $                5,212 </w:t>
            </w:r>
          </w:p>
        </w:tc>
      </w:tr>
      <w:tr w14:paraId="350B006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1C224F" w14:textId="75A47C9E">
            <w:pPr>
              <w:jc w:val="right"/>
              <w:rPr>
                <w:szCs w:val="22"/>
              </w:rPr>
            </w:pPr>
            <w:r w:rsidRPr="4411F322">
              <w:rPr>
                <w:szCs w:val="22"/>
              </w:rPr>
              <w:t>11907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B089DA" w14:textId="2A6F22C1">
            <w:pPr>
              <w:rPr>
                <w:szCs w:val="22"/>
              </w:rPr>
            </w:pPr>
            <w:r w:rsidRPr="4411F322">
              <w:rPr>
                <w:szCs w:val="22"/>
              </w:rPr>
              <w:t>WATN-TV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D91C46" w14:textId="6C5CDA01">
            <w:pPr>
              <w:jc w:val="right"/>
              <w:rPr>
                <w:szCs w:val="22"/>
              </w:rPr>
            </w:pPr>
            <w:r w:rsidRPr="4411F322">
              <w:rPr>
                <w:szCs w:val="22"/>
              </w:rPr>
              <w:t>1,792,866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318771" w14:textId="16B5FC6A">
            <w:pPr>
              <w:jc w:val="right"/>
              <w:rPr>
                <w:szCs w:val="22"/>
              </w:rPr>
            </w:pPr>
            <w:r w:rsidRPr="4411F322">
              <w:rPr>
                <w:szCs w:val="22"/>
              </w:rPr>
              <w:t>1,789,289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0D4072" w14:textId="4222F0E5">
            <w:pPr>
              <w:rPr>
                <w:szCs w:val="22"/>
              </w:rPr>
            </w:pPr>
            <w:r w:rsidRPr="00762A71">
              <w:rPr>
                <w:szCs w:val="22"/>
              </w:rPr>
              <w:t xml:space="preserve"> $              12,686 </w:t>
            </w:r>
          </w:p>
        </w:tc>
      </w:tr>
      <w:tr w14:paraId="2864B93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400D29" w14:textId="33E4F4A7">
            <w:pPr>
              <w:jc w:val="right"/>
              <w:rPr>
                <w:szCs w:val="22"/>
              </w:rPr>
            </w:pPr>
            <w:r w:rsidRPr="4411F322">
              <w:rPr>
                <w:szCs w:val="22"/>
              </w:rPr>
              <w:t>13989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50A81C" w14:textId="618904E8">
            <w:pPr>
              <w:rPr>
                <w:szCs w:val="22"/>
              </w:rPr>
            </w:pPr>
            <w:r w:rsidRPr="4411F322">
              <w:rPr>
                <w:szCs w:val="22"/>
              </w:rPr>
              <w:t>WAVE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4BB227" w14:textId="2F4C0BBB">
            <w:pPr>
              <w:jc w:val="right"/>
              <w:rPr>
                <w:szCs w:val="22"/>
              </w:rPr>
            </w:pPr>
            <w:r w:rsidRPr="4411F322">
              <w:rPr>
                <w:szCs w:val="22"/>
              </w:rPr>
              <w:t>1,998,359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98FE71" w14:textId="74DD0793">
            <w:pPr>
              <w:jc w:val="right"/>
              <w:rPr>
                <w:szCs w:val="22"/>
              </w:rPr>
            </w:pPr>
            <w:r w:rsidRPr="4411F322">
              <w:rPr>
                <w:szCs w:val="22"/>
              </w:rPr>
              <w:t>1,989,161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C815D6" w14:textId="518063A5">
            <w:pPr>
              <w:rPr>
                <w:szCs w:val="22"/>
              </w:rPr>
            </w:pPr>
            <w:r w:rsidRPr="00762A71">
              <w:rPr>
                <w:szCs w:val="22"/>
              </w:rPr>
              <w:t xml:space="preserve"> $              14,103 </w:t>
            </w:r>
          </w:p>
        </w:tc>
      </w:tr>
      <w:tr w14:paraId="3E507E4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43ADE9" w14:textId="28317801">
            <w:pPr>
              <w:jc w:val="right"/>
              <w:rPr>
                <w:szCs w:val="22"/>
              </w:rPr>
            </w:pPr>
            <w:r w:rsidRPr="4411F322">
              <w:rPr>
                <w:szCs w:val="22"/>
              </w:rPr>
              <w:t>71127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105794" w14:textId="1718EABA">
            <w:pPr>
              <w:rPr>
                <w:szCs w:val="22"/>
              </w:rPr>
            </w:pPr>
            <w:r w:rsidRPr="4411F322">
              <w:rPr>
                <w:szCs w:val="22"/>
              </w:rPr>
              <w:t>WAVY-TV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478704" w14:textId="7CC8C90D">
            <w:pPr>
              <w:jc w:val="right"/>
              <w:rPr>
                <w:szCs w:val="22"/>
              </w:rPr>
            </w:pPr>
            <w:r w:rsidRPr="4411F322">
              <w:rPr>
                <w:szCs w:val="22"/>
              </w:rPr>
              <w:t>2,171,033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845347" w14:textId="2537B59B">
            <w:pPr>
              <w:jc w:val="right"/>
              <w:rPr>
                <w:szCs w:val="22"/>
              </w:rPr>
            </w:pPr>
            <w:r w:rsidRPr="4411F322">
              <w:rPr>
                <w:szCs w:val="22"/>
              </w:rPr>
              <w:t>2,171,033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BEF075" w14:textId="457BA4B5">
            <w:pPr>
              <w:rPr>
                <w:szCs w:val="22"/>
              </w:rPr>
            </w:pPr>
            <w:r w:rsidRPr="00762A71">
              <w:rPr>
                <w:szCs w:val="22"/>
              </w:rPr>
              <w:t xml:space="preserve"> $              15,393 </w:t>
            </w:r>
          </w:p>
        </w:tc>
      </w:tr>
      <w:tr w14:paraId="53F38D8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427722" w14:textId="0339E894">
            <w:pPr>
              <w:jc w:val="right"/>
              <w:rPr>
                <w:szCs w:val="22"/>
              </w:rPr>
            </w:pPr>
            <w:r w:rsidRPr="4411F322">
              <w:rPr>
                <w:szCs w:val="22"/>
              </w:rPr>
              <w:t>54938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F21482" w14:textId="27AFB4F4">
            <w:pPr>
              <w:rPr>
                <w:szCs w:val="22"/>
              </w:rPr>
            </w:pPr>
            <w:r w:rsidRPr="4411F322">
              <w:rPr>
                <w:szCs w:val="22"/>
              </w:rPr>
              <w:t>WAWD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9775E4" w14:textId="7109E3EE">
            <w:pPr>
              <w:jc w:val="right"/>
              <w:rPr>
                <w:szCs w:val="22"/>
              </w:rPr>
            </w:pPr>
            <w:r w:rsidRPr="4411F322">
              <w:rPr>
                <w:szCs w:val="22"/>
              </w:rPr>
              <w:t>661,368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5FCDC5" w14:textId="0E84625D">
            <w:pPr>
              <w:jc w:val="right"/>
              <w:rPr>
                <w:szCs w:val="22"/>
              </w:rPr>
            </w:pPr>
            <w:r w:rsidRPr="4411F322">
              <w:rPr>
                <w:szCs w:val="22"/>
              </w:rPr>
              <w:t>661,287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A011DB" w14:textId="336A7F95">
            <w:pPr>
              <w:rPr>
                <w:szCs w:val="22"/>
              </w:rPr>
            </w:pPr>
            <w:r w:rsidRPr="00762A71">
              <w:rPr>
                <w:szCs w:val="22"/>
              </w:rPr>
              <w:t xml:space="preserve"> $                4,689 </w:t>
            </w:r>
          </w:p>
        </w:tc>
      </w:tr>
      <w:tr w14:paraId="57B6206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56FC66" w14:textId="71BE23E2">
            <w:pPr>
              <w:jc w:val="right"/>
              <w:rPr>
                <w:szCs w:val="22"/>
              </w:rPr>
            </w:pPr>
            <w:r w:rsidRPr="4411F322">
              <w:rPr>
                <w:szCs w:val="22"/>
              </w:rPr>
              <w:t>65247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65A43B" w14:textId="66D72C49">
            <w:pPr>
              <w:rPr>
                <w:szCs w:val="22"/>
              </w:rPr>
            </w:pPr>
            <w:r w:rsidRPr="4411F322">
              <w:rPr>
                <w:szCs w:val="22"/>
              </w:rPr>
              <w:t>WAWV-TV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34D0DD" w14:textId="5E1A4336">
            <w:pPr>
              <w:jc w:val="right"/>
              <w:rPr>
                <w:szCs w:val="22"/>
              </w:rPr>
            </w:pPr>
            <w:r w:rsidRPr="4411F322">
              <w:rPr>
                <w:szCs w:val="22"/>
              </w:rPr>
              <w:t>684,558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4A8AC6" w14:textId="2E1FB3AA">
            <w:pPr>
              <w:jc w:val="right"/>
              <w:rPr>
                <w:szCs w:val="22"/>
              </w:rPr>
            </w:pPr>
            <w:r w:rsidRPr="4411F322">
              <w:rPr>
                <w:szCs w:val="22"/>
              </w:rPr>
              <w:t>679,421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687530" w14:textId="17AD4A14">
            <w:pPr>
              <w:rPr>
                <w:szCs w:val="22"/>
              </w:rPr>
            </w:pPr>
            <w:r w:rsidRPr="00762A71">
              <w:rPr>
                <w:szCs w:val="22"/>
              </w:rPr>
              <w:t xml:space="preserve"> $                4,817 </w:t>
            </w:r>
          </w:p>
        </w:tc>
      </w:tr>
      <w:tr w14:paraId="316D07E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36DFA3" w14:textId="1110D3BA">
            <w:pPr>
              <w:jc w:val="right"/>
              <w:rPr>
                <w:szCs w:val="22"/>
              </w:rPr>
            </w:pPr>
            <w:r w:rsidRPr="4411F322">
              <w:rPr>
                <w:szCs w:val="22"/>
              </w:rPr>
              <w:t>12793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CEB6E9" w14:textId="2D9ADA20">
            <w:pPr>
              <w:rPr>
                <w:szCs w:val="22"/>
              </w:rPr>
            </w:pPr>
            <w:r w:rsidRPr="4411F322">
              <w:rPr>
                <w:szCs w:val="22"/>
              </w:rPr>
              <w:t>WAXN-TV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D8125C" w14:textId="72D2B387">
            <w:pPr>
              <w:jc w:val="right"/>
              <w:rPr>
                <w:szCs w:val="22"/>
              </w:rPr>
            </w:pPr>
            <w:r w:rsidRPr="4411F322">
              <w:rPr>
                <w:szCs w:val="22"/>
              </w:rPr>
              <w:t>3,101,362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6AA5EA" w14:textId="3DB20419">
            <w:pPr>
              <w:jc w:val="right"/>
              <w:rPr>
                <w:szCs w:val="22"/>
              </w:rPr>
            </w:pPr>
            <w:r w:rsidRPr="4411F322">
              <w:rPr>
                <w:szCs w:val="22"/>
              </w:rPr>
              <w:t>3,092,322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701A0B" w14:textId="6DFF97A9">
            <w:pPr>
              <w:rPr>
                <w:szCs w:val="22"/>
              </w:rPr>
            </w:pPr>
            <w:r w:rsidRPr="00762A71">
              <w:rPr>
                <w:szCs w:val="22"/>
              </w:rPr>
              <w:t xml:space="preserve"> $              21,925 </w:t>
            </w:r>
          </w:p>
        </w:tc>
      </w:tr>
      <w:tr w14:paraId="7EF1874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0CEC19" w14:textId="504573B2">
            <w:pPr>
              <w:jc w:val="right"/>
              <w:rPr>
                <w:szCs w:val="22"/>
              </w:rPr>
            </w:pPr>
            <w:r w:rsidRPr="4411F322">
              <w:rPr>
                <w:szCs w:val="22"/>
              </w:rPr>
              <w:t>65696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2F8848" w14:textId="4453456F">
            <w:pPr>
              <w:rPr>
                <w:szCs w:val="22"/>
              </w:rPr>
            </w:pPr>
            <w:r w:rsidRPr="4411F322">
              <w:rPr>
                <w:szCs w:val="22"/>
              </w:rPr>
              <w:t>WBAL-TV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3E026C" w14:textId="001368FE">
            <w:pPr>
              <w:jc w:val="right"/>
              <w:rPr>
                <w:szCs w:val="22"/>
              </w:rPr>
            </w:pPr>
            <w:r w:rsidRPr="4411F322">
              <w:rPr>
                <w:szCs w:val="22"/>
              </w:rPr>
              <w:t>10,637,240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1D98D4" w14:textId="0E3595C5">
            <w:pPr>
              <w:jc w:val="right"/>
              <w:rPr>
                <w:szCs w:val="22"/>
              </w:rPr>
            </w:pPr>
            <w:r w:rsidRPr="4411F322">
              <w:rPr>
                <w:szCs w:val="22"/>
              </w:rPr>
              <w:t>10,226,692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4024E6" w14:textId="016A29A8">
            <w:pPr>
              <w:rPr>
                <w:szCs w:val="22"/>
              </w:rPr>
            </w:pPr>
            <w:r w:rsidRPr="00762A71">
              <w:rPr>
                <w:szCs w:val="22"/>
              </w:rPr>
              <w:t xml:space="preserve"> $              72,507 </w:t>
            </w:r>
          </w:p>
        </w:tc>
      </w:tr>
      <w:tr w14:paraId="6F16AAB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7F90FD" w14:textId="0B4EF9B8">
            <w:pPr>
              <w:jc w:val="right"/>
              <w:rPr>
                <w:szCs w:val="22"/>
              </w:rPr>
            </w:pPr>
            <w:r w:rsidRPr="4411F322">
              <w:rPr>
                <w:szCs w:val="22"/>
              </w:rPr>
              <w:t>74417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00475E" w14:textId="5C4F521A">
            <w:pPr>
              <w:rPr>
                <w:szCs w:val="22"/>
              </w:rPr>
            </w:pPr>
            <w:r w:rsidRPr="4411F322">
              <w:rPr>
                <w:szCs w:val="22"/>
              </w:rPr>
              <w:t>WBAY-TV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BF8D9A" w14:textId="731C6AA4">
            <w:pPr>
              <w:jc w:val="right"/>
              <w:rPr>
                <w:szCs w:val="22"/>
              </w:rPr>
            </w:pPr>
            <w:r w:rsidRPr="4411F322">
              <w:rPr>
                <w:szCs w:val="22"/>
              </w:rPr>
              <w:t>1,275,960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CC6DC4" w14:textId="7F17D3B0">
            <w:pPr>
              <w:jc w:val="right"/>
              <w:rPr>
                <w:szCs w:val="22"/>
              </w:rPr>
            </w:pPr>
            <w:r w:rsidRPr="4411F322">
              <w:rPr>
                <w:szCs w:val="22"/>
              </w:rPr>
              <w:t>1,275,160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B6831C" w14:textId="60CCBDDD">
            <w:pPr>
              <w:rPr>
                <w:szCs w:val="22"/>
              </w:rPr>
            </w:pPr>
            <w:r w:rsidRPr="00762A71">
              <w:rPr>
                <w:szCs w:val="22"/>
              </w:rPr>
              <w:t xml:space="preserve"> $                9,041 </w:t>
            </w:r>
          </w:p>
        </w:tc>
      </w:tr>
      <w:tr w14:paraId="3FE505A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097037" w14:textId="74F64830">
            <w:pPr>
              <w:jc w:val="right"/>
              <w:rPr>
                <w:szCs w:val="22"/>
              </w:rPr>
            </w:pPr>
            <w:r w:rsidRPr="4411F322">
              <w:rPr>
                <w:szCs w:val="22"/>
              </w:rPr>
              <w:t>71085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F0693F" w14:textId="09B33A2E">
            <w:pPr>
              <w:rPr>
                <w:szCs w:val="22"/>
              </w:rPr>
            </w:pPr>
            <w:r w:rsidRPr="4411F322">
              <w:rPr>
                <w:szCs w:val="22"/>
              </w:rPr>
              <w:t>WBBH-TV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0FDAA5" w14:textId="20F2649B">
            <w:pPr>
              <w:jc w:val="right"/>
              <w:rPr>
                <w:szCs w:val="22"/>
              </w:rPr>
            </w:pPr>
            <w:r w:rsidRPr="4411F322">
              <w:rPr>
                <w:szCs w:val="22"/>
              </w:rPr>
              <w:t>2,368,347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E46D8D" w14:textId="6D56BA9C">
            <w:pPr>
              <w:jc w:val="right"/>
              <w:rPr>
                <w:szCs w:val="22"/>
              </w:rPr>
            </w:pPr>
            <w:r w:rsidRPr="4411F322">
              <w:rPr>
                <w:szCs w:val="22"/>
              </w:rPr>
              <w:t>2,368,347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AE1B4B" w14:textId="299CAB18">
            <w:pPr>
              <w:rPr>
                <w:szCs w:val="22"/>
              </w:rPr>
            </w:pPr>
            <w:r w:rsidRPr="00762A71">
              <w:rPr>
                <w:szCs w:val="22"/>
              </w:rPr>
              <w:t xml:space="preserve"> $              16,792 </w:t>
            </w:r>
          </w:p>
        </w:tc>
      </w:tr>
      <w:tr w14:paraId="0BBA5D8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E5EA5E" w14:textId="194DBBF6">
            <w:pPr>
              <w:jc w:val="right"/>
              <w:rPr>
                <w:szCs w:val="22"/>
              </w:rPr>
            </w:pPr>
            <w:r w:rsidRPr="4411F322">
              <w:rPr>
                <w:szCs w:val="22"/>
              </w:rPr>
              <w:t>65204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7FAEFD" w14:textId="295BA392">
            <w:pPr>
              <w:rPr>
                <w:szCs w:val="22"/>
              </w:rPr>
            </w:pPr>
            <w:r w:rsidRPr="4411F322">
              <w:rPr>
                <w:szCs w:val="22"/>
              </w:rPr>
              <w:t>WBBJ-TV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863EA7" w14:textId="09537B31">
            <w:pPr>
              <w:jc w:val="right"/>
              <w:rPr>
                <w:szCs w:val="22"/>
              </w:rPr>
            </w:pPr>
            <w:r w:rsidRPr="4411F322">
              <w:rPr>
                <w:szCs w:val="22"/>
              </w:rPr>
              <w:t>654,842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581549" w14:textId="78333F7E">
            <w:pPr>
              <w:jc w:val="right"/>
              <w:rPr>
                <w:szCs w:val="22"/>
              </w:rPr>
            </w:pPr>
            <w:r w:rsidRPr="4411F322">
              <w:rPr>
                <w:szCs w:val="22"/>
              </w:rPr>
              <w:t>651,262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09C986" w14:textId="7A5C748F">
            <w:pPr>
              <w:rPr>
                <w:szCs w:val="22"/>
              </w:rPr>
            </w:pPr>
            <w:r w:rsidRPr="00762A71">
              <w:rPr>
                <w:szCs w:val="22"/>
              </w:rPr>
              <w:t xml:space="preserve"> $                4,617 </w:t>
            </w:r>
          </w:p>
        </w:tc>
      </w:tr>
      <w:tr w14:paraId="022A9D6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6A5DE2" w14:textId="56B1B110">
            <w:pPr>
              <w:jc w:val="right"/>
              <w:rPr>
                <w:szCs w:val="22"/>
              </w:rPr>
            </w:pPr>
            <w:r w:rsidRPr="4411F322">
              <w:rPr>
                <w:szCs w:val="22"/>
              </w:rPr>
              <w:t>9617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E1E8A3" w14:textId="672BF39E">
            <w:pPr>
              <w:rPr>
                <w:szCs w:val="22"/>
              </w:rPr>
            </w:pPr>
            <w:r w:rsidRPr="4411F322">
              <w:rPr>
                <w:szCs w:val="22"/>
              </w:rPr>
              <w:t>WBBM-TV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BAEC04" w14:textId="512D8A70">
            <w:pPr>
              <w:jc w:val="right"/>
              <w:rPr>
                <w:szCs w:val="22"/>
              </w:rPr>
            </w:pPr>
            <w:r w:rsidRPr="4411F322">
              <w:rPr>
                <w:szCs w:val="22"/>
              </w:rPr>
              <w:t>10,069,057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B6A1CD" w14:textId="1E95638C">
            <w:pPr>
              <w:jc w:val="right"/>
              <w:rPr>
                <w:szCs w:val="22"/>
              </w:rPr>
            </w:pPr>
            <w:r w:rsidRPr="4411F322">
              <w:rPr>
                <w:szCs w:val="22"/>
              </w:rPr>
              <w:t>10,062,626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19582B" w14:textId="47F07EAC">
            <w:pPr>
              <w:rPr>
                <w:szCs w:val="22"/>
              </w:rPr>
            </w:pPr>
            <w:r w:rsidRPr="00762A71">
              <w:rPr>
                <w:szCs w:val="22"/>
              </w:rPr>
              <w:t xml:space="preserve"> $              71,344 </w:t>
            </w:r>
          </w:p>
        </w:tc>
      </w:tr>
      <w:tr w14:paraId="7D8DB01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A6D427" w14:textId="006F788D">
            <w:pPr>
              <w:jc w:val="right"/>
              <w:rPr>
                <w:szCs w:val="22"/>
              </w:rPr>
            </w:pPr>
            <w:r w:rsidRPr="4411F322">
              <w:rPr>
                <w:szCs w:val="22"/>
              </w:rPr>
              <w:t>9088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6CBBA7" w14:textId="46CE0589">
            <w:pPr>
              <w:rPr>
                <w:szCs w:val="22"/>
              </w:rPr>
            </w:pPr>
            <w:r w:rsidRPr="4411F322">
              <w:rPr>
                <w:szCs w:val="22"/>
              </w:rPr>
              <w:t>WBBZ-TV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CAD2F0" w14:textId="568872F5">
            <w:pPr>
              <w:jc w:val="right"/>
              <w:rPr>
                <w:szCs w:val="22"/>
              </w:rPr>
            </w:pPr>
            <w:r w:rsidRPr="4411F322">
              <w:rPr>
                <w:szCs w:val="22"/>
              </w:rPr>
              <w:t>1,293,109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B966A2" w14:textId="2A08F4D6">
            <w:pPr>
              <w:jc w:val="right"/>
              <w:rPr>
                <w:szCs w:val="22"/>
              </w:rPr>
            </w:pPr>
            <w:r w:rsidRPr="4411F322">
              <w:rPr>
                <w:szCs w:val="22"/>
              </w:rPr>
              <w:t>1,281,368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1C036D" w14:textId="3C366CCB">
            <w:pPr>
              <w:rPr>
                <w:szCs w:val="22"/>
              </w:rPr>
            </w:pPr>
            <w:r w:rsidRPr="00762A71">
              <w:rPr>
                <w:szCs w:val="22"/>
              </w:rPr>
              <w:t xml:space="preserve"> $                9,085 </w:t>
            </w:r>
          </w:p>
        </w:tc>
      </w:tr>
      <w:tr w14:paraId="791C630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295BE9" w14:textId="576D7515">
            <w:pPr>
              <w:jc w:val="right"/>
              <w:rPr>
                <w:szCs w:val="22"/>
              </w:rPr>
            </w:pPr>
            <w:r w:rsidRPr="4411F322">
              <w:rPr>
                <w:szCs w:val="22"/>
              </w:rPr>
              <w:t>70138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9BC3CD" w14:textId="491155DA">
            <w:pPr>
              <w:rPr>
                <w:szCs w:val="22"/>
              </w:rPr>
            </w:pPr>
            <w:r w:rsidRPr="4411F322">
              <w:rPr>
                <w:szCs w:val="22"/>
              </w:rPr>
              <w:t>WBDT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89E104" w14:textId="5B0071EB">
            <w:pPr>
              <w:jc w:val="right"/>
              <w:rPr>
                <w:szCs w:val="22"/>
              </w:rPr>
            </w:pPr>
            <w:r w:rsidRPr="4411F322">
              <w:rPr>
                <w:szCs w:val="22"/>
              </w:rPr>
              <w:t>3,996,184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54EB44" w14:textId="6567BF32">
            <w:pPr>
              <w:jc w:val="right"/>
              <w:rPr>
                <w:szCs w:val="22"/>
              </w:rPr>
            </w:pPr>
            <w:r w:rsidRPr="4411F322">
              <w:rPr>
                <w:szCs w:val="22"/>
              </w:rPr>
              <w:t>3,976,552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2693ED" w14:textId="0EF883B0">
            <w:pPr>
              <w:rPr>
                <w:szCs w:val="22"/>
              </w:rPr>
            </w:pPr>
            <w:r w:rsidRPr="00762A71">
              <w:rPr>
                <w:szCs w:val="22"/>
              </w:rPr>
              <w:t xml:space="preserve"> $              28,194 </w:t>
            </w:r>
          </w:p>
        </w:tc>
      </w:tr>
      <w:tr w14:paraId="0F58B9B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1B023E" w14:textId="0B074CDF">
            <w:pPr>
              <w:jc w:val="right"/>
              <w:rPr>
                <w:szCs w:val="22"/>
              </w:rPr>
            </w:pPr>
            <w:r w:rsidRPr="4411F322">
              <w:rPr>
                <w:szCs w:val="22"/>
              </w:rPr>
              <w:t>51349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B4A3D3" w14:textId="5160BD96">
            <w:pPr>
              <w:rPr>
                <w:szCs w:val="22"/>
              </w:rPr>
            </w:pPr>
            <w:r w:rsidRPr="4411F322">
              <w:rPr>
                <w:szCs w:val="22"/>
              </w:rPr>
              <w:t>WBEC-TV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227219" w14:textId="73AC81D3">
            <w:pPr>
              <w:jc w:val="right"/>
              <w:rPr>
                <w:szCs w:val="22"/>
              </w:rPr>
            </w:pPr>
            <w:r w:rsidRPr="4411F322">
              <w:rPr>
                <w:szCs w:val="22"/>
              </w:rPr>
              <w:t>5,979,674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D5D443" w14:textId="7F386592">
            <w:pPr>
              <w:jc w:val="right"/>
              <w:rPr>
                <w:szCs w:val="22"/>
              </w:rPr>
            </w:pPr>
            <w:r w:rsidRPr="4411F322">
              <w:rPr>
                <w:szCs w:val="22"/>
              </w:rPr>
              <w:t>5,979,674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35FCC8" w14:textId="6EE0A58A">
            <w:pPr>
              <w:rPr>
                <w:szCs w:val="22"/>
              </w:rPr>
            </w:pPr>
            <w:r w:rsidRPr="00762A71">
              <w:rPr>
                <w:szCs w:val="22"/>
              </w:rPr>
              <w:t xml:space="preserve"> $              42,396 </w:t>
            </w:r>
          </w:p>
        </w:tc>
      </w:tr>
      <w:tr w14:paraId="13880AD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27FE7C" w14:textId="5D28DB2B">
            <w:pPr>
              <w:jc w:val="right"/>
              <w:rPr>
                <w:szCs w:val="22"/>
              </w:rPr>
            </w:pPr>
            <w:r w:rsidRPr="4411F322">
              <w:rPr>
                <w:szCs w:val="22"/>
              </w:rPr>
              <w:t>10758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B59F90" w14:textId="0407AC51">
            <w:pPr>
              <w:rPr>
                <w:szCs w:val="22"/>
              </w:rPr>
            </w:pPr>
            <w:r w:rsidRPr="4411F322">
              <w:rPr>
                <w:szCs w:val="22"/>
              </w:rPr>
              <w:t>WBFF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768B59" w14:textId="476427A4">
            <w:pPr>
              <w:jc w:val="right"/>
              <w:rPr>
                <w:szCs w:val="22"/>
              </w:rPr>
            </w:pPr>
            <w:r w:rsidRPr="4411F322">
              <w:rPr>
                <w:szCs w:val="22"/>
              </w:rPr>
              <w:t>9,293,641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45B706" w14:textId="34B666FE">
            <w:pPr>
              <w:jc w:val="right"/>
              <w:rPr>
                <w:szCs w:val="22"/>
              </w:rPr>
            </w:pPr>
            <w:r w:rsidRPr="4411F322">
              <w:rPr>
                <w:szCs w:val="22"/>
              </w:rPr>
              <w:t>9,148,848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718486" w14:textId="3B3B9E96">
            <w:pPr>
              <w:rPr>
                <w:szCs w:val="22"/>
              </w:rPr>
            </w:pPr>
            <w:r w:rsidRPr="00762A71">
              <w:rPr>
                <w:szCs w:val="22"/>
              </w:rPr>
              <w:t xml:space="preserve"> $              64,865 </w:t>
            </w:r>
          </w:p>
        </w:tc>
      </w:tr>
      <w:tr w14:paraId="7465BED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DB20C8" w14:textId="5616FFA0">
            <w:pPr>
              <w:jc w:val="right"/>
              <w:rPr>
                <w:szCs w:val="22"/>
              </w:rPr>
            </w:pPr>
            <w:r w:rsidRPr="4411F322">
              <w:rPr>
                <w:szCs w:val="22"/>
              </w:rPr>
              <w:t>12497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53C1C0" w14:textId="4AE789D9">
            <w:pPr>
              <w:rPr>
                <w:szCs w:val="22"/>
              </w:rPr>
            </w:pPr>
            <w:r w:rsidRPr="4411F322">
              <w:rPr>
                <w:szCs w:val="22"/>
              </w:rPr>
              <w:t>WBFS-TV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1C5CBE" w14:textId="14627F1C">
            <w:pPr>
              <w:jc w:val="right"/>
              <w:rPr>
                <w:szCs w:val="22"/>
              </w:rPr>
            </w:pPr>
            <w:r w:rsidRPr="4411F322">
              <w:rPr>
                <w:szCs w:val="22"/>
              </w:rPr>
              <w:t>5,895,133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35E838" w14:textId="3B21F4E5">
            <w:pPr>
              <w:jc w:val="right"/>
              <w:rPr>
                <w:szCs w:val="22"/>
              </w:rPr>
            </w:pPr>
            <w:r w:rsidRPr="4411F322">
              <w:rPr>
                <w:szCs w:val="22"/>
              </w:rPr>
              <w:t>5,895,133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5EC54E" w14:textId="793FB947">
            <w:pPr>
              <w:rPr>
                <w:szCs w:val="22"/>
              </w:rPr>
            </w:pPr>
            <w:r w:rsidRPr="00762A71">
              <w:rPr>
                <w:szCs w:val="22"/>
              </w:rPr>
              <w:t xml:space="preserve"> $              41,796 </w:t>
            </w:r>
          </w:p>
        </w:tc>
      </w:tr>
      <w:tr w14:paraId="2678282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0D8558" w14:textId="6A4DF1CE">
            <w:pPr>
              <w:jc w:val="right"/>
              <w:rPr>
                <w:szCs w:val="22"/>
              </w:rPr>
            </w:pPr>
            <w:r w:rsidRPr="4411F322">
              <w:rPr>
                <w:szCs w:val="22"/>
              </w:rPr>
              <w:t>6568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38D455" w14:textId="6D64D2FC">
            <w:pPr>
              <w:rPr>
                <w:szCs w:val="22"/>
              </w:rPr>
            </w:pPr>
            <w:r w:rsidRPr="4411F322">
              <w:rPr>
                <w:szCs w:val="22"/>
              </w:rPr>
              <w:t>WBGU-TV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52ADDD" w14:textId="602B0290">
            <w:pPr>
              <w:jc w:val="right"/>
              <w:rPr>
                <w:szCs w:val="22"/>
              </w:rPr>
            </w:pPr>
            <w:r w:rsidRPr="4411F322">
              <w:rPr>
                <w:szCs w:val="22"/>
              </w:rPr>
              <w:t>1,325,871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5815E3" w14:textId="6590D58F">
            <w:pPr>
              <w:jc w:val="right"/>
              <w:rPr>
                <w:szCs w:val="22"/>
              </w:rPr>
            </w:pPr>
            <w:r w:rsidRPr="4411F322">
              <w:rPr>
                <w:szCs w:val="22"/>
              </w:rPr>
              <w:t>1,325,871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AC00A6" w14:textId="1CB3E25D">
            <w:pPr>
              <w:rPr>
                <w:szCs w:val="22"/>
              </w:rPr>
            </w:pPr>
            <w:r w:rsidRPr="00762A71">
              <w:rPr>
                <w:szCs w:val="22"/>
              </w:rPr>
              <w:t xml:space="preserve"> $                9,400 </w:t>
            </w:r>
          </w:p>
        </w:tc>
      </w:tr>
      <w:tr w14:paraId="4C3D07B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C09013" w14:textId="41AF6DDE">
            <w:pPr>
              <w:jc w:val="right"/>
              <w:rPr>
                <w:szCs w:val="22"/>
              </w:rPr>
            </w:pPr>
            <w:r w:rsidRPr="4411F322">
              <w:rPr>
                <w:szCs w:val="22"/>
              </w:rPr>
              <w:t>81594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8AD4FF" w14:textId="0A24FC55">
            <w:pPr>
              <w:rPr>
                <w:szCs w:val="22"/>
              </w:rPr>
            </w:pPr>
            <w:r w:rsidRPr="4411F322">
              <w:rPr>
                <w:szCs w:val="22"/>
              </w:rPr>
              <w:t>WBIF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9161C6" w14:textId="6A0585F0">
            <w:pPr>
              <w:jc w:val="right"/>
              <w:rPr>
                <w:szCs w:val="22"/>
              </w:rPr>
            </w:pPr>
            <w:r w:rsidRPr="4411F322">
              <w:rPr>
                <w:szCs w:val="22"/>
              </w:rPr>
              <w:t>315,981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4A214C" w14:textId="1B24BEAA">
            <w:pPr>
              <w:jc w:val="right"/>
              <w:rPr>
                <w:szCs w:val="22"/>
              </w:rPr>
            </w:pPr>
            <w:r w:rsidRPr="4411F322">
              <w:rPr>
                <w:szCs w:val="22"/>
              </w:rPr>
              <w:t>315,981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AFFF49" w14:textId="3BFFD025">
            <w:pPr>
              <w:rPr>
                <w:szCs w:val="22"/>
              </w:rPr>
            </w:pPr>
            <w:r w:rsidRPr="00762A71">
              <w:rPr>
                <w:szCs w:val="22"/>
              </w:rPr>
              <w:t xml:space="preserve"> $                2,240 </w:t>
            </w:r>
          </w:p>
        </w:tc>
      </w:tr>
      <w:tr w14:paraId="646AEE8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C0E8D8" w14:textId="6A7BCBD2">
            <w:pPr>
              <w:jc w:val="right"/>
              <w:rPr>
                <w:szCs w:val="22"/>
              </w:rPr>
            </w:pPr>
            <w:r w:rsidRPr="4411F322">
              <w:rPr>
                <w:szCs w:val="22"/>
              </w:rPr>
              <w:t>84802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37C81A" w14:textId="736C57C8">
            <w:pPr>
              <w:rPr>
                <w:szCs w:val="22"/>
              </w:rPr>
            </w:pPr>
            <w:r w:rsidRPr="4411F322">
              <w:rPr>
                <w:szCs w:val="22"/>
              </w:rPr>
              <w:t>WBIH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A99AFE" w14:textId="75D37BE4">
            <w:pPr>
              <w:jc w:val="right"/>
              <w:rPr>
                <w:szCs w:val="22"/>
              </w:rPr>
            </w:pPr>
            <w:r w:rsidRPr="4411F322">
              <w:rPr>
                <w:szCs w:val="22"/>
              </w:rPr>
              <w:t>734,949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13C920" w14:textId="263217E8">
            <w:pPr>
              <w:jc w:val="right"/>
              <w:rPr>
                <w:szCs w:val="22"/>
              </w:rPr>
            </w:pPr>
            <w:r w:rsidRPr="4411F322">
              <w:rPr>
                <w:szCs w:val="22"/>
              </w:rPr>
              <w:t>717,111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BA9F72" w14:textId="5FE0E46C">
            <w:pPr>
              <w:rPr>
                <w:szCs w:val="22"/>
              </w:rPr>
            </w:pPr>
            <w:r w:rsidRPr="00762A71">
              <w:rPr>
                <w:szCs w:val="22"/>
              </w:rPr>
              <w:t xml:space="preserve"> $                5,084 </w:t>
            </w:r>
          </w:p>
        </w:tc>
      </w:tr>
      <w:tr w14:paraId="04A9C41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B9D69D" w14:textId="203DF89E">
            <w:pPr>
              <w:jc w:val="right"/>
              <w:rPr>
                <w:szCs w:val="22"/>
              </w:rPr>
            </w:pPr>
            <w:r w:rsidRPr="4411F322">
              <w:rPr>
                <w:szCs w:val="22"/>
              </w:rPr>
              <w:t>717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7D296C" w14:textId="17F622D5">
            <w:pPr>
              <w:rPr>
                <w:szCs w:val="22"/>
              </w:rPr>
            </w:pPr>
            <w:r w:rsidRPr="4411F322">
              <w:rPr>
                <w:szCs w:val="22"/>
              </w:rPr>
              <w:t>WBIQ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3D0DD2" w14:textId="3DC7DD64">
            <w:pPr>
              <w:jc w:val="right"/>
              <w:rPr>
                <w:szCs w:val="22"/>
              </w:rPr>
            </w:pPr>
            <w:r w:rsidRPr="4411F322">
              <w:rPr>
                <w:szCs w:val="22"/>
              </w:rPr>
              <w:t>1,649,738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8DFBF6" w14:textId="4E07226A">
            <w:pPr>
              <w:jc w:val="right"/>
              <w:rPr>
                <w:szCs w:val="22"/>
              </w:rPr>
            </w:pPr>
            <w:r w:rsidRPr="4411F322">
              <w:rPr>
                <w:szCs w:val="22"/>
              </w:rPr>
              <w:t>1,621,834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FD2D04" w14:textId="51A7D9ED">
            <w:pPr>
              <w:rPr>
                <w:szCs w:val="22"/>
              </w:rPr>
            </w:pPr>
            <w:r w:rsidRPr="00762A71">
              <w:rPr>
                <w:szCs w:val="22"/>
              </w:rPr>
              <w:t xml:space="preserve"> $              11,499 </w:t>
            </w:r>
          </w:p>
        </w:tc>
      </w:tr>
      <w:tr w14:paraId="69EBDA9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26801F" w14:textId="268140CB">
            <w:pPr>
              <w:jc w:val="right"/>
              <w:rPr>
                <w:szCs w:val="22"/>
              </w:rPr>
            </w:pPr>
            <w:r w:rsidRPr="4411F322">
              <w:rPr>
                <w:szCs w:val="22"/>
              </w:rPr>
              <w:t>46984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BB1457" w14:textId="65DC8081">
            <w:pPr>
              <w:rPr>
                <w:szCs w:val="22"/>
              </w:rPr>
            </w:pPr>
            <w:r w:rsidRPr="4411F322">
              <w:rPr>
                <w:szCs w:val="22"/>
              </w:rPr>
              <w:t>WBIR-TV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966EAB" w14:textId="611AFBEB">
            <w:pPr>
              <w:jc w:val="right"/>
              <w:rPr>
                <w:szCs w:val="22"/>
              </w:rPr>
            </w:pPr>
            <w:r w:rsidRPr="4411F322">
              <w:rPr>
                <w:szCs w:val="22"/>
              </w:rPr>
              <w:t>2,083,590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3ADE08" w14:textId="75A54B03">
            <w:pPr>
              <w:jc w:val="right"/>
              <w:rPr>
                <w:szCs w:val="22"/>
              </w:rPr>
            </w:pPr>
            <w:r w:rsidRPr="4411F322">
              <w:rPr>
                <w:szCs w:val="22"/>
              </w:rPr>
              <w:t>1,795,576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1BB5C4" w14:textId="2F603902">
            <w:pPr>
              <w:rPr>
                <w:szCs w:val="22"/>
              </w:rPr>
            </w:pPr>
            <w:r w:rsidRPr="00762A71">
              <w:rPr>
                <w:szCs w:val="22"/>
              </w:rPr>
              <w:t xml:space="preserve"> $              12,731 </w:t>
            </w:r>
          </w:p>
        </w:tc>
      </w:tr>
      <w:tr w14:paraId="278FBC9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A46630" w14:textId="2FA6C866">
            <w:pPr>
              <w:jc w:val="right"/>
              <w:rPr>
                <w:szCs w:val="22"/>
              </w:rPr>
            </w:pPr>
            <w:r w:rsidRPr="4411F322">
              <w:rPr>
                <w:szCs w:val="22"/>
              </w:rPr>
              <w:t>67048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95E75C" w14:textId="461F608B">
            <w:pPr>
              <w:rPr>
                <w:szCs w:val="22"/>
              </w:rPr>
            </w:pPr>
            <w:r w:rsidRPr="4411F322">
              <w:rPr>
                <w:szCs w:val="22"/>
              </w:rPr>
              <w:t>WBKB-TV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BD659B" w14:textId="77826B73">
            <w:pPr>
              <w:jc w:val="right"/>
              <w:rPr>
                <w:szCs w:val="22"/>
              </w:rPr>
            </w:pPr>
            <w:r w:rsidRPr="4411F322">
              <w:rPr>
                <w:szCs w:val="22"/>
              </w:rPr>
              <w:t>131,202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DD3703" w14:textId="4DF63459">
            <w:pPr>
              <w:jc w:val="right"/>
              <w:rPr>
                <w:szCs w:val="22"/>
              </w:rPr>
            </w:pPr>
            <w:r w:rsidRPr="4411F322">
              <w:rPr>
                <w:szCs w:val="22"/>
              </w:rPr>
              <w:t>123,916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FCDDD8" w14:textId="1977C863">
            <w:pPr>
              <w:rPr>
                <w:szCs w:val="22"/>
              </w:rPr>
            </w:pPr>
            <w:r w:rsidRPr="00762A71">
              <w:rPr>
                <w:szCs w:val="22"/>
              </w:rPr>
              <w:t xml:space="preserve"> $                  879 </w:t>
            </w:r>
          </w:p>
        </w:tc>
      </w:tr>
      <w:tr w14:paraId="13DD72F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9030BB" w14:textId="28A35226">
            <w:pPr>
              <w:jc w:val="right"/>
              <w:rPr>
                <w:szCs w:val="22"/>
              </w:rPr>
            </w:pPr>
            <w:r w:rsidRPr="4411F322">
              <w:rPr>
                <w:szCs w:val="22"/>
              </w:rPr>
              <w:t>34167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DD5AF7" w14:textId="3C4F3E83">
            <w:pPr>
              <w:rPr>
                <w:szCs w:val="22"/>
              </w:rPr>
            </w:pPr>
            <w:r w:rsidRPr="4411F322">
              <w:rPr>
                <w:szCs w:val="22"/>
              </w:rPr>
              <w:t>WBKI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B49C95" w14:textId="60CA33A9">
            <w:pPr>
              <w:jc w:val="right"/>
              <w:rPr>
                <w:szCs w:val="22"/>
              </w:rPr>
            </w:pPr>
            <w:r w:rsidRPr="4411F322">
              <w:rPr>
                <w:szCs w:val="22"/>
              </w:rPr>
              <w:t>2,220,753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CE4714" w14:textId="0BB58BF2">
            <w:pPr>
              <w:jc w:val="right"/>
              <w:rPr>
                <w:szCs w:val="22"/>
              </w:rPr>
            </w:pPr>
            <w:r w:rsidRPr="4411F322">
              <w:rPr>
                <w:szCs w:val="22"/>
              </w:rPr>
              <w:t>2,204,001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09F6AC" w14:textId="234F3C75">
            <w:pPr>
              <w:rPr>
                <w:szCs w:val="22"/>
              </w:rPr>
            </w:pPr>
            <w:r w:rsidRPr="00762A71">
              <w:rPr>
                <w:szCs w:val="22"/>
              </w:rPr>
              <w:t xml:space="preserve"> $              15,626 </w:t>
            </w:r>
          </w:p>
        </w:tc>
      </w:tr>
      <w:tr w14:paraId="4B659FB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C1B7BE" w14:textId="0B143D09">
            <w:pPr>
              <w:jc w:val="right"/>
              <w:rPr>
                <w:szCs w:val="22"/>
              </w:rPr>
            </w:pPr>
            <w:r w:rsidRPr="4411F322">
              <w:rPr>
                <w:szCs w:val="22"/>
              </w:rPr>
              <w:t>4692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5E84AD" w14:textId="0D34587E">
            <w:pPr>
              <w:rPr>
                <w:szCs w:val="22"/>
              </w:rPr>
            </w:pPr>
            <w:r w:rsidRPr="4411F322">
              <w:rPr>
                <w:szCs w:val="22"/>
              </w:rPr>
              <w:t>WBKO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FD2395" w14:textId="0598952F">
            <w:pPr>
              <w:jc w:val="right"/>
              <w:rPr>
                <w:szCs w:val="22"/>
              </w:rPr>
            </w:pPr>
            <w:r w:rsidRPr="4411F322">
              <w:rPr>
                <w:szCs w:val="22"/>
              </w:rPr>
              <w:t>1,079,438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E0558A" w14:textId="3A3E7EE2">
            <w:pPr>
              <w:jc w:val="right"/>
              <w:rPr>
                <w:szCs w:val="22"/>
              </w:rPr>
            </w:pPr>
            <w:r w:rsidRPr="4411F322">
              <w:rPr>
                <w:szCs w:val="22"/>
              </w:rPr>
              <w:t>953,403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749E1F" w14:textId="31CF1AB7">
            <w:pPr>
              <w:rPr>
                <w:szCs w:val="22"/>
              </w:rPr>
            </w:pPr>
            <w:r w:rsidRPr="00762A71">
              <w:rPr>
                <w:szCs w:val="22"/>
              </w:rPr>
              <w:t xml:space="preserve"> $                6,760 </w:t>
            </w:r>
          </w:p>
        </w:tc>
      </w:tr>
      <w:tr w14:paraId="6DC5C4A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583479" w14:textId="54B6A007">
            <w:pPr>
              <w:jc w:val="right"/>
              <w:rPr>
                <w:szCs w:val="22"/>
              </w:rPr>
            </w:pPr>
            <w:r w:rsidRPr="4411F322">
              <w:rPr>
                <w:szCs w:val="22"/>
              </w:rPr>
              <w:t>76001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6D4810" w14:textId="1D02DAA6">
            <w:pPr>
              <w:rPr>
                <w:szCs w:val="22"/>
              </w:rPr>
            </w:pPr>
            <w:r w:rsidRPr="4411F322">
              <w:rPr>
                <w:szCs w:val="22"/>
              </w:rPr>
              <w:t>WBKP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33B13B" w14:textId="79F67094">
            <w:pPr>
              <w:jc w:val="right"/>
              <w:rPr>
                <w:szCs w:val="22"/>
              </w:rPr>
            </w:pPr>
            <w:r w:rsidRPr="4411F322">
              <w:rPr>
                <w:szCs w:val="22"/>
              </w:rPr>
              <w:t>54,703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8462F1" w14:textId="72523701">
            <w:pPr>
              <w:jc w:val="right"/>
              <w:rPr>
                <w:szCs w:val="22"/>
              </w:rPr>
            </w:pPr>
            <w:r w:rsidRPr="4411F322">
              <w:rPr>
                <w:szCs w:val="22"/>
              </w:rPr>
              <w:t>54,532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1EDAA7" w14:textId="71409985">
            <w:pPr>
              <w:rPr>
                <w:szCs w:val="22"/>
              </w:rPr>
            </w:pPr>
            <w:r w:rsidRPr="00762A71">
              <w:rPr>
                <w:szCs w:val="22"/>
              </w:rPr>
              <w:t xml:space="preserve"> $                  387 </w:t>
            </w:r>
          </w:p>
        </w:tc>
      </w:tr>
      <w:tr w14:paraId="005A7DB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C91484" w14:textId="75321A1F">
            <w:pPr>
              <w:jc w:val="right"/>
              <w:rPr>
                <w:szCs w:val="22"/>
              </w:rPr>
            </w:pPr>
            <w:r w:rsidRPr="4411F322">
              <w:rPr>
                <w:szCs w:val="22"/>
              </w:rPr>
              <w:t>68427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669474" w14:textId="42A78D3F">
            <w:pPr>
              <w:rPr>
                <w:szCs w:val="22"/>
              </w:rPr>
            </w:pPr>
            <w:r w:rsidRPr="4411F322">
              <w:rPr>
                <w:szCs w:val="22"/>
              </w:rPr>
              <w:t>WBMM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E8581E" w14:textId="31BBE06B">
            <w:pPr>
              <w:jc w:val="right"/>
              <w:rPr>
                <w:szCs w:val="22"/>
              </w:rPr>
            </w:pPr>
            <w:r w:rsidRPr="4411F322">
              <w:rPr>
                <w:szCs w:val="22"/>
              </w:rPr>
              <w:t>595,569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1DB876" w14:textId="5367BAF7">
            <w:pPr>
              <w:jc w:val="right"/>
              <w:rPr>
                <w:szCs w:val="22"/>
              </w:rPr>
            </w:pPr>
            <w:r w:rsidRPr="4411F322">
              <w:rPr>
                <w:szCs w:val="22"/>
              </w:rPr>
              <w:t>595,314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944C28" w14:textId="564E889D">
            <w:pPr>
              <w:rPr>
                <w:szCs w:val="22"/>
              </w:rPr>
            </w:pPr>
            <w:r w:rsidRPr="00762A71">
              <w:rPr>
                <w:szCs w:val="22"/>
              </w:rPr>
              <w:t xml:space="preserve"> $                4,221 </w:t>
            </w:r>
          </w:p>
        </w:tc>
      </w:tr>
      <w:tr w14:paraId="6EC83E4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A476C2" w14:textId="4E6D99E0">
            <w:pPr>
              <w:jc w:val="right"/>
              <w:rPr>
                <w:szCs w:val="22"/>
              </w:rPr>
            </w:pPr>
            <w:r w:rsidRPr="4411F322">
              <w:rPr>
                <w:szCs w:val="22"/>
              </w:rPr>
              <w:t>73692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43640E" w14:textId="0A6336AA">
            <w:pPr>
              <w:rPr>
                <w:szCs w:val="22"/>
              </w:rPr>
            </w:pPr>
            <w:r w:rsidRPr="4411F322">
              <w:rPr>
                <w:szCs w:val="22"/>
              </w:rPr>
              <w:t>WBNA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23E88F" w14:textId="08704F43">
            <w:pPr>
              <w:jc w:val="right"/>
              <w:rPr>
                <w:szCs w:val="22"/>
              </w:rPr>
            </w:pPr>
            <w:r w:rsidRPr="4411F322">
              <w:rPr>
                <w:szCs w:val="22"/>
              </w:rPr>
              <w:t>1,955,499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772630" w14:textId="5ADB3505">
            <w:pPr>
              <w:jc w:val="right"/>
              <w:rPr>
                <w:szCs w:val="22"/>
              </w:rPr>
            </w:pPr>
            <w:r w:rsidRPr="4411F322">
              <w:rPr>
                <w:szCs w:val="22"/>
              </w:rPr>
              <w:t>1,904,525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6E7DE1" w14:textId="1DDBCE45">
            <w:pPr>
              <w:rPr>
                <w:szCs w:val="22"/>
              </w:rPr>
            </w:pPr>
            <w:r w:rsidRPr="00762A71">
              <w:rPr>
                <w:szCs w:val="22"/>
              </w:rPr>
              <w:t xml:space="preserve"> $              13,503 </w:t>
            </w:r>
          </w:p>
        </w:tc>
      </w:tr>
      <w:tr w14:paraId="311E737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90218A" w14:textId="7B05AC02">
            <w:pPr>
              <w:jc w:val="right"/>
              <w:rPr>
                <w:szCs w:val="22"/>
              </w:rPr>
            </w:pPr>
            <w:r w:rsidRPr="4411F322">
              <w:rPr>
                <w:szCs w:val="22"/>
              </w:rPr>
              <w:t>23337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4296A8" w14:textId="5990C23E">
            <w:pPr>
              <w:rPr>
                <w:szCs w:val="22"/>
              </w:rPr>
            </w:pPr>
            <w:r w:rsidRPr="4411F322">
              <w:rPr>
                <w:szCs w:val="22"/>
              </w:rPr>
              <w:t>WBNG-TV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FF27F4" w14:textId="5B41248A">
            <w:pPr>
              <w:jc w:val="right"/>
              <w:rPr>
                <w:szCs w:val="22"/>
              </w:rPr>
            </w:pPr>
            <w:r w:rsidRPr="4411F322">
              <w:rPr>
                <w:szCs w:val="22"/>
              </w:rPr>
              <w:t>1,400,072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4D2E3F" w14:textId="5261EB74">
            <w:pPr>
              <w:jc w:val="right"/>
              <w:rPr>
                <w:szCs w:val="22"/>
              </w:rPr>
            </w:pPr>
            <w:r w:rsidRPr="4411F322">
              <w:rPr>
                <w:szCs w:val="22"/>
              </w:rPr>
              <w:t>1,023,266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AA4125" w14:textId="148501BD">
            <w:pPr>
              <w:rPr>
                <w:szCs w:val="22"/>
              </w:rPr>
            </w:pPr>
            <w:r w:rsidRPr="00762A71">
              <w:rPr>
                <w:szCs w:val="22"/>
              </w:rPr>
              <w:t xml:space="preserve"> $                7,255 </w:t>
            </w:r>
          </w:p>
        </w:tc>
      </w:tr>
      <w:tr w14:paraId="260330E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D4E415" w14:textId="77EFAC46">
            <w:pPr>
              <w:jc w:val="right"/>
              <w:rPr>
                <w:szCs w:val="22"/>
              </w:rPr>
            </w:pPr>
            <w:r w:rsidRPr="4411F322">
              <w:rPr>
                <w:szCs w:val="22"/>
              </w:rPr>
              <w:t>71217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72D0B2" w14:textId="46679DBF">
            <w:pPr>
              <w:rPr>
                <w:szCs w:val="22"/>
              </w:rPr>
            </w:pPr>
            <w:r w:rsidRPr="4411F322">
              <w:rPr>
                <w:szCs w:val="22"/>
              </w:rPr>
              <w:t>WBNS-TV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74FFAA" w14:textId="287E1F63">
            <w:pPr>
              <w:jc w:val="right"/>
              <w:rPr>
                <w:szCs w:val="22"/>
              </w:rPr>
            </w:pPr>
            <w:r w:rsidRPr="4411F322">
              <w:rPr>
                <w:szCs w:val="22"/>
              </w:rPr>
              <w:t>3,083,491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54D869" w14:textId="1E99C70D">
            <w:pPr>
              <w:jc w:val="right"/>
              <w:rPr>
                <w:szCs w:val="22"/>
              </w:rPr>
            </w:pPr>
            <w:r w:rsidRPr="4411F322">
              <w:rPr>
                <w:szCs w:val="22"/>
              </w:rPr>
              <w:t>3,021,775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4A61B8" w14:textId="4DA06CE0">
            <w:pPr>
              <w:rPr>
                <w:szCs w:val="22"/>
              </w:rPr>
            </w:pPr>
            <w:r w:rsidRPr="00762A71">
              <w:rPr>
                <w:szCs w:val="22"/>
              </w:rPr>
              <w:t xml:space="preserve"> $              21,424 </w:t>
            </w:r>
          </w:p>
        </w:tc>
      </w:tr>
      <w:tr w14:paraId="6F5377E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656F84" w14:textId="2B56D80E">
            <w:pPr>
              <w:jc w:val="right"/>
              <w:rPr>
                <w:szCs w:val="22"/>
              </w:rPr>
            </w:pPr>
            <w:r w:rsidRPr="4411F322">
              <w:rPr>
                <w:szCs w:val="22"/>
              </w:rPr>
              <w:t>72958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2783FE" w14:textId="6DCA52E9">
            <w:pPr>
              <w:rPr>
                <w:szCs w:val="22"/>
              </w:rPr>
            </w:pPr>
            <w:r w:rsidRPr="4411F322">
              <w:rPr>
                <w:szCs w:val="22"/>
              </w:rPr>
              <w:t>WBNX-TV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FB3F76" w14:textId="11621511">
            <w:pPr>
              <w:jc w:val="right"/>
              <w:rPr>
                <w:szCs w:val="22"/>
              </w:rPr>
            </w:pPr>
            <w:r w:rsidRPr="4411F322">
              <w:rPr>
                <w:szCs w:val="22"/>
              </w:rPr>
              <w:t>3,642,087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651AB3" w14:textId="12E7266F">
            <w:pPr>
              <w:jc w:val="right"/>
              <w:rPr>
                <w:szCs w:val="22"/>
              </w:rPr>
            </w:pPr>
            <w:r w:rsidRPr="4411F322">
              <w:rPr>
                <w:szCs w:val="22"/>
              </w:rPr>
              <w:t>3,632,499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F61AF6" w14:textId="1E7DB694">
            <w:pPr>
              <w:rPr>
                <w:szCs w:val="22"/>
              </w:rPr>
            </w:pPr>
            <w:r w:rsidRPr="00762A71">
              <w:rPr>
                <w:szCs w:val="22"/>
              </w:rPr>
              <w:t xml:space="preserve"> $              25,754 </w:t>
            </w:r>
          </w:p>
        </w:tc>
      </w:tr>
      <w:tr w14:paraId="4C63E7F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A23ABF" w14:textId="617E3442">
            <w:pPr>
              <w:jc w:val="right"/>
              <w:rPr>
                <w:szCs w:val="22"/>
              </w:rPr>
            </w:pPr>
            <w:r w:rsidRPr="4411F322">
              <w:rPr>
                <w:szCs w:val="22"/>
              </w:rPr>
              <w:t>71218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1B77BC" w14:textId="2AC135C2">
            <w:pPr>
              <w:rPr>
                <w:szCs w:val="22"/>
              </w:rPr>
            </w:pPr>
            <w:r w:rsidRPr="4411F322">
              <w:rPr>
                <w:szCs w:val="22"/>
              </w:rPr>
              <w:t>WBOC-TV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186111" w14:textId="54B3121D">
            <w:pPr>
              <w:jc w:val="right"/>
              <w:rPr>
                <w:szCs w:val="22"/>
              </w:rPr>
            </w:pPr>
            <w:r w:rsidRPr="4411F322">
              <w:rPr>
                <w:szCs w:val="22"/>
              </w:rPr>
              <w:t>880,031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BFBB68" w14:textId="428CC4F5">
            <w:pPr>
              <w:jc w:val="right"/>
              <w:rPr>
                <w:szCs w:val="22"/>
              </w:rPr>
            </w:pPr>
            <w:r w:rsidRPr="4411F322">
              <w:rPr>
                <w:szCs w:val="22"/>
              </w:rPr>
              <w:t>880,031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75E7C1" w14:textId="2E5C3DA5">
            <w:pPr>
              <w:rPr>
                <w:szCs w:val="22"/>
              </w:rPr>
            </w:pPr>
            <w:r w:rsidRPr="00762A71">
              <w:rPr>
                <w:szCs w:val="22"/>
              </w:rPr>
              <w:t xml:space="preserve"> $                6,239 </w:t>
            </w:r>
          </w:p>
        </w:tc>
      </w:tr>
      <w:tr w14:paraId="0963569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CE21EC" w14:textId="345F02B5">
            <w:pPr>
              <w:jc w:val="right"/>
              <w:rPr>
                <w:szCs w:val="22"/>
              </w:rPr>
            </w:pPr>
            <w:r w:rsidRPr="4411F322">
              <w:rPr>
                <w:szCs w:val="22"/>
              </w:rPr>
              <w:t>71220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09C63E" w14:textId="5BAD224B">
            <w:pPr>
              <w:rPr>
                <w:szCs w:val="22"/>
              </w:rPr>
            </w:pPr>
            <w:r w:rsidRPr="4411F322">
              <w:rPr>
                <w:szCs w:val="22"/>
              </w:rPr>
              <w:t>WBOY-TV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424CC1" w14:textId="1F24DEB9">
            <w:pPr>
              <w:jc w:val="right"/>
              <w:rPr>
                <w:szCs w:val="22"/>
              </w:rPr>
            </w:pPr>
            <w:r w:rsidRPr="4411F322">
              <w:rPr>
                <w:szCs w:val="22"/>
              </w:rPr>
              <w:t>689,705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50E655" w14:textId="4F724094">
            <w:pPr>
              <w:jc w:val="right"/>
              <w:rPr>
                <w:szCs w:val="22"/>
              </w:rPr>
            </w:pPr>
            <w:r w:rsidRPr="4411F322">
              <w:rPr>
                <w:szCs w:val="22"/>
              </w:rPr>
              <w:t>605,977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5AE1D6" w14:textId="23B5B13E">
            <w:pPr>
              <w:rPr>
                <w:szCs w:val="22"/>
              </w:rPr>
            </w:pPr>
            <w:r w:rsidRPr="00762A71">
              <w:rPr>
                <w:szCs w:val="22"/>
              </w:rPr>
              <w:t xml:space="preserve"> $                4,296 </w:t>
            </w:r>
          </w:p>
        </w:tc>
      </w:tr>
      <w:tr w14:paraId="447D190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F50D5A" w14:textId="0BE90830">
            <w:pPr>
              <w:jc w:val="right"/>
              <w:rPr>
                <w:szCs w:val="22"/>
              </w:rPr>
            </w:pPr>
            <w:r w:rsidRPr="4411F322">
              <w:rPr>
                <w:szCs w:val="22"/>
              </w:rPr>
              <w:t>60850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6B127B" w14:textId="63F4AC2A">
            <w:pPr>
              <w:rPr>
                <w:szCs w:val="22"/>
              </w:rPr>
            </w:pPr>
            <w:r w:rsidRPr="4411F322">
              <w:rPr>
                <w:szCs w:val="22"/>
              </w:rPr>
              <w:t>WBPH-TV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74928D" w14:textId="719FE5C7">
            <w:pPr>
              <w:jc w:val="right"/>
              <w:rPr>
                <w:szCs w:val="22"/>
              </w:rPr>
            </w:pPr>
            <w:r w:rsidRPr="4411F322">
              <w:rPr>
                <w:szCs w:val="22"/>
              </w:rPr>
              <w:t>11,348,739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EB4C4E" w14:textId="7059FDB3">
            <w:pPr>
              <w:jc w:val="right"/>
              <w:rPr>
                <w:szCs w:val="22"/>
              </w:rPr>
            </w:pPr>
            <w:r w:rsidRPr="4411F322">
              <w:rPr>
                <w:szCs w:val="22"/>
              </w:rPr>
              <w:t>10,115,153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BAEA8E" w14:textId="0C5D6A3F">
            <w:pPr>
              <w:rPr>
                <w:szCs w:val="22"/>
              </w:rPr>
            </w:pPr>
            <w:r w:rsidRPr="00762A71">
              <w:rPr>
                <w:szCs w:val="22"/>
              </w:rPr>
              <w:t xml:space="preserve"> $              71,716 </w:t>
            </w:r>
          </w:p>
        </w:tc>
      </w:tr>
      <w:tr w14:paraId="083C3D9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424F6A" w14:textId="773AD651">
            <w:pPr>
              <w:jc w:val="right"/>
              <w:rPr>
                <w:szCs w:val="22"/>
              </w:rPr>
            </w:pPr>
            <w:r w:rsidRPr="4411F322">
              <w:rPr>
                <w:szCs w:val="22"/>
              </w:rPr>
              <w:t>7692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2E1517" w14:textId="5812C128">
            <w:pPr>
              <w:rPr>
                <w:szCs w:val="22"/>
              </w:rPr>
            </w:pPr>
            <w:r w:rsidRPr="4411F322">
              <w:rPr>
                <w:szCs w:val="22"/>
              </w:rPr>
              <w:t>WBPX-TV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F551CD" w14:textId="11C61AAA">
            <w:pPr>
              <w:jc w:val="right"/>
              <w:rPr>
                <w:szCs w:val="22"/>
              </w:rPr>
            </w:pPr>
            <w:r w:rsidRPr="4411F322">
              <w:rPr>
                <w:szCs w:val="22"/>
              </w:rPr>
              <w:t>7,354,860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3617D7" w14:textId="3EBC0057">
            <w:pPr>
              <w:jc w:val="right"/>
              <w:rPr>
                <w:szCs w:val="22"/>
              </w:rPr>
            </w:pPr>
            <w:r w:rsidRPr="4411F322">
              <w:rPr>
                <w:szCs w:val="22"/>
              </w:rPr>
              <w:t>7,283,151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8A5AFB" w14:textId="76C1BABD">
            <w:pPr>
              <w:rPr>
                <w:szCs w:val="22"/>
              </w:rPr>
            </w:pPr>
            <w:r w:rsidRPr="00762A71">
              <w:rPr>
                <w:szCs w:val="22"/>
              </w:rPr>
              <w:t xml:space="preserve"> $              51,638 </w:t>
            </w:r>
          </w:p>
        </w:tc>
      </w:tr>
      <w:tr w14:paraId="7C2BD7B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4CA3A0" w14:textId="53780E13">
            <w:pPr>
              <w:jc w:val="right"/>
              <w:rPr>
                <w:szCs w:val="22"/>
              </w:rPr>
            </w:pPr>
            <w:r w:rsidRPr="4411F322">
              <w:rPr>
                <w:szCs w:val="22"/>
              </w:rPr>
              <w:t>5981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8F24D9" w14:textId="0E4B2F1C">
            <w:pPr>
              <w:rPr>
                <w:szCs w:val="22"/>
              </w:rPr>
            </w:pPr>
            <w:r w:rsidRPr="4411F322">
              <w:rPr>
                <w:szCs w:val="22"/>
              </w:rPr>
              <w:t>WBRA-TV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5F706C" w14:textId="42253E88">
            <w:pPr>
              <w:jc w:val="right"/>
              <w:rPr>
                <w:szCs w:val="22"/>
              </w:rPr>
            </w:pPr>
            <w:r w:rsidRPr="4411F322">
              <w:rPr>
                <w:szCs w:val="22"/>
              </w:rPr>
              <w:t>1,705,750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22AC1E" w14:textId="654434A6">
            <w:pPr>
              <w:jc w:val="right"/>
              <w:rPr>
                <w:szCs w:val="22"/>
              </w:rPr>
            </w:pPr>
            <w:r w:rsidRPr="4411F322">
              <w:rPr>
                <w:szCs w:val="22"/>
              </w:rPr>
              <w:t>1,657,188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3F5C17" w14:textId="0125EC49">
            <w:pPr>
              <w:rPr>
                <w:szCs w:val="22"/>
              </w:rPr>
            </w:pPr>
            <w:r w:rsidRPr="00762A71">
              <w:rPr>
                <w:szCs w:val="22"/>
              </w:rPr>
              <w:t xml:space="preserve"> $              11,749 </w:t>
            </w:r>
          </w:p>
        </w:tc>
      </w:tr>
      <w:tr w14:paraId="115BAD3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F0944F" w14:textId="61856EED">
            <w:pPr>
              <w:jc w:val="right"/>
              <w:rPr>
                <w:szCs w:val="22"/>
              </w:rPr>
            </w:pPr>
            <w:r w:rsidRPr="4411F322">
              <w:rPr>
                <w:szCs w:val="22"/>
              </w:rPr>
              <w:t>71221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597555" w14:textId="46D4C29C">
            <w:pPr>
              <w:rPr>
                <w:szCs w:val="22"/>
              </w:rPr>
            </w:pPr>
            <w:r w:rsidRPr="4411F322">
              <w:rPr>
                <w:szCs w:val="22"/>
              </w:rPr>
              <w:t>WBRC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94D0D0" w14:textId="1AA86BC9">
            <w:pPr>
              <w:jc w:val="right"/>
              <w:rPr>
                <w:szCs w:val="22"/>
              </w:rPr>
            </w:pPr>
            <w:r w:rsidRPr="4411F322">
              <w:rPr>
                <w:szCs w:val="22"/>
              </w:rPr>
              <w:t>1,976,420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6B4FE1" w14:textId="7A9E81F1">
            <w:pPr>
              <w:jc w:val="right"/>
              <w:rPr>
                <w:szCs w:val="22"/>
              </w:rPr>
            </w:pPr>
            <w:r w:rsidRPr="4411F322">
              <w:rPr>
                <w:szCs w:val="22"/>
              </w:rPr>
              <w:t>1,942,307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49FC02" w14:textId="26E6574E">
            <w:pPr>
              <w:rPr>
                <w:szCs w:val="22"/>
              </w:rPr>
            </w:pPr>
            <w:r w:rsidRPr="00762A71">
              <w:rPr>
                <w:szCs w:val="22"/>
              </w:rPr>
              <w:t xml:space="preserve"> $              13,771 </w:t>
            </w:r>
          </w:p>
        </w:tc>
      </w:tr>
      <w:tr w14:paraId="508587C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238A4D" w14:textId="2B3E270F">
            <w:pPr>
              <w:jc w:val="right"/>
              <w:rPr>
                <w:szCs w:val="22"/>
              </w:rPr>
            </w:pPr>
            <w:r w:rsidRPr="4411F322">
              <w:rPr>
                <w:szCs w:val="22"/>
              </w:rPr>
              <w:t>71225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87B9A4" w14:textId="0BC7BB6E">
            <w:pPr>
              <w:rPr>
                <w:szCs w:val="22"/>
              </w:rPr>
            </w:pPr>
            <w:r w:rsidRPr="4411F322">
              <w:rPr>
                <w:szCs w:val="22"/>
              </w:rPr>
              <w:t>WBRE-TV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60E22A" w14:textId="69FA1D03">
            <w:pPr>
              <w:jc w:val="right"/>
              <w:rPr>
                <w:szCs w:val="22"/>
              </w:rPr>
            </w:pPr>
            <w:r w:rsidRPr="4411F322">
              <w:rPr>
                <w:szCs w:val="22"/>
              </w:rPr>
              <w:t>2,912,468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77D2C8" w14:textId="11897581">
            <w:pPr>
              <w:jc w:val="right"/>
              <w:rPr>
                <w:szCs w:val="22"/>
              </w:rPr>
            </w:pPr>
            <w:r w:rsidRPr="4411F322">
              <w:rPr>
                <w:szCs w:val="22"/>
              </w:rPr>
              <w:t>2,263,626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F093A4" w14:textId="6DB01A4F">
            <w:pPr>
              <w:rPr>
                <w:szCs w:val="22"/>
              </w:rPr>
            </w:pPr>
            <w:r w:rsidRPr="00762A71">
              <w:rPr>
                <w:szCs w:val="22"/>
              </w:rPr>
              <w:t xml:space="preserve"> $              16,049 </w:t>
            </w:r>
          </w:p>
        </w:tc>
      </w:tr>
      <w:tr w14:paraId="2CD9E06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2C5FFC" w14:textId="55D936C5">
            <w:pPr>
              <w:jc w:val="right"/>
              <w:rPr>
                <w:szCs w:val="22"/>
              </w:rPr>
            </w:pPr>
            <w:r w:rsidRPr="4411F322">
              <w:rPr>
                <w:szCs w:val="22"/>
              </w:rPr>
              <w:t>38616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B78994" w14:textId="315A69E0">
            <w:pPr>
              <w:rPr>
                <w:szCs w:val="22"/>
              </w:rPr>
            </w:pPr>
            <w:r w:rsidRPr="4411F322">
              <w:rPr>
                <w:szCs w:val="22"/>
              </w:rPr>
              <w:t>WBRZ-TV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0656C4" w14:textId="64C92F6C">
            <w:pPr>
              <w:jc w:val="right"/>
              <w:rPr>
                <w:szCs w:val="22"/>
              </w:rPr>
            </w:pPr>
            <w:r w:rsidRPr="4411F322">
              <w:rPr>
                <w:szCs w:val="22"/>
              </w:rPr>
              <w:t>2,815,186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E8751D" w14:textId="7B55621A">
            <w:pPr>
              <w:jc w:val="right"/>
              <w:rPr>
                <w:szCs w:val="22"/>
              </w:rPr>
            </w:pPr>
            <w:r w:rsidRPr="4411F322">
              <w:rPr>
                <w:szCs w:val="22"/>
              </w:rPr>
              <w:t>2,813,190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855D44" w14:textId="17EE3F47">
            <w:pPr>
              <w:rPr>
                <w:szCs w:val="22"/>
              </w:rPr>
            </w:pPr>
            <w:r w:rsidRPr="00762A71">
              <w:rPr>
                <w:szCs w:val="22"/>
              </w:rPr>
              <w:t xml:space="preserve"> $              19,946 </w:t>
            </w:r>
          </w:p>
        </w:tc>
      </w:tr>
      <w:tr w14:paraId="7433C24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B31220" w14:textId="31F71C5B">
            <w:pPr>
              <w:jc w:val="right"/>
              <w:rPr>
                <w:szCs w:val="22"/>
              </w:rPr>
            </w:pPr>
            <w:r w:rsidRPr="4411F322">
              <w:rPr>
                <w:szCs w:val="22"/>
              </w:rPr>
              <w:t>82627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0E7A59" w14:textId="6BB5C693">
            <w:pPr>
              <w:rPr>
                <w:szCs w:val="22"/>
              </w:rPr>
            </w:pPr>
            <w:r w:rsidRPr="4411F322">
              <w:rPr>
                <w:szCs w:val="22"/>
              </w:rPr>
              <w:t>WBSF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C4F2EB" w14:textId="3FB6479F">
            <w:pPr>
              <w:jc w:val="right"/>
              <w:rPr>
                <w:szCs w:val="22"/>
              </w:rPr>
            </w:pPr>
            <w:r w:rsidRPr="4411F322">
              <w:rPr>
                <w:szCs w:val="22"/>
              </w:rPr>
              <w:t>1,816,355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5DDDC7" w14:textId="1082B38C">
            <w:pPr>
              <w:jc w:val="right"/>
              <w:rPr>
                <w:szCs w:val="22"/>
              </w:rPr>
            </w:pPr>
            <w:r w:rsidRPr="4411F322">
              <w:rPr>
                <w:szCs w:val="22"/>
              </w:rPr>
              <w:t>1,811,602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5AC8DC" w14:textId="29FE3852">
            <w:pPr>
              <w:rPr>
                <w:szCs w:val="22"/>
              </w:rPr>
            </w:pPr>
            <w:r w:rsidRPr="00762A71">
              <w:rPr>
                <w:szCs w:val="22"/>
              </w:rPr>
              <w:t xml:space="preserve"> $              12,844 </w:t>
            </w:r>
          </w:p>
        </w:tc>
      </w:tr>
      <w:tr w14:paraId="7FBB2BB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52F6EB" w14:textId="50C2426B">
            <w:pPr>
              <w:jc w:val="right"/>
              <w:rPr>
                <w:szCs w:val="22"/>
              </w:rPr>
            </w:pPr>
            <w:r w:rsidRPr="4411F322">
              <w:rPr>
                <w:szCs w:val="22"/>
              </w:rPr>
              <w:t>30826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9328BB" w14:textId="4A7FBF32">
            <w:pPr>
              <w:rPr>
                <w:szCs w:val="22"/>
              </w:rPr>
            </w:pPr>
            <w:r w:rsidRPr="4411F322">
              <w:rPr>
                <w:szCs w:val="22"/>
              </w:rPr>
              <w:t>WBTV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8F2AD2" w14:textId="2F2D3A0D">
            <w:pPr>
              <w:jc w:val="right"/>
              <w:rPr>
                <w:szCs w:val="22"/>
              </w:rPr>
            </w:pPr>
            <w:r w:rsidRPr="4411F322">
              <w:rPr>
                <w:szCs w:val="22"/>
              </w:rPr>
              <w:t>4,973,067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DF2300" w14:textId="321BA4D9">
            <w:pPr>
              <w:jc w:val="right"/>
              <w:rPr>
                <w:szCs w:val="22"/>
              </w:rPr>
            </w:pPr>
            <w:r w:rsidRPr="4411F322">
              <w:rPr>
                <w:szCs w:val="22"/>
              </w:rPr>
              <w:t>4,828,412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4B5420" w14:textId="18C37E1A">
            <w:pPr>
              <w:rPr>
                <w:szCs w:val="22"/>
              </w:rPr>
            </w:pPr>
            <w:r w:rsidRPr="00762A71">
              <w:rPr>
                <w:szCs w:val="22"/>
              </w:rPr>
              <w:t xml:space="preserve"> $              34,233 </w:t>
            </w:r>
          </w:p>
        </w:tc>
      </w:tr>
      <w:tr w14:paraId="2F51FEB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2B479F" w14:textId="3A2EA3B0">
            <w:pPr>
              <w:jc w:val="right"/>
              <w:rPr>
                <w:szCs w:val="22"/>
              </w:rPr>
            </w:pPr>
            <w:r w:rsidRPr="4411F322">
              <w:rPr>
                <w:szCs w:val="22"/>
              </w:rPr>
              <w:t>66407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827A01" w14:textId="025CC204">
            <w:pPr>
              <w:rPr>
                <w:szCs w:val="22"/>
              </w:rPr>
            </w:pPr>
            <w:r w:rsidRPr="4411F322">
              <w:rPr>
                <w:szCs w:val="22"/>
              </w:rPr>
              <w:t>WBTW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BF2D31" w14:textId="5A3AFCF9">
            <w:pPr>
              <w:jc w:val="right"/>
              <w:rPr>
                <w:szCs w:val="22"/>
              </w:rPr>
            </w:pPr>
            <w:r w:rsidRPr="4411F322">
              <w:rPr>
                <w:szCs w:val="22"/>
              </w:rPr>
              <w:t>2,060,897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095CB4" w14:textId="69FFAEC1">
            <w:pPr>
              <w:jc w:val="right"/>
              <w:rPr>
                <w:szCs w:val="22"/>
              </w:rPr>
            </w:pPr>
            <w:r w:rsidRPr="4411F322">
              <w:rPr>
                <w:szCs w:val="22"/>
              </w:rPr>
              <w:t>2,044,444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AE44EB" w14:textId="1EC97CE5">
            <w:pPr>
              <w:rPr>
                <w:szCs w:val="22"/>
              </w:rPr>
            </w:pPr>
            <w:r w:rsidRPr="00762A71">
              <w:rPr>
                <w:szCs w:val="22"/>
              </w:rPr>
              <w:t xml:space="preserve"> $              14,495 </w:t>
            </w:r>
          </w:p>
        </w:tc>
      </w:tr>
      <w:tr w14:paraId="0F5565C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B9569A" w14:textId="7B1BD524">
            <w:pPr>
              <w:jc w:val="right"/>
              <w:rPr>
                <w:szCs w:val="22"/>
              </w:rPr>
            </w:pPr>
            <w:r w:rsidRPr="4411F322">
              <w:rPr>
                <w:szCs w:val="22"/>
              </w:rPr>
              <w:t>16363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8391B4" w14:textId="6D106A7E">
            <w:pPr>
              <w:rPr>
                <w:szCs w:val="22"/>
              </w:rPr>
            </w:pPr>
            <w:r w:rsidRPr="4411F322">
              <w:rPr>
                <w:szCs w:val="22"/>
              </w:rPr>
              <w:t>WBUI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CAF4A6" w14:textId="4A3ACB13">
            <w:pPr>
              <w:jc w:val="right"/>
              <w:rPr>
                <w:szCs w:val="22"/>
              </w:rPr>
            </w:pPr>
            <w:r w:rsidRPr="4411F322">
              <w:rPr>
                <w:szCs w:val="22"/>
              </w:rPr>
              <w:t>964,071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C54821" w14:textId="133396CC">
            <w:pPr>
              <w:jc w:val="right"/>
              <w:rPr>
                <w:szCs w:val="22"/>
              </w:rPr>
            </w:pPr>
            <w:r w:rsidRPr="4411F322">
              <w:rPr>
                <w:szCs w:val="22"/>
              </w:rPr>
              <w:t>964,061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438EBA" w14:textId="32C921AD">
            <w:pPr>
              <w:rPr>
                <w:szCs w:val="22"/>
              </w:rPr>
            </w:pPr>
            <w:r w:rsidRPr="00762A71">
              <w:rPr>
                <w:szCs w:val="22"/>
              </w:rPr>
              <w:t xml:space="preserve"> $                6,835 </w:t>
            </w:r>
          </w:p>
        </w:tc>
      </w:tr>
      <w:tr w14:paraId="4F25B85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AFC4D6" w14:textId="3E19DB1C">
            <w:pPr>
              <w:jc w:val="right"/>
              <w:rPr>
                <w:szCs w:val="22"/>
              </w:rPr>
            </w:pPr>
            <w:r w:rsidRPr="4411F322">
              <w:rPr>
                <w:szCs w:val="22"/>
              </w:rPr>
              <w:t>59281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95B43C" w14:textId="29EA93AB">
            <w:pPr>
              <w:rPr>
                <w:szCs w:val="22"/>
              </w:rPr>
            </w:pPr>
            <w:r w:rsidRPr="4411F322">
              <w:rPr>
                <w:szCs w:val="22"/>
              </w:rPr>
              <w:t>WBUP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5D85E5" w14:textId="08D2D0E4">
            <w:pPr>
              <w:jc w:val="right"/>
              <w:rPr>
                <w:szCs w:val="22"/>
              </w:rPr>
            </w:pPr>
            <w:r w:rsidRPr="4411F322">
              <w:rPr>
                <w:szCs w:val="22"/>
              </w:rPr>
              <w:t>124,208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54C216" w14:textId="34C92D0E">
            <w:pPr>
              <w:jc w:val="right"/>
              <w:rPr>
                <w:szCs w:val="22"/>
              </w:rPr>
            </w:pPr>
            <w:r w:rsidRPr="4411F322">
              <w:rPr>
                <w:szCs w:val="22"/>
              </w:rPr>
              <w:t>111,143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6D8876" w14:textId="691DC46F">
            <w:pPr>
              <w:rPr>
                <w:szCs w:val="22"/>
              </w:rPr>
            </w:pPr>
            <w:r w:rsidRPr="00762A71">
              <w:rPr>
                <w:szCs w:val="22"/>
              </w:rPr>
              <w:t xml:space="preserve"> $                  788 </w:t>
            </w:r>
          </w:p>
        </w:tc>
      </w:tr>
      <w:tr w14:paraId="0E01B79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451CB9" w14:textId="5102818A">
            <w:pPr>
              <w:jc w:val="right"/>
              <w:rPr>
                <w:szCs w:val="22"/>
              </w:rPr>
            </w:pPr>
            <w:r w:rsidRPr="4411F322">
              <w:rPr>
                <w:szCs w:val="22"/>
              </w:rPr>
              <w:t>60830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29E2CD" w14:textId="399ADD56">
            <w:pPr>
              <w:rPr>
                <w:szCs w:val="22"/>
              </w:rPr>
            </w:pPr>
            <w:r w:rsidRPr="4411F322">
              <w:rPr>
                <w:szCs w:val="22"/>
              </w:rPr>
              <w:t>WBUY-TV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655731" w14:textId="48158C8F">
            <w:pPr>
              <w:jc w:val="right"/>
              <w:rPr>
                <w:szCs w:val="22"/>
              </w:rPr>
            </w:pPr>
            <w:r w:rsidRPr="4411F322">
              <w:rPr>
                <w:szCs w:val="22"/>
              </w:rPr>
              <w:t>1,568,306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A4AD95" w14:textId="55242834">
            <w:pPr>
              <w:jc w:val="right"/>
              <w:rPr>
                <w:szCs w:val="22"/>
              </w:rPr>
            </w:pPr>
            <w:r w:rsidRPr="4411F322">
              <w:rPr>
                <w:szCs w:val="22"/>
              </w:rPr>
              <w:t>1,566,684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7AABFC" w14:textId="3605C751">
            <w:pPr>
              <w:rPr>
                <w:szCs w:val="22"/>
              </w:rPr>
            </w:pPr>
            <w:r w:rsidRPr="00762A71">
              <w:rPr>
                <w:szCs w:val="22"/>
              </w:rPr>
              <w:t xml:space="preserve"> $              11,108 </w:t>
            </w:r>
          </w:p>
        </w:tc>
      </w:tr>
      <w:tr w14:paraId="17BBA48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37F8B2" w14:textId="7BF1A16B">
            <w:pPr>
              <w:jc w:val="right"/>
              <w:rPr>
                <w:szCs w:val="22"/>
              </w:rPr>
            </w:pPr>
            <w:r w:rsidRPr="4411F322">
              <w:rPr>
                <w:szCs w:val="22"/>
              </w:rPr>
              <w:t>72971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339216" w14:textId="62A4A667">
            <w:pPr>
              <w:rPr>
                <w:szCs w:val="22"/>
              </w:rPr>
            </w:pPr>
            <w:r w:rsidRPr="4411F322">
              <w:rPr>
                <w:szCs w:val="22"/>
              </w:rPr>
              <w:t>WBXX-TV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A2D859" w14:textId="2AA4E180">
            <w:pPr>
              <w:jc w:val="right"/>
              <w:rPr>
                <w:szCs w:val="22"/>
              </w:rPr>
            </w:pPr>
            <w:r w:rsidRPr="4411F322">
              <w:rPr>
                <w:szCs w:val="22"/>
              </w:rPr>
              <w:t>2,270,940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DCA91A" w14:textId="1689C3B9">
            <w:pPr>
              <w:jc w:val="right"/>
              <w:rPr>
                <w:szCs w:val="22"/>
              </w:rPr>
            </w:pPr>
            <w:r w:rsidRPr="4411F322">
              <w:rPr>
                <w:szCs w:val="22"/>
              </w:rPr>
              <w:t>2,098,066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9BCCF3" w14:textId="16BC44F9">
            <w:pPr>
              <w:rPr>
                <w:szCs w:val="22"/>
              </w:rPr>
            </w:pPr>
            <w:r w:rsidRPr="00762A71">
              <w:rPr>
                <w:szCs w:val="22"/>
              </w:rPr>
              <w:t xml:space="preserve"> $              14,875 </w:t>
            </w:r>
          </w:p>
        </w:tc>
      </w:tr>
      <w:tr w14:paraId="664E844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CD4D29" w14:textId="10E6DF94">
            <w:pPr>
              <w:jc w:val="right"/>
              <w:rPr>
                <w:szCs w:val="22"/>
              </w:rPr>
            </w:pPr>
            <w:r w:rsidRPr="4411F322">
              <w:rPr>
                <w:szCs w:val="22"/>
              </w:rPr>
              <w:t>25456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2A70EB" w14:textId="2EC10F3B">
            <w:pPr>
              <w:rPr>
                <w:szCs w:val="22"/>
              </w:rPr>
            </w:pPr>
            <w:r w:rsidRPr="4411F322">
              <w:rPr>
                <w:szCs w:val="22"/>
              </w:rPr>
              <w:t>WBZ-TV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6C980E" w14:textId="672CC0A3">
            <w:pPr>
              <w:jc w:val="right"/>
              <w:rPr>
                <w:szCs w:val="22"/>
              </w:rPr>
            </w:pPr>
            <w:r w:rsidRPr="4411F322">
              <w:rPr>
                <w:szCs w:val="22"/>
              </w:rPr>
              <w:t>8,524,410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2335A9" w14:textId="499F19F9">
            <w:pPr>
              <w:jc w:val="right"/>
              <w:rPr>
                <w:szCs w:val="22"/>
              </w:rPr>
            </w:pPr>
            <w:r w:rsidRPr="4411F322">
              <w:rPr>
                <w:szCs w:val="22"/>
              </w:rPr>
              <w:t>8,283,402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989332" w14:textId="4FAEB011">
            <w:pPr>
              <w:rPr>
                <w:szCs w:val="22"/>
              </w:rPr>
            </w:pPr>
            <w:r w:rsidRPr="00762A71">
              <w:rPr>
                <w:szCs w:val="22"/>
              </w:rPr>
              <w:t xml:space="preserve"> $              58,729 </w:t>
            </w:r>
          </w:p>
        </w:tc>
      </w:tr>
      <w:tr w14:paraId="404B6DA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A72668" w14:textId="76F9E9BF">
            <w:pPr>
              <w:jc w:val="right"/>
              <w:rPr>
                <w:szCs w:val="22"/>
              </w:rPr>
            </w:pPr>
            <w:r w:rsidRPr="4411F322">
              <w:rPr>
                <w:szCs w:val="22"/>
              </w:rPr>
              <w:t>63153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BEE464" w14:textId="1EA04DED">
            <w:pPr>
              <w:rPr>
                <w:szCs w:val="22"/>
              </w:rPr>
            </w:pPr>
            <w:r w:rsidRPr="4411F322">
              <w:rPr>
                <w:szCs w:val="22"/>
              </w:rPr>
              <w:t>WCAU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779AFA" w14:textId="1CF9D22E">
            <w:pPr>
              <w:jc w:val="right"/>
              <w:rPr>
                <w:szCs w:val="22"/>
              </w:rPr>
            </w:pPr>
            <w:r w:rsidRPr="4411F322">
              <w:rPr>
                <w:szCs w:val="22"/>
              </w:rPr>
              <w:t>11,821,594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760548" w14:textId="577254E8">
            <w:pPr>
              <w:jc w:val="right"/>
              <w:rPr>
                <w:szCs w:val="22"/>
              </w:rPr>
            </w:pPr>
            <w:r w:rsidRPr="4411F322">
              <w:rPr>
                <w:szCs w:val="22"/>
              </w:rPr>
              <w:t>11,646,436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532F90" w14:textId="7BA54B12">
            <w:pPr>
              <w:rPr>
                <w:szCs w:val="22"/>
              </w:rPr>
            </w:pPr>
            <w:r w:rsidRPr="00762A71">
              <w:rPr>
                <w:szCs w:val="22"/>
              </w:rPr>
              <w:t xml:space="preserve"> $              82,573 </w:t>
            </w:r>
          </w:p>
        </w:tc>
      </w:tr>
      <w:tr w14:paraId="75A9C0C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6B633B" w14:textId="10416AB6">
            <w:pPr>
              <w:jc w:val="right"/>
              <w:rPr>
                <w:szCs w:val="22"/>
              </w:rPr>
            </w:pPr>
            <w:r w:rsidRPr="4411F322">
              <w:rPr>
                <w:szCs w:val="22"/>
              </w:rPr>
              <w:t>363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933CC5" w14:textId="1FD7AA15">
            <w:pPr>
              <w:rPr>
                <w:szCs w:val="22"/>
              </w:rPr>
            </w:pPr>
            <w:r w:rsidRPr="4411F322">
              <w:rPr>
                <w:szCs w:val="22"/>
              </w:rPr>
              <w:t>WCAV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31B579" w14:textId="3FDD3634">
            <w:pPr>
              <w:jc w:val="right"/>
              <w:rPr>
                <w:szCs w:val="22"/>
              </w:rPr>
            </w:pPr>
            <w:r w:rsidRPr="4411F322">
              <w:rPr>
                <w:szCs w:val="22"/>
              </w:rPr>
              <w:t>1,122,505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9BBFD1" w14:textId="3BDEA4AE">
            <w:pPr>
              <w:jc w:val="right"/>
              <w:rPr>
                <w:szCs w:val="22"/>
              </w:rPr>
            </w:pPr>
            <w:r w:rsidRPr="4411F322">
              <w:rPr>
                <w:szCs w:val="22"/>
              </w:rPr>
              <w:t>960,525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D10EBA" w14:textId="0F3DFC03">
            <w:pPr>
              <w:rPr>
                <w:szCs w:val="22"/>
              </w:rPr>
            </w:pPr>
            <w:r w:rsidRPr="00762A71">
              <w:rPr>
                <w:szCs w:val="22"/>
              </w:rPr>
              <w:t xml:space="preserve"> $                6,810 </w:t>
            </w:r>
          </w:p>
        </w:tc>
      </w:tr>
      <w:tr w14:paraId="286531C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5C36EB" w14:textId="0408E257">
            <w:pPr>
              <w:jc w:val="right"/>
              <w:rPr>
                <w:szCs w:val="22"/>
              </w:rPr>
            </w:pPr>
            <w:r w:rsidRPr="4411F322">
              <w:rPr>
                <w:szCs w:val="22"/>
              </w:rPr>
              <w:t>46728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58E1C5" w14:textId="206195DC">
            <w:pPr>
              <w:rPr>
                <w:szCs w:val="22"/>
              </w:rPr>
            </w:pPr>
            <w:r w:rsidRPr="4411F322">
              <w:rPr>
                <w:szCs w:val="22"/>
              </w:rPr>
              <w:t>WCAX-TV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96512F" w14:textId="707A8EF8">
            <w:pPr>
              <w:jc w:val="right"/>
              <w:rPr>
                <w:szCs w:val="22"/>
              </w:rPr>
            </w:pPr>
            <w:r w:rsidRPr="4411F322">
              <w:rPr>
                <w:szCs w:val="22"/>
              </w:rPr>
              <w:t>793,321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402E73" w14:textId="17B8425A">
            <w:pPr>
              <w:jc w:val="right"/>
              <w:rPr>
                <w:szCs w:val="22"/>
              </w:rPr>
            </w:pPr>
            <w:r w:rsidRPr="4411F322">
              <w:rPr>
                <w:szCs w:val="22"/>
              </w:rPr>
              <w:t>675,201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D5D5F0" w14:textId="57F9A5FA">
            <w:pPr>
              <w:rPr>
                <w:szCs w:val="22"/>
              </w:rPr>
            </w:pPr>
            <w:r w:rsidRPr="00762A71">
              <w:rPr>
                <w:szCs w:val="22"/>
              </w:rPr>
              <w:t xml:space="preserve"> $                4,787 </w:t>
            </w:r>
          </w:p>
        </w:tc>
      </w:tr>
      <w:tr w14:paraId="484165D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FC9512" w14:textId="08DAF5D2">
            <w:pPr>
              <w:jc w:val="right"/>
              <w:rPr>
                <w:szCs w:val="22"/>
              </w:rPr>
            </w:pPr>
            <w:r w:rsidRPr="4411F322">
              <w:rPr>
                <w:szCs w:val="22"/>
              </w:rPr>
              <w:t>39659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257A68" w14:textId="6891909C">
            <w:pPr>
              <w:rPr>
                <w:szCs w:val="22"/>
              </w:rPr>
            </w:pPr>
            <w:r w:rsidRPr="4411F322">
              <w:rPr>
                <w:szCs w:val="22"/>
              </w:rPr>
              <w:t>WCBB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0DB37D" w14:textId="7D6D7B8A">
            <w:pPr>
              <w:jc w:val="right"/>
              <w:rPr>
                <w:szCs w:val="22"/>
              </w:rPr>
            </w:pPr>
            <w:r w:rsidRPr="4411F322">
              <w:rPr>
                <w:szCs w:val="22"/>
              </w:rPr>
              <w:t>985,125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84FE2C" w14:textId="42C0DFD3">
            <w:pPr>
              <w:jc w:val="right"/>
              <w:rPr>
                <w:szCs w:val="22"/>
              </w:rPr>
            </w:pPr>
            <w:r w:rsidRPr="4411F322">
              <w:rPr>
                <w:szCs w:val="22"/>
              </w:rPr>
              <w:t>952,373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5568C3" w14:textId="72B05016">
            <w:pPr>
              <w:rPr>
                <w:szCs w:val="22"/>
              </w:rPr>
            </w:pPr>
            <w:r w:rsidRPr="00762A71">
              <w:rPr>
                <w:szCs w:val="22"/>
              </w:rPr>
              <w:t xml:space="preserve"> $                6,752 </w:t>
            </w:r>
          </w:p>
        </w:tc>
      </w:tr>
      <w:tr w14:paraId="502B769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1C4BF3" w14:textId="12251DEA">
            <w:pPr>
              <w:jc w:val="right"/>
              <w:rPr>
                <w:szCs w:val="22"/>
              </w:rPr>
            </w:pPr>
            <w:r w:rsidRPr="4411F322">
              <w:rPr>
                <w:szCs w:val="22"/>
              </w:rPr>
              <w:t>10587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4A26FE" w14:textId="6758E79D">
            <w:pPr>
              <w:rPr>
                <w:szCs w:val="22"/>
              </w:rPr>
            </w:pPr>
            <w:r w:rsidRPr="4411F322">
              <w:rPr>
                <w:szCs w:val="22"/>
              </w:rPr>
              <w:t>WCBD-TV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45FC62" w14:textId="25966587">
            <w:pPr>
              <w:jc w:val="right"/>
              <w:rPr>
                <w:szCs w:val="22"/>
              </w:rPr>
            </w:pPr>
            <w:r w:rsidRPr="4411F322">
              <w:rPr>
                <w:szCs w:val="22"/>
              </w:rPr>
              <w:t>1,336,923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C5238F" w14:textId="777E43C3">
            <w:pPr>
              <w:jc w:val="right"/>
              <w:rPr>
                <w:szCs w:val="22"/>
              </w:rPr>
            </w:pPr>
            <w:r w:rsidRPr="4411F322">
              <w:rPr>
                <w:szCs w:val="22"/>
              </w:rPr>
              <w:t>1,336,923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6C390B" w14:textId="70FD5E5D">
            <w:pPr>
              <w:rPr>
                <w:szCs w:val="22"/>
              </w:rPr>
            </w:pPr>
            <w:r w:rsidRPr="00762A71">
              <w:rPr>
                <w:szCs w:val="22"/>
              </w:rPr>
              <w:t xml:space="preserve"> $                9,479 </w:t>
            </w:r>
          </w:p>
        </w:tc>
      </w:tr>
      <w:tr w14:paraId="70137C3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57A90B" w14:textId="65F1EBE7">
            <w:pPr>
              <w:jc w:val="right"/>
              <w:rPr>
                <w:szCs w:val="22"/>
              </w:rPr>
            </w:pPr>
            <w:r w:rsidRPr="4411F322">
              <w:rPr>
                <w:szCs w:val="22"/>
              </w:rPr>
              <w:t>12477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194AC6" w14:textId="1592E7BA">
            <w:pPr>
              <w:rPr>
                <w:szCs w:val="22"/>
              </w:rPr>
            </w:pPr>
            <w:r w:rsidRPr="4411F322">
              <w:rPr>
                <w:szCs w:val="22"/>
              </w:rPr>
              <w:t>WCBI-TV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75FDDD" w14:textId="41A97FF1">
            <w:pPr>
              <w:jc w:val="right"/>
              <w:rPr>
                <w:szCs w:val="22"/>
              </w:rPr>
            </w:pPr>
            <w:r w:rsidRPr="4411F322">
              <w:rPr>
                <w:szCs w:val="22"/>
              </w:rPr>
              <w:t>675,135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CE21F9" w14:textId="697F54CA">
            <w:pPr>
              <w:jc w:val="right"/>
              <w:rPr>
                <w:szCs w:val="22"/>
              </w:rPr>
            </w:pPr>
            <w:r w:rsidRPr="4411F322">
              <w:rPr>
                <w:szCs w:val="22"/>
              </w:rPr>
              <w:t>673,011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0F5361" w14:textId="431A1816">
            <w:pPr>
              <w:rPr>
                <w:szCs w:val="22"/>
              </w:rPr>
            </w:pPr>
            <w:r w:rsidRPr="00762A71">
              <w:rPr>
                <w:szCs w:val="22"/>
              </w:rPr>
              <w:t xml:space="preserve"> $                4,772 </w:t>
            </w:r>
          </w:p>
        </w:tc>
      </w:tr>
      <w:tr w14:paraId="2B273EE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7488C1" w14:textId="763A7F52">
            <w:pPr>
              <w:jc w:val="right"/>
              <w:rPr>
                <w:szCs w:val="22"/>
              </w:rPr>
            </w:pPr>
            <w:r w:rsidRPr="4411F322">
              <w:rPr>
                <w:szCs w:val="22"/>
              </w:rPr>
              <w:t>9610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ADAD66" w14:textId="738E9D13">
            <w:pPr>
              <w:rPr>
                <w:szCs w:val="22"/>
              </w:rPr>
            </w:pPr>
            <w:r w:rsidRPr="4411F322">
              <w:rPr>
                <w:szCs w:val="22"/>
              </w:rPr>
              <w:t>WCBS-TV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5D05E4" w14:textId="55AD4863">
            <w:pPr>
              <w:jc w:val="right"/>
              <w:rPr>
                <w:szCs w:val="22"/>
              </w:rPr>
            </w:pPr>
            <w:r w:rsidRPr="4411F322">
              <w:rPr>
                <w:szCs w:val="22"/>
              </w:rPr>
              <w:t>23,434,126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3EE9E7" w14:textId="00701B08">
            <w:pPr>
              <w:jc w:val="right"/>
              <w:rPr>
                <w:szCs w:val="22"/>
              </w:rPr>
            </w:pPr>
            <w:r w:rsidRPr="4411F322">
              <w:rPr>
                <w:szCs w:val="22"/>
              </w:rPr>
              <w:t>22,837,346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E07513" w14:textId="5B1AD909">
            <w:pPr>
              <w:rPr>
                <w:szCs w:val="22"/>
              </w:rPr>
            </w:pPr>
            <w:r w:rsidRPr="00762A71">
              <w:rPr>
                <w:szCs w:val="22"/>
              </w:rPr>
              <w:t xml:space="preserve"> $            161,917 </w:t>
            </w:r>
          </w:p>
        </w:tc>
      </w:tr>
      <w:tr w14:paraId="09FAB96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D7B1FB" w14:textId="5D04DE5C">
            <w:pPr>
              <w:jc w:val="right"/>
              <w:rPr>
                <w:szCs w:val="22"/>
              </w:rPr>
            </w:pPr>
            <w:r w:rsidRPr="4411F322">
              <w:rPr>
                <w:szCs w:val="22"/>
              </w:rPr>
              <w:t>49157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30E11F" w14:textId="55D43FBD">
            <w:pPr>
              <w:rPr>
                <w:szCs w:val="22"/>
              </w:rPr>
            </w:pPr>
            <w:r w:rsidRPr="4411F322">
              <w:rPr>
                <w:szCs w:val="22"/>
              </w:rPr>
              <w:t>WCCB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3F39F7" w14:textId="13F5DA6E">
            <w:pPr>
              <w:jc w:val="right"/>
              <w:rPr>
                <w:szCs w:val="22"/>
              </w:rPr>
            </w:pPr>
            <w:r w:rsidRPr="4411F322">
              <w:rPr>
                <w:szCs w:val="22"/>
              </w:rPr>
              <w:t>4,088,954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0A025B" w14:textId="7D6728F0">
            <w:pPr>
              <w:jc w:val="right"/>
              <w:rPr>
                <w:szCs w:val="22"/>
              </w:rPr>
            </w:pPr>
            <w:r w:rsidRPr="4411F322">
              <w:rPr>
                <w:szCs w:val="22"/>
              </w:rPr>
              <w:t>4,017,224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0D330A" w14:textId="30050E54">
            <w:pPr>
              <w:rPr>
                <w:szCs w:val="22"/>
              </w:rPr>
            </w:pPr>
            <w:r w:rsidRPr="00762A71">
              <w:rPr>
                <w:szCs w:val="22"/>
              </w:rPr>
              <w:t xml:space="preserve"> $              28,482 </w:t>
            </w:r>
          </w:p>
        </w:tc>
      </w:tr>
      <w:tr w14:paraId="41F9614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5833EA" w14:textId="1D463206">
            <w:pPr>
              <w:jc w:val="right"/>
              <w:rPr>
                <w:szCs w:val="22"/>
              </w:rPr>
            </w:pPr>
            <w:r w:rsidRPr="4411F322">
              <w:rPr>
                <w:szCs w:val="22"/>
              </w:rPr>
              <w:t>9629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8087F3" w14:textId="169D47CB">
            <w:pPr>
              <w:rPr>
                <w:szCs w:val="22"/>
              </w:rPr>
            </w:pPr>
            <w:r w:rsidRPr="4411F322">
              <w:rPr>
                <w:szCs w:val="22"/>
              </w:rPr>
              <w:t>WCCO-TV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303B92" w14:textId="0FC3DA8F">
            <w:pPr>
              <w:jc w:val="right"/>
              <w:rPr>
                <w:szCs w:val="22"/>
              </w:rPr>
            </w:pPr>
            <w:r w:rsidRPr="4411F322">
              <w:rPr>
                <w:szCs w:val="22"/>
              </w:rPr>
              <w:t>4,237,121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80299F" w14:textId="720C6E5E">
            <w:pPr>
              <w:jc w:val="right"/>
              <w:rPr>
                <w:szCs w:val="22"/>
              </w:rPr>
            </w:pPr>
            <w:r w:rsidRPr="4411F322">
              <w:rPr>
                <w:szCs w:val="22"/>
              </w:rPr>
              <w:t>4,228,346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8C9FE0" w14:textId="4D03811C">
            <w:pPr>
              <w:rPr>
                <w:szCs w:val="22"/>
              </w:rPr>
            </w:pPr>
            <w:r w:rsidRPr="00762A71">
              <w:rPr>
                <w:szCs w:val="22"/>
              </w:rPr>
              <w:t xml:space="preserve"> $              29,979 </w:t>
            </w:r>
          </w:p>
        </w:tc>
      </w:tr>
      <w:tr w14:paraId="062D1B5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B9C0B8" w14:textId="7CE41C34">
            <w:pPr>
              <w:jc w:val="right"/>
              <w:rPr>
                <w:szCs w:val="22"/>
              </w:rPr>
            </w:pPr>
            <w:r w:rsidRPr="4411F322">
              <w:rPr>
                <w:szCs w:val="22"/>
              </w:rPr>
              <w:t>14050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75E333" w14:textId="53D2DF10">
            <w:pPr>
              <w:rPr>
                <w:szCs w:val="22"/>
              </w:rPr>
            </w:pPr>
            <w:r w:rsidRPr="4411F322">
              <w:rPr>
                <w:szCs w:val="22"/>
              </w:rPr>
              <w:t>WCCT-TV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666778" w14:textId="4D4AD1AB">
            <w:pPr>
              <w:jc w:val="right"/>
              <w:rPr>
                <w:szCs w:val="22"/>
              </w:rPr>
            </w:pPr>
            <w:r w:rsidRPr="4411F322">
              <w:rPr>
                <w:szCs w:val="22"/>
              </w:rPr>
              <w:t>5,898,482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1B6AC4" w14:textId="2A64B0E3">
            <w:pPr>
              <w:jc w:val="right"/>
              <w:rPr>
                <w:szCs w:val="22"/>
              </w:rPr>
            </w:pPr>
            <w:r w:rsidRPr="4411F322">
              <w:rPr>
                <w:szCs w:val="22"/>
              </w:rPr>
              <w:t>5,384,454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79CBF8" w14:textId="1A7CEBC9">
            <w:pPr>
              <w:rPr>
                <w:szCs w:val="22"/>
              </w:rPr>
            </w:pPr>
            <w:r w:rsidRPr="00762A71">
              <w:rPr>
                <w:szCs w:val="22"/>
              </w:rPr>
              <w:t xml:space="preserve"> $              38,176 </w:t>
            </w:r>
          </w:p>
        </w:tc>
      </w:tr>
      <w:tr w14:paraId="271A22B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940A7A" w14:textId="131C4E6B">
            <w:pPr>
              <w:jc w:val="right"/>
              <w:rPr>
                <w:szCs w:val="22"/>
              </w:rPr>
            </w:pPr>
            <w:r w:rsidRPr="4411F322">
              <w:rPr>
                <w:szCs w:val="22"/>
              </w:rPr>
              <w:t>69544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12F7E2" w14:textId="2267E8F3">
            <w:pPr>
              <w:rPr>
                <w:szCs w:val="22"/>
              </w:rPr>
            </w:pPr>
            <w:r w:rsidRPr="4411F322">
              <w:rPr>
                <w:szCs w:val="22"/>
              </w:rPr>
              <w:t>WCCU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B1621B" w14:textId="7022C87C">
            <w:pPr>
              <w:jc w:val="right"/>
              <w:rPr>
                <w:szCs w:val="22"/>
              </w:rPr>
            </w:pPr>
            <w:r w:rsidRPr="4411F322">
              <w:rPr>
                <w:szCs w:val="22"/>
              </w:rPr>
              <w:t>673,293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708AC3" w14:textId="11228DF8">
            <w:pPr>
              <w:jc w:val="right"/>
              <w:rPr>
                <w:szCs w:val="22"/>
              </w:rPr>
            </w:pPr>
            <w:r w:rsidRPr="4411F322">
              <w:rPr>
                <w:szCs w:val="22"/>
              </w:rPr>
              <w:t>673,293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36E4FA" w14:textId="456E44FA">
            <w:pPr>
              <w:rPr>
                <w:szCs w:val="22"/>
              </w:rPr>
            </w:pPr>
            <w:r w:rsidRPr="00762A71">
              <w:rPr>
                <w:szCs w:val="22"/>
              </w:rPr>
              <w:t xml:space="preserve"> $                4,774 </w:t>
            </w:r>
          </w:p>
        </w:tc>
      </w:tr>
      <w:tr w14:paraId="7B092D2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BAFC8F" w14:textId="11354057">
            <w:pPr>
              <w:jc w:val="right"/>
              <w:rPr>
                <w:szCs w:val="22"/>
              </w:rPr>
            </w:pPr>
            <w:r w:rsidRPr="4411F322">
              <w:rPr>
                <w:szCs w:val="22"/>
              </w:rPr>
              <w:t>3001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E2E76A" w14:textId="13474EC9">
            <w:pPr>
              <w:rPr>
                <w:szCs w:val="22"/>
              </w:rPr>
            </w:pPr>
            <w:r w:rsidRPr="4411F322">
              <w:rPr>
                <w:szCs w:val="22"/>
              </w:rPr>
              <w:t>WCCV-TV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22DA53" w14:textId="1ECB241F">
            <w:pPr>
              <w:jc w:val="right"/>
              <w:rPr>
                <w:szCs w:val="22"/>
              </w:rPr>
            </w:pPr>
            <w:r w:rsidRPr="4411F322">
              <w:rPr>
                <w:szCs w:val="22"/>
              </w:rPr>
              <w:t>3,000,204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143956" w14:textId="47FDD01A">
            <w:pPr>
              <w:jc w:val="right"/>
              <w:rPr>
                <w:szCs w:val="22"/>
              </w:rPr>
            </w:pPr>
            <w:r w:rsidRPr="4411F322">
              <w:rPr>
                <w:szCs w:val="22"/>
              </w:rPr>
              <w:t>2,188,016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401E0B" w14:textId="3259052F">
            <w:pPr>
              <w:rPr>
                <w:szCs w:val="22"/>
              </w:rPr>
            </w:pPr>
            <w:r w:rsidRPr="00762A71">
              <w:rPr>
                <w:szCs w:val="22"/>
              </w:rPr>
              <w:t xml:space="preserve"> $              15,513 </w:t>
            </w:r>
          </w:p>
        </w:tc>
      </w:tr>
      <w:tr w14:paraId="3B01C00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5BB257" w14:textId="4BD24F4E">
            <w:pPr>
              <w:jc w:val="right"/>
              <w:rPr>
                <w:szCs w:val="22"/>
              </w:rPr>
            </w:pPr>
            <w:r w:rsidRPr="4411F322">
              <w:rPr>
                <w:szCs w:val="22"/>
              </w:rPr>
              <w:t>23937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0EF705" w14:textId="55E6BBF0">
            <w:pPr>
              <w:rPr>
                <w:szCs w:val="22"/>
              </w:rPr>
            </w:pPr>
            <w:r w:rsidRPr="4411F322">
              <w:rPr>
                <w:szCs w:val="22"/>
              </w:rPr>
              <w:t>WCES-TV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F10961" w14:textId="4B6E9748">
            <w:pPr>
              <w:jc w:val="right"/>
              <w:rPr>
                <w:szCs w:val="22"/>
              </w:rPr>
            </w:pPr>
            <w:r w:rsidRPr="4411F322">
              <w:rPr>
                <w:szCs w:val="22"/>
              </w:rPr>
              <w:t>1,138,637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085049" w14:textId="1592F6CE">
            <w:pPr>
              <w:jc w:val="right"/>
              <w:rPr>
                <w:szCs w:val="22"/>
              </w:rPr>
            </w:pPr>
            <w:r w:rsidRPr="4411F322">
              <w:rPr>
                <w:szCs w:val="22"/>
              </w:rPr>
              <w:t>1,137,146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31CDAF" w14:textId="1C28B82A">
            <w:pPr>
              <w:rPr>
                <w:szCs w:val="22"/>
              </w:rPr>
            </w:pPr>
            <w:r w:rsidRPr="00762A71">
              <w:rPr>
                <w:szCs w:val="22"/>
              </w:rPr>
              <w:t xml:space="preserve"> $                8,062 </w:t>
            </w:r>
          </w:p>
        </w:tc>
      </w:tr>
      <w:tr w14:paraId="2B72131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561B55" w14:textId="4438568C">
            <w:pPr>
              <w:jc w:val="right"/>
              <w:rPr>
                <w:szCs w:val="22"/>
              </w:rPr>
            </w:pPr>
            <w:r w:rsidRPr="4411F322">
              <w:rPr>
                <w:szCs w:val="22"/>
              </w:rPr>
              <w:t>65666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77DC51" w14:textId="711FC866">
            <w:pPr>
              <w:rPr>
                <w:szCs w:val="22"/>
              </w:rPr>
            </w:pPr>
            <w:r w:rsidRPr="4411F322">
              <w:rPr>
                <w:szCs w:val="22"/>
              </w:rPr>
              <w:t>WCET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8CC9F5" w14:textId="0E62B7A7">
            <w:pPr>
              <w:jc w:val="right"/>
              <w:rPr>
                <w:szCs w:val="22"/>
              </w:rPr>
            </w:pPr>
            <w:r w:rsidRPr="4411F322">
              <w:rPr>
                <w:szCs w:val="22"/>
              </w:rPr>
              <w:t>3,245,827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EE188D" w14:textId="3D8819BA">
            <w:pPr>
              <w:jc w:val="right"/>
              <w:rPr>
                <w:szCs w:val="22"/>
              </w:rPr>
            </w:pPr>
            <w:r w:rsidRPr="4411F322">
              <w:rPr>
                <w:szCs w:val="22"/>
              </w:rPr>
              <w:t>3,234,134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67810E" w14:textId="612DDFCC">
            <w:pPr>
              <w:rPr>
                <w:szCs w:val="22"/>
              </w:rPr>
            </w:pPr>
            <w:r w:rsidRPr="00762A71">
              <w:rPr>
                <w:szCs w:val="22"/>
              </w:rPr>
              <w:t xml:space="preserve"> $              22,930 </w:t>
            </w:r>
          </w:p>
        </w:tc>
      </w:tr>
      <w:tr w14:paraId="5D274F5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485854" w14:textId="5393156D">
            <w:pPr>
              <w:jc w:val="right"/>
              <w:rPr>
                <w:szCs w:val="22"/>
              </w:rPr>
            </w:pPr>
            <w:r w:rsidRPr="4411F322">
              <w:rPr>
                <w:szCs w:val="22"/>
              </w:rPr>
              <w:t>46755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B46C83" w14:textId="0ECC7E68">
            <w:pPr>
              <w:rPr>
                <w:szCs w:val="22"/>
              </w:rPr>
            </w:pPr>
            <w:r w:rsidRPr="4411F322">
              <w:rPr>
                <w:szCs w:val="22"/>
              </w:rPr>
              <w:t>WCFE-TV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E371BE" w14:textId="0E3BFB5C">
            <w:pPr>
              <w:jc w:val="right"/>
              <w:rPr>
                <w:szCs w:val="22"/>
              </w:rPr>
            </w:pPr>
            <w:r w:rsidRPr="4411F322">
              <w:rPr>
                <w:szCs w:val="22"/>
              </w:rPr>
              <w:t>468,278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8F4030" w14:textId="159D6978">
            <w:pPr>
              <w:jc w:val="right"/>
              <w:rPr>
                <w:szCs w:val="22"/>
              </w:rPr>
            </w:pPr>
            <w:r w:rsidRPr="4411F322">
              <w:rPr>
                <w:szCs w:val="22"/>
              </w:rPr>
              <w:t>427,164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95C778" w14:textId="37EF8C52">
            <w:pPr>
              <w:rPr>
                <w:szCs w:val="22"/>
              </w:rPr>
            </w:pPr>
            <w:r w:rsidRPr="00762A71">
              <w:rPr>
                <w:szCs w:val="22"/>
              </w:rPr>
              <w:t xml:space="preserve"> $                3,029 </w:t>
            </w:r>
          </w:p>
        </w:tc>
      </w:tr>
      <w:tr w14:paraId="770C9A8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EE45F2" w14:textId="4F40C09E">
            <w:pPr>
              <w:jc w:val="right"/>
              <w:rPr>
                <w:szCs w:val="22"/>
              </w:rPr>
            </w:pPr>
            <w:r w:rsidRPr="4411F322">
              <w:rPr>
                <w:szCs w:val="22"/>
              </w:rPr>
              <w:t>71280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AA2FC1" w14:textId="612DED1A">
            <w:pPr>
              <w:rPr>
                <w:szCs w:val="22"/>
              </w:rPr>
            </w:pPr>
            <w:r w:rsidRPr="4411F322">
              <w:rPr>
                <w:szCs w:val="22"/>
              </w:rPr>
              <w:t>WCHS-TV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DB194D" w14:textId="033F1145">
            <w:pPr>
              <w:jc w:val="right"/>
              <w:rPr>
                <w:szCs w:val="22"/>
              </w:rPr>
            </w:pPr>
            <w:r w:rsidRPr="4411F322">
              <w:rPr>
                <w:szCs w:val="22"/>
              </w:rPr>
              <w:t>1,276,867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991E5C" w14:textId="2167C189">
            <w:pPr>
              <w:jc w:val="right"/>
              <w:rPr>
                <w:szCs w:val="22"/>
              </w:rPr>
            </w:pPr>
            <w:r w:rsidRPr="4411F322">
              <w:rPr>
                <w:szCs w:val="22"/>
              </w:rPr>
              <w:t>1,199,053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026139" w14:textId="7BE6FF40">
            <w:pPr>
              <w:rPr>
                <w:szCs w:val="22"/>
              </w:rPr>
            </w:pPr>
            <w:r w:rsidRPr="00762A71">
              <w:rPr>
                <w:szCs w:val="22"/>
              </w:rPr>
              <w:t xml:space="preserve"> $                8,501 </w:t>
            </w:r>
          </w:p>
        </w:tc>
      </w:tr>
      <w:tr w14:paraId="3ECA664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7F7749" w14:textId="6864DD02">
            <w:pPr>
              <w:jc w:val="right"/>
              <w:rPr>
                <w:szCs w:val="22"/>
              </w:rPr>
            </w:pPr>
            <w:r w:rsidRPr="4411F322">
              <w:rPr>
                <w:szCs w:val="22"/>
              </w:rPr>
              <w:t>42124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F1BF46" w14:textId="00006077">
            <w:pPr>
              <w:rPr>
                <w:szCs w:val="22"/>
              </w:rPr>
            </w:pPr>
            <w:r w:rsidRPr="4411F322">
              <w:rPr>
                <w:szCs w:val="22"/>
              </w:rPr>
              <w:t>WCIA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CDF132" w14:textId="3C0B4971">
            <w:pPr>
              <w:jc w:val="right"/>
              <w:rPr>
                <w:szCs w:val="22"/>
              </w:rPr>
            </w:pPr>
            <w:r w:rsidRPr="4411F322">
              <w:rPr>
                <w:szCs w:val="22"/>
              </w:rPr>
              <w:t>809,784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135908" w14:textId="0591EF2D">
            <w:pPr>
              <w:jc w:val="right"/>
              <w:rPr>
                <w:szCs w:val="22"/>
              </w:rPr>
            </w:pPr>
            <w:r w:rsidRPr="4411F322">
              <w:rPr>
                <w:szCs w:val="22"/>
              </w:rPr>
              <w:t>809,348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42D4C7" w14:textId="67DB35CE">
            <w:pPr>
              <w:rPr>
                <w:szCs w:val="22"/>
              </w:rPr>
            </w:pPr>
            <w:r w:rsidRPr="00762A71">
              <w:rPr>
                <w:szCs w:val="22"/>
              </w:rPr>
              <w:t xml:space="preserve"> $                5,738 </w:t>
            </w:r>
          </w:p>
        </w:tc>
      </w:tr>
      <w:tr w14:paraId="448853F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A49554" w14:textId="196B307C">
            <w:pPr>
              <w:jc w:val="right"/>
              <w:rPr>
                <w:szCs w:val="22"/>
              </w:rPr>
            </w:pPr>
            <w:r w:rsidRPr="4411F322">
              <w:rPr>
                <w:szCs w:val="22"/>
              </w:rPr>
              <w:t>711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065ADC" w14:textId="585247AA">
            <w:pPr>
              <w:rPr>
                <w:szCs w:val="22"/>
              </w:rPr>
            </w:pPr>
            <w:r w:rsidRPr="4411F322">
              <w:rPr>
                <w:szCs w:val="22"/>
              </w:rPr>
              <w:t>WCIQ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2D21BE" w14:textId="4FAAB4C3">
            <w:pPr>
              <w:jc w:val="right"/>
              <w:rPr>
                <w:szCs w:val="22"/>
              </w:rPr>
            </w:pPr>
            <w:r w:rsidRPr="4411F322">
              <w:rPr>
                <w:szCs w:val="22"/>
              </w:rPr>
              <w:t>3,433,774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9F7541" w14:textId="080C5073">
            <w:pPr>
              <w:jc w:val="right"/>
              <w:rPr>
                <w:szCs w:val="22"/>
              </w:rPr>
            </w:pPr>
            <w:r w:rsidRPr="4411F322">
              <w:rPr>
                <w:szCs w:val="22"/>
              </w:rPr>
              <w:t>3,244,161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444E85" w14:textId="5FAC0DE7">
            <w:pPr>
              <w:rPr>
                <w:szCs w:val="22"/>
              </w:rPr>
            </w:pPr>
            <w:r w:rsidRPr="00762A71">
              <w:rPr>
                <w:szCs w:val="22"/>
              </w:rPr>
              <w:t xml:space="preserve"> $              23,001 </w:t>
            </w:r>
          </w:p>
        </w:tc>
      </w:tr>
      <w:tr w14:paraId="6E21233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C4AADC" w14:textId="3948FFE4">
            <w:pPr>
              <w:jc w:val="right"/>
              <w:rPr>
                <w:szCs w:val="22"/>
              </w:rPr>
            </w:pPr>
            <w:r w:rsidRPr="4411F322">
              <w:rPr>
                <w:szCs w:val="22"/>
              </w:rPr>
              <w:t>71428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0F568F" w14:textId="78796C09">
            <w:pPr>
              <w:rPr>
                <w:szCs w:val="22"/>
              </w:rPr>
            </w:pPr>
            <w:r w:rsidRPr="4411F322">
              <w:rPr>
                <w:szCs w:val="22"/>
              </w:rPr>
              <w:t>WCIU-TV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B9129F" w14:textId="094344BF">
            <w:pPr>
              <w:jc w:val="right"/>
              <w:rPr>
                <w:szCs w:val="22"/>
              </w:rPr>
            </w:pPr>
            <w:r w:rsidRPr="4411F322">
              <w:rPr>
                <w:szCs w:val="22"/>
              </w:rPr>
              <w:t>10,205,649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6D48D9" w14:textId="770E16B2">
            <w:pPr>
              <w:jc w:val="right"/>
              <w:rPr>
                <w:szCs w:val="22"/>
              </w:rPr>
            </w:pPr>
            <w:r w:rsidRPr="4411F322">
              <w:rPr>
                <w:szCs w:val="22"/>
              </w:rPr>
              <w:t>10,199,522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71D80B" w14:textId="669E5099">
            <w:pPr>
              <w:rPr>
                <w:szCs w:val="22"/>
              </w:rPr>
            </w:pPr>
            <w:r w:rsidRPr="00762A71">
              <w:rPr>
                <w:szCs w:val="22"/>
              </w:rPr>
              <w:t xml:space="preserve"> $              72,315 </w:t>
            </w:r>
          </w:p>
        </w:tc>
      </w:tr>
      <w:tr w14:paraId="24D0A24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7D56F6" w14:textId="2234CAC8">
            <w:pPr>
              <w:jc w:val="right"/>
              <w:rPr>
                <w:szCs w:val="22"/>
              </w:rPr>
            </w:pPr>
            <w:r w:rsidRPr="4411F322">
              <w:rPr>
                <w:szCs w:val="22"/>
              </w:rPr>
              <w:t>9015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3FAA6C" w14:textId="55BB5DDD">
            <w:pPr>
              <w:rPr>
                <w:szCs w:val="22"/>
              </w:rPr>
            </w:pPr>
            <w:r w:rsidRPr="4411F322">
              <w:rPr>
                <w:szCs w:val="22"/>
              </w:rPr>
              <w:t>WCIV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381FD6" w14:textId="106AB848">
            <w:pPr>
              <w:jc w:val="right"/>
              <w:rPr>
                <w:szCs w:val="22"/>
              </w:rPr>
            </w:pPr>
            <w:r w:rsidRPr="4411F322">
              <w:rPr>
                <w:szCs w:val="22"/>
              </w:rPr>
              <w:t>1,341,404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A0F5E1" w14:textId="26C91740">
            <w:pPr>
              <w:jc w:val="right"/>
              <w:rPr>
                <w:szCs w:val="22"/>
              </w:rPr>
            </w:pPr>
            <w:r w:rsidRPr="4411F322">
              <w:rPr>
                <w:szCs w:val="22"/>
              </w:rPr>
              <w:t>1,341,404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BEADCE" w14:textId="6286FD2F">
            <w:pPr>
              <w:rPr>
                <w:szCs w:val="22"/>
              </w:rPr>
            </w:pPr>
            <w:r w:rsidRPr="00762A71">
              <w:rPr>
                <w:szCs w:val="22"/>
              </w:rPr>
              <w:t xml:space="preserve"> $                9,511 </w:t>
            </w:r>
          </w:p>
        </w:tc>
      </w:tr>
      <w:tr w14:paraId="3312C1E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47FC74" w14:textId="72AE5709">
            <w:pPr>
              <w:jc w:val="right"/>
              <w:rPr>
                <w:szCs w:val="22"/>
              </w:rPr>
            </w:pPr>
            <w:r w:rsidRPr="4411F322">
              <w:rPr>
                <w:szCs w:val="22"/>
              </w:rPr>
              <w:t>42116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2D505C" w14:textId="12D628E5">
            <w:pPr>
              <w:rPr>
                <w:szCs w:val="22"/>
              </w:rPr>
            </w:pPr>
            <w:r w:rsidRPr="4411F322">
              <w:rPr>
                <w:szCs w:val="22"/>
              </w:rPr>
              <w:t>WCIX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419E99" w14:textId="47A032D0">
            <w:pPr>
              <w:jc w:val="right"/>
              <w:rPr>
                <w:szCs w:val="22"/>
              </w:rPr>
            </w:pPr>
            <w:r w:rsidRPr="4411F322">
              <w:rPr>
                <w:szCs w:val="22"/>
              </w:rPr>
              <w:t>568,778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DC32C8" w14:textId="2E0B4FA8">
            <w:pPr>
              <w:jc w:val="right"/>
              <w:rPr>
                <w:szCs w:val="22"/>
              </w:rPr>
            </w:pPr>
            <w:r w:rsidRPr="4411F322">
              <w:rPr>
                <w:szCs w:val="22"/>
              </w:rPr>
              <w:t>555,600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7E79B9" w14:textId="6FABDAB9">
            <w:pPr>
              <w:rPr>
                <w:szCs w:val="22"/>
              </w:rPr>
            </w:pPr>
            <w:r w:rsidRPr="00762A71">
              <w:rPr>
                <w:szCs w:val="22"/>
              </w:rPr>
              <w:t xml:space="preserve"> $                3,939 </w:t>
            </w:r>
          </w:p>
        </w:tc>
      </w:tr>
      <w:tr w14:paraId="2ECCA94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0E5612" w14:textId="25111BB5">
            <w:pPr>
              <w:jc w:val="right"/>
              <w:rPr>
                <w:szCs w:val="22"/>
              </w:rPr>
            </w:pPr>
            <w:r w:rsidRPr="4411F322">
              <w:rPr>
                <w:szCs w:val="22"/>
              </w:rPr>
              <w:t>16993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84AE01" w14:textId="381FF337">
            <w:pPr>
              <w:rPr>
                <w:szCs w:val="22"/>
              </w:rPr>
            </w:pPr>
            <w:r w:rsidRPr="4411F322">
              <w:rPr>
                <w:szCs w:val="22"/>
              </w:rPr>
              <w:t>WCJB-TV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1DF7C5" w14:textId="4BB7EEC8">
            <w:pPr>
              <w:jc w:val="right"/>
              <w:rPr>
                <w:szCs w:val="22"/>
              </w:rPr>
            </w:pPr>
            <w:r w:rsidRPr="4411F322">
              <w:rPr>
                <w:szCs w:val="22"/>
              </w:rPr>
              <w:t>1,080,055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CAB339" w14:textId="74093EDE">
            <w:pPr>
              <w:jc w:val="right"/>
              <w:rPr>
                <w:szCs w:val="22"/>
              </w:rPr>
            </w:pPr>
            <w:r w:rsidRPr="4411F322">
              <w:rPr>
                <w:szCs w:val="22"/>
              </w:rPr>
              <w:t>1,080,055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13A14A" w14:textId="2EF2E591">
            <w:pPr>
              <w:rPr>
                <w:szCs w:val="22"/>
              </w:rPr>
            </w:pPr>
            <w:r w:rsidRPr="00762A71">
              <w:rPr>
                <w:szCs w:val="22"/>
              </w:rPr>
              <w:t xml:space="preserve"> $                7,658 </w:t>
            </w:r>
          </w:p>
        </w:tc>
      </w:tr>
      <w:tr w14:paraId="3646E17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1F1EF7" w14:textId="346F8066">
            <w:pPr>
              <w:jc w:val="right"/>
              <w:rPr>
                <w:szCs w:val="22"/>
              </w:rPr>
            </w:pPr>
            <w:r w:rsidRPr="4411F322">
              <w:rPr>
                <w:szCs w:val="22"/>
              </w:rPr>
              <w:t>11125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332981" w14:textId="05933F70">
            <w:pPr>
              <w:rPr>
                <w:szCs w:val="22"/>
              </w:rPr>
            </w:pPr>
            <w:r w:rsidRPr="4411F322">
              <w:rPr>
                <w:szCs w:val="22"/>
              </w:rPr>
              <w:t>WCLF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B258B7" w14:textId="54CD845C">
            <w:pPr>
              <w:jc w:val="right"/>
              <w:rPr>
                <w:szCs w:val="22"/>
              </w:rPr>
            </w:pPr>
            <w:r w:rsidRPr="4411F322">
              <w:rPr>
                <w:szCs w:val="22"/>
              </w:rPr>
              <w:t>5,072,243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EEE03C" w14:textId="6DD2DBF9">
            <w:pPr>
              <w:jc w:val="right"/>
              <w:rPr>
                <w:szCs w:val="22"/>
              </w:rPr>
            </w:pPr>
            <w:r w:rsidRPr="4411F322">
              <w:rPr>
                <w:szCs w:val="22"/>
              </w:rPr>
              <w:t>5,072,204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36CF95" w14:textId="375DB6FB">
            <w:pPr>
              <w:rPr>
                <w:szCs w:val="22"/>
              </w:rPr>
            </w:pPr>
            <w:r w:rsidRPr="00762A71">
              <w:rPr>
                <w:szCs w:val="22"/>
              </w:rPr>
              <w:t xml:space="preserve"> $              35,962 </w:t>
            </w:r>
          </w:p>
        </w:tc>
      </w:tr>
      <w:tr w14:paraId="3DB7566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5F7404" w14:textId="082AB1FF">
            <w:pPr>
              <w:jc w:val="right"/>
              <w:rPr>
                <w:szCs w:val="22"/>
              </w:rPr>
            </w:pPr>
            <w:r w:rsidRPr="4411F322">
              <w:rPr>
                <w:szCs w:val="22"/>
              </w:rPr>
              <w:t>68007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DCA91B" w14:textId="119EC8C3">
            <w:pPr>
              <w:rPr>
                <w:szCs w:val="22"/>
              </w:rPr>
            </w:pPr>
            <w:r w:rsidRPr="4411F322">
              <w:rPr>
                <w:szCs w:val="22"/>
              </w:rPr>
              <w:t>WCLJ-TV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D53F6A" w14:textId="0A781883">
            <w:pPr>
              <w:jc w:val="right"/>
              <w:rPr>
                <w:szCs w:val="22"/>
              </w:rPr>
            </w:pPr>
            <w:r w:rsidRPr="4411F322">
              <w:rPr>
                <w:szCs w:val="22"/>
              </w:rPr>
              <w:t>2,538,971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F358E0" w14:textId="7B1592BE">
            <w:pPr>
              <w:jc w:val="right"/>
              <w:rPr>
                <w:szCs w:val="22"/>
              </w:rPr>
            </w:pPr>
            <w:r w:rsidRPr="4411F322">
              <w:rPr>
                <w:szCs w:val="22"/>
              </w:rPr>
              <w:t>2,537,989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D6D72D" w14:textId="214183B7">
            <w:pPr>
              <w:rPr>
                <w:szCs w:val="22"/>
              </w:rPr>
            </w:pPr>
            <w:r w:rsidRPr="00762A71">
              <w:rPr>
                <w:szCs w:val="22"/>
              </w:rPr>
              <w:t xml:space="preserve"> $              17,994 </w:t>
            </w:r>
          </w:p>
        </w:tc>
      </w:tr>
      <w:tr w14:paraId="0284AFF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A12CD2" w14:textId="471BB50E">
            <w:pPr>
              <w:jc w:val="right"/>
              <w:rPr>
                <w:szCs w:val="22"/>
              </w:rPr>
            </w:pPr>
            <w:r w:rsidRPr="4411F322">
              <w:rPr>
                <w:szCs w:val="22"/>
              </w:rPr>
              <w:t>3255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331F73" w14:textId="27ECB5D4">
            <w:pPr>
              <w:rPr>
                <w:szCs w:val="22"/>
              </w:rPr>
            </w:pPr>
            <w:r w:rsidRPr="4411F322">
              <w:rPr>
                <w:szCs w:val="22"/>
              </w:rPr>
              <w:t>WCLO-TV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EEDA72" w14:textId="74B70F80">
            <w:pPr>
              <w:jc w:val="right"/>
              <w:rPr>
                <w:szCs w:val="22"/>
              </w:rPr>
            </w:pPr>
            <w:r w:rsidRPr="4411F322">
              <w:rPr>
                <w:szCs w:val="22"/>
              </w:rPr>
              <w:t>3,274,828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20222A" w14:textId="5BFFBEA7">
            <w:pPr>
              <w:jc w:val="right"/>
              <w:rPr>
                <w:szCs w:val="22"/>
              </w:rPr>
            </w:pPr>
            <w:r w:rsidRPr="4411F322">
              <w:rPr>
                <w:szCs w:val="22"/>
              </w:rPr>
              <w:t>3,009,859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1D00E8" w14:textId="6966D6B9">
            <w:pPr>
              <w:rPr>
                <w:szCs w:val="22"/>
              </w:rPr>
            </w:pPr>
            <w:r w:rsidRPr="00762A71">
              <w:rPr>
                <w:szCs w:val="22"/>
              </w:rPr>
              <w:t xml:space="preserve"> $              21,340 </w:t>
            </w:r>
          </w:p>
        </w:tc>
      </w:tr>
      <w:tr w14:paraId="707759A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38E4AF" w14:textId="54D436B4">
            <w:pPr>
              <w:jc w:val="right"/>
              <w:rPr>
                <w:szCs w:val="22"/>
              </w:rPr>
            </w:pPr>
            <w:r w:rsidRPr="4411F322">
              <w:rPr>
                <w:szCs w:val="22"/>
              </w:rPr>
              <w:t>50781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296526" w14:textId="6619F1F7">
            <w:pPr>
              <w:rPr>
                <w:szCs w:val="22"/>
              </w:rPr>
            </w:pPr>
            <w:r w:rsidRPr="4411F322">
              <w:rPr>
                <w:szCs w:val="22"/>
              </w:rPr>
              <w:t>WCMH-TV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5BCCCF" w14:textId="7F65C7B8">
            <w:pPr>
              <w:jc w:val="right"/>
              <w:rPr>
                <w:szCs w:val="22"/>
              </w:rPr>
            </w:pPr>
            <w:r w:rsidRPr="4411F322">
              <w:rPr>
                <w:szCs w:val="22"/>
              </w:rPr>
              <w:t>2,988,929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D4B04B" w14:textId="75F87177">
            <w:pPr>
              <w:jc w:val="right"/>
              <w:rPr>
                <w:szCs w:val="22"/>
              </w:rPr>
            </w:pPr>
            <w:r w:rsidRPr="4411F322">
              <w:rPr>
                <w:szCs w:val="22"/>
              </w:rPr>
              <w:t>2,947,009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8C1231" w14:textId="29486FD8">
            <w:pPr>
              <w:rPr>
                <w:szCs w:val="22"/>
              </w:rPr>
            </w:pPr>
            <w:r w:rsidRPr="00762A71">
              <w:rPr>
                <w:szCs w:val="22"/>
              </w:rPr>
              <w:t xml:space="preserve"> $              20,894 </w:t>
            </w:r>
          </w:p>
        </w:tc>
      </w:tr>
      <w:tr w14:paraId="6D7411F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47DB67" w14:textId="3140C34C">
            <w:pPr>
              <w:jc w:val="right"/>
              <w:rPr>
                <w:szCs w:val="22"/>
              </w:rPr>
            </w:pPr>
            <w:r w:rsidRPr="4411F322">
              <w:rPr>
                <w:szCs w:val="22"/>
              </w:rPr>
              <w:t>9917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986BC3" w14:textId="6F81204B">
            <w:pPr>
              <w:rPr>
                <w:szCs w:val="22"/>
              </w:rPr>
            </w:pPr>
            <w:r w:rsidRPr="4411F322">
              <w:rPr>
                <w:szCs w:val="22"/>
              </w:rPr>
              <w:t>WCML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CC2A6D" w14:textId="1F3A2573">
            <w:pPr>
              <w:jc w:val="right"/>
              <w:rPr>
                <w:szCs w:val="22"/>
              </w:rPr>
            </w:pPr>
            <w:r w:rsidRPr="4411F322">
              <w:rPr>
                <w:szCs w:val="22"/>
              </w:rPr>
              <w:t>229,956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99348D" w14:textId="685922AD">
            <w:pPr>
              <w:jc w:val="right"/>
              <w:rPr>
                <w:szCs w:val="22"/>
              </w:rPr>
            </w:pPr>
            <w:r w:rsidRPr="4411F322">
              <w:rPr>
                <w:szCs w:val="22"/>
              </w:rPr>
              <w:t>221,000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26CEAE" w14:textId="5AF775E1">
            <w:pPr>
              <w:rPr>
                <w:szCs w:val="22"/>
              </w:rPr>
            </w:pPr>
            <w:r w:rsidRPr="00762A71">
              <w:rPr>
                <w:szCs w:val="22"/>
              </w:rPr>
              <w:t xml:space="preserve"> $                1,567 </w:t>
            </w:r>
          </w:p>
        </w:tc>
      </w:tr>
      <w:tr w14:paraId="10EFA09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7B3E3F" w14:textId="5DEF659E">
            <w:pPr>
              <w:jc w:val="right"/>
              <w:rPr>
                <w:szCs w:val="22"/>
              </w:rPr>
            </w:pPr>
            <w:r w:rsidRPr="4411F322">
              <w:rPr>
                <w:szCs w:val="22"/>
              </w:rPr>
              <w:t>9908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1220CC" w14:textId="15AE68BE">
            <w:pPr>
              <w:rPr>
                <w:szCs w:val="22"/>
              </w:rPr>
            </w:pPr>
            <w:r w:rsidRPr="4411F322">
              <w:rPr>
                <w:szCs w:val="22"/>
              </w:rPr>
              <w:t>WCMU-TV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1D8820" w14:textId="0B580D33">
            <w:pPr>
              <w:jc w:val="right"/>
              <w:rPr>
                <w:szCs w:val="22"/>
              </w:rPr>
            </w:pPr>
            <w:r w:rsidRPr="4411F322">
              <w:rPr>
                <w:szCs w:val="22"/>
              </w:rPr>
              <w:t>717,859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999F92" w14:textId="657BD284">
            <w:pPr>
              <w:jc w:val="right"/>
              <w:rPr>
                <w:szCs w:val="22"/>
              </w:rPr>
            </w:pPr>
            <w:r w:rsidRPr="4411F322">
              <w:rPr>
                <w:szCs w:val="22"/>
              </w:rPr>
              <w:t>708,880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496F13" w14:textId="62720C5B">
            <w:pPr>
              <w:rPr>
                <w:szCs w:val="22"/>
              </w:rPr>
            </w:pPr>
            <w:r w:rsidRPr="00762A71">
              <w:rPr>
                <w:szCs w:val="22"/>
              </w:rPr>
              <w:t xml:space="preserve"> $                5,026 </w:t>
            </w:r>
          </w:p>
        </w:tc>
      </w:tr>
      <w:tr w14:paraId="1D22F8A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49645C" w14:textId="5A441C1E">
            <w:pPr>
              <w:jc w:val="right"/>
              <w:rPr>
                <w:szCs w:val="22"/>
              </w:rPr>
            </w:pPr>
            <w:r w:rsidRPr="4411F322">
              <w:rPr>
                <w:szCs w:val="22"/>
              </w:rPr>
              <w:t>9922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1B5382" w14:textId="1B46EEEC">
            <w:pPr>
              <w:rPr>
                <w:szCs w:val="22"/>
              </w:rPr>
            </w:pPr>
            <w:r w:rsidRPr="4411F322">
              <w:rPr>
                <w:szCs w:val="22"/>
              </w:rPr>
              <w:t>WCMV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AAC170" w14:textId="3E628624">
            <w:pPr>
              <w:jc w:val="right"/>
              <w:rPr>
                <w:szCs w:val="22"/>
              </w:rPr>
            </w:pPr>
            <w:r w:rsidRPr="4411F322">
              <w:rPr>
                <w:szCs w:val="22"/>
              </w:rPr>
              <w:t>435,637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CD5369" w14:textId="4BA01DA2">
            <w:pPr>
              <w:jc w:val="right"/>
              <w:rPr>
                <w:szCs w:val="22"/>
              </w:rPr>
            </w:pPr>
            <w:r w:rsidRPr="4411F322">
              <w:rPr>
                <w:szCs w:val="22"/>
              </w:rPr>
              <w:t>421,372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4A1912" w14:textId="4C50F42C">
            <w:pPr>
              <w:rPr>
                <w:szCs w:val="22"/>
              </w:rPr>
            </w:pPr>
            <w:r w:rsidRPr="00762A71">
              <w:rPr>
                <w:szCs w:val="22"/>
              </w:rPr>
              <w:t xml:space="preserve"> $                2,988 </w:t>
            </w:r>
          </w:p>
        </w:tc>
      </w:tr>
      <w:tr w14:paraId="47E11E8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E654D3" w14:textId="30BB146F">
            <w:pPr>
              <w:jc w:val="right"/>
              <w:rPr>
                <w:szCs w:val="22"/>
              </w:rPr>
            </w:pPr>
            <w:r w:rsidRPr="4411F322">
              <w:rPr>
                <w:szCs w:val="22"/>
              </w:rPr>
              <w:t>9913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0D7ED5" w14:textId="5CBEF0DD">
            <w:pPr>
              <w:rPr>
                <w:szCs w:val="22"/>
              </w:rPr>
            </w:pPr>
            <w:r w:rsidRPr="4411F322">
              <w:rPr>
                <w:szCs w:val="22"/>
              </w:rPr>
              <w:t>WCMW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9002BA" w14:textId="44D94F1B">
            <w:pPr>
              <w:jc w:val="right"/>
              <w:rPr>
                <w:szCs w:val="22"/>
              </w:rPr>
            </w:pPr>
            <w:r w:rsidRPr="4411F322">
              <w:rPr>
                <w:szCs w:val="22"/>
              </w:rPr>
              <w:t>107,851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54FF7E" w14:textId="2BD6C0B1">
            <w:pPr>
              <w:jc w:val="right"/>
              <w:rPr>
                <w:szCs w:val="22"/>
              </w:rPr>
            </w:pPr>
            <w:r w:rsidRPr="4411F322">
              <w:rPr>
                <w:szCs w:val="22"/>
              </w:rPr>
              <w:t>105,871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215E83" w14:textId="58B41227">
            <w:pPr>
              <w:rPr>
                <w:szCs w:val="22"/>
              </w:rPr>
            </w:pPr>
            <w:r w:rsidRPr="00762A71">
              <w:rPr>
                <w:szCs w:val="22"/>
              </w:rPr>
              <w:t xml:space="preserve"> $                  751 </w:t>
            </w:r>
          </w:p>
        </w:tc>
      </w:tr>
      <w:tr w14:paraId="6251B27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9671A3" w14:textId="10D0D144">
            <w:pPr>
              <w:jc w:val="right"/>
              <w:rPr>
                <w:szCs w:val="22"/>
              </w:rPr>
            </w:pPr>
            <w:r w:rsidRPr="4411F322">
              <w:rPr>
                <w:szCs w:val="22"/>
              </w:rPr>
              <w:t>32326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34F069" w14:textId="2231FA8B">
            <w:pPr>
              <w:rPr>
                <w:szCs w:val="22"/>
              </w:rPr>
            </w:pPr>
            <w:r w:rsidRPr="4411F322">
              <w:rPr>
                <w:szCs w:val="22"/>
              </w:rPr>
              <w:t>WCNC-TV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D472FA" w14:textId="314EFD34">
            <w:pPr>
              <w:jc w:val="right"/>
              <w:rPr>
                <w:szCs w:val="22"/>
              </w:rPr>
            </w:pPr>
            <w:r w:rsidRPr="4411F322">
              <w:rPr>
                <w:szCs w:val="22"/>
              </w:rPr>
              <w:t>4,347,601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E27E09" w14:textId="49E2AB04">
            <w:pPr>
              <w:jc w:val="right"/>
              <w:rPr>
                <w:szCs w:val="22"/>
              </w:rPr>
            </w:pPr>
            <w:r w:rsidRPr="4411F322">
              <w:rPr>
                <w:szCs w:val="22"/>
              </w:rPr>
              <w:t>4,262,460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A596FC" w14:textId="0F2937AA">
            <w:pPr>
              <w:rPr>
                <w:szCs w:val="22"/>
              </w:rPr>
            </w:pPr>
            <w:r w:rsidRPr="00762A71">
              <w:rPr>
                <w:szCs w:val="22"/>
              </w:rPr>
              <w:t xml:space="preserve"> $              30,221 </w:t>
            </w:r>
          </w:p>
        </w:tc>
      </w:tr>
      <w:tr w14:paraId="1E13DDF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7C3E22" w14:textId="6DCAB534">
            <w:pPr>
              <w:jc w:val="right"/>
              <w:rPr>
                <w:szCs w:val="22"/>
              </w:rPr>
            </w:pPr>
            <w:r w:rsidRPr="4411F322">
              <w:rPr>
                <w:szCs w:val="22"/>
              </w:rPr>
              <w:t>53734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991238" w14:textId="0D001637">
            <w:pPr>
              <w:rPr>
                <w:szCs w:val="22"/>
              </w:rPr>
            </w:pPr>
            <w:r w:rsidRPr="4411F322">
              <w:rPr>
                <w:szCs w:val="22"/>
              </w:rPr>
              <w:t>WCNY-TV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2768F0" w14:textId="34827628">
            <w:pPr>
              <w:jc w:val="right"/>
              <w:rPr>
                <w:szCs w:val="22"/>
              </w:rPr>
            </w:pPr>
            <w:r w:rsidRPr="4411F322">
              <w:rPr>
                <w:szCs w:val="22"/>
              </w:rPr>
              <w:t>1,328,626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D125CB" w14:textId="0BAD3314">
            <w:pPr>
              <w:jc w:val="right"/>
              <w:rPr>
                <w:szCs w:val="22"/>
              </w:rPr>
            </w:pPr>
            <w:r w:rsidRPr="4411F322">
              <w:rPr>
                <w:szCs w:val="22"/>
              </w:rPr>
              <w:t>1,263,336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AB76C4" w14:textId="3B4931E6">
            <w:pPr>
              <w:rPr>
                <w:szCs w:val="22"/>
              </w:rPr>
            </w:pPr>
            <w:r w:rsidRPr="00762A71">
              <w:rPr>
                <w:szCs w:val="22"/>
              </w:rPr>
              <w:t xml:space="preserve"> $                8,957 </w:t>
            </w:r>
          </w:p>
        </w:tc>
      </w:tr>
      <w:tr w14:paraId="79BDED9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D4A0BE" w14:textId="6CBAB368">
            <w:pPr>
              <w:jc w:val="right"/>
              <w:rPr>
                <w:szCs w:val="22"/>
              </w:rPr>
            </w:pPr>
            <w:r w:rsidRPr="4411F322">
              <w:rPr>
                <w:szCs w:val="22"/>
              </w:rPr>
              <w:t>73642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D3659A" w14:textId="0401D038">
            <w:pPr>
              <w:rPr>
                <w:szCs w:val="22"/>
              </w:rPr>
            </w:pPr>
            <w:r w:rsidRPr="4411F322">
              <w:rPr>
                <w:szCs w:val="22"/>
              </w:rPr>
              <w:t>WCOV-TV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2D4F90" w14:textId="4B6D93FC">
            <w:pPr>
              <w:jc w:val="right"/>
              <w:rPr>
                <w:szCs w:val="22"/>
              </w:rPr>
            </w:pPr>
            <w:r w:rsidRPr="4411F322">
              <w:rPr>
                <w:szCs w:val="22"/>
              </w:rPr>
              <w:t>916,080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CAA13D" w14:textId="682E7709">
            <w:pPr>
              <w:jc w:val="right"/>
              <w:rPr>
                <w:szCs w:val="22"/>
              </w:rPr>
            </w:pPr>
            <w:r w:rsidRPr="4411F322">
              <w:rPr>
                <w:szCs w:val="22"/>
              </w:rPr>
              <w:t>911,398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DEC1F7" w14:textId="020C26CA">
            <w:pPr>
              <w:rPr>
                <w:szCs w:val="22"/>
              </w:rPr>
            </w:pPr>
            <w:r w:rsidRPr="00762A71">
              <w:rPr>
                <w:szCs w:val="22"/>
              </w:rPr>
              <w:t xml:space="preserve"> $                6,462 </w:t>
            </w:r>
          </w:p>
        </w:tc>
      </w:tr>
      <w:tr w14:paraId="057BF7D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B1C9C1" w14:textId="7FC27B46">
            <w:pPr>
              <w:jc w:val="right"/>
              <w:rPr>
                <w:szCs w:val="22"/>
              </w:rPr>
            </w:pPr>
            <w:r w:rsidRPr="4411F322">
              <w:rPr>
                <w:szCs w:val="22"/>
              </w:rPr>
              <w:t>40618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86FD29" w14:textId="06A1DA21">
            <w:pPr>
              <w:rPr>
                <w:szCs w:val="22"/>
              </w:rPr>
            </w:pPr>
            <w:r w:rsidRPr="4411F322">
              <w:rPr>
                <w:szCs w:val="22"/>
              </w:rPr>
              <w:t>WCPB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90946A" w14:textId="33AF673D">
            <w:pPr>
              <w:jc w:val="right"/>
              <w:rPr>
                <w:szCs w:val="22"/>
              </w:rPr>
            </w:pPr>
            <w:r w:rsidRPr="4411F322">
              <w:rPr>
                <w:szCs w:val="22"/>
              </w:rPr>
              <w:t>612,947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7DB9E5" w14:textId="1637A14B">
            <w:pPr>
              <w:jc w:val="right"/>
              <w:rPr>
                <w:szCs w:val="22"/>
              </w:rPr>
            </w:pPr>
            <w:r w:rsidRPr="4411F322">
              <w:rPr>
                <w:szCs w:val="22"/>
              </w:rPr>
              <w:t>612,947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9B12DC" w14:textId="2738CBE1">
            <w:pPr>
              <w:rPr>
                <w:szCs w:val="22"/>
              </w:rPr>
            </w:pPr>
            <w:r w:rsidRPr="00762A71">
              <w:rPr>
                <w:szCs w:val="22"/>
              </w:rPr>
              <w:t xml:space="preserve"> $                4,346 </w:t>
            </w:r>
          </w:p>
        </w:tc>
      </w:tr>
      <w:tr w14:paraId="2E4BE0C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3DB52C" w14:textId="6DAD3454">
            <w:pPr>
              <w:jc w:val="right"/>
              <w:rPr>
                <w:szCs w:val="22"/>
              </w:rPr>
            </w:pPr>
            <w:r w:rsidRPr="4411F322">
              <w:rPr>
                <w:szCs w:val="22"/>
              </w:rPr>
              <w:t>59438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1E8FC0" w14:textId="47819084">
            <w:pPr>
              <w:rPr>
                <w:szCs w:val="22"/>
              </w:rPr>
            </w:pPr>
            <w:r w:rsidRPr="4411F322">
              <w:rPr>
                <w:szCs w:val="22"/>
              </w:rPr>
              <w:t>WCPO-TV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94E67F" w14:textId="6A60EA27">
            <w:pPr>
              <w:jc w:val="right"/>
              <w:rPr>
                <w:szCs w:val="22"/>
              </w:rPr>
            </w:pPr>
            <w:r w:rsidRPr="4411F322">
              <w:rPr>
                <w:szCs w:val="22"/>
              </w:rPr>
              <w:t>3,461,834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A14753" w14:textId="62FF0E74">
            <w:pPr>
              <w:jc w:val="right"/>
              <w:rPr>
                <w:szCs w:val="22"/>
              </w:rPr>
            </w:pPr>
            <w:r w:rsidRPr="4411F322">
              <w:rPr>
                <w:szCs w:val="22"/>
              </w:rPr>
              <w:t>3,448,166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EB267C" w14:textId="48F24EEE">
            <w:pPr>
              <w:rPr>
                <w:szCs w:val="22"/>
              </w:rPr>
            </w:pPr>
            <w:r w:rsidRPr="00762A71">
              <w:rPr>
                <w:szCs w:val="22"/>
              </w:rPr>
              <w:t xml:space="preserve"> $              24,447 </w:t>
            </w:r>
          </w:p>
        </w:tc>
      </w:tr>
      <w:tr w14:paraId="7CF174E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CFDDFD" w14:textId="127DC068">
            <w:pPr>
              <w:jc w:val="right"/>
              <w:rPr>
                <w:szCs w:val="22"/>
              </w:rPr>
            </w:pPr>
            <w:r w:rsidRPr="4411F322">
              <w:rPr>
                <w:szCs w:val="22"/>
              </w:rPr>
              <w:t>10981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FB474C" w14:textId="201E4228">
            <w:pPr>
              <w:rPr>
                <w:szCs w:val="22"/>
              </w:rPr>
            </w:pPr>
            <w:r w:rsidRPr="4411F322">
              <w:rPr>
                <w:szCs w:val="22"/>
              </w:rPr>
              <w:t>WCPX-TV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C15009" w14:textId="5C3E4D73">
            <w:pPr>
              <w:jc w:val="right"/>
              <w:rPr>
                <w:szCs w:val="22"/>
              </w:rPr>
            </w:pPr>
            <w:r w:rsidRPr="4411F322">
              <w:rPr>
                <w:szCs w:val="22"/>
              </w:rPr>
              <w:t>9,906,756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B7023D" w14:textId="24BF827C">
            <w:pPr>
              <w:jc w:val="right"/>
              <w:rPr>
                <w:szCs w:val="22"/>
              </w:rPr>
            </w:pPr>
            <w:r w:rsidRPr="4411F322">
              <w:rPr>
                <w:szCs w:val="22"/>
              </w:rPr>
              <w:t>9,905,251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D14D25" w14:textId="12CAE94A">
            <w:pPr>
              <w:rPr>
                <w:szCs w:val="22"/>
              </w:rPr>
            </w:pPr>
            <w:r w:rsidRPr="00762A71">
              <w:rPr>
                <w:szCs w:val="22"/>
              </w:rPr>
              <w:t xml:space="preserve"> $              70,228 </w:t>
            </w:r>
          </w:p>
        </w:tc>
      </w:tr>
      <w:tr w14:paraId="5F61892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E040C9" w14:textId="343C3F8A">
            <w:pPr>
              <w:jc w:val="right"/>
              <w:rPr>
                <w:szCs w:val="22"/>
              </w:rPr>
            </w:pPr>
            <w:r w:rsidRPr="4411F322">
              <w:rPr>
                <w:szCs w:val="22"/>
              </w:rPr>
              <w:t>71297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D34415" w14:textId="0AAB5347">
            <w:pPr>
              <w:rPr>
                <w:szCs w:val="22"/>
              </w:rPr>
            </w:pPr>
            <w:r w:rsidRPr="4411F322">
              <w:rPr>
                <w:szCs w:val="22"/>
              </w:rPr>
              <w:t>WCSC-TV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A85B54" w14:textId="7FFB771E">
            <w:pPr>
              <w:jc w:val="right"/>
              <w:rPr>
                <w:szCs w:val="22"/>
              </w:rPr>
            </w:pPr>
            <w:r w:rsidRPr="4411F322">
              <w:rPr>
                <w:szCs w:val="22"/>
              </w:rPr>
              <w:t>1,188,482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91252B" w14:textId="3535E3EF">
            <w:pPr>
              <w:jc w:val="right"/>
              <w:rPr>
                <w:szCs w:val="22"/>
              </w:rPr>
            </w:pPr>
            <w:r w:rsidRPr="4411F322">
              <w:rPr>
                <w:szCs w:val="22"/>
              </w:rPr>
              <w:t>1,188,482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B554AF" w14:textId="0D6473C8">
            <w:pPr>
              <w:rPr>
                <w:szCs w:val="22"/>
              </w:rPr>
            </w:pPr>
            <w:r w:rsidRPr="00762A71">
              <w:rPr>
                <w:szCs w:val="22"/>
              </w:rPr>
              <w:t xml:space="preserve"> $                8,426 </w:t>
            </w:r>
          </w:p>
        </w:tc>
      </w:tr>
      <w:tr w14:paraId="30EFF66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B9466B" w14:textId="7A8A6FE3">
            <w:pPr>
              <w:jc w:val="right"/>
              <w:rPr>
                <w:szCs w:val="22"/>
              </w:rPr>
            </w:pPr>
            <w:r w:rsidRPr="4411F322">
              <w:rPr>
                <w:szCs w:val="22"/>
              </w:rPr>
              <w:t>39664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A2AD0C" w14:textId="317D6909">
            <w:pPr>
              <w:rPr>
                <w:szCs w:val="22"/>
              </w:rPr>
            </w:pPr>
            <w:r w:rsidRPr="4411F322">
              <w:rPr>
                <w:szCs w:val="22"/>
              </w:rPr>
              <w:t>WCSH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11973F" w14:textId="17322C93">
            <w:pPr>
              <w:jc w:val="right"/>
              <w:rPr>
                <w:szCs w:val="22"/>
              </w:rPr>
            </w:pPr>
            <w:r w:rsidRPr="4411F322">
              <w:rPr>
                <w:szCs w:val="22"/>
              </w:rPr>
              <w:t>1,844,256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418537" w14:textId="793B65FE">
            <w:pPr>
              <w:jc w:val="right"/>
              <w:rPr>
                <w:szCs w:val="22"/>
              </w:rPr>
            </w:pPr>
            <w:r w:rsidRPr="4411F322">
              <w:rPr>
                <w:szCs w:val="22"/>
              </w:rPr>
              <w:t>1,625,773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5AC84C" w14:textId="61BA8676">
            <w:pPr>
              <w:rPr>
                <w:szCs w:val="22"/>
              </w:rPr>
            </w:pPr>
            <w:r w:rsidRPr="00762A71">
              <w:rPr>
                <w:szCs w:val="22"/>
              </w:rPr>
              <w:t xml:space="preserve"> $              11,527 </w:t>
            </w:r>
          </w:p>
        </w:tc>
      </w:tr>
      <w:tr w14:paraId="6D2AD80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B0C1C5" w14:textId="0A908DB4">
            <w:pPr>
              <w:jc w:val="right"/>
              <w:rPr>
                <w:szCs w:val="22"/>
              </w:rPr>
            </w:pPr>
            <w:r w:rsidRPr="4411F322">
              <w:rPr>
                <w:szCs w:val="22"/>
              </w:rPr>
              <w:t>69479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B30E51" w14:textId="6852F6BB">
            <w:pPr>
              <w:rPr>
                <w:szCs w:val="22"/>
              </w:rPr>
            </w:pPr>
            <w:r w:rsidRPr="4411F322">
              <w:rPr>
                <w:szCs w:val="22"/>
              </w:rPr>
              <w:t>WCTE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AA08A4" w14:textId="0BE6A44E">
            <w:pPr>
              <w:jc w:val="right"/>
              <w:rPr>
                <w:szCs w:val="22"/>
              </w:rPr>
            </w:pPr>
            <w:r w:rsidRPr="4411F322">
              <w:rPr>
                <w:szCs w:val="22"/>
              </w:rPr>
              <w:t>645,441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338679" w14:textId="044B4DE5">
            <w:pPr>
              <w:jc w:val="right"/>
              <w:rPr>
                <w:szCs w:val="22"/>
              </w:rPr>
            </w:pPr>
            <w:r w:rsidRPr="4411F322">
              <w:rPr>
                <w:szCs w:val="22"/>
              </w:rPr>
              <w:t>572,887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A8B1F8" w14:textId="4BC54FA8">
            <w:pPr>
              <w:rPr>
                <w:szCs w:val="22"/>
              </w:rPr>
            </w:pPr>
            <w:r w:rsidRPr="00762A71">
              <w:rPr>
                <w:szCs w:val="22"/>
              </w:rPr>
              <w:t xml:space="preserve"> $                4,062 </w:t>
            </w:r>
          </w:p>
        </w:tc>
      </w:tr>
      <w:tr w14:paraId="2194D18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0F5833" w14:textId="6CFAF50D">
            <w:pPr>
              <w:jc w:val="right"/>
              <w:rPr>
                <w:szCs w:val="22"/>
              </w:rPr>
            </w:pPr>
            <w:r w:rsidRPr="4411F322">
              <w:rPr>
                <w:szCs w:val="22"/>
              </w:rPr>
              <w:t>18334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D09714" w14:textId="1BB92A5D">
            <w:pPr>
              <w:rPr>
                <w:szCs w:val="22"/>
              </w:rPr>
            </w:pPr>
            <w:r w:rsidRPr="4411F322">
              <w:rPr>
                <w:szCs w:val="22"/>
              </w:rPr>
              <w:t>WCTI-TV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191685" w14:textId="659E9CAA">
            <w:pPr>
              <w:jc w:val="right"/>
              <w:rPr>
                <w:szCs w:val="22"/>
              </w:rPr>
            </w:pPr>
            <w:r w:rsidRPr="4411F322">
              <w:rPr>
                <w:szCs w:val="22"/>
              </w:rPr>
              <w:t>1,741,252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395CF4" w14:textId="6BCB8553">
            <w:pPr>
              <w:jc w:val="right"/>
              <w:rPr>
                <w:szCs w:val="22"/>
              </w:rPr>
            </w:pPr>
            <w:r w:rsidRPr="4411F322">
              <w:rPr>
                <w:szCs w:val="22"/>
              </w:rPr>
              <w:t>1,734,851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BBEC23" w14:textId="6B8DC45C">
            <w:pPr>
              <w:rPr>
                <w:szCs w:val="22"/>
              </w:rPr>
            </w:pPr>
            <w:r w:rsidRPr="00762A71">
              <w:rPr>
                <w:szCs w:val="22"/>
              </w:rPr>
              <w:t xml:space="preserve"> $              12,300 </w:t>
            </w:r>
          </w:p>
        </w:tc>
      </w:tr>
      <w:tr w14:paraId="15F8B5B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B1C884" w14:textId="7D817683">
            <w:pPr>
              <w:jc w:val="right"/>
              <w:rPr>
                <w:szCs w:val="22"/>
              </w:rPr>
            </w:pPr>
            <w:r w:rsidRPr="4411F322">
              <w:rPr>
                <w:szCs w:val="22"/>
              </w:rPr>
              <w:t>31590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879419" w14:textId="43E8D31A">
            <w:pPr>
              <w:rPr>
                <w:szCs w:val="22"/>
              </w:rPr>
            </w:pPr>
            <w:r w:rsidRPr="4411F322">
              <w:rPr>
                <w:szCs w:val="22"/>
              </w:rPr>
              <w:t>WCTV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A5A18E" w14:textId="0D35CD42">
            <w:pPr>
              <w:jc w:val="right"/>
              <w:rPr>
                <w:szCs w:val="22"/>
              </w:rPr>
            </w:pPr>
            <w:r w:rsidRPr="4411F322">
              <w:rPr>
                <w:szCs w:val="22"/>
              </w:rPr>
              <w:t>1,083,799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526DF0" w14:textId="3F5DA44D">
            <w:pPr>
              <w:jc w:val="right"/>
              <w:rPr>
                <w:szCs w:val="22"/>
              </w:rPr>
            </w:pPr>
            <w:r w:rsidRPr="4411F322">
              <w:rPr>
                <w:szCs w:val="22"/>
              </w:rPr>
              <w:t>1,083,709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D24A53" w14:textId="38B2DF94">
            <w:pPr>
              <w:rPr>
                <w:szCs w:val="22"/>
              </w:rPr>
            </w:pPr>
            <w:r w:rsidRPr="00762A71">
              <w:rPr>
                <w:szCs w:val="22"/>
              </w:rPr>
              <w:t xml:space="preserve"> $                7,683 </w:t>
            </w:r>
          </w:p>
        </w:tc>
      </w:tr>
      <w:tr w14:paraId="149C3A4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16BB16" w14:textId="344EA5F7">
            <w:pPr>
              <w:jc w:val="right"/>
              <w:rPr>
                <w:szCs w:val="22"/>
              </w:rPr>
            </w:pPr>
            <w:r w:rsidRPr="4411F322">
              <w:rPr>
                <w:szCs w:val="22"/>
              </w:rPr>
              <w:t>33081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D6973B" w14:textId="0DD3C7C9">
            <w:pPr>
              <w:rPr>
                <w:szCs w:val="22"/>
              </w:rPr>
            </w:pPr>
            <w:r w:rsidRPr="4411F322">
              <w:rPr>
                <w:szCs w:val="22"/>
              </w:rPr>
              <w:t>WCTX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26B5F1" w14:textId="719E2882">
            <w:pPr>
              <w:jc w:val="right"/>
              <w:rPr>
                <w:szCs w:val="22"/>
              </w:rPr>
            </w:pPr>
            <w:r w:rsidRPr="4411F322">
              <w:rPr>
                <w:szCs w:val="22"/>
              </w:rPr>
              <w:t>7,999,974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B41E21" w14:textId="3CE8B1BA">
            <w:pPr>
              <w:jc w:val="right"/>
              <w:rPr>
                <w:szCs w:val="22"/>
              </w:rPr>
            </w:pPr>
            <w:r w:rsidRPr="4411F322">
              <w:rPr>
                <w:szCs w:val="22"/>
              </w:rPr>
              <w:t>7,453,383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D82D31" w14:textId="413808CE">
            <w:pPr>
              <w:rPr>
                <w:szCs w:val="22"/>
              </w:rPr>
            </w:pPr>
            <w:r w:rsidRPr="00762A71">
              <w:rPr>
                <w:szCs w:val="22"/>
              </w:rPr>
              <w:t xml:space="preserve"> $              52,844 </w:t>
            </w:r>
          </w:p>
        </w:tc>
      </w:tr>
      <w:tr w14:paraId="77630CF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727415" w14:textId="53312014">
            <w:pPr>
              <w:jc w:val="right"/>
              <w:rPr>
                <w:szCs w:val="22"/>
              </w:rPr>
            </w:pPr>
            <w:r w:rsidRPr="4411F322">
              <w:rPr>
                <w:szCs w:val="22"/>
              </w:rPr>
              <w:t>65684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0190FB" w14:textId="3F603BE4">
            <w:pPr>
              <w:rPr>
                <w:szCs w:val="22"/>
              </w:rPr>
            </w:pPr>
            <w:r w:rsidRPr="4411F322">
              <w:rPr>
                <w:szCs w:val="22"/>
              </w:rPr>
              <w:t>WCVB-TV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7246CF" w14:textId="53579F8C">
            <w:pPr>
              <w:jc w:val="right"/>
              <w:rPr>
                <w:szCs w:val="22"/>
              </w:rPr>
            </w:pPr>
            <w:r w:rsidRPr="4411F322">
              <w:rPr>
                <w:szCs w:val="22"/>
              </w:rPr>
              <w:t>8,334,723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4CCFA2" w14:textId="64312FD6">
            <w:pPr>
              <w:jc w:val="right"/>
              <w:rPr>
                <w:szCs w:val="22"/>
              </w:rPr>
            </w:pPr>
            <w:r w:rsidRPr="4411F322">
              <w:rPr>
                <w:szCs w:val="22"/>
              </w:rPr>
              <w:t>8,171,970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A40A21" w14:textId="1DB6B116">
            <w:pPr>
              <w:rPr>
                <w:szCs w:val="22"/>
              </w:rPr>
            </w:pPr>
            <w:r w:rsidRPr="00762A71">
              <w:rPr>
                <w:szCs w:val="22"/>
              </w:rPr>
              <w:t xml:space="preserve"> $              57,939 </w:t>
            </w:r>
          </w:p>
        </w:tc>
      </w:tr>
      <w:tr w14:paraId="046275B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460FC5" w14:textId="2528D371">
            <w:pPr>
              <w:jc w:val="right"/>
              <w:rPr>
                <w:szCs w:val="22"/>
              </w:rPr>
            </w:pPr>
            <w:r w:rsidRPr="4411F322">
              <w:rPr>
                <w:szCs w:val="22"/>
              </w:rPr>
              <w:t>9987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F94E01" w14:textId="3570ED45">
            <w:pPr>
              <w:rPr>
                <w:szCs w:val="22"/>
              </w:rPr>
            </w:pPr>
            <w:r w:rsidRPr="4411F322">
              <w:rPr>
                <w:szCs w:val="22"/>
              </w:rPr>
              <w:t>WCVE-TV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60989D" w14:textId="6811CCE1">
            <w:pPr>
              <w:jc w:val="right"/>
              <w:rPr>
                <w:szCs w:val="22"/>
              </w:rPr>
            </w:pPr>
            <w:r w:rsidRPr="4411F322">
              <w:rPr>
                <w:szCs w:val="22"/>
              </w:rPr>
              <w:t>1,894,231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2A2156" w14:textId="3E9D22C2">
            <w:pPr>
              <w:jc w:val="right"/>
              <w:rPr>
                <w:szCs w:val="22"/>
              </w:rPr>
            </w:pPr>
            <w:r w:rsidRPr="4411F322">
              <w:rPr>
                <w:szCs w:val="22"/>
              </w:rPr>
              <w:t>1,892,374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028DF8" w14:textId="04B46233">
            <w:pPr>
              <w:rPr>
                <w:szCs w:val="22"/>
              </w:rPr>
            </w:pPr>
            <w:r w:rsidRPr="00762A71">
              <w:rPr>
                <w:szCs w:val="22"/>
              </w:rPr>
              <w:t xml:space="preserve"> $              13,417 </w:t>
            </w:r>
          </w:p>
        </w:tc>
      </w:tr>
      <w:tr w14:paraId="5E91225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632753" w14:textId="76B68150">
            <w:pPr>
              <w:jc w:val="right"/>
              <w:rPr>
                <w:szCs w:val="22"/>
              </w:rPr>
            </w:pPr>
            <w:r w:rsidRPr="4411F322">
              <w:rPr>
                <w:szCs w:val="22"/>
              </w:rPr>
              <w:t>83304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150C63" w14:textId="3B545C22">
            <w:pPr>
              <w:rPr>
                <w:szCs w:val="22"/>
              </w:rPr>
            </w:pPr>
            <w:r w:rsidRPr="4411F322">
              <w:rPr>
                <w:szCs w:val="22"/>
              </w:rPr>
              <w:t>WCVI-TV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964A7E" w14:textId="28A3F2D7">
            <w:pPr>
              <w:jc w:val="right"/>
              <w:rPr>
                <w:szCs w:val="22"/>
              </w:rPr>
            </w:pPr>
            <w:r w:rsidRPr="4411F322">
              <w:rPr>
                <w:szCs w:val="22"/>
              </w:rPr>
              <w:t>41,004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441FE1" w14:textId="2534D786">
            <w:pPr>
              <w:jc w:val="right"/>
              <w:rPr>
                <w:szCs w:val="22"/>
              </w:rPr>
            </w:pPr>
            <w:r w:rsidRPr="4411F322">
              <w:rPr>
                <w:szCs w:val="22"/>
              </w:rPr>
              <w:t>40,978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16D830" w14:textId="172803C4">
            <w:pPr>
              <w:rPr>
                <w:szCs w:val="22"/>
              </w:rPr>
            </w:pPr>
            <w:r w:rsidRPr="00762A71">
              <w:rPr>
                <w:szCs w:val="22"/>
              </w:rPr>
              <w:t xml:space="preserve"> $                  291 </w:t>
            </w:r>
          </w:p>
        </w:tc>
      </w:tr>
      <w:tr w14:paraId="0B11D76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F8D757" w14:textId="4D638F32">
            <w:pPr>
              <w:jc w:val="right"/>
              <w:rPr>
                <w:szCs w:val="22"/>
              </w:rPr>
            </w:pPr>
            <w:r w:rsidRPr="4411F322">
              <w:rPr>
                <w:szCs w:val="22"/>
              </w:rPr>
              <w:t>34204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B6A9FF" w14:textId="465E7DA8">
            <w:pPr>
              <w:rPr>
                <w:szCs w:val="22"/>
              </w:rPr>
            </w:pPr>
            <w:r w:rsidRPr="4411F322">
              <w:rPr>
                <w:szCs w:val="22"/>
              </w:rPr>
              <w:t>WCVN-TV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6B572A" w14:textId="48ED647A">
            <w:pPr>
              <w:jc w:val="right"/>
              <w:rPr>
                <w:szCs w:val="22"/>
              </w:rPr>
            </w:pPr>
            <w:r w:rsidRPr="4411F322">
              <w:rPr>
                <w:szCs w:val="22"/>
              </w:rPr>
              <w:t>2,242,264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E4BDBF" w14:textId="74C574D7">
            <w:pPr>
              <w:jc w:val="right"/>
              <w:rPr>
                <w:szCs w:val="22"/>
              </w:rPr>
            </w:pPr>
            <w:r w:rsidRPr="4411F322">
              <w:rPr>
                <w:szCs w:val="22"/>
              </w:rPr>
              <w:t>2,237,912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5F418E" w14:textId="75252362">
            <w:pPr>
              <w:rPr>
                <w:szCs w:val="22"/>
              </w:rPr>
            </w:pPr>
            <w:r w:rsidRPr="00762A71">
              <w:rPr>
                <w:szCs w:val="22"/>
              </w:rPr>
              <w:t xml:space="preserve"> $              15,867 </w:t>
            </w:r>
          </w:p>
        </w:tc>
      </w:tr>
      <w:tr w14:paraId="705B1B7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76FD8A" w14:textId="66A14451">
            <w:pPr>
              <w:jc w:val="right"/>
              <w:rPr>
                <w:szCs w:val="22"/>
              </w:rPr>
            </w:pPr>
            <w:r w:rsidRPr="4411F322">
              <w:rPr>
                <w:szCs w:val="22"/>
              </w:rPr>
              <w:t>9989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F4BE18" w14:textId="16048533">
            <w:pPr>
              <w:rPr>
                <w:szCs w:val="22"/>
              </w:rPr>
            </w:pPr>
            <w:r w:rsidRPr="4411F322">
              <w:rPr>
                <w:szCs w:val="22"/>
              </w:rPr>
              <w:t>WCVW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9044AB" w14:textId="43991227">
            <w:pPr>
              <w:jc w:val="right"/>
              <w:rPr>
                <w:szCs w:val="22"/>
              </w:rPr>
            </w:pPr>
            <w:r w:rsidRPr="4411F322">
              <w:rPr>
                <w:szCs w:val="22"/>
              </w:rPr>
              <w:t>1,662,141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73AF69" w14:textId="6A32FDB1">
            <w:pPr>
              <w:jc w:val="right"/>
              <w:rPr>
                <w:szCs w:val="22"/>
              </w:rPr>
            </w:pPr>
            <w:r w:rsidRPr="4411F322">
              <w:rPr>
                <w:szCs w:val="22"/>
              </w:rPr>
              <w:t>1,660,801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CB2EDE" w14:textId="2CCB54BF">
            <w:pPr>
              <w:rPr>
                <w:szCs w:val="22"/>
              </w:rPr>
            </w:pPr>
            <w:r w:rsidRPr="00762A71">
              <w:rPr>
                <w:szCs w:val="22"/>
              </w:rPr>
              <w:t xml:space="preserve"> $              11,775 </w:t>
            </w:r>
          </w:p>
        </w:tc>
      </w:tr>
      <w:tr w14:paraId="5266DE2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C8C31A" w14:textId="46F89027">
            <w:pPr>
              <w:jc w:val="right"/>
              <w:rPr>
                <w:szCs w:val="22"/>
              </w:rPr>
            </w:pPr>
            <w:r w:rsidRPr="4411F322">
              <w:rPr>
                <w:szCs w:val="22"/>
              </w:rPr>
              <w:t>73042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3A221F" w14:textId="09E9553A">
            <w:pPr>
              <w:rPr>
                <w:szCs w:val="22"/>
              </w:rPr>
            </w:pPr>
            <w:r w:rsidRPr="4411F322">
              <w:rPr>
                <w:szCs w:val="22"/>
              </w:rPr>
              <w:t>WCWF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64FB87" w14:textId="4BFE1FAB">
            <w:pPr>
              <w:jc w:val="right"/>
              <w:rPr>
                <w:szCs w:val="22"/>
              </w:rPr>
            </w:pPr>
            <w:r w:rsidRPr="4411F322">
              <w:rPr>
                <w:szCs w:val="22"/>
              </w:rPr>
              <w:t>1,175,186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EA08D5" w14:textId="71650123">
            <w:pPr>
              <w:jc w:val="right"/>
              <w:rPr>
                <w:szCs w:val="22"/>
              </w:rPr>
            </w:pPr>
            <w:r w:rsidRPr="4411F322">
              <w:rPr>
                <w:szCs w:val="22"/>
              </w:rPr>
              <w:t>1,174,365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19E508" w14:textId="15DC6AB6">
            <w:pPr>
              <w:rPr>
                <w:szCs w:val="22"/>
              </w:rPr>
            </w:pPr>
            <w:r w:rsidRPr="00762A71">
              <w:rPr>
                <w:szCs w:val="22"/>
              </w:rPr>
              <w:t xml:space="preserve"> $                8,326 </w:t>
            </w:r>
          </w:p>
        </w:tc>
      </w:tr>
      <w:tr w14:paraId="2A17FE7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252547" w14:textId="5D0AF83B">
            <w:pPr>
              <w:jc w:val="right"/>
              <w:rPr>
                <w:szCs w:val="22"/>
              </w:rPr>
            </w:pPr>
            <w:r w:rsidRPr="4411F322">
              <w:rPr>
                <w:szCs w:val="22"/>
              </w:rPr>
              <w:t>35385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605AA7" w14:textId="01666FA4">
            <w:pPr>
              <w:rPr>
                <w:szCs w:val="22"/>
              </w:rPr>
            </w:pPr>
            <w:r w:rsidRPr="4411F322">
              <w:rPr>
                <w:szCs w:val="22"/>
              </w:rPr>
              <w:t>WCWG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62080D" w14:textId="6512E4D2">
            <w:pPr>
              <w:jc w:val="right"/>
              <w:rPr>
                <w:szCs w:val="22"/>
              </w:rPr>
            </w:pPr>
            <w:r w:rsidRPr="4411F322">
              <w:rPr>
                <w:szCs w:val="22"/>
              </w:rPr>
              <w:t>3,895,811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958AC3" w14:textId="650D0E37">
            <w:pPr>
              <w:jc w:val="right"/>
              <w:rPr>
                <w:szCs w:val="22"/>
              </w:rPr>
            </w:pPr>
            <w:r w:rsidRPr="4411F322">
              <w:rPr>
                <w:szCs w:val="22"/>
              </w:rPr>
              <w:t>3,546,156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790BCF" w14:textId="43F6808A">
            <w:pPr>
              <w:rPr>
                <w:szCs w:val="22"/>
              </w:rPr>
            </w:pPr>
            <w:r w:rsidRPr="00762A71">
              <w:rPr>
                <w:szCs w:val="22"/>
              </w:rPr>
              <w:t xml:space="preserve"> $              25,142 </w:t>
            </w:r>
          </w:p>
        </w:tc>
      </w:tr>
      <w:tr w14:paraId="3275A9B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E4DCD7" w14:textId="00FC144F">
            <w:pPr>
              <w:jc w:val="right"/>
              <w:rPr>
                <w:szCs w:val="22"/>
              </w:rPr>
            </w:pPr>
            <w:r w:rsidRPr="4411F322">
              <w:rPr>
                <w:szCs w:val="22"/>
              </w:rPr>
              <w:t>29712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B9CF07" w14:textId="55AF7E78">
            <w:pPr>
              <w:rPr>
                <w:szCs w:val="22"/>
              </w:rPr>
            </w:pPr>
            <w:r w:rsidRPr="4411F322">
              <w:rPr>
                <w:szCs w:val="22"/>
              </w:rPr>
              <w:t>WCWJ</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4089A5" w14:textId="0CAD2618">
            <w:pPr>
              <w:jc w:val="right"/>
              <w:rPr>
                <w:szCs w:val="22"/>
              </w:rPr>
            </w:pPr>
            <w:r w:rsidRPr="4411F322">
              <w:rPr>
                <w:szCs w:val="22"/>
              </w:rPr>
              <w:t>1,938,352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014BAB" w14:textId="44EA9C5D">
            <w:pPr>
              <w:jc w:val="right"/>
              <w:rPr>
                <w:szCs w:val="22"/>
              </w:rPr>
            </w:pPr>
            <w:r w:rsidRPr="4411F322">
              <w:rPr>
                <w:szCs w:val="22"/>
              </w:rPr>
              <w:t>1,938,263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E69C6A" w14:textId="62ADFF5A">
            <w:pPr>
              <w:rPr>
                <w:szCs w:val="22"/>
              </w:rPr>
            </w:pPr>
            <w:r w:rsidRPr="00762A71">
              <w:rPr>
                <w:szCs w:val="22"/>
              </w:rPr>
              <w:t xml:space="preserve"> $              13,742 </w:t>
            </w:r>
          </w:p>
        </w:tc>
      </w:tr>
      <w:tr w14:paraId="7F2921D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A17294" w14:textId="51B18DF6">
            <w:pPr>
              <w:jc w:val="right"/>
              <w:rPr>
                <w:szCs w:val="22"/>
              </w:rPr>
            </w:pPr>
            <w:r w:rsidRPr="4411F322">
              <w:rPr>
                <w:szCs w:val="22"/>
              </w:rPr>
              <w:t>73264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B2C1EA" w14:textId="53915030">
            <w:pPr>
              <w:rPr>
                <w:szCs w:val="22"/>
              </w:rPr>
            </w:pPr>
            <w:r w:rsidRPr="4411F322">
              <w:rPr>
                <w:szCs w:val="22"/>
              </w:rPr>
              <w:t>WCWN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31D57B" w14:textId="00AEE328">
            <w:pPr>
              <w:jc w:val="right"/>
              <w:rPr>
                <w:szCs w:val="22"/>
              </w:rPr>
            </w:pPr>
            <w:r w:rsidRPr="4411F322">
              <w:rPr>
                <w:szCs w:val="22"/>
              </w:rPr>
              <w:t>1,917,787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490B59" w14:textId="61FB19FB">
            <w:pPr>
              <w:jc w:val="right"/>
              <w:rPr>
                <w:szCs w:val="22"/>
              </w:rPr>
            </w:pPr>
            <w:r w:rsidRPr="4411F322">
              <w:rPr>
                <w:szCs w:val="22"/>
              </w:rPr>
              <w:t>1,630,664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241D6C" w14:textId="482A1C00">
            <w:pPr>
              <w:rPr>
                <w:szCs w:val="22"/>
              </w:rPr>
            </w:pPr>
            <w:r w:rsidRPr="00762A71">
              <w:rPr>
                <w:szCs w:val="22"/>
              </w:rPr>
              <w:t xml:space="preserve"> $              11,561 </w:t>
            </w:r>
          </w:p>
        </w:tc>
      </w:tr>
      <w:tr w14:paraId="2CB8FE4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51E827" w14:textId="3C78A56A">
            <w:pPr>
              <w:jc w:val="right"/>
              <w:rPr>
                <w:szCs w:val="22"/>
              </w:rPr>
            </w:pPr>
            <w:r w:rsidRPr="4411F322">
              <w:rPr>
                <w:szCs w:val="22"/>
              </w:rPr>
              <w:t>2455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85BDAD" w14:textId="338FC30A">
            <w:pPr>
              <w:rPr>
                <w:szCs w:val="22"/>
              </w:rPr>
            </w:pPr>
            <w:r w:rsidRPr="4411F322">
              <w:rPr>
                <w:szCs w:val="22"/>
              </w:rPr>
              <w:t>WCYB-TV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EB63B7" w14:textId="0FD49097">
            <w:pPr>
              <w:jc w:val="right"/>
              <w:rPr>
                <w:szCs w:val="22"/>
              </w:rPr>
            </w:pPr>
            <w:r w:rsidRPr="4411F322">
              <w:rPr>
                <w:szCs w:val="22"/>
              </w:rPr>
              <w:t>2,296,374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5D8C38" w14:textId="028B6481">
            <w:pPr>
              <w:jc w:val="right"/>
              <w:rPr>
                <w:szCs w:val="22"/>
              </w:rPr>
            </w:pPr>
            <w:r w:rsidRPr="4411F322">
              <w:rPr>
                <w:szCs w:val="22"/>
              </w:rPr>
              <w:t>1,447,129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AFEAEB" w14:textId="128112F4">
            <w:pPr>
              <w:rPr>
                <w:szCs w:val="22"/>
              </w:rPr>
            </w:pPr>
            <w:r w:rsidRPr="00762A71">
              <w:rPr>
                <w:szCs w:val="22"/>
              </w:rPr>
              <w:t xml:space="preserve"> $              10,260 </w:t>
            </w:r>
          </w:p>
        </w:tc>
      </w:tr>
      <w:tr w14:paraId="513F96C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6077C8" w14:textId="486486E9">
            <w:pPr>
              <w:jc w:val="right"/>
              <w:rPr>
                <w:szCs w:val="22"/>
              </w:rPr>
            </w:pPr>
            <w:r w:rsidRPr="4411F322">
              <w:rPr>
                <w:szCs w:val="22"/>
              </w:rPr>
              <w:t>11291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F39D38" w14:textId="26736533">
            <w:pPr>
              <w:rPr>
                <w:szCs w:val="22"/>
              </w:rPr>
            </w:pPr>
            <w:r w:rsidRPr="4411F322">
              <w:rPr>
                <w:szCs w:val="22"/>
              </w:rPr>
              <w:t>WDAF-TV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AFF7D1" w14:textId="23C9956F">
            <w:pPr>
              <w:jc w:val="right"/>
              <w:rPr>
                <w:szCs w:val="22"/>
              </w:rPr>
            </w:pPr>
            <w:r w:rsidRPr="4411F322">
              <w:rPr>
                <w:szCs w:val="22"/>
              </w:rPr>
              <w:t>2,724,533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9F20DC" w14:textId="3E1F64A7">
            <w:pPr>
              <w:jc w:val="right"/>
              <w:rPr>
                <w:szCs w:val="22"/>
              </w:rPr>
            </w:pPr>
            <w:r w:rsidRPr="4411F322">
              <w:rPr>
                <w:szCs w:val="22"/>
              </w:rPr>
              <w:t>2,722,049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14DBF3" w14:textId="7CC0E424">
            <w:pPr>
              <w:rPr>
                <w:szCs w:val="22"/>
              </w:rPr>
            </w:pPr>
            <w:r w:rsidRPr="00762A71">
              <w:rPr>
                <w:szCs w:val="22"/>
              </w:rPr>
              <w:t xml:space="preserve"> $              19,299 </w:t>
            </w:r>
          </w:p>
        </w:tc>
      </w:tr>
      <w:tr w14:paraId="7B0BB39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D7456A" w14:textId="48EBD611">
            <w:pPr>
              <w:jc w:val="right"/>
              <w:rPr>
                <w:szCs w:val="22"/>
              </w:rPr>
            </w:pPr>
            <w:r w:rsidRPr="4411F322">
              <w:rPr>
                <w:szCs w:val="22"/>
              </w:rPr>
              <w:t>21250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6FD06C" w14:textId="0FF0E18E">
            <w:pPr>
              <w:rPr>
                <w:szCs w:val="22"/>
              </w:rPr>
            </w:pPr>
            <w:r w:rsidRPr="4411F322">
              <w:rPr>
                <w:szCs w:val="22"/>
              </w:rPr>
              <w:t>WDAM-TV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0A3A9C" w14:textId="13CA9B4D">
            <w:pPr>
              <w:jc w:val="right"/>
              <w:rPr>
                <w:szCs w:val="22"/>
              </w:rPr>
            </w:pPr>
            <w:r w:rsidRPr="4411F322">
              <w:rPr>
                <w:szCs w:val="22"/>
              </w:rPr>
              <w:t>507,937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B29B40" w14:textId="61A6EFBA">
            <w:pPr>
              <w:jc w:val="right"/>
              <w:rPr>
                <w:szCs w:val="22"/>
              </w:rPr>
            </w:pPr>
            <w:r w:rsidRPr="4411F322">
              <w:rPr>
                <w:szCs w:val="22"/>
              </w:rPr>
              <w:t>495,331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784323" w14:textId="0EFD408D">
            <w:pPr>
              <w:rPr>
                <w:szCs w:val="22"/>
              </w:rPr>
            </w:pPr>
            <w:r w:rsidRPr="00762A71">
              <w:rPr>
                <w:szCs w:val="22"/>
              </w:rPr>
              <w:t xml:space="preserve"> $                3,512 </w:t>
            </w:r>
          </w:p>
        </w:tc>
      </w:tr>
      <w:tr w14:paraId="3770059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DBE308" w14:textId="0FACF7C4">
            <w:pPr>
              <w:jc w:val="right"/>
              <w:rPr>
                <w:szCs w:val="22"/>
              </w:rPr>
            </w:pPr>
            <w:r w:rsidRPr="4411F322">
              <w:rPr>
                <w:szCs w:val="22"/>
              </w:rPr>
              <w:t>22129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9DD26A" w14:textId="375D805A">
            <w:pPr>
              <w:rPr>
                <w:szCs w:val="22"/>
              </w:rPr>
            </w:pPr>
            <w:r w:rsidRPr="4411F322">
              <w:rPr>
                <w:szCs w:val="22"/>
              </w:rPr>
              <w:t>WDAY-TV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F691DB" w14:textId="1432CC40">
            <w:pPr>
              <w:jc w:val="right"/>
              <w:rPr>
                <w:szCs w:val="22"/>
              </w:rPr>
            </w:pPr>
            <w:r w:rsidRPr="4411F322">
              <w:rPr>
                <w:szCs w:val="22"/>
              </w:rPr>
              <w:t>389,109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20691B" w14:textId="7D3336A3">
            <w:pPr>
              <w:jc w:val="right"/>
              <w:rPr>
                <w:szCs w:val="22"/>
              </w:rPr>
            </w:pPr>
            <w:r w:rsidRPr="4411F322">
              <w:rPr>
                <w:szCs w:val="22"/>
              </w:rPr>
              <w:t>389,023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5383B7" w14:textId="24A22449">
            <w:pPr>
              <w:rPr>
                <w:szCs w:val="22"/>
              </w:rPr>
            </w:pPr>
            <w:r w:rsidRPr="00762A71">
              <w:rPr>
                <w:szCs w:val="22"/>
              </w:rPr>
              <w:t xml:space="preserve"> $                2,758 </w:t>
            </w:r>
          </w:p>
        </w:tc>
      </w:tr>
      <w:tr w14:paraId="726EA46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6FC51E" w14:textId="0EE5954D">
            <w:pPr>
              <w:jc w:val="right"/>
              <w:rPr>
                <w:szCs w:val="22"/>
              </w:rPr>
            </w:pPr>
            <w:r w:rsidRPr="4411F322">
              <w:rPr>
                <w:szCs w:val="22"/>
              </w:rPr>
              <w:t>22124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415088" w14:textId="28426531">
            <w:pPr>
              <w:rPr>
                <w:szCs w:val="22"/>
              </w:rPr>
            </w:pPr>
            <w:r w:rsidRPr="4411F322">
              <w:rPr>
                <w:szCs w:val="22"/>
              </w:rPr>
              <w:t>WDAZ-TV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B375E4" w14:textId="06E49642">
            <w:pPr>
              <w:jc w:val="right"/>
              <w:rPr>
                <w:szCs w:val="22"/>
              </w:rPr>
            </w:pPr>
            <w:r w:rsidRPr="4411F322">
              <w:rPr>
                <w:szCs w:val="22"/>
              </w:rPr>
              <w:t>155,202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58559A" w14:textId="4C90C0AD">
            <w:pPr>
              <w:jc w:val="right"/>
              <w:rPr>
                <w:szCs w:val="22"/>
              </w:rPr>
            </w:pPr>
            <w:r w:rsidRPr="4411F322">
              <w:rPr>
                <w:szCs w:val="22"/>
              </w:rPr>
              <w:t>154,877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99CB2C" w14:textId="7B56CDCC">
            <w:pPr>
              <w:rPr>
                <w:szCs w:val="22"/>
              </w:rPr>
            </w:pPr>
            <w:r w:rsidRPr="00762A71">
              <w:rPr>
                <w:szCs w:val="22"/>
              </w:rPr>
              <w:t xml:space="preserve"> $                1,098 </w:t>
            </w:r>
          </w:p>
        </w:tc>
      </w:tr>
      <w:tr w14:paraId="0959651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DF1CBE" w14:textId="33277A65">
            <w:pPr>
              <w:jc w:val="right"/>
              <w:rPr>
                <w:szCs w:val="22"/>
              </w:rPr>
            </w:pPr>
            <w:r w:rsidRPr="4411F322">
              <w:rPr>
                <w:szCs w:val="22"/>
              </w:rPr>
              <w:t>71325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6EF849" w14:textId="79287D86">
            <w:pPr>
              <w:rPr>
                <w:szCs w:val="22"/>
              </w:rPr>
            </w:pPr>
            <w:r w:rsidRPr="4411F322">
              <w:rPr>
                <w:szCs w:val="22"/>
              </w:rPr>
              <w:t>WDBB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8ABEB7" w14:textId="110EEC94">
            <w:pPr>
              <w:jc w:val="right"/>
              <w:rPr>
                <w:szCs w:val="22"/>
              </w:rPr>
            </w:pPr>
            <w:r w:rsidRPr="4411F322">
              <w:rPr>
                <w:szCs w:val="22"/>
              </w:rPr>
              <w:t>1,874,003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FD18D9" w14:textId="283FA09D">
            <w:pPr>
              <w:jc w:val="right"/>
              <w:rPr>
                <w:szCs w:val="22"/>
              </w:rPr>
            </w:pPr>
            <w:r w:rsidRPr="4411F322">
              <w:rPr>
                <w:szCs w:val="22"/>
              </w:rPr>
              <w:t>1,841,150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050E16" w14:textId="4C21FDAD">
            <w:pPr>
              <w:rPr>
                <w:szCs w:val="22"/>
              </w:rPr>
            </w:pPr>
            <w:r w:rsidRPr="00762A71">
              <w:rPr>
                <w:szCs w:val="22"/>
              </w:rPr>
              <w:t xml:space="preserve"> $              13,054 </w:t>
            </w:r>
          </w:p>
        </w:tc>
      </w:tr>
      <w:tr w14:paraId="656F229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AE73DA" w14:textId="66F69923">
            <w:pPr>
              <w:jc w:val="right"/>
              <w:rPr>
                <w:szCs w:val="22"/>
              </w:rPr>
            </w:pPr>
            <w:r w:rsidRPr="4411F322">
              <w:rPr>
                <w:szCs w:val="22"/>
              </w:rPr>
              <w:t>71326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5DF61F" w14:textId="562162CF">
            <w:pPr>
              <w:rPr>
                <w:szCs w:val="22"/>
              </w:rPr>
            </w:pPr>
            <w:r w:rsidRPr="4411F322">
              <w:rPr>
                <w:szCs w:val="22"/>
              </w:rPr>
              <w:t>WDBD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4882CD" w14:textId="79B75606">
            <w:pPr>
              <w:jc w:val="right"/>
              <w:rPr>
                <w:szCs w:val="22"/>
              </w:rPr>
            </w:pPr>
            <w:r w:rsidRPr="4411F322">
              <w:rPr>
                <w:szCs w:val="22"/>
              </w:rPr>
              <w:t>924,445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96301F" w14:textId="3E66B26F">
            <w:pPr>
              <w:jc w:val="right"/>
              <w:rPr>
                <w:szCs w:val="22"/>
              </w:rPr>
            </w:pPr>
            <w:r w:rsidRPr="4411F322">
              <w:rPr>
                <w:szCs w:val="22"/>
              </w:rPr>
              <w:t>923,304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EFCFB1" w14:textId="4F0DA559">
            <w:pPr>
              <w:rPr>
                <w:szCs w:val="22"/>
              </w:rPr>
            </w:pPr>
            <w:r w:rsidRPr="00762A71">
              <w:rPr>
                <w:szCs w:val="22"/>
              </w:rPr>
              <w:t xml:space="preserve"> $                6,546 </w:t>
            </w:r>
          </w:p>
        </w:tc>
      </w:tr>
      <w:tr w14:paraId="150E648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32E4B8" w14:textId="4F863ACC">
            <w:pPr>
              <w:jc w:val="right"/>
              <w:rPr>
                <w:szCs w:val="22"/>
              </w:rPr>
            </w:pPr>
            <w:r w:rsidRPr="4411F322">
              <w:rPr>
                <w:szCs w:val="22"/>
              </w:rPr>
              <w:t>71329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EC93AD" w14:textId="526D6FBB">
            <w:pPr>
              <w:rPr>
                <w:szCs w:val="22"/>
              </w:rPr>
            </w:pPr>
            <w:r w:rsidRPr="4411F322">
              <w:rPr>
                <w:szCs w:val="22"/>
              </w:rPr>
              <w:t>WDBJ</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A278ED" w14:textId="28BE1E10">
            <w:pPr>
              <w:jc w:val="right"/>
              <w:rPr>
                <w:szCs w:val="22"/>
              </w:rPr>
            </w:pPr>
            <w:r w:rsidRPr="4411F322">
              <w:rPr>
                <w:szCs w:val="22"/>
              </w:rPr>
              <w:t>1,603,364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D69051" w14:textId="1381042C">
            <w:pPr>
              <w:jc w:val="right"/>
              <w:rPr>
                <w:szCs w:val="22"/>
              </w:rPr>
            </w:pPr>
            <w:r w:rsidRPr="4411F322">
              <w:rPr>
                <w:szCs w:val="22"/>
              </w:rPr>
              <w:t>1,421,509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1A86DD" w14:textId="598D1674">
            <w:pPr>
              <w:rPr>
                <w:szCs w:val="22"/>
              </w:rPr>
            </w:pPr>
            <w:r w:rsidRPr="00762A71">
              <w:rPr>
                <w:szCs w:val="22"/>
              </w:rPr>
              <w:t xml:space="preserve"> $              10,078 </w:t>
            </w:r>
          </w:p>
        </w:tc>
      </w:tr>
      <w:tr w14:paraId="1412131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F1B48E" w14:textId="72803466">
            <w:pPr>
              <w:jc w:val="right"/>
              <w:rPr>
                <w:szCs w:val="22"/>
              </w:rPr>
            </w:pPr>
            <w:r w:rsidRPr="4411F322">
              <w:rPr>
                <w:szCs w:val="22"/>
              </w:rPr>
              <w:t>51567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2E9BBA" w14:textId="3C56D03E">
            <w:pPr>
              <w:rPr>
                <w:szCs w:val="22"/>
              </w:rPr>
            </w:pPr>
            <w:r w:rsidRPr="4411F322">
              <w:rPr>
                <w:szCs w:val="22"/>
              </w:rPr>
              <w:t>WDCA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4ABF87" w14:textId="45ACC667">
            <w:pPr>
              <w:jc w:val="right"/>
              <w:rPr>
                <w:szCs w:val="22"/>
              </w:rPr>
            </w:pPr>
            <w:r w:rsidRPr="4411F322">
              <w:rPr>
                <w:szCs w:val="22"/>
              </w:rPr>
              <w:t>8,945,253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087FF5" w14:textId="4AF47B83">
            <w:pPr>
              <w:jc w:val="right"/>
              <w:rPr>
                <w:szCs w:val="22"/>
              </w:rPr>
            </w:pPr>
            <w:r w:rsidRPr="4411F322">
              <w:rPr>
                <w:szCs w:val="22"/>
              </w:rPr>
              <w:t>8,890,093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85E8E3" w14:textId="14A35927">
            <w:pPr>
              <w:rPr>
                <w:szCs w:val="22"/>
              </w:rPr>
            </w:pPr>
            <w:r w:rsidRPr="00762A71">
              <w:rPr>
                <w:szCs w:val="22"/>
              </w:rPr>
              <w:t xml:space="preserve"> $              63,031 </w:t>
            </w:r>
          </w:p>
        </w:tc>
      </w:tr>
      <w:tr w14:paraId="4A3737D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5B173E" w14:textId="53A0A31A">
            <w:pPr>
              <w:jc w:val="right"/>
              <w:rPr>
                <w:szCs w:val="22"/>
              </w:rPr>
            </w:pPr>
            <w:r w:rsidRPr="4411F322">
              <w:rPr>
                <w:szCs w:val="22"/>
              </w:rPr>
              <w:t>16530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BBE628" w14:textId="7640C01B">
            <w:pPr>
              <w:rPr>
                <w:szCs w:val="22"/>
              </w:rPr>
            </w:pPr>
            <w:r w:rsidRPr="4411F322">
              <w:rPr>
                <w:szCs w:val="22"/>
              </w:rPr>
              <w:t>WDCQ-TV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02172F" w14:textId="73054503">
            <w:pPr>
              <w:jc w:val="right"/>
              <w:rPr>
                <w:szCs w:val="22"/>
              </w:rPr>
            </w:pPr>
            <w:r w:rsidRPr="4411F322">
              <w:rPr>
                <w:szCs w:val="22"/>
              </w:rPr>
              <w:t>1,226,421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D43C85" w14:textId="48C4FB37">
            <w:pPr>
              <w:jc w:val="right"/>
              <w:rPr>
                <w:szCs w:val="22"/>
              </w:rPr>
            </w:pPr>
            <w:r w:rsidRPr="4411F322">
              <w:rPr>
                <w:szCs w:val="22"/>
              </w:rPr>
              <w:t>1,226,397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29FBC0" w14:textId="599FEE0E">
            <w:pPr>
              <w:rPr>
                <w:szCs w:val="22"/>
              </w:rPr>
            </w:pPr>
            <w:r w:rsidRPr="00762A71">
              <w:rPr>
                <w:szCs w:val="22"/>
              </w:rPr>
              <w:t xml:space="preserve"> $                8,695 </w:t>
            </w:r>
          </w:p>
        </w:tc>
      </w:tr>
      <w:tr w14:paraId="79A5109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C1A724" w14:textId="084E8597">
            <w:pPr>
              <w:jc w:val="right"/>
              <w:rPr>
                <w:szCs w:val="22"/>
              </w:rPr>
            </w:pPr>
            <w:r w:rsidRPr="4411F322">
              <w:rPr>
                <w:szCs w:val="22"/>
              </w:rPr>
              <w:t>30576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DC7E8D" w14:textId="452FA623">
            <w:pPr>
              <w:rPr>
                <w:szCs w:val="22"/>
              </w:rPr>
            </w:pPr>
            <w:r w:rsidRPr="4411F322">
              <w:rPr>
                <w:szCs w:val="22"/>
              </w:rPr>
              <w:t>WDCW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5037B5" w14:textId="2FEA47B9">
            <w:pPr>
              <w:jc w:val="right"/>
              <w:rPr>
                <w:szCs w:val="22"/>
              </w:rPr>
            </w:pPr>
            <w:r w:rsidRPr="4411F322">
              <w:rPr>
                <w:szCs w:val="22"/>
              </w:rPr>
              <w:t>9,008,590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640575" w14:textId="05DBF609">
            <w:pPr>
              <w:jc w:val="right"/>
              <w:rPr>
                <w:szCs w:val="22"/>
              </w:rPr>
            </w:pPr>
            <w:r w:rsidRPr="4411F322">
              <w:rPr>
                <w:szCs w:val="22"/>
              </w:rPr>
              <w:t>8,971,597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C89C0B" w14:textId="677C7476">
            <w:pPr>
              <w:rPr>
                <w:szCs w:val="22"/>
              </w:rPr>
            </w:pPr>
            <w:r w:rsidRPr="00762A71">
              <w:rPr>
                <w:szCs w:val="22"/>
              </w:rPr>
              <w:t xml:space="preserve"> $              63,609 </w:t>
            </w:r>
          </w:p>
        </w:tc>
      </w:tr>
      <w:tr w14:paraId="3341E5D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651081" w14:textId="45BA7125">
            <w:pPr>
              <w:jc w:val="right"/>
              <w:rPr>
                <w:szCs w:val="22"/>
              </w:rPr>
            </w:pPr>
            <w:r w:rsidRPr="4411F322">
              <w:rPr>
                <w:szCs w:val="22"/>
              </w:rPr>
              <w:t>54385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D881DC" w14:textId="1AAA3E73">
            <w:pPr>
              <w:rPr>
                <w:szCs w:val="22"/>
              </w:rPr>
            </w:pPr>
            <w:r w:rsidRPr="4411F322">
              <w:rPr>
                <w:szCs w:val="22"/>
              </w:rPr>
              <w:t>WDEF-TV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3A7FD4" w14:textId="17290AB3">
            <w:pPr>
              <w:jc w:val="right"/>
              <w:rPr>
                <w:szCs w:val="22"/>
              </w:rPr>
            </w:pPr>
            <w:r w:rsidRPr="4411F322">
              <w:rPr>
                <w:szCs w:val="22"/>
              </w:rPr>
              <w:t>1,887,280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5C8F24" w14:textId="608561D8">
            <w:pPr>
              <w:jc w:val="right"/>
              <w:rPr>
                <w:szCs w:val="22"/>
              </w:rPr>
            </w:pPr>
            <w:r w:rsidRPr="4411F322">
              <w:rPr>
                <w:szCs w:val="22"/>
              </w:rPr>
              <w:t>1,668,579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80109E" w14:textId="2C8CC9DB">
            <w:pPr>
              <w:rPr>
                <w:szCs w:val="22"/>
              </w:rPr>
            </w:pPr>
            <w:r w:rsidRPr="00762A71">
              <w:rPr>
                <w:szCs w:val="22"/>
              </w:rPr>
              <w:t xml:space="preserve"> $              11,830 </w:t>
            </w:r>
          </w:p>
        </w:tc>
      </w:tr>
      <w:tr w14:paraId="2EC24E2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A1AFD8" w14:textId="4512C097">
            <w:pPr>
              <w:jc w:val="right"/>
              <w:rPr>
                <w:szCs w:val="22"/>
              </w:rPr>
            </w:pPr>
            <w:r w:rsidRPr="4411F322">
              <w:rPr>
                <w:szCs w:val="22"/>
              </w:rPr>
              <w:t>32851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614AF8" w14:textId="1106857B">
            <w:pPr>
              <w:rPr>
                <w:szCs w:val="22"/>
              </w:rPr>
            </w:pPr>
            <w:r w:rsidRPr="4411F322">
              <w:rPr>
                <w:szCs w:val="22"/>
              </w:rPr>
              <w:t>WDFX-TV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DCC352" w14:textId="07694BD4">
            <w:pPr>
              <w:jc w:val="right"/>
              <w:rPr>
                <w:szCs w:val="22"/>
              </w:rPr>
            </w:pPr>
            <w:r w:rsidRPr="4411F322">
              <w:rPr>
                <w:szCs w:val="22"/>
              </w:rPr>
              <w:t>343,408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3F281C" w14:textId="6AD912E6">
            <w:pPr>
              <w:jc w:val="right"/>
              <w:rPr>
                <w:szCs w:val="22"/>
              </w:rPr>
            </w:pPr>
            <w:r w:rsidRPr="4411F322">
              <w:rPr>
                <w:szCs w:val="22"/>
              </w:rPr>
              <w:t>343,096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470A23" w14:textId="30289B1F">
            <w:pPr>
              <w:rPr>
                <w:szCs w:val="22"/>
              </w:rPr>
            </w:pPr>
            <w:r w:rsidRPr="00762A71">
              <w:rPr>
                <w:szCs w:val="22"/>
              </w:rPr>
              <w:t xml:space="preserve"> $                2,433 </w:t>
            </w:r>
          </w:p>
        </w:tc>
      </w:tr>
      <w:tr w14:paraId="4866F3A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493013" w14:textId="378FC81A">
            <w:pPr>
              <w:jc w:val="right"/>
              <w:rPr>
                <w:szCs w:val="22"/>
              </w:rPr>
            </w:pPr>
            <w:r w:rsidRPr="4411F322">
              <w:rPr>
                <w:szCs w:val="22"/>
              </w:rPr>
              <w:t>43846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822CD6" w14:textId="67BCA655">
            <w:pPr>
              <w:rPr>
                <w:szCs w:val="22"/>
              </w:rPr>
            </w:pPr>
            <w:r w:rsidRPr="4411F322">
              <w:rPr>
                <w:szCs w:val="22"/>
              </w:rPr>
              <w:t>WDHN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E1B4E7" w14:textId="52340907">
            <w:pPr>
              <w:jc w:val="right"/>
              <w:rPr>
                <w:szCs w:val="22"/>
              </w:rPr>
            </w:pPr>
            <w:r w:rsidRPr="4411F322">
              <w:rPr>
                <w:szCs w:val="22"/>
              </w:rPr>
              <w:t>454,174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D4790D" w14:textId="7869EA46">
            <w:pPr>
              <w:jc w:val="right"/>
              <w:rPr>
                <w:szCs w:val="22"/>
              </w:rPr>
            </w:pPr>
            <w:r w:rsidRPr="4411F322">
              <w:rPr>
                <w:szCs w:val="22"/>
              </w:rPr>
              <w:t>453,945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0B0B6F" w14:textId="20D3AF75">
            <w:pPr>
              <w:rPr>
                <w:szCs w:val="22"/>
              </w:rPr>
            </w:pPr>
            <w:r w:rsidRPr="00762A71">
              <w:rPr>
                <w:szCs w:val="22"/>
              </w:rPr>
              <w:t xml:space="preserve"> $                3,218 </w:t>
            </w:r>
          </w:p>
        </w:tc>
      </w:tr>
      <w:tr w14:paraId="3214C0C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945429" w14:textId="64BBEA97">
            <w:pPr>
              <w:jc w:val="right"/>
              <w:rPr>
                <w:szCs w:val="22"/>
              </w:rPr>
            </w:pPr>
            <w:r w:rsidRPr="4411F322">
              <w:rPr>
                <w:szCs w:val="22"/>
              </w:rPr>
              <w:t>71338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EE3AC8" w14:textId="2884B6A7">
            <w:pPr>
              <w:rPr>
                <w:szCs w:val="22"/>
              </w:rPr>
            </w:pPr>
            <w:r w:rsidRPr="4411F322">
              <w:rPr>
                <w:szCs w:val="22"/>
              </w:rPr>
              <w:t>WDIO-DT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E9C0C1" w14:textId="1DE233CE">
            <w:pPr>
              <w:jc w:val="right"/>
              <w:rPr>
                <w:szCs w:val="22"/>
              </w:rPr>
            </w:pPr>
            <w:r w:rsidRPr="4411F322">
              <w:rPr>
                <w:szCs w:val="22"/>
              </w:rPr>
              <w:t>345,803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261CD2" w14:textId="0972A29E">
            <w:pPr>
              <w:jc w:val="right"/>
              <w:rPr>
                <w:szCs w:val="22"/>
              </w:rPr>
            </w:pPr>
            <w:r w:rsidRPr="4411F322">
              <w:rPr>
                <w:szCs w:val="22"/>
              </w:rPr>
              <w:t>332,242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9207E6" w14:textId="73FEE202">
            <w:pPr>
              <w:rPr>
                <w:szCs w:val="22"/>
              </w:rPr>
            </w:pPr>
            <w:r w:rsidRPr="00762A71">
              <w:rPr>
                <w:szCs w:val="22"/>
              </w:rPr>
              <w:t xml:space="preserve"> $                2,356 </w:t>
            </w:r>
          </w:p>
        </w:tc>
      </w:tr>
      <w:tr w14:paraId="03A5203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B5E7A1" w14:textId="3FF2B118">
            <w:pPr>
              <w:jc w:val="right"/>
              <w:rPr>
                <w:szCs w:val="22"/>
              </w:rPr>
            </w:pPr>
            <w:r w:rsidRPr="4411F322">
              <w:rPr>
                <w:szCs w:val="22"/>
              </w:rPr>
              <w:t>714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A27EFF" w14:textId="6BC9E387">
            <w:pPr>
              <w:rPr>
                <w:szCs w:val="22"/>
              </w:rPr>
            </w:pPr>
            <w:r w:rsidRPr="4411F322">
              <w:rPr>
                <w:szCs w:val="22"/>
              </w:rPr>
              <w:t>WDIQ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AB3206" w14:textId="0A3E14BB">
            <w:pPr>
              <w:jc w:val="right"/>
              <w:rPr>
                <w:szCs w:val="22"/>
              </w:rPr>
            </w:pPr>
            <w:r w:rsidRPr="4411F322">
              <w:rPr>
                <w:szCs w:val="22"/>
              </w:rPr>
              <w:t>674,543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DF70BD" w14:textId="312A9B84">
            <w:pPr>
              <w:jc w:val="right"/>
              <w:rPr>
                <w:szCs w:val="22"/>
              </w:rPr>
            </w:pPr>
            <w:r w:rsidRPr="4411F322">
              <w:rPr>
                <w:szCs w:val="22"/>
              </w:rPr>
              <w:t>625,633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03A36C" w14:textId="45D66F2D">
            <w:pPr>
              <w:rPr>
                <w:szCs w:val="22"/>
              </w:rPr>
            </w:pPr>
            <w:r w:rsidRPr="00762A71">
              <w:rPr>
                <w:szCs w:val="22"/>
              </w:rPr>
              <w:t xml:space="preserve"> $                4,436 </w:t>
            </w:r>
          </w:p>
        </w:tc>
      </w:tr>
      <w:tr w14:paraId="755E00C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C38EB2" w14:textId="126D4E84">
            <w:pPr>
              <w:jc w:val="right"/>
              <w:rPr>
                <w:szCs w:val="22"/>
              </w:rPr>
            </w:pPr>
            <w:r w:rsidRPr="4411F322">
              <w:rPr>
                <w:szCs w:val="22"/>
              </w:rPr>
              <w:t>53114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DDAE84" w14:textId="70121A73">
            <w:pPr>
              <w:rPr>
                <w:szCs w:val="22"/>
              </w:rPr>
            </w:pPr>
            <w:r w:rsidRPr="4411F322">
              <w:rPr>
                <w:szCs w:val="22"/>
              </w:rPr>
              <w:t>WDIV-TV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98C61F" w14:textId="6C920E87">
            <w:pPr>
              <w:jc w:val="right"/>
              <w:rPr>
                <w:szCs w:val="22"/>
              </w:rPr>
            </w:pPr>
            <w:r w:rsidRPr="4411F322">
              <w:rPr>
                <w:szCs w:val="22"/>
              </w:rPr>
              <w:t>5,555,564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82847C" w14:textId="0FD45C83">
            <w:pPr>
              <w:jc w:val="right"/>
              <w:rPr>
                <w:szCs w:val="22"/>
              </w:rPr>
            </w:pPr>
            <w:r w:rsidRPr="4411F322">
              <w:rPr>
                <w:szCs w:val="22"/>
              </w:rPr>
              <w:t>5,555,436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54E423" w14:textId="4E73F201">
            <w:pPr>
              <w:rPr>
                <w:szCs w:val="22"/>
              </w:rPr>
            </w:pPr>
            <w:r w:rsidRPr="00762A71">
              <w:rPr>
                <w:szCs w:val="22"/>
              </w:rPr>
              <w:t xml:space="preserve"> $              39,388 </w:t>
            </w:r>
          </w:p>
        </w:tc>
      </w:tr>
      <w:tr w14:paraId="7B23761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93F69D" w14:textId="3B8A6A45">
            <w:pPr>
              <w:jc w:val="right"/>
              <w:rPr>
                <w:szCs w:val="22"/>
              </w:rPr>
            </w:pPr>
            <w:r w:rsidRPr="4411F322">
              <w:rPr>
                <w:szCs w:val="22"/>
              </w:rPr>
              <w:t>71427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E4CF7B" w14:textId="2322362A">
            <w:pPr>
              <w:rPr>
                <w:szCs w:val="22"/>
              </w:rPr>
            </w:pPr>
            <w:r w:rsidRPr="4411F322">
              <w:rPr>
                <w:szCs w:val="22"/>
              </w:rPr>
              <w:t>WDJT-TV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4C8A30" w14:textId="3913389A">
            <w:pPr>
              <w:jc w:val="right"/>
              <w:rPr>
                <w:szCs w:val="22"/>
              </w:rPr>
            </w:pPr>
            <w:r w:rsidRPr="4411F322">
              <w:rPr>
                <w:szCs w:val="22"/>
              </w:rPr>
              <w:t>3,315,464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CDA7B3" w14:textId="54F58C80">
            <w:pPr>
              <w:jc w:val="right"/>
              <w:rPr>
                <w:szCs w:val="22"/>
              </w:rPr>
            </w:pPr>
            <w:r w:rsidRPr="4411F322">
              <w:rPr>
                <w:szCs w:val="22"/>
              </w:rPr>
              <w:t>3,306,632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8BA1F9" w14:textId="5117F657">
            <w:pPr>
              <w:rPr>
                <w:szCs w:val="22"/>
              </w:rPr>
            </w:pPr>
            <w:r w:rsidRPr="00762A71">
              <w:rPr>
                <w:szCs w:val="22"/>
              </w:rPr>
              <w:t xml:space="preserve"> $              23,444 </w:t>
            </w:r>
          </w:p>
        </w:tc>
      </w:tr>
      <w:tr w14:paraId="71BBCC1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2535C5" w14:textId="078B6E3A">
            <w:pPr>
              <w:jc w:val="right"/>
              <w:rPr>
                <w:szCs w:val="22"/>
              </w:rPr>
            </w:pPr>
            <w:r w:rsidRPr="4411F322">
              <w:rPr>
                <w:szCs w:val="22"/>
              </w:rPr>
              <w:t>39561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72E860" w14:textId="2E7E3B36">
            <w:pPr>
              <w:rPr>
                <w:szCs w:val="22"/>
              </w:rPr>
            </w:pPr>
            <w:r w:rsidRPr="4411F322">
              <w:rPr>
                <w:szCs w:val="22"/>
              </w:rPr>
              <w:t>WDKA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E85D92" w14:textId="26F0D779">
            <w:pPr>
              <w:jc w:val="right"/>
              <w:rPr>
                <w:szCs w:val="22"/>
              </w:rPr>
            </w:pPr>
            <w:r w:rsidRPr="4411F322">
              <w:rPr>
                <w:szCs w:val="22"/>
              </w:rPr>
              <w:t>640,692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FE893F" w14:textId="3FD367D8">
            <w:pPr>
              <w:jc w:val="right"/>
              <w:rPr>
                <w:szCs w:val="22"/>
              </w:rPr>
            </w:pPr>
            <w:r w:rsidRPr="4411F322">
              <w:rPr>
                <w:szCs w:val="22"/>
              </w:rPr>
              <w:t>640,230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6B9D2F" w14:textId="1F52499D">
            <w:pPr>
              <w:rPr>
                <w:szCs w:val="22"/>
              </w:rPr>
            </w:pPr>
            <w:r w:rsidRPr="00762A71">
              <w:rPr>
                <w:szCs w:val="22"/>
              </w:rPr>
              <w:t xml:space="preserve"> $                4,539 </w:t>
            </w:r>
          </w:p>
        </w:tc>
      </w:tr>
      <w:tr w14:paraId="126358B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7891E0" w14:textId="0A3196FB">
            <w:pPr>
              <w:jc w:val="right"/>
              <w:rPr>
                <w:szCs w:val="22"/>
              </w:rPr>
            </w:pPr>
            <w:r w:rsidRPr="4411F322">
              <w:rPr>
                <w:szCs w:val="22"/>
              </w:rPr>
              <w:t>64017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229E8D" w14:textId="67AE6B3D">
            <w:pPr>
              <w:rPr>
                <w:szCs w:val="22"/>
              </w:rPr>
            </w:pPr>
            <w:r w:rsidRPr="4411F322">
              <w:rPr>
                <w:szCs w:val="22"/>
              </w:rPr>
              <w:t>WDKY-TV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86184F" w14:textId="4C1136B6">
            <w:pPr>
              <w:jc w:val="right"/>
              <w:rPr>
                <w:szCs w:val="22"/>
              </w:rPr>
            </w:pPr>
            <w:r w:rsidRPr="4411F322">
              <w:rPr>
                <w:szCs w:val="22"/>
              </w:rPr>
              <w:t>1,280,920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3C0DC2" w14:textId="19495E9A">
            <w:pPr>
              <w:jc w:val="right"/>
              <w:rPr>
                <w:szCs w:val="22"/>
              </w:rPr>
            </w:pPr>
            <w:r w:rsidRPr="4411F322">
              <w:rPr>
                <w:szCs w:val="22"/>
              </w:rPr>
              <w:t>1,245,717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315FA4" w14:textId="32DED5FE">
            <w:pPr>
              <w:rPr>
                <w:szCs w:val="22"/>
              </w:rPr>
            </w:pPr>
            <w:r w:rsidRPr="00762A71">
              <w:rPr>
                <w:szCs w:val="22"/>
              </w:rPr>
              <w:t xml:space="preserve"> $                8,832 </w:t>
            </w:r>
          </w:p>
        </w:tc>
      </w:tr>
      <w:tr w14:paraId="7D0955B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F2FF3F" w14:textId="3273F386">
            <w:pPr>
              <w:jc w:val="right"/>
              <w:rPr>
                <w:szCs w:val="22"/>
              </w:rPr>
            </w:pPr>
            <w:r w:rsidRPr="4411F322">
              <w:rPr>
                <w:szCs w:val="22"/>
              </w:rPr>
              <w:t>67893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0AB312" w14:textId="2B3443D0">
            <w:pPr>
              <w:rPr>
                <w:szCs w:val="22"/>
              </w:rPr>
            </w:pPr>
            <w:r w:rsidRPr="4411F322">
              <w:rPr>
                <w:szCs w:val="22"/>
              </w:rPr>
              <w:t>WDLI-TV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DCDC70" w14:textId="0F3388EB">
            <w:pPr>
              <w:jc w:val="right"/>
              <w:rPr>
                <w:szCs w:val="22"/>
              </w:rPr>
            </w:pPr>
            <w:r w:rsidRPr="4411F322">
              <w:rPr>
                <w:szCs w:val="22"/>
              </w:rPr>
              <w:t>4,131,639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86BA18" w14:textId="4D911AB6">
            <w:pPr>
              <w:jc w:val="right"/>
              <w:rPr>
                <w:szCs w:val="22"/>
              </w:rPr>
            </w:pPr>
            <w:r w:rsidRPr="4411F322">
              <w:rPr>
                <w:szCs w:val="22"/>
              </w:rPr>
              <w:t>4,098,980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229B21" w14:textId="29C42F77">
            <w:pPr>
              <w:rPr>
                <w:szCs w:val="22"/>
              </w:rPr>
            </w:pPr>
            <w:r w:rsidRPr="00762A71">
              <w:rPr>
                <w:szCs w:val="22"/>
              </w:rPr>
              <w:t xml:space="preserve"> $              29,062 </w:t>
            </w:r>
          </w:p>
        </w:tc>
      </w:tr>
      <w:tr w14:paraId="4CD3132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776A6D" w14:textId="7C426506">
            <w:pPr>
              <w:jc w:val="right"/>
              <w:rPr>
                <w:szCs w:val="22"/>
              </w:rPr>
            </w:pPr>
            <w:r w:rsidRPr="4411F322">
              <w:rPr>
                <w:szCs w:val="22"/>
              </w:rPr>
              <w:t>72335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1A696D" w14:textId="1172A40F">
            <w:pPr>
              <w:rPr>
                <w:szCs w:val="22"/>
              </w:rPr>
            </w:pPr>
            <w:r w:rsidRPr="4411F322">
              <w:rPr>
                <w:szCs w:val="22"/>
              </w:rPr>
              <w:t>WDPB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29FA12" w14:textId="2A31ABA7">
            <w:pPr>
              <w:jc w:val="right"/>
              <w:rPr>
                <w:szCs w:val="22"/>
              </w:rPr>
            </w:pPr>
            <w:r w:rsidRPr="4411F322">
              <w:rPr>
                <w:szCs w:val="22"/>
              </w:rPr>
              <w:t>652,694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514BC5" w14:textId="5BB18916">
            <w:pPr>
              <w:jc w:val="right"/>
              <w:rPr>
                <w:szCs w:val="22"/>
              </w:rPr>
            </w:pPr>
            <w:r w:rsidRPr="4411F322">
              <w:rPr>
                <w:szCs w:val="22"/>
              </w:rPr>
              <w:t>652,694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6509B3" w14:textId="665DB8ED">
            <w:pPr>
              <w:rPr>
                <w:szCs w:val="22"/>
              </w:rPr>
            </w:pPr>
            <w:r w:rsidRPr="00762A71">
              <w:rPr>
                <w:szCs w:val="22"/>
              </w:rPr>
              <w:t xml:space="preserve"> $                4,628 </w:t>
            </w:r>
          </w:p>
        </w:tc>
      </w:tr>
      <w:tr w14:paraId="0037076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F4B7CF" w14:textId="6084A889">
            <w:pPr>
              <w:jc w:val="right"/>
              <w:rPr>
                <w:szCs w:val="22"/>
              </w:rPr>
            </w:pPr>
            <w:r w:rsidRPr="4411F322">
              <w:rPr>
                <w:szCs w:val="22"/>
              </w:rPr>
              <w:t>83740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4B27DF" w14:textId="71EA2722">
            <w:pPr>
              <w:rPr>
                <w:szCs w:val="22"/>
              </w:rPr>
            </w:pPr>
            <w:r w:rsidRPr="4411F322">
              <w:rPr>
                <w:szCs w:val="22"/>
              </w:rPr>
              <w:t>WDPM-DT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98EECD" w14:textId="347D809A">
            <w:pPr>
              <w:jc w:val="right"/>
              <w:rPr>
                <w:szCs w:val="22"/>
              </w:rPr>
            </w:pPr>
            <w:r w:rsidRPr="4411F322">
              <w:rPr>
                <w:szCs w:val="22"/>
              </w:rPr>
              <w:t>1,493,282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3589AC" w14:textId="59F6B7EE">
            <w:pPr>
              <w:jc w:val="right"/>
              <w:rPr>
                <w:szCs w:val="22"/>
              </w:rPr>
            </w:pPr>
            <w:r w:rsidRPr="4411F322">
              <w:rPr>
                <w:szCs w:val="22"/>
              </w:rPr>
              <w:t>1,491,552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B1D8F9" w14:textId="348C4DFD">
            <w:pPr>
              <w:rPr>
                <w:szCs w:val="22"/>
              </w:rPr>
            </w:pPr>
            <w:r w:rsidRPr="00762A71">
              <w:rPr>
                <w:szCs w:val="22"/>
              </w:rPr>
              <w:t xml:space="preserve"> $              10,575 </w:t>
            </w:r>
          </w:p>
        </w:tc>
      </w:tr>
      <w:tr w14:paraId="7E743B6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1E557F" w14:textId="163935B3">
            <w:pPr>
              <w:jc w:val="right"/>
              <w:rPr>
                <w:szCs w:val="22"/>
              </w:rPr>
            </w:pPr>
            <w:r w:rsidRPr="4411F322">
              <w:rPr>
                <w:szCs w:val="22"/>
              </w:rPr>
              <w:t>1283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598328" w14:textId="55A07085">
            <w:pPr>
              <w:rPr>
                <w:szCs w:val="22"/>
              </w:rPr>
            </w:pPr>
            <w:r w:rsidRPr="4411F322">
              <w:rPr>
                <w:szCs w:val="22"/>
              </w:rPr>
              <w:t>WDPN-TV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938107" w14:textId="53C16D8B">
            <w:pPr>
              <w:jc w:val="right"/>
              <w:rPr>
                <w:szCs w:val="22"/>
              </w:rPr>
            </w:pPr>
            <w:r w:rsidRPr="4411F322">
              <w:rPr>
                <w:szCs w:val="22"/>
              </w:rPr>
              <w:t>12,164,952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5DA14F" w14:textId="37499373">
            <w:pPr>
              <w:jc w:val="right"/>
              <w:rPr>
                <w:szCs w:val="22"/>
              </w:rPr>
            </w:pPr>
            <w:r w:rsidRPr="4411F322">
              <w:rPr>
                <w:szCs w:val="22"/>
              </w:rPr>
              <w:t>12,033,746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EDA523" w14:textId="0598C05A">
            <w:pPr>
              <w:rPr>
                <w:szCs w:val="22"/>
              </w:rPr>
            </w:pPr>
            <w:r w:rsidRPr="00762A71">
              <w:rPr>
                <w:szCs w:val="22"/>
              </w:rPr>
              <w:t xml:space="preserve"> $              85,319 </w:t>
            </w:r>
          </w:p>
        </w:tc>
      </w:tr>
      <w:tr w14:paraId="732157E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BDC192" w14:textId="6C16FDC6">
            <w:pPr>
              <w:jc w:val="right"/>
              <w:rPr>
                <w:szCs w:val="22"/>
              </w:rPr>
            </w:pPr>
            <w:r w:rsidRPr="4411F322">
              <w:rPr>
                <w:szCs w:val="22"/>
              </w:rPr>
              <w:t>6476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407A88" w14:textId="18C8C60B">
            <w:pPr>
              <w:rPr>
                <w:szCs w:val="22"/>
              </w:rPr>
            </w:pPr>
            <w:r w:rsidRPr="4411F322">
              <w:rPr>
                <w:szCs w:val="22"/>
              </w:rPr>
              <w:t>WDPX-TV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AA3CA8" w14:textId="6F2B30F0">
            <w:pPr>
              <w:jc w:val="right"/>
              <w:rPr>
                <w:szCs w:val="22"/>
              </w:rPr>
            </w:pPr>
            <w:r w:rsidRPr="4411F322">
              <w:rPr>
                <w:szCs w:val="22"/>
              </w:rPr>
              <w:t>7,354,860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43146B" w14:textId="0E8C9353">
            <w:pPr>
              <w:jc w:val="right"/>
              <w:rPr>
                <w:szCs w:val="22"/>
              </w:rPr>
            </w:pPr>
            <w:r w:rsidRPr="4411F322">
              <w:rPr>
                <w:szCs w:val="22"/>
              </w:rPr>
              <w:t>7,283,151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F65533" w14:textId="5017DD37">
            <w:pPr>
              <w:rPr>
                <w:szCs w:val="22"/>
              </w:rPr>
            </w:pPr>
            <w:r w:rsidRPr="00762A71">
              <w:rPr>
                <w:szCs w:val="22"/>
              </w:rPr>
              <w:t xml:space="preserve"> $              51,638 </w:t>
            </w:r>
          </w:p>
        </w:tc>
      </w:tr>
      <w:tr w14:paraId="1EA6653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708AED" w14:textId="5CCACD34">
            <w:pPr>
              <w:jc w:val="right"/>
              <w:rPr>
                <w:szCs w:val="22"/>
              </w:rPr>
            </w:pPr>
            <w:r w:rsidRPr="4411F322">
              <w:rPr>
                <w:szCs w:val="22"/>
              </w:rPr>
              <w:t>28476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29A1A4" w14:textId="1CD44A19">
            <w:pPr>
              <w:rPr>
                <w:szCs w:val="22"/>
              </w:rPr>
            </w:pPr>
            <w:r w:rsidRPr="4411F322">
              <w:rPr>
                <w:szCs w:val="22"/>
              </w:rPr>
              <w:t>WDRB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11649A" w14:textId="7B05045A">
            <w:pPr>
              <w:jc w:val="right"/>
              <w:rPr>
                <w:szCs w:val="22"/>
              </w:rPr>
            </w:pPr>
            <w:r w:rsidRPr="4411F322">
              <w:rPr>
                <w:szCs w:val="22"/>
              </w:rPr>
              <w:t>2,166,593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352AEA" w14:textId="641A8ABB">
            <w:pPr>
              <w:jc w:val="right"/>
              <w:rPr>
                <w:szCs w:val="22"/>
              </w:rPr>
            </w:pPr>
            <w:r w:rsidRPr="4411F322">
              <w:rPr>
                <w:szCs w:val="22"/>
              </w:rPr>
              <w:t>2,149,625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1CDFC5" w14:textId="3E8E5A60">
            <w:pPr>
              <w:rPr>
                <w:szCs w:val="22"/>
              </w:rPr>
            </w:pPr>
            <w:r w:rsidRPr="00762A71">
              <w:rPr>
                <w:szCs w:val="22"/>
              </w:rPr>
              <w:t xml:space="preserve"> $              15,241 </w:t>
            </w:r>
          </w:p>
        </w:tc>
      </w:tr>
      <w:tr w14:paraId="5ED0D22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100EF3" w14:textId="1C56B6EF">
            <w:pPr>
              <w:jc w:val="right"/>
              <w:rPr>
                <w:szCs w:val="22"/>
              </w:rPr>
            </w:pPr>
            <w:r w:rsidRPr="4411F322">
              <w:rPr>
                <w:szCs w:val="22"/>
              </w:rPr>
              <w:t>12171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F77C7E" w14:textId="5F3F92D6">
            <w:pPr>
              <w:rPr>
                <w:szCs w:val="22"/>
              </w:rPr>
            </w:pPr>
            <w:r w:rsidRPr="4411F322">
              <w:rPr>
                <w:szCs w:val="22"/>
              </w:rPr>
              <w:t>WDSC-TV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F9D0AB" w14:textId="39BB6286">
            <w:pPr>
              <w:jc w:val="right"/>
              <w:rPr>
                <w:szCs w:val="22"/>
              </w:rPr>
            </w:pPr>
            <w:r w:rsidRPr="4411F322">
              <w:rPr>
                <w:szCs w:val="22"/>
              </w:rPr>
              <w:t>4,131,441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CF4B33" w14:textId="527B8DBC">
            <w:pPr>
              <w:jc w:val="right"/>
              <w:rPr>
                <w:szCs w:val="22"/>
              </w:rPr>
            </w:pPr>
            <w:r w:rsidRPr="4411F322">
              <w:rPr>
                <w:szCs w:val="22"/>
              </w:rPr>
              <w:t>4,131,441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DA105C" w14:textId="762DF514">
            <w:pPr>
              <w:rPr>
                <w:szCs w:val="22"/>
              </w:rPr>
            </w:pPr>
            <w:r w:rsidRPr="00762A71">
              <w:rPr>
                <w:szCs w:val="22"/>
              </w:rPr>
              <w:t xml:space="preserve"> $              29,292 </w:t>
            </w:r>
          </w:p>
        </w:tc>
      </w:tr>
      <w:tr w14:paraId="0F66A25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75FC15" w14:textId="19BA97F2">
            <w:pPr>
              <w:jc w:val="right"/>
              <w:rPr>
                <w:szCs w:val="22"/>
              </w:rPr>
            </w:pPr>
            <w:r w:rsidRPr="4411F322">
              <w:rPr>
                <w:szCs w:val="22"/>
              </w:rPr>
              <w:t>17726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6EFF82" w14:textId="3A63B15F">
            <w:pPr>
              <w:rPr>
                <w:szCs w:val="22"/>
              </w:rPr>
            </w:pPr>
            <w:r w:rsidRPr="4411F322">
              <w:rPr>
                <w:szCs w:val="22"/>
              </w:rPr>
              <w:t>WDSE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AE61A6" w14:textId="3CBD51A5">
            <w:pPr>
              <w:jc w:val="right"/>
              <w:rPr>
                <w:szCs w:val="22"/>
              </w:rPr>
            </w:pPr>
            <w:r w:rsidRPr="4411F322">
              <w:rPr>
                <w:szCs w:val="22"/>
              </w:rPr>
              <w:t>335,589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291147" w14:textId="1CFA27C2">
            <w:pPr>
              <w:jc w:val="right"/>
              <w:rPr>
                <w:szCs w:val="22"/>
              </w:rPr>
            </w:pPr>
            <w:r w:rsidRPr="4411F322">
              <w:rPr>
                <w:szCs w:val="22"/>
              </w:rPr>
              <w:t>320,243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136A51" w14:textId="5C200929">
            <w:pPr>
              <w:rPr>
                <w:szCs w:val="22"/>
              </w:rPr>
            </w:pPr>
            <w:r w:rsidRPr="00762A71">
              <w:rPr>
                <w:szCs w:val="22"/>
              </w:rPr>
              <w:t xml:space="preserve"> $                2,271 </w:t>
            </w:r>
          </w:p>
        </w:tc>
      </w:tr>
      <w:tr w14:paraId="44FD0D8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E5DCAE" w14:textId="29B0F5DC">
            <w:pPr>
              <w:jc w:val="right"/>
              <w:rPr>
                <w:szCs w:val="22"/>
              </w:rPr>
            </w:pPr>
            <w:r w:rsidRPr="4411F322">
              <w:rPr>
                <w:szCs w:val="22"/>
              </w:rPr>
              <w:t>71353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B7E4C5" w14:textId="5744089B">
            <w:pPr>
              <w:rPr>
                <w:szCs w:val="22"/>
              </w:rPr>
            </w:pPr>
            <w:r w:rsidRPr="4411F322">
              <w:rPr>
                <w:szCs w:val="22"/>
              </w:rPr>
              <w:t>WDSI-TV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FE4C3C" w14:textId="5F29BAF3">
            <w:pPr>
              <w:jc w:val="right"/>
              <w:rPr>
                <w:szCs w:val="22"/>
              </w:rPr>
            </w:pPr>
            <w:r w:rsidRPr="4411F322">
              <w:rPr>
                <w:szCs w:val="22"/>
              </w:rPr>
              <w:t>1,155,212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B5ED6D" w14:textId="4CA36766">
            <w:pPr>
              <w:jc w:val="right"/>
              <w:rPr>
                <w:szCs w:val="22"/>
              </w:rPr>
            </w:pPr>
            <w:r w:rsidRPr="4411F322">
              <w:rPr>
                <w:szCs w:val="22"/>
              </w:rPr>
              <w:t>1,094,624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AAB52D" w14:textId="540C3E56">
            <w:pPr>
              <w:rPr>
                <w:szCs w:val="22"/>
              </w:rPr>
            </w:pPr>
            <w:r w:rsidRPr="00762A71">
              <w:rPr>
                <w:szCs w:val="22"/>
              </w:rPr>
              <w:t xml:space="preserve"> $                7,761 </w:t>
            </w:r>
          </w:p>
        </w:tc>
      </w:tr>
      <w:tr w14:paraId="1BD1030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030C53" w14:textId="681FEE3F">
            <w:pPr>
              <w:jc w:val="right"/>
              <w:rPr>
                <w:szCs w:val="22"/>
              </w:rPr>
            </w:pPr>
            <w:r w:rsidRPr="4411F322">
              <w:rPr>
                <w:szCs w:val="22"/>
              </w:rPr>
              <w:t>71357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249098" w14:textId="1ED1902D">
            <w:pPr>
              <w:rPr>
                <w:szCs w:val="22"/>
              </w:rPr>
            </w:pPr>
            <w:r w:rsidRPr="4411F322">
              <w:rPr>
                <w:szCs w:val="22"/>
              </w:rPr>
              <w:t>WDSU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AC31E8" w14:textId="07C5F37D">
            <w:pPr>
              <w:jc w:val="right"/>
              <w:rPr>
                <w:szCs w:val="22"/>
              </w:rPr>
            </w:pPr>
            <w:r w:rsidRPr="4411F322">
              <w:rPr>
                <w:szCs w:val="22"/>
              </w:rPr>
              <w:t>1,746,300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005AF6" w14:textId="70682470">
            <w:pPr>
              <w:jc w:val="right"/>
              <w:rPr>
                <w:szCs w:val="22"/>
              </w:rPr>
            </w:pPr>
            <w:r w:rsidRPr="4411F322">
              <w:rPr>
                <w:szCs w:val="22"/>
              </w:rPr>
              <w:t>1,746,300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A20EBC" w14:textId="74C05E47">
            <w:pPr>
              <w:rPr>
                <w:szCs w:val="22"/>
              </w:rPr>
            </w:pPr>
            <w:r w:rsidRPr="00762A71">
              <w:rPr>
                <w:szCs w:val="22"/>
              </w:rPr>
              <w:t xml:space="preserve"> $              12,381 </w:t>
            </w:r>
          </w:p>
        </w:tc>
      </w:tr>
      <w:tr w14:paraId="1E60676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B97832" w14:textId="15BC27CC">
            <w:pPr>
              <w:jc w:val="right"/>
              <w:rPr>
                <w:szCs w:val="22"/>
              </w:rPr>
            </w:pPr>
            <w:r w:rsidRPr="4411F322">
              <w:rPr>
                <w:szCs w:val="22"/>
              </w:rPr>
              <w:t>7908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CD5A44" w14:textId="62BAB0D7">
            <w:pPr>
              <w:rPr>
                <w:szCs w:val="22"/>
              </w:rPr>
            </w:pPr>
            <w:r w:rsidRPr="4411F322">
              <w:rPr>
                <w:szCs w:val="22"/>
              </w:rPr>
              <w:t>WDTI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1D3C27" w14:textId="7F112584">
            <w:pPr>
              <w:jc w:val="right"/>
              <w:rPr>
                <w:szCs w:val="22"/>
              </w:rPr>
            </w:pPr>
            <w:r w:rsidRPr="4411F322">
              <w:rPr>
                <w:szCs w:val="22"/>
              </w:rPr>
              <w:t>2,314,404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E902B3" w14:textId="71CC19D6">
            <w:pPr>
              <w:jc w:val="right"/>
              <w:rPr>
                <w:szCs w:val="22"/>
              </w:rPr>
            </w:pPr>
            <w:r w:rsidRPr="4411F322">
              <w:rPr>
                <w:szCs w:val="22"/>
              </w:rPr>
              <w:t>2,313,996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57658B" w14:textId="12EDBF5C">
            <w:pPr>
              <w:rPr>
                <w:szCs w:val="22"/>
              </w:rPr>
            </w:pPr>
            <w:r w:rsidRPr="00762A71">
              <w:rPr>
                <w:szCs w:val="22"/>
              </w:rPr>
              <w:t xml:space="preserve"> $              16,406 </w:t>
            </w:r>
          </w:p>
        </w:tc>
      </w:tr>
      <w:tr w14:paraId="5DA260B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787568" w14:textId="4BC0C7ED">
            <w:pPr>
              <w:jc w:val="right"/>
              <w:rPr>
                <w:szCs w:val="22"/>
              </w:rPr>
            </w:pPr>
            <w:r w:rsidRPr="4411F322">
              <w:rPr>
                <w:szCs w:val="22"/>
              </w:rPr>
              <w:t>65690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6E8E60" w14:textId="2EECD258">
            <w:pPr>
              <w:rPr>
                <w:szCs w:val="22"/>
              </w:rPr>
            </w:pPr>
            <w:r w:rsidRPr="4411F322">
              <w:rPr>
                <w:szCs w:val="22"/>
              </w:rPr>
              <w:t>WDTN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BBEF0F" w14:textId="7F3E33FE">
            <w:pPr>
              <w:jc w:val="right"/>
              <w:rPr>
                <w:szCs w:val="22"/>
              </w:rPr>
            </w:pPr>
            <w:r w:rsidRPr="4411F322">
              <w:rPr>
                <w:szCs w:val="22"/>
              </w:rPr>
              <w:t>3,998,815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405484" w14:textId="07D7B116">
            <w:pPr>
              <w:jc w:val="right"/>
              <w:rPr>
                <w:szCs w:val="22"/>
              </w:rPr>
            </w:pPr>
            <w:r w:rsidRPr="4411F322">
              <w:rPr>
                <w:szCs w:val="22"/>
              </w:rPr>
              <w:t>3,979,357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8F6EE0" w14:textId="45D2DFBF">
            <w:pPr>
              <w:rPr>
                <w:szCs w:val="22"/>
              </w:rPr>
            </w:pPr>
            <w:r w:rsidRPr="00762A71">
              <w:rPr>
                <w:szCs w:val="22"/>
              </w:rPr>
              <w:t xml:space="preserve"> $              28,214 </w:t>
            </w:r>
          </w:p>
        </w:tc>
      </w:tr>
      <w:tr w14:paraId="0519226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5B31AB" w14:textId="47F5F5C3">
            <w:pPr>
              <w:jc w:val="right"/>
              <w:rPr>
                <w:szCs w:val="22"/>
              </w:rPr>
            </w:pPr>
            <w:r w:rsidRPr="4411F322">
              <w:rPr>
                <w:szCs w:val="22"/>
              </w:rPr>
              <w:t>70592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16E421" w14:textId="3BF4FA43">
            <w:pPr>
              <w:rPr>
                <w:szCs w:val="22"/>
              </w:rPr>
            </w:pPr>
            <w:r w:rsidRPr="4411F322">
              <w:rPr>
                <w:szCs w:val="22"/>
              </w:rPr>
              <w:t>WDTV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17F4D5" w14:textId="56DC2692">
            <w:pPr>
              <w:jc w:val="right"/>
              <w:rPr>
                <w:szCs w:val="22"/>
              </w:rPr>
            </w:pPr>
            <w:r w:rsidRPr="4411F322">
              <w:rPr>
                <w:szCs w:val="22"/>
              </w:rPr>
              <w:t>554,217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EAEB7E" w14:textId="4C8911E6">
            <w:pPr>
              <w:jc w:val="right"/>
              <w:rPr>
                <w:szCs w:val="22"/>
              </w:rPr>
            </w:pPr>
            <w:r w:rsidRPr="4411F322">
              <w:rPr>
                <w:szCs w:val="22"/>
              </w:rPr>
              <w:t>513,260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69A331" w14:textId="45DE8C7C">
            <w:pPr>
              <w:rPr>
                <w:szCs w:val="22"/>
              </w:rPr>
            </w:pPr>
            <w:r w:rsidRPr="00762A71">
              <w:rPr>
                <w:szCs w:val="22"/>
              </w:rPr>
              <w:t xml:space="preserve"> $                3,639 </w:t>
            </w:r>
          </w:p>
        </w:tc>
      </w:tr>
      <w:tr w14:paraId="6CA9188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96A144" w14:textId="4B8EB161">
            <w:pPr>
              <w:jc w:val="right"/>
              <w:rPr>
                <w:szCs w:val="22"/>
              </w:rPr>
            </w:pPr>
            <w:r w:rsidRPr="4411F322">
              <w:rPr>
                <w:szCs w:val="22"/>
              </w:rPr>
              <w:t>25045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0D10C9" w14:textId="3163A1DB">
            <w:pPr>
              <w:rPr>
                <w:szCs w:val="22"/>
              </w:rPr>
            </w:pPr>
            <w:r w:rsidRPr="4411F322">
              <w:rPr>
                <w:szCs w:val="22"/>
              </w:rPr>
              <w:t>WDVM-TV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43F7FA" w14:textId="4DFB9002">
            <w:pPr>
              <w:jc w:val="right"/>
              <w:rPr>
                <w:szCs w:val="22"/>
              </w:rPr>
            </w:pPr>
            <w:r w:rsidRPr="4411F322">
              <w:rPr>
                <w:szCs w:val="22"/>
              </w:rPr>
              <w:t>7,516,686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7902C2" w14:textId="12CAC17D">
            <w:pPr>
              <w:jc w:val="right"/>
              <w:rPr>
                <w:szCs w:val="22"/>
              </w:rPr>
            </w:pPr>
            <w:r w:rsidRPr="4411F322">
              <w:rPr>
                <w:szCs w:val="22"/>
              </w:rPr>
              <w:t>5,790,489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6D12A6" w14:textId="05C052AF">
            <w:pPr>
              <w:rPr>
                <w:szCs w:val="22"/>
              </w:rPr>
            </w:pPr>
            <w:r w:rsidRPr="00762A71">
              <w:rPr>
                <w:szCs w:val="22"/>
              </w:rPr>
              <w:t xml:space="preserve"> $              41,055 </w:t>
            </w:r>
          </w:p>
        </w:tc>
      </w:tr>
      <w:tr w14:paraId="1A298B8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167FC1" w14:textId="3ABC0679">
            <w:pPr>
              <w:jc w:val="right"/>
              <w:rPr>
                <w:szCs w:val="22"/>
              </w:rPr>
            </w:pPr>
            <w:r w:rsidRPr="4411F322">
              <w:rPr>
                <w:szCs w:val="22"/>
              </w:rPr>
              <w:t>4110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98AAA9" w14:textId="2AD0A4D9">
            <w:pPr>
              <w:rPr>
                <w:szCs w:val="22"/>
              </w:rPr>
            </w:pPr>
            <w:r w:rsidRPr="4411F322">
              <w:rPr>
                <w:szCs w:val="22"/>
              </w:rPr>
              <w:t>WDWL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E1136C" w14:textId="4EBE93EA">
            <w:pPr>
              <w:jc w:val="right"/>
              <w:rPr>
                <w:szCs w:val="22"/>
              </w:rPr>
            </w:pPr>
            <w:r w:rsidRPr="4411F322">
              <w:rPr>
                <w:szCs w:val="22"/>
              </w:rPr>
              <w:t>2,449,731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447892" w14:textId="44F5C11F">
            <w:pPr>
              <w:jc w:val="right"/>
              <w:rPr>
                <w:szCs w:val="22"/>
              </w:rPr>
            </w:pPr>
            <w:r w:rsidRPr="4411F322">
              <w:rPr>
                <w:szCs w:val="22"/>
              </w:rPr>
              <w:t>2,192,227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302104" w14:textId="6C10F4BB">
            <w:pPr>
              <w:rPr>
                <w:szCs w:val="22"/>
              </w:rPr>
            </w:pPr>
            <w:r w:rsidRPr="00762A71">
              <w:rPr>
                <w:szCs w:val="22"/>
              </w:rPr>
              <w:t xml:space="preserve"> $              15,543 </w:t>
            </w:r>
          </w:p>
        </w:tc>
      </w:tr>
      <w:tr w14:paraId="6DD0AE7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D083B5" w14:textId="54F0CDFF">
            <w:pPr>
              <w:jc w:val="right"/>
              <w:rPr>
                <w:szCs w:val="22"/>
              </w:rPr>
            </w:pPr>
            <w:r w:rsidRPr="4411F322">
              <w:rPr>
                <w:szCs w:val="22"/>
              </w:rPr>
              <w:t>49421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3BF4AD" w14:textId="0AB7FE12">
            <w:pPr>
              <w:rPr>
                <w:szCs w:val="22"/>
              </w:rPr>
            </w:pPr>
            <w:r w:rsidRPr="4411F322">
              <w:rPr>
                <w:szCs w:val="22"/>
              </w:rPr>
              <w:t>WEAO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9E222F" w14:textId="2D783327">
            <w:pPr>
              <w:jc w:val="right"/>
              <w:rPr>
                <w:szCs w:val="22"/>
              </w:rPr>
            </w:pPr>
            <w:r w:rsidRPr="4411F322">
              <w:rPr>
                <w:szCs w:val="22"/>
              </w:rPr>
              <w:t>3,954,789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4CB86C" w14:textId="1032B552">
            <w:pPr>
              <w:jc w:val="right"/>
              <w:rPr>
                <w:szCs w:val="22"/>
              </w:rPr>
            </w:pPr>
            <w:r w:rsidRPr="4411F322">
              <w:rPr>
                <w:szCs w:val="22"/>
              </w:rPr>
              <w:t>3,936,003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BAF966" w14:textId="61899F1F">
            <w:pPr>
              <w:rPr>
                <w:szCs w:val="22"/>
              </w:rPr>
            </w:pPr>
            <w:r w:rsidRPr="00762A71">
              <w:rPr>
                <w:szCs w:val="22"/>
              </w:rPr>
              <w:t xml:space="preserve"> $              27,906 </w:t>
            </w:r>
          </w:p>
        </w:tc>
      </w:tr>
      <w:tr w14:paraId="344EA43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25C53F" w14:textId="3F0E4F31">
            <w:pPr>
              <w:jc w:val="right"/>
              <w:rPr>
                <w:szCs w:val="22"/>
              </w:rPr>
            </w:pPr>
            <w:r w:rsidRPr="4411F322">
              <w:rPr>
                <w:szCs w:val="22"/>
              </w:rPr>
              <w:t>71363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004A50" w14:textId="014E155C">
            <w:pPr>
              <w:rPr>
                <w:szCs w:val="22"/>
              </w:rPr>
            </w:pPr>
            <w:r w:rsidRPr="4411F322">
              <w:rPr>
                <w:szCs w:val="22"/>
              </w:rPr>
              <w:t>WEAR-TV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C3862C" w14:textId="4FE02C78">
            <w:pPr>
              <w:jc w:val="right"/>
              <w:rPr>
                <w:szCs w:val="22"/>
              </w:rPr>
            </w:pPr>
            <w:r w:rsidRPr="4411F322">
              <w:rPr>
                <w:szCs w:val="22"/>
              </w:rPr>
              <w:t>1,662,799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ADA205" w14:textId="290FA33A">
            <w:pPr>
              <w:jc w:val="right"/>
              <w:rPr>
                <w:szCs w:val="22"/>
              </w:rPr>
            </w:pPr>
            <w:r w:rsidRPr="4411F322">
              <w:rPr>
                <w:szCs w:val="22"/>
              </w:rPr>
              <w:t>1,662,271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BAB090" w14:textId="77AA4565">
            <w:pPr>
              <w:rPr>
                <w:szCs w:val="22"/>
              </w:rPr>
            </w:pPr>
            <w:r w:rsidRPr="00762A71">
              <w:rPr>
                <w:szCs w:val="22"/>
              </w:rPr>
              <w:t xml:space="preserve"> $              11,786 </w:t>
            </w:r>
          </w:p>
        </w:tc>
      </w:tr>
      <w:tr w14:paraId="4F4D5B9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A2A0AA" w14:textId="00B085D4">
            <w:pPr>
              <w:jc w:val="right"/>
              <w:rPr>
                <w:szCs w:val="22"/>
              </w:rPr>
            </w:pPr>
            <w:r w:rsidRPr="4411F322">
              <w:rPr>
                <w:szCs w:val="22"/>
              </w:rPr>
              <w:t>7893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D52D86" w14:textId="301E45BC">
            <w:pPr>
              <w:rPr>
                <w:szCs w:val="22"/>
              </w:rPr>
            </w:pPr>
            <w:r w:rsidRPr="4411F322">
              <w:rPr>
                <w:szCs w:val="22"/>
              </w:rPr>
              <w:t>WEAU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A1E381" w14:textId="76682ADF">
            <w:pPr>
              <w:jc w:val="right"/>
              <w:rPr>
                <w:szCs w:val="22"/>
              </w:rPr>
            </w:pPr>
            <w:r w:rsidRPr="4411F322">
              <w:rPr>
                <w:szCs w:val="22"/>
              </w:rPr>
              <w:t>1,031,280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0914B4" w14:textId="32061D53">
            <w:pPr>
              <w:jc w:val="right"/>
              <w:rPr>
                <w:szCs w:val="22"/>
              </w:rPr>
            </w:pPr>
            <w:r w:rsidRPr="4411F322">
              <w:rPr>
                <w:szCs w:val="22"/>
              </w:rPr>
              <w:t>993,529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03A4CE" w14:textId="5A352B6D">
            <w:pPr>
              <w:rPr>
                <w:szCs w:val="22"/>
              </w:rPr>
            </w:pPr>
            <w:r w:rsidRPr="00762A71">
              <w:rPr>
                <w:szCs w:val="22"/>
              </w:rPr>
              <w:t xml:space="preserve"> $                7,044 </w:t>
            </w:r>
          </w:p>
        </w:tc>
      </w:tr>
      <w:tr w14:paraId="26DE19E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329F20" w14:textId="2015C661">
            <w:pPr>
              <w:jc w:val="right"/>
              <w:rPr>
                <w:szCs w:val="22"/>
              </w:rPr>
            </w:pPr>
            <w:r w:rsidRPr="4411F322">
              <w:rPr>
                <w:szCs w:val="22"/>
              </w:rPr>
              <w:t>61003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FE53C5" w14:textId="68FF6A92">
            <w:pPr>
              <w:rPr>
                <w:szCs w:val="22"/>
              </w:rPr>
            </w:pPr>
            <w:r w:rsidRPr="4411F322">
              <w:rPr>
                <w:szCs w:val="22"/>
              </w:rPr>
              <w:t>WEBA-TV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5FBD90" w14:textId="6A1B4CE3">
            <w:pPr>
              <w:jc w:val="right"/>
              <w:rPr>
                <w:szCs w:val="22"/>
              </w:rPr>
            </w:pPr>
            <w:r w:rsidRPr="4411F322">
              <w:rPr>
                <w:szCs w:val="22"/>
              </w:rPr>
              <w:t>652,051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FAD5C6" w14:textId="794F5805">
            <w:pPr>
              <w:jc w:val="right"/>
              <w:rPr>
                <w:szCs w:val="22"/>
              </w:rPr>
            </w:pPr>
            <w:r w:rsidRPr="4411F322">
              <w:rPr>
                <w:szCs w:val="22"/>
              </w:rPr>
              <w:t>645,245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989EBC" w14:textId="44CFD8A1">
            <w:pPr>
              <w:rPr>
                <w:szCs w:val="22"/>
              </w:rPr>
            </w:pPr>
            <w:r w:rsidRPr="00762A71">
              <w:rPr>
                <w:szCs w:val="22"/>
              </w:rPr>
              <w:t xml:space="preserve"> $                4,575 </w:t>
            </w:r>
          </w:p>
        </w:tc>
      </w:tr>
      <w:tr w14:paraId="787FC04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631A44" w14:textId="59D4A5D7">
            <w:pPr>
              <w:jc w:val="right"/>
              <w:rPr>
                <w:szCs w:val="22"/>
              </w:rPr>
            </w:pPr>
            <w:r w:rsidRPr="4411F322">
              <w:rPr>
                <w:szCs w:val="22"/>
              </w:rPr>
              <w:t>19561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D8E9EE" w14:textId="2611FD43">
            <w:pPr>
              <w:rPr>
                <w:szCs w:val="22"/>
              </w:rPr>
            </w:pPr>
            <w:r w:rsidRPr="4411F322">
              <w:rPr>
                <w:szCs w:val="22"/>
              </w:rPr>
              <w:t>WECN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6F737A" w14:textId="081F9475">
            <w:pPr>
              <w:jc w:val="right"/>
              <w:rPr>
                <w:szCs w:val="22"/>
              </w:rPr>
            </w:pPr>
            <w:r w:rsidRPr="4411F322">
              <w:rPr>
                <w:szCs w:val="22"/>
              </w:rPr>
              <w:t>2,551,597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52FC7D" w14:textId="74A5EC01">
            <w:pPr>
              <w:jc w:val="right"/>
              <w:rPr>
                <w:szCs w:val="22"/>
              </w:rPr>
            </w:pPr>
            <w:r w:rsidRPr="4411F322">
              <w:rPr>
                <w:szCs w:val="22"/>
              </w:rPr>
              <w:t>2,296,482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5E4B3E" w14:textId="74B65EC5">
            <w:pPr>
              <w:rPr>
                <w:szCs w:val="22"/>
              </w:rPr>
            </w:pPr>
            <w:r w:rsidRPr="00762A71">
              <w:rPr>
                <w:szCs w:val="22"/>
              </w:rPr>
              <w:t xml:space="preserve"> $              16,282 </w:t>
            </w:r>
          </w:p>
        </w:tc>
      </w:tr>
      <w:tr w14:paraId="5458AD5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D47DFA" w14:textId="22757582">
            <w:pPr>
              <w:jc w:val="right"/>
              <w:rPr>
                <w:szCs w:val="22"/>
              </w:rPr>
            </w:pPr>
            <w:r w:rsidRPr="4411F322">
              <w:rPr>
                <w:szCs w:val="22"/>
              </w:rPr>
              <w:t>48666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92473C" w14:textId="6D4D1B0D">
            <w:pPr>
              <w:rPr>
                <w:szCs w:val="22"/>
              </w:rPr>
            </w:pPr>
            <w:r w:rsidRPr="4411F322">
              <w:rPr>
                <w:szCs w:val="22"/>
              </w:rPr>
              <w:t>WECT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4971CC" w14:textId="4B268AFF">
            <w:pPr>
              <w:jc w:val="right"/>
              <w:rPr>
                <w:szCs w:val="22"/>
              </w:rPr>
            </w:pPr>
            <w:r w:rsidRPr="4411F322">
              <w:rPr>
                <w:szCs w:val="22"/>
              </w:rPr>
              <w:t>1,284,078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AB30B1" w14:textId="7E2F2A8F">
            <w:pPr>
              <w:jc w:val="right"/>
              <w:rPr>
                <w:szCs w:val="22"/>
              </w:rPr>
            </w:pPr>
            <w:r w:rsidRPr="4411F322">
              <w:rPr>
                <w:szCs w:val="22"/>
              </w:rPr>
              <w:t>1,284,078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D9622F" w14:textId="135E93F2">
            <w:pPr>
              <w:rPr>
                <w:szCs w:val="22"/>
              </w:rPr>
            </w:pPr>
            <w:r w:rsidRPr="00762A71">
              <w:rPr>
                <w:szCs w:val="22"/>
              </w:rPr>
              <w:t xml:space="preserve"> $                9,104 </w:t>
            </w:r>
          </w:p>
        </w:tc>
      </w:tr>
      <w:tr w14:paraId="7BCFA16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0B46F0" w14:textId="0B05DCFC">
            <w:pPr>
              <w:jc w:val="right"/>
              <w:rPr>
                <w:szCs w:val="22"/>
              </w:rPr>
            </w:pPr>
            <w:r w:rsidRPr="4411F322">
              <w:rPr>
                <w:szCs w:val="22"/>
              </w:rPr>
              <w:t>13602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F6523D" w14:textId="02546ADC">
            <w:pPr>
              <w:rPr>
                <w:szCs w:val="22"/>
              </w:rPr>
            </w:pPr>
            <w:r w:rsidRPr="4411F322">
              <w:rPr>
                <w:szCs w:val="22"/>
              </w:rPr>
              <w:t>WEDH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D05719" w14:textId="4FE1CFD1">
            <w:pPr>
              <w:jc w:val="right"/>
              <w:rPr>
                <w:szCs w:val="22"/>
              </w:rPr>
            </w:pPr>
            <w:r w:rsidRPr="4411F322">
              <w:rPr>
                <w:szCs w:val="22"/>
              </w:rPr>
              <w:t>5,419,331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F83848" w14:textId="668CA358">
            <w:pPr>
              <w:jc w:val="right"/>
              <w:rPr>
                <w:szCs w:val="22"/>
              </w:rPr>
            </w:pPr>
            <w:r w:rsidRPr="4411F322">
              <w:rPr>
                <w:szCs w:val="22"/>
              </w:rPr>
              <w:t>4,792,684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049FC7" w14:textId="2E5E5F71">
            <w:pPr>
              <w:rPr>
                <w:szCs w:val="22"/>
              </w:rPr>
            </w:pPr>
            <w:r w:rsidRPr="00762A71">
              <w:rPr>
                <w:szCs w:val="22"/>
              </w:rPr>
              <w:t xml:space="preserve"> $              33,980 </w:t>
            </w:r>
          </w:p>
        </w:tc>
      </w:tr>
      <w:tr w14:paraId="120BD0D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90B3A4" w14:textId="5792C7E9">
            <w:pPr>
              <w:jc w:val="right"/>
              <w:rPr>
                <w:szCs w:val="22"/>
              </w:rPr>
            </w:pPr>
            <w:r w:rsidRPr="4411F322">
              <w:rPr>
                <w:szCs w:val="22"/>
              </w:rPr>
              <w:t>13607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01276B" w14:textId="5966A237">
            <w:pPr>
              <w:rPr>
                <w:szCs w:val="22"/>
              </w:rPr>
            </w:pPr>
            <w:r w:rsidRPr="4411F322">
              <w:rPr>
                <w:szCs w:val="22"/>
              </w:rPr>
              <w:t>WEDN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6FA11C" w14:textId="40177C34">
            <w:pPr>
              <w:jc w:val="right"/>
              <w:rPr>
                <w:szCs w:val="22"/>
              </w:rPr>
            </w:pPr>
            <w:r w:rsidRPr="4411F322">
              <w:rPr>
                <w:szCs w:val="22"/>
              </w:rPr>
              <w:t>3,520,804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AB5266" w14:textId="5FBA09DE">
            <w:pPr>
              <w:jc w:val="right"/>
              <w:rPr>
                <w:szCs w:val="22"/>
              </w:rPr>
            </w:pPr>
            <w:r w:rsidRPr="4411F322">
              <w:rPr>
                <w:szCs w:val="22"/>
              </w:rPr>
              <w:t>2,654,657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05E5B3" w14:textId="75803230">
            <w:pPr>
              <w:rPr>
                <w:szCs w:val="22"/>
              </w:rPr>
            </w:pPr>
            <w:r w:rsidRPr="00762A71">
              <w:rPr>
                <w:szCs w:val="22"/>
              </w:rPr>
              <w:t xml:space="preserve"> $              18,822 </w:t>
            </w:r>
          </w:p>
        </w:tc>
      </w:tr>
      <w:tr w14:paraId="178ACE0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5F537A" w14:textId="4C94A0AE">
            <w:pPr>
              <w:jc w:val="right"/>
              <w:rPr>
                <w:szCs w:val="22"/>
              </w:rPr>
            </w:pPr>
            <w:r w:rsidRPr="4411F322">
              <w:rPr>
                <w:szCs w:val="22"/>
              </w:rPr>
              <w:t>69338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2156B0" w14:textId="7FBB468E">
            <w:pPr>
              <w:rPr>
                <w:szCs w:val="22"/>
              </w:rPr>
            </w:pPr>
            <w:r w:rsidRPr="4411F322">
              <w:rPr>
                <w:szCs w:val="22"/>
              </w:rPr>
              <w:t>WEDQ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846383" w14:textId="7AA6A496">
            <w:pPr>
              <w:jc w:val="right"/>
              <w:rPr>
                <w:szCs w:val="22"/>
              </w:rPr>
            </w:pPr>
            <w:r w:rsidRPr="4411F322">
              <w:rPr>
                <w:szCs w:val="22"/>
              </w:rPr>
              <w:t>6,372,341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7160C5" w14:textId="35937617">
            <w:pPr>
              <w:jc w:val="right"/>
              <w:rPr>
                <w:szCs w:val="22"/>
              </w:rPr>
            </w:pPr>
            <w:r w:rsidRPr="4411F322">
              <w:rPr>
                <w:szCs w:val="22"/>
              </w:rPr>
              <w:t>6,354,538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C4D297" w14:textId="521247DC">
            <w:pPr>
              <w:rPr>
                <w:szCs w:val="22"/>
              </w:rPr>
            </w:pPr>
            <w:r w:rsidRPr="00762A71">
              <w:rPr>
                <w:szCs w:val="22"/>
              </w:rPr>
              <w:t xml:space="preserve"> $              45,054 </w:t>
            </w:r>
          </w:p>
        </w:tc>
      </w:tr>
      <w:tr w14:paraId="6C3A6ED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CC3C67" w14:textId="49792888">
            <w:pPr>
              <w:jc w:val="right"/>
              <w:rPr>
                <w:szCs w:val="22"/>
              </w:rPr>
            </w:pPr>
            <w:r w:rsidRPr="4411F322">
              <w:rPr>
                <w:szCs w:val="22"/>
              </w:rPr>
              <w:t>21808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132B43" w14:textId="5CFEB684">
            <w:pPr>
              <w:rPr>
                <w:szCs w:val="22"/>
              </w:rPr>
            </w:pPr>
            <w:r w:rsidRPr="4411F322">
              <w:rPr>
                <w:szCs w:val="22"/>
              </w:rPr>
              <w:t>WEDU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6F5DB4" w14:textId="7D1CC15B">
            <w:pPr>
              <w:jc w:val="right"/>
              <w:rPr>
                <w:szCs w:val="22"/>
              </w:rPr>
            </w:pPr>
            <w:r w:rsidRPr="4411F322">
              <w:rPr>
                <w:szCs w:val="22"/>
              </w:rPr>
              <w:t>6,372,341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E341BC" w14:textId="1269121E">
            <w:pPr>
              <w:jc w:val="right"/>
              <w:rPr>
                <w:szCs w:val="22"/>
              </w:rPr>
            </w:pPr>
            <w:r w:rsidRPr="4411F322">
              <w:rPr>
                <w:szCs w:val="22"/>
              </w:rPr>
              <w:t>6,354,538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C53139" w14:textId="225B9678">
            <w:pPr>
              <w:rPr>
                <w:szCs w:val="22"/>
              </w:rPr>
            </w:pPr>
            <w:r w:rsidRPr="00762A71">
              <w:rPr>
                <w:szCs w:val="22"/>
              </w:rPr>
              <w:t xml:space="preserve"> $              45,054 </w:t>
            </w:r>
          </w:p>
        </w:tc>
      </w:tr>
      <w:tr w14:paraId="3242ECC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130114" w14:textId="46C5A018">
            <w:pPr>
              <w:jc w:val="right"/>
              <w:rPr>
                <w:szCs w:val="22"/>
              </w:rPr>
            </w:pPr>
            <w:r w:rsidRPr="4411F322">
              <w:rPr>
                <w:szCs w:val="22"/>
              </w:rPr>
              <w:t>13594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7F6728" w14:textId="71C8E909">
            <w:pPr>
              <w:rPr>
                <w:szCs w:val="22"/>
              </w:rPr>
            </w:pPr>
            <w:r w:rsidRPr="4411F322">
              <w:rPr>
                <w:szCs w:val="22"/>
              </w:rPr>
              <w:t>WEDW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2D3F63" w14:textId="6527FE77">
            <w:pPr>
              <w:jc w:val="right"/>
              <w:rPr>
                <w:szCs w:val="22"/>
              </w:rPr>
            </w:pPr>
            <w:r w:rsidRPr="4411F322">
              <w:rPr>
                <w:szCs w:val="22"/>
              </w:rPr>
              <w:t>21,942,405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5327B3" w14:textId="59801361">
            <w:pPr>
              <w:jc w:val="right"/>
              <w:rPr>
                <w:szCs w:val="22"/>
              </w:rPr>
            </w:pPr>
            <w:r w:rsidRPr="4411F322">
              <w:rPr>
                <w:szCs w:val="22"/>
              </w:rPr>
              <w:t>21,529,106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93F839" w14:textId="2EA84160">
            <w:pPr>
              <w:rPr>
                <w:szCs w:val="22"/>
              </w:rPr>
            </w:pPr>
            <w:r w:rsidRPr="00762A71">
              <w:rPr>
                <w:szCs w:val="22"/>
              </w:rPr>
              <w:t xml:space="preserve"> $            152,641 </w:t>
            </w:r>
          </w:p>
        </w:tc>
      </w:tr>
      <w:tr w14:paraId="778E576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300045" w14:textId="553B476C">
            <w:pPr>
              <w:jc w:val="right"/>
              <w:rPr>
                <w:szCs w:val="22"/>
              </w:rPr>
            </w:pPr>
            <w:r w:rsidRPr="4411F322">
              <w:rPr>
                <w:szCs w:val="22"/>
              </w:rPr>
              <w:t>13595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F43849" w14:textId="37743CB0">
            <w:pPr>
              <w:rPr>
                <w:szCs w:val="22"/>
              </w:rPr>
            </w:pPr>
            <w:r w:rsidRPr="4411F322">
              <w:rPr>
                <w:szCs w:val="22"/>
              </w:rPr>
              <w:t>WEDY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01EEBD" w14:textId="38FC2BB3">
            <w:pPr>
              <w:jc w:val="right"/>
              <w:rPr>
                <w:szCs w:val="22"/>
              </w:rPr>
            </w:pPr>
            <w:r w:rsidRPr="4411F322">
              <w:rPr>
                <w:szCs w:val="22"/>
              </w:rPr>
              <w:t>5,419,331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73226B" w14:textId="23A3CDF0">
            <w:pPr>
              <w:jc w:val="right"/>
              <w:rPr>
                <w:szCs w:val="22"/>
              </w:rPr>
            </w:pPr>
            <w:r w:rsidRPr="4411F322">
              <w:rPr>
                <w:szCs w:val="22"/>
              </w:rPr>
              <w:t>4,792,684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873333" w14:textId="07E0DA2B">
            <w:pPr>
              <w:rPr>
                <w:szCs w:val="22"/>
              </w:rPr>
            </w:pPr>
            <w:r w:rsidRPr="00762A71">
              <w:rPr>
                <w:szCs w:val="22"/>
              </w:rPr>
              <w:t xml:space="preserve"> $              33,980 </w:t>
            </w:r>
          </w:p>
        </w:tc>
      </w:tr>
      <w:tr w14:paraId="360562D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D9A66F" w14:textId="19BA3A60">
            <w:pPr>
              <w:jc w:val="right"/>
              <w:rPr>
                <w:szCs w:val="22"/>
              </w:rPr>
            </w:pPr>
            <w:r w:rsidRPr="4411F322">
              <w:rPr>
                <w:szCs w:val="22"/>
              </w:rPr>
              <w:t>24801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A8042F" w14:textId="41DA5EBB">
            <w:pPr>
              <w:rPr>
                <w:szCs w:val="22"/>
              </w:rPr>
            </w:pPr>
            <w:r w:rsidRPr="4411F322">
              <w:rPr>
                <w:szCs w:val="22"/>
              </w:rPr>
              <w:t>WEEK-TV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8F6102" w14:textId="198798E5">
            <w:pPr>
              <w:jc w:val="right"/>
              <w:rPr>
                <w:szCs w:val="22"/>
              </w:rPr>
            </w:pPr>
            <w:r w:rsidRPr="4411F322">
              <w:rPr>
                <w:szCs w:val="22"/>
              </w:rPr>
              <w:t>730,054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CD6717" w14:textId="35BFCE6F">
            <w:pPr>
              <w:jc w:val="right"/>
              <w:rPr>
                <w:szCs w:val="22"/>
              </w:rPr>
            </w:pPr>
            <w:r w:rsidRPr="4411F322">
              <w:rPr>
                <w:szCs w:val="22"/>
              </w:rPr>
              <w:t>729,949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881509" w14:textId="581E5260">
            <w:pPr>
              <w:rPr>
                <w:szCs w:val="22"/>
              </w:rPr>
            </w:pPr>
            <w:r w:rsidRPr="00762A71">
              <w:rPr>
                <w:szCs w:val="22"/>
              </w:rPr>
              <w:t xml:space="preserve"> $                5,175 </w:t>
            </w:r>
          </w:p>
        </w:tc>
      </w:tr>
      <w:tr w14:paraId="34E4B0C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B84AB6" w14:textId="6C8C6720">
            <w:pPr>
              <w:jc w:val="right"/>
              <w:rPr>
                <w:szCs w:val="22"/>
              </w:rPr>
            </w:pPr>
            <w:r w:rsidRPr="4411F322">
              <w:rPr>
                <w:szCs w:val="22"/>
              </w:rPr>
              <w:t>6744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69D625" w14:textId="2D0B1AC2">
            <w:pPr>
              <w:rPr>
                <w:szCs w:val="22"/>
              </w:rPr>
            </w:pPr>
            <w:r w:rsidRPr="4411F322">
              <w:rPr>
                <w:szCs w:val="22"/>
              </w:rPr>
              <w:t>WEFS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ADE0BE" w14:textId="2FA828E2">
            <w:pPr>
              <w:jc w:val="right"/>
              <w:rPr>
                <w:szCs w:val="22"/>
              </w:rPr>
            </w:pPr>
            <w:r w:rsidRPr="4411F322">
              <w:rPr>
                <w:szCs w:val="22"/>
              </w:rPr>
              <w:t>4,115,849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9178DC" w14:textId="4A6A7F8A">
            <w:pPr>
              <w:jc w:val="right"/>
              <w:rPr>
                <w:szCs w:val="22"/>
              </w:rPr>
            </w:pPr>
            <w:r w:rsidRPr="4411F322">
              <w:rPr>
                <w:szCs w:val="22"/>
              </w:rPr>
              <w:t>4,115,849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2E671A" w14:textId="1E4B13E7">
            <w:pPr>
              <w:rPr>
                <w:szCs w:val="22"/>
              </w:rPr>
            </w:pPr>
            <w:r w:rsidRPr="00762A71">
              <w:rPr>
                <w:szCs w:val="22"/>
              </w:rPr>
              <w:t xml:space="preserve"> $              29,181 </w:t>
            </w:r>
          </w:p>
        </w:tc>
      </w:tr>
      <w:tr w14:paraId="54CC1CA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05728E" w14:textId="5BA3FEDB">
            <w:pPr>
              <w:jc w:val="right"/>
              <w:rPr>
                <w:szCs w:val="22"/>
              </w:rPr>
            </w:pPr>
            <w:r w:rsidRPr="4411F322">
              <w:rPr>
                <w:szCs w:val="22"/>
              </w:rPr>
              <w:t>24215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95BBA8" w14:textId="12ACF523">
            <w:pPr>
              <w:rPr>
                <w:szCs w:val="22"/>
              </w:rPr>
            </w:pPr>
            <w:r w:rsidRPr="4411F322">
              <w:rPr>
                <w:szCs w:val="22"/>
              </w:rPr>
              <w:t>WEHT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EA6AF8" w14:textId="68DDAC42">
            <w:pPr>
              <w:jc w:val="right"/>
              <w:rPr>
                <w:szCs w:val="22"/>
              </w:rPr>
            </w:pPr>
            <w:r w:rsidRPr="4411F322">
              <w:rPr>
                <w:szCs w:val="22"/>
              </w:rPr>
              <w:t>854,000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73CEFB" w14:textId="03FD677C">
            <w:pPr>
              <w:jc w:val="right"/>
              <w:rPr>
                <w:szCs w:val="22"/>
              </w:rPr>
            </w:pPr>
            <w:r w:rsidRPr="4411F322">
              <w:rPr>
                <w:szCs w:val="22"/>
              </w:rPr>
              <w:t>838,936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06503D" w14:textId="41475564">
            <w:pPr>
              <w:rPr>
                <w:szCs w:val="22"/>
              </w:rPr>
            </w:pPr>
            <w:r w:rsidRPr="00762A71">
              <w:rPr>
                <w:szCs w:val="22"/>
              </w:rPr>
              <w:t xml:space="preserve"> $                5,948 </w:t>
            </w:r>
          </w:p>
        </w:tc>
      </w:tr>
      <w:tr w14:paraId="7857B44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59C266" w14:textId="4BC2A787">
            <w:pPr>
              <w:jc w:val="right"/>
              <w:rPr>
                <w:szCs w:val="22"/>
              </w:rPr>
            </w:pPr>
            <w:r w:rsidRPr="4411F322">
              <w:rPr>
                <w:szCs w:val="22"/>
              </w:rPr>
              <w:t>721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588C98" w14:textId="0FA1FF10">
            <w:pPr>
              <w:rPr>
                <w:szCs w:val="22"/>
              </w:rPr>
            </w:pPr>
            <w:r w:rsidRPr="4411F322">
              <w:rPr>
                <w:szCs w:val="22"/>
              </w:rPr>
              <w:t>WEIQ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5237FF" w14:textId="0D8A8A0E">
            <w:pPr>
              <w:jc w:val="right"/>
              <w:rPr>
                <w:szCs w:val="22"/>
              </w:rPr>
            </w:pPr>
            <w:r w:rsidRPr="4411F322">
              <w:rPr>
                <w:szCs w:val="22"/>
              </w:rPr>
              <w:t>1,138,095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658AD5" w14:textId="25D8A060">
            <w:pPr>
              <w:jc w:val="right"/>
              <w:rPr>
                <w:szCs w:val="22"/>
              </w:rPr>
            </w:pPr>
            <w:r w:rsidRPr="4411F322">
              <w:rPr>
                <w:szCs w:val="22"/>
              </w:rPr>
              <w:t>1,137,690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709427" w14:textId="68A3BA50">
            <w:pPr>
              <w:rPr>
                <w:szCs w:val="22"/>
              </w:rPr>
            </w:pPr>
            <w:r w:rsidRPr="00762A71">
              <w:rPr>
                <w:szCs w:val="22"/>
              </w:rPr>
              <w:t xml:space="preserve"> $                8,066 </w:t>
            </w:r>
          </w:p>
        </w:tc>
      </w:tr>
      <w:tr w14:paraId="0D06784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1E74B8" w14:textId="642F1E90">
            <w:pPr>
              <w:jc w:val="right"/>
              <w:rPr>
                <w:szCs w:val="22"/>
              </w:rPr>
            </w:pPr>
            <w:r w:rsidRPr="4411F322">
              <w:rPr>
                <w:szCs w:val="22"/>
              </w:rPr>
              <w:t>18301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59D639" w14:textId="5164F432">
            <w:pPr>
              <w:rPr>
                <w:szCs w:val="22"/>
              </w:rPr>
            </w:pPr>
            <w:r w:rsidRPr="4411F322">
              <w:rPr>
                <w:szCs w:val="22"/>
              </w:rPr>
              <w:t>WEIU-TV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6102BB" w14:textId="29628B84">
            <w:pPr>
              <w:jc w:val="right"/>
              <w:rPr>
                <w:szCs w:val="22"/>
              </w:rPr>
            </w:pPr>
            <w:r w:rsidRPr="4411F322">
              <w:rPr>
                <w:szCs w:val="22"/>
              </w:rPr>
              <w:t>442,120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2E9808" w14:textId="6F761E1E">
            <w:pPr>
              <w:jc w:val="right"/>
              <w:rPr>
                <w:szCs w:val="22"/>
              </w:rPr>
            </w:pPr>
            <w:r w:rsidRPr="4411F322">
              <w:rPr>
                <w:szCs w:val="22"/>
              </w:rPr>
              <w:t>442,040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D68BC3" w14:textId="6C2F78DC">
            <w:pPr>
              <w:rPr>
                <w:szCs w:val="22"/>
              </w:rPr>
            </w:pPr>
            <w:r w:rsidRPr="00762A71">
              <w:rPr>
                <w:szCs w:val="22"/>
              </w:rPr>
              <w:t xml:space="preserve"> $                3,134 </w:t>
            </w:r>
          </w:p>
        </w:tc>
      </w:tr>
      <w:tr w14:paraId="71134AC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BB68AD" w14:textId="583464AD">
            <w:pPr>
              <w:jc w:val="right"/>
              <w:rPr>
                <w:szCs w:val="22"/>
              </w:rPr>
            </w:pPr>
            <w:r w:rsidRPr="4411F322">
              <w:rPr>
                <w:szCs w:val="22"/>
              </w:rPr>
              <w:t>69271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3AF761" w14:textId="6FE55F83">
            <w:pPr>
              <w:rPr>
                <w:szCs w:val="22"/>
              </w:rPr>
            </w:pPr>
            <w:r w:rsidRPr="4411F322">
              <w:rPr>
                <w:szCs w:val="22"/>
              </w:rPr>
              <w:t>WEKW-TV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E0F99E" w14:textId="03259468">
            <w:pPr>
              <w:jc w:val="right"/>
              <w:rPr>
                <w:szCs w:val="22"/>
              </w:rPr>
            </w:pPr>
            <w:r w:rsidRPr="4411F322">
              <w:rPr>
                <w:szCs w:val="22"/>
              </w:rPr>
              <w:t>1,306,163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94270C" w14:textId="5FBED0A7">
            <w:pPr>
              <w:jc w:val="right"/>
              <w:rPr>
                <w:szCs w:val="22"/>
              </w:rPr>
            </w:pPr>
            <w:r w:rsidRPr="4411F322">
              <w:rPr>
                <w:szCs w:val="22"/>
              </w:rPr>
              <w:t>800,635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36743A" w14:textId="743C7C0A">
            <w:pPr>
              <w:rPr>
                <w:szCs w:val="22"/>
              </w:rPr>
            </w:pPr>
            <w:r w:rsidRPr="00762A71">
              <w:rPr>
                <w:szCs w:val="22"/>
              </w:rPr>
              <w:t xml:space="preserve"> $                5,677 </w:t>
            </w:r>
          </w:p>
        </w:tc>
      </w:tr>
      <w:tr w14:paraId="3FE82F3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CF9E4E" w14:textId="2151E79D">
            <w:pPr>
              <w:jc w:val="right"/>
              <w:rPr>
                <w:szCs w:val="22"/>
              </w:rPr>
            </w:pPr>
            <w:r w:rsidRPr="4411F322">
              <w:rPr>
                <w:szCs w:val="22"/>
              </w:rPr>
              <w:t>60825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60196E" w14:textId="2FC9EEDD">
            <w:pPr>
              <w:rPr>
                <w:szCs w:val="22"/>
              </w:rPr>
            </w:pPr>
            <w:r w:rsidRPr="4411F322">
              <w:rPr>
                <w:szCs w:val="22"/>
              </w:rPr>
              <w:t>WELF-TV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584FE2" w14:textId="304A5849">
            <w:pPr>
              <w:jc w:val="right"/>
              <w:rPr>
                <w:szCs w:val="22"/>
              </w:rPr>
            </w:pPr>
            <w:r w:rsidRPr="4411F322">
              <w:rPr>
                <w:szCs w:val="22"/>
              </w:rPr>
              <w:t>1,547,836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C7FCB7" w14:textId="5D7D39D6">
            <w:pPr>
              <w:jc w:val="right"/>
              <w:rPr>
                <w:szCs w:val="22"/>
              </w:rPr>
            </w:pPr>
            <w:r w:rsidRPr="4411F322">
              <w:rPr>
                <w:szCs w:val="22"/>
              </w:rPr>
              <w:t>1,455,263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80B40B" w14:textId="05F55B40">
            <w:pPr>
              <w:rPr>
                <w:szCs w:val="22"/>
              </w:rPr>
            </w:pPr>
            <w:r w:rsidRPr="00762A71">
              <w:rPr>
                <w:szCs w:val="22"/>
              </w:rPr>
              <w:t xml:space="preserve"> $              10,318 </w:t>
            </w:r>
          </w:p>
        </w:tc>
      </w:tr>
      <w:tr w14:paraId="41DD881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12F89E" w14:textId="60704732">
            <w:pPr>
              <w:jc w:val="right"/>
              <w:rPr>
                <w:szCs w:val="22"/>
              </w:rPr>
            </w:pPr>
            <w:r w:rsidRPr="4411F322">
              <w:rPr>
                <w:szCs w:val="22"/>
              </w:rPr>
              <w:t>26602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B08FE9" w14:textId="7CD2E667">
            <w:pPr>
              <w:rPr>
                <w:szCs w:val="22"/>
              </w:rPr>
            </w:pPr>
            <w:r w:rsidRPr="4411F322">
              <w:rPr>
                <w:szCs w:val="22"/>
              </w:rPr>
              <w:t>WELU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228DAB" w14:textId="095C1848">
            <w:pPr>
              <w:jc w:val="right"/>
              <w:rPr>
                <w:szCs w:val="22"/>
              </w:rPr>
            </w:pPr>
            <w:r w:rsidRPr="4411F322">
              <w:rPr>
                <w:szCs w:val="22"/>
              </w:rPr>
              <w:t>2,052,918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E3D138" w14:textId="3BAB3158">
            <w:pPr>
              <w:jc w:val="right"/>
              <w:rPr>
                <w:szCs w:val="22"/>
              </w:rPr>
            </w:pPr>
            <w:r w:rsidRPr="4411F322">
              <w:rPr>
                <w:szCs w:val="22"/>
              </w:rPr>
              <w:t>1,847,568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67D0A3" w14:textId="30BA5FA5">
            <w:pPr>
              <w:rPr>
                <w:szCs w:val="22"/>
              </w:rPr>
            </w:pPr>
            <w:r w:rsidRPr="00762A71">
              <w:rPr>
                <w:szCs w:val="22"/>
              </w:rPr>
              <w:t xml:space="preserve"> $              13,099 </w:t>
            </w:r>
          </w:p>
        </w:tc>
      </w:tr>
      <w:tr w14:paraId="0C312BE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822973" w14:textId="75E1EEA0">
            <w:pPr>
              <w:jc w:val="right"/>
              <w:rPr>
                <w:szCs w:val="22"/>
              </w:rPr>
            </w:pPr>
            <w:r w:rsidRPr="4411F322">
              <w:rPr>
                <w:szCs w:val="22"/>
              </w:rPr>
              <w:t>40761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8EA0D6" w14:textId="6535B438">
            <w:pPr>
              <w:rPr>
                <w:szCs w:val="22"/>
              </w:rPr>
            </w:pPr>
            <w:r w:rsidRPr="4411F322">
              <w:rPr>
                <w:szCs w:val="22"/>
              </w:rPr>
              <w:t>WEMT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4865BB" w14:textId="3CAA24FA">
            <w:pPr>
              <w:jc w:val="right"/>
              <w:rPr>
                <w:szCs w:val="22"/>
              </w:rPr>
            </w:pPr>
            <w:r w:rsidRPr="4411F322">
              <w:rPr>
                <w:szCs w:val="22"/>
              </w:rPr>
              <w:t>1,708,704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AF0EDC" w14:textId="2A4A0945">
            <w:pPr>
              <w:jc w:val="right"/>
              <w:rPr>
                <w:szCs w:val="22"/>
              </w:rPr>
            </w:pPr>
            <w:r w:rsidRPr="4411F322">
              <w:rPr>
                <w:szCs w:val="22"/>
              </w:rPr>
              <w:t>1,169,182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A7429E" w14:textId="78F41C06">
            <w:pPr>
              <w:rPr>
                <w:szCs w:val="22"/>
              </w:rPr>
            </w:pPr>
            <w:r w:rsidRPr="00762A71">
              <w:rPr>
                <w:szCs w:val="22"/>
              </w:rPr>
              <w:t xml:space="preserve"> $                8,290 </w:t>
            </w:r>
          </w:p>
        </w:tc>
      </w:tr>
      <w:tr w14:paraId="6CD7583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A75E3C" w14:textId="0FD56D7D">
            <w:pPr>
              <w:jc w:val="right"/>
              <w:rPr>
                <w:szCs w:val="22"/>
              </w:rPr>
            </w:pPr>
            <w:r w:rsidRPr="4411F322">
              <w:rPr>
                <w:szCs w:val="22"/>
              </w:rPr>
              <w:t>69237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453A39" w14:textId="0A6F6403">
            <w:pPr>
              <w:rPr>
                <w:szCs w:val="22"/>
              </w:rPr>
            </w:pPr>
            <w:r w:rsidRPr="4411F322">
              <w:rPr>
                <w:szCs w:val="22"/>
              </w:rPr>
              <w:t>WENH-TV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3244B7" w14:textId="317E50CB">
            <w:pPr>
              <w:jc w:val="right"/>
              <w:rPr>
                <w:szCs w:val="22"/>
              </w:rPr>
            </w:pPr>
            <w:r w:rsidRPr="4411F322">
              <w:rPr>
                <w:szCs w:val="22"/>
              </w:rPr>
              <w:t>4,865,355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0B3575" w14:textId="3FDEE288">
            <w:pPr>
              <w:jc w:val="right"/>
              <w:rPr>
                <w:szCs w:val="22"/>
              </w:rPr>
            </w:pPr>
            <w:r w:rsidRPr="4411F322">
              <w:rPr>
                <w:szCs w:val="22"/>
              </w:rPr>
              <w:t>4,679,954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EF35E3" w14:textId="47E3FF46">
            <w:pPr>
              <w:rPr>
                <w:szCs w:val="22"/>
              </w:rPr>
            </w:pPr>
            <w:r w:rsidRPr="00762A71">
              <w:rPr>
                <w:szCs w:val="22"/>
              </w:rPr>
              <w:t xml:space="preserve"> $              33,181 </w:t>
            </w:r>
          </w:p>
        </w:tc>
      </w:tr>
      <w:tr w14:paraId="59758AF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A8DC26" w14:textId="0D13F760">
            <w:pPr>
              <w:jc w:val="right"/>
              <w:rPr>
                <w:szCs w:val="22"/>
              </w:rPr>
            </w:pPr>
            <w:r w:rsidRPr="4411F322">
              <w:rPr>
                <w:szCs w:val="22"/>
              </w:rPr>
              <w:t>71508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D818E3" w14:textId="458CC453">
            <w:pPr>
              <w:rPr>
                <w:szCs w:val="22"/>
              </w:rPr>
            </w:pPr>
            <w:r w:rsidRPr="4411F322">
              <w:rPr>
                <w:szCs w:val="22"/>
              </w:rPr>
              <w:t>WENY-TV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E54269" w14:textId="70B9F3DA">
            <w:pPr>
              <w:jc w:val="right"/>
              <w:rPr>
                <w:szCs w:val="22"/>
              </w:rPr>
            </w:pPr>
            <w:r w:rsidRPr="4411F322">
              <w:rPr>
                <w:szCs w:val="22"/>
              </w:rPr>
              <w:t>636,768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C00DFE" w14:textId="22F1C8C3">
            <w:pPr>
              <w:jc w:val="right"/>
              <w:rPr>
                <w:szCs w:val="22"/>
              </w:rPr>
            </w:pPr>
            <w:r w:rsidRPr="4411F322">
              <w:rPr>
                <w:szCs w:val="22"/>
              </w:rPr>
              <w:t>501,692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4F5CE0" w14:textId="10C50C41">
            <w:pPr>
              <w:rPr>
                <w:szCs w:val="22"/>
              </w:rPr>
            </w:pPr>
            <w:r w:rsidRPr="00762A71">
              <w:rPr>
                <w:szCs w:val="22"/>
              </w:rPr>
              <w:t xml:space="preserve"> $                3,557 </w:t>
            </w:r>
          </w:p>
        </w:tc>
      </w:tr>
      <w:tr w14:paraId="54AB8A1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2DECD5" w14:textId="460645B9">
            <w:pPr>
              <w:jc w:val="right"/>
              <w:rPr>
                <w:szCs w:val="22"/>
              </w:rPr>
            </w:pPr>
            <w:r w:rsidRPr="4411F322">
              <w:rPr>
                <w:szCs w:val="22"/>
              </w:rPr>
              <w:t>83946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4644B1" w14:textId="6821BC49">
            <w:pPr>
              <w:rPr>
                <w:szCs w:val="22"/>
              </w:rPr>
            </w:pPr>
            <w:r w:rsidRPr="4411F322">
              <w:rPr>
                <w:szCs w:val="22"/>
              </w:rPr>
              <w:t>WEPH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8F094A" w14:textId="314F1F80">
            <w:pPr>
              <w:jc w:val="right"/>
              <w:rPr>
                <w:szCs w:val="22"/>
              </w:rPr>
            </w:pPr>
            <w:r w:rsidRPr="4411F322">
              <w:rPr>
                <w:szCs w:val="22"/>
              </w:rPr>
              <w:t>604,510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75E96F" w14:textId="10304A0B">
            <w:pPr>
              <w:jc w:val="right"/>
              <w:rPr>
                <w:szCs w:val="22"/>
              </w:rPr>
            </w:pPr>
            <w:r w:rsidRPr="4411F322">
              <w:rPr>
                <w:szCs w:val="22"/>
              </w:rPr>
              <w:t>602,977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4FF0AD" w14:textId="7273DBB3">
            <w:pPr>
              <w:rPr>
                <w:szCs w:val="22"/>
              </w:rPr>
            </w:pPr>
            <w:r w:rsidRPr="00762A71">
              <w:rPr>
                <w:szCs w:val="22"/>
              </w:rPr>
              <w:t xml:space="preserve"> $                4,275 </w:t>
            </w:r>
          </w:p>
        </w:tc>
      </w:tr>
      <w:tr w14:paraId="5E1E4DB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A87108" w14:textId="763A9C2E">
            <w:pPr>
              <w:jc w:val="right"/>
              <w:rPr>
                <w:szCs w:val="22"/>
              </w:rPr>
            </w:pPr>
            <w:r w:rsidRPr="4411F322">
              <w:rPr>
                <w:szCs w:val="22"/>
              </w:rPr>
              <w:t>81508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49DBAA" w14:textId="347E4B8D">
            <w:pPr>
              <w:rPr>
                <w:szCs w:val="22"/>
              </w:rPr>
            </w:pPr>
            <w:r w:rsidRPr="4411F322">
              <w:rPr>
                <w:szCs w:val="22"/>
              </w:rPr>
              <w:t>WEPX-TV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743726" w14:textId="1D1636B7">
            <w:pPr>
              <w:jc w:val="right"/>
              <w:rPr>
                <w:szCs w:val="22"/>
              </w:rPr>
            </w:pPr>
            <w:r w:rsidRPr="4411F322">
              <w:rPr>
                <w:szCs w:val="22"/>
              </w:rPr>
              <w:t>945,425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D335BD" w14:textId="58DF8E22">
            <w:pPr>
              <w:jc w:val="right"/>
              <w:rPr>
                <w:szCs w:val="22"/>
              </w:rPr>
            </w:pPr>
            <w:r w:rsidRPr="4411F322">
              <w:rPr>
                <w:szCs w:val="22"/>
              </w:rPr>
              <w:t>945,425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54C8B0" w14:textId="61C043CF">
            <w:pPr>
              <w:rPr>
                <w:szCs w:val="22"/>
              </w:rPr>
            </w:pPr>
            <w:r w:rsidRPr="00762A71">
              <w:rPr>
                <w:szCs w:val="22"/>
              </w:rPr>
              <w:t xml:space="preserve"> $                6,703 </w:t>
            </w:r>
          </w:p>
        </w:tc>
      </w:tr>
      <w:tr w14:paraId="3C0CE58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84EF1E" w14:textId="02F66D27">
            <w:pPr>
              <w:jc w:val="right"/>
              <w:rPr>
                <w:szCs w:val="22"/>
              </w:rPr>
            </w:pPr>
            <w:r w:rsidRPr="4411F322">
              <w:rPr>
                <w:szCs w:val="22"/>
              </w:rPr>
              <w:t>25738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F492AC" w14:textId="13F11F81">
            <w:pPr>
              <w:rPr>
                <w:szCs w:val="22"/>
              </w:rPr>
            </w:pPr>
            <w:r w:rsidRPr="4411F322">
              <w:rPr>
                <w:szCs w:val="22"/>
              </w:rPr>
              <w:t>WESH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EC6361" w14:textId="5C720FE2">
            <w:pPr>
              <w:jc w:val="right"/>
              <w:rPr>
                <w:szCs w:val="22"/>
              </w:rPr>
            </w:pPr>
            <w:r w:rsidRPr="4411F322">
              <w:rPr>
                <w:szCs w:val="22"/>
              </w:rPr>
              <w:t>4,917,201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BACAF9" w14:textId="5A6E65BD">
            <w:pPr>
              <w:jc w:val="right"/>
              <w:rPr>
                <w:szCs w:val="22"/>
              </w:rPr>
            </w:pPr>
            <w:r w:rsidRPr="4411F322">
              <w:rPr>
                <w:szCs w:val="22"/>
              </w:rPr>
              <w:t>4,906,261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DAF49E" w14:textId="27F637B0">
            <w:pPr>
              <w:rPr>
                <w:szCs w:val="22"/>
              </w:rPr>
            </w:pPr>
            <w:r w:rsidRPr="00762A71">
              <w:rPr>
                <w:szCs w:val="22"/>
              </w:rPr>
              <w:t xml:space="preserve"> $              34,785 </w:t>
            </w:r>
          </w:p>
        </w:tc>
      </w:tr>
      <w:tr w14:paraId="5D2B8C0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CB0BF6" w14:textId="4247C5E8">
            <w:pPr>
              <w:jc w:val="right"/>
              <w:rPr>
                <w:szCs w:val="22"/>
              </w:rPr>
            </w:pPr>
            <w:r w:rsidRPr="4411F322">
              <w:rPr>
                <w:szCs w:val="22"/>
              </w:rPr>
              <w:t>65670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16D40C" w14:textId="036C4445">
            <w:pPr>
              <w:rPr>
                <w:szCs w:val="22"/>
              </w:rPr>
            </w:pPr>
            <w:r w:rsidRPr="4411F322">
              <w:rPr>
                <w:szCs w:val="22"/>
              </w:rPr>
              <w:t>WETA-TV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783282" w14:textId="47A3D153">
            <w:pPr>
              <w:jc w:val="right"/>
              <w:rPr>
                <w:szCs w:val="22"/>
              </w:rPr>
            </w:pPr>
            <w:r w:rsidRPr="4411F322">
              <w:rPr>
                <w:szCs w:val="22"/>
              </w:rPr>
              <w:t>9,177,186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A2B4BF" w14:textId="0929BF9A">
            <w:pPr>
              <w:jc w:val="right"/>
              <w:rPr>
                <w:szCs w:val="22"/>
              </w:rPr>
            </w:pPr>
            <w:r w:rsidRPr="4411F322">
              <w:rPr>
                <w:szCs w:val="22"/>
              </w:rPr>
              <w:t>9,112,861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DA00D0" w14:textId="2BC32C76">
            <w:pPr>
              <w:rPr>
                <w:szCs w:val="22"/>
              </w:rPr>
            </w:pPr>
            <w:r w:rsidRPr="00762A71">
              <w:rPr>
                <w:szCs w:val="22"/>
              </w:rPr>
              <w:t xml:space="preserve"> $              64,610 </w:t>
            </w:r>
          </w:p>
        </w:tc>
      </w:tr>
      <w:tr w14:paraId="2F60BBE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9ABA55" w14:textId="38DEE152">
            <w:pPr>
              <w:jc w:val="right"/>
              <w:rPr>
                <w:szCs w:val="22"/>
              </w:rPr>
            </w:pPr>
            <w:r w:rsidRPr="4411F322">
              <w:rPr>
                <w:szCs w:val="22"/>
              </w:rPr>
              <w:t>69944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C532AE" w14:textId="2315A4A5">
            <w:pPr>
              <w:rPr>
                <w:szCs w:val="22"/>
              </w:rPr>
            </w:pPr>
            <w:r w:rsidRPr="4411F322">
              <w:rPr>
                <w:szCs w:val="22"/>
              </w:rPr>
              <w:t>WETK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CEF660" w14:textId="18BB9494">
            <w:pPr>
              <w:jc w:val="right"/>
              <w:rPr>
                <w:szCs w:val="22"/>
              </w:rPr>
            </w:pPr>
            <w:r w:rsidRPr="4411F322">
              <w:rPr>
                <w:szCs w:val="22"/>
              </w:rPr>
              <w:t>681,830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91EAD9" w14:textId="2BD61A3D">
            <w:pPr>
              <w:jc w:val="right"/>
              <w:rPr>
                <w:szCs w:val="22"/>
              </w:rPr>
            </w:pPr>
            <w:r w:rsidRPr="4411F322">
              <w:rPr>
                <w:szCs w:val="22"/>
              </w:rPr>
              <w:t>571,729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FDB948" w14:textId="798D7651">
            <w:pPr>
              <w:rPr>
                <w:szCs w:val="22"/>
              </w:rPr>
            </w:pPr>
            <w:r w:rsidRPr="00762A71">
              <w:rPr>
                <w:szCs w:val="22"/>
              </w:rPr>
              <w:t xml:space="preserve"> $                4,054 </w:t>
            </w:r>
          </w:p>
        </w:tc>
      </w:tr>
      <w:tr w14:paraId="0AA8A89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E9311A" w14:textId="54A8844D">
            <w:pPr>
              <w:jc w:val="right"/>
              <w:rPr>
                <w:szCs w:val="22"/>
              </w:rPr>
            </w:pPr>
            <w:r w:rsidRPr="4411F322">
              <w:rPr>
                <w:szCs w:val="22"/>
              </w:rPr>
              <w:t>60653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C4EEE4" w14:textId="79390A77">
            <w:pPr>
              <w:rPr>
                <w:szCs w:val="22"/>
              </w:rPr>
            </w:pPr>
            <w:r w:rsidRPr="4411F322">
              <w:rPr>
                <w:szCs w:val="22"/>
              </w:rPr>
              <w:t>WETM-TV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CA6380" w14:textId="0FDEBCFE">
            <w:pPr>
              <w:jc w:val="right"/>
              <w:rPr>
                <w:szCs w:val="22"/>
              </w:rPr>
            </w:pPr>
            <w:r w:rsidRPr="4411F322">
              <w:rPr>
                <w:szCs w:val="22"/>
              </w:rPr>
              <w:t>844,248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AD6E54" w14:textId="2518A9F0">
            <w:pPr>
              <w:jc w:val="right"/>
              <w:rPr>
                <w:szCs w:val="22"/>
              </w:rPr>
            </w:pPr>
            <w:r w:rsidRPr="4411F322">
              <w:rPr>
                <w:szCs w:val="22"/>
              </w:rPr>
              <w:t>745,266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8D619A" w14:textId="4300FE42">
            <w:pPr>
              <w:rPr>
                <w:szCs w:val="22"/>
              </w:rPr>
            </w:pPr>
            <w:r w:rsidRPr="00762A71">
              <w:rPr>
                <w:szCs w:val="22"/>
              </w:rPr>
              <w:t xml:space="preserve"> $                5,284 </w:t>
            </w:r>
          </w:p>
        </w:tc>
      </w:tr>
      <w:tr w14:paraId="52383F7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C8DA91" w14:textId="3ADB1E7B">
            <w:pPr>
              <w:jc w:val="right"/>
              <w:rPr>
                <w:szCs w:val="22"/>
              </w:rPr>
            </w:pPr>
            <w:r w:rsidRPr="4411F322">
              <w:rPr>
                <w:szCs w:val="22"/>
              </w:rPr>
              <w:t>18252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A7148A" w14:textId="0B18FD36">
            <w:pPr>
              <w:rPr>
                <w:szCs w:val="22"/>
              </w:rPr>
            </w:pPr>
            <w:r w:rsidRPr="4411F322">
              <w:rPr>
                <w:szCs w:val="22"/>
              </w:rPr>
              <w:t>WETP-TV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3CBB8B" w14:textId="1D855E12">
            <w:pPr>
              <w:jc w:val="right"/>
              <w:rPr>
                <w:szCs w:val="22"/>
              </w:rPr>
            </w:pPr>
            <w:r w:rsidRPr="4411F322">
              <w:rPr>
                <w:szCs w:val="22"/>
              </w:rPr>
              <w:t>2,251,212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C25493" w14:textId="5B8C8FE3">
            <w:pPr>
              <w:jc w:val="right"/>
              <w:rPr>
                <w:szCs w:val="22"/>
              </w:rPr>
            </w:pPr>
            <w:r w:rsidRPr="4411F322">
              <w:rPr>
                <w:szCs w:val="22"/>
              </w:rPr>
              <w:t>1,940,383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BC373A" w14:textId="1826F522">
            <w:pPr>
              <w:rPr>
                <w:szCs w:val="22"/>
              </w:rPr>
            </w:pPr>
            <w:r w:rsidRPr="00762A71">
              <w:rPr>
                <w:szCs w:val="22"/>
              </w:rPr>
              <w:t xml:space="preserve"> $              13,757 </w:t>
            </w:r>
          </w:p>
        </w:tc>
      </w:tr>
      <w:tr w14:paraId="6D3A57F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D4E882" w14:textId="6BF36922">
            <w:pPr>
              <w:jc w:val="right"/>
              <w:rPr>
                <w:szCs w:val="22"/>
              </w:rPr>
            </w:pPr>
            <w:r w:rsidRPr="4411F322">
              <w:rPr>
                <w:szCs w:val="22"/>
              </w:rPr>
              <w:t>2709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82CFFE" w14:textId="214C6435">
            <w:pPr>
              <w:rPr>
                <w:szCs w:val="22"/>
              </w:rPr>
            </w:pPr>
            <w:r w:rsidRPr="4411F322">
              <w:rPr>
                <w:szCs w:val="22"/>
              </w:rPr>
              <w:t>WEUX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23A4E1" w14:textId="4C1E8CE0">
            <w:pPr>
              <w:jc w:val="right"/>
              <w:rPr>
                <w:szCs w:val="22"/>
              </w:rPr>
            </w:pPr>
            <w:r w:rsidRPr="4411F322">
              <w:rPr>
                <w:szCs w:val="22"/>
              </w:rPr>
              <w:t>396,788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12D27B" w14:textId="320CD830">
            <w:pPr>
              <w:jc w:val="right"/>
              <w:rPr>
                <w:szCs w:val="22"/>
              </w:rPr>
            </w:pPr>
            <w:r w:rsidRPr="4411F322">
              <w:rPr>
                <w:szCs w:val="22"/>
              </w:rPr>
              <w:t>387,527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1401B5" w14:textId="2996D3F2">
            <w:pPr>
              <w:rPr>
                <w:szCs w:val="22"/>
              </w:rPr>
            </w:pPr>
            <w:r w:rsidRPr="00762A71">
              <w:rPr>
                <w:szCs w:val="22"/>
              </w:rPr>
              <w:t xml:space="preserve"> $                2,748 </w:t>
            </w:r>
          </w:p>
        </w:tc>
      </w:tr>
      <w:tr w14:paraId="5DBF788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DCB368" w14:textId="61DE31D6">
            <w:pPr>
              <w:jc w:val="right"/>
              <w:rPr>
                <w:szCs w:val="22"/>
              </w:rPr>
            </w:pPr>
            <w:r w:rsidRPr="4411F322">
              <w:rPr>
                <w:szCs w:val="22"/>
              </w:rPr>
              <w:t>72041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A5CEFB" w14:textId="78910B13">
            <w:pPr>
              <w:rPr>
                <w:szCs w:val="22"/>
              </w:rPr>
            </w:pPr>
            <w:r w:rsidRPr="4411F322">
              <w:rPr>
                <w:szCs w:val="22"/>
              </w:rPr>
              <w:t>WEVV-TV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62DFE0" w14:textId="13D07DDB">
            <w:pPr>
              <w:jc w:val="right"/>
              <w:rPr>
                <w:szCs w:val="22"/>
              </w:rPr>
            </w:pPr>
            <w:r w:rsidRPr="4411F322">
              <w:rPr>
                <w:szCs w:val="22"/>
              </w:rPr>
              <w:t>751,428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9EB663" w14:textId="717D53C4">
            <w:pPr>
              <w:jc w:val="right"/>
              <w:rPr>
                <w:szCs w:val="22"/>
              </w:rPr>
            </w:pPr>
            <w:r w:rsidRPr="4411F322">
              <w:rPr>
                <w:szCs w:val="22"/>
              </w:rPr>
              <w:t>750,047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7EF752" w14:textId="1A4DC667">
            <w:pPr>
              <w:rPr>
                <w:szCs w:val="22"/>
              </w:rPr>
            </w:pPr>
            <w:r w:rsidRPr="00762A71">
              <w:rPr>
                <w:szCs w:val="22"/>
              </w:rPr>
              <w:t xml:space="preserve"> $                5,318 </w:t>
            </w:r>
          </w:p>
        </w:tc>
      </w:tr>
      <w:tr w14:paraId="492F9F5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008398" w14:textId="27C4DD02">
            <w:pPr>
              <w:jc w:val="right"/>
              <w:rPr>
                <w:szCs w:val="22"/>
              </w:rPr>
            </w:pPr>
            <w:r w:rsidRPr="4411F322">
              <w:rPr>
                <w:szCs w:val="22"/>
              </w:rPr>
              <w:t>59441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B91E08" w14:textId="0FD9E6DC">
            <w:pPr>
              <w:rPr>
                <w:szCs w:val="22"/>
              </w:rPr>
            </w:pPr>
            <w:r w:rsidRPr="4411F322">
              <w:rPr>
                <w:szCs w:val="22"/>
              </w:rPr>
              <w:t>WEWS-TV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74AA7A" w14:textId="609B5C84">
            <w:pPr>
              <w:jc w:val="right"/>
              <w:rPr>
                <w:szCs w:val="22"/>
              </w:rPr>
            </w:pPr>
            <w:r w:rsidRPr="4411F322">
              <w:rPr>
                <w:szCs w:val="22"/>
              </w:rPr>
              <w:t>4,098,329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E2DD6F" w14:textId="317C8C55">
            <w:pPr>
              <w:jc w:val="right"/>
              <w:rPr>
                <w:szCs w:val="22"/>
              </w:rPr>
            </w:pPr>
            <w:r w:rsidRPr="4411F322">
              <w:rPr>
                <w:szCs w:val="22"/>
              </w:rPr>
              <w:t>4,061,663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1962FE" w14:textId="34C12EF1">
            <w:pPr>
              <w:rPr>
                <w:szCs w:val="22"/>
              </w:rPr>
            </w:pPr>
            <w:r w:rsidRPr="00762A71">
              <w:rPr>
                <w:szCs w:val="22"/>
              </w:rPr>
              <w:t xml:space="preserve"> $              28,797 </w:t>
            </w:r>
          </w:p>
        </w:tc>
      </w:tr>
      <w:tr w14:paraId="7DD082E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873167" w14:textId="5A53D686">
            <w:pPr>
              <w:jc w:val="right"/>
              <w:rPr>
                <w:szCs w:val="22"/>
              </w:rPr>
            </w:pPr>
            <w:r w:rsidRPr="4411F322">
              <w:rPr>
                <w:szCs w:val="22"/>
              </w:rPr>
              <w:t>72052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0BB268" w14:textId="775D0141">
            <w:pPr>
              <w:rPr>
                <w:szCs w:val="22"/>
              </w:rPr>
            </w:pPr>
            <w:r w:rsidRPr="4411F322">
              <w:rPr>
                <w:szCs w:val="22"/>
              </w:rPr>
              <w:t>WEYI-TV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8C5B77" w14:textId="7652DCF9">
            <w:pPr>
              <w:jc w:val="right"/>
              <w:rPr>
                <w:szCs w:val="22"/>
              </w:rPr>
            </w:pPr>
            <w:r w:rsidRPr="4411F322">
              <w:rPr>
                <w:szCs w:val="22"/>
              </w:rPr>
              <w:t>3,802,069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746E2D" w14:textId="158CDEF3">
            <w:pPr>
              <w:jc w:val="right"/>
              <w:rPr>
                <w:szCs w:val="22"/>
              </w:rPr>
            </w:pPr>
            <w:r w:rsidRPr="4411F322">
              <w:rPr>
                <w:szCs w:val="22"/>
              </w:rPr>
              <w:t>3,734,694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72500A" w14:textId="72329F00">
            <w:pPr>
              <w:rPr>
                <w:szCs w:val="22"/>
              </w:rPr>
            </w:pPr>
            <w:r w:rsidRPr="00762A71">
              <w:rPr>
                <w:szCs w:val="22"/>
              </w:rPr>
              <w:t xml:space="preserve"> $              26,479 </w:t>
            </w:r>
          </w:p>
        </w:tc>
      </w:tr>
      <w:tr w14:paraId="51486F3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C12CA8" w14:textId="6338418D">
            <w:pPr>
              <w:jc w:val="right"/>
              <w:rPr>
                <w:szCs w:val="22"/>
              </w:rPr>
            </w:pPr>
            <w:r w:rsidRPr="4411F322">
              <w:rPr>
                <w:szCs w:val="22"/>
              </w:rPr>
              <w:t>72054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F07AA4" w14:textId="589AAFA0">
            <w:pPr>
              <w:rPr>
                <w:szCs w:val="22"/>
              </w:rPr>
            </w:pPr>
            <w:r w:rsidRPr="4411F322">
              <w:rPr>
                <w:szCs w:val="22"/>
              </w:rPr>
              <w:t>WFAA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C51E90" w14:textId="4CABF652">
            <w:pPr>
              <w:jc w:val="right"/>
              <w:rPr>
                <w:szCs w:val="22"/>
              </w:rPr>
            </w:pPr>
            <w:r w:rsidRPr="4411F322">
              <w:rPr>
                <w:szCs w:val="22"/>
              </w:rPr>
              <w:t>8,238,058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FEDBE2" w14:textId="3B0B3373">
            <w:pPr>
              <w:jc w:val="right"/>
              <w:rPr>
                <w:szCs w:val="22"/>
              </w:rPr>
            </w:pPr>
            <w:r w:rsidRPr="4411F322">
              <w:rPr>
                <w:szCs w:val="22"/>
              </w:rPr>
              <w:t>8,226,984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24053C" w14:textId="1B0ABFD5">
            <w:pPr>
              <w:rPr>
                <w:szCs w:val="22"/>
              </w:rPr>
            </w:pPr>
            <w:r w:rsidRPr="00762A71">
              <w:rPr>
                <w:szCs w:val="22"/>
              </w:rPr>
              <w:t xml:space="preserve"> $              58,329 </w:t>
            </w:r>
          </w:p>
        </w:tc>
      </w:tr>
      <w:tr w14:paraId="506C234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D52338" w14:textId="53AFBCC9">
            <w:pPr>
              <w:jc w:val="right"/>
              <w:rPr>
                <w:szCs w:val="22"/>
              </w:rPr>
            </w:pPr>
            <w:r w:rsidRPr="4411F322">
              <w:rPr>
                <w:szCs w:val="22"/>
              </w:rPr>
              <w:t>81669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DE1A67" w14:textId="60271F30">
            <w:pPr>
              <w:rPr>
                <w:szCs w:val="22"/>
              </w:rPr>
            </w:pPr>
            <w:r w:rsidRPr="4411F322">
              <w:rPr>
                <w:szCs w:val="22"/>
              </w:rPr>
              <w:t>WFBD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36E711" w14:textId="0FD81434">
            <w:pPr>
              <w:jc w:val="right"/>
              <w:rPr>
                <w:szCs w:val="22"/>
              </w:rPr>
            </w:pPr>
            <w:r w:rsidRPr="4411F322">
              <w:rPr>
                <w:szCs w:val="22"/>
              </w:rPr>
              <w:t>919,012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ACDFB4" w14:textId="2AF2BB0E">
            <w:pPr>
              <w:jc w:val="right"/>
              <w:rPr>
                <w:szCs w:val="22"/>
              </w:rPr>
            </w:pPr>
            <w:r w:rsidRPr="4411F322">
              <w:rPr>
                <w:szCs w:val="22"/>
              </w:rPr>
              <w:t>918,335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F6C6E6" w14:textId="066E1989">
            <w:pPr>
              <w:rPr>
                <w:szCs w:val="22"/>
              </w:rPr>
            </w:pPr>
            <w:r w:rsidRPr="00762A71">
              <w:rPr>
                <w:szCs w:val="22"/>
              </w:rPr>
              <w:t xml:space="preserve"> $                6,511 </w:t>
            </w:r>
          </w:p>
        </w:tc>
      </w:tr>
      <w:tr w14:paraId="0F48122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CF00C7" w14:textId="1567CEA2">
            <w:pPr>
              <w:jc w:val="right"/>
              <w:rPr>
                <w:szCs w:val="22"/>
              </w:rPr>
            </w:pPr>
            <w:r w:rsidRPr="4411F322">
              <w:rPr>
                <w:szCs w:val="22"/>
              </w:rPr>
              <w:t>69532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9DAF14" w14:textId="5BD7B79D">
            <w:pPr>
              <w:rPr>
                <w:szCs w:val="22"/>
              </w:rPr>
            </w:pPr>
            <w:r w:rsidRPr="4411F322">
              <w:rPr>
                <w:szCs w:val="22"/>
              </w:rPr>
              <w:t>WFDC-DT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6E5C8F" w14:textId="5755BE50">
            <w:pPr>
              <w:jc w:val="right"/>
              <w:rPr>
                <w:szCs w:val="22"/>
              </w:rPr>
            </w:pPr>
            <w:r w:rsidRPr="4411F322">
              <w:rPr>
                <w:szCs w:val="22"/>
              </w:rPr>
              <w:t>9,008,590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F6948B" w14:textId="4C2575D4">
            <w:pPr>
              <w:jc w:val="right"/>
              <w:rPr>
                <w:szCs w:val="22"/>
              </w:rPr>
            </w:pPr>
            <w:r w:rsidRPr="4411F322">
              <w:rPr>
                <w:szCs w:val="22"/>
              </w:rPr>
              <w:t>8,971,597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F3C53C" w14:textId="48D6575D">
            <w:pPr>
              <w:rPr>
                <w:szCs w:val="22"/>
              </w:rPr>
            </w:pPr>
            <w:r w:rsidRPr="00762A71">
              <w:rPr>
                <w:szCs w:val="22"/>
              </w:rPr>
              <w:t xml:space="preserve"> $              63,609 </w:t>
            </w:r>
          </w:p>
        </w:tc>
      </w:tr>
      <w:tr w14:paraId="6D525EE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70C2E9" w14:textId="4397EED2">
            <w:pPr>
              <w:jc w:val="right"/>
              <w:rPr>
                <w:szCs w:val="22"/>
              </w:rPr>
            </w:pPr>
            <w:r w:rsidRPr="4411F322">
              <w:rPr>
                <w:szCs w:val="22"/>
              </w:rPr>
              <w:t>10132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F443BC" w14:textId="5EBE9BC1">
            <w:pPr>
              <w:rPr>
                <w:szCs w:val="22"/>
              </w:rPr>
            </w:pPr>
            <w:r w:rsidRPr="4411F322">
              <w:rPr>
                <w:szCs w:val="22"/>
              </w:rPr>
              <w:t>WFFF-TV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7C059D" w14:textId="47254B09">
            <w:pPr>
              <w:jc w:val="right"/>
              <w:rPr>
                <w:szCs w:val="22"/>
              </w:rPr>
            </w:pPr>
            <w:r w:rsidRPr="4411F322">
              <w:rPr>
                <w:szCs w:val="22"/>
              </w:rPr>
              <w:t>644,230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5852E9" w14:textId="60C12D49">
            <w:pPr>
              <w:jc w:val="right"/>
              <w:rPr>
                <w:szCs w:val="22"/>
              </w:rPr>
            </w:pPr>
            <w:r w:rsidRPr="4411F322">
              <w:rPr>
                <w:szCs w:val="22"/>
              </w:rPr>
              <w:t>566,681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D360BA" w14:textId="457A5CF4">
            <w:pPr>
              <w:rPr>
                <w:szCs w:val="22"/>
              </w:rPr>
            </w:pPr>
            <w:r w:rsidRPr="00762A71">
              <w:rPr>
                <w:szCs w:val="22"/>
              </w:rPr>
              <w:t xml:space="preserve"> $                4,018 </w:t>
            </w:r>
          </w:p>
        </w:tc>
      </w:tr>
      <w:tr w14:paraId="2049AC8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721621" w14:textId="532CB739">
            <w:pPr>
              <w:jc w:val="right"/>
              <w:rPr>
                <w:szCs w:val="22"/>
              </w:rPr>
            </w:pPr>
            <w:r w:rsidRPr="4411F322">
              <w:rPr>
                <w:szCs w:val="22"/>
              </w:rPr>
              <w:t>25040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DEE374" w14:textId="1EA852B9">
            <w:pPr>
              <w:rPr>
                <w:szCs w:val="22"/>
              </w:rPr>
            </w:pPr>
            <w:r w:rsidRPr="4411F322">
              <w:rPr>
                <w:szCs w:val="22"/>
              </w:rPr>
              <w:t>WFFT-TV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E05791" w14:textId="5B4482EE">
            <w:pPr>
              <w:jc w:val="right"/>
              <w:rPr>
                <w:szCs w:val="22"/>
              </w:rPr>
            </w:pPr>
            <w:r w:rsidRPr="4411F322">
              <w:rPr>
                <w:szCs w:val="22"/>
              </w:rPr>
              <w:t>1,133,445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2D4E5C" w14:textId="07E47E1E">
            <w:pPr>
              <w:jc w:val="right"/>
              <w:rPr>
                <w:szCs w:val="22"/>
              </w:rPr>
            </w:pPr>
            <w:r w:rsidRPr="4411F322">
              <w:rPr>
                <w:szCs w:val="22"/>
              </w:rPr>
              <w:t>1,133,031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5FFD14" w14:textId="024CC819">
            <w:pPr>
              <w:rPr>
                <w:szCs w:val="22"/>
              </w:rPr>
            </w:pPr>
            <w:r w:rsidRPr="00762A71">
              <w:rPr>
                <w:szCs w:val="22"/>
              </w:rPr>
              <w:t xml:space="preserve"> $                8,033 </w:t>
            </w:r>
          </w:p>
        </w:tc>
      </w:tr>
      <w:tr w14:paraId="5D3E742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83EA8E" w14:textId="57626EC7">
            <w:pPr>
              <w:jc w:val="right"/>
              <w:rPr>
                <w:szCs w:val="22"/>
              </w:rPr>
            </w:pPr>
            <w:r w:rsidRPr="4411F322">
              <w:rPr>
                <w:szCs w:val="22"/>
              </w:rPr>
              <w:t>11123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376FB5" w14:textId="1949EF5D">
            <w:pPr>
              <w:rPr>
                <w:szCs w:val="22"/>
              </w:rPr>
            </w:pPr>
            <w:r w:rsidRPr="4411F322">
              <w:rPr>
                <w:szCs w:val="22"/>
              </w:rPr>
              <w:t>WFGC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2B3CFD" w14:textId="549D85E0">
            <w:pPr>
              <w:jc w:val="right"/>
              <w:rPr>
                <w:szCs w:val="22"/>
              </w:rPr>
            </w:pPr>
            <w:r w:rsidRPr="4411F322">
              <w:rPr>
                <w:szCs w:val="22"/>
              </w:rPr>
              <w:t>6,357,641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DC8F89" w14:textId="3514A847">
            <w:pPr>
              <w:jc w:val="right"/>
              <w:rPr>
                <w:szCs w:val="22"/>
              </w:rPr>
            </w:pPr>
            <w:r w:rsidRPr="4411F322">
              <w:rPr>
                <w:szCs w:val="22"/>
              </w:rPr>
              <w:t>6,357,641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DEE789" w14:textId="56A5172F">
            <w:pPr>
              <w:rPr>
                <w:szCs w:val="22"/>
              </w:rPr>
            </w:pPr>
            <w:r w:rsidRPr="00762A71">
              <w:rPr>
                <w:szCs w:val="22"/>
              </w:rPr>
              <w:t xml:space="preserve"> $              45,076 </w:t>
            </w:r>
          </w:p>
        </w:tc>
      </w:tr>
      <w:tr w14:paraId="6A774D2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8142F3" w14:textId="546669CD">
            <w:pPr>
              <w:jc w:val="right"/>
              <w:rPr>
                <w:szCs w:val="22"/>
              </w:rPr>
            </w:pPr>
            <w:r w:rsidRPr="4411F322">
              <w:rPr>
                <w:szCs w:val="22"/>
              </w:rPr>
              <w:t>6554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9C7965" w14:textId="45124A79">
            <w:pPr>
              <w:rPr>
                <w:szCs w:val="22"/>
              </w:rPr>
            </w:pPr>
            <w:r w:rsidRPr="4411F322">
              <w:rPr>
                <w:szCs w:val="22"/>
              </w:rPr>
              <w:t>WFGX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08D3D5" w14:textId="4212292D">
            <w:pPr>
              <w:jc w:val="right"/>
              <w:rPr>
                <w:szCs w:val="22"/>
              </w:rPr>
            </w:pPr>
            <w:r w:rsidRPr="4411F322">
              <w:rPr>
                <w:szCs w:val="22"/>
              </w:rPr>
              <w:t>1,631,714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2E86D4" w14:textId="44F0425D">
            <w:pPr>
              <w:jc w:val="right"/>
              <w:rPr>
                <w:szCs w:val="22"/>
              </w:rPr>
            </w:pPr>
            <w:r w:rsidRPr="4411F322">
              <w:rPr>
                <w:szCs w:val="22"/>
              </w:rPr>
              <w:t>1,631,224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07663B" w14:textId="16775772">
            <w:pPr>
              <w:rPr>
                <w:szCs w:val="22"/>
              </w:rPr>
            </w:pPr>
            <w:r w:rsidRPr="00762A71">
              <w:rPr>
                <w:szCs w:val="22"/>
              </w:rPr>
              <w:t xml:space="preserve"> $              11,565 </w:t>
            </w:r>
          </w:p>
        </w:tc>
      </w:tr>
      <w:tr w14:paraId="72B7A5E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371F11" w14:textId="2F24030D">
            <w:pPr>
              <w:jc w:val="right"/>
              <w:rPr>
                <w:szCs w:val="22"/>
              </w:rPr>
            </w:pPr>
            <w:r w:rsidRPr="4411F322">
              <w:rPr>
                <w:szCs w:val="22"/>
              </w:rPr>
              <w:t>13991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01A653" w14:textId="5BFFFB3F">
            <w:pPr>
              <w:rPr>
                <w:szCs w:val="22"/>
              </w:rPr>
            </w:pPr>
            <w:r w:rsidRPr="4411F322">
              <w:rPr>
                <w:szCs w:val="22"/>
              </w:rPr>
              <w:t>WFIE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B006A4" w14:textId="360DB3A2">
            <w:pPr>
              <w:jc w:val="right"/>
              <w:rPr>
                <w:szCs w:val="22"/>
              </w:rPr>
            </w:pPr>
            <w:r w:rsidRPr="4411F322">
              <w:rPr>
                <w:szCs w:val="22"/>
              </w:rPr>
              <w:t>742,941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48C95F" w14:textId="4AD3EB08">
            <w:pPr>
              <w:jc w:val="right"/>
              <w:rPr>
                <w:szCs w:val="22"/>
              </w:rPr>
            </w:pPr>
            <w:r w:rsidRPr="4411F322">
              <w:rPr>
                <w:szCs w:val="22"/>
              </w:rPr>
              <w:t>741,771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5987C7" w14:textId="7B627412">
            <w:pPr>
              <w:rPr>
                <w:szCs w:val="22"/>
              </w:rPr>
            </w:pPr>
            <w:r w:rsidRPr="00762A71">
              <w:rPr>
                <w:szCs w:val="22"/>
              </w:rPr>
              <w:t xml:space="preserve"> $                5,259 </w:t>
            </w:r>
          </w:p>
        </w:tc>
      </w:tr>
      <w:tr w14:paraId="5FD2546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CE1E09" w14:textId="2FDEDAD2">
            <w:pPr>
              <w:jc w:val="right"/>
              <w:rPr>
                <w:szCs w:val="22"/>
              </w:rPr>
            </w:pPr>
            <w:r w:rsidRPr="4411F322">
              <w:rPr>
                <w:szCs w:val="22"/>
              </w:rPr>
              <w:t>715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A5FC0F" w14:textId="05041C09">
            <w:pPr>
              <w:rPr>
                <w:szCs w:val="22"/>
              </w:rPr>
            </w:pPr>
            <w:r w:rsidRPr="4411F322">
              <w:rPr>
                <w:szCs w:val="22"/>
              </w:rPr>
              <w:t>WFIQ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AE0192" w14:textId="75EB1FEE">
            <w:pPr>
              <w:jc w:val="right"/>
              <w:rPr>
                <w:szCs w:val="22"/>
              </w:rPr>
            </w:pPr>
            <w:r w:rsidRPr="4411F322">
              <w:rPr>
                <w:szCs w:val="22"/>
              </w:rPr>
              <w:t>550,070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74B1CF" w14:textId="40B4B2D4">
            <w:pPr>
              <w:jc w:val="right"/>
              <w:rPr>
                <w:szCs w:val="22"/>
              </w:rPr>
            </w:pPr>
            <w:r w:rsidRPr="4411F322">
              <w:rPr>
                <w:szCs w:val="22"/>
              </w:rPr>
              <w:t>548,067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514840" w14:textId="0B0BD792">
            <w:pPr>
              <w:rPr>
                <w:szCs w:val="22"/>
              </w:rPr>
            </w:pPr>
            <w:r w:rsidRPr="00762A71">
              <w:rPr>
                <w:szCs w:val="22"/>
              </w:rPr>
              <w:t xml:space="preserve"> $                3,886 </w:t>
            </w:r>
          </w:p>
        </w:tc>
      </w:tr>
      <w:tr w14:paraId="2D81568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0B955A" w14:textId="609A0A57">
            <w:pPr>
              <w:jc w:val="right"/>
              <w:rPr>
                <w:szCs w:val="22"/>
              </w:rPr>
            </w:pPr>
            <w:r w:rsidRPr="4411F322">
              <w:rPr>
                <w:szCs w:val="22"/>
              </w:rPr>
              <w:t>64592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28BE40" w14:textId="35C8ED27">
            <w:pPr>
              <w:rPr>
                <w:szCs w:val="22"/>
              </w:rPr>
            </w:pPr>
            <w:r w:rsidRPr="4411F322">
              <w:rPr>
                <w:szCs w:val="22"/>
              </w:rPr>
              <w:t>WFLA-TV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287534" w14:textId="38483A52">
            <w:pPr>
              <w:jc w:val="right"/>
              <w:rPr>
                <w:szCs w:val="22"/>
              </w:rPr>
            </w:pPr>
            <w:r w:rsidRPr="4411F322">
              <w:rPr>
                <w:szCs w:val="22"/>
              </w:rPr>
              <w:t>6,656,303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5C41B6" w14:textId="4BE80C86">
            <w:pPr>
              <w:jc w:val="right"/>
              <w:rPr>
                <w:szCs w:val="22"/>
              </w:rPr>
            </w:pPr>
            <w:r w:rsidRPr="4411F322">
              <w:rPr>
                <w:szCs w:val="22"/>
              </w:rPr>
              <w:t>6,639,930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4E6456" w14:textId="6059A76C">
            <w:pPr>
              <w:rPr>
                <w:szCs w:val="22"/>
              </w:rPr>
            </w:pPr>
            <w:r w:rsidRPr="00762A71">
              <w:rPr>
                <w:szCs w:val="22"/>
              </w:rPr>
              <w:t xml:space="preserve"> $              47,077 </w:t>
            </w:r>
          </w:p>
        </w:tc>
      </w:tr>
      <w:tr w14:paraId="7810FD9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DB4702" w14:textId="2CF7B8A4">
            <w:pPr>
              <w:jc w:val="right"/>
              <w:rPr>
                <w:szCs w:val="22"/>
              </w:rPr>
            </w:pPr>
            <w:r w:rsidRPr="4411F322">
              <w:rPr>
                <w:szCs w:val="22"/>
              </w:rPr>
              <w:t>22211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330B8A" w14:textId="1A3FE317">
            <w:pPr>
              <w:rPr>
                <w:szCs w:val="22"/>
              </w:rPr>
            </w:pPr>
            <w:r w:rsidRPr="4411F322">
              <w:rPr>
                <w:szCs w:val="22"/>
              </w:rPr>
              <w:t>WFLD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14B84F" w14:textId="5CC4BBF7">
            <w:pPr>
              <w:jc w:val="right"/>
              <w:rPr>
                <w:szCs w:val="22"/>
              </w:rPr>
            </w:pPr>
            <w:r w:rsidRPr="4411F322">
              <w:rPr>
                <w:szCs w:val="22"/>
              </w:rPr>
              <w:t>10,111,733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B589AB" w14:textId="60695163">
            <w:pPr>
              <w:jc w:val="right"/>
              <w:rPr>
                <w:szCs w:val="22"/>
              </w:rPr>
            </w:pPr>
            <w:r w:rsidRPr="4411F322">
              <w:rPr>
                <w:szCs w:val="22"/>
              </w:rPr>
              <w:t>10,105,397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3C87CE" w14:textId="6A78BA97">
            <w:pPr>
              <w:rPr>
                <w:szCs w:val="22"/>
              </w:rPr>
            </w:pPr>
            <w:r w:rsidRPr="00762A71">
              <w:rPr>
                <w:szCs w:val="22"/>
              </w:rPr>
              <w:t xml:space="preserve"> $              71,647 </w:t>
            </w:r>
          </w:p>
        </w:tc>
      </w:tr>
      <w:tr w14:paraId="4AE183F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E88B6B" w14:textId="470C57CE">
            <w:pPr>
              <w:jc w:val="right"/>
              <w:rPr>
                <w:szCs w:val="22"/>
              </w:rPr>
            </w:pPr>
            <w:r w:rsidRPr="4411F322">
              <w:rPr>
                <w:szCs w:val="22"/>
              </w:rPr>
              <w:t>72060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1EA7D7" w14:textId="2D944ED0">
            <w:pPr>
              <w:rPr>
                <w:szCs w:val="22"/>
              </w:rPr>
            </w:pPr>
            <w:r w:rsidRPr="4411F322">
              <w:rPr>
                <w:szCs w:val="22"/>
              </w:rPr>
              <w:t>WFLI-TV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0F5004" w14:textId="48CF4202">
            <w:pPr>
              <w:jc w:val="right"/>
              <w:rPr>
                <w:szCs w:val="22"/>
              </w:rPr>
            </w:pPr>
            <w:r w:rsidRPr="4411F322">
              <w:rPr>
                <w:szCs w:val="22"/>
              </w:rPr>
              <w:t>1,357,801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8525E0" w14:textId="72C7D7AE">
            <w:pPr>
              <w:jc w:val="right"/>
              <w:rPr>
                <w:szCs w:val="22"/>
              </w:rPr>
            </w:pPr>
            <w:r w:rsidRPr="4411F322">
              <w:rPr>
                <w:szCs w:val="22"/>
              </w:rPr>
              <w:t>1,252,063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75A887" w14:textId="349B2353">
            <w:pPr>
              <w:rPr>
                <w:szCs w:val="22"/>
              </w:rPr>
            </w:pPr>
            <w:r w:rsidRPr="00762A71">
              <w:rPr>
                <w:szCs w:val="22"/>
              </w:rPr>
              <w:t xml:space="preserve"> $                8,877 </w:t>
            </w:r>
          </w:p>
        </w:tc>
      </w:tr>
      <w:tr w14:paraId="3AD4B4B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3DA276" w14:textId="7DB0555A">
            <w:pPr>
              <w:jc w:val="right"/>
              <w:rPr>
                <w:szCs w:val="22"/>
              </w:rPr>
            </w:pPr>
            <w:r w:rsidRPr="4411F322">
              <w:rPr>
                <w:szCs w:val="22"/>
              </w:rPr>
              <w:t>39736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DEE9D1" w14:textId="4472471A">
            <w:pPr>
              <w:rPr>
                <w:szCs w:val="22"/>
              </w:rPr>
            </w:pPr>
            <w:r w:rsidRPr="4411F322">
              <w:rPr>
                <w:szCs w:val="22"/>
              </w:rPr>
              <w:t>WFLX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AD6D8A" w14:textId="0F2B9823">
            <w:pPr>
              <w:jc w:val="right"/>
              <w:rPr>
                <w:szCs w:val="22"/>
              </w:rPr>
            </w:pPr>
            <w:r w:rsidRPr="4411F322">
              <w:rPr>
                <w:szCs w:val="22"/>
              </w:rPr>
              <w:t>6,299,680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3EAAF8" w14:textId="1B630374">
            <w:pPr>
              <w:jc w:val="right"/>
              <w:rPr>
                <w:szCs w:val="22"/>
              </w:rPr>
            </w:pPr>
            <w:r w:rsidRPr="4411F322">
              <w:rPr>
                <w:szCs w:val="22"/>
              </w:rPr>
              <w:t>6,299,680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8EA518" w14:textId="3EA6F348">
            <w:pPr>
              <w:rPr>
                <w:szCs w:val="22"/>
              </w:rPr>
            </w:pPr>
            <w:r w:rsidRPr="00762A71">
              <w:rPr>
                <w:szCs w:val="22"/>
              </w:rPr>
              <w:t xml:space="preserve"> $              44,665 </w:t>
            </w:r>
          </w:p>
        </w:tc>
      </w:tr>
      <w:tr w14:paraId="3E438B6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642DC8" w14:textId="6A08ADEE">
            <w:pPr>
              <w:jc w:val="right"/>
              <w:rPr>
                <w:szCs w:val="22"/>
              </w:rPr>
            </w:pPr>
            <w:r w:rsidRPr="4411F322">
              <w:rPr>
                <w:szCs w:val="22"/>
              </w:rPr>
              <w:t>72062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C0A32D" w14:textId="5673788B">
            <w:pPr>
              <w:rPr>
                <w:szCs w:val="22"/>
              </w:rPr>
            </w:pPr>
            <w:r w:rsidRPr="4411F322">
              <w:rPr>
                <w:szCs w:val="22"/>
              </w:rPr>
              <w:t>WFMJ-TV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70BF63" w14:textId="6E7B967C">
            <w:pPr>
              <w:jc w:val="right"/>
              <w:rPr>
                <w:szCs w:val="22"/>
              </w:rPr>
            </w:pPr>
            <w:r w:rsidRPr="4411F322">
              <w:rPr>
                <w:szCs w:val="22"/>
              </w:rPr>
              <w:t>4,291,547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F88045" w14:textId="74043D6E">
            <w:pPr>
              <w:jc w:val="right"/>
              <w:rPr>
                <w:szCs w:val="22"/>
              </w:rPr>
            </w:pPr>
            <w:r w:rsidRPr="4411F322">
              <w:rPr>
                <w:szCs w:val="22"/>
              </w:rPr>
              <w:t>3,802,286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AD2F4F" w14:textId="25CFD99D">
            <w:pPr>
              <w:rPr>
                <w:szCs w:val="22"/>
              </w:rPr>
            </w:pPr>
            <w:r w:rsidRPr="00762A71">
              <w:rPr>
                <w:szCs w:val="22"/>
              </w:rPr>
              <w:t xml:space="preserve"> $              26,958 </w:t>
            </w:r>
          </w:p>
        </w:tc>
      </w:tr>
      <w:tr w14:paraId="5837855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C1CB07" w14:textId="147F2FB1">
            <w:pPr>
              <w:jc w:val="right"/>
              <w:rPr>
                <w:szCs w:val="22"/>
              </w:rPr>
            </w:pPr>
            <w:r w:rsidRPr="4411F322">
              <w:rPr>
                <w:szCs w:val="22"/>
              </w:rPr>
              <w:t>72064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F3900C" w14:textId="7475A585">
            <w:pPr>
              <w:rPr>
                <w:szCs w:val="22"/>
              </w:rPr>
            </w:pPr>
            <w:r w:rsidRPr="4411F322">
              <w:rPr>
                <w:szCs w:val="22"/>
              </w:rPr>
              <w:t>WFMY-TV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C96CD1" w14:textId="3AD82E2D">
            <w:pPr>
              <w:jc w:val="right"/>
              <w:rPr>
                <w:szCs w:val="22"/>
              </w:rPr>
            </w:pPr>
            <w:r w:rsidRPr="4411F322">
              <w:rPr>
                <w:szCs w:val="22"/>
              </w:rPr>
              <w:t>5,399,787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42CF64" w14:textId="2C087BDC">
            <w:pPr>
              <w:jc w:val="right"/>
              <w:rPr>
                <w:szCs w:val="22"/>
              </w:rPr>
            </w:pPr>
            <w:r w:rsidRPr="4411F322">
              <w:rPr>
                <w:szCs w:val="22"/>
              </w:rPr>
              <w:t>5,364,129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592C47" w14:textId="31DC2850">
            <w:pPr>
              <w:rPr>
                <w:szCs w:val="22"/>
              </w:rPr>
            </w:pPr>
            <w:r w:rsidRPr="00762A71">
              <w:rPr>
                <w:szCs w:val="22"/>
              </w:rPr>
              <w:t xml:space="preserve"> $              38,032 </w:t>
            </w:r>
          </w:p>
        </w:tc>
      </w:tr>
      <w:tr w14:paraId="3AE45D5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54F47E" w14:textId="22EB3CF8">
            <w:pPr>
              <w:jc w:val="right"/>
              <w:rPr>
                <w:szCs w:val="22"/>
              </w:rPr>
            </w:pPr>
            <w:r w:rsidRPr="4411F322">
              <w:rPr>
                <w:szCs w:val="22"/>
              </w:rPr>
              <w:t>39884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377335" w14:textId="37C3BD7D">
            <w:pPr>
              <w:rPr>
                <w:szCs w:val="22"/>
              </w:rPr>
            </w:pPr>
            <w:r w:rsidRPr="4411F322">
              <w:rPr>
                <w:szCs w:val="22"/>
              </w:rPr>
              <w:t>WFMZ-TV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88BE01" w14:textId="6CF284B8">
            <w:pPr>
              <w:jc w:val="right"/>
              <w:rPr>
                <w:szCs w:val="22"/>
              </w:rPr>
            </w:pPr>
            <w:r w:rsidRPr="4411F322">
              <w:rPr>
                <w:szCs w:val="22"/>
              </w:rPr>
              <w:t>11,348,739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63C576" w14:textId="5BC59806">
            <w:pPr>
              <w:jc w:val="right"/>
              <w:rPr>
                <w:szCs w:val="22"/>
              </w:rPr>
            </w:pPr>
            <w:r w:rsidRPr="4411F322">
              <w:rPr>
                <w:szCs w:val="22"/>
              </w:rPr>
              <w:t>10,115,153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872519" w14:textId="66035B74">
            <w:pPr>
              <w:rPr>
                <w:szCs w:val="22"/>
              </w:rPr>
            </w:pPr>
            <w:r w:rsidRPr="00762A71">
              <w:rPr>
                <w:szCs w:val="22"/>
              </w:rPr>
              <w:t xml:space="preserve"> $              71,716 </w:t>
            </w:r>
          </w:p>
        </w:tc>
      </w:tr>
      <w:tr w14:paraId="73B320E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0574E6" w14:textId="09408272">
            <w:pPr>
              <w:jc w:val="right"/>
              <w:rPr>
                <w:szCs w:val="22"/>
              </w:rPr>
            </w:pPr>
            <w:r w:rsidRPr="4411F322">
              <w:rPr>
                <w:szCs w:val="22"/>
              </w:rPr>
              <w:t>83943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6B1EB5" w14:textId="1D25EB8A">
            <w:pPr>
              <w:rPr>
                <w:szCs w:val="22"/>
              </w:rPr>
            </w:pPr>
            <w:r w:rsidRPr="4411F322">
              <w:rPr>
                <w:szCs w:val="22"/>
              </w:rPr>
              <w:t>WFNA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578F16" w14:textId="3D9397EA">
            <w:pPr>
              <w:jc w:val="right"/>
              <w:rPr>
                <w:szCs w:val="22"/>
              </w:rPr>
            </w:pPr>
            <w:r w:rsidRPr="4411F322">
              <w:rPr>
                <w:szCs w:val="22"/>
              </w:rPr>
              <w:t>1,511,431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944171" w14:textId="7AA10949">
            <w:pPr>
              <w:jc w:val="right"/>
              <w:rPr>
                <w:szCs w:val="22"/>
              </w:rPr>
            </w:pPr>
            <w:r w:rsidRPr="4411F322">
              <w:rPr>
                <w:szCs w:val="22"/>
              </w:rPr>
              <w:t>1,509,839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D18FDB" w14:textId="29D85B8A">
            <w:pPr>
              <w:rPr>
                <w:szCs w:val="22"/>
              </w:rPr>
            </w:pPr>
            <w:r w:rsidRPr="00762A71">
              <w:rPr>
                <w:szCs w:val="22"/>
              </w:rPr>
              <w:t xml:space="preserve"> $              10,705 </w:t>
            </w:r>
          </w:p>
        </w:tc>
      </w:tr>
      <w:tr w14:paraId="5010B9B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9A2734" w14:textId="2ECA298D">
            <w:pPr>
              <w:jc w:val="right"/>
              <w:rPr>
                <w:szCs w:val="22"/>
              </w:rPr>
            </w:pPr>
            <w:r w:rsidRPr="4411F322">
              <w:rPr>
                <w:szCs w:val="22"/>
              </w:rPr>
              <w:t>47902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B44FA2" w14:textId="7ECF3B1F">
            <w:pPr>
              <w:rPr>
                <w:szCs w:val="22"/>
              </w:rPr>
            </w:pPr>
            <w:r w:rsidRPr="4411F322">
              <w:rPr>
                <w:szCs w:val="22"/>
              </w:rPr>
              <w:t>WFOR-TV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4E7A1D" w14:textId="76EABC54">
            <w:pPr>
              <w:jc w:val="right"/>
              <w:rPr>
                <w:szCs w:val="22"/>
              </w:rPr>
            </w:pPr>
            <w:r w:rsidRPr="4411F322">
              <w:rPr>
                <w:szCs w:val="22"/>
              </w:rPr>
              <w:t>5,952,062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074C94" w14:textId="709A6250">
            <w:pPr>
              <w:jc w:val="right"/>
              <w:rPr>
                <w:szCs w:val="22"/>
              </w:rPr>
            </w:pPr>
            <w:r w:rsidRPr="4411F322">
              <w:rPr>
                <w:szCs w:val="22"/>
              </w:rPr>
              <w:t>5,952,062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9537B8" w14:textId="6C3C9446">
            <w:pPr>
              <w:rPr>
                <w:szCs w:val="22"/>
              </w:rPr>
            </w:pPr>
            <w:r w:rsidRPr="00762A71">
              <w:rPr>
                <w:szCs w:val="22"/>
              </w:rPr>
              <w:t xml:space="preserve"> $              42,200 </w:t>
            </w:r>
          </w:p>
        </w:tc>
      </w:tr>
      <w:tr w14:paraId="378DB3C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8D8E0E" w14:textId="75B7FB24">
            <w:pPr>
              <w:jc w:val="right"/>
              <w:rPr>
                <w:szCs w:val="22"/>
              </w:rPr>
            </w:pPr>
            <w:r w:rsidRPr="4411F322">
              <w:rPr>
                <w:szCs w:val="22"/>
              </w:rPr>
              <w:t>11909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08741E" w14:textId="3FAB1057">
            <w:pPr>
              <w:rPr>
                <w:szCs w:val="22"/>
              </w:rPr>
            </w:pPr>
            <w:r w:rsidRPr="4411F322">
              <w:rPr>
                <w:szCs w:val="22"/>
              </w:rPr>
              <w:t>WFOX-TV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D38006" w14:textId="2C9956BA">
            <w:pPr>
              <w:jc w:val="right"/>
              <w:rPr>
                <w:szCs w:val="22"/>
              </w:rPr>
            </w:pPr>
            <w:r w:rsidRPr="4411F322">
              <w:rPr>
                <w:szCs w:val="22"/>
              </w:rPr>
              <w:t>1,881,740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C5AA6D" w14:textId="2DB084C6">
            <w:pPr>
              <w:jc w:val="right"/>
              <w:rPr>
                <w:szCs w:val="22"/>
              </w:rPr>
            </w:pPr>
            <w:r w:rsidRPr="4411F322">
              <w:rPr>
                <w:szCs w:val="22"/>
              </w:rPr>
              <w:t>1,881,740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542076" w14:textId="6B1124C8">
            <w:pPr>
              <w:rPr>
                <w:szCs w:val="22"/>
              </w:rPr>
            </w:pPr>
            <w:r w:rsidRPr="00762A71">
              <w:rPr>
                <w:szCs w:val="22"/>
              </w:rPr>
              <w:t xml:space="preserve"> $              13,342 </w:t>
            </w:r>
          </w:p>
        </w:tc>
      </w:tr>
      <w:tr w14:paraId="3109AD8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19734C" w14:textId="6B78F6C8">
            <w:pPr>
              <w:jc w:val="right"/>
              <w:rPr>
                <w:szCs w:val="22"/>
              </w:rPr>
            </w:pPr>
            <w:r w:rsidRPr="4411F322">
              <w:rPr>
                <w:szCs w:val="22"/>
              </w:rPr>
              <w:t>40626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1A71FA" w14:textId="0C1D948D">
            <w:pPr>
              <w:rPr>
                <w:szCs w:val="22"/>
              </w:rPr>
            </w:pPr>
            <w:r w:rsidRPr="4411F322">
              <w:rPr>
                <w:szCs w:val="22"/>
              </w:rPr>
              <w:t>WFPT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DAC484" w14:textId="63D24F65">
            <w:pPr>
              <w:jc w:val="right"/>
              <w:rPr>
                <w:szCs w:val="22"/>
              </w:rPr>
            </w:pPr>
            <w:r w:rsidRPr="4411F322">
              <w:rPr>
                <w:szCs w:val="22"/>
              </w:rPr>
              <w:t>6,479,421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896451" w14:textId="22CCB259">
            <w:pPr>
              <w:jc w:val="right"/>
              <w:rPr>
                <w:szCs w:val="22"/>
              </w:rPr>
            </w:pPr>
            <w:r w:rsidRPr="4411F322">
              <w:rPr>
                <w:szCs w:val="22"/>
              </w:rPr>
              <w:t>6,072,020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91564E" w14:textId="0BBD0778">
            <w:pPr>
              <w:rPr>
                <w:szCs w:val="22"/>
              </w:rPr>
            </w:pPr>
            <w:r w:rsidRPr="00762A71">
              <w:rPr>
                <w:szCs w:val="22"/>
              </w:rPr>
              <w:t xml:space="preserve"> $              43,051 </w:t>
            </w:r>
          </w:p>
        </w:tc>
      </w:tr>
      <w:tr w14:paraId="553D55C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0A7E84" w14:textId="4221B70A">
            <w:pPr>
              <w:jc w:val="right"/>
              <w:rPr>
                <w:szCs w:val="22"/>
              </w:rPr>
            </w:pPr>
            <w:r w:rsidRPr="4411F322">
              <w:rPr>
                <w:szCs w:val="22"/>
              </w:rPr>
              <w:t>21245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D664DB" w14:textId="5D7D1040">
            <w:pPr>
              <w:rPr>
                <w:szCs w:val="22"/>
              </w:rPr>
            </w:pPr>
            <w:r w:rsidRPr="4411F322">
              <w:rPr>
                <w:szCs w:val="22"/>
              </w:rPr>
              <w:t>WFPX-TV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0E8BD3" w14:textId="69C7FD1F">
            <w:pPr>
              <w:jc w:val="right"/>
              <w:rPr>
                <w:szCs w:val="22"/>
              </w:rPr>
            </w:pPr>
            <w:r w:rsidRPr="4411F322">
              <w:rPr>
                <w:szCs w:val="22"/>
              </w:rPr>
              <w:t>2,980,937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F3C094" w14:textId="6913DEBB">
            <w:pPr>
              <w:jc w:val="right"/>
              <w:rPr>
                <w:szCs w:val="22"/>
              </w:rPr>
            </w:pPr>
            <w:r w:rsidRPr="4411F322">
              <w:rPr>
                <w:szCs w:val="22"/>
              </w:rPr>
              <w:t>2,976,800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09D547" w14:textId="6DD42EFA">
            <w:pPr>
              <w:rPr>
                <w:szCs w:val="22"/>
              </w:rPr>
            </w:pPr>
            <w:r w:rsidRPr="00762A71">
              <w:rPr>
                <w:szCs w:val="22"/>
              </w:rPr>
              <w:t xml:space="preserve"> $              21,106 </w:t>
            </w:r>
          </w:p>
        </w:tc>
      </w:tr>
      <w:tr w14:paraId="21B144F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A6718A" w14:textId="66A1BE64">
            <w:pPr>
              <w:jc w:val="right"/>
              <w:rPr>
                <w:szCs w:val="22"/>
              </w:rPr>
            </w:pPr>
            <w:r w:rsidRPr="4411F322">
              <w:rPr>
                <w:szCs w:val="22"/>
              </w:rPr>
              <w:t>25396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32AAA3" w14:textId="0AB2BA7B">
            <w:pPr>
              <w:rPr>
                <w:szCs w:val="22"/>
              </w:rPr>
            </w:pPr>
            <w:r w:rsidRPr="4411F322">
              <w:rPr>
                <w:szCs w:val="22"/>
              </w:rPr>
              <w:t>WFQX-TV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242A62" w14:textId="61DBD095">
            <w:pPr>
              <w:jc w:val="right"/>
              <w:rPr>
                <w:szCs w:val="22"/>
              </w:rPr>
            </w:pPr>
            <w:r w:rsidRPr="4411F322">
              <w:rPr>
                <w:szCs w:val="22"/>
              </w:rPr>
              <w:t>537,914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4CD17A" w14:textId="4E4F6332">
            <w:pPr>
              <w:jc w:val="right"/>
              <w:rPr>
                <w:szCs w:val="22"/>
              </w:rPr>
            </w:pPr>
            <w:r w:rsidRPr="4411F322">
              <w:rPr>
                <w:szCs w:val="22"/>
              </w:rPr>
              <w:t>533,910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E80A01" w14:textId="001B295B">
            <w:pPr>
              <w:rPr>
                <w:szCs w:val="22"/>
              </w:rPr>
            </w:pPr>
            <w:r w:rsidRPr="00762A71">
              <w:rPr>
                <w:szCs w:val="22"/>
              </w:rPr>
              <w:t xml:space="preserve"> $                3,785 </w:t>
            </w:r>
          </w:p>
        </w:tc>
      </w:tr>
      <w:tr w14:paraId="3F706C9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3BAFA7" w14:textId="390FBA23">
            <w:pPr>
              <w:jc w:val="right"/>
              <w:rPr>
                <w:szCs w:val="22"/>
              </w:rPr>
            </w:pPr>
            <w:r w:rsidRPr="4411F322">
              <w:rPr>
                <w:szCs w:val="22"/>
              </w:rPr>
              <w:t>9635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0AB712" w14:textId="3ACE2E16">
            <w:pPr>
              <w:rPr>
                <w:szCs w:val="22"/>
              </w:rPr>
            </w:pPr>
            <w:r w:rsidRPr="4411F322">
              <w:rPr>
                <w:szCs w:val="22"/>
              </w:rPr>
              <w:t>WFRV-TV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068673" w14:textId="2341EA11">
            <w:pPr>
              <w:jc w:val="right"/>
              <w:rPr>
                <w:szCs w:val="22"/>
              </w:rPr>
            </w:pPr>
            <w:r w:rsidRPr="4411F322">
              <w:rPr>
                <w:szCs w:val="22"/>
              </w:rPr>
              <w:t>1,313,825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E63847" w14:textId="1882BE1C">
            <w:pPr>
              <w:jc w:val="right"/>
              <w:rPr>
                <w:szCs w:val="22"/>
              </w:rPr>
            </w:pPr>
            <w:r w:rsidRPr="4411F322">
              <w:rPr>
                <w:szCs w:val="22"/>
              </w:rPr>
              <w:t>1,300,885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7D48C4" w14:textId="156DCFB0">
            <w:pPr>
              <w:rPr>
                <w:szCs w:val="22"/>
              </w:rPr>
            </w:pPr>
            <w:r w:rsidRPr="00762A71">
              <w:rPr>
                <w:szCs w:val="22"/>
              </w:rPr>
              <w:t xml:space="preserve"> $                9,223 </w:t>
            </w:r>
          </w:p>
        </w:tc>
      </w:tr>
      <w:tr w14:paraId="7BDA204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F89DD3" w14:textId="761DF045">
            <w:pPr>
              <w:jc w:val="right"/>
              <w:rPr>
                <w:szCs w:val="22"/>
              </w:rPr>
            </w:pPr>
            <w:r w:rsidRPr="4411F322">
              <w:rPr>
                <w:szCs w:val="22"/>
              </w:rPr>
              <w:t>53115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B2DAE7" w14:textId="252C8C4B">
            <w:pPr>
              <w:rPr>
                <w:szCs w:val="22"/>
              </w:rPr>
            </w:pPr>
            <w:r w:rsidRPr="4411F322">
              <w:rPr>
                <w:szCs w:val="22"/>
              </w:rPr>
              <w:t>WFSB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F9357B" w14:textId="0BEF276A">
            <w:pPr>
              <w:jc w:val="right"/>
              <w:rPr>
                <w:szCs w:val="22"/>
              </w:rPr>
            </w:pPr>
            <w:r w:rsidRPr="4411F322">
              <w:rPr>
                <w:szCs w:val="22"/>
              </w:rPr>
              <w:t>4,799,110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3C1300" w14:textId="303E823F">
            <w:pPr>
              <w:jc w:val="right"/>
              <w:rPr>
                <w:szCs w:val="22"/>
              </w:rPr>
            </w:pPr>
            <w:r w:rsidRPr="4411F322">
              <w:rPr>
                <w:szCs w:val="22"/>
              </w:rPr>
              <w:t>4,417,573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F1A8DA" w14:textId="30C554F3">
            <w:pPr>
              <w:rPr>
                <w:szCs w:val="22"/>
              </w:rPr>
            </w:pPr>
            <w:r w:rsidRPr="00762A71">
              <w:rPr>
                <w:szCs w:val="22"/>
              </w:rPr>
              <w:t xml:space="preserve"> $              31,321 </w:t>
            </w:r>
          </w:p>
        </w:tc>
      </w:tr>
      <w:tr w14:paraId="61D041C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6E0A36" w14:textId="5CF80D95">
            <w:pPr>
              <w:jc w:val="right"/>
              <w:rPr>
                <w:szCs w:val="22"/>
              </w:rPr>
            </w:pPr>
            <w:r w:rsidRPr="4411F322">
              <w:rPr>
                <w:szCs w:val="22"/>
              </w:rPr>
              <w:t>6093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18DAC6" w14:textId="753307D9">
            <w:pPr>
              <w:rPr>
                <w:szCs w:val="22"/>
              </w:rPr>
            </w:pPr>
            <w:r w:rsidRPr="4411F322">
              <w:rPr>
                <w:szCs w:val="22"/>
              </w:rPr>
              <w:t>WFSG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63C448" w14:textId="27924C38">
            <w:pPr>
              <w:jc w:val="right"/>
              <w:rPr>
                <w:szCs w:val="22"/>
              </w:rPr>
            </w:pPr>
            <w:r w:rsidRPr="4411F322">
              <w:rPr>
                <w:szCs w:val="22"/>
              </w:rPr>
              <w:t>403,233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9DC351" w14:textId="5730D94C">
            <w:pPr>
              <w:jc w:val="right"/>
              <w:rPr>
                <w:szCs w:val="22"/>
              </w:rPr>
            </w:pPr>
            <w:r w:rsidRPr="4411F322">
              <w:rPr>
                <w:szCs w:val="22"/>
              </w:rPr>
              <w:t>403,173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ED70B5" w14:textId="1D58C918">
            <w:pPr>
              <w:rPr>
                <w:szCs w:val="22"/>
              </w:rPr>
            </w:pPr>
            <w:r w:rsidRPr="00762A71">
              <w:rPr>
                <w:szCs w:val="22"/>
              </w:rPr>
              <w:t xml:space="preserve"> $                2,858 </w:t>
            </w:r>
          </w:p>
        </w:tc>
      </w:tr>
      <w:tr w14:paraId="5C74140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FEB30B" w14:textId="1329A245">
            <w:pPr>
              <w:jc w:val="right"/>
              <w:rPr>
                <w:szCs w:val="22"/>
              </w:rPr>
            </w:pPr>
            <w:r w:rsidRPr="4411F322">
              <w:rPr>
                <w:szCs w:val="22"/>
              </w:rPr>
              <w:t>21801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DF99E5" w14:textId="26A5DB30">
            <w:pPr>
              <w:rPr>
                <w:szCs w:val="22"/>
              </w:rPr>
            </w:pPr>
            <w:r w:rsidRPr="4411F322">
              <w:rPr>
                <w:szCs w:val="22"/>
              </w:rPr>
              <w:t>WFSU-TV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524770" w14:textId="6FCD9168">
            <w:pPr>
              <w:jc w:val="right"/>
              <w:rPr>
                <w:szCs w:val="22"/>
              </w:rPr>
            </w:pPr>
            <w:r w:rsidRPr="4411F322">
              <w:rPr>
                <w:szCs w:val="22"/>
              </w:rPr>
              <w:t>592,693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7C7D7D" w14:textId="5C2E1A9E">
            <w:pPr>
              <w:jc w:val="right"/>
              <w:rPr>
                <w:szCs w:val="22"/>
              </w:rPr>
            </w:pPr>
            <w:r w:rsidRPr="4411F322">
              <w:rPr>
                <w:szCs w:val="22"/>
              </w:rPr>
              <w:t>592,676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9F47B5" w14:textId="722756E3">
            <w:pPr>
              <w:rPr>
                <w:szCs w:val="22"/>
              </w:rPr>
            </w:pPr>
            <w:r w:rsidRPr="00762A71">
              <w:rPr>
                <w:szCs w:val="22"/>
              </w:rPr>
              <w:t xml:space="preserve"> $                4,202 </w:t>
            </w:r>
          </w:p>
        </w:tc>
      </w:tr>
      <w:tr w14:paraId="2B14C69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92CDEE" w14:textId="4232C826">
            <w:pPr>
              <w:jc w:val="right"/>
              <w:rPr>
                <w:szCs w:val="22"/>
              </w:rPr>
            </w:pPr>
            <w:r w:rsidRPr="4411F322">
              <w:rPr>
                <w:szCs w:val="22"/>
              </w:rPr>
              <w:t>11913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F4EC0D" w14:textId="2DA24105">
            <w:pPr>
              <w:rPr>
                <w:szCs w:val="22"/>
              </w:rPr>
            </w:pPr>
            <w:r w:rsidRPr="4411F322">
              <w:rPr>
                <w:szCs w:val="22"/>
              </w:rPr>
              <w:t>WFTC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7B03F4" w14:textId="78F4DAA5">
            <w:pPr>
              <w:jc w:val="right"/>
              <w:rPr>
                <w:szCs w:val="22"/>
              </w:rPr>
            </w:pPr>
            <w:r w:rsidRPr="4411F322">
              <w:rPr>
                <w:szCs w:val="22"/>
              </w:rPr>
              <w:t>4,159,690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DDCA42" w14:textId="3DBE3431">
            <w:pPr>
              <w:jc w:val="right"/>
              <w:rPr>
                <w:szCs w:val="22"/>
              </w:rPr>
            </w:pPr>
            <w:r w:rsidRPr="4411F322">
              <w:rPr>
                <w:szCs w:val="22"/>
              </w:rPr>
              <w:t>4,144,073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62CE89" w14:textId="6A3D3301">
            <w:pPr>
              <w:rPr>
                <w:szCs w:val="22"/>
              </w:rPr>
            </w:pPr>
            <w:r w:rsidRPr="00762A71">
              <w:rPr>
                <w:szCs w:val="22"/>
              </w:rPr>
              <w:t xml:space="preserve"> $              29,381 </w:t>
            </w:r>
          </w:p>
        </w:tc>
      </w:tr>
      <w:tr w14:paraId="0F5B138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2331A0" w14:textId="1F593E58">
            <w:pPr>
              <w:jc w:val="right"/>
              <w:rPr>
                <w:szCs w:val="22"/>
              </w:rPr>
            </w:pPr>
            <w:r w:rsidRPr="4411F322">
              <w:rPr>
                <w:szCs w:val="22"/>
              </w:rPr>
              <w:t>64588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1D859F" w14:textId="72B99C1F">
            <w:pPr>
              <w:rPr>
                <w:szCs w:val="22"/>
              </w:rPr>
            </w:pPr>
            <w:r w:rsidRPr="4411F322">
              <w:rPr>
                <w:szCs w:val="22"/>
              </w:rPr>
              <w:t>WFTS-TV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74B1B7" w14:textId="6E5190E1">
            <w:pPr>
              <w:jc w:val="right"/>
              <w:rPr>
                <w:szCs w:val="22"/>
              </w:rPr>
            </w:pPr>
            <w:r w:rsidRPr="4411F322">
              <w:rPr>
                <w:szCs w:val="22"/>
              </w:rPr>
              <w:t>6,213,173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2E85EB" w14:textId="44C08A57">
            <w:pPr>
              <w:jc w:val="right"/>
              <w:rPr>
                <w:szCs w:val="22"/>
              </w:rPr>
            </w:pPr>
            <w:r w:rsidRPr="4411F322">
              <w:rPr>
                <w:szCs w:val="22"/>
              </w:rPr>
              <w:t>6,213,039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6CA98E" w14:textId="48DAA6F9">
            <w:pPr>
              <w:rPr>
                <w:szCs w:val="22"/>
              </w:rPr>
            </w:pPr>
            <w:r w:rsidRPr="00762A71">
              <w:rPr>
                <w:szCs w:val="22"/>
              </w:rPr>
              <w:t xml:space="preserve"> $              44,050 </w:t>
            </w:r>
          </w:p>
        </w:tc>
      </w:tr>
      <w:tr w14:paraId="2208CA8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415927" w14:textId="0FB9D139">
            <w:pPr>
              <w:jc w:val="right"/>
              <w:rPr>
                <w:szCs w:val="22"/>
              </w:rPr>
            </w:pPr>
            <w:r w:rsidRPr="4411F322">
              <w:rPr>
                <w:szCs w:val="22"/>
              </w:rPr>
              <w:t>16788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820C00" w14:textId="5BE95BCA">
            <w:pPr>
              <w:rPr>
                <w:szCs w:val="22"/>
              </w:rPr>
            </w:pPr>
            <w:r w:rsidRPr="4411F322">
              <w:rPr>
                <w:szCs w:val="22"/>
              </w:rPr>
              <w:t>WFTT-TV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9D4D08" w14:textId="289A22E5">
            <w:pPr>
              <w:jc w:val="right"/>
              <w:rPr>
                <w:szCs w:val="22"/>
              </w:rPr>
            </w:pPr>
            <w:r w:rsidRPr="4411F322">
              <w:rPr>
                <w:szCs w:val="22"/>
              </w:rPr>
              <w:t>5,291,296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47637A" w14:textId="209AE794">
            <w:pPr>
              <w:jc w:val="right"/>
              <w:rPr>
                <w:szCs w:val="22"/>
              </w:rPr>
            </w:pPr>
            <w:r w:rsidRPr="4411F322">
              <w:rPr>
                <w:szCs w:val="22"/>
              </w:rPr>
              <w:t>5,291,296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359885" w14:textId="074470BB">
            <w:pPr>
              <w:rPr>
                <w:szCs w:val="22"/>
              </w:rPr>
            </w:pPr>
            <w:r w:rsidRPr="00762A71">
              <w:rPr>
                <w:szCs w:val="22"/>
              </w:rPr>
              <w:t xml:space="preserve"> $              37,515 </w:t>
            </w:r>
          </w:p>
        </w:tc>
      </w:tr>
      <w:tr w14:paraId="76ACE4B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611895" w14:textId="1C857922">
            <w:pPr>
              <w:jc w:val="right"/>
              <w:rPr>
                <w:szCs w:val="22"/>
              </w:rPr>
            </w:pPr>
            <w:r w:rsidRPr="4411F322">
              <w:rPr>
                <w:szCs w:val="22"/>
              </w:rPr>
              <w:t>72076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52806D" w14:textId="47BA458B">
            <w:pPr>
              <w:rPr>
                <w:szCs w:val="22"/>
              </w:rPr>
            </w:pPr>
            <w:r w:rsidRPr="4411F322">
              <w:rPr>
                <w:szCs w:val="22"/>
              </w:rPr>
              <w:t>WFTV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A7A24A" w14:textId="40720C7E">
            <w:pPr>
              <w:jc w:val="right"/>
              <w:rPr>
                <w:szCs w:val="22"/>
              </w:rPr>
            </w:pPr>
            <w:r w:rsidRPr="4411F322">
              <w:rPr>
                <w:szCs w:val="22"/>
              </w:rPr>
              <w:t>4,707,940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C6F966" w14:textId="007D8EBB">
            <w:pPr>
              <w:jc w:val="right"/>
              <w:rPr>
                <w:szCs w:val="22"/>
              </w:rPr>
            </w:pPr>
            <w:r w:rsidRPr="4411F322">
              <w:rPr>
                <w:szCs w:val="22"/>
              </w:rPr>
              <w:t>4,707,940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3E236B" w14:textId="67A57A57">
            <w:pPr>
              <w:rPr>
                <w:szCs w:val="22"/>
              </w:rPr>
            </w:pPr>
            <w:r w:rsidRPr="00762A71">
              <w:rPr>
                <w:szCs w:val="22"/>
              </w:rPr>
              <w:t xml:space="preserve"> $              33,379 </w:t>
            </w:r>
          </w:p>
        </w:tc>
      </w:tr>
      <w:tr w14:paraId="3A99B9C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C8ED4A" w14:textId="6CEF7035">
            <w:pPr>
              <w:jc w:val="right"/>
              <w:rPr>
                <w:szCs w:val="22"/>
              </w:rPr>
            </w:pPr>
            <w:r w:rsidRPr="4411F322">
              <w:rPr>
                <w:szCs w:val="22"/>
              </w:rPr>
              <w:t>70649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85422E" w14:textId="0BBEBBDB">
            <w:pPr>
              <w:rPr>
                <w:szCs w:val="22"/>
              </w:rPr>
            </w:pPr>
            <w:r w:rsidRPr="4411F322">
              <w:rPr>
                <w:szCs w:val="22"/>
              </w:rPr>
              <w:t>WFTX-TV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E5C182" w14:textId="6FD5B2D7">
            <w:pPr>
              <w:jc w:val="right"/>
              <w:rPr>
                <w:szCs w:val="22"/>
              </w:rPr>
            </w:pPr>
            <w:r w:rsidRPr="4411F322">
              <w:rPr>
                <w:szCs w:val="22"/>
              </w:rPr>
              <w:t>2,076,721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8B552A" w14:textId="5FEC7F47">
            <w:pPr>
              <w:jc w:val="right"/>
              <w:rPr>
                <w:szCs w:val="22"/>
              </w:rPr>
            </w:pPr>
            <w:r w:rsidRPr="4411F322">
              <w:rPr>
                <w:szCs w:val="22"/>
              </w:rPr>
              <w:t>2,076,721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E9B7E7" w14:textId="52535597">
            <w:pPr>
              <w:rPr>
                <w:szCs w:val="22"/>
              </w:rPr>
            </w:pPr>
            <w:r w:rsidRPr="00762A71">
              <w:rPr>
                <w:szCs w:val="22"/>
              </w:rPr>
              <w:t xml:space="preserve"> $              14,724 </w:t>
            </w:r>
          </w:p>
        </w:tc>
      </w:tr>
      <w:tr w14:paraId="51CA902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6BD3C6" w14:textId="1119A87F">
            <w:pPr>
              <w:jc w:val="right"/>
              <w:rPr>
                <w:szCs w:val="22"/>
              </w:rPr>
            </w:pPr>
            <w:r w:rsidRPr="4411F322">
              <w:rPr>
                <w:szCs w:val="22"/>
              </w:rPr>
              <w:t>60553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1C2827" w14:textId="4B7A48D6">
            <w:pPr>
              <w:rPr>
                <w:szCs w:val="22"/>
              </w:rPr>
            </w:pPr>
            <w:r w:rsidRPr="4411F322">
              <w:rPr>
                <w:szCs w:val="22"/>
              </w:rPr>
              <w:t>WFTY-DT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D39245" w14:textId="24304AFA">
            <w:pPr>
              <w:jc w:val="right"/>
              <w:rPr>
                <w:szCs w:val="22"/>
              </w:rPr>
            </w:pPr>
            <w:r w:rsidRPr="4411F322">
              <w:rPr>
                <w:szCs w:val="22"/>
              </w:rPr>
              <w:t>5,838,625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F5A917" w14:textId="46E6D539">
            <w:pPr>
              <w:jc w:val="right"/>
              <w:rPr>
                <w:szCs w:val="22"/>
              </w:rPr>
            </w:pPr>
            <w:r w:rsidRPr="4411F322">
              <w:rPr>
                <w:szCs w:val="22"/>
              </w:rPr>
              <w:t>5,724,691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67D28F" w14:textId="6207509A">
            <w:pPr>
              <w:rPr>
                <w:szCs w:val="22"/>
              </w:rPr>
            </w:pPr>
            <w:r w:rsidRPr="00762A71">
              <w:rPr>
                <w:szCs w:val="22"/>
              </w:rPr>
              <w:t xml:space="preserve"> $              40,588 </w:t>
            </w:r>
          </w:p>
        </w:tc>
      </w:tr>
      <w:tr w14:paraId="40475DA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627CEE" w14:textId="51F6CA9C">
            <w:pPr>
              <w:jc w:val="right"/>
              <w:rPr>
                <w:szCs w:val="22"/>
              </w:rPr>
            </w:pPr>
            <w:r w:rsidRPr="4411F322">
              <w:rPr>
                <w:szCs w:val="22"/>
              </w:rPr>
              <w:t>25395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92192D" w14:textId="52DDECDB">
            <w:pPr>
              <w:rPr>
                <w:szCs w:val="22"/>
              </w:rPr>
            </w:pPr>
            <w:r w:rsidRPr="4411F322">
              <w:rPr>
                <w:szCs w:val="22"/>
              </w:rPr>
              <w:t>WFUP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D3C1E5" w14:textId="59E13A0B">
            <w:pPr>
              <w:jc w:val="right"/>
              <w:rPr>
                <w:szCs w:val="22"/>
              </w:rPr>
            </w:pPr>
            <w:r w:rsidRPr="4411F322">
              <w:rPr>
                <w:szCs w:val="22"/>
              </w:rPr>
              <w:t>235,473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862F19" w14:textId="6698283D">
            <w:pPr>
              <w:jc w:val="right"/>
              <w:rPr>
                <w:szCs w:val="22"/>
              </w:rPr>
            </w:pPr>
            <w:r w:rsidRPr="4411F322">
              <w:rPr>
                <w:szCs w:val="22"/>
              </w:rPr>
              <w:t>234,457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83A72B" w14:textId="4DAC207A">
            <w:pPr>
              <w:rPr>
                <w:szCs w:val="22"/>
              </w:rPr>
            </w:pPr>
            <w:r w:rsidRPr="00762A71">
              <w:rPr>
                <w:szCs w:val="22"/>
              </w:rPr>
              <w:t xml:space="preserve"> $                1,662 </w:t>
            </w:r>
          </w:p>
        </w:tc>
      </w:tr>
      <w:tr w14:paraId="6C7DE00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EF86A3" w14:textId="369CFA53">
            <w:pPr>
              <w:jc w:val="right"/>
              <w:rPr>
                <w:szCs w:val="22"/>
              </w:rPr>
            </w:pPr>
            <w:r w:rsidRPr="4411F322">
              <w:rPr>
                <w:szCs w:val="22"/>
              </w:rPr>
              <w:t>60555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2EE8AA" w14:textId="057A607E">
            <w:pPr>
              <w:rPr>
                <w:szCs w:val="22"/>
              </w:rPr>
            </w:pPr>
            <w:r w:rsidRPr="4411F322">
              <w:rPr>
                <w:szCs w:val="22"/>
              </w:rPr>
              <w:t>WFUT-DT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20BF5B" w14:textId="636ED19B">
            <w:pPr>
              <w:jc w:val="right"/>
              <w:rPr>
                <w:szCs w:val="22"/>
              </w:rPr>
            </w:pPr>
            <w:r w:rsidRPr="4411F322">
              <w:rPr>
                <w:szCs w:val="22"/>
              </w:rPr>
              <w:t>21,842,105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85C501" w14:textId="358FA2AA">
            <w:pPr>
              <w:jc w:val="right"/>
              <w:rPr>
                <w:szCs w:val="22"/>
              </w:rPr>
            </w:pPr>
            <w:r w:rsidRPr="4411F322">
              <w:rPr>
                <w:szCs w:val="22"/>
              </w:rPr>
              <w:t>21,428,169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20B706" w14:textId="5F66BDD0">
            <w:pPr>
              <w:rPr>
                <w:szCs w:val="22"/>
              </w:rPr>
            </w:pPr>
            <w:r w:rsidRPr="00762A71">
              <w:rPr>
                <w:szCs w:val="22"/>
              </w:rPr>
              <w:t xml:space="preserve"> $            151,926 </w:t>
            </w:r>
          </w:p>
        </w:tc>
      </w:tr>
      <w:tr w14:paraId="4234382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A7131D" w14:textId="0F0A254A">
            <w:pPr>
              <w:jc w:val="right"/>
              <w:rPr>
                <w:szCs w:val="22"/>
              </w:rPr>
            </w:pPr>
            <w:r w:rsidRPr="4411F322">
              <w:rPr>
                <w:szCs w:val="22"/>
              </w:rPr>
              <w:t>22108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7A3BF2" w14:textId="7F4061B3">
            <w:pPr>
              <w:rPr>
                <w:szCs w:val="22"/>
              </w:rPr>
            </w:pPr>
            <w:r w:rsidRPr="4411F322">
              <w:rPr>
                <w:szCs w:val="22"/>
              </w:rPr>
              <w:t>WFWA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0C4AC7" w14:textId="4DE75D72">
            <w:pPr>
              <w:jc w:val="right"/>
              <w:rPr>
                <w:szCs w:val="22"/>
              </w:rPr>
            </w:pPr>
            <w:r w:rsidRPr="4411F322">
              <w:rPr>
                <w:szCs w:val="22"/>
              </w:rPr>
              <w:t>1,071,881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C64BFD" w14:textId="21F9EAF0">
            <w:pPr>
              <w:jc w:val="right"/>
              <w:rPr>
                <w:szCs w:val="22"/>
              </w:rPr>
            </w:pPr>
            <w:r w:rsidRPr="4411F322">
              <w:rPr>
                <w:szCs w:val="22"/>
              </w:rPr>
              <w:t>1,071,733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7AE3D7" w14:textId="038CB812">
            <w:pPr>
              <w:rPr>
                <w:szCs w:val="22"/>
              </w:rPr>
            </w:pPr>
            <w:r w:rsidRPr="00762A71">
              <w:rPr>
                <w:szCs w:val="22"/>
              </w:rPr>
              <w:t xml:space="preserve"> $                7,599 </w:t>
            </w:r>
          </w:p>
        </w:tc>
      </w:tr>
      <w:tr w14:paraId="5D95678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564DE3" w14:textId="2DD2DC92">
            <w:pPr>
              <w:jc w:val="right"/>
              <w:rPr>
                <w:szCs w:val="22"/>
              </w:rPr>
            </w:pPr>
            <w:r w:rsidRPr="4411F322">
              <w:rPr>
                <w:szCs w:val="22"/>
              </w:rPr>
              <w:t>9054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CBD1B1" w14:textId="16955A8C">
            <w:pPr>
              <w:rPr>
                <w:szCs w:val="22"/>
              </w:rPr>
            </w:pPr>
            <w:r w:rsidRPr="4411F322">
              <w:rPr>
                <w:szCs w:val="22"/>
              </w:rPr>
              <w:t>WFXB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21CC7E" w14:textId="69C6E30B">
            <w:pPr>
              <w:jc w:val="right"/>
              <w:rPr>
                <w:szCs w:val="22"/>
              </w:rPr>
            </w:pPr>
            <w:r w:rsidRPr="4411F322">
              <w:rPr>
                <w:szCs w:val="22"/>
              </w:rPr>
              <w:t>1,448,018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A5F205" w14:textId="7AB6D67A">
            <w:pPr>
              <w:jc w:val="right"/>
              <w:rPr>
                <w:szCs w:val="22"/>
              </w:rPr>
            </w:pPr>
            <w:r w:rsidRPr="4411F322">
              <w:rPr>
                <w:szCs w:val="22"/>
              </w:rPr>
              <w:t>1,447,713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6E3661" w14:textId="487E4668">
            <w:pPr>
              <w:rPr>
                <w:szCs w:val="22"/>
              </w:rPr>
            </w:pPr>
            <w:r w:rsidRPr="00762A71">
              <w:rPr>
                <w:szCs w:val="22"/>
              </w:rPr>
              <w:t xml:space="preserve"> $              10,264 </w:t>
            </w:r>
          </w:p>
        </w:tc>
      </w:tr>
      <w:tr w14:paraId="5569CEB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0824EC" w14:textId="37AAA540">
            <w:pPr>
              <w:jc w:val="right"/>
              <w:rPr>
                <w:szCs w:val="22"/>
              </w:rPr>
            </w:pPr>
            <w:r w:rsidRPr="4411F322">
              <w:rPr>
                <w:szCs w:val="22"/>
              </w:rPr>
              <w:t>3228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67F3EA" w14:textId="3566407D">
            <w:pPr>
              <w:rPr>
                <w:szCs w:val="22"/>
              </w:rPr>
            </w:pPr>
            <w:r w:rsidRPr="4411F322">
              <w:rPr>
                <w:szCs w:val="22"/>
              </w:rPr>
              <w:t>WFXG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D012D5" w14:textId="5D275978">
            <w:pPr>
              <w:jc w:val="right"/>
              <w:rPr>
                <w:szCs w:val="22"/>
              </w:rPr>
            </w:pPr>
            <w:r w:rsidRPr="4411F322">
              <w:rPr>
                <w:szCs w:val="22"/>
              </w:rPr>
              <w:t>1,126,109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019D2E" w14:textId="1591A0F2">
            <w:pPr>
              <w:jc w:val="right"/>
              <w:rPr>
                <w:szCs w:val="22"/>
              </w:rPr>
            </w:pPr>
            <w:r w:rsidRPr="4411F322">
              <w:rPr>
                <w:szCs w:val="22"/>
              </w:rPr>
              <w:t>1,115,208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5732A1" w14:textId="2F5FE2A4">
            <w:pPr>
              <w:rPr>
                <w:szCs w:val="22"/>
              </w:rPr>
            </w:pPr>
            <w:r w:rsidRPr="00762A71">
              <w:rPr>
                <w:szCs w:val="22"/>
              </w:rPr>
              <w:t xml:space="preserve"> $                7,907 </w:t>
            </w:r>
          </w:p>
        </w:tc>
      </w:tr>
      <w:tr w14:paraId="1B96EE3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329A00" w14:textId="34F7FA72">
            <w:pPr>
              <w:jc w:val="right"/>
              <w:rPr>
                <w:szCs w:val="22"/>
              </w:rPr>
            </w:pPr>
            <w:r w:rsidRPr="4411F322">
              <w:rPr>
                <w:szCs w:val="22"/>
              </w:rPr>
              <w:t>70815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E02635" w14:textId="26D817F4">
            <w:pPr>
              <w:rPr>
                <w:szCs w:val="22"/>
              </w:rPr>
            </w:pPr>
            <w:r w:rsidRPr="4411F322">
              <w:rPr>
                <w:szCs w:val="22"/>
              </w:rPr>
              <w:t>WFXL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9C102D" w14:textId="0A40A1E1">
            <w:pPr>
              <w:jc w:val="right"/>
              <w:rPr>
                <w:szCs w:val="22"/>
              </w:rPr>
            </w:pPr>
            <w:r w:rsidRPr="4411F322">
              <w:rPr>
                <w:szCs w:val="22"/>
              </w:rPr>
              <w:t>748,116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C839FC" w14:textId="727DE248">
            <w:pPr>
              <w:jc w:val="right"/>
              <w:rPr>
                <w:szCs w:val="22"/>
              </w:rPr>
            </w:pPr>
            <w:r w:rsidRPr="4411F322">
              <w:rPr>
                <w:szCs w:val="22"/>
              </w:rPr>
              <w:t>748,087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BC3DA2" w14:textId="0C8685C6">
            <w:pPr>
              <w:rPr>
                <w:szCs w:val="22"/>
              </w:rPr>
            </w:pPr>
            <w:r w:rsidRPr="00762A71">
              <w:rPr>
                <w:szCs w:val="22"/>
              </w:rPr>
              <w:t xml:space="preserve"> $                5,304 </w:t>
            </w:r>
          </w:p>
        </w:tc>
      </w:tr>
      <w:tr w14:paraId="7CB0F77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29C4EF" w14:textId="4E9355E1">
            <w:pPr>
              <w:jc w:val="right"/>
              <w:rPr>
                <w:szCs w:val="22"/>
              </w:rPr>
            </w:pPr>
            <w:r w:rsidRPr="4411F322">
              <w:rPr>
                <w:szCs w:val="22"/>
              </w:rPr>
              <w:t>19707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0DE9A8" w14:textId="66151678">
            <w:pPr>
              <w:rPr>
                <w:szCs w:val="22"/>
              </w:rPr>
            </w:pPr>
            <w:r w:rsidRPr="4411F322">
              <w:rPr>
                <w:szCs w:val="22"/>
              </w:rPr>
              <w:t>WFXP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62D369" w14:textId="785DB07B">
            <w:pPr>
              <w:jc w:val="right"/>
              <w:rPr>
                <w:szCs w:val="22"/>
              </w:rPr>
            </w:pPr>
            <w:r w:rsidRPr="4411F322">
              <w:rPr>
                <w:szCs w:val="22"/>
              </w:rPr>
              <w:t>556,627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C447B3" w14:textId="307E7920">
            <w:pPr>
              <w:jc w:val="right"/>
              <w:rPr>
                <w:szCs w:val="22"/>
              </w:rPr>
            </w:pPr>
            <w:r w:rsidRPr="4411F322">
              <w:rPr>
                <w:szCs w:val="22"/>
              </w:rPr>
              <w:t>543,130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B21B36" w14:textId="1FC6A864">
            <w:pPr>
              <w:rPr>
                <w:szCs w:val="22"/>
              </w:rPr>
            </w:pPr>
            <w:r w:rsidRPr="00762A71">
              <w:rPr>
                <w:szCs w:val="22"/>
              </w:rPr>
              <w:t xml:space="preserve"> $                3,851 </w:t>
            </w:r>
          </w:p>
        </w:tc>
      </w:tr>
      <w:tr w14:paraId="23C9AD8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BF1AFD" w14:textId="040AA53A">
            <w:pPr>
              <w:jc w:val="right"/>
              <w:rPr>
                <w:szCs w:val="22"/>
              </w:rPr>
            </w:pPr>
            <w:r w:rsidRPr="4411F322">
              <w:rPr>
                <w:szCs w:val="22"/>
              </w:rPr>
              <w:t>24813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B5C98D" w14:textId="37195F6E">
            <w:pPr>
              <w:rPr>
                <w:szCs w:val="22"/>
              </w:rPr>
            </w:pPr>
            <w:r w:rsidRPr="4411F322">
              <w:rPr>
                <w:szCs w:val="22"/>
              </w:rPr>
              <w:t>WFXR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C00EDD" w14:textId="49F22655">
            <w:pPr>
              <w:jc w:val="right"/>
              <w:rPr>
                <w:szCs w:val="22"/>
              </w:rPr>
            </w:pPr>
            <w:r w:rsidRPr="4411F322">
              <w:rPr>
                <w:szCs w:val="22"/>
              </w:rPr>
              <w:t>1,418,873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520841" w14:textId="27DE0FD1">
            <w:pPr>
              <w:jc w:val="right"/>
              <w:rPr>
                <w:szCs w:val="22"/>
              </w:rPr>
            </w:pPr>
            <w:r w:rsidRPr="4411F322">
              <w:rPr>
                <w:szCs w:val="22"/>
              </w:rPr>
              <w:t>1,283,217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B3152A" w14:textId="2336C54B">
            <w:pPr>
              <w:rPr>
                <w:szCs w:val="22"/>
              </w:rPr>
            </w:pPr>
            <w:r w:rsidRPr="00762A71">
              <w:rPr>
                <w:szCs w:val="22"/>
              </w:rPr>
              <w:t xml:space="preserve"> $                9,098 </w:t>
            </w:r>
          </w:p>
        </w:tc>
      </w:tr>
      <w:tr w14:paraId="5367DE3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46AA37" w14:textId="152963D9">
            <w:pPr>
              <w:jc w:val="right"/>
              <w:rPr>
                <w:szCs w:val="22"/>
              </w:rPr>
            </w:pPr>
            <w:r w:rsidRPr="4411F322">
              <w:rPr>
                <w:szCs w:val="22"/>
              </w:rPr>
              <w:t>6463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AC9888" w14:textId="061F30A6">
            <w:pPr>
              <w:rPr>
                <w:szCs w:val="22"/>
              </w:rPr>
            </w:pPr>
            <w:r w:rsidRPr="4411F322">
              <w:rPr>
                <w:szCs w:val="22"/>
              </w:rPr>
              <w:t>WFXT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BFCC84" w14:textId="21109CE2">
            <w:pPr>
              <w:jc w:val="right"/>
              <w:rPr>
                <w:szCs w:val="22"/>
              </w:rPr>
            </w:pPr>
            <w:r w:rsidRPr="4411F322">
              <w:rPr>
                <w:szCs w:val="22"/>
              </w:rPr>
              <w:t>8,044,623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517176" w14:textId="6DAC75BB">
            <w:pPr>
              <w:jc w:val="right"/>
              <w:rPr>
                <w:szCs w:val="22"/>
              </w:rPr>
            </w:pPr>
            <w:r w:rsidRPr="4411F322">
              <w:rPr>
                <w:szCs w:val="22"/>
              </w:rPr>
              <w:t>7,951,492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0ABFC0" w14:textId="073B943C">
            <w:pPr>
              <w:rPr>
                <w:szCs w:val="22"/>
              </w:rPr>
            </w:pPr>
            <w:r w:rsidRPr="00762A71">
              <w:rPr>
                <w:szCs w:val="22"/>
              </w:rPr>
              <w:t xml:space="preserve"> $              56,376 </w:t>
            </w:r>
          </w:p>
        </w:tc>
      </w:tr>
      <w:tr w14:paraId="4B4AEED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F4049F" w14:textId="096EAA1F">
            <w:pPr>
              <w:jc w:val="right"/>
              <w:rPr>
                <w:szCs w:val="22"/>
              </w:rPr>
            </w:pPr>
            <w:r w:rsidRPr="4411F322">
              <w:rPr>
                <w:szCs w:val="22"/>
              </w:rPr>
              <w:t>22245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20D166" w14:textId="72A65B79">
            <w:pPr>
              <w:rPr>
                <w:szCs w:val="22"/>
              </w:rPr>
            </w:pPr>
            <w:r w:rsidRPr="4411F322">
              <w:rPr>
                <w:szCs w:val="22"/>
              </w:rPr>
              <w:t>WFXU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4C7C33" w14:textId="659FBA0C">
            <w:pPr>
              <w:jc w:val="right"/>
              <w:rPr>
                <w:szCs w:val="22"/>
              </w:rPr>
            </w:pPr>
            <w:r w:rsidRPr="4411F322">
              <w:rPr>
                <w:szCs w:val="22"/>
              </w:rPr>
              <w:t>225,675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F9F281" w14:textId="372FDA3B">
            <w:pPr>
              <w:jc w:val="right"/>
              <w:rPr>
                <w:szCs w:val="22"/>
              </w:rPr>
            </w:pPr>
            <w:r w:rsidRPr="4411F322">
              <w:rPr>
                <w:szCs w:val="22"/>
              </w:rPr>
              <w:t>225,675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4940E3" w14:textId="3E4A271F">
            <w:pPr>
              <w:rPr>
                <w:szCs w:val="22"/>
              </w:rPr>
            </w:pPr>
            <w:r w:rsidRPr="00762A71">
              <w:rPr>
                <w:szCs w:val="22"/>
              </w:rPr>
              <w:t xml:space="preserve"> $                1,600 </w:t>
            </w:r>
          </w:p>
        </w:tc>
      </w:tr>
      <w:tr w14:paraId="7306497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793D7A" w14:textId="38B63E10">
            <w:pPr>
              <w:jc w:val="right"/>
              <w:rPr>
                <w:szCs w:val="22"/>
              </w:rPr>
            </w:pPr>
            <w:r w:rsidRPr="4411F322">
              <w:rPr>
                <w:szCs w:val="22"/>
              </w:rPr>
              <w:t>43424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0B5995" w14:textId="7C301CFA">
            <w:pPr>
              <w:rPr>
                <w:szCs w:val="22"/>
              </w:rPr>
            </w:pPr>
            <w:r w:rsidRPr="4411F322">
              <w:rPr>
                <w:szCs w:val="22"/>
              </w:rPr>
              <w:t>WFXV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A09187" w14:textId="45D7C019">
            <w:pPr>
              <w:jc w:val="right"/>
              <w:rPr>
                <w:szCs w:val="22"/>
              </w:rPr>
            </w:pPr>
            <w:r w:rsidRPr="4411F322">
              <w:rPr>
                <w:szCs w:val="22"/>
              </w:rPr>
              <w:t>682,282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77929A" w14:textId="047A9CCD">
            <w:pPr>
              <w:jc w:val="right"/>
              <w:rPr>
                <w:szCs w:val="22"/>
              </w:rPr>
            </w:pPr>
            <w:r w:rsidRPr="4411F322">
              <w:rPr>
                <w:szCs w:val="22"/>
              </w:rPr>
              <w:t>587,673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CC89DF" w14:textId="3DCBAE4C">
            <w:pPr>
              <w:rPr>
                <w:szCs w:val="22"/>
              </w:rPr>
            </w:pPr>
            <w:r w:rsidRPr="00762A71">
              <w:rPr>
                <w:szCs w:val="22"/>
              </w:rPr>
              <w:t xml:space="preserve"> $                4,167 </w:t>
            </w:r>
          </w:p>
        </w:tc>
      </w:tr>
      <w:tr w14:paraId="5503157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BC9F4C" w14:textId="1F7506A2">
            <w:pPr>
              <w:jc w:val="right"/>
              <w:rPr>
                <w:szCs w:val="22"/>
              </w:rPr>
            </w:pPr>
            <w:r w:rsidRPr="4411F322">
              <w:rPr>
                <w:szCs w:val="22"/>
              </w:rPr>
              <w:t>25236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5DE6E3" w14:textId="5F6A9018">
            <w:pPr>
              <w:rPr>
                <w:szCs w:val="22"/>
              </w:rPr>
            </w:pPr>
            <w:r w:rsidRPr="4411F322">
              <w:rPr>
                <w:szCs w:val="22"/>
              </w:rPr>
              <w:t>WFXW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9EDA59" w14:textId="51DEF23B">
            <w:pPr>
              <w:jc w:val="right"/>
              <w:rPr>
                <w:szCs w:val="22"/>
              </w:rPr>
            </w:pPr>
            <w:r w:rsidRPr="4411F322">
              <w:rPr>
                <w:szCs w:val="22"/>
              </w:rPr>
              <w:t>217,631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2A6A06" w14:textId="0A4329D8">
            <w:pPr>
              <w:jc w:val="right"/>
              <w:rPr>
                <w:szCs w:val="22"/>
              </w:rPr>
            </w:pPr>
            <w:r w:rsidRPr="4411F322">
              <w:rPr>
                <w:szCs w:val="22"/>
              </w:rPr>
              <w:t>217,631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571D4D" w14:textId="49EA71E0">
            <w:pPr>
              <w:rPr>
                <w:szCs w:val="22"/>
              </w:rPr>
            </w:pPr>
            <w:r w:rsidRPr="00762A71">
              <w:rPr>
                <w:szCs w:val="22"/>
              </w:rPr>
              <w:t xml:space="preserve"> $                1,543 </w:t>
            </w:r>
          </w:p>
        </w:tc>
      </w:tr>
      <w:tr w14:paraId="43819C4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DBC663" w14:textId="03839E05">
            <w:pPr>
              <w:jc w:val="right"/>
              <w:rPr>
                <w:szCs w:val="22"/>
              </w:rPr>
            </w:pPr>
            <w:r w:rsidRPr="4411F322">
              <w:rPr>
                <w:szCs w:val="22"/>
              </w:rPr>
              <w:t>41397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9EF944" w14:textId="1802FA13">
            <w:pPr>
              <w:rPr>
                <w:szCs w:val="22"/>
              </w:rPr>
            </w:pPr>
            <w:r w:rsidRPr="4411F322">
              <w:rPr>
                <w:szCs w:val="22"/>
              </w:rPr>
              <w:t>WFYI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E02F30" w14:textId="3B96E18E">
            <w:pPr>
              <w:jc w:val="right"/>
              <w:rPr>
                <w:szCs w:val="22"/>
              </w:rPr>
            </w:pPr>
            <w:r w:rsidRPr="4411F322">
              <w:rPr>
                <w:szCs w:val="22"/>
              </w:rPr>
              <w:t>2,614,535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CA5CE6" w14:textId="28CF623D">
            <w:pPr>
              <w:jc w:val="right"/>
              <w:rPr>
                <w:szCs w:val="22"/>
              </w:rPr>
            </w:pPr>
            <w:r w:rsidRPr="4411F322">
              <w:rPr>
                <w:szCs w:val="22"/>
              </w:rPr>
              <w:t>2,613,865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117121" w14:textId="421F772A">
            <w:pPr>
              <w:rPr>
                <w:szCs w:val="22"/>
              </w:rPr>
            </w:pPr>
            <w:r w:rsidRPr="00762A71">
              <w:rPr>
                <w:szCs w:val="22"/>
              </w:rPr>
              <w:t xml:space="preserve"> $              18,532 </w:t>
            </w:r>
          </w:p>
        </w:tc>
      </w:tr>
      <w:tr w14:paraId="5C0CC43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99D57E" w14:textId="393ED79C">
            <w:pPr>
              <w:jc w:val="right"/>
              <w:rPr>
                <w:szCs w:val="22"/>
              </w:rPr>
            </w:pPr>
            <w:r w:rsidRPr="4411F322">
              <w:rPr>
                <w:szCs w:val="22"/>
              </w:rPr>
              <w:t>53930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D78418" w14:textId="4E797E81">
            <w:pPr>
              <w:rPr>
                <w:szCs w:val="22"/>
              </w:rPr>
            </w:pPr>
            <w:r w:rsidRPr="4411F322">
              <w:rPr>
                <w:szCs w:val="22"/>
              </w:rPr>
              <w:t>WGAL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271265" w14:textId="7E7997D3">
            <w:pPr>
              <w:jc w:val="right"/>
              <w:rPr>
                <w:szCs w:val="22"/>
              </w:rPr>
            </w:pPr>
            <w:r w:rsidRPr="4411F322">
              <w:rPr>
                <w:szCs w:val="22"/>
              </w:rPr>
              <w:t>6,592,850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1C2E84" w14:textId="5403A123">
            <w:pPr>
              <w:jc w:val="right"/>
              <w:rPr>
                <w:szCs w:val="22"/>
              </w:rPr>
            </w:pPr>
            <w:r w:rsidRPr="4411F322">
              <w:rPr>
                <w:szCs w:val="22"/>
              </w:rPr>
              <w:t>5,851,154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B70D3F" w14:textId="4C2B6976">
            <w:pPr>
              <w:rPr>
                <w:szCs w:val="22"/>
              </w:rPr>
            </w:pPr>
            <w:r w:rsidRPr="00762A71">
              <w:rPr>
                <w:szCs w:val="22"/>
              </w:rPr>
              <w:t xml:space="preserve"> $              41,485 </w:t>
            </w:r>
          </w:p>
        </w:tc>
      </w:tr>
      <w:tr w14:paraId="7CD048C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C1ABCB" w14:textId="64D80A49">
            <w:pPr>
              <w:jc w:val="right"/>
              <w:rPr>
                <w:szCs w:val="22"/>
              </w:rPr>
            </w:pPr>
            <w:r w:rsidRPr="4411F322">
              <w:rPr>
                <w:szCs w:val="22"/>
              </w:rPr>
              <w:t>2708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030C89" w14:textId="149A5A13">
            <w:pPr>
              <w:rPr>
                <w:szCs w:val="22"/>
              </w:rPr>
            </w:pPr>
            <w:r w:rsidRPr="4411F322">
              <w:rPr>
                <w:szCs w:val="22"/>
              </w:rPr>
              <w:t>WGBA-TV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BBA21B" w14:textId="0D1B8D0F">
            <w:pPr>
              <w:jc w:val="right"/>
              <w:rPr>
                <w:szCs w:val="22"/>
              </w:rPr>
            </w:pPr>
            <w:r w:rsidRPr="4411F322">
              <w:rPr>
                <w:szCs w:val="22"/>
              </w:rPr>
              <w:t>1,219,315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5AFD79" w14:textId="7F0C6E98">
            <w:pPr>
              <w:jc w:val="right"/>
              <w:rPr>
                <w:szCs w:val="22"/>
              </w:rPr>
            </w:pPr>
            <w:r w:rsidRPr="4411F322">
              <w:rPr>
                <w:szCs w:val="22"/>
              </w:rPr>
              <w:t>1,218,972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24D0D8" w14:textId="3879C097">
            <w:pPr>
              <w:rPr>
                <w:szCs w:val="22"/>
              </w:rPr>
            </w:pPr>
            <w:r w:rsidRPr="00762A71">
              <w:rPr>
                <w:szCs w:val="22"/>
              </w:rPr>
              <w:t xml:space="preserve"> $                8,643 </w:t>
            </w:r>
          </w:p>
        </w:tc>
      </w:tr>
      <w:tr w14:paraId="254E681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8980A3" w14:textId="4568778D">
            <w:pPr>
              <w:jc w:val="right"/>
              <w:rPr>
                <w:szCs w:val="22"/>
              </w:rPr>
            </w:pPr>
            <w:r w:rsidRPr="4411F322">
              <w:rPr>
                <w:szCs w:val="22"/>
              </w:rPr>
              <w:t>24314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B7B3BA" w14:textId="72EEC88B">
            <w:pPr>
              <w:rPr>
                <w:szCs w:val="22"/>
              </w:rPr>
            </w:pPr>
            <w:r w:rsidRPr="4411F322">
              <w:rPr>
                <w:szCs w:val="22"/>
              </w:rPr>
              <w:t>WGBC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316DE2" w14:textId="7D6E4FEF">
            <w:pPr>
              <w:jc w:val="right"/>
              <w:rPr>
                <w:szCs w:val="22"/>
              </w:rPr>
            </w:pPr>
            <w:r w:rsidRPr="4411F322">
              <w:rPr>
                <w:szCs w:val="22"/>
              </w:rPr>
              <w:t>233,035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C5BACE" w14:textId="178D8B10">
            <w:pPr>
              <w:jc w:val="right"/>
              <w:rPr>
                <w:szCs w:val="22"/>
              </w:rPr>
            </w:pPr>
            <w:r w:rsidRPr="4411F322">
              <w:rPr>
                <w:szCs w:val="22"/>
              </w:rPr>
              <w:t>232,798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F2AA23" w14:textId="31DE29D6">
            <w:pPr>
              <w:rPr>
                <w:szCs w:val="22"/>
              </w:rPr>
            </w:pPr>
            <w:r w:rsidRPr="00762A71">
              <w:rPr>
                <w:szCs w:val="22"/>
              </w:rPr>
              <w:t xml:space="preserve"> $                1,651 </w:t>
            </w:r>
          </w:p>
        </w:tc>
      </w:tr>
      <w:tr w14:paraId="3101430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339782" w14:textId="1437C39C">
            <w:pPr>
              <w:jc w:val="right"/>
              <w:rPr>
                <w:szCs w:val="22"/>
              </w:rPr>
            </w:pPr>
            <w:r w:rsidRPr="4411F322">
              <w:rPr>
                <w:szCs w:val="22"/>
              </w:rPr>
              <w:t>72099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0B48B8" w14:textId="67BFFA92">
            <w:pPr>
              <w:rPr>
                <w:szCs w:val="22"/>
              </w:rPr>
            </w:pPr>
            <w:r w:rsidRPr="4411F322">
              <w:rPr>
                <w:szCs w:val="22"/>
              </w:rPr>
              <w:t>WGBH-TV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2EC9A7" w14:textId="73DC1D63">
            <w:pPr>
              <w:jc w:val="right"/>
              <w:rPr>
                <w:szCs w:val="22"/>
              </w:rPr>
            </w:pPr>
            <w:r w:rsidRPr="4411F322">
              <w:rPr>
                <w:szCs w:val="22"/>
              </w:rPr>
              <w:t>8,264,395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3672D9" w14:textId="53D7E71C">
            <w:pPr>
              <w:jc w:val="right"/>
              <w:rPr>
                <w:szCs w:val="22"/>
              </w:rPr>
            </w:pPr>
            <w:r w:rsidRPr="4411F322">
              <w:rPr>
                <w:szCs w:val="22"/>
              </w:rPr>
              <w:t>8,151,180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7FB964" w14:textId="32F7CD6F">
            <w:pPr>
              <w:rPr>
                <w:szCs w:val="22"/>
              </w:rPr>
            </w:pPr>
            <w:r w:rsidRPr="00762A71">
              <w:rPr>
                <w:szCs w:val="22"/>
              </w:rPr>
              <w:t xml:space="preserve"> $              57,792 </w:t>
            </w:r>
          </w:p>
        </w:tc>
      </w:tr>
      <w:tr w14:paraId="50F3288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8BAA3B" w14:textId="537D2ED9">
            <w:pPr>
              <w:jc w:val="right"/>
              <w:rPr>
                <w:szCs w:val="22"/>
              </w:rPr>
            </w:pPr>
            <w:r w:rsidRPr="4411F322">
              <w:rPr>
                <w:szCs w:val="22"/>
              </w:rPr>
              <w:t>12498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6A9594" w14:textId="344E48DD">
            <w:pPr>
              <w:rPr>
                <w:szCs w:val="22"/>
              </w:rPr>
            </w:pPr>
            <w:r w:rsidRPr="4411F322">
              <w:rPr>
                <w:szCs w:val="22"/>
              </w:rPr>
              <w:t>WGBO-DT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23A07F" w14:textId="550A3AA4">
            <w:pPr>
              <w:jc w:val="right"/>
              <w:rPr>
                <w:szCs w:val="22"/>
              </w:rPr>
            </w:pPr>
            <w:r w:rsidRPr="4411F322">
              <w:rPr>
                <w:szCs w:val="22"/>
              </w:rPr>
              <w:t>9,984,682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FC10EA" w14:textId="409A6755">
            <w:pPr>
              <w:jc w:val="right"/>
              <w:rPr>
                <w:szCs w:val="22"/>
              </w:rPr>
            </w:pPr>
            <w:r w:rsidRPr="4411F322">
              <w:rPr>
                <w:szCs w:val="22"/>
              </w:rPr>
              <w:t>9,984,501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7CA9BF" w14:textId="6790FB3B">
            <w:pPr>
              <w:rPr>
                <w:szCs w:val="22"/>
              </w:rPr>
            </w:pPr>
            <w:r w:rsidRPr="00762A71">
              <w:rPr>
                <w:szCs w:val="22"/>
              </w:rPr>
              <w:t xml:space="preserve"> $              70,790 </w:t>
            </w:r>
          </w:p>
        </w:tc>
      </w:tr>
      <w:tr w14:paraId="599C3C7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125635" w14:textId="3AB2BE62">
            <w:pPr>
              <w:jc w:val="right"/>
              <w:rPr>
                <w:szCs w:val="22"/>
              </w:rPr>
            </w:pPr>
            <w:r w:rsidRPr="4411F322">
              <w:rPr>
                <w:szCs w:val="22"/>
              </w:rPr>
              <w:t>72098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DFF305" w14:textId="6DEE0FB6">
            <w:pPr>
              <w:rPr>
                <w:szCs w:val="22"/>
              </w:rPr>
            </w:pPr>
            <w:r w:rsidRPr="4411F322">
              <w:rPr>
                <w:szCs w:val="22"/>
              </w:rPr>
              <w:t>WGBX-TV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0593A0" w14:textId="36EDBAB1">
            <w:pPr>
              <w:jc w:val="right"/>
              <w:rPr>
                <w:szCs w:val="22"/>
              </w:rPr>
            </w:pPr>
            <w:r w:rsidRPr="4411F322">
              <w:rPr>
                <w:szCs w:val="22"/>
              </w:rPr>
              <w:t>8,354,289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A73386" w14:textId="5C417E1D">
            <w:pPr>
              <w:jc w:val="right"/>
              <w:rPr>
                <w:szCs w:val="22"/>
              </w:rPr>
            </w:pPr>
            <w:r w:rsidRPr="4411F322">
              <w:rPr>
                <w:szCs w:val="22"/>
              </w:rPr>
              <w:t>8,184,570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1F79A0" w14:textId="4002F374">
            <w:pPr>
              <w:rPr>
                <w:szCs w:val="22"/>
              </w:rPr>
            </w:pPr>
            <w:r w:rsidRPr="00762A71">
              <w:rPr>
                <w:szCs w:val="22"/>
              </w:rPr>
              <w:t xml:space="preserve"> $              58,029 </w:t>
            </w:r>
          </w:p>
        </w:tc>
      </w:tr>
      <w:tr w14:paraId="54FA4E5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16B1F5" w14:textId="4515D4F3">
            <w:pPr>
              <w:jc w:val="right"/>
              <w:rPr>
                <w:szCs w:val="22"/>
              </w:rPr>
            </w:pPr>
            <w:r w:rsidRPr="4411F322">
              <w:rPr>
                <w:szCs w:val="22"/>
              </w:rPr>
              <w:t>72096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4D5003" w14:textId="64729C08">
            <w:pPr>
              <w:rPr>
                <w:szCs w:val="22"/>
              </w:rPr>
            </w:pPr>
            <w:r w:rsidRPr="4411F322">
              <w:rPr>
                <w:szCs w:val="22"/>
              </w:rPr>
              <w:t>WGBY-TV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AB8205" w14:textId="70A444BA">
            <w:pPr>
              <w:jc w:val="right"/>
              <w:rPr>
                <w:szCs w:val="22"/>
              </w:rPr>
            </w:pPr>
            <w:r w:rsidRPr="4411F322">
              <w:rPr>
                <w:szCs w:val="22"/>
              </w:rPr>
              <w:t>4,556,980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0D0CCA" w14:textId="08BFF7EA">
            <w:pPr>
              <w:jc w:val="right"/>
              <w:rPr>
                <w:szCs w:val="22"/>
              </w:rPr>
            </w:pPr>
            <w:r w:rsidRPr="4411F322">
              <w:rPr>
                <w:szCs w:val="22"/>
              </w:rPr>
              <w:t>3,838,887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B36F46" w14:textId="4C428DFE">
            <w:pPr>
              <w:rPr>
                <w:szCs w:val="22"/>
              </w:rPr>
            </w:pPr>
            <w:r w:rsidRPr="00762A71">
              <w:rPr>
                <w:szCs w:val="22"/>
              </w:rPr>
              <w:t xml:space="preserve"> $              27,218 </w:t>
            </w:r>
          </w:p>
        </w:tc>
      </w:tr>
      <w:tr w14:paraId="045162D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820530" w14:textId="79095118">
            <w:pPr>
              <w:jc w:val="right"/>
              <w:rPr>
                <w:szCs w:val="22"/>
              </w:rPr>
            </w:pPr>
            <w:r w:rsidRPr="4411F322">
              <w:rPr>
                <w:szCs w:val="22"/>
              </w:rPr>
              <w:t>62388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9F8063" w14:textId="5EDD32B2">
            <w:pPr>
              <w:rPr>
                <w:szCs w:val="22"/>
              </w:rPr>
            </w:pPr>
            <w:r w:rsidRPr="4411F322">
              <w:rPr>
                <w:szCs w:val="22"/>
              </w:rPr>
              <w:t>WGCU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0159B1" w14:textId="3687705C">
            <w:pPr>
              <w:jc w:val="right"/>
              <w:rPr>
                <w:szCs w:val="22"/>
              </w:rPr>
            </w:pPr>
            <w:r w:rsidRPr="4411F322">
              <w:rPr>
                <w:szCs w:val="22"/>
              </w:rPr>
              <w:t>1,789,951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06684A" w14:textId="7E2DC55A">
            <w:pPr>
              <w:jc w:val="right"/>
              <w:rPr>
                <w:szCs w:val="22"/>
              </w:rPr>
            </w:pPr>
            <w:r w:rsidRPr="4411F322">
              <w:rPr>
                <w:szCs w:val="22"/>
              </w:rPr>
              <w:t>1,789,951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7083DE" w14:textId="304E35D9">
            <w:pPr>
              <w:rPr>
                <w:szCs w:val="22"/>
              </w:rPr>
            </w:pPr>
            <w:r w:rsidRPr="00762A71">
              <w:rPr>
                <w:szCs w:val="22"/>
              </w:rPr>
              <w:t xml:space="preserve"> $              12,691 </w:t>
            </w:r>
          </w:p>
        </w:tc>
      </w:tr>
      <w:tr w14:paraId="63E5D06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84E8A1" w14:textId="47CEC5EB">
            <w:pPr>
              <w:jc w:val="right"/>
              <w:rPr>
                <w:szCs w:val="22"/>
              </w:rPr>
            </w:pPr>
            <w:r w:rsidRPr="4411F322">
              <w:rPr>
                <w:szCs w:val="22"/>
              </w:rPr>
              <w:t>54275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1A63E5" w14:textId="7E5E16F7">
            <w:pPr>
              <w:rPr>
                <w:szCs w:val="22"/>
              </w:rPr>
            </w:pPr>
            <w:r w:rsidRPr="4411F322">
              <w:rPr>
                <w:szCs w:val="22"/>
              </w:rPr>
              <w:t>WGEM-TV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448510" w14:textId="13450E81">
            <w:pPr>
              <w:jc w:val="right"/>
              <w:rPr>
                <w:szCs w:val="22"/>
              </w:rPr>
            </w:pPr>
            <w:r w:rsidRPr="4411F322">
              <w:rPr>
                <w:szCs w:val="22"/>
              </w:rPr>
              <w:t>325,716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E00750" w14:textId="4CE53C3E">
            <w:pPr>
              <w:jc w:val="right"/>
              <w:rPr>
                <w:szCs w:val="22"/>
              </w:rPr>
            </w:pPr>
            <w:r w:rsidRPr="4411F322">
              <w:rPr>
                <w:szCs w:val="22"/>
              </w:rPr>
              <w:t>325,430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FEBEB7" w14:textId="437480E0">
            <w:pPr>
              <w:rPr>
                <w:szCs w:val="22"/>
              </w:rPr>
            </w:pPr>
            <w:r w:rsidRPr="00762A71">
              <w:rPr>
                <w:szCs w:val="22"/>
              </w:rPr>
              <w:t xml:space="preserve"> $                2,307 </w:t>
            </w:r>
          </w:p>
        </w:tc>
      </w:tr>
      <w:tr w14:paraId="7801142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A24F55" w14:textId="3396414C">
            <w:pPr>
              <w:jc w:val="right"/>
              <w:rPr>
                <w:szCs w:val="22"/>
              </w:rPr>
            </w:pPr>
            <w:r w:rsidRPr="4411F322">
              <w:rPr>
                <w:szCs w:val="22"/>
              </w:rPr>
              <w:t>27387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46FEE1" w14:textId="476972DD">
            <w:pPr>
              <w:rPr>
                <w:szCs w:val="22"/>
              </w:rPr>
            </w:pPr>
            <w:r w:rsidRPr="4411F322">
              <w:rPr>
                <w:szCs w:val="22"/>
              </w:rPr>
              <w:t>WGEN-TV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CA326C" w14:textId="162A6474">
            <w:pPr>
              <w:jc w:val="right"/>
              <w:rPr>
                <w:szCs w:val="22"/>
              </w:rPr>
            </w:pPr>
            <w:r w:rsidRPr="4411F322">
              <w:rPr>
                <w:szCs w:val="22"/>
              </w:rPr>
              <w:t>47,451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A1B860" w14:textId="7537CB0E">
            <w:pPr>
              <w:jc w:val="right"/>
              <w:rPr>
                <w:szCs w:val="22"/>
              </w:rPr>
            </w:pPr>
            <w:r w:rsidRPr="4411F322">
              <w:rPr>
                <w:szCs w:val="22"/>
              </w:rPr>
              <w:t>47,451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A79FAC" w14:textId="6780F04F">
            <w:pPr>
              <w:rPr>
                <w:szCs w:val="22"/>
              </w:rPr>
            </w:pPr>
            <w:r w:rsidRPr="00762A71">
              <w:rPr>
                <w:szCs w:val="22"/>
              </w:rPr>
              <w:t xml:space="preserve"> $                  336 </w:t>
            </w:r>
          </w:p>
        </w:tc>
      </w:tr>
      <w:tr w14:paraId="6FC2D44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B5D70B" w14:textId="0847777F">
            <w:pPr>
              <w:jc w:val="right"/>
              <w:rPr>
                <w:szCs w:val="22"/>
              </w:rPr>
            </w:pPr>
            <w:r w:rsidRPr="4411F322">
              <w:rPr>
                <w:szCs w:val="22"/>
              </w:rPr>
              <w:t>7727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55367E" w14:textId="00A80E1E">
            <w:pPr>
              <w:rPr>
                <w:szCs w:val="22"/>
              </w:rPr>
            </w:pPr>
            <w:r w:rsidRPr="4411F322">
              <w:rPr>
                <w:szCs w:val="22"/>
              </w:rPr>
              <w:t>WGFL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F76351" w14:textId="37DE7F32">
            <w:pPr>
              <w:jc w:val="right"/>
              <w:rPr>
                <w:szCs w:val="22"/>
              </w:rPr>
            </w:pPr>
            <w:r w:rsidRPr="4411F322">
              <w:rPr>
                <w:szCs w:val="22"/>
              </w:rPr>
              <w:t>958,665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C0A8CE" w14:textId="4FBCD237">
            <w:pPr>
              <w:jc w:val="right"/>
              <w:rPr>
                <w:szCs w:val="22"/>
              </w:rPr>
            </w:pPr>
            <w:r w:rsidRPr="4411F322">
              <w:rPr>
                <w:szCs w:val="22"/>
              </w:rPr>
              <w:t>958,665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F793DC" w14:textId="588FE5DB">
            <w:pPr>
              <w:rPr>
                <w:szCs w:val="22"/>
              </w:rPr>
            </w:pPr>
            <w:r w:rsidRPr="00762A71">
              <w:rPr>
                <w:szCs w:val="22"/>
              </w:rPr>
              <w:t xml:space="preserve"> $                6,797 </w:t>
            </w:r>
          </w:p>
        </w:tc>
      </w:tr>
      <w:tr w14:paraId="28AB8FD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50EFD8" w14:textId="1CA63D94">
            <w:pPr>
              <w:jc w:val="right"/>
              <w:rPr>
                <w:szCs w:val="22"/>
              </w:rPr>
            </w:pPr>
            <w:r w:rsidRPr="4411F322">
              <w:rPr>
                <w:szCs w:val="22"/>
              </w:rPr>
              <w:t>25682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74D8E8" w14:textId="5431BF2D">
            <w:pPr>
              <w:rPr>
                <w:szCs w:val="22"/>
              </w:rPr>
            </w:pPr>
            <w:r w:rsidRPr="4411F322">
              <w:rPr>
                <w:szCs w:val="22"/>
              </w:rPr>
              <w:t>WGGB-TV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61B890" w14:textId="047795C4">
            <w:pPr>
              <w:jc w:val="right"/>
              <w:rPr>
                <w:szCs w:val="22"/>
              </w:rPr>
            </w:pPr>
            <w:r w:rsidRPr="4411F322">
              <w:rPr>
                <w:szCs w:val="22"/>
              </w:rPr>
              <w:t>3,501,457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80D7AF" w14:textId="4EB7A3D3">
            <w:pPr>
              <w:jc w:val="right"/>
              <w:rPr>
                <w:szCs w:val="22"/>
              </w:rPr>
            </w:pPr>
            <w:r w:rsidRPr="4411F322">
              <w:rPr>
                <w:szCs w:val="22"/>
              </w:rPr>
              <w:t>3,092,700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ED10BF" w14:textId="2371F6A0">
            <w:pPr>
              <w:rPr>
                <w:szCs w:val="22"/>
              </w:rPr>
            </w:pPr>
            <w:r w:rsidRPr="00762A71">
              <w:rPr>
                <w:szCs w:val="22"/>
              </w:rPr>
              <w:t xml:space="preserve"> $              21,927 </w:t>
            </w:r>
          </w:p>
        </w:tc>
      </w:tr>
      <w:tr w14:paraId="6453148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202897" w14:textId="3A7F420C">
            <w:pPr>
              <w:jc w:val="right"/>
              <w:rPr>
                <w:szCs w:val="22"/>
              </w:rPr>
            </w:pPr>
            <w:r w:rsidRPr="4411F322">
              <w:rPr>
                <w:szCs w:val="22"/>
              </w:rPr>
              <w:t>11027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C01F90" w14:textId="33B75734">
            <w:pPr>
              <w:rPr>
                <w:szCs w:val="22"/>
              </w:rPr>
            </w:pPr>
            <w:r w:rsidRPr="4411F322">
              <w:rPr>
                <w:szCs w:val="22"/>
              </w:rPr>
              <w:t>WGGN-TV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3A223F" w14:textId="55EA0504">
            <w:pPr>
              <w:jc w:val="right"/>
              <w:rPr>
                <w:szCs w:val="22"/>
              </w:rPr>
            </w:pPr>
            <w:r w:rsidRPr="4411F322">
              <w:rPr>
                <w:szCs w:val="22"/>
              </w:rPr>
              <w:t>4,010,515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3A82D3" w14:textId="73F1D27B">
            <w:pPr>
              <w:jc w:val="right"/>
              <w:rPr>
                <w:szCs w:val="22"/>
              </w:rPr>
            </w:pPr>
            <w:r w:rsidRPr="4411F322">
              <w:rPr>
                <w:szCs w:val="22"/>
              </w:rPr>
              <w:t>3,987,566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C03D33" w14:textId="660F1976">
            <w:pPr>
              <w:rPr>
                <w:szCs w:val="22"/>
              </w:rPr>
            </w:pPr>
            <w:r w:rsidRPr="00762A71">
              <w:rPr>
                <w:szCs w:val="22"/>
              </w:rPr>
              <w:t xml:space="preserve"> $              28,272 </w:t>
            </w:r>
          </w:p>
        </w:tc>
      </w:tr>
      <w:tr w14:paraId="6871AF9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B49F1B" w14:textId="56888C72">
            <w:pPr>
              <w:jc w:val="right"/>
              <w:rPr>
                <w:szCs w:val="22"/>
              </w:rPr>
            </w:pPr>
            <w:r w:rsidRPr="4411F322">
              <w:rPr>
                <w:szCs w:val="22"/>
              </w:rPr>
              <w:t>9064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889BE7" w14:textId="58ED81F6">
            <w:pPr>
              <w:rPr>
                <w:szCs w:val="22"/>
              </w:rPr>
            </w:pPr>
            <w:r w:rsidRPr="4411F322">
              <w:rPr>
                <w:szCs w:val="22"/>
              </w:rPr>
              <w:t>WGGS-TV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CFF181" w14:textId="2BD58F98">
            <w:pPr>
              <w:jc w:val="right"/>
              <w:rPr>
                <w:szCs w:val="22"/>
              </w:rPr>
            </w:pPr>
            <w:r w:rsidRPr="4411F322">
              <w:rPr>
                <w:szCs w:val="22"/>
              </w:rPr>
              <w:t>2,096,590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BECCB6" w14:textId="79C3A935">
            <w:pPr>
              <w:jc w:val="right"/>
              <w:rPr>
                <w:szCs w:val="22"/>
              </w:rPr>
            </w:pPr>
            <w:r w:rsidRPr="4411F322">
              <w:rPr>
                <w:szCs w:val="22"/>
              </w:rPr>
              <w:t>1,891,182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7CA93B" w14:textId="6C50ACB1">
            <w:pPr>
              <w:rPr>
                <w:szCs w:val="22"/>
              </w:rPr>
            </w:pPr>
            <w:r w:rsidRPr="00762A71">
              <w:rPr>
                <w:szCs w:val="22"/>
              </w:rPr>
              <w:t xml:space="preserve"> $              13,408 </w:t>
            </w:r>
          </w:p>
        </w:tc>
      </w:tr>
      <w:tr w14:paraId="39B32ED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EB98D4" w14:textId="434B3280">
            <w:pPr>
              <w:jc w:val="right"/>
              <w:rPr>
                <w:szCs w:val="22"/>
              </w:rPr>
            </w:pPr>
            <w:r w:rsidRPr="4411F322">
              <w:rPr>
                <w:szCs w:val="22"/>
              </w:rPr>
              <w:t>72106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907597" w14:textId="7748CB88">
            <w:pPr>
              <w:rPr>
                <w:szCs w:val="22"/>
              </w:rPr>
            </w:pPr>
            <w:r w:rsidRPr="4411F322">
              <w:rPr>
                <w:szCs w:val="22"/>
              </w:rPr>
              <w:t>WGHP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C52C57" w14:textId="5EAC6427">
            <w:pPr>
              <w:jc w:val="right"/>
              <w:rPr>
                <w:szCs w:val="22"/>
              </w:rPr>
            </w:pPr>
            <w:r w:rsidRPr="4411F322">
              <w:rPr>
                <w:szCs w:val="22"/>
              </w:rPr>
              <w:t>4,716,324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733EB6" w14:textId="0289D69B">
            <w:pPr>
              <w:jc w:val="right"/>
              <w:rPr>
                <w:szCs w:val="22"/>
              </w:rPr>
            </w:pPr>
            <w:r w:rsidRPr="4411F322">
              <w:rPr>
                <w:szCs w:val="22"/>
              </w:rPr>
              <w:t>4,663,025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888D7D" w14:textId="6DFDE08F">
            <w:pPr>
              <w:rPr>
                <w:szCs w:val="22"/>
              </w:rPr>
            </w:pPr>
            <w:r w:rsidRPr="00762A71">
              <w:rPr>
                <w:szCs w:val="22"/>
              </w:rPr>
              <w:t xml:space="preserve"> $              33,061 </w:t>
            </w:r>
          </w:p>
        </w:tc>
      </w:tr>
      <w:tr w14:paraId="41F77F1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15B1F1" w14:textId="4796B8F9">
            <w:pPr>
              <w:jc w:val="right"/>
              <w:rPr>
                <w:szCs w:val="22"/>
              </w:rPr>
            </w:pPr>
            <w:r w:rsidRPr="4411F322">
              <w:rPr>
                <w:szCs w:val="22"/>
              </w:rPr>
              <w:t>710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53BE5F" w14:textId="4620A025">
            <w:pPr>
              <w:rPr>
                <w:szCs w:val="22"/>
              </w:rPr>
            </w:pPr>
            <w:r w:rsidRPr="4411F322">
              <w:rPr>
                <w:szCs w:val="22"/>
              </w:rPr>
              <w:t>WGIQ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92E6C1" w14:textId="05B1576A">
            <w:pPr>
              <w:jc w:val="right"/>
              <w:rPr>
                <w:szCs w:val="22"/>
              </w:rPr>
            </w:pPr>
            <w:r w:rsidRPr="4411F322">
              <w:rPr>
                <w:szCs w:val="22"/>
              </w:rPr>
              <w:t>367,358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B71732" w14:textId="52EBC6FA">
            <w:pPr>
              <w:jc w:val="right"/>
              <w:rPr>
                <w:szCs w:val="22"/>
              </w:rPr>
            </w:pPr>
            <w:r w:rsidRPr="4411F322">
              <w:rPr>
                <w:szCs w:val="22"/>
              </w:rPr>
              <w:t>367,140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27BDF5" w14:textId="7AC92080">
            <w:pPr>
              <w:rPr>
                <w:szCs w:val="22"/>
              </w:rPr>
            </w:pPr>
            <w:r w:rsidRPr="00762A71">
              <w:rPr>
                <w:szCs w:val="22"/>
              </w:rPr>
              <w:t xml:space="preserve"> $                2,603 </w:t>
            </w:r>
          </w:p>
        </w:tc>
      </w:tr>
      <w:tr w14:paraId="7529002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E28270" w14:textId="747B3647">
            <w:pPr>
              <w:jc w:val="right"/>
              <w:rPr>
                <w:szCs w:val="22"/>
              </w:rPr>
            </w:pPr>
            <w:r w:rsidRPr="4411F322">
              <w:rPr>
                <w:szCs w:val="22"/>
              </w:rPr>
              <w:t>12520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CBCE01" w14:textId="7D11654B">
            <w:pPr>
              <w:rPr>
                <w:szCs w:val="22"/>
              </w:rPr>
            </w:pPr>
            <w:r w:rsidRPr="4411F322">
              <w:rPr>
                <w:szCs w:val="22"/>
              </w:rPr>
              <w:t>WGMB-TV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D91988" w14:textId="4634A4E1">
            <w:pPr>
              <w:jc w:val="right"/>
              <w:rPr>
                <w:szCs w:val="22"/>
              </w:rPr>
            </w:pPr>
            <w:r w:rsidRPr="4411F322">
              <w:rPr>
                <w:szCs w:val="22"/>
              </w:rPr>
              <w:t>1,815,089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D9BFA7" w14:textId="441C63CE">
            <w:pPr>
              <w:jc w:val="right"/>
              <w:rPr>
                <w:szCs w:val="22"/>
              </w:rPr>
            </w:pPr>
            <w:r w:rsidRPr="4411F322">
              <w:rPr>
                <w:szCs w:val="22"/>
              </w:rPr>
              <w:t>1,814,919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3D2057" w14:textId="10F0D7EC">
            <w:pPr>
              <w:rPr>
                <w:szCs w:val="22"/>
              </w:rPr>
            </w:pPr>
            <w:r w:rsidRPr="00762A71">
              <w:rPr>
                <w:szCs w:val="22"/>
              </w:rPr>
              <w:t xml:space="preserve"> $              12,868 </w:t>
            </w:r>
          </w:p>
        </w:tc>
      </w:tr>
      <w:tr w14:paraId="4D616CB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A2E9F2" w14:textId="5599476B">
            <w:pPr>
              <w:jc w:val="right"/>
              <w:rPr>
                <w:szCs w:val="22"/>
              </w:rPr>
            </w:pPr>
            <w:r w:rsidRPr="4411F322">
              <w:rPr>
                <w:szCs w:val="22"/>
              </w:rPr>
              <w:t>25683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77B89C" w14:textId="497FA28B">
            <w:pPr>
              <w:rPr>
                <w:szCs w:val="22"/>
              </w:rPr>
            </w:pPr>
            <w:r w:rsidRPr="4411F322">
              <w:rPr>
                <w:szCs w:val="22"/>
              </w:rPr>
              <w:t>WGME-TV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AB0343" w14:textId="627EE402">
            <w:pPr>
              <w:jc w:val="right"/>
              <w:rPr>
                <w:szCs w:val="22"/>
              </w:rPr>
            </w:pPr>
            <w:r w:rsidRPr="4411F322">
              <w:rPr>
                <w:szCs w:val="22"/>
              </w:rPr>
              <w:t>1,562,382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6BEA82" w14:textId="1BEEEB4E">
            <w:pPr>
              <w:jc w:val="right"/>
              <w:rPr>
                <w:szCs w:val="22"/>
              </w:rPr>
            </w:pPr>
            <w:r w:rsidRPr="4411F322">
              <w:rPr>
                <w:szCs w:val="22"/>
              </w:rPr>
              <w:t>1,391,898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EF41D5" w14:textId="0298314F">
            <w:pPr>
              <w:rPr>
                <w:szCs w:val="22"/>
              </w:rPr>
            </w:pPr>
            <w:r w:rsidRPr="00762A71">
              <w:rPr>
                <w:szCs w:val="22"/>
              </w:rPr>
              <w:t xml:space="preserve"> $                9,869 </w:t>
            </w:r>
          </w:p>
        </w:tc>
      </w:tr>
      <w:tr w14:paraId="1BBA226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78F05D" w14:textId="4FACFF4A">
            <w:pPr>
              <w:jc w:val="right"/>
              <w:rPr>
                <w:szCs w:val="22"/>
              </w:rPr>
            </w:pPr>
            <w:r w:rsidRPr="4411F322">
              <w:rPr>
                <w:szCs w:val="22"/>
              </w:rPr>
              <w:t>24618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C0451C" w14:textId="19636EAA">
            <w:pPr>
              <w:rPr>
                <w:szCs w:val="22"/>
              </w:rPr>
            </w:pPr>
            <w:r w:rsidRPr="4411F322">
              <w:rPr>
                <w:szCs w:val="22"/>
              </w:rPr>
              <w:t>WGNM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780657" w14:textId="70EDB969">
            <w:pPr>
              <w:jc w:val="right"/>
              <w:rPr>
                <w:szCs w:val="22"/>
              </w:rPr>
            </w:pPr>
            <w:r w:rsidRPr="4411F322">
              <w:rPr>
                <w:szCs w:val="22"/>
              </w:rPr>
              <w:t>765,295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3FD933" w14:textId="782DAF02">
            <w:pPr>
              <w:jc w:val="right"/>
              <w:rPr>
                <w:szCs w:val="22"/>
              </w:rPr>
            </w:pPr>
            <w:r w:rsidRPr="4411F322">
              <w:rPr>
                <w:szCs w:val="22"/>
              </w:rPr>
              <w:t>764,308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EEDE58" w14:textId="23A85C7F">
            <w:pPr>
              <w:rPr>
                <w:szCs w:val="22"/>
              </w:rPr>
            </w:pPr>
            <w:r w:rsidRPr="00762A71">
              <w:rPr>
                <w:szCs w:val="22"/>
              </w:rPr>
              <w:t xml:space="preserve"> $                5,419 </w:t>
            </w:r>
          </w:p>
        </w:tc>
      </w:tr>
      <w:tr w14:paraId="333664A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D38923" w14:textId="402DECC0">
            <w:pPr>
              <w:jc w:val="right"/>
              <w:rPr>
                <w:szCs w:val="22"/>
              </w:rPr>
            </w:pPr>
            <w:r w:rsidRPr="4411F322">
              <w:rPr>
                <w:szCs w:val="22"/>
              </w:rPr>
              <w:t>72119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ADD5E3" w14:textId="10B17A17">
            <w:pPr>
              <w:rPr>
                <w:szCs w:val="22"/>
              </w:rPr>
            </w:pPr>
            <w:r w:rsidRPr="4411F322">
              <w:rPr>
                <w:szCs w:val="22"/>
              </w:rPr>
              <w:t>WGNO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2FDBF7" w14:textId="1607A23C">
            <w:pPr>
              <w:jc w:val="right"/>
              <w:rPr>
                <w:szCs w:val="22"/>
              </w:rPr>
            </w:pPr>
            <w:r w:rsidRPr="4411F322">
              <w:rPr>
                <w:szCs w:val="22"/>
              </w:rPr>
              <w:t>1,737,340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170909" w14:textId="37E83F3A">
            <w:pPr>
              <w:jc w:val="right"/>
              <w:rPr>
                <w:szCs w:val="22"/>
              </w:rPr>
            </w:pPr>
            <w:r w:rsidRPr="4411F322">
              <w:rPr>
                <w:szCs w:val="22"/>
              </w:rPr>
              <w:t>1,737,340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8DA1E8" w14:textId="0CF141D8">
            <w:pPr>
              <w:rPr>
                <w:szCs w:val="22"/>
              </w:rPr>
            </w:pPr>
            <w:r w:rsidRPr="00762A71">
              <w:rPr>
                <w:szCs w:val="22"/>
              </w:rPr>
              <w:t xml:space="preserve"> $              12,318 </w:t>
            </w:r>
          </w:p>
        </w:tc>
      </w:tr>
      <w:tr w14:paraId="5816C28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D3CD05" w14:textId="175B959B">
            <w:pPr>
              <w:jc w:val="right"/>
              <w:rPr>
                <w:szCs w:val="22"/>
              </w:rPr>
            </w:pPr>
            <w:r w:rsidRPr="4411F322">
              <w:rPr>
                <w:szCs w:val="22"/>
              </w:rPr>
              <w:t>9762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6044F2" w14:textId="6820F1F1">
            <w:pPr>
              <w:rPr>
                <w:szCs w:val="22"/>
              </w:rPr>
            </w:pPr>
            <w:r w:rsidRPr="4411F322">
              <w:rPr>
                <w:szCs w:val="22"/>
              </w:rPr>
              <w:t>WGNT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13F67A" w14:textId="65FF2C23">
            <w:pPr>
              <w:jc w:val="right"/>
              <w:rPr>
                <w:szCs w:val="22"/>
              </w:rPr>
            </w:pPr>
            <w:r w:rsidRPr="4411F322">
              <w:rPr>
                <w:szCs w:val="22"/>
              </w:rPr>
              <w:t>2,218,861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E3D613" w14:textId="0DC85BF3">
            <w:pPr>
              <w:jc w:val="right"/>
              <w:rPr>
                <w:szCs w:val="22"/>
              </w:rPr>
            </w:pPr>
            <w:r w:rsidRPr="4411F322">
              <w:rPr>
                <w:szCs w:val="22"/>
              </w:rPr>
              <w:t>2,218,861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36068C" w14:textId="1E77AD73">
            <w:pPr>
              <w:rPr>
                <w:szCs w:val="22"/>
              </w:rPr>
            </w:pPr>
            <w:r w:rsidRPr="00762A71">
              <w:rPr>
                <w:szCs w:val="22"/>
              </w:rPr>
              <w:t xml:space="preserve"> $              15,732 </w:t>
            </w:r>
          </w:p>
        </w:tc>
      </w:tr>
      <w:tr w14:paraId="7589F69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069B1F" w14:textId="7B04EF11">
            <w:pPr>
              <w:jc w:val="right"/>
              <w:rPr>
                <w:szCs w:val="22"/>
              </w:rPr>
            </w:pPr>
            <w:r w:rsidRPr="4411F322">
              <w:rPr>
                <w:szCs w:val="22"/>
              </w:rPr>
              <w:t>72115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64BC74" w14:textId="38286EBB">
            <w:pPr>
              <w:rPr>
                <w:szCs w:val="22"/>
              </w:rPr>
            </w:pPr>
            <w:r w:rsidRPr="4411F322">
              <w:rPr>
                <w:szCs w:val="22"/>
              </w:rPr>
              <w:t>WGN-TV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668ACE" w14:textId="4259A2AE">
            <w:pPr>
              <w:jc w:val="right"/>
              <w:rPr>
                <w:szCs w:val="22"/>
              </w:rPr>
            </w:pPr>
            <w:r w:rsidRPr="4411F322">
              <w:rPr>
                <w:szCs w:val="22"/>
              </w:rPr>
              <w:t>10,139,791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236D5B" w14:textId="420A5BB1">
            <w:pPr>
              <w:jc w:val="right"/>
              <w:rPr>
                <w:szCs w:val="22"/>
              </w:rPr>
            </w:pPr>
            <w:r w:rsidRPr="4411F322">
              <w:rPr>
                <w:szCs w:val="22"/>
              </w:rPr>
              <w:t>10,133,994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21F240" w14:textId="7045CE2B">
            <w:pPr>
              <w:rPr>
                <w:szCs w:val="22"/>
              </w:rPr>
            </w:pPr>
            <w:r w:rsidRPr="00762A71">
              <w:rPr>
                <w:szCs w:val="22"/>
              </w:rPr>
              <w:t xml:space="preserve"> $              71,850 </w:t>
            </w:r>
          </w:p>
        </w:tc>
      </w:tr>
      <w:tr w14:paraId="68BAEF9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B590AD" w14:textId="3B6E6271">
            <w:pPr>
              <w:jc w:val="right"/>
              <w:rPr>
                <w:szCs w:val="22"/>
              </w:rPr>
            </w:pPr>
            <w:r w:rsidRPr="4411F322">
              <w:rPr>
                <w:szCs w:val="22"/>
              </w:rPr>
              <w:t>40619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11E4EE" w14:textId="2183940C">
            <w:pPr>
              <w:rPr>
                <w:szCs w:val="22"/>
              </w:rPr>
            </w:pPr>
            <w:r w:rsidRPr="4411F322">
              <w:rPr>
                <w:szCs w:val="22"/>
              </w:rPr>
              <w:t>WGPT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6DA1A7" w14:textId="49150C31">
            <w:pPr>
              <w:jc w:val="right"/>
              <w:rPr>
                <w:szCs w:val="22"/>
              </w:rPr>
            </w:pPr>
            <w:r w:rsidRPr="4411F322">
              <w:rPr>
                <w:szCs w:val="22"/>
              </w:rPr>
              <w:t>570,828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6BEA37" w14:textId="5DD87251">
            <w:pPr>
              <w:jc w:val="right"/>
              <w:rPr>
                <w:szCs w:val="22"/>
              </w:rPr>
            </w:pPr>
            <w:r w:rsidRPr="4411F322">
              <w:rPr>
                <w:szCs w:val="22"/>
              </w:rPr>
              <w:t>347,754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0AD4EC" w14:textId="41034D12">
            <w:pPr>
              <w:rPr>
                <w:szCs w:val="22"/>
              </w:rPr>
            </w:pPr>
            <w:r w:rsidRPr="00762A71">
              <w:rPr>
                <w:szCs w:val="22"/>
              </w:rPr>
              <w:t xml:space="preserve"> $                2,466 </w:t>
            </w:r>
          </w:p>
        </w:tc>
      </w:tr>
      <w:tr w14:paraId="1601933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EC491C" w14:textId="4DC09207">
            <w:pPr>
              <w:jc w:val="right"/>
              <w:rPr>
                <w:szCs w:val="22"/>
              </w:rPr>
            </w:pPr>
            <w:r w:rsidRPr="4411F322">
              <w:rPr>
                <w:szCs w:val="22"/>
              </w:rPr>
              <w:t>65074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92DD8A" w14:textId="35EFAC66">
            <w:pPr>
              <w:rPr>
                <w:szCs w:val="22"/>
              </w:rPr>
            </w:pPr>
            <w:r w:rsidRPr="4411F322">
              <w:rPr>
                <w:szCs w:val="22"/>
              </w:rPr>
              <w:t>WGPX-TV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6BB0E3" w14:textId="2A48257B">
            <w:pPr>
              <w:jc w:val="right"/>
              <w:rPr>
                <w:szCs w:val="22"/>
              </w:rPr>
            </w:pPr>
            <w:r w:rsidRPr="4411F322">
              <w:rPr>
                <w:szCs w:val="22"/>
              </w:rPr>
              <w:t>3,063,562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C21009" w14:textId="4D707017">
            <w:pPr>
              <w:jc w:val="right"/>
              <w:rPr>
                <w:szCs w:val="22"/>
              </w:rPr>
            </w:pPr>
            <w:r w:rsidRPr="4411F322">
              <w:rPr>
                <w:szCs w:val="22"/>
              </w:rPr>
              <w:t>3,053,879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A13382" w14:textId="36B07259">
            <w:pPr>
              <w:rPr>
                <w:szCs w:val="22"/>
              </w:rPr>
            </w:pPr>
            <w:r w:rsidRPr="00762A71">
              <w:rPr>
                <w:szCs w:val="22"/>
              </w:rPr>
              <w:t xml:space="preserve"> $              21,652 </w:t>
            </w:r>
          </w:p>
        </w:tc>
      </w:tr>
      <w:tr w14:paraId="38F038C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B0FAE9" w14:textId="1CF19530">
            <w:pPr>
              <w:jc w:val="right"/>
              <w:rPr>
                <w:szCs w:val="22"/>
              </w:rPr>
            </w:pPr>
            <w:r w:rsidRPr="4411F322">
              <w:rPr>
                <w:szCs w:val="22"/>
              </w:rPr>
              <w:t>64547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DA8839" w14:textId="4E219AB4">
            <w:pPr>
              <w:rPr>
                <w:szCs w:val="22"/>
              </w:rPr>
            </w:pPr>
            <w:r w:rsidRPr="4411F322">
              <w:rPr>
                <w:szCs w:val="22"/>
              </w:rPr>
              <w:t>WGRZ</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D36FFF" w14:textId="736EFDD2">
            <w:pPr>
              <w:jc w:val="right"/>
              <w:rPr>
                <w:szCs w:val="22"/>
              </w:rPr>
            </w:pPr>
            <w:r w:rsidRPr="4411F322">
              <w:rPr>
                <w:szCs w:val="22"/>
              </w:rPr>
              <w:t>2,042,983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5C3475" w14:textId="7B78BDD0">
            <w:pPr>
              <w:jc w:val="right"/>
              <w:rPr>
                <w:szCs w:val="22"/>
              </w:rPr>
            </w:pPr>
            <w:r w:rsidRPr="4411F322">
              <w:rPr>
                <w:szCs w:val="22"/>
              </w:rPr>
              <w:t>1,973,423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118BBC" w14:textId="2A1F8CC3">
            <w:pPr>
              <w:rPr>
                <w:szCs w:val="22"/>
              </w:rPr>
            </w:pPr>
            <w:r w:rsidRPr="00762A71">
              <w:rPr>
                <w:szCs w:val="22"/>
              </w:rPr>
              <w:t xml:space="preserve"> $              13,992 </w:t>
            </w:r>
          </w:p>
        </w:tc>
      </w:tr>
      <w:tr w14:paraId="08AADD0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7EE48F" w14:textId="71841277">
            <w:pPr>
              <w:jc w:val="right"/>
              <w:rPr>
                <w:szCs w:val="22"/>
              </w:rPr>
            </w:pPr>
            <w:r w:rsidRPr="4411F322">
              <w:rPr>
                <w:szCs w:val="22"/>
              </w:rPr>
              <w:t>63329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7AEEF4" w14:textId="2FAE4F08">
            <w:pPr>
              <w:rPr>
                <w:szCs w:val="22"/>
              </w:rPr>
            </w:pPr>
            <w:r w:rsidRPr="4411F322">
              <w:rPr>
                <w:szCs w:val="22"/>
              </w:rPr>
              <w:t>WGTA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3ABFE1" w14:textId="13DEF168">
            <w:pPr>
              <w:jc w:val="right"/>
              <w:rPr>
                <w:szCs w:val="22"/>
              </w:rPr>
            </w:pPr>
            <w:r w:rsidRPr="4411F322">
              <w:rPr>
                <w:szCs w:val="22"/>
              </w:rPr>
              <w:t>1,174,842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17CE4D" w14:textId="2F949334">
            <w:pPr>
              <w:jc w:val="right"/>
              <w:rPr>
                <w:szCs w:val="22"/>
              </w:rPr>
            </w:pPr>
            <w:r w:rsidRPr="4411F322">
              <w:rPr>
                <w:szCs w:val="22"/>
              </w:rPr>
              <w:t>1,134,460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5FCA26" w14:textId="1767D2CF">
            <w:pPr>
              <w:rPr>
                <w:szCs w:val="22"/>
              </w:rPr>
            </w:pPr>
            <w:r w:rsidRPr="00762A71">
              <w:rPr>
                <w:szCs w:val="22"/>
              </w:rPr>
              <w:t xml:space="preserve"> $                8,043 </w:t>
            </w:r>
          </w:p>
        </w:tc>
      </w:tr>
      <w:tr w14:paraId="5B18CE9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31A421" w14:textId="7C1F440F">
            <w:pPr>
              <w:jc w:val="right"/>
              <w:rPr>
                <w:szCs w:val="22"/>
              </w:rPr>
            </w:pPr>
            <w:r w:rsidRPr="4411F322">
              <w:rPr>
                <w:szCs w:val="22"/>
              </w:rPr>
              <w:t>66285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04C130" w14:textId="751C1780">
            <w:pPr>
              <w:rPr>
                <w:szCs w:val="22"/>
              </w:rPr>
            </w:pPr>
            <w:r w:rsidRPr="4411F322">
              <w:rPr>
                <w:szCs w:val="22"/>
              </w:rPr>
              <w:t>WGTE-TV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DAEAEB" w14:textId="4CB51A7D">
            <w:pPr>
              <w:jc w:val="right"/>
              <w:rPr>
                <w:szCs w:val="22"/>
              </w:rPr>
            </w:pPr>
            <w:r w:rsidRPr="4411F322">
              <w:rPr>
                <w:szCs w:val="22"/>
              </w:rPr>
              <w:t>2,250,689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EF611F" w14:textId="6FA6C7A9">
            <w:pPr>
              <w:jc w:val="right"/>
              <w:rPr>
                <w:szCs w:val="22"/>
              </w:rPr>
            </w:pPr>
            <w:r w:rsidRPr="4411F322">
              <w:rPr>
                <w:szCs w:val="22"/>
              </w:rPr>
              <w:t>2,250,689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CF6037" w14:textId="050F0AFF">
            <w:pPr>
              <w:rPr>
                <w:szCs w:val="22"/>
              </w:rPr>
            </w:pPr>
            <w:r w:rsidRPr="00762A71">
              <w:rPr>
                <w:szCs w:val="22"/>
              </w:rPr>
              <w:t xml:space="preserve"> $              15,957 </w:t>
            </w:r>
          </w:p>
        </w:tc>
      </w:tr>
      <w:tr w14:paraId="6894FF3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EFB48B" w14:textId="78A28C8C">
            <w:pPr>
              <w:jc w:val="right"/>
              <w:rPr>
                <w:szCs w:val="22"/>
              </w:rPr>
            </w:pPr>
            <w:r w:rsidRPr="4411F322">
              <w:rPr>
                <w:szCs w:val="22"/>
              </w:rPr>
              <w:t>59279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D0BC6A" w14:textId="40384C48">
            <w:pPr>
              <w:rPr>
                <w:szCs w:val="22"/>
              </w:rPr>
            </w:pPr>
            <w:r w:rsidRPr="4411F322">
              <w:rPr>
                <w:szCs w:val="22"/>
              </w:rPr>
              <w:t>WGTQ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9A7A17" w14:textId="3BDBA5BD">
            <w:pPr>
              <w:jc w:val="right"/>
              <w:rPr>
                <w:szCs w:val="22"/>
              </w:rPr>
            </w:pPr>
            <w:r w:rsidRPr="4411F322">
              <w:rPr>
                <w:szCs w:val="22"/>
              </w:rPr>
              <w:t>114,517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178668" w14:textId="4522BE63">
            <w:pPr>
              <w:jc w:val="right"/>
              <w:rPr>
                <w:szCs w:val="22"/>
              </w:rPr>
            </w:pPr>
            <w:r w:rsidRPr="4411F322">
              <w:rPr>
                <w:szCs w:val="22"/>
              </w:rPr>
              <w:t>109,995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8888E4" w14:textId="2D258A2A">
            <w:pPr>
              <w:rPr>
                <w:szCs w:val="22"/>
              </w:rPr>
            </w:pPr>
            <w:r w:rsidRPr="00762A71">
              <w:rPr>
                <w:szCs w:val="22"/>
              </w:rPr>
              <w:t xml:space="preserve"> $                  780 </w:t>
            </w:r>
          </w:p>
        </w:tc>
      </w:tr>
      <w:tr w14:paraId="4338067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E4865A" w14:textId="4EFD1CEC">
            <w:pPr>
              <w:jc w:val="right"/>
              <w:rPr>
                <w:szCs w:val="22"/>
              </w:rPr>
            </w:pPr>
            <w:r w:rsidRPr="4411F322">
              <w:rPr>
                <w:szCs w:val="22"/>
              </w:rPr>
              <w:t>59280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34098A" w14:textId="57241785">
            <w:pPr>
              <w:rPr>
                <w:szCs w:val="22"/>
              </w:rPr>
            </w:pPr>
            <w:r w:rsidRPr="4411F322">
              <w:rPr>
                <w:szCs w:val="22"/>
              </w:rPr>
              <w:t>WGTU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4C120B" w14:textId="79769D54">
            <w:pPr>
              <w:jc w:val="right"/>
              <w:rPr>
                <w:szCs w:val="22"/>
              </w:rPr>
            </w:pPr>
            <w:r w:rsidRPr="4411F322">
              <w:rPr>
                <w:szCs w:val="22"/>
              </w:rPr>
              <w:t>395,169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028929" w14:textId="1787AD02">
            <w:pPr>
              <w:jc w:val="right"/>
              <w:rPr>
                <w:szCs w:val="22"/>
              </w:rPr>
            </w:pPr>
            <w:r w:rsidRPr="4411F322">
              <w:rPr>
                <w:szCs w:val="22"/>
              </w:rPr>
              <w:t>388,357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F1D2EE" w14:textId="14324993">
            <w:pPr>
              <w:rPr>
                <w:szCs w:val="22"/>
              </w:rPr>
            </w:pPr>
            <w:r w:rsidRPr="00762A71">
              <w:rPr>
                <w:szCs w:val="22"/>
              </w:rPr>
              <w:t xml:space="preserve"> $                2,753 </w:t>
            </w:r>
          </w:p>
        </w:tc>
      </w:tr>
      <w:tr w14:paraId="07F5C45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707F2A" w14:textId="47EE3B55">
            <w:pPr>
              <w:jc w:val="right"/>
              <w:rPr>
                <w:szCs w:val="22"/>
              </w:rPr>
            </w:pPr>
            <w:r w:rsidRPr="4411F322">
              <w:rPr>
                <w:szCs w:val="22"/>
              </w:rPr>
              <w:t>23948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24EBB3" w14:textId="763C21B6">
            <w:pPr>
              <w:rPr>
                <w:szCs w:val="22"/>
              </w:rPr>
            </w:pPr>
            <w:r w:rsidRPr="4411F322">
              <w:rPr>
                <w:szCs w:val="22"/>
              </w:rPr>
              <w:t>WGTV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5EC4EC" w14:textId="76C0CD74">
            <w:pPr>
              <w:jc w:val="right"/>
              <w:rPr>
                <w:szCs w:val="22"/>
              </w:rPr>
            </w:pPr>
            <w:r w:rsidRPr="4411F322">
              <w:rPr>
                <w:szCs w:val="22"/>
              </w:rPr>
              <w:t>6,872,895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CF4076" w14:textId="1B069E4A">
            <w:pPr>
              <w:jc w:val="right"/>
              <w:rPr>
                <w:szCs w:val="22"/>
              </w:rPr>
            </w:pPr>
            <w:r w:rsidRPr="4411F322">
              <w:rPr>
                <w:szCs w:val="22"/>
              </w:rPr>
              <w:t>6,793,292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E6FFB6" w14:textId="683D377C">
            <w:pPr>
              <w:rPr>
                <w:szCs w:val="22"/>
              </w:rPr>
            </w:pPr>
            <w:r w:rsidRPr="00762A71">
              <w:rPr>
                <w:szCs w:val="22"/>
              </w:rPr>
              <w:t xml:space="preserve"> $              48,164 </w:t>
            </w:r>
          </w:p>
        </w:tc>
      </w:tr>
      <w:tr w14:paraId="3DD9D4E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746ADA" w14:textId="2438364F">
            <w:pPr>
              <w:jc w:val="right"/>
              <w:rPr>
                <w:szCs w:val="22"/>
              </w:rPr>
            </w:pPr>
            <w:r w:rsidRPr="4411F322">
              <w:rPr>
                <w:szCs w:val="22"/>
              </w:rPr>
              <w:t>7623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352B2C" w14:textId="6921A36D">
            <w:pPr>
              <w:rPr>
                <w:szCs w:val="22"/>
              </w:rPr>
            </w:pPr>
            <w:r w:rsidRPr="4411F322">
              <w:rPr>
                <w:szCs w:val="22"/>
              </w:rPr>
              <w:t>WGTW-TV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0F35EE" w14:textId="234FB082">
            <w:pPr>
              <w:jc w:val="right"/>
              <w:rPr>
                <w:szCs w:val="22"/>
              </w:rPr>
            </w:pPr>
            <w:r w:rsidRPr="4411F322">
              <w:rPr>
                <w:szCs w:val="22"/>
              </w:rPr>
              <w:t>830,912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F8D019" w14:textId="02E09472">
            <w:pPr>
              <w:jc w:val="right"/>
              <w:rPr>
                <w:szCs w:val="22"/>
              </w:rPr>
            </w:pPr>
            <w:r w:rsidRPr="4411F322">
              <w:rPr>
                <w:szCs w:val="22"/>
              </w:rPr>
              <w:t>830,818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BFB409" w14:textId="0F867AE6">
            <w:pPr>
              <w:rPr>
                <w:szCs w:val="22"/>
              </w:rPr>
            </w:pPr>
            <w:r w:rsidRPr="00762A71">
              <w:rPr>
                <w:szCs w:val="22"/>
              </w:rPr>
              <w:t xml:space="preserve"> $                5,890 </w:t>
            </w:r>
          </w:p>
        </w:tc>
      </w:tr>
      <w:tr w14:paraId="19800D0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72949C" w14:textId="3313CA73">
            <w:pPr>
              <w:jc w:val="right"/>
              <w:rPr>
                <w:szCs w:val="22"/>
              </w:rPr>
            </w:pPr>
            <w:r w:rsidRPr="4411F322">
              <w:rPr>
                <w:szCs w:val="22"/>
              </w:rPr>
              <w:t>24783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009FB6" w14:textId="1FD7F7C9">
            <w:pPr>
              <w:rPr>
                <w:szCs w:val="22"/>
              </w:rPr>
            </w:pPr>
            <w:r w:rsidRPr="4411F322">
              <w:rPr>
                <w:szCs w:val="22"/>
              </w:rPr>
              <w:t>WGVK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DD00BD" w14:textId="19588DD7">
            <w:pPr>
              <w:jc w:val="right"/>
              <w:rPr>
                <w:szCs w:val="22"/>
              </w:rPr>
            </w:pPr>
            <w:r w:rsidRPr="4411F322">
              <w:rPr>
                <w:szCs w:val="22"/>
              </w:rPr>
              <w:t>2,565,756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625E86" w14:textId="570C846A">
            <w:pPr>
              <w:jc w:val="right"/>
              <w:rPr>
                <w:szCs w:val="22"/>
              </w:rPr>
            </w:pPr>
            <w:r w:rsidRPr="4411F322">
              <w:rPr>
                <w:szCs w:val="22"/>
              </w:rPr>
              <w:t>2,563,031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BEF019" w14:textId="35257DC8">
            <w:pPr>
              <w:rPr>
                <w:szCs w:val="22"/>
              </w:rPr>
            </w:pPr>
            <w:r w:rsidRPr="00762A71">
              <w:rPr>
                <w:szCs w:val="22"/>
              </w:rPr>
              <w:t xml:space="preserve"> $              18,172 </w:t>
            </w:r>
          </w:p>
        </w:tc>
      </w:tr>
      <w:tr w14:paraId="735B9F2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42E6A4" w14:textId="3C94C791">
            <w:pPr>
              <w:jc w:val="right"/>
              <w:rPr>
                <w:szCs w:val="22"/>
              </w:rPr>
            </w:pPr>
            <w:r w:rsidRPr="4411F322">
              <w:rPr>
                <w:szCs w:val="22"/>
              </w:rPr>
              <w:t>24784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3679C0" w14:textId="356AA006">
            <w:pPr>
              <w:rPr>
                <w:szCs w:val="22"/>
              </w:rPr>
            </w:pPr>
            <w:r w:rsidRPr="4411F322">
              <w:rPr>
                <w:szCs w:val="22"/>
              </w:rPr>
              <w:t>WGVU-TV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47B519" w14:textId="069E0E05">
            <w:pPr>
              <w:jc w:val="right"/>
              <w:rPr>
                <w:szCs w:val="22"/>
              </w:rPr>
            </w:pPr>
            <w:r w:rsidRPr="4411F322">
              <w:rPr>
                <w:szCs w:val="22"/>
              </w:rPr>
              <w:t>1,943,807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44590C" w14:textId="1005EE6A">
            <w:pPr>
              <w:jc w:val="right"/>
              <w:rPr>
                <w:szCs w:val="22"/>
              </w:rPr>
            </w:pPr>
            <w:r w:rsidRPr="4411F322">
              <w:rPr>
                <w:szCs w:val="22"/>
              </w:rPr>
              <w:t>1,894,218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BC95D5" w14:textId="7A572C48">
            <w:pPr>
              <w:rPr>
                <w:szCs w:val="22"/>
              </w:rPr>
            </w:pPr>
            <w:r w:rsidRPr="00762A71">
              <w:rPr>
                <w:szCs w:val="22"/>
              </w:rPr>
              <w:t xml:space="preserve"> $              13,430 </w:t>
            </w:r>
          </w:p>
        </w:tc>
      </w:tr>
      <w:tr w14:paraId="584232F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7B38C1" w14:textId="12908DBB">
            <w:pPr>
              <w:jc w:val="right"/>
              <w:rPr>
                <w:szCs w:val="22"/>
              </w:rPr>
            </w:pPr>
            <w:r w:rsidRPr="4411F322">
              <w:rPr>
                <w:szCs w:val="22"/>
              </w:rPr>
              <w:t>21536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CA4837" w14:textId="06FD5F69">
            <w:pPr>
              <w:rPr>
                <w:szCs w:val="22"/>
              </w:rPr>
            </w:pPr>
            <w:r w:rsidRPr="4411F322">
              <w:rPr>
                <w:szCs w:val="22"/>
              </w:rPr>
              <w:t>WGWG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1D5CAE" w14:textId="031E5EAB">
            <w:pPr>
              <w:jc w:val="right"/>
              <w:rPr>
                <w:szCs w:val="22"/>
              </w:rPr>
            </w:pPr>
            <w:r w:rsidRPr="4411F322">
              <w:rPr>
                <w:szCs w:val="22"/>
              </w:rPr>
              <w:t>1,146,502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C5CEB3" w14:textId="2FE187A8">
            <w:pPr>
              <w:jc w:val="right"/>
              <w:rPr>
                <w:szCs w:val="22"/>
              </w:rPr>
            </w:pPr>
            <w:r w:rsidRPr="4411F322">
              <w:rPr>
                <w:szCs w:val="22"/>
              </w:rPr>
              <w:t>1,146,502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129563" w14:textId="7D4AC30F">
            <w:pPr>
              <w:rPr>
                <w:szCs w:val="22"/>
              </w:rPr>
            </w:pPr>
            <w:r w:rsidRPr="00762A71">
              <w:rPr>
                <w:szCs w:val="22"/>
              </w:rPr>
              <w:t xml:space="preserve"> $                8,129 </w:t>
            </w:r>
          </w:p>
        </w:tc>
      </w:tr>
      <w:tr w14:paraId="5DAD66E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72345C" w14:textId="2BA1E5B7">
            <w:pPr>
              <w:jc w:val="right"/>
              <w:rPr>
                <w:szCs w:val="22"/>
              </w:rPr>
            </w:pPr>
            <w:r w:rsidRPr="4411F322">
              <w:rPr>
                <w:szCs w:val="22"/>
              </w:rPr>
              <w:t>56642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77308D" w14:textId="05133D28">
            <w:pPr>
              <w:rPr>
                <w:szCs w:val="22"/>
              </w:rPr>
            </w:pPr>
            <w:r w:rsidRPr="4411F322">
              <w:rPr>
                <w:szCs w:val="22"/>
              </w:rPr>
              <w:t>WGWW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0BBAFD" w14:textId="0F6A3944">
            <w:pPr>
              <w:jc w:val="right"/>
              <w:rPr>
                <w:szCs w:val="22"/>
              </w:rPr>
            </w:pPr>
            <w:r w:rsidRPr="4411F322">
              <w:rPr>
                <w:szCs w:val="22"/>
              </w:rPr>
              <w:t>1,742,591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A2F8D8" w14:textId="2452C6E5">
            <w:pPr>
              <w:jc w:val="right"/>
              <w:rPr>
                <w:szCs w:val="22"/>
              </w:rPr>
            </w:pPr>
            <w:r w:rsidRPr="4411F322">
              <w:rPr>
                <w:szCs w:val="22"/>
              </w:rPr>
              <w:t>1,714,951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8D6A93" w14:textId="4088E3DD">
            <w:pPr>
              <w:rPr>
                <w:szCs w:val="22"/>
              </w:rPr>
            </w:pPr>
            <w:r w:rsidRPr="00762A71">
              <w:rPr>
                <w:szCs w:val="22"/>
              </w:rPr>
              <w:t xml:space="preserve"> $              12,159 </w:t>
            </w:r>
          </w:p>
        </w:tc>
      </w:tr>
      <w:tr w14:paraId="0C9F52C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25564F" w14:textId="1B0D2C1D">
            <w:pPr>
              <w:jc w:val="right"/>
              <w:rPr>
                <w:szCs w:val="22"/>
              </w:rPr>
            </w:pPr>
            <w:r w:rsidRPr="4411F322">
              <w:rPr>
                <w:szCs w:val="22"/>
              </w:rPr>
              <w:t>58262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6D4132" w14:textId="7AC3F634">
            <w:pPr>
              <w:rPr>
                <w:szCs w:val="22"/>
              </w:rPr>
            </w:pPr>
            <w:r w:rsidRPr="4411F322">
              <w:rPr>
                <w:szCs w:val="22"/>
              </w:rPr>
              <w:t>WGXA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14761E" w14:textId="00F30C12">
            <w:pPr>
              <w:jc w:val="right"/>
              <w:rPr>
                <w:szCs w:val="22"/>
              </w:rPr>
            </w:pPr>
            <w:r w:rsidRPr="4411F322">
              <w:rPr>
                <w:szCs w:val="22"/>
              </w:rPr>
              <w:t>799,532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560298" w14:textId="30FA9895">
            <w:pPr>
              <w:jc w:val="right"/>
              <w:rPr>
                <w:szCs w:val="22"/>
              </w:rPr>
            </w:pPr>
            <w:r w:rsidRPr="4411F322">
              <w:rPr>
                <w:szCs w:val="22"/>
              </w:rPr>
              <w:t>798,664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3F954C" w14:textId="5E9A7C3C">
            <w:pPr>
              <w:rPr>
                <w:szCs w:val="22"/>
              </w:rPr>
            </w:pPr>
            <w:r w:rsidRPr="00762A71">
              <w:rPr>
                <w:szCs w:val="22"/>
              </w:rPr>
              <w:t xml:space="preserve"> $                5,663 </w:t>
            </w:r>
          </w:p>
        </w:tc>
      </w:tr>
      <w:tr w14:paraId="154E564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DB734E" w14:textId="2C0CF3E5">
            <w:pPr>
              <w:jc w:val="right"/>
              <w:rPr>
                <w:szCs w:val="22"/>
              </w:rPr>
            </w:pPr>
            <w:r w:rsidRPr="4411F322">
              <w:rPr>
                <w:szCs w:val="22"/>
              </w:rPr>
              <w:t>73371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7D4BF3" w14:textId="3A818BE2">
            <w:pPr>
              <w:rPr>
                <w:szCs w:val="22"/>
              </w:rPr>
            </w:pPr>
            <w:r w:rsidRPr="4411F322">
              <w:rPr>
                <w:szCs w:val="22"/>
              </w:rPr>
              <w:t>WHAM-TV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333FDB" w14:textId="304AF976">
            <w:pPr>
              <w:jc w:val="right"/>
              <w:rPr>
                <w:szCs w:val="22"/>
              </w:rPr>
            </w:pPr>
            <w:r w:rsidRPr="4411F322">
              <w:rPr>
                <w:szCs w:val="22"/>
              </w:rPr>
              <w:t>1,381,792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DE09D7" w14:textId="5B89F63D">
            <w:pPr>
              <w:jc w:val="right"/>
              <w:rPr>
                <w:szCs w:val="22"/>
              </w:rPr>
            </w:pPr>
            <w:r w:rsidRPr="4411F322">
              <w:rPr>
                <w:szCs w:val="22"/>
              </w:rPr>
              <w:t>1,333,395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F86B08" w14:textId="679CF9AA">
            <w:pPr>
              <w:rPr>
                <w:szCs w:val="22"/>
              </w:rPr>
            </w:pPr>
            <w:r w:rsidRPr="00762A71">
              <w:rPr>
                <w:szCs w:val="22"/>
              </w:rPr>
              <w:t xml:space="preserve"> $                9,454 </w:t>
            </w:r>
          </w:p>
        </w:tc>
      </w:tr>
      <w:tr w14:paraId="374A2EF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71CF9B" w14:textId="690EBE5F">
            <w:pPr>
              <w:jc w:val="right"/>
              <w:rPr>
                <w:szCs w:val="22"/>
              </w:rPr>
            </w:pPr>
            <w:r w:rsidRPr="4411F322">
              <w:rPr>
                <w:szCs w:val="22"/>
              </w:rPr>
              <w:t>32327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0C0830" w14:textId="655821AD">
            <w:pPr>
              <w:rPr>
                <w:szCs w:val="22"/>
              </w:rPr>
            </w:pPr>
            <w:r w:rsidRPr="4411F322">
              <w:rPr>
                <w:szCs w:val="22"/>
              </w:rPr>
              <w:t>WHAS-TV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83EBBA" w14:textId="3BE5FFCC">
            <w:pPr>
              <w:jc w:val="right"/>
              <w:rPr>
                <w:szCs w:val="22"/>
              </w:rPr>
            </w:pPr>
            <w:r w:rsidRPr="4411F322">
              <w:rPr>
                <w:szCs w:val="22"/>
              </w:rPr>
              <w:t>2,065,124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375851" w14:textId="72E56C32">
            <w:pPr>
              <w:jc w:val="right"/>
              <w:rPr>
                <w:szCs w:val="22"/>
              </w:rPr>
            </w:pPr>
            <w:r w:rsidRPr="4411F322">
              <w:rPr>
                <w:szCs w:val="22"/>
              </w:rPr>
              <w:t>2,034,746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36795C" w14:textId="0C22CFDE">
            <w:pPr>
              <w:rPr>
                <w:szCs w:val="22"/>
              </w:rPr>
            </w:pPr>
            <w:r w:rsidRPr="00762A71">
              <w:rPr>
                <w:szCs w:val="22"/>
              </w:rPr>
              <w:t xml:space="preserve"> $              14,426 </w:t>
            </w:r>
          </w:p>
        </w:tc>
      </w:tr>
      <w:tr w14:paraId="4BA2387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FD7C83" w14:textId="7EE29670">
            <w:pPr>
              <w:jc w:val="right"/>
              <w:rPr>
                <w:szCs w:val="22"/>
              </w:rPr>
            </w:pPr>
            <w:r w:rsidRPr="4411F322">
              <w:rPr>
                <w:szCs w:val="22"/>
              </w:rPr>
              <w:t>6096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9E3CAF" w14:textId="32E72277">
            <w:pPr>
              <w:rPr>
                <w:szCs w:val="22"/>
              </w:rPr>
            </w:pPr>
            <w:r w:rsidRPr="4411F322">
              <w:rPr>
                <w:szCs w:val="22"/>
              </w:rPr>
              <w:t>WHA-TV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2A6D1A" w14:textId="1D7BDF53">
            <w:pPr>
              <w:jc w:val="right"/>
              <w:rPr>
                <w:szCs w:val="22"/>
              </w:rPr>
            </w:pPr>
            <w:r w:rsidRPr="4411F322">
              <w:rPr>
                <w:szCs w:val="22"/>
              </w:rPr>
              <w:t>1,715,866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360E88" w14:textId="243C5850">
            <w:pPr>
              <w:jc w:val="right"/>
              <w:rPr>
                <w:szCs w:val="22"/>
              </w:rPr>
            </w:pPr>
            <w:r w:rsidRPr="4411F322">
              <w:rPr>
                <w:szCs w:val="22"/>
              </w:rPr>
              <w:t>1,709,075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4CF37D" w14:textId="2E8D3AB6">
            <w:pPr>
              <w:rPr>
                <w:szCs w:val="22"/>
              </w:rPr>
            </w:pPr>
            <w:r w:rsidRPr="00762A71">
              <w:rPr>
                <w:szCs w:val="22"/>
              </w:rPr>
              <w:t xml:space="preserve"> $              12,117 </w:t>
            </w:r>
          </w:p>
        </w:tc>
      </w:tr>
      <w:tr w14:paraId="5F6CA29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8ABD56" w14:textId="1600782A">
            <w:pPr>
              <w:jc w:val="right"/>
              <w:rPr>
                <w:szCs w:val="22"/>
              </w:rPr>
            </w:pPr>
            <w:r w:rsidRPr="4411F322">
              <w:rPr>
                <w:szCs w:val="22"/>
              </w:rPr>
              <w:t>13950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A78120" w14:textId="65C76DA8">
            <w:pPr>
              <w:rPr>
                <w:szCs w:val="22"/>
              </w:rPr>
            </w:pPr>
            <w:r w:rsidRPr="4411F322">
              <w:rPr>
                <w:szCs w:val="22"/>
              </w:rPr>
              <w:t>WHBF-TV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4BEA7E" w14:textId="18345FED">
            <w:pPr>
              <w:jc w:val="right"/>
              <w:rPr>
                <w:szCs w:val="22"/>
              </w:rPr>
            </w:pPr>
            <w:r w:rsidRPr="4411F322">
              <w:rPr>
                <w:szCs w:val="22"/>
              </w:rPr>
              <w:t>1,726,081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D74A0D" w14:textId="41C84930">
            <w:pPr>
              <w:jc w:val="right"/>
              <w:rPr>
                <w:szCs w:val="22"/>
              </w:rPr>
            </w:pPr>
            <w:r w:rsidRPr="4411F322">
              <w:rPr>
                <w:szCs w:val="22"/>
              </w:rPr>
              <w:t>1,717,606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CAE942" w14:textId="7B122165">
            <w:pPr>
              <w:rPr>
                <w:szCs w:val="22"/>
              </w:rPr>
            </w:pPr>
            <w:r w:rsidRPr="00762A71">
              <w:rPr>
                <w:szCs w:val="22"/>
              </w:rPr>
              <w:t xml:space="preserve"> $              12,178 </w:t>
            </w:r>
          </w:p>
        </w:tc>
      </w:tr>
      <w:tr w14:paraId="5EE17F7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1A86F5" w14:textId="1988FD4A">
            <w:pPr>
              <w:jc w:val="right"/>
              <w:rPr>
                <w:szCs w:val="22"/>
              </w:rPr>
            </w:pPr>
            <w:r w:rsidRPr="4411F322">
              <w:rPr>
                <w:szCs w:val="22"/>
              </w:rPr>
              <w:t>12521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94F449" w14:textId="59EC3F60">
            <w:pPr>
              <w:rPr>
                <w:szCs w:val="22"/>
              </w:rPr>
            </w:pPr>
            <w:r w:rsidRPr="4411F322">
              <w:rPr>
                <w:szCs w:val="22"/>
              </w:rPr>
              <w:t>WHBQ-TV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500DA1" w14:textId="589E4DC8">
            <w:pPr>
              <w:jc w:val="right"/>
              <w:rPr>
                <w:szCs w:val="22"/>
              </w:rPr>
            </w:pPr>
            <w:r w:rsidRPr="4411F322">
              <w:rPr>
                <w:szCs w:val="22"/>
              </w:rPr>
              <w:t>1,735,050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02836A" w14:textId="39DB6EBF">
            <w:pPr>
              <w:jc w:val="right"/>
              <w:rPr>
                <w:szCs w:val="22"/>
              </w:rPr>
            </w:pPr>
            <w:r w:rsidRPr="4411F322">
              <w:rPr>
                <w:szCs w:val="22"/>
              </w:rPr>
              <w:t>1,714,081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601FC2" w14:textId="01981243">
            <w:pPr>
              <w:rPr>
                <w:szCs w:val="22"/>
              </w:rPr>
            </w:pPr>
            <w:r w:rsidRPr="00762A71">
              <w:rPr>
                <w:szCs w:val="22"/>
              </w:rPr>
              <w:t xml:space="preserve"> $              12,153 </w:t>
            </w:r>
          </w:p>
        </w:tc>
      </w:tr>
      <w:tr w14:paraId="281B383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834638" w14:textId="34DBB36B">
            <w:pPr>
              <w:jc w:val="right"/>
              <w:rPr>
                <w:szCs w:val="22"/>
              </w:rPr>
            </w:pPr>
            <w:r w:rsidRPr="4411F322">
              <w:rPr>
                <w:szCs w:val="22"/>
              </w:rPr>
              <w:t>10894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5907A2" w14:textId="42AABCC0">
            <w:pPr>
              <w:rPr>
                <w:szCs w:val="22"/>
              </w:rPr>
            </w:pPr>
            <w:r w:rsidRPr="4411F322">
              <w:rPr>
                <w:szCs w:val="22"/>
              </w:rPr>
              <w:t>WHBR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525282" w14:textId="57E905C3">
            <w:pPr>
              <w:jc w:val="right"/>
              <w:rPr>
                <w:szCs w:val="22"/>
              </w:rPr>
            </w:pPr>
            <w:r w:rsidRPr="4411F322">
              <w:rPr>
                <w:szCs w:val="22"/>
              </w:rPr>
              <w:t>1,425,293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D3D863" w14:textId="2A86EFEE">
            <w:pPr>
              <w:jc w:val="right"/>
              <w:rPr>
                <w:szCs w:val="22"/>
              </w:rPr>
            </w:pPr>
            <w:r w:rsidRPr="4411F322">
              <w:rPr>
                <w:szCs w:val="22"/>
              </w:rPr>
              <w:t>1,424,691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095C0B" w14:textId="42013D7A">
            <w:pPr>
              <w:rPr>
                <w:szCs w:val="22"/>
              </w:rPr>
            </w:pPr>
            <w:r w:rsidRPr="00762A71">
              <w:rPr>
                <w:szCs w:val="22"/>
              </w:rPr>
              <w:t xml:space="preserve"> $              10,101 </w:t>
            </w:r>
          </w:p>
        </w:tc>
      </w:tr>
      <w:tr w14:paraId="238E0EA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CB3645" w14:textId="06961A0D">
            <w:pPr>
              <w:jc w:val="right"/>
              <w:rPr>
                <w:szCs w:val="22"/>
              </w:rPr>
            </w:pPr>
            <w:r w:rsidRPr="4411F322">
              <w:rPr>
                <w:szCs w:val="22"/>
              </w:rPr>
              <w:t>65128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96436F" w14:textId="0E4F87BA">
            <w:pPr>
              <w:rPr>
                <w:szCs w:val="22"/>
              </w:rPr>
            </w:pPr>
            <w:r w:rsidRPr="4411F322">
              <w:rPr>
                <w:szCs w:val="22"/>
              </w:rPr>
              <w:t>WHDF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C87D95" w14:textId="51D855AA">
            <w:pPr>
              <w:jc w:val="right"/>
              <w:rPr>
                <w:szCs w:val="22"/>
              </w:rPr>
            </w:pPr>
            <w:r w:rsidRPr="4411F322">
              <w:rPr>
                <w:szCs w:val="22"/>
              </w:rPr>
              <w:t>1,720,614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EE8661" w14:textId="73B24856">
            <w:pPr>
              <w:jc w:val="right"/>
              <w:rPr>
                <w:szCs w:val="22"/>
              </w:rPr>
            </w:pPr>
            <w:r w:rsidRPr="4411F322">
              <w:rPr>
                <w:szCs w:val="22"/>
              </w:rPr>
              <w:t>1,666,798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69FD3C" w14:textId="44A04072">
            <w:pPr>
              <w:rPr>
                <w:szCs w:val="22"/>
              </w:rPr>
            </w:pPr>
            <w:r w:rsidRPr="00762A71">
              <w:rPr>
                <w:szCs w:val="22"/>
              </w:rPr>
              <w:t xml:space="preserve"> $              11,818 </w:t>
            </w:r>
          </w:p>
        </w:tc>
      </w:tr>
      <w:tr w14:paraId="2F76958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887131" w14:textId="70794326">
            <w:pPr>
              <w:jc w:val="right"/>
              <w:rPr>
                <w:szCs w:val="22"/>
              </w:rPr>
            </w:pPr>
            <w:r w:rsidRPr="4411F322">
              <w:rPr>
                <w:szCs w:val="22"/>
              </w:rPr>
              <w:t>72145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8B2D28" w14:textId="5971E6EF">
            <w:pPr>
              <w:rPr>
                <w:szCs w:val="22"/>
              </w:rPr>
            </w:pPr>
            <w:r w:rsidRPr="4411F322">
              <w:rPr>
                <w:szCs w:val="22"/>
              </w:rPr>
              <w:t>WHDH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4D3BF7" w14:textId="785F4D4C">
            <w:pPr>
              <w:jc w:val="right"/>
              <w:rPr>
                <w:szCs w:val="22"/>
              </w:rPr>
            </w:pPr>
            <w:r w:rsidRPr="4411F322">
              <w:rPr>
                <w:szCs w:val="22"/>
              </w:rPr>
              <w:t>7,993,816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94D5E2" w14:textId="2F4ABD3F">
            <w:pPr>
              <w:jc w:val="right"/>
              <w:rPr>
                <w:szCs w:val="22"/>
              </w:rPr>
            </w:pPr>
            <w:r w:rsidRPr="4411F322">
              <w:rPr>
                <w:szCs w:val="22"/>
              </w:rPr>
              <w:t>7,899,325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2A8706" w14:textId="52D53386">
            <w:pPr>
              <w:rPr>
                <w:szCs w:val="22"/>
              </w:rPr>
            </w:pPr>
            <w:r w:rsidRPr="00762A71">
              <w:rPr>
                <w:szCs w:val="22"/>
              </w:rPr>
              <w:t xml:space="preserve"> $              56,006 </w:t>
            </w:r>
          </w:p>
        </w:tc>
      </w:tr>
      <w:tr w14:paraId="02D1E80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4EF805" w14:textId="081C2A61">
            <w:pPr>
              <w:jc w:val="right"/>
              <w:rPr>
                <w:szCs w:val="22"/>
              </w:rPr>
            </w:pPr>
            <w:r w:rsidRPr="4411F322">
              <w:rPr>
                <w:szCs w:val="22"/>
              </w:rPr>
              <w:t>83929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39BA71" w14:textId="744DF780">
            <w:pPr>
              <w:rPr>
                <w:szCs w:val="22"/>
              </w:rPr>
            </w:pPr>
            <w:r w:rsidRPr="4411F322">
              <w:rPr>
                <w:szCs w:val="22"/>
              </w:rPr>
              <w:t>WHDT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986CEB" w14:textId="521987DE">
            <w:pPr>
              <w:jc w:val="right"/>
              <w:rPr>
                <w:szCs w:val="22"/>
              </w:rPr>
            </w:pPr>
            <w:r w:rsidRPr="4411F322">
              <w:rPr>
                <w:szCs w:val="22"/>
              </w:rPr>
              <w:t>6,334,757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3419C6" w14:textId="4C0B54F4">
            <w:pPr>
              <w:jc w:val="right"/>
              <w:rPr>
                <w:szCs w:val="22"/>
              </w:rPr>
            </w:pPr>
            <w:r w:rsidRPr="4411F322">
              <w:rPr>
                <w:szCs w:val="22"/>
              </w:rPr>
              <w:t>6,334,757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A46BEA" w14:textId="58267AEA">
            <w:pPr>
              <w:rPr>
                <w:szCs w:val="22"/>
              </w:rPr>
            </w:pPr>
            <w:r w:rsidRPr="00762A71">
              <w:rPr>
                <w:szCs w:val="22"/>
              </w:rPr>
              <w:t xml:space="preserve"> $              44,913 </w:t>
            </w:r>
          </w:p>
        </w:tc>
      </w:tr>
      <w:tr w14:paraId="4C7DDBE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D901A9" w14:textId="06A6E510">
            <w:pPr>
              <w:jc w:val="right"/>
              <w:rPr>
                <w:szCs w:val="22"/>
              </w:rPr>
            </w:pPr>
            <w:r w:rsidRPr="4411F322">
              <w:rPr>
                <w:szCs w:val="22"/>
              </w:rPr>
              <w:t>70041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CE7ED7" w14:textId="6B863460">
            <w:pPr>
              <w:rPr>
                <w:szCs w:val="22"/>
              </w:rPr>
            </w:pPr>
            <w:r w:rsidRPr="4411F322">
              <w:rPr>
                <w:szCs w:val="22"/>
              </w:rPr>
              <w:t>WHEC-TV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E376AA" w14:textId="6ED81D61">
            <w:pPr>
              <w:jc w:val="right"/>
              <w:rPr>
                <w:szCs w:val="22"/>
              </w:rPr>
            </w:pPr>
            <w:r w:rsidRPr="4411F322">
              <w:rPr>
                <w:szCs w:val="22"/>
              </w:rPr>
              <w:t>1,322,761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27AF3E" w14:textId="0BF40ECB">
            <w:pPr>
              <w:jc w:val="right"/>
              <w:rPr>
                <w:szCs w:val="22"/>
              </w:rPr>
            </w:pPr>
            <w:r w:rsidRPr="4411F322">
              <w:rPr>
                <w:szCs w:val="22"/>
              </w:rPr>
              <w:t>1,278,323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BB11F7" w14:textId="574637AD">
            <w:pPr>
              <w:rPr>
                <w:szCs w:val="22"/>
              </w:rPr>
            </w:pPr>
            <w:r w:rsidRPr="00762A71">
              <w:rPr>
                <w:szCs w:val="22"/>
              </w:rPr>
              <w:t xml:space="preserve"> $                9,063 </w:t>
            </w:r>
          </w:p>
        </w:tc>
      </w:tr>
      <w:tr w14:paraId="079EBB7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145141" w14:textId="59A2E520">
            <w:pPr>
              <w:jc w:val="right"/>
              <w:rPr>
                <w:szCs w:val="22"/>
              </w:rPr>
            </w:pPr>
            <w:r w:rsidRPr="4411F322">
              <w:rPr>
                <w:szCs w:val="22"/>
              </w:rPr>
              <w:t>67971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B76936" w14:textId="078E73F1">
            <w:pPr>
              <w:rPr>
                <w:szCs w:val="22"/>
              </w:rPr>
            </w:pPr>
            <w:r w:rsidRPr="4411F322">
              <w:rPr>
                <w:szCs w:val="22"/>
              </w:rPr>
              <w:t>WHFT-TV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369834" w14:textId="62A88A15">
            <w:pPr>
              <w:jc w:val="right"/>
              <w:rPr>
                <w:szCs w:val="22"/>
              </w:rPr>
            </w:pPr>
            <w:r w:rsidRPr="4411F322">
              <w:rPr>
                <w:szCs w:val="22"/>
              </w:rPr>
              <w:t>5,976,793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982ACB" w14:textId="34E5F852">
            <w:pPr>
              <w:jc w:val="right"/>
              <w:rPr>
                <w:szCs w:val="22"/>
              </w:rPr>
            </w:pPr>
            <w:r w:rsidRPr="4411F322">
              <w:rPr>
                <w:szCs w:val="22"/>
              </w:rPr>
              <w:t>5,976,793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EBF66E" w14:textId="3BD2CB6E">
            <w:pPr>
              <w:rPr>
                <w:szCs w:val="22"/>
              </w:rPr>
            </w:pPr>
            <w:r w:rsidRPr="00762A71">
              <w:rPr>
                <w:szCs w:val="22"/>
              </w:rPr>
              <w:t xml:space="preserve"> $              42,375 </w:t>
            </w:r>
          </w:p>
        </w:tc>
      </w:tr>
      <w:tr w14:paraId="2985AD2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AAB464" w14:textId="49E0FED4">
            <w:pPr>
              <w:jc w:val="right"/>
              <w:rPr>
                <w:szCs w:val="22"/>
              </w:rPr>
            </w:pPr>
            <w:r w:rsidRPr="4411F322">
              <w:rPr>
                <w:szCs w:val="22"/>
              </w:rPr>
              <w:t>41458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3D5B73" w14:textId="1D34328A">
            <w:pPr>
              <w:rPr>
                <w:szCs w:val="22"/>
              </w:rPr>
            </w:pPr>
            <w:r w:rsidRPr="4411F322">
              <w:rPr>
                <w:szCs w:val="22"/>
              </w:rPr>
              <w:t>WHIO-TV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4271DD" w14:textId="4C8B9B2D">
            <w:pPr>
              <w:jc w:val="right"/>
              <w:rPr>
                <w:szCs w:val="22"/>
              </w:rPr>
            </w:pPr>
            <w:r w:rsidRPr="4411F322">
              <w:rPr>
                <w:szCs w:val="22"/>
              </w:rPr>
              <w:t>4,041,602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9189C2" w14:textId="22F17FCB">
            <w:pPr>
              <w:jc w:val="right"/>
              <w:rPr>
                <w:szCs w:val="22"/>
              </w:rPr>
            </w:pPr>
            <w:r w:rsidRPr="4411F322">
              <w:rPr>
                <w:szCs w:val="22"/>
              </w:rPr>
              <w:t>4,033,560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E4C5F8" w14:textId="20D2FDCD">
            <w:pPr>
              <w:rPr>
                <w:szCs w:val="22"/>
              </w:rPr>
            </w:pPr>
            <w:r w:rsidRPr="00762A71">
              <w:rPr>
                <w:szCs w:val="22"/>
              </w:rPr>
              <w:t xml:space="preserve"> $              28,598 </w:t>
            </w:r>
          </w:p>
        </w:tc>
      </w:tr>
      <w:tr w14:paraId="26F33A0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09F73B" w14:textId="446A35C8">
            <w:pPr>
              <w:jc w:val="right"/>
              <w:rPr>
                <w:szCs w:val="22"/>
              </w:rPr>
            </w:pPr>
            <w:r w:rsidRPr="4411F322">
              <w:rPr>
                <w:szCs w:val="22"/>
              </w:rPr>
              <w:t>713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A16740" w14:textId="06E4FDC1">
            <w:pPr>
              <w:rPr>
                <w:szCs w:val="22"/>
              </w:rPr>
            </w:pPr>
            <w:r w:rsidRPr="4411F322">
              <w:rPr>
                <w:szCs w:val="22"/>
              </w:rPr>
              <w:t>WHIQ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55188B" w14:textId="78E5F6C5">
            <w:pPr>
              <w:jc w:val="right"/>
              <w:rPr>
                <w:szCs w:val="22"/>
              </w:rPr>
            </w:pPr>
            <w:r w:rsidRPr="4411F322">
              <w:rPr>
                <w:szCs w:val="22"/>
              </w:rPr>
              <w:t>1,383,801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124EBF" w14:textId="7F9A2FA7">
            <w:pPr>
              <w:jc w:val="right"/>
              <w:rPr>
                <w:szCs w:val="22"/>
              </w:rPr>
            </w:pPr>
            <w:r w:rsidRPr="4411F322">
              <w:rPr>
                <w:szCs w:val="22"/>
              </w:rPr>
              <w:t>1,329,761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1FB247" w14:textId="595F55D9">
            <w:pPr>
              <w:rPr>
                <w:szCs w:val="22"/>
              </w:rPr>
            </w:pPr>
            <w:r w:rsidRPr="00762A71">
              <w:rPr>
                <w:szCs w:val="22"/>
              </w:rPr>
              <w:t xml:space="preserve"> $                9,428 </w:t>
            </w:r>
          </w:p>
        </w:tc>
      </w:tr>
      <w:tr w14:paraId="738ED5B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F48267" w14:textId="1337DA46">
            <w:pPr>
              <w:jc w:val="right"/>
              <w:rPr>
                <w:szCs w:val="22"/>
              </w:rPr>
            </w:pPr>
            <w:r w:rsidRPr="4411F322">
              <w:rPr>
                <w:szCs w:val="22"/>
              </w:rPr>
              <w:t>61216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EEAB04" w14:textId="38147082">
            <w:pPr>
              <w:rPr>
                <w:szCs w:val="22"/>
              </w:rPr>
            </w:pPr>
            <w:r w:rsidRPr="4411F322">
              <w:rPr>
                <w:szCs w:val="22"/>
              </w:rPr>
              <w:t>WHIZ-TV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EB017E" w14:textId="34E209D9">
            <w:pPr>
              <w:jc w:val="right"/>
              <w:rPr>
                <w:szCs w:val="22"/>
              </w:rPr>
            </w:pPr>
            <w:r w:rsidRPr="4411F322">
              <w:rPr>
                <w:szCs w:val="22"/>
              </w:rPr>
              <w:t>962,141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1ACF07" w14:textId="6E9787BF">
            <w:pPr>
              <w:jc w:val="right"/>
              <w:rPr>
                <w:szCs w:val="22"/>
              </w:rPr>
            </w:pPr>
            <w:r w:rsidRPr="4411F322">
              <w:rPr>
                <w:szCs w:val="22"/>
              </w:rPr>
              <w:t>885,771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4409E3" w14:textId="396D3E66">
            <w:pPr>
              <w:rPr>
                <w:szCs w:val="22"/>
              </w:rPr>
            </w:pPr>
            <w:r w:rsidRPr="00762A71">
              <w:rPr>
                <w:szCs w:val="22"/>
              </w:rPr>
              <w:t xml:space="preserve"> $                6,280 </w:t>
            </w:r>
          </w:p>
        </w:tc>
      </w:tr>
      <w:tr w14:paraId="5F3AAF2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80EF01" w14:textId="2E7122F7">
            <w:pPr>
              <w:jc w:val="right"/>
              <w:rPr>
                <w:szCs w:val="22"/>
              </w:rPr>
            </w:pPr>
            <w:r w:rsidRPr="4411F322">
              <w:rPr>
                <w:szCs w:val="22"/>
              </w:rPr>
              <w:t>18780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7959EE" w14:textId="270490CA">
            <w:pPr>
              <w:rPr>
                <w:szCs w:val="22"/>
              </w:rPr>
            </w:pPr>
            <w:r w:rsidRPr="4411F322">
              <w:rPr>
                <w:szCs w:val="22"/>
              </w:rPr>
              <w:t>WHLA-TV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0B1825" w14:textId="329D4C21">
            <w:pPr>
              <w:jc w:val="right"/>
              <w:rPr>
                <w:szCs w:val="22"/>
              </w:rPr>
            </w:pPr>
            <w:r w:rsidRPr="4411F322">
              <w:rPr>
                <w:szCs w:val="22"/>
              </w:rPr>
              <w:t>569,415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8D54B0" w14:textId="641F0A5C">
            <w:pPr>
              <w:jc w:val="right"/>
              <w:rPr>
                <w:szCs w:val="22"/>
              </w:rPr>
            </w:pPr>
            <w:r w:rsidRPr="4411F322">
              <w:rPr>
                <w:szCs w:val="22"/>
              </w:rPr>
              <w:t>530,529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C1B589" w14:textId="2EFF9D5B">
            <w:pPr>
              <w:rPr>
                <w:szCs w:val="22"/>
              </w:rPr>
            </w:pPr>
            <w:r w:rsidRPr="00762A71">
              <w:rPr>
                <w:szCs w:val="22"/>
              </w:rPr>
              <w:t xml:space="preserve"> $                3,761 </w:t>
            </w:r>
          </w:p>
        </w:tc>
      </w:tr>
      <w:tr w14:paraId="49FB02C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B4EBB5" w14:textId="35AFBC2B">
            <w:pPr>
              <w:jc w:val="right"/>
              <w:rPr>
                <w:szCs w:val="22"/>
              </w:rPr>
            </w:pPr>
            <w:r w:rsidRPr="4411F322">
              <w:rPr>
                <w:szCs w:val="22"/>
              </w:rPr>
              <w:t>48668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469D00" w14:textId="3D356845">
            <w:pPr>
              <w:rPr>
                <w:szCs w:val="22"/>
              </w:rPr>
            </w:pPr>
            <w:r w:rsidRPr="4411F322">
              <w:rPr>
                <w:szCs w:val="22"/>
              </w:rPr>
              <w:t>WHLT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6AC4AF" w14:textId="376A8378">
            <w:pPr>
              <w:jc w:val="right"/>
              <w:rPr>
                <w:szCs w:val="22"/>
              </w:rPr>
            </w:pPr>
            <w:r w:rsidRPr="4411F322">
              <w:rPr>
                <w:szCs w:val="22"/>
              </w:rPr>
              <w:t>481,036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FB18C5" w14:textId="73F70D37">
            <w:pPr>
              <w:jc w:val="right"/>
              <w:rPr>
                <w:szCs w:val="22"/>
              </w:rPr>
            </w:pPr>
            <w:r w:rsidRPr="4411F322">
              <w:rPr>
                <w:szCs w:val="22"/>
              </w:rPr>
              <w:t>479,959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DE0F76" w14:textId="1F447EC8">
            <w:pPr>
              <w:rPr>
                <w:szCs w:val="22"/>
              </w:rPr>
            </w:pPr>
            <w:r w:rsidRPr="00762A71">
              <w:rPr>
                <w:szCs w:val="22"/>
              </w:rPr>
              <w:t xml:space="preserve"> $                3,403 </w:t>
            </w:r>
          </w:p>
        </w:tc>
      </w:tr>
      <w:tr w14:paraId="5C8E34F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844729" w14:textId="48E490D8">
            <w:pPr>
              <w:jc w:val="right"/>
              <w:rPr>
                <w:szCs w:val="22"/>
              </w:rPr>
            </w:pPr>
            <w:r w:rsidRPr="4411F322">
              <w:rPr>
                <w:szCs w:val="22"/>
              </w:rPr>
              <w:t>24582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46B292" w14:textId="4377A07D">
            <w:pPr>
              <w:rPr>
                <w:szCs w:val="22"/>
              </w:rPr>
            </w:pPr>
            <w:r w:rsidRPr="4411F322">
              <w:rPr>
                <w:szCs w:val="22"/>
              </w:rPr>
              <w:t>WHLV-TV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2B701D" w14:textId="60831317">
            <w:pPr>
              <w:jc w:val="right"/>
              <w:rPr>
                <w:szCs w:val="22"/>
              </w:rPr>
            </w:pPr>
            <w:r w:rsidRPr="4411F322">
              <w:rPr>
                <w:szCs w:val="22"/>
              </w:rPr>
              <w:t>4,739,820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65E580" w14:textId="46020E45">
            <w:pPr>
              <w:jc w:val="right"/>
              <w:rPr>
                <w:szCs w:val="22"/>
              </w:rPr>
            </w:pPr>
            <w:r w:rsidRPr="4411F322">
              <w:rPr>
                <w:szCs w:val="22"/>
              </w:rPr>
              <w:t>4,739,820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51A9F2" w14:textId="21C08684">
            <w:pPr>
              <w:rPr>
                <w:szCs w:val="22"/>
              </w:rPr>
            </w:pPr>
            <w:r w:rsidRPr="00762A71">
              <w:rPr>
                <w:szCs w:val="22"/>
              </w:rPr>
              <w:t xml:space="preserve"> $              33,605 </w:t>
            </w:r>
          </w:p>
        </w:tc>
      </w:tr>
      <w:tr w14:paraId="1EFE587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11782F" w14:textId="569D9F85">
            <w:pPr>
              <w:jc w:val="right"/>
              <w:rPr>
                <w:szCs w:val="22"/>
              </w:rPr>
            </w:pPr>
            <w:r w:rsidRPr="4411F322">
              <w:rPr>
                <w:szCs w:val="22"/>
              </w:rPr>
              <w:t>37102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CE6D89" w14:textId="572F3E48">
            <w:pPr>
              <w:rPr>
                <w:szCs w:val="22"/>
              </w:rPr>
            </w:pPr>
            <w:r w:rsidRPr="4411F322">
              <w:rPr>
                <w:szCs w:val="22"/>
              </w:rPr>
              <w:t>WHMB-TV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2A4F39" w14:textId="49882A4F">
            <w:pPr>
              <w:jc w:val="right"/>
              <w:rPr>
                <w:szCs w:val="22"/>
              </w:rPr>
            </w:pPr>
            <w:r w:rsidRPr="4411F322">
              <w:rPr>
                <w:szCs w:val="22"/>
              </w:rPr>
              <w:t>3,187,327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6BDB2A" w14:textId="4A217D4C">
            <w:pPr>
              <w:jc w:val="right"/>
              <w:rPr>
                <w:szCs w:val="22"/>
              </w:rPr>
            </w:pPr>
            <w:r w:rsidRPr="4411F322">
              <w:rPr>
                <w:szCs w:val="22"/>
              </w:rPr>
              <w:t>3,126,458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BDC41A" w14:textId="71F530D8">
            <w:pPr>
              <w:rPr>
                <w:szCs w:val="22"/>
              </w:rPr>
            </w:pPr>
            <w:r w:rsidRPr="00762A71">
              <w:rPr>
                <w:szCs w:val="22"/>
              </w:rPr>
              <w:t xml:space="preserve"> $              22,167 </w:t>
            </w:r>
          </w:p>
        </w:tc>
      </w:tr>
      <w:tr w14:paraId="7D699A8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9CCCAD" w14:textId="3C82A345">
            <w:pPr>
              <w:jc w:val="right"/>
              <w:rPr>
                <w:szCs w:val="22"/>
              </w:rPr>
            </w:pPr>
            <w:r w:rsidRPr="4411F322">
              <w:rPr>
                <w:szCs w:val="22"/>
              </w:rPr>
              <w:t>61004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41A47D" w14:textId="19BF1DC1">
            <w:pPr>
              <w:rPr>
                <w:szCs w:val="22"/>
              </w:rPr>
            </w:pPr>
            <w:r w:rsidRPr="4411F322">
              <w:rPr>
                <w:szCs w:val="22"/>
              </w:rPr>
              <w:t>WHMC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982956" w14:textId="6F8912A4">
            <w:pPr>
              <w:jc w:val="right"/>
              <w:rPr>
                <w:szCs w:val="22"/>
              </w:rPr>
            </w:pPr>
            <w:r w:rsidRPr="4411F322">
              <w:rPr>
                <w:szCs w:val="22"/>
              </w:rPr>
              <w:t>838,228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E20F90" w14:textId="05E28CC2">
            <w:pPr>
              <w:jc w:val="right"/>
              <w:rPr>
                <w:szCs w:val="22"/>
              </w:rPr>
            </w:pPr>
            <w:r w:rsidRPr="4411F322">
              <w:rPr>
                <w:szCs w:val="22"/>
              </w:rPr>
              <w:t>838,228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B618AC" w14:textId="665FC5D4">
            <w:pPr>
              <w:rPr>
                <w:szCs w:val="22"/>
              </w:rPr>
            </w:pPr>
            <w:r w:rsidRPr="00762A71">
              <w:rPr>
                <w:szCs w:val="22"/>
              </w:rPr>
              <w:t xml:space="preserve"> $                5,943 </w:t>
            </w:r>
          </w:p>
        </w:tc>
      </w:tr>
      <w:tr w14:paraId="39D63BE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B86C3B" w14:textId="33DDD501">
            <w:pPr>
              <w:jc w:val="right"/>
              <w:rPr>
                <w:szCs w:val="22"/>
              </w:rPr>
            </w:pPr>
            <w:r w:rsidRPr="4411F322">
              <w:rPr>
                <w:szCs w:val="22"/>
              </w:rPr>
              <w:t>36117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0320C3" w14:textId="45939B19">
            <w:pPr>
              <w:rPr>
                <w:szCs w:val="22"/>
              </w:rPr>
            </w:pPr>
            <w:r w:rsidRPr="4411F322">
              <w:rPr>
                <w:szCs w:val="22"/>
              </w:rPr>
              <w:t>WHME-TV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5E16DD" w14:textId="2003B405">
            <w:pPr>
              <w:jc w:val="right"/>
              <w:rPr>
                <w:szCs w:val="22"/>
              </w:rPr>
            </w:pPr>
            <w:r w:rsidRPr="4411F322">
              <w:rPr>
                <w:szCs w:val="22"/>
              </w:rPr>
              <w:t>1,490,612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9FA93F" w14:textId="17645C76">
            <w:pPr>
              <w:jc w:val="right"/>
              <w:rPr>
                <w:szCs w:val="22"/>
              </w:rPr>
            </w:pPr>
            <w:r w:rsidRPr="4411F322">
              <w:rPr>
                <w:szCs w:val="22"/>
              </w:rPr>
              <w:t>1,490,518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1339A5" w14:textId="03353D7F">
            <w:pPr>
              <w:rPr>
                <w:szCs w:val="22"/>
              </w:rPr>
            </w:pPr>
            <w:r w:rsidRPr="00762A71">
              <w:rPr>
                <w:szCs w:val="22"/>
              </w:rPr>
              <w:t xml:space="preserve"> $              10,568 </w:t>
            </w:r>
          </w:p>
        </w:tc>
      </w:tr>
      <w:tr w14:paraId="2655FED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EC8FBB" w14:textId="1165A488">
            <w:pPr>
              <w:jc w:val="right"/>
              <w:rPr>
                <w:szCs w:val="22"/>
              </w:rPr>
            </w:pPr>
            <w:r w:rsidRPr="4411F322">
              <w:rPr>
                <w:szCs w:val="22"/>
              </w:rPr>
              <w:t>37106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766EDE" w14:textId="1FD5A962">
            <w:pPr>
              <w:rPr>
                <w:szCs w:val="22"/>
              </w:rPr>
            </w:pPr>
            <w:r w:rsidRPr="4411F322">
              <w:rPr>
                <w:szCs w:val="22"/>
              </w:rPr>
              <w:t>WHNO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FA3DE1" w14:textId="25295E62">
            <w:pPr>
              <w:jc w:val="right"/>
              <w:rPr>
                <w:szCs w:val="22"/>
              </w:rPr>
            </w:pPr>
            <w:r w:rsidRPr="4411F322">
              <w:rPr>
                <w:szCs w:val="22"/>
              </w:rPr>
              <w:t>1,561,961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69509A" w14:textId="46795F33">
            <w:pPr>
              <w:jc w:val="right"/>
              <w:rPr>
                <w:szCs w:val="22"/>
              </w:rPr>
            </w:pPr>
            <w:r w:rsidRPr="4411F322">
              <w:rPr>
                <w:szCs w:val="22"/>
              </w:rPr>
              <w:t>1,561,961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972150" w14:textId="2C84DEB2">
            <w:pPr>
              <w:rPr>
                <w:szCs w:val="22"/>
              </w:rPr>
            </w:pPr>
            <w:r w:rsidRPr="00762A71">
              <w:rPr>
                <w:szCs w:val="22"/>
              </w:rPr>
              <w:t xml:space="preserve"> $              11,074 </w:t>
            </w:r>
          </w:p>
        </w:tc>
      </w:tr>
      <w:tr w14:paraId="45DB4D7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314DB6" w14:textId="124E9B94">
            <w:pPr>
              <w:jc w:val="right"/>
              <w:rPr>
                <w:szCs w:val="22"/>
              </w:rPr>
            </w:pPr>
            <w:r w:rsidRPr="4411F322">
              <w:rPr>
                <w:szCs w:val="22"/>
              </w:rPr>
              <w:t>72300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97D11B" w14:textId="4A0413F5">
            <w:pPr>
              <w:rPr>
                <w:szCs w:val="22"/>
              </w:rPr>
            </w:pPr>
            <w:r w:rsidRPr="4411F322">
              <w:rPr>
                <w:szCs w:val="22"/>
              </w:rPr>
              <w:t>WHNS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A2BDFB" w14:textId="42D68C71">
            <w:pPr>
              <w:jc w:val="right"/>
              <w:rPr>
                <w:szCs w:val="22"/>
              </w:rPr>
            </w:pPr>
            <w:r w:rsidRPr="4411F322">
              <w:rPr>
                <w:szCs w:val="22"/>
              </w:rPr>
              <w:t>2,753,561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D227C4" w14:textId="121636AC">
            <w:pPr>
              <w:jc w:val="right"/>
              <w:rPr>
                <w:szCs w:val="22"/>
              </w:rPr>
            </w:pPr>
            <w:r w:rsidRPr="4411F322">
              <w:rPr>
                <w:szCs w:val="22"/>
              </w:rPr>
              <w:t>2,462,848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8A9967" w14:textId="006016EE">
            <w:pPr>
              <w:rPr>
                <w:szCs w:val="22"/>
              </w:rPr>
            </w:pPr>
            <w:r w:rsidRPr="00762A71">
              <w:rPr>
                <w:szCs w:val="22"/>
              </w:rPr>
              <w:t xml:space="preserve"> $              17,462 </w:t>
            </w:r>
          </w:p>
        </w:tc>
      </w:tr>
      <w:tr w14:paraId="06DE824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B46EBA" w14:textId="4F4D4C82">
            <w:pPr>
              <w:jc w:val="right"/>
              <w:rPr>
                <w:szCs w:val="22"/>
              </w:rPr>
            </w:pPr>
            <w:r w:rsidRPr="4411F322">
              <w:rPr>
                <w:szCs w:val="22"/>
              </w:rPr>
              <w:t>48693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43D928" w14:textId="49BC57E8">
            <w:pPr>
              <w:rPr>
                <w:szCs w:val="22"/>
              </w:rPr>
            </w:pPr>
            <w:r w:rsidRPr="4411F322">
              <w:rPr>
                <w:szCs w:val="22"/>
              </w:rPr>
              <w:t>WHNT-TV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A284AC" w14:textId="15EE9C6E">
            <w:pPr>
              <w:jc w:val="right"/>
              <w:rPr>
                <w:szCs w:val="22"/>
              </w:rPr>
            </w:pPr>
            <w:r w:rsidRPr="4411F322">
              <w:rPr>
                <w:szCs w:val="22"/>
              </w:rPr>
              <w:t>1,687,347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053E01" w14:textId="760508C7">
            <w:pPr>
              <w:jc w:val="right"/>
              <w:rPr>
                <w:szCs w:val="22"/>
              </w:rPr>
            </w:pPr>
            <w:r w:rsidRPr="4411F322">
              <w:rPr>
                <w:szCs w:val="22"/>
              </w:rPr>
              <w:t>1,607,863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C0702E" w14:textId="015C5ECA">
            <w:pPr>
              <w:rPr>
                <w:szCs w:val="22"/>
              </w:rPr>
            </w:pPr>
            <w:r w:rsidRPr="00762A71">
              <w:rPr>
                <w:szCs w:val="22"/>
              </w:rPr>
              <w:t xml:space="preserve"> $              11,400 </w:t>
            </w:r>
          </w:p>
        </w:tc>
      </w:tr>
      <w:tr w14:paraId="45D4840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C7A6ED" w14:textId="5703F6CF">
            <w:pPr>
              <w:jc w:val="right"/>
              <w:rPr>
                <w:szCs w:val="22"/>
              </w:rPr>
            </w:pPr>
            <w:r w:rsidRPr="4411F322">
              <w:rPr>
                <w:szCs w:val="22"/>
              </w:rPr>
              <w:t>66221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516C54" w14:textId="2DD25480">
            <w:pPr>
              <w:rPr>
                <w:szCs w:val="22"/>
              </w:rPr>
            </w:pPr>
            <w:r w:rsidRPr="4411F322">
              <w:rPr>
                <w:szCs w:val="22"/>
              </w:rPr>
              <w:t>WHO-DT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0926A5" w14:textId="70F6D8A0">
            <w:pPr>
              <w:jc w:val="right"/>
              <w:rPr>
                <w:szCs w:val="22"/>
              </w:rPr>
            </w:pPr>
            <w:r w:rsidRPr="4411F322">
              <w:rPr>
                <w:szCs w:val="22"/>
              </w:rPr>
              <w:t>1,226,093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F3911C" w14:textId="569DD97F">
            <w:pPr>
              <w:jc w:val="right"/>
              <w:rPr>
                <w:szCs w:val="22"/>
              </w:rPr>
            </w:pPr>
            <w:r w:rsidRPr="4411F322">
              <w:rPr>
                <w:szCs w:val="22"/>
              </w:rPr>
              <w:t>1,209,327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D13229" w14:textId="3DBCB288">
            <w:pPr>
              <w:rPr>
                <w:szCs w:val="22"/>
              </w:rPr>
            </w:pPr>
            <w:r w:rsidRPr="00762A71">
              <w:rPr>
                <w:szCs w:val="22"/>
              </w:rPr>
              <w:t xml:space="preserve"> $                8,574 </w:t>
            </w:r>
          </w:p>
        </w:tc>
      </w:tr>
      <w:tr w14:paraId="1CC46A3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90615D" w14:textId="15377AE4">
            <w:pPr>
              <w:jc w:val="right"/>
              <w:rPr>
                <w:szCs w:val="22"/>
              </w:rPr>
            </w:pPr>
            <w:r w:rsidRPr="4411F322">
              <w:rPr>
                <w:szCs w:val="22"/>
              </w:rPr>
              <w:t>6866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5AA527" w14:textId="7ABA1819">
            <w:pPr>
              <w:rPr>
                <w:szCs w:val="22"/>
              </w:rPr>
            </w:pPr>
            <w:r w:rsidRPr="4411F322">
              <w:rPr>
                <w:szCs w:val="22"/>
              </w:rPr>
              <w:t>WHOI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ADED04" w14:textId="089F43FE">
            <w:pPr>
              <w:jc w:val="right"/>
              <w:rPr>
                <w:szCs w:val="22"/>
              </w:rPr>
            </w:pPr>
            <w:r w:rsidRPr="4411F322">
              <w:rPr>
                <w:szCs w:val="22"/>
              </w:rPr>
              <w:t>716,035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C26CAB" w14:textId="1CB048FC">
            <w:pPr>
              <w:jc w:val="right"/>
              <w:rPr>
                <w:szCs w:val="22"/>
              </w:rPr>
            </w:pPr>
            <w:r w:rsidRPr="4411F322">
              <w:rPr>
                <w:szCs w:val="22"/>
              </w:rPr>
              <w:t>715,956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989F0F" w14:textId="0B19D7B0">
            <w:pPr>
              <w:rPr>
                <w:szCs w:val="22"/>
              </w:rPr>
            </w:pPr>
            <w:r w:rsidRPr="00762A71">
              <w:rPr>
                <w:szCs w:val="22"/>
              </w:rPr>
              <w:t xml:space="preserve"> $                5,076 </w:t>
            </w:r>
          </w:p>
        </w:tc>
      </w:tr>
      <w:tr w14:paraId="6E28BE4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0F245A" w14:textId="41303C43">
            <w:pPr>
              <w:jc w:val="right"/>
              <w:rPr>
                <w:szCs w:val="22"/>
              </w:rPr>
            </w:pPr>
            <w:r w:rsidRPr="4411F322">
              <w:rPr>
                <w:szCs w:val="22"/>
              </w:rPr>
              <w:t>11113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54E304" w14:textId="50FA2AE0">
            <w:pPr>
              <w:rPr>
                <w:szCs w:val="22"/>
              </w:rPr>
            </w:pPr>
            <w:r w:rsidRPr="4411F322">
              <w:rPr>
                <w:szCs w:val="22"/>
              </w:rPr>
              <w:t>WHOT-TV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0CBA22" w14:textId="7D2F402C">
            <w:pPr>
              <w:jc w:val="right"/>
              <w:rPr>
                <w:szCs w:val="22"/>
              </w:rPr>
            </w:pPr>
            <w:r w:rsidRPr="4411F322">
              <w:rPr>
                <w:szCs w:val="22"/>
              </w:rPr>
              <w:t>1,964,065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C625C9" w14:textId="15713688">
            <w:pPr>
              <w:jc w:val="right"/>
              <w:rPr>
                <w:szCs w:val="22"/>
              </w:rPr>
            </w:pPr>
            <w:r w:rsidRPr="4411F322">
              <w:rPr>
                <w:szCs w:val="22"/>
              </w:rPr>
              <w:t>1,956,753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8E77D6" w14:textId="79742AF7">
            <w:pPr>
              <w:rPr>
                <w:szCs w:val="22"/>
              </w:rPr>
            </w:pPr>
            <w:r w:rsidRPr="00762A71">
              <w:rPr>
                <w:szCs w:val="22"/>
              </w:rPr>
              <w:t xml:space="preserve"> $              13,873 </w:t>
            </w:r>
          </w:p>
        </w:tc>
      </w:tr>
      <w:tr w14:paraId="3687252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D95664" w14:textId="52851D72">
            <w:pPr>
              <w:jc w:val="right"/>
              <w:rPr>
                <w:szCs w:val="22"/>
              </w:rPr>
            </w:pPr>
            <w:r w:rsidRPr="4411F322">
              <w:rPr>
                <w:szCs w:val="22"/>
              </w:rPr>
              <w:t>72313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86FF2E" w14:textId="08E0CEAF">
            <w:pPr>
              <w:rPr>
                <w:szCs w:val="22"/>
              </w:rPr>
            </w:pPr>
            <w:r w:rsidRPr="4411F322">
              <w:rPr>
                <w:szCs w:val="22"/>
              </w:rPr>
              <w:t>WHP-TV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28570D" w14:textId="7DCA5EDE">
            <w:pPr>
              <w:jc w:val="right"/>
              <w:rPr>
                <w:szCs w:val="22"/>
              </w:rPr>
            </w:pPr>
            <w:r w:rsidRPr="4411F322">
              <w:rPr>
                <w:szCs w:val="22"/>
              </w:rPr>
              <w:t>4,219,869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7F9A04" w14:textId="659C6F56">
            <w:pPr>
              <w:jc w:val="right"/>
              <w:rPr>
                <w:szCs w:val="22"/>
              </w:rPr>
            </w:pPr>
            <w:r w:rsidRPr="4411F322">
              <w:rPr>
                <w:szCs w:val="22"/>
              </w:rPr>
              <w:t>3,695,568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DFEB6D" w14:textId="78A13020">
            <w:pPr>
              <w:rPr>
                <w:szCs w:val="22"/>
              </w:rPr>
            </w:pPr>
            <w:r w:rsidRPr="00762A71">
              <w:rPr>
                <w:szCs w:val="22"/>
              </w:rPr>
              <w:t xml:space="preserve"> $              26,202 </w:t>
            </w:r>
          </w:p>
        </w:tc>
      </w:tr>
      <w:tr w14:paraId="44F837F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B8C25C" w14:textId="39EA74A4">
            <w:pPr>
              <w:jc w:val="right"/>
              <w:rPr>
                <w:szCs w:val="22"/>
              </w:rPr>
            </w:pPr>
            <w:r w:rsidRPr="4411F322">
              <w:rPr>
                <w:szCs w:val="22"/>
              </w:rPr>
              <w:t>51980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3AC30E" w14:textId="72A904C3">
            <w:pPr>
              <w:rPr>
                <w:szCs w:val="22"/>
              </w:rPr>
            </w:pPr>
            <w:r w:rsidRPr="4411F322">
              <w:rPr>
                <w:szCs w:val="22"/>
              </w:rPr>
              <w:t>WHPX-TV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0138D1" w14:textId="16C85E5B">
            <w:pPr>
              <w:jc w:val="right"/>
              <w:rPr>
                <w:szCs w:val="22"/>
              </w:rPr>
            </w:pPr>
            <w:r w:rsidRPr="4411F322">
              <w:rPr>
                <w:szCs w:val="22"/>
              </w:rPr>
              <w:t>5,666,126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6477A9" w14:textId="61F155A9">
            <w:pPr>
              <w:jc w:val="right"/>
              <w:rPr>
                <w:szCs w:val="22"/>
              </w:rPr>
            </w:pPr>
            <w:r w:rsidRPr="4411F322">
              <w:rPr>
                <w:szCs w:val="22"/>
              </w:rPr>
              <w:t>5,176,293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352B28" w14:textId="5AC03921">
            <w:pPr>
              <w:rPr>
                <w:szCs w:val="22"/>
              </w:rPr>
            </w:pPr>
            <w:r w:rsidRPr="00762A71">
              <w:rPr>
                <w:szCs w:val="22"/>
              </w:rPr>
              <w:t xml:space="preserve"> $              36,700 </w:t>
            </w:r>
          </w:p>
        </w:tc>
      </w:tr>
      <w:tr w14:paraId="7181EE3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EC9459" w14:textId="6413CDB2">
            <w:pPr>
              <w:jc w:val="right"/>
              <w:rPr>
                <w:szCs w:val="22"/>
              </w:rPr>
            </w:pPr>
            <w:r w:rsidRPr="4411F322">
              <w:rPr>
                <w:szCs w:val="22"/>
              </w:rPr>
              <w:t>73036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5AB014" w14:textId="1573E4EA">
            <w:pPr>
              <w:rPr>
                <w:szCs w:val="22"/>
              </w:rPr>
            </w:pPr>
            <w:r w:rsidRPr="4411F322">
              <w:rPr>
                <w:szCs w:val="22"/>
              </w:rPr>
              <w:t>WHRM-TV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662DD3" w14:textId="5194DA98">
            <w:pPr>
              <w:jc w:val="right"/>
              <w:rPr>
                <w:szCs w:val="22"/>
              </w:rPr>
            </w:pPr>
            <w:r w:rsidRPr="4411F322">
              <w:rPr>
                <w:szCs w:val="22"/>
              </w:rPr>
              <w:t>537,971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86EE94" w14:textId="3D3079F4">
            <w:pPr>
              <w:jc w:val="right"/>
              <w:rPr>
                <w:szCs w:val="22"/>
              </w:rPr>
            </w:pPr>
            <w:r w:rsidRPr="4411F322">
              <w:rPr>
                <w:szCs w:val="22"/>
              </w:rPr>
              <w:t>535,112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34E95A" w14:textId="1B5C8A6C">
            <w:pPr>
              <w:rPr>
                <w:szCs w:val="22"/>
              </w:rPr>
            </w:pPr>
            <w:r w:rsidRPr="00762A71">
              <w:rPr>
                <w:szCs w:val="22"/>
              </w:rPr>
              <w:t xml:space="preserve"> $                3,794 </w:t>
            </w:r>
          </w:p>
        </w:tc>
      </w:tr>
      <w:tr w14:paraId="7010357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5F54D9" w14:textId="69127707">
            <w:pPr>
              <w:jc w:val="right"/>
              <w:rPr>
                <w:szCs w:val="22"/>
              </w:rPr>
            </w:pPr>
            <w:r w:rsidRPr="4411F322">
              <w:rPr>
                <w:szCs w:val="22"/>
              </w:rPr>
              <w:t>25932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41423A" w14:textId="752B212E">
            <w:pPr>
              <w:rPr>
                <w:szCs w:val="22"/>
              </w:rPr>
            </w:pPr>
            <w:r w:rsidRPr="4411F322">
              <w:rPr>
                <w:szCs w:val="22"/>
              </w:rPr>
              <w:t>WHRO-TV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46DEF2" w14:textId="47E46C1A">
            <w:pPr>
              <w:jc w:val="right"/>
              <w:rPr>
                <w:szCs w:val="22"/>
              </w:rPr>
            </w:pPr>
            <w:r w:rsidRPr="4411F322">
              <w:rPr>
                <w:szCs w:val="22"/>
              </w:rPr>
              <w:t>2,261,464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B6B5AD" w14:textId="638E0273">
            <w:pPr>
              <w:jc w:val="right"/>
              <w:rPr>
                <w:szCs w:val="22"/>
              </w:rPr>
            </w:pPr>
            <w:r w:rsidRPr="4411F322">
              <w:rPr>
                <w:szCs w:val="22"/>
              </w:rPr>
              <w:t>2,261,381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7F5D0E" w14:textId="48370622">
            <w:pPr>
              <w:rPr>
                <w:szCs w:val="22"/>
              </w:rPr>
            </w:pPr>
            <w:r w:rsidRPr="00762A71">
              <w:rPr>
                <w:szCs w:val="22"/>
              </w:rPr>
              <w:t xml:space="preserve"> $              16,033 </w:t>
            </w:r>
          </w:p>
        </w:tc>
      </w:tr>
      <w:tr w14:paraId="006433F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788D72" w14:textId="1F5F7704">
            <w:pPr>
              <w:jc w:val="right"/>
              <w:rPr>
                <w:szCs w:val="22"/>
              </w:rPr>
            </w:pPr>
            <w:r w:rsidRPr="4411F322">
              <w:rPr>
                <w:szCs w:val="22"/>
              </w:rPr>
              <w:t>68058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88E199" w14:textId="2B6571C9">
            <w:pPr>
              <w:rPr>
                <w:szCs w:val="22"/>
              </w:rPr>
            </w:pPr>
            <w:r w:rsidRPr="4411F322">
              <w:rPr>
                <w:szCs w:val="22"/>
              </w:rPr>
              <w:t>WHSG-TV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AC146F" w14:textId="04FED75E">
            <w:pPr>
              <w:jc w:val="right"/>
              <w:rPr>
                <w:szCs w:val="22"/>
              </w:rPr>
            </w:pPr>
            <w:r w:rsidRPr="4411F322">
              <w:rPr>
                <w:szCs w:val="22"/>
              </w:rPr>
              <w:t>6,744,093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3322BF" w14:textId="1CA3ACDB">
            <w:pPr>
              <w:jc w:val="right"/>
              <w:rPr>
                <w:szCs w:val="22"/>
              </w:rPr>
            </w:pPr>
            <w:r w:rsidRPr="4411F322">
              <w:rPr>
                <w:szCs w:val="22"/>
              </w:rPr>
              <w:t>6,678,392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FD3A5E" w14:textId="01F32956">
            <w:pPr>
              <w:rPr>
                <w:szCs w:val="22"/>
              </w:rPr>
            </w:pPr>
            <w:r w:rsidRPr="00762A71">
              <w:rPr>
                <w:szCs w:val="22"/>
              </w:rPr>
              <w:t xml:space="preserve"> $              47,350 </w:t>
            </w:r>
          </w:p>
        </w:tc>
      </w:tr>
      <w:tr w14:paraId="38C125A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6639AD" w14:textId="1C60B613">
            <w:pPr>
              <w:jc w:val="right"/>
              <w:rPr>
                <w:szCs w:val="22"/>
              </w:rPr>
            </w:pPr>
            <w:r w:rsidRPr="4411F322">
              <w:rPr>
                <w:szCs w:val="22"/>
              </w:rPr>
              <w:t>4688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D8E7F9" w14:textId="364D6FCA">
            <w:pPr>
              <w:rPr>
                <w:szCs w:val="22"/>
              </w:rPr>
            </w:pPr>
            <w:r w:rsidRPr="4411F322">
              <w:rPr>
                <w:szCs w:val="22"/>
              </w:rPr>
              <w:t>WHSV-TV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6951EA" w14:textId="227B5284">
            <w:pPr>
              <w:jc w:val="right"/>
              <w:rPr>
                <w:szCs w:val="22"/>
              </w:rPr>
            </w:pPr>
            <w:r w:rsidRPr="4411F322">
              <w:rPr>
                <w:szCs w:val="22"/>
              </w:rPr>
              <w:t>894,602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279697" w14:textId="43DF7D79">
            <w:pPr>
              <w:jc w:val="right"/>
              <w:rPr>
                <w:szCs w:val="22"/>
              </w:rPr>
            </w:pPr>
            <w:r w:rsidRPr="4411F322">
              <w:rPr>
                <w:szCs w:val="22"/>
              </w:rPr>
              <w:t>760,620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535562" w14:textId="688579B1">
            <w:pPr>
              <w:rPr>
                <w:szCs w:val="22"/>
              </w:rPr>
            </w:pPr>
            <w:r w:rsidRPr="00762A71">
              <w:rPr>
                <w:szCs w:val="22"/>
              </w:rPr>
              <w:t xml:space="preserve"> $                5,393 </w:t>
            </w:r>
          </w:p>
        </w:tc>
      </w:tr>
      <w:tr w14:paraId="10F4594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B31555" w14:textId="7BC3474C">
            <w:pPr>
              <w:jc w:val="right"/>
              <w:rPr>
                <w:szCs w:val="22"/>
              </w:rPr>
            </w:pPr>
            <w:r w:rsidRPr="4411F322">
              <w:rPr>
                <w:szCs w:val="22"/>
              </w:rPr>
              <w:t>9990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C3F0CF" w14:textId="6712E831">
            <w:pPr>
              <w:rPr>
                <w:szCs w:val="22"/>
              </w:rPr>
            </w:pPr>
            <w:r w:rsidRPr="4411F322">
              <w:rPr>
                <w:szCs w:val="22"/>
              </w:rPr>
              <w:t>WHTJ</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1CA8C2" w14:textId="754F774B">
            <w:pPr>
              <w:jc w:val="right"/>
              <w:rPr>
                <w:szCs w:val="22"/>
              </w:rPr>
            </w:pPr>
            <w:r w:rsidRPr="4411F322">
              <w:rPr>
                <w:szCs w:val="22"/>
              </w:rPr>
              <w:t>867,445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0975FF" w14:textId="4752F37B">
            <w:pPr>
              <w:jc w:val="right"/>
              <w:rPr>
                <w:szCs w:val="22"/>
              </w:rPr>
            </w:pPr>
            <w:r w:rsidRPr="4411F322">
              <w:rPr>
                <w:szCs w:val="22"/>
              </w:rPr>
              <w:t>743,025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768C5E" w14:textId="639A7702">
            <w:pPr>
              <w:rPr>
                <w:szCs w:val="22"/>
              </w:rPr>
            </w:pPr>
            <w:r w:rsidRPr="00762A71">
              <w:rPr>
                <w:szCs w:val="22"/>
              </w:rPr>
              <w:t xml:space="preserve"> $                5,268 </w:t>
            </w:r>
          </w:p>
        </w:tc>
      </w:tr>
      <w:tr w14:paraId="2B5F8FE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A6114C" w14:textId="362FF2D4">
            <w:pPr>
              <w:jc w:val="right"/>
              <w:rPr>
                <w:szCs w:val="22"/>
              </w:rPr>
            </w:pPr>
            <w:r w:rsidRPr="4411F322">
              <w:rPr>
                <w:szCs w:val="22"/>
              </w:rPr>
              <w:t>72326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F1E171" w14:textId="33739738">
            <w:pPr>
              <w:rPr>
                <w:szCs w:val="22"/>
              </w:rPr>
            </w:pPr>
            <w:r w:rsidRPr="4411F322">
              <w:rPr>
                <w:szCs w:val="22"/>
              </w:rPr>
              <w:t>WHTM-TV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A69BAA" w14:textId="5A7F4FD2">
            <w:pPr>
              <w:jc w:val="right"/>
              <w:rPr>
                <w:szCs w:val="22"/>
              </w:rPr>
            </w:pPr>
            <w:r w:rsidRPr="4411F322">
              <w:rPr>
                <w:szCs w:val="22"/>
              </w:rPr>
              <w:t>3,349,178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7692F8" w14:textId="13E14233">
            <w:pPr>
              <w:jc w:val="right"/>
              <w:rPr>
                <w:szCs w:val="22"/>
              </w:rPr>
            </w:pPr>
            <w:r w:rsidRPr="4411F322">
              <w:rPr>
                <w:szCs w:val="22"/>
              </w:rPr>
              <w:t>2,923,354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A148DE" w14:textId="37D4744C">
            <w:pPr>
              <w:rPr>
                <w:szCs w:val="22"/>
              </w:rPr>
            </w:pPr>
            <w:r w:rsidRPr="00762A71">
              <w:rPr>
                <w:szCs w:val="22"/>
              </w:rPr>
              <w:t xml:space="preserve"> $              20,727 </w:t>
            </w:r>
          </w:p>
        </w:tc>
      </w:tr>
      <w:tr w14:paraId="7558513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A9C6AE" w14:textId="33C5234C">
            <w:pPr>
              <w:jc w:val="right"/>
              <w:rPr>
                <w:szCs w:val="22"/>
              </w:rPr>
            </w:pPr>
            <w:r w:rsidRPr="4411F322">
              <w:rPr>
                <w:szCs w:val="22"/>
              </w:rPr>
              <w:t>11117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0047CE" w14:textId="04F98ADA">
            <w:pPr>
              <w:rPr>
                <w:szCs w:val="22"/>
              </w:rPr>
            </w:pPr>
            <w:r w:rsidRPr="4411F322">
              <w:rPr>
                <w:szCs w:val="22"/>
              </w:rPr>
              <w:t>WHTN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A68CB8" w14:textId="1D84FA2D">
            <w:pPr>
              <w:jc w:val="right"/>
              <w:rPr>
                <w:szCs w:val="22"/>
              </w:rPr>
            </w:pPr>
            <w:r w:rsidRPr="4411F322">
              <w:rPr>
                <w:szCs w:val="22"/>
              </w:rPr>
              <w:t>2,282,597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9EE11C" w14:textId="41F7B09D">
            <w:pPr>
              <w:jc w:val="right"/>
              <w:rPr>
                <w:szCs w:val="22"/>
              </w:rPr>
            </w:pPr>
            <w:r w:rsidRPr="4411F322">
              <w:rPr>
                <w:szCs w:val="22"/>
              </w:rPr>
              <w:t>2,269,471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FD6A9F" w14:textId="6C7E6904">
            <w:pPr>
              <w:rPr>
                <w:szCs w:val="22"/>
              </w:rPr>
            </w:pPr>
            <w:r w:rsidRPr="00762A71">
              <w:rPr>
                <w:szCs w:val="22"/>
              </w:rPr>
              <w:t xml:space="preserve"> $              16,091 </w:t>
            </w:r>
          </w:p>
        </w:tc>
      </w:tr>
      <w:tr w14:paraId="57704A9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E33BE6" w14:textId="6FFA8445">
            <w:pPr>
              <w:jc w:val="right"/>
              <w:rPr>
                <w:szCs w:val="22"/>
              </w:rPr>
            </w:pPr>
            <w:r w:rsidRPr="4411F322">
              <w:rPr>
                <w:szCs w:val="22"/>
              </w:rPr>
              <w:t>27772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330049" w14:textId="28FCDC90">
            <w:pPr>
              <w:rPr>
                <w:szCs w:val="22"/>
              </w:rPr>
            </w:pPr>
            <w:r w:rsidRPr="4411F322">
              <w:rPr>
                <w:szCs w:val="22"/>
              </w:rPr>
              <w:t>WHUT-TV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45332F" w14:textId="07046F6E">
            <w:pPr>
              <w:jc w:val="right"/>
              <w:rPr>
                <w:szCs w:val="22"/>
              </w:rPr>
            </w:pPr>
            <w:r w:rsidRPr="4411F322">
              <w:rPr>
                <w:szCs w:val="22"/>
              </w:rPr>
              <w:t>8,785,956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F314D6" w14:textId="768DC63B">
            <w:pPr>
              <w:jc w:val="right"/>
              <w:rPr>
                <w:szCs w:val="22"/>
              </w:rPr>
            </w:pPr>
            <w:r w:rsidRPr="4411F322">
              <w:rPr>
                <w:szCs w:val="22"/>
              </w:rPr>
              <w:t>8,745,663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0C2C96" w14:textId="488F9D63">
            <w:pPr>
              <w:rPr>
                <w:szCs w:val="22"/>
              </w:rPr>
            </w:pPr>
            <w:r w:rsidRPr="00762A71">
              <w:rPr>
                <w:szCs w:val="22"/>
              </w:rPr>
              <w:t xml:space="preserve"> $              62,007 </w:t>
            </w:r>
          </w:p>
        </w:tc>
      </w:tr>
      <w:tr w14:paraId="5E91CF0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5C1631" w14:textId="411491C7">
            <w:pPr>
              <w:jc w:val="right"/>
              <w:rPr>
                <w:szCs w:val="22"/>
              </w:rPr>
            </w:pPr>
            <w:r w:rsidRPr="4411F322">
              <w:rPr>
                <w:szCs w:val="22"/>
              </w:rPr>
              <w:t>18793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9805BC" w14:textId="3A4EC8A1">
            <w:pPr>
              <w:rPr>
                <w:szCs w:val="22"/>
              </w:rPr>
            </w:pPr>
            <w:r w:rsidRPr="4411F322">
              <w:rPr>
                <w:szCs w:val="22"/>
              </w:rPr>
              <w:t>WHWC-TV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1BBF89" w14:textId="05EF1423">
            <w:pPr>
              <w:jc w:val="right"/>
              <w:rPr>
                <w:szCs w:val="22"/>
              </w:rPr>
            </w:pPr>
            <w:r w:rsidRPr="4411F322">
              <w:rPr>
                <w:szCs w:val="22"/>
              </w:rPr>
              <w:t>1,205,932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B335E3" w14:textId="5BD19B90">
            <w:pPr>
              <w:jc w:val="right"/>
              <w:rPr>
                <w:szCs w:val="22"/>
              </w:rPr>
            </w:pPr>
            <w:r w:rsidRPr="4411F322">
              <w:rPr>
                <w:szCs w:val="22"/>
              </w:rPr>
              <w:t>1,152,576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B201F2" w14:textId="4895BE33">
            <w:pPr>
              <w:rPr>
                <w:szCs w:val="22"/>
              </w:rPr>
            </w:pPr>
            <w:r w:rsidRPr="00762A71">
              <w:rPr>
                <w:szCs w:val="22"/>
              </w:rPr>
              <w:t xml:space="preserve"> $                8,172 </w:t>
            </w:r>
          </w:p>
        </w:tc>
      </w:tr>
      <w:tr w14:paraId="24BE4D4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40DCE2" w14:textId="4EA01DB9">
            <w:pPr>
              <w:jc w:val="right"/>
              <w:rPr>
                <w:szCs w:val="22"/>
              </w:rPr>
            </w:pPr>
            <w:r w:rsidRPr="4411F322">
              <w:rPr>
                <w:szCs w:val="22"/>
              </w:rPr>
              <w:t>72338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9F4D13" w14:textId="358D7A3D">
            <w:pPr>
              <w:rPr>
                <w:szCs w:val="22"/>
              </w:rPr>
            </w:pPr>
            <w:r w:rsidRPr="4411F322">
              <w:rPr>
                <w:szCs w:val="22"/>
              </w:rPr>
              <w:t>WHYY-TV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F29E81" w14:textId="00B8E32A">
            <w:pPr>
              <w:jc w:val="right"/>
              <w:rPr>
                <w:szCs w:val="22"/>
              </w:rPr>
            </w:pPr>
            <w:r w:rsidRPr="4411F322">
              <w:rPr>
                <w:szCs w:val="22"/>
              </w:rPr>
              <w:t>10,984,166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B6E2B4" w14:textId="231C7361">
            <w:pPr>
              <w:jc w:val="right"/>
              <w:rPr>
                <w:szCs w:val="22"/>
              </w:rPr>
            </w:pPr>
            <w:r w:rsidRPr="4411F322">
              <w:rPr>
                <w:szCs w:val="22"/>
              </w:rPr>
              <w:t>10,590,279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CD36B2" w14:textId="33AE7F33">
            <w:pPr>
              <w:rPr>
                <w:szCs w:val="22"/>
              </w:rPr>
            </w:pPr>
            <w:r w:rsidRPr="00762A71">
              <w:rPr>
                <w:szCs w:val="22"/>
              </w:rPr>
              <w:t xml:space="preserve"> $              75,085 </w:t>
            </w:r>
          </w:p>
        </w:tc>
      </w:tr>
      <w:tr w14:paraId="1A3D64A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41F20F" w14:textId="7096E20F">
            <w:pPr>
              <w:jc w:val="right"/>
              <w:rPr>
                <w:szCs w:val="22"/>
              </w:rPr>
            </w:pPr>
            <w:r w:rsidRPr="4411F322">
              <w:rPr>
                <w:szCs w:val="22"/>
              </w:rPr>
              <w:t>5360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058222" w14:textId="7081D5C5">
            <w:pPr>
              <w:rPr>
                <w:szCs w:val="22"/>
              </w:rPr>
            </w:pPr>
            <w:r w:rsidRPr="4411F322">
              <w:rPr>
                <w:szCs w:val="22"/>
              </w:rPr>
              <w:t>WIAT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EEC59F" w14:textId="3EE1792A">
            <w:pPr>
              <w:jc w:val="right"/>
              <w:rPr>
                <w:szCs w:val="22"/>
              </w:rPr>
            </w:pPr>
            <w:r w:rsidRPr="4411F322">
              <w:rPr>
                <w:szCs w:val="22"/>
              </w:rPr>
              <w:t>1,959,076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737A6A" w14:textId="6C455CEF">
            <w:pPr>
              <w:jc w:val="right"/>
              <w:rPr>
                <w:szCs w:val="22"/>
              </w:rPr>
            </w:pPr>
            <w:r w:rsidRPr="4411F322">
              <w:rPr>
                <w:szCs w:val="22"/>
              </w:rPr>
              <w:t>1,921,566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AADB38" w14:textId="485284BE">
            <w:pPr>
              <w:rPr>
                <w:szCs w:val="22"/>
              </w:rPr>
            </w:pPr>
            <w:r w:rsidRPr="00762A71">
              <w:rPr>
                <w:szCs w:val="22"/>
              </w:rPr>
              <w:t xml:space="preserve"> $              13,624 </w:t>
            </w:r>
          </w:p>
        </w:tc>
      </w:tr>
      <w:tr w14:paraId="5E53C58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7D3E18" w14:textId="38BEED2B">
            <w:pPr>
              <w:jc w:val="right"/>
              <w:rPr>
                <w:szCs w:val="22"/>
              </w:rPr>
            </w:pPr>
            <w:r w:rsidRPr="4411F322">
              <w:rPr>
                <w:szCs w:val="22"/>
              </w:rPr>
              <w:t>63160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55620B" w14:textId="49BB5D71">
            <w:pPr>
              <w:rPr>
                <w:szCs w:val="22"/>
              </w:rPr>
            </w:pPr>
            <w:r w:rsidRPr="4411F322">
              <w:rPr>
                <w:szCs w:val="22"/>
              </w:rPr>
              <w:t>WIBW-TV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64DAF4" w14:textId="6CC9AB86">
            <w:pPr>
              <w:jc w:val="right"/>
              <w:rPr>
                <w:szCs w:val="22"/>
              </w:rPr>
            </w:pPr>
            <w:r w:rsidRPr="4411F322">
              <w:rPr>
                <w:szCs w:val="22"/>
              </w:rPr>
              <w:t>1,312,372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20E8A9" w14:textId="79926736">
            <w:pPr>
              <w:jc w:val="right"/>
              <w:rPr>
                <w:szCs w:val="22"/>
              </w:rPr>
            </w:pPr>
            <w:r w:rsidRPr="4411F322">
              <w:rPr>
                <w:szCs w:val="22"/>
              </w:rPr>
              <w:t>1,263,123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05359F" w14:textId="20BB563A">
            <w:pPr>
              <w:rPr>
                <w:szCs w:val="22"/>
              </w:rPr>
            </w:pPr>
            <w:r w:rsidRPr="00762A71">
              <w:rPr>
                <w:szCs w:val="22"/>
              </w:rPr>
              <w:t xml:space="preserve"> $                8,956 </w:t>
            </w:r>
          </w:p>
        </w:tc>
      </w:tr>
      <w:tr w14:paraId="5B921D2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B12ECB" w14:textId="6BB299A5">
            <w:pPr>
              <w:jc w:val="right"/>
              <w:rPr>
                <w:szCs w:val="22"/>
              </w:rPr>
            </w:pPr>
            <w:r w:rsidRPr="4411F322">
              <w:rPr>
                <w:szCs w:val="22"/>
              </w:rPr>
              <w:t>25684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AEDFAE" w14:textId="52C818ED">
            <w:pPr>
              <w:rPr>
                <w:szCs w:val="22"/>
              </w:rPr>
            </w:pPr>
            <w:r w:rsidRPr="4411F322">
              <w:rPr>
                <w:szCs w:val="22"/>
              </w:rPr>
              <w:t>WICD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4A3146" w14:textId="5CC0DB02">
            <w:pPr>
              <w:jc w:val="right"/>
              <w:rPr>
                <w:szCs w:val="22"/>
              </w:rPr>
            </w:pPr>
            <w:r w:rsidRPr="4411F322">
              <w:rPr>
                <w:szCs w:val="22"/>
              </w:rPr>
              <w:t>1,220,886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85C4F9" w14:textId="47D36B17">
            <w:pPr>
              <w:jc w:val="right"/>
              <w:rPr>
                <w:szCs w:val="22"/>
              </w:rPr>
            </w:pPr>
            <w:r w:rsidRPr="4411F322">
              <w:rPr>
                <w:szCs w:val="22"/>
              </w:rPr>
              <w:t>1,219,775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E03396" w14:textId="4DE7A372">
            <w:pPr>
              <w:rPr>
                <w:szCs w:val="22"/>
              </w:rPr>
            </w:pPr>
            <w:r w:rsidRPr="00762A71">
              <w:rPr>
                <w:szCs w:val="22"/>
              </w:rPr>
              <w:t xml:space="preserve"> $                8,648 </w:t>
            </w:r>
          </w:p>
        </w:tc>
      </w:tr>
      <w:tr w14:paraId="675A460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DD5267" w14:textId="596FE275">
            <w:pPr>
              <w:jc w:val="right"/>
              <w:rPr>
                <w:szCs w:val="22"/>
              </w:rPr>
            </w:pPr>
            <w:r w:rsidRPr="4411F322">
              <w:rPr>
                <w:szCs w:val="22"/>
              </w:rPr>
              <w:t>25686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A92BE0" w14:textId="3172F0E7">
            <w:pPr>
              <w:rPr>
                <w:szCs w:val="22"/>
              </w:rPr>
            </w:pPr>
            <w:r w:rsidRPr="4411F322">
              <w:rPr>
                <w:szCs w:val="22"/>
              </w:rPr>
              <w:t>WICS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ABB6BB" w14:textId="54E5382E">
            <w:pPr>
              <w:jc w:val="right"/>
              <w:rPr>
                <w:szCs w:val="22"/>
              </w:rPr>
            </w:pPr>
            <w:r w:rsidRPr="4411F322">
              <w:rPr>
                <w:szCs w:val="22"/>
              </w:rPr>
              <w:t>1,060,412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7708C0" w14:textId="56712193">
            <w:pPr>
              <w:jc w:val="right"/>
              <w:rPr>
                <w:szCs w:val="22"/>
              </w:rPr>
            </w:pPr>
            <w:r w:rsidRPr="4411F322">
              <w:rPr>
                <w:szCs w:val="22"/>
              </w:rPr>
              <w:t>1,058,572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D05809" w14:textId="4A7624FB">
            <w:pPr>
              <w:rPr>
                <w:szCs w:val="22"/>
              </w:rPr>
            </w:pPr>
            <w:r w:rsidRPr="00762A71">
              <w:rPr>
                <w:szCs w:val="22"/>
              </w:rPr>
              <w:t xml:space="preserve"> $                7,505 </w:t>
            </w:r>
          </w:p>
        </w:tc>
      </w:tr>
      <w:tr w14:paraId="07EE9BE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F507EE" w14:textId="44294A22">
            <w:pPr>
              <w:jc w:val="right"/>
              <w:rPr>
                <w:szCs w:val="22"/>
              </w:rPr>
            </w:pPr>
            <w:r w:rsidRPr="4411F322">
              <w:rPr>
                <w:szCs w:val="22"/>
              </w:rPr>
              <w:t>24970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C9A6AB" w14:textId="5BA7F6FB">
            <w:pPr>
              <w:rPr>
                <w:szCs w:val="22"/>
              </w:rPr>
            </w:pPr>
            <w:r w:rsidRPr="4411F322">
              <w:rPr>
                <w:szCs w:val="22"/>
              </w:rPr>
              <w:t>WICU-TV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510A41" w14:textId="06FE24E6">
            <w:pPr>
              <w:jc w:val="right"/>
              <w:rPr>
                <w:szCs w:val="22"/>
              </w:rPr>
            </w:pPr>
            <w:r w:rsidRPr="4411F322">
              <w:rPr>
                <w:szCs w:val="22"/>
              </w:rPr>
              <w:t>704,263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BC0C65" w14:textId="1D2DB78A">
            <w:pPr>
              <w:jc w:val="right"/>
              <w:rPr>
                <w:szCs w:val="22"/>
              </w:rPr>
            </w:pPr>
            <w:r w:rsidRPr="4411F322">
              <w:rPr>
                <w:szCs w:val="22"/>
              </w:rPr>
              <w:t>654,470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F80A93" w14:textId="03A88AC6">
            <w:pPr>
              <w:rPr>
                <w:szCs w:val="22"/>
              </w:rPr>
            </w:pPr>
            <w:r w:rsidRPr="00762A71">
              <w:rPr>
                <w:szCs w:val="22"/>
              </w:rPr>
              <w:t xml:space="preserve"> $                4,640 </w:t>
            </w:r>
          </w:p>
        </w:tc>
      </w:tr>
      <w:tr w14:paraId="4C1E5F4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7E43AB" w14:textId="1927CA1F">
            <w:pPr>
              <w:jc w:val="right"/>
              <w:rPr>
                <w:szCs w:val="22"/>
              </w:rPr>
            </w:pPr>
            <w:r w:rsidRPr="4411F322">
              <w:rPr>
                <w:szCs w:val="22"/>
              </w:rPr>
              <w:t>62210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A8BCDC" w14:textId="30592DD6">
            <w:pPr>
              <w:rPr>
                <w:szCs w:val="22"/>
              </w:rPr>
            </w:pPr>
            <w:r w:rsidRPr="4411F322">
              <w:rPr>
                <w:szCs w:val="22"/>
              </w:rPr>
              <w:t>WICZ-TV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92B35C" w14:textId="3557C548">
            <w:pPr>
              <w:jc w:val="right"/>
              <w:rPr>
                <w:szCs w:val="22"/>
              </w:rPr>
            </w:pPr>
            <w:r w:rsidRPr="4411F322">
              <w:rPr>
                <w:szCs w:val="22"/>
              </w:rPr>
              <w:t>1,208,124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CD4EF8" w14:textId="0ACAB17A">
            <w:pPr>
              <w:jc w:val="right"/>
              <w:rPr>
                <w:szCs w:val="22"/>
              </w:rPr>
            </w:pPr>
            <w:r w:rsidRPr="4411F322">
              <w:rPr>
                <w:szCs w:val="22"/>
              </w:rPr>
              <w:t>932,840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92BA62" w14:textId="73E06F6B">
            <w:pPr>
              <w:rPr>
                <w:szCs w:val="22"/>
              </w:rPr>
            </w:pPr>
            <w:r w:rsidRPr="00762A71">
              <w:rPr>
                <w:szCs w:val="22"/>
              </w:rPr>
              <w:t xml:space="preserve"> $                6,614 </w:t>
            </w:r>
          </w:p>
        </w:tc>
      </w:tr>
      <w:tr w14:paraId="11B3D09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71654F" w14:textId="16672150">
            <w:pPr>
              <w:jc w:val="right"/>
              <w:rPr>
                <w:szCs w:val="22"/>
              </w:rPr>
            </w:pPr>
            <w:r w:rsidRPr="4411F322">
              <w:rPr>
                <w:szCs w:val="22"/>
              </w:rPr>
              <w:t>18410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B42F3A" w14:textId="403FB7E9">
            <w:pPr>
              <w:rPr>
                <w:szCs w:val="22"/>
              </w:rPr>
            </w:pPr>
            <w:r w:rsidRPr="4411F322">
              <w:rPr>
                <w:szCs w:val="22"/>
              </w:rPr>
              <w:t>WIDP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2CD45C" w14:textId="75EE547C">
            <w:pPr>
              <w:jc w:val="right"/>
              <w:rPr>
                <w:szCs w:val="22"/>
              </w:rPr>
            </w:pPr>
            <w:r w:rsidRPr="4411F322">
              <w:rPr>
                <w:szCs w:val="22"/>
              </w:rPr>
              <w:t>2,258,204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8E4913" w14:textId="406355C8">
            <w:pPr>
              <w:jc w:val="right"/>
              <w:rPr>
                <w:szCs w:val="22"/>
              </w:rPr>
            </w:pPr>
            <w:r w:rsidRPr="4411F322">
              <w:rPr>
                <w:szCs w:val="22"/>
              </w:rPr>
              <w:t>2,022,801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775613" w14:textId="041F637F">
            <w:pPr>
              <w:rPr>
                <w:szCs w:val="22"/>
              </w:rPr>
            </w:pPr>
            <w:r w:rsidRPr="00762A71">
              <w:rPr>
                <w:szCs w:val="22"/>
              </w:rPr>
              <w:t xml:space="preserve"> $              14,342 </w:t>
            </w:r>
          </w:p>
        </w:tc>
      </w:tr>
      <w:tr w14:paraId="6F25BB6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CA203B" w14:textId="7B1248A2">
            <w:pPr>
              <w:jc w:val="right"/>
              <w:rPr>
                <w:szCs w:val="22"/>
              </w:rPr>
            </w:pPr>
            <w:r w:rsidRPr="4411F322">
              <w:rPr>
                <w:szCs w:val="22"/>
              </w:rPr>
              <w:t>26025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8EE6EB" w14:textId="6EB333F7">
            <w:pPr>
              <w:rPr>
                <w:szCs w:val="22"/>
              </w:rPr>
            </w:pPr>
            <w:r w:rsidRPr="4411F322">
              <w:rPr>
                <w:szCs w:val="22"/>
              </w:rPr>
              <w:t>WIFS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5BC98D" w14:textId="38F21F8F">
            <w:pPr>
              <w:jc w:val="right"/>
              <w:rPr>
                <w:szCs w:val="22"/>
              </w:rPr>
            </w:pPr>
            <w:r w:rsidRPr="4411F322">
              <w:rPr>
                <w:szCs w:val="22"/>
              </w:rPr>
              <w:t>1,664,757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0C3A7C" w14:textId="7841A430">
            <w:pPr>
              <w:jc w:val="right"/>
              <w:rPr>
                <w:szCs w:val="22"/>
              </w:rPr>
            </w:pPr>
            <w:r w:rsidRPr="4411F322">
              <w:rPr>
                <w:szCs w:val="22"/>
              </w:rPr>
              <w:t>1,659,814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386ED5" w14:textId="4338A9EC">
            <w:pPr>
              <w:rPr>
                <w:szCs w:val="22"/>
              </w:rPr>
            </w:pPr>
            <w:r w:rsidRPr="00762A71">
              <w:rPr>
                <w:szCs w:val="22"/>
              </w:rPr>
              <w:t xml:space="preserve"> $              11,768 </w:t>
            </w:r>
          </w:p>
        </w:tc>
      </w:tr>
      <w:tr w14:paraId="4F84A9D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36D6E9" w14:textId="0F68BC0E">
            <w:pPr>
              <w:jc w:val="right"/>
              <w:rPr>
                <w:szCs w:val="22"/>
              </w:rPr>
            </w:pPr>
            <w:r w:rsidRPr="4411F322">
              <w:rPr>
                <w:szCs w:val="22"/>
              </w:rPr>
              <w:t>720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589E5B" w14:textId="7A440EAB">
            <w:pPr>
              <w:rPr>
                <w:szCs w:val="22"/>
              </w:rPr>
            </w:pPr>
            <w:r w:rsidRPr="4411F322">
              <w:rPr>
                <w:szCs w:val="22"/>
              </w:rPr>
              <w:t>WIIQ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3E8801" w14:textId="52BEA34E">
            <w:pPr>
              <w:jc w:val="right"/>
              <w:rPr>
                <w:szCs w:val="22"/>
              </w:rPr>
            </w:pPr>
            <w:r w:rsidRPr="4411F322">
              <w:rPr>
                <w:szCs w:val="22"/>
              </w:rPr>
              <w:t>325,293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494092" w14:textId="096196E2">
            <w:pPr>
              <w:jc w:val="right"/>
              <w:rPr>
                <w:szCs w:val="22"/>
              </w:rPr>
            </w:pPr>
            <w:r w:rsidRPr="4411F322">
              <w:rPr>
                <w:szCs w:val="22"/>
              </w:rPr>
              <w:t>321,753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24F8F0" w14:textId="6FDB91B5">
            <w:pPr>
              <w:rPr>
                <w:szCs w:val="22"/>
              </w:rPr>
            </w:pPr>
            <w:r w:rsidRPr="00762A71">
              <w:rPr>
                <w:szCs w:val="22"/>
              </w:rPr>
              <w:t xml:space="preserve"> $                2,281 </w:t>
            </w:r>
          </w:p>
        </w:tc>
      </w:tr>
      <w:tr w14:paraId="44D201B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CC2702" w14:textId="0EF33108">
            <w:pPr>
              <w:jc w:val="right"/>
              <w:rPr>
                <w:szCs w:val="22"/>
              </w:rPr>
            </w:pPr>
            <w:r w:rsidRPr="4411F322">
              <w:rPr>
                <w:szCs w:val="22"/>
              </w:rPr>
              <w:t>68939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81721C" w14:textId="33E3324D">
            <w:pPr>
              <w:rPr>
                <w:szCs w:val="22"/>
              </w:rPr>
            </w:pPr>
            <w:r w:rsidRPr="4411F322">
              <w:rPr>
                <w:szCs w:val="22"/>
              </w:rPr>
              <w:t>WILL-TV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5D9B3F" w14:textId="051DB28B">
            <w:pPr>
              <w:jc w:val="right"/>
              <w:rPr>
                <w:szCs w:val="22"/>
              </w:rPr>
            </w:pPr>
            <w:r w:rsidRPr="4411F322">
              <w:rPr>
                <w:szCs w:val="22"/>
              </w:rPr>
              <w:t>1,148,587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637FC0" w14:textId="2C83BAAF">
            <w:pPr>
              <w:jc w:val="right"/>
              <w:rPr>
                <w:szCs w:val="22"/>
              </w:rPr>
            </w:pPr>
            <w:r w:rsidRPr="4411F322">
              <w:rPr>
                <w:szCs w:val="22"/>
              </w:rPr>
              <w:t>1,125,681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2877ED" w14:textId="5571B7D3">
            <w:pPr>
              <w:rPr>
                <w:szCs w:val="22"/>
              </w:rPr>
            </w:pPr>
            <w:r w:rsidRPr="00762A71">
              <w:rPr>
                <w:szCs w:val="22"/>
              </w:rPr>
              <w:t xml:space="preserve"> $                7,981 </w:t>
            </w:r>
          </w:p>
        </w:tc>
      </w:tr>
      <w:tr w14:paraId="3C3B164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4D1F6D" w14:textId="0BF86C9E">
            <w:pPr>
              <w:jc w:val="right"/>
              <w:rPr>
                <w:szCs w:val="22"/>
              </w:rPr>
            </w:pPr>
            <w:r w:rsidRPr="4411F322">
              <w:rPr>
                <w:szCs w:val="22"/>
              </w:rPr>
              <w:t>6863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AE421B" w14:textId="4161CA1A">
            <w:pPr>
              <w:rPr>
                <w:szCs w:val="22"/>
              </w:rPr>
            </w:pPr>
            <w:r w:rsidRPr="4411F322">
              <w:rPr>
                <w:szCs w:val="22"/>
              </w:rPr>
              <w:t>WILX-TV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7F171B" w14:textId="03129192">
            <w:pPr>
              <w:jc w:val="right"/>
              <w:rPr>
                <w:szCs w:val="22"/>
              </w:rPr>
            </w:pPr>
            <w:r w:rsidRPr="4411F322">
              <w:rPr>
                <w:szCs w:val="22"/>
              </w:rPr>
              <w:t>3,505,808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95DCFE" w14:textId="1B70D097">
            <w:pPr>
              <w:jc w:val="right"/>
              <w:rPr>
                <w:szCs w:val="22"/>
              </w:rPr>
            </w:pPr>
            <w:r w:rsidRPr="4411F322">
              <w:rPr>
                <w:szCs w:val="22"/>
              </w:rPr>
              <w:t>3,321,258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9BB28B" w14:textId="06A60939">
            <w:pPr>
              <w:rPr>
                <w:szCs w:val="22"/>
              </w:rPr>
            </w:pPr>
            <w:r w:rsidRPr="00762A71">
              <w:rPr>
                <w:szCs w:val="22"/>
              </w:rPr>
              <w:t xml:space="preserve"> $              23,548 </w:t>
            </w:r>
          </w:p>
        </w:tc>
      </w:tr>
      <w:tr w14:paraId="07B4EFE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B7D8E3" w14:textId="2FA2AB29">
            <w:pPr>
              <w:jc w:val="right"/>
              <w:rPr>
                <w:szCs w:val="22"/>
              </w:rPr>
            </w:pPr>
            <w:r w:rsidRPr="4411F322">
              <w:rPr>
                <w:szCs w:val="22"/>
              </w:rPr>
              <w:t>22093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5AC177" w14:textId="7AF55225">
            <w:pPr>
              <w:rPr>
                <w:szCs w:val="22"/>
              </w:rPr>
            </w:pPr>
            <w:r w:rsidRPr="4411F322">
              <w:rPr>
                <w:szCs w:val="22"/>
              </w:rPr>
              <w:t>WINK-TV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FD1B3C" w14:textId="5F0CDA0E">
            <w:pPr>
              <w:jc w:val="right"/>
              <w:rPr>
                <w:szCs w:val="22"/>
              </w:rPr>
            </w:pPr>
            <w:r w:rsidRPr="4411F322">
              <w:rPr>
                <w:szCs w:val="22"/>
              </w:rPr>
              <w:t>2,135,187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CAC348" w14:textId="176E31FA">
            <w:pPr>
              <w:jc w:val="right"/>
              <w:rPr>
                <w:szCs w:val="22"/>
              </w:rPr>
            </w:pPr>
            <w:r w:rsidRPr="4411F322">
              <w:rPr>
                <w:szCs w:val="22"/>
              </w:rPr>
              <w:t>2,135,187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520827" w14:textId="2ABC94F1">
            <w:pPr>
              <w:rPr>
                <w:szCs w:val="22"/>
              </w:rPr>
            </w:pPr>
            <w:r w:rsidRPr="00762A71">
              <w:rPr>
                <w:szCs w:val="22"/>
              </w:rPr>
              <w:t xml:space="preserve"> $              15,138 </w:t>
            </w:r>
          </w:p>
        </w:tc>
      </w:tr>
      <w:tr w14:paraId="6B613E4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986B30" w14:textId="117BA49B">
            <w:pPr>
              <w:jc w:val="right"/>
              <w:rPr>
                <w:szCs w:val="22"/>
              </w:rPr>
            </w:pPr>
            <w:r w:rsidRPr="4411F322">
              <w:rPr>
                <w:szCs w:val="22"/>
              </w:rPr>
              <w:t>67787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061606" w14:textId="3725467A">
            <w:pPr>
              <w:rPr>
                <w:szCs w:val="22"/>
              </w:rPr>
            </w:pPr>
            <w:r w:rsidRPr="4411F322">
              <w:rPr>
                <w:szCs w:val="22"/>
              </w:rPr>
              <w:t>WINM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CE35FD" w14:textId="3C329004">
            <w:pPr>
              <w:jc w:val="right"/>
              <w:rPr>
                <w:szCs w:val="22"/>
              </w:rPr>
            </w:pPr>
            <w:r w:rsidRPr="4411F322">
              <w:rPr>
                <w:szCs w:val="22"/>
              </w:rPr>
              <w:t>1,035,236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3FBF37" w14:textId="6F1BECBB">
            <w:pPr>
              <w:jc w:val="right"/>
              <w:rPr>
                <w:szCs w:val="22"/>
              </w:rPr>
            </w:pPr>
            <w:r w:rsidRPr="4411F322">
              <w:rPr>
                <w:szCs w:val="22"/>
              </w:rPr>
              <w:t>1,004,998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DAFEF0" w14:textId="1FAAB519">
            <w:pPr>
              <w:rPr>
                <w:szCs w:val="22"/>
              </w:rPr>
            </w:pPr>
            <w:r w:rsidRPr="00762A71">
              <w:rPr>
                <w:szCs w:val="22"/>
              </w:rPr>
              <w:t xml:space="preserve"> $                7,125 </w:t>
            </w:r>
          </w:p>
        </w:tc>
      </w:tr>
      <w:tr w14:paraId="7F7F99B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2D94A9" w14:textId="4A74ECF6">
            <w:pPr>
              <w:jc w:val="right"/>
              <w:rPr>
                <w:szCs w:val="22"/>
              </w:rPr>
            </w:pPr>
            <w:r w:rsidRPr="4411F322">
              <w:rPr>
                <w:szCs w:val="22"/>
              </w:rPr>
              <w:t>41314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D166C9" w14:textId="37E69EE4">
            <w:pPr>
              <w:rPr>
                <w:szCs w:val="22"/>
              </w:rPr>
            </w:pPr>
            <w:r w:rsidRPr="4411F322">
              <w:rPr>
                <w:szCs w:val="22"/>
              </w:rPr>
              <w:t>WINP-TV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3D8E77" w14:textId="797A4B95">
            <w:pPr>
              <w:jc w:val="right"/>
              <w:rPr>
                <w:szCs w:val="22"/>
              </w:rPr>
            </w:pPr>
            <w:r w:rsidRPr="4411F322">
              <w:rPr>
                <w:szCs w:val="22"/>
              </w:rPr>
              <w:t>2,918,791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9D0B5E" w14:textId="0123866E">
            <w:pPr>
              <w:jc w:val="right"/>
              <w:rPr>
                <w:szCs w:val="22"/>
              </w:rPr>
            </w:pPr>
            <w:r w:rsidRPr="4411F322">
              <w:rPr>
                <w:szCs w:val="22"/>
              </w:rPr>
              <w:t>2,870,939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C0E7B4" w14:textId="72F247DC">
            <w:pPr>
              <w:rPr>
                <w:szCs w:val="22"/>
              </w:rPr>
            </w:pPr>
            <w:r w:rsidRPr="00762A71">
              <w:rPr>
                <w:szCs w:val="22"/>
              </w:rPr>
              <w:t xml:space="preserve"> $              20,355 </w:t>
            </w:r>
          </w:p>
        </w:tc>
      </w:tr>
      <w:tr w14:paraId="703E1B4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9C5B76" w14:textId="2EB8BE37">
            <w:pPr>
              <w:jc w:val="right"/>
              <w:rPr>
                <w:szCs w:val="22"/>
              </w:rPr>
            </w:pPr>
            <w:r w:rsidRPr="4411F322">
              <w:rPr>
                <w:szCs w:val="22"/>
              </w:rPr>
              <w:t>3646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8DFC2A" w14:textId="62D87207">
            <w:pPr>
              <w:rPr>
                <w:szCs w:val="22"/>
              </w:rPr>
            </w:pPr>
            <w:r w:rsidRPr="4411F322">
              <w:rPr>
                <w:szCs w:val="22"/>
              </w:rPr>
              <w:t>WIPB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4AA24F" w14:textId="776AAB19">
            <w:pPr>
              <w:jc w:val="right"/>
              <w:rPr>
                <w:szCs w:val="22"/>
              </w:rPr>
            </w:pPr>
            <w:r w:rsidRPr="4411F322">
              <w:rPr>
                <w:szCs w:val="22"/>
              </w:rPr>
              <w:t>2,098,072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0A03FB" w14:textId="0B581C75">
            <w:pPr>
              <w:jc w:val="right"/>
              <w:rPr>
                <w:szCs w:val="22"/>
              </w:rPr>
            </w:pPr>
            <w:r w:rsidRPr="4411F322">
              <w:rPr>
                <w:szCs w:val="22"/>
              </w:rPr>
              <w:t>2,097,589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2D756A" w14:textId="53BBC393">
            <w:pPr>
              <w:rPr>
                <w:szCs w:val="22"/>
              </w:rPr>
            </w:pPr>
            <w:r w:rsidRPr="00762A71">
              <w:rPr>
                <w:szCs w:val="22"/>
              </w:rPr>
              <w:t xml:space="preserve"> $              14,872 </w:t>
            </w:r>
          </w:p>
        </w:tc>
      </w:tr>
      <w:tr w14:paraId="71AC31F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D4DFE8" w14:textId="5990D9E5">
            <w:pPr>
              <w:jc w:val="right"/>
              <w:rPr>
                <w:szCs w:val="22"/>
              </w:rPr>
            </w:pPr>
            <w:r w:rsidRPr="4411F322">
              <w:rPr>
                <w:szCs w:val="22"/>
              </w:rPr>
              <w:t>48408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C0E164" w14:textId="1D78BECA">
            <w:pPr>
              <w:rPr>
                <w:szCs w:val="22"/>
              </w:rPr>
            </w:pPr>
            <w:r w:rsidRPr="4411F322">
              <w:rPr>
                <w:szCs w:val="22"/>
              </w:rPr>
              <w:t>WIPL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7CD990" w14:textId="0B7D9CC4">
            <w:pPr>
              <w:jc w:val="right"/>
              <w:rPr>
                <w:szCs w:val="22"/>
              </w:rPr>
            </w:pPr>
            <w:r w:rsidRPr="4411F322">
              <w:rPr>
                <w:szCs w:val="22"/>
              </w:rPr>
              <w:t>902,112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E2461F" w14:textId="701B1DC5">
            <w:pPr>
              <w:jc w:val="right"/>
              <w:rPr>
                <w:szCs w:val="22"/>
              </w:rPr>
            </w:pPr>
            <w:r w:rsidRPr="4411F322">
              <w:rPr>
                <w:szCs w:val="22"/>
              </w:rPr>
              <w:t>849,374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0CE0DF" w14:textId="654AB398">
            <w:pPr>
              <w:rPr>
                <w:szCs w:val="22"/>
              </w:rPr>
            </w:pPr>
            <w:r w:rsidRPr="00762A71">
              <w:rPr>
                <w:szCs w:val="22"/>
              </w:rPr>
              <w:t xml:space="preserve"> $                6,022 </w:t>
            </w:r>
          </w:p>
        </w:tc>
      </w:tr>
      <w:tr w14:paraId="6AE069A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20823B" w14:textId="196A137E">
            <w:pPr>
              <w:jc w:val="right"/>
              <w:rPr>
                <w:szCs w:val="22"/>
              </w:rPr>
            </w:pPr>
            <w:r w:rsidRPr="4411F322">
              <w:rPr>
                <w:szCs w:val="22"/>
              </w:rPr>
              <w:t>53863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561EF0" w14:textId="2B9F9D1F">
            <w:pPr>
              <w:rPr>
                <w:szCs w:val="22"/>
              </w:rPr>
            </w:pPr>
            <w:r w:rsidRPr="4411F322">
              <w:rPr>
                <w:szCs w:val="22"/>
              </w:rPr>
              <w:t>WIPM-TV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C2E629" w14:textId="294EB9AE">
            <w:pPr>
              <w:jc w:val="right"/>
              <w:rPr>
                <w:szCs w:val="22"/>
              </w:rPr>
            </w:pPr>
            <w:r w:rsidRPr="4411F322">
              <w:rPr>
                <w:szCs w:val="22"/>
              </w:rPr>
              <w:t>2,018,636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3E6E70" w14:textId="198D4215">
            <w:pPr>
              <w:jc w:val="right"/>
              <w:rPr>
                <w:szCs w:val="22"/>
              </w:rPr>
            </w:pPr>
            <w:r w:rsidRPr="4411F322">
              <w:rPr>
                <w:szCs w:val="22"/>
              </w:rPr>
              <w:t>1,743,992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779811" w14:textId="7DD8BC36">
            <w:pPr>
              <w:rPr>
                <w:szCs w:val="22"/>
              </w:rPr>
            </w:pPr>
            <w:r w:rsidRPr="00762A71">
              <w:rPr>
                <w:szCs w:val="22"/>
              </w:rPr>
              <w:t xml:space="preserve"> $                  794 </w:t>
            </w:r>
          </w:p>
        </w:tc>
      </w:tr>
      <w:tr w14:paraId="14C04E2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B5DAA7" w14:textId="18B73DA7">
            <w:pPr>
              <w:jc w:val="right"/>
              <w:rPr>
                <w:szCs w:val="22"/>
              </w:rPr>
            </w:pPr>
            <w:r w:rsidRPr="4411F322">
              <w:rPr>
                <w:szCs w:val="22"/>
              </w:rPr>
              <w:t>53859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E3E1C1" w14:textId="3FED2B54">
            <w:pPr>
              <w:rPr>
                <w:szCs w:val="22"/>
              </w:rPr>
            </w:pPr>
            <w:r w:rsidRPr="4411F322">
              <w:rPr>
                <w:szCs w:val="22"/>
              </w:rPr>
              <w:t>WIPR-TV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198E03" w14:textId="63BCCA74">
            <w:pPr>
              <w:jc w:val="right"/>
              <w:rPr>
                <w:szCs w:val="22"/>
              </w:rPr>
            </w:pPr>
            <w:r w:rsidRPr="4411F322">
              <w:rPr>
                <w:szCs w:val="22"/>
              </w:rPr>
              <w:t>3,164,369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A6CF12" w14:textId="68C5D87C">
            <w:pPr>
              <w:jc w:val="right"/>
              <w:rPr>
                <w:szCs w:val="22"/>
              </w:rPr>
            </w:pPr>
            <w:r w:rsidRPr="4411F322">
              <w:rPr>
                <w:szCs w:val="22"/>
              </w:rPr>
              <w:t>2,988,035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F2D8CF" w14:textId="7EB95654">
            <w:pPr>
              <w:rPr>
                <w:szCs w:val="22"/>
              </w:rPr>
            </w:pPr>
            <w:r w:rsidRPr="00762A71">
              <w:rPr>
                <w:szCs w:val="22"/>
              </w:rPr>
              <w:t xml:space="preserve"> $              21,185 </w:t>
            </w:r>
          </w:p>
        </w:tc>
      </w:tr>
      <w:tr w14:paraId="210FC1C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277FCF" w14:textId="0D98863D">
            <w:pPr>
              <w:jc w:val="right"/>
              <w:rPr>
                <w:szCs w:val="22"/>
              </w:rPr>
            </w:pPr>
            <w:r w:rsidRPr="4411F322">
              <w:rPr>
                <w:szCs w:val="22"/>
              </w:rPr>
              <w:t>10253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5B4AE4" w14:textId="2627646A">
            <w:pPr>
              <w:rPr>
                <w:szCs w:val="22"/>
              </w:rPr>
            </w:pPr>
            <w:r w:rsidRPr="4411F322">
              <w:rPr>
                <w:szCs w:val="22"/>
              </w:rPr>
              <w:t>WIPX-TV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4163C3" w14:textId="7FDDE048">
            <w:pPr>
              <w:jc w:val="right"/>
              <w:rPr>
                <w:szCs w:val="22"/>
              </w:rPr>
            </w:pPr>
            <w:r w:rsidRPr="4411F322">
              <w:rPr>
                <w:szCs w:val="22"/>
              </w:rPr>
              <w:t>2,538,971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46BE88" w14:textId="3B4E5D6F">
            <w:pPr>
              <w:jc w:val="right"/>
              <w:rPr>
                <w:szCs w:val="22"/>
              </w:rPr>
            </w:pPr>
            <w:r w:rsidRPr="4411F322">
              <w:rPr>
                <w:szCs w:val="22"/>
              </w:rPr>
              <w:t>2,537,989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7AFD3D" w14:textId="2731D851">
            <w:pPr>
              <w:rPr>
                <w:szCs w:val="22"/>
              </w:rPr>
            </w:pPr>
            <w:r w:rsidRPr="00762A71">
              <w:rPr>
                <w:szCs w:val="22"/>
              </w:rPr>
              <w:t xml:space="preserve"> $              17,994 </w:t>
            </w:r>
          </w:p>
        </w:tc>
      </w:tr>
      <w:tr w14:paraId="49B6578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B8E9C7" w14:textId="3E6897FE">
            <w:pPr>
              <w:jc w:val="right"/>
              <w:rPr>
                <w:szCs w:val="22"/>
              </w:rPr>
            </w:pPr>
            <w:r w:rsidRPr="4411F322">
              <w:rPr>
                <w:szCs w:val="22"/>
              </w:rPr>
              <w:t>39887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A60092" w14:textId="2CA3237C">
            <w:pPr>
              <w:rPr>
                <w:szCs w:val="22"/>
              </w:rPr>
            </w:pPr>
            <w:r w:rsidRPr="4411F322">
              <w:rPr>
                <w:szCs w:val="22"/>
              </w:rPr>
              <w:t>WIRS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4A74BD" w14:textId="68A604E8">
            <w:pPr>
              <w:jc w:val="right"/>
              <w:rPr>
                <w:szCs w:val="22"/>
              </w:rPr>
            </w:pPr>
            <w:r w:rsidRPr="4411F322">
              <w:rPr>
                <w:szCs w:val="22"/>
              </w:rPr>
              <w:t>962,531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C9969F" w14:textId="11751443">
            <w:pPr>
              <w:jc w:val="right"/>
              <w:rPr>
                <w:szCs w:val="22"/>
              </w:rPr>
            </w:pPr>
            <w:r w:rsidRPr="4411F322">
              <w:rPr>
                <w:szCs w:val="22"/>
              </w:rPr>
              <w:t>803,553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0894A6" w14:textId="3E446262">
            <w:pPr>
              <w:rPr>
                <w:szCs w:val="22"/>
              </w:rPr>
            </w:pPr>
            <w:r w:rsidRPr="00762A71">
              <w:rPr>
                <w:szCs w:val="22"/>
              </w:rPr>
              <w:t xml:space="preserve"> $                3,164 </w:t>
            </w:r>
          </w:p>
        </w:tc>
      </w:tr>
      <w:tr w14:paraId="78CC8C5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37695E" w14:textId="3ED65B10">
            <w:pPr>
              <w:jc w:val="right"/>
              <w:rPr>
                <w:szCs w:val="22"/>
              </w:rPr>
            </w:pPr>
            <w:r w:rsidRPr="4411F322">
              <w:rPr>
                <w:szCs w:val="22"/>
              </w:rPr>
              <w:t>71336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9963C0" w14:textId="690E868F">
            <w:pPr>
              <w:rPr>
                <w:szCs w:val="22"/>
              </w:rPr>
            </w:pPr>
            <w:r w:rsidRPr="4411F322">
              <w:rPr>
                <w:szCs w:val="22"/>
              </w:rPr>
              <w:t>WIRT-DT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6D03F7" w14:textId="39143CDE">
            <w:pPr>
              <w:jc w:val="right"/>
              <w:rPr>
                <w:szCs w:val="22"/>
              </w:rPr>
            </w:pPr>
            <w:r w:rsidRPr="4411F322">
              <w:rPr>
                <w:szCs w:val="22"/>
              </w:rPr>
              <w:t>125,282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F1C609" w14:textId="01CA81AD">
            <w:pPr>
              <w:jc w:val="right"/>
              <w:rPr>
                <w:szCs w:val="22"/>
              </w:rPr>
            </w:pPr>
            <w:r w:rsidRPr="4411F322">
              <w:rPr>
                <w:szCs w:val="22"/>
              </w:rPr>
              <w:t>123,221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6DCE09" w14:textId="607F23F7">
            <w:pPr>
              <w:rPr>
                <w:szCs w:val="22"/>
              </w:rPr>
            </w:pPr>
            <w:r w:rsidRPr="00762A71">
              <w:rPr>
                <w:szCs w:val="22"/>
              </w:rPr>
              <w:t xml:space="preserve"> $                  874 </w:t>
            </w:r>
          </w:p>
        </w:tc>
      </w:tr>
      <w:tr w14:paraId="10F1C14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2000E2" w14:textId="555A3507">
            <w:pPr>
              <w:jc w:val="right"/>
              <w:rPr>
                <w:szCs w:val="22"/>
              </w:rPr>
            </w:pPr>
            <w:r w:rsidRPr="4411F322">
              <w:rPr>
                <w:szCs w:val="22"/>
              </w:rPr>
              <w:t>13990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6E14B4" w14:textId="3BCB6960">
            <w:pPr>
              <w:rPr>
                <w:szCs w:val="22"/>
              </w:rPr>
            </w:pPr>
            <w:r w:rsidRPr="4411F322">
              <w:rPr>
                <w:szCs w:val="22"/>
              </w:rPr>
              <w:t>WIS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E60604" w14:textId="70B52D74">
            <w:pPr>
              <w:jc w:val="right"/>
              <w:rPr>
                <w:szCs w:val="22"/>
              </w:rPr>
            </w:pPr>
            <w:r w:rsidRPr="4411F322">
              <w:rPr>
                <w:szCs w:val="22"/>
              </w:rPr>
              <w:t>2,873,204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44E08E" w14:textId="61A91F77">
            <w:pPr>
              <w:jc w:val="right"/>
              <w:rPr>
                <w:szCs w:val="22"/>
              </w:rPr>
            </w:pPr>
            <w:r w:rsidRPr="4411F322">
              <w:rPr>
                <w:szCs w:val="22"/>
              </w:rPr>
              <w:t>2,819,721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DAE605" w14:textId="089396D2">
            <w:pPr>
              <w:rPr>
                <w:szCs w:val="22"/>
              </w:rPr>
            </w:pPr>
            <w:r w:rsidRPr="00762A71">
              <w:rPr>
                <w:szCs w:val="22"/>
              </w:rPr>
              <w:t xml:space="preserve"> $              19,992 </w:t>
            </w:r>
          </w:p>
        </w:tc>
      </w:tr>
      <w:tr w14:paraId="352F950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97B649" w14:textId="77382456">
            <w:pPr>
              <w:jc w:val="right"/>
              <w:rPr>
                <w:szCs w:val="22"/>
              </w:rPr>
            </w:pPr>
            <w:r w:rsidRPr="4411F322">
              <w:rPr>
                <w:szCs w:val="22"/>
              </w:rPr>
              <w:t>65143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F91985" w14:textId="7E80D1BE">
            <w:pPr>
              <w:rPr>
                <w:szCs w:val="22"/>
              </w:rPr>
            </w:pPr>
            <w:r w:rsidRPr="4411F322">
              <w:rPr>
                <w:szCs w:val="22"/>
              </w:rPr>
              <w:t>WISC-TV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E58FEF" w14:textId="7D317A58">
            <w:pPr>
              <w:jc w:val="right"/>
              <w:rPr>
                <w:szCs w:val="22"/>
              </w:rPr>
            </w:pPr>
            <w:r w:rsidRPr="4411F322">
              <w:rPr>
                <w:szCs w:val="22"/>
              </w:rPr>
              <w:t>1,816,917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F4F7B4" w14:textId="141ECF2A">
            <w:pPr>
              <w:jc w:val="right"/>
              <w:rPr>
                <w:szCs w:val="22"/>
              </w:rPr>
            </w:pPr>
            <w:r w:rsidRPr="4411F322">
              <w:rPr>
                <w:szCs w:val="22"/>
              </w:rPr>
              <w:t>1,779,975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88E85B" w14:textId="210DB2D5">
            <w:pPr>
              <w:rPr>
                <w:szCs w:val="22"/>
              </w:rPr>
            </w:pPr>
            <w:r w:rsidRPr="00762A71">
              <w:rPr>
                <w:szCs w:val="22"/>
              </w:rPr>
              <w:t xml:space="preserve"> $              12,620 </w:t>
            </w:r>
          </w:p>
        </w:tc>
      </w:tr>
      <w:tr w14:paraId="75EFB91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08DB1B" w14:textId="545D385A">
            <w:pPr>
              <w:jc w:val="right"/>
              <w:rPr>
                <w:szCs w:val="22"/>
              </w:rPr>
            </w:pPr>
            <w:r w:rsidRPr="4411F322">
              <w:rPr>
                <w:szCs w:val="22"/>
              </w:rPr>
              <w:t>13960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F3E513" w14:textId="2CD1BE4D">
            <w:pPr>
              <w:rPr>
                <w:szCs w:val="22"/>
              </w:rPr>
            </w:pPr>
            <w:r w:rsidRPr="4411F322">
              <w:rPr>
                <w:szCs w:val="22"/>
              </w:rPr>
              <w:t>WISE-TV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9BB0F7" w14:textId="3E1A5074">
            <w:pPr>
              <w:jc w:val="right"/>
              <w:rPr>
                <w:szCs w:val="22"/>
              </w:rPr>
            </w:pPr>
            <w:r w:rsidRPr="4411F322">
              <w:rPr>
                <w:szCs w:val="22"/>
              </w:rPr>
              <w:t>1,105,600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EB0153" w14:textId="1C3BFECD">
            <w:pPr>
              <w:jc w:val="right"/>
              <w:rPr>
                <w:szCs w:val="22"/>
              </w:rPr>
            </w:pPr>
            <w:r w:rsidRPr="4411F322">
              <w:rPr>
                <w:szCs w:val="22"/>
              </w:rPr>
              <w:t>1,105,444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802FBA" w14:textId="2592663A">
            <w:pPr>
              <w:rPr>
                <w:szCs w:val="22"/>
              </w:rPr>
            </w:pPr>
            <w:r w:rsidRPr="00762A71">
              <w:rPr>
                <w:szCs w:val="22"/>
              </w:rPr>
              <w:t xml:space="preserve"> $                7,838 </w:t>
            </w:r>
          </w:p>
        </w:tc>
      </w:tr>
      <w:tr w14:paraId="5FA887B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E0B0BE" w14:textId="078D5296">
            <w:pPr>
              <w:jc w:val="right"/>
              <w:rPr>
                <w:szCs w:val="22"/>
              </w:rPr>
            </w:pPr>
            <w:r w:rsidRPr="4411F322">
              <w:rPr>
                <w:szCs w:val="22"/>
              </w:rPr>
              <w:t>39269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492B04" w14:textId="16B65514">
            <w:pPr>
              <w:rPr>
                <w:szCs w:val="22"/>
              </w:rPr>
            </w:pPr>
            <w:r w:rsidRPr="4411F322">
              <w:rPr>
                <w:szCs w:val="22"/>
              </w:rPr>
              <w:t>WISH-TV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202ACF" w14:textId="074A90BC">
            <w:pPr>
              <w:jc w:val="right"/>
              <w:rPr>
                <w:szCs w:val="22"/>
              </w:rPr>
            </w:pPr>
            <w:r w:rsidRPr="4411F322">
              <w:rPr>
                <w:szCs w:val="22"/>
              </w:rPr>
              <w:t>3,141,430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5EC0B3" w14:textId="683499E4">
            <w:pPr>
              <w:jc w:val="right"/>
              <w:rPr>
                <w:szCs w:val="22"/>
              </w:rPr>
            </w:pPr>
            <w:r w:rsidRPr="4411F322">
              <w:rPr>
                <w:szCs w:val="22"/>
              </w:rPr>
              <w:t>3,093,806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4B49EC" w14:textId="7C689888">
            <w:pPr>
              <w:rPr>
                <w:szCs w:val="22"/>
              </w:rPr>
            </w:pPr>
            <w:r w:rsidRPr="00762A71">
              <w:rPr>
                <w:szCs w:val="22"/>
              </w:rPr>
              <w:t xml:space="preserve"> $              21,935 </w:t>
            </w:r>
          </w:p>
        </w:tc>
      </w:tr>
      <w:tr w14:paraId="080AFC4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869691" w14:textId="6B491EC8">
            <w:pPr>
              <w:jc w:val="right"/>
              <w:rPr>
                <w:szCs w:val="22"/>
              </w:rPr>
            </w:pPr>
            <w:r w:rsidRPr="4411F322">
              <w:rPr>
                <w:szCs w:val="22"/>
              </w:rPr>
              <w:t>65680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BC1A94" w14:textId="7893F25F">
            <w:pPr>
              <w:rPr>
                <w:szCs w:val="22"/>
              </w:rPr>
            </w:pPr>
            <w:r w:rsidRPr="4411F322">
              <w:rPr>
                <w:szCs w:val="22"/>
              </w:rPr>
              <w:t>WISN-TV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6BE122" w14:textId="0FD3E23F">
            <w:pPr>
              <w:jc w:val="right"/>
              <w:rPr>
                <w:szCs w:val="22"/>
              </w:rPr>
            </w:pPr>
            <w:r w:rsidRPr="4411F322">
              <w:rPr>
                <w:szCs w:val="22"/>
              </w:rPr>
              <w:t>3,041,677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B0013B" w14:textId="157D9A26">
            <w:pPr>
              <w:jc w:val="right"/>
              <w:rPr>
                <w:szCs w:val="22"/>
              </w:rPr>
            </w:pPr>
            <w:r w:rsidRPr="4411F322">
              <w:rPr>
                <w:szCs w:val="22"/>
              </w:rPr>
              <w:t>3,036,957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7830D4" w14:textId="53B094F6">
            <w:pPr>
              <w:rPr>
                <w:szCs w:val="22"/>
              </w:rPr>
            </w:pPr>
            <w:r w:rsidRPr="00762A71">
              <w:rPr>
                <w:szCs w:val="22"/>
              </w:rPr>
              <w:t xml:space="preserve"> $              21,532 </w:t>
            </w:r>
          </w:p>
        </w:tc>
      </w:tr>
      <w:tr w14:paraId="516E3F8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C6AFB2" w14:textId="64DEC9B2">
            <w:pPr>
              <w:jc w:val="right"/>
              <w:rPr>
                <w:szCs w:val="22"/>
              </w:rPr>
            </w:pPr>
            <w:r w:rsidRPr="4411F322">
              <w:rPr>
                <w:szCs w:val="22"/>
              </w:rPr>
              <w:t>73083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EF5F0B" w14:textId="07253DD1">
            <w:pPr>
              <w:rPr>
                <w:szCs w:val="22"/>
              </w:rPr>
            </w:pPr>
            <w:r w:rsidRPr="4411F322">
              <w:rPr>
                <w:szCs w:val="22"/>
              </w:rPr>
              <w:t>WITF-TV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3ED0FF" w14:textId="3E2E678B">
            <w:pPr>
              <w:jc w:val="right"/>
              <w:rPr>
                <w:szCs w:val="22"/>
              </w:rPr>
            </w:pPr>
            <w:r w:rsidRPr="4411F322">
              <w:rPr>
                <w:szCs w:val="22"/>
              </w:rPr>
              <w:t>2,757,178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F05D9F" w14:textId="22D61690">
            <w:pPr>
              <w:jc w:val="right"/>
              <w:rPr>
                <w:szCs w:val="22"/>
              </w:rPr>
            </w:pPr>
            <w:r w:rsidRPr="4411F322">
              <w:rPr>
                <w:szCs w:val="22"/>
              </w:rPr>
              <w:t>2,500,545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5D298C" w14:textId="384F8F70">
            <w:pPr>
              <w:rPr>
                <w:szCs w:val="22"/>
              </w:rPr>
            </w:pPr>
            <w:r w:rsidRPr="00762A71">
              <w:rPr>
                <w:szCs w:val="22"/>
              </w:rPr>
              <w:t xml:space="preserve"> $              17,729 </w:t>
            </w:r>
          </w:p>
        </w:tc>
      </w:tr>
      <w:tr w14:paraId="7DB40F5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5EB960" w14:textId="5A6C1B92">
            <w:pPr>
              <w:jc w:val="right"/>
              <w:rPr>
                <w:szCs w:val="22"/>
              </w:rPr>
            </w:pPr>
            <w:r w:rsidRPr="4411F322">
              <w:rPr>
                <w:szCs w:val="22"/>
              </w:rPr>
              <w:t>73107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119380" w14:textId="0C8FE125">
            <w:pPr>
              <w:rPr>
                <w:szCs w:val="22"/>
              </w:rPr>
            </w:pPr>
            <w:r w:rsidRPr="4411F322">
              <w:rPr>
                <w:szCs w:val="22"/>
              </w:rPr>
              <w:t>WITI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C472DA" w14:textId="4F423F3D">
            <w:pPr>
              <w:jc w:val="right"/>
              <w:rPr>
                <w:szCs w:val="22"/>
              </w:rPr>
            </w:pPr>
            <w:r w:rsidRPr="4411F322">
              <w:rPr>
                <w:szCs w:val="22"/>
              </w:rPr>
              <w:t>3,149,773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7D2AF3" w14:textId="06727962">
            <w:pPr>
              <w:jc w:val="right"/>
              <w:rPr>
                <w:szCs w:val="22"/>
              </w:rPr>
            </w:pPr>
            <w:r w:rsidRPr="4411F322">
              <w:rPr>
                <w:szCs w:val="22"/>
              </w:rPr>
              <w:t>3,140,719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236EF7" w14:textId="5F3E8F02">
            <w:pPr>
              <w:rPr>
                <w:szCs w:val="22"/>
              </w:rPr>
            </w:pPr>
            <w:r w:rsidRPr="00762A71">
              <w:rPr>
                <w:szCs w:val="22"/>
              </w:rPr>
              <w:t xml:space="preserve"> $              22,268 </w:t>
            </w:r>
          </w:p>
        </w:tc>
      </w:tr>
      <w:tr w14:paraId="7929127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0AF664" w14:textId="42518745">
            <w:pPr>
              <w:jc w:val="right"/>
              <w:rPr>
                <w:szCs w:val="22"/>
              </w:rPr>
            </w:pPr>
            <w:r w:rsidRPr="4411F322">
              <w:rPr>
                <w:szCs w:val="22"/>
              </w:rPr>
              <w:t>594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00B9A9" w14:textId="73B59539">
            <w:pPr>
              <w:rPr>
                <w:szCs w:val="22"/>
              </w:rPr>
            </w:pPr>
            <w:r w:rsidRPr="4411F322">
              <w:rPr>
                <w:szCs w:val="22"/>
              </w:rPr>
              <w:t>WITN-TV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512552" w14:textId="0F84CB44">
            <w:pPr>
              <w:jc w:val="right"/>
              <w:rPr>
                <w:szCs w:val="22"/>
              </w:rPr>
            </w:pPr>
            <w:r w:rsidRPr="4411F322">
              <w:rPr>
                <w:szCs w:val="22"/>
              </w:rPr>
              <w:t>1,942,458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C9115F" w14:textId="0122583F">
            <w:pPr>
              <w:jc w:val="right"/>
              <w:rPr>
                <w:szCs w:val="22"/>
              </w:rPr>
            </w:pPr>
            <w:r w:rsidRPr="4411F322">
              <w:rPr>
                <w:szCs w:val="22"/>
              </w:rPr>
              <w:t>1,927,751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F2DA25" w14:textId="7E0118F6">
            <w:pPr>
              <w:rPr>
                <w:szCs w:val="22"/>
              </w:rPr>
            </w:pPr>
            <w:r w:rsidRPr="00762A71">
              <w:rPr>
                <w:szCs w:val="22"/>
              </w:rPr>
              <w:t xml:space="preserve"> $              13,668 </w:t>
            </w:r>
          </w:p>
        </w:tc>
      </w:tr>
      <w:tr w14:paraId="3594896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E42755" w14:textId="660A60A4">
            <w:pPr>
              <w:jc w:val="right"/>
              <w:rPr>
                <w:szCs w:val="22"/>
              </w:rPr>
            </w:pPr>
            <w:r w:rsidRPr="4411F322">
              <w:rPr>
                <w:szCs w:val="22"/>
              </w:rPr>
              <w:t>61005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C40E5B" w14:textId="7262E18D">
            <w:pPr>
              <w:rPr>
                <w:szCs w:val="22"/>
              </w:rPr>
            </w:pPr>
            <w:r w:rsidRPr="4411F322">
              <w:rPr>
                <w:szCs w:val="22"/>
              </w:rPr>
              <w:t>WITV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2F659E" w14:textId="5ECEF2C6">
            <w:pPr>
              <w:jc w:val="right"/>
              <w:rPr>
                <w:szCs w:val="22"/>
              </w:rPr>
            </w:pPr>
            <w:r w:rsidRPr="4411F322">
              <w:rPr>
                <w:szCs w:val="22"/>
              </w:rPr>
              <w:t>1,002,380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6CE25E" w14:textId="0229466F">
            <w:pPr>
              <w:jc w:val="right"/>
              <w:rPr>
                <w:szCs w:val="22"/>
              </w:rPr>
            </w:pPr>
            <w:r w:rsidRPr="4411F322">
              <w:rPr>
                <w:szCs w:val="22"/>
              </w:rPr>
              <w:t>1,002,380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8756EE" w14:textId="0A8D5DC0">
            <w:pPr>
              <w:rPr>
                <w:szCs w:val="22"/>
              </w:rPr>
            </w:pPr>
            <w:r w:rsidRPr="00762A71">
              <w:rPr>
                <w:szCs w:val="22"/>
              </w:rPr>
              <w:t xml:space="preserve"> $                7,107 </w:t>
            </w:r>
          </w:p>
        </w:tc>
      </w:tr>
      <w:tr w14:paraId="37E57DF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75B3DB" w14:textId="4659270D">
            <w:pPr>
              <w:jc w:val="right"/>
              <w:rPr>
                <w:szCs w:val="22"/>
              </w:rPr>
            </w:pPr>
            <w:r w:rsidRPr="4411F322">
              <w:rPr>
                <w:szCs w:val="22"/>
              </w:rPr>
              <w:t>7780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B32876" w14:textId="14055AD4">
            <w:pPr>
              <w:rPr>
                <w:szCs w:val="22"/>
              </w:rPr>
            </w:pPr>
            <w:r w:rsidRPr="4411F322">
              <w:rPr>
                <w:szCs w:val="22"/>
              </w:rPr>
              <w:t>WIVB-TV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33DD09" w14:textId="53EA4E47">
            <w:pPr>
              <w:jc w:val="right"/>
              <w:rPr>
                <w:szCs w:val="22"/>
              </w:rPr>
            </w:pPr>
            <w:r w:rsidRPr="4411F322">
              <w:rPr>
                <w:szCs w:val="22"/>
              </w:rPr>
              <w:t>1,911,934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FB59E5" w14:textId="19B93C37">
            <w:pPr>
              <w:jc w:val="right"/>
              <w:rPr>
                <w:szCs w:val="22"/>
              </w:rPr>
            </w:pPr>
            <w:r w:rsidRPr="4411F322">
              <w:rPr>
                <w:szCs w:val="22"/>
              </w:rPr>
              <w:t>1,834,562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B24788" w14:textId="6C52418D">
            <w:pPr>
              <w:rPr>
                <w:szCs w:val="22"/>
              </w:rPr>
            </w:pPr>
            <w:r w:rsidRPr="00762A71">
              <w:rPr>
                <w:szCs w:val="22"/>
              </w:rPr>
              <w:t xml:space="preserve"> $              13,007 </w:t>
            </w:r>
          </w:p>
        </w:tc>
      </w:tr>
      <w:tr w14:paraId="11A41DE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21E391" w14:textId="6CD24ED4">
            <w:pPr>
              <w:jc w:val="right"/>
              <w:rPr>
                <w:szCs w:val="22"/>
              </w:rPr>
            </w:pPr>
            <w:r w:rsidRPr="4411F322">
              <w:rPr>
                <w:szCs w:val="22"/>
              </w:rPr>
              <w:t>11260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BEB9E6" w14:textId="026E3438">
            <w:pPr>
              <w:rPr>
                <w:szCs w:val="22"/>
              </w:rPr>
            </w:pPr>
            <w:r w:rsidRPr="4411F322">
              <w:rPr>
                <w:szCs w:val="22"/>
              </w:rPr>
              <w:t>WIVT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863283" w14:textId="4BFD55E1">
            <w:pPr>
              <w:jc w:val="right"/>
              <w:rPr>
                <w:szCs w:val="22"/>
              </w:rPr>
            </w:pPr>
            <w:r w:rsidRPr="4411F322">
              <w:rPr>
                <w:szCs w:val="22"/>
              </w:rPr>
              <w:t>831,941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F6D7D8" w14:textId="5C0698A2">
            <w:pPr>
              <w:jc w:val="right"/>
              <w:rPr>
                <w:szCs w:val="22"/>
              </w:rPr>
            </w:pPr>
            <w:r w:rsidRPr="4411F322">
              <w:rPr>
                <w:szCs w:val="22"/>
              </w:rPr>
              <w:t>612,317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81E773" w14:textId="2AA99DE8">
            <w:pPr>
              <w:rPr>
                <w:szCs w:val="22"/>
              </w:rPr>
            </w:pPr>
            <w:r w:rsidRPr="00762A71">
              <w:rPr>
                <w:szCs w:val="22"/>
              </w:rPr>
              <w:t xml:space="preserve"> $                4,341 </w:t>
            </w:r>
          </w:p>
        </w:tc>
      </w:tr>
      <w:tr w14:paraId="6F1609E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BA3E0B" w14:textId="54E23822">
            <w:pPr>
              <w:jc w:val="right"/>
              <w:rPr>
                <w:szCs w:val="22"/>
              </w:rPr>
            </w:pPr>
            <w:r w:rsidRPr="4411F322">
              <w:rPr>
                <w:szCs w:val="22"/>
              </w:rPr>
              <w:t>60571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6DCC47" w14:textId="5AB76105">
            <w:pPr>
              <w:rPr>
                <w:szCs w:val="22"/>
              </w:rPr>
            </w:pPr>
            <w:r w:rsidRPr="4411F322">
              <w:rPr>
                <w:szCs w:val="22"/>
              </w:rPr>
              <w:t>WIWN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64BAB3" w14:textId="0427CEA4">
            <w:pPr>
              <w:jc w:val="right"/>
              <w:rPr>
                <w:szCs w:val="22"/>
              </w:rPr>
            </w:pPr>
            <w:r w:rsidRPr="4411F322">
              <w:rPr>
                <w:szCs w:val="22"/>
              </w:rPr>
              <w:t>3,387,206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84491D" w14:textId="15D46DEF">
            <w:pPr>
              <w:jc w:val="right"/>
              <w:rPr>
                <w:szCs w:val="22"/>
              </w:rPr>
            </w:pPr>
            <w:r w:rsidRPr="4411F322">
              <w:rPr>
                <w:szCs w:val="22"/>
              </w:rPr>
              <w:t>3,370,697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FF2800" w14:textId="481BA579">
            <w:pPr>
              <w:rPr>
                <w:szCs w:val="22"/>
              </w:rPr>
            </w:pPr>
            <w:r w:rsidRPr="00762A71">
              <w:rPr>
                <w:szCs w:val="22"/>
              </w:rPr>
              <w:t xml:space="preserve"> $              23,898 </w:t>
            </w:r>
          </w:p>
        </w:tc>
      </w:tr>
      <w:tr w14:paraId="67D21E2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3FD8DE" w14:textId="6CF8B3B8">
            <w:pPr>
              <w:jc w:val="right"/>
              <w:rPr>
                <w:szCs w:val="22"/>
              </w:rPr>
            </w:pPr>
            <w:r w:rsidRPr="4411F322">
              <w:rPr>
                <w:szCs w:val="22"/>
              </w:rPr>
              <w:t>62207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F95150" w14:textId="2AFF4DB5">
            <w:pPr>
              <w:rPr>
                <w:szCs w:val="22"/>
              </w:rPr>
            </w:pPr>
            <w:r w:rsidRPr="4411F322">
              <w:rPr>
                <w:szCs w:val="22"/>
              </w:rPr>
              <w:t>WIYC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989DC3" w14:textId="23D9A713">
            <w:pPr>
              <w:jc w:val="right"/>
              <w:rPr>
                <w:szCs w:val="22"/>
              </w:rPr>
            </w:pPr>
            <w:r w:rsidRPr="4411F322">
              <w:rPr>
                <w:szCs w:val="22"/>
              </w:rPr>
              <w:t>673,128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96591A" w14:textId="285A851B">
            <w:pPr>
              <w:jc w:val="right"/>
              <w:rPr>
                <w:szCs w:val="22"/>
              </w:rPr>
            </w:pPr>
            <w:r w:rsidRPr="4411F322">
              <w:rPr>
                <w:szCs w:val="22"/>
              </w:rPr>
              <w:t>670,480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9A732D" w14:textId="67A7E4C7">
            <w:pPr>
              <w:rPr>
                <w:szCs w:val="22"/>
              </w:rPr>
            </w:pPr>
            <w:r w:rsidRPr="00762A71">
              <w:rPr>
                <w:szCs w:val="22"/>
              </w:rPr>
              <w:t xml:space="preserve"> $                4,754 </w:t>
            </w:r>
          </w:p>
        </w:tc>
      </w:tr>
      <w:tr w14:paraId="2719DA2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103038" w14:textId="46E609ED">
            <w:pPr>
              <w:jc w:val="right"/>
              <w:rPr>
                <w:szCs w:val="22"/>
              </w:rPr>
            </w:pPr>
            <w:r w:rsidRPr="4411F322">
              <w:rPr>
                <w:szCs w:val="22"/>
              </w:rPr>
              <w:t>73120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29F8F6" w14:textId="1112383C">
            <w:pPr>
              <w:rPr>
                <w:szCs w:val="22"/>
              </w:rPr>
            </w:pPr>
            <w:r w:rsidRPr="4411F322">
              <w:rPr>
                <w:szCs w:val="22"/>
              </w:rPr>
              <w:t>WJAC-TV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709186" w14:textId="14259A84">
            <w:pPr>
              <w:jc w:val="right"/>
              <w:rPr>
                <w:szCs w:val="22"/>
              </w:rPr>
            </w:pPr>
            <w:r w:rsidRPr="4411F322">
              <w:rPr>
                <w:szCs w:val="22"/>
              </w:rPr>
              <w:t>2,152,162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1DC180" w14:textId="28678F35">
            <w:pPr>
              <w:jc w:val="right"/>
              <w:rPr>
                <w:szCs w:val="22"/>
              </w:rPr>
            </w:pPr>
            <w:r w:rsidRPr="4411F322">
              <w:rPr>
                <w:szCs w:val="22"/>
              </w:rPr>
              <w:t>1,855,359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5D9463" w14:textId="2F008D9F">
            <w:pPr>
              <w:rPr>
                <w:szCs w:val="22"/>
              </w:rPr>
            </w:pPr>
            <w:r w:rsidRPr="00762A71">
              <w:rPr>
                <w:szCs w:val="22"/>
              </w:rPr>
              <w:t xml:space="preserve"> $              13,154 </w:t>
            </w:r>
          </w:p>
        </w:tc>
      </w:tr>
      <w:tr w14:paraId="3E65780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A83C3D" w14:textId="3CC5116B">
            <w:pPr>
              <w:jc w:val="right"/>
              <w:rPr>
                <w:szCs w:val="22"/>
              </w:rPr>
            </w:pPr>
            <w:r w:rsidRPr="4411F322">
              <w:rPr>
                <w:szCs w:val="22"/>
              </w:rPr>
              <w:t>10259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A6DFA5" w14:textId="7D2F5497">
            <w:pPr>
              <w:rPr>
                <w:szCs w:val="22"/>
              </w:rPr>
            </w:pPr>
            <w:r w:rsidRPr="4411F322">
              <w:rPr>
                <w:szCs w:val="22"/>
              </w:rPr>
              <w:t>WJAL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B4AF1A" w14:textId="30A653F5">
            <w:pPr>
              <w:jc w:val="right"/>
              <w:rPr>
                <w:szCs w:val="22"/>
              </w:rPr>
            </w:pPr>
            <w:r w:rsidRPr="4411F322">
              <w:rPr>
                <w:szCs w:val="22"/>
              </w:rPr>
              <w:t>9,654,785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50B0AC" w14:textId="4504BF95">
            <w:pPr>
              <w:jc w:val="right"/>
              <w:rPr>
                <w:szCs w:val="22"/>
              </w:rPr>
            </w:pPr>
            <w:r w:rsidRPr="4411F322">
              <w:rPr>
                <w:szCs w:val="22"/>
              </w:rPr>
              <w:t>9,309,845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341DBB" w14:textId="4345D2BF">
            <w:pPr>
              <w:rPr>
                <w:szCs w:val="22"/>
              </w:rPr>
            </w:pPr>
            <w:r w:rsidRPr="00762A71">
              <w:rPr>
                <w:szCs w:val="22"/>
              </w:rPr>
              <w:t xml:space="preserve"> $              66,007 </w:t>
            </w:r>
          </w:p>
        </w:tc>
      </w:tr>
      <w:tr w14:paraId="5211B28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4D1C1A" w14:textId="0EF97E86">
            <w:pPr>
              <w:jc w:val="right"/>
              <w:rPr>
                <w:szCs w:val="22"/>
              </w:rPr>
            </w:pPr>
            <w:r w:rsidRPr="4411F322">
              <w:rPr>
                <w:szCs w:val="22"/>
              </w:rPr>
              <w:t>50780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6C0889" w14:textId="3FA8EC46">
            <w:pPr>
              <w:rPr>
                <w:szCs w:val="22"/>
              </w:rPr>
            </w:pPr>
            <w:r w:rsidRPr="4411F322">
              <w:rPr>
                <w:szCs w:val="22"/>
              </w:rPr>
              <w:t>WJAR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BC0997" w14:textId="6C1AB690">
            <w:pPr>
              <w:jc w:val="right"/>
              <w:rPr>
                <w:szCs w:val="22"/>
              </w:rPr>
            </w:pPr>
            <w:r w:rsidRPr="4411F322">
              <w:rPr>
                <w:szCs w:val="22"/>
              </w:rPr>
              <w:t>7,602,846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7442D4" w14:textId="610F77ED">
            <w:pPr>
              <w:jc w:val="right"/>
              <w:rPr>
                <w:szCs w:val="22"/>
              </w:rPr>
            </w:pPr>
            <w:r w:rsidRPr="4411F322">
              <w:rPr>
                <w:szCs w:val="22"/>
              </w:rPr>
              <w:t>7,447,435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9E9A89" w14:textId="68B2B5E3">
            <w:pPr>
              <w:rPr>
                <w:szCs w:val="22"/>
              </w:rPr>
            </w:pPr>
            <w:r w:rsidRPr="00762A71">
              <w:rPr>
                <w:szCs w:val="22"/>
              </w:rPr>
              <w:t xml:space="preserve"> $              52,802 </w:t>
            </w:r>
          </w:p>
        </w:tc>
      </w:tr>
      <w:tr w14:paraId="69548C6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3C574E" w14:textId="2BFA9086">
            <w:pPr>
              <w:jc w:val="right"/>
              <w:rPr>
                <w:szCs w:val="22"/>
              </w:rPr>
            </w:pPr>
            <w:r w:rsidRPr="4411F322">
              <w:rPr>
                <w:szCs w:val="22"/>
              </w:rPr>
              <w:t>35576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F82AB7" w14:textId="45D157F5">
            <w:pPr>
              <w:rPr>
                <w:szCs w:val="22"/>
              </w:rPr>
            </w:pPr>
            <w:r w:rsidRPr="4411F322">
              <w:rPr>
                <w:szCs w:val="22"/>
              </w:rPr>
              <w:t>WJAX-TV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845141" w14:textId="0B3F33F9">
            <w:pPr>
              <w:jc w:val="right"/>
              <w:rPr>
                <w:szCs w:val="22"/>
              </w:rPr>
            </w:pPr>
            <w:r w:rsidRPr="4411F322">
              <w:rPr>
                <w:szCs w:val="22"/>
              </w:rPr>
              <w:t>1,909,321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45EE1F" w14:textId="79D62DF8">
            <w:pPr>
              <w:jc w:val="right"/>
              <w:rPr>
                <w:szCs w:val="22"/>
              </w:rPr>
            </w:pPr>
            <w:r w:rsidRPr="4411F322">
              <w:rPr>
                <w:szCs w:val="22"/>
              </w:rPr>
              <w:t>1,909,321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3BBE5E" w14:textId="2AF8B0C4">
            <w:pPr>
              <w:rPr>
                <w:szCs w:val="22"/>
              </w:rPr>
            </w:pPr>
            <w:r w:rsidRPr="00762A71">
              <w:rPr>
                <w:szCs w:val="22"/>
              </w:rPr>
              <w:t xml:space="preserve"> $              13,537 </w:t>
            </w:r>
          </w:p>
        </w:tc>
      </w:tr>
      <w:tr w14:paraId="05A554D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0AC163" w14:textId="010582E6">
            <w:pPr>
              <w:jc w:val="right"/>
              <w:rPr>
                <w:szCs w:val="22"/>
              </w:rPr>
            </w:pPr>
            <w:r w:rsidRPr="4411F322">
              <w:rPr>
                <w:szCs w:val="22"/>
              </w:rPr>
              <w:t>27140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31A38C" w14:textId="5C7E17C2">
            <w:pPr>
              <w:rPr>
                <w:szCs w:val="22"/>
              </w:rPr>
            </w:pPr>
            <w:r w:rsidRPr="4411F322">
              <w:rPr>
                <w:szCs w:val="22"/>
              </w:rPr>
              <w:t>WJBF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A0C549" w14:textId="6C60614C">
            <w:pPr>
              <w:jc w:val="right"/>
              <w:rPr>
                <w:szCs w:val="22"/>
              </w:rPr>
            </w:pPr>
            <w:r w:rsidRPr="4411F322">
              <w:rPr>
                <w:szCs w:val="22"/>
              </w:rPr>
              <w:t>1,669,785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5FAE16" w14:textId="0983AEEA">
            <w:pPr>
              <w:jc w:val="right"/>
              <w:rPr>
                <w:szCs w:val="22"/>
              </w:rPr>
            </w:pPr>
            <w:r w:rsidRPr="4411F322">
              <w:rPr>
                <w:szCs w:val="22"/>
              </w:rPr>
              <w:t>1,652,861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9025F8" w14:textId="21A206E1">
            <w:pPr>
              <w:rPr>
                <w:szCs w:val="22"/>
              </w:rPr>
            </w:pPr>
            <w:r w:rsidRPr="00762A71">
              <w:rPr>
                <w:szCs w:val="22"/>
              </w:rPr>
              <w:t xml:space="preserve"> $              11,719 </w:t>
            </w:r>
          </w:p>
        </w:tc>
      </w:tr>
      <w:tr w14:paraId="448DDD9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DAB038" w14:textId="2C74C3AC">
            <w:pPr>
              <w:jc w:val="right"/>
              <w:rPr>
                <w:szCs w:val="22"/>
              </w:rPr>
            </w:pPr>
            <w:r w:rsidRPr="4411F322">
              <w:rPr>
                <w:szCs w:val="22"/>
              </w:rPr>
              <w:t>73123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76FB89" w14:textId="2ABA3EE2">
            <w:pPr>
              <w:rPr>
                <w:szCs w:val="22"/>
              </w:rPr>
            </w:pPr>
            <w:r w:rsidRPr="4411F322">
              <w:rPr>
                <w:szCs w:val="22"/>
              </w:rPr>
              <w:t>WJBK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88A112" w14:textId="0DA0F2B6">
            <w:pPr>
              <w:jc w:val="right"/>
              <w:rPr>
                <w:szCs w:val="22"/>
              </w:rPr>
            </w:pPr>
            <w:r w:rsidRPr="4411F322">
              <w:rPr>
                <w:szCs w:val="22"/>
              </w:rPr>
              <w:t>5,840,177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DE1087" w14:textId="4A03DCA2">
            <w:pPr>
              <w:jc w:val="right"/>
              <w:rPr>
                <w:szCs w:val="22"/>
              </w:rPr>
            </w:pPr>
            <w:r w:rsidRPr="4411F322">
              <w:rPr>
                <w:szCs w:val="22"/>
              </w:rPr>
              <w:t>5,804,131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376363" w14:textId="5FEE97A4">
            <w:pPr>
              <w:rPr>
                <w:szCs w:val="22"/>
              </w:rPr>
            </w:pPr>
            <w:r w:rsidRPr="00762A71">
              <w:rPr>
                <w:szCs w:val="22"/>
              </w:rPr>
              <w:t xml:space="preserve"> $              41,151 </w:t>
            </w:r>
          </w:p>
        </w:tc>
      </w:tr>
      <w:tr w14:paraId="1416DA5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B34FD5" w14:textId="46D75C78">
            <w:pPr>
              <w:jc w:val="right"/>
              <w:rPr>
                <w:szCs w:val="22"/>
              </w:rPr>
            </w:pPr>
            <w:r w:rsidRPr="4411F322">
              <w:rPr>
                <w:szCs w:val="22"/>
              </w:rPr>
              <w:t>37174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ADB3E0" w14:textId="4A3793D9">
            <w:pPr>
              <w:rPr>
                <w:szCs w:val="22"/>
              </w:rPr>
            </w:pPr>
            <w:r w:rsidRPr="4411F322">
              <w:rPr>
                <w:szCs w:val="22"/>
              </w:rPr>
              <w:t>WJCL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89A5D6" w14:textId="55DC37E2">
            <w:pPr>
              <w:jc w:val="right"/>
              <w:rPr>
                <w:szCs w:val="22"/>
              </w:rPr>
            </w:pPr>
            <w:r w:rsidRPr="4411F322">
              <w:rPr>
                <w:szCs w:val="22"/>
              </w:rPr>
              <w:t>1,031,857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EAE357" w14:textId="403F2455">
            <w:pPr>
              <w:jc w:val="right"/>
              <w:rPr>
                <w:szCs w:val="22"/>
              </w:rPr>
            </w:pPr>
            <w:r w:rsidRPr="4411F322">
              <w:rPr>
                <w:szCs w:val="22"/>
              </w:rPr>
              <w:t>1,031,857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5A3745" w14:textId="5F3C475E">
            <w:pPr>
              <w:rPr>
                <w:szCs w:val="22"/>
              </w:rPr>
            </w:pPr>
            <w:r w:rsidRPr="00762A71">
              <w:rPr>
                <w:szCs w:val="22"/>
              </w:rPr>
              <w:t xml:space="preserve"> $                7,316 </w:t>
            </w:r>
          </w:p>
        </w:tc>
      </w:tr>
      <w:tr w14:paraId="6DDC0AC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6400E9" w14:textId="5EADF0AE">
            <w:pPr>
              <w:jc w:val="right"/>
              <w:rPr>
                <w:szCs w:val="22"/>
              </w:rPr>
            </w:pPr>
            <w:r w:rsidRPr="4411F322">
              <w:rPr>
                <w:szCs w:val="22"/>
              </w:rPr>
              <w:t>73130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351504" w14:textId="0D2BA39C">
            <w:pPr>
              <w:rPr>
                <w:szCs w:val="22"/>
              </w:rPr>
            </w:pPr>
            <w:r w:rsidRPr="4411F322">
              <w:rPr>
                <w:szCs w:val="22"/>
              </w:rPr>
              <w:t>WJCT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B96354" w14:textId="5D951423">
            <w:pPr>
              <w:jc w:val="right"/>
              <w:rPr>
                <w:szCs w:val="22"/>
              </w:rPr>
            </w:pPr>
            <w:r w:rsidRPr="4411F322">
              <w:rPr>
                <w:szCs w:val="22"/>
              </w:rPr>
              <w:t>1,893,148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F47EDC" w14:textId="04EA2A4A">
            <w:pPr>
              <w:jc w:val="right"/>
              <w:rPr>
                <w:szCs w:val="22"/>
              </w:rPr>
            </w:pPr>
            <w:r w:rsidRPr="4411F322">
              <w:rPr>
                <w:szCs w:val="22"/>
              </w:rPr>
              <w:t>1,892,490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3CF18B" w14:textId="268AC45B">
            <w:pPr>
              <w:rPr>
                <w:szCs w:val="22"/>
              </w:rPr>
            </w:pPr>
            <w:r w:rsidRPr="00762A71">
              <w:rPr>
                <w:szCs w:val="22"/>
              </w:rPr>
              <w:t xml:space="preserve"> $              13,418 </w:t>
            </w:r>
          </w:p>
        </w:tc>
      </w:tr>
      <w:tr w14:paraId="6E3CE81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16E64E" w14:textId="307F182A">
            <w:pPr>
              <w:jc w:val="right"/>
              <w:rPr>
                <w:szCs w:val="22"/>
              </w:rPr>
            </w:pPr>
            <w:r w:rsidRPr="4411F322">
              <w:rPr>
                <w:szCs w:val="22"/>
              </w:rPr>
              <w:t>29719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9C45F7" w14:textId="18C7377D">
            <w:pPr>
              <w:rPr>
                <w:szCs w:val="22"/>
              </w:rPr>
            </w:pPr>
            <w:r w:rsidRPr="4411F322">
              <w:rPr>
                <w:szCs w:val="22"/>
              </w:rPr>
              <w:t>WJEB-TV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0E68FE" w14:textId="1EDFA2B6">
            <w:pPr>
              <w:jc w:val="right"/>
              <w:rPr>
                <w:szCs w:val="22"/>
              </w:rPr>
            </w:pPr>
            <w:r w:rsidRPr="4411F322">
              <w:rPr>
                <w:szCs w:val="22"/>
              </w:rPr>
              <w:t>1,880,192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7EFC9D" w14:textId="6F357F6F">
            <w:pPr>
              <w:jc w:val="right"/>
              <w:rPr>
                <w:szCs w:val="22"/>
              </w:rPr>
            </w:pPr>
            <w:r w:rsidRPr="4411F322">
              <w:rPr>
                <w:szCs w:val="22"/>
              </w:rPr>
              <w:t>1,880,192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D858B3" w14:textId="349B9D6B">
            <w:pPr>
              <w:rPr>
                <w:szCs w:val="22"/>
              </w:rPr>
            </w:pPr>
            <w:r w:rsidRPr="00762A71">
              <w:rPr>
                <w:szCs w:val="22"/>
              </w:rPr>
              <w:t xml:space="preserve"> $              13,331 </w:t>
            </w:r>
          </w:p>
        </w:tc>
      </w:tr>
      <w:tr w14:paraId="6A14FEA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4F0455" w14:textId="7C1603E3">
            <w:pPr>
              <w:jc w:val="right"/>
              <w:rPr>
                <w:szCs w:val="22"/>
              </w:rPr>
            </w:pPr>
            <w:r w:rsidRPr="4411F322">
              <w:rPr>
                <w:szCs w:val="22"/>
              </w:rPr>
              <w:t>65749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1E3981" w14:textId="77D6F217">
            <w:pPr>
              <w:rPr>
                <w:szCs w:val="22"/>
              </w:rPr>
            </w:pPr>
            <w:r w:rsidRPr="4411F322">
              <w:rPr>
                <w:szCs w:val="22"/>
              </w:rPr>
              <w:t>WJET-TV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A5F709" w14:textId="2690415D">
            <w:pPr>
              <w:jc w:val="right"/>
              <w:rPr>
                <w:szCs w:val="22"/>
              </w:rPr>
            </w:pPr>
            <w:r w:rsidRPr="4411F322">
              <w:rPr>
                <w:szCs w:val="22"/>
              </w:rPr>
              <w:t>711,412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AD0DF0" w14:textId="6F113686">
            <w:pPr>
              <w:jc w:val="right"/>
              <w:rPr>
                <w:szCs w:val="22"/>
              </w:rPr>
            </w:pPr>
            <w:r w:rsidRPr="4411F322">
              <w:rPr>
                <w:szCs w:val="22"/>
              </w:rPr>
              <w:t>685,375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696710" w14:textId="50F2DADA">
            <w:pPr>
              <w:rPr>
                <w:szCs w:val="22"/>
              </w:rPr>
            </w:pPr>
            <w:r w:rsidRPr="00762A71">
              <w:rPr>
                <w:szCs w:val="22"/>
              </w:rPr>
              <w:t xml:space="preserve"> $                4,859 </w:t>
            </w:r>
          </w:p>
        </w:tc>
      </w:tr>
      <w:tr w14:paraId="7C0F66B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E71845" w14:textId="3EF64B6B">
            <w:pPr>
              <w:jc w:val="right"/>
              <w:rPr>
                <w:szCs w:val="22"/>
              </w:rPr>
            </w:pPr>
            <w:r w:rsidRPr="4411F322">
              <w:rPr>
                <w:szCs w:val="22"/>
              </w:rPr>
              <w:t>7651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37F420" w14:textId="54880774">
            <w:pPr>
              <w:rPr>
                <w:szCs w:val="22"/>
              </w:rPr>
            </w:pPr>
            <w:r w:rsidRPr="4411F322">
              <w:rPr>
                <w:szCs w:val="22"/>
              </w:rPr>
              <w:t>WJFB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678285" w14:textId="4DE4C2CD">
            <w:pPr>
              <w:jc w:val="right"/>
              <w:rPr>
                <w:szCs w:val="22"/>
              </w:rPr>
            </w:pPr>
            <w:r w:rsidRPr="4411F322">
              <w:rPr>
                <w:szCs w:val="22"/>
              </w:rPr>
              <w:t>2,745,573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B2D00D" w14:textId="2B4378AB">
            <w:pPr>
              <w:jc w:val="right"/>
              <w:rPr>
                <w:szCs w:val="22"/>
              </w:rPr>
            </w:pPr>
            <w:r w:rsidRPr="4411F322">
              <w:rPr>
                <w:szCs w:val="22"/>
              </w:rPr>
              <w:t>2,734,787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093224" w14:textId="0FC2B3E4">
            <w:pPr>
              <w:rPr>
                <w:szCs w:val="22"/>
              </w:rPr>
            </w:pPr>
            <w:r w:rsidRPr="00762A71">
              <w:rPr>
                <w:szCs w:val="22"/>
              </w:rPr>
              <w:t xml:space="preserve"> $              19,390 </w:t>
            </w:r>
          </w:p>
        </w:tc>
      </w:tr>
      <w:tr w14:paraId="54FB503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E62455" w14:textId="4A6031DE">
            <w:pPr>
              <w:jc w:val="right"/>
              <w:rPr>
                <w:szCs w:val="22"/>
              </w:rPr>
            </w:pPr>
            <w:r w:rsidRPr="4411F322">
              <w:rPr>
                <w:szCs w:val="22"/>
              </w:rPr>
              <w:t>49699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56F3A8" w14:textId="2CBD945F">
            <w:pPr>
              <w:rPr>
                <w:szCs w:val="22"/>
              </w:rPr>
            </w:pPr>
            <w:r w:rsidRPr="4411F322">
              <w:rPr>
                <w:szCs w:val="22"/>
              </w:rPr>
              <w:t>WJFW-TV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BBADF6" w14:textId="6281989B">
            <w:pPr>
              <w:jc w:val="right"/>
              <w:rPr>
                <w:szCs w:val="22"/>
              </w:rPr>
            </w:pPr>
            <w:r w:rsidRPr="4411F322">
              <w:rPr>
                <w:szCs w:val="22"/>
              </w:rPr>
              <w:t>281,148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9265BE" w14:textId="29A9D866">
            <w:pPr>
              <w:jc w:val="right"/>
              <w:rPr>
                <w:szCs w:val="22"/>
              </w:rPr>
            </w:pPr>
            <w:r w:rsidRPr="4411F322">
              <w:rPr>
                <w:szCs w:val="22"/>
              </w:rPr>
              <w:t>271,274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A49922" w14:textId="3B7BEB60">
            <w:pPr>
              <w:rPr>
                <w:szCs w:val="22"/>
              </w:rPr>
            </w:pPr>
            <w:r w:rsidRPr="00762A71">
              <w:rPr>
                <w:szCs w:val="22"/>
              </w:rPr>
              <w:t xml:space="preserve"> $                1,923 </w:t>
            </w:r>
          </w:p>
        </w:tc>
      </w:tr>
      <w:tr w14:paraId="61F3F4B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D02038" w14:textId="38954DD7">
            <w:pPr>
              <w:jc w:val="right"/>
              <w:rPr>
                <w:szCs w:val="22"/>
              </w:rPr>
            </w:pPr>
            <w:r w:rsidRPr="4411F322">
              <w:rPr>
                <w:szCs w:val="22"/>
              </w:rPr>
              <w:t>73136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F82107" w14:textId="52F09299">
            <w:pPr>
              <w:rPr>
                <w:szCs w:val="22"/>
              </w:rPr>
            </w:pPr>
            <w:r w:rsidRPr="4411F322">
              <w:rPr>
                <w:szCs w:val="22"/>
              </w:rPr>
              <w:t>WJHG-TV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532578" w14:textId="67670C89">
            <w:pPr>
              <w:jc w:val="right"/>
              <w:rPr>
                <w:szCs w:val="22"/>
              </w:rPr>
            </w:pPr>
            <w:r w:rsidRPr="4411F322">
              <w:rPr>
                <w:szCs w:val="22"/>
              </w:rPr>
              <w:t>912,881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ADA248" w14:textId="6907E60F">
            <w:pPr>
              <w:jc w:val="right"/>
              <w:rPr>
                <w:szCs w:val="22"/>
              </w:rPr>
            </w:pPr>
            <w:r w:rsidRPr="4411F322">
              <w:rPr>
                <w:szCs w:val="22"/>
              </w:rPr>
              <w:t>905,531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4EAFA2" w14:textId="1C018889">
            <w:pPr>
              <w:rPr>
                <w:szCs w:val="22"/>
              </w:rPr>
            </w:pPr>
            <w:r w:rsidRPr="00762A71">
              <w:rPr>
                <w:szCs w:val="22"/>
              </w:rPr>
              <w:t xml:space="preserve"> $                6,420 </w:t>
            </w:r>
          </w:p>
        </w:tc>
      </w:tr>
      <w:tr w14:paraId="464C868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0682AB" w14:textId="0AE02930">
            <w:pPr>
              <w:jc w:val="right"/>
              <w:rPr>
                <w:szCs w:val="22"/>
              </w:rPr>
            </w:pPr>
            <w:r w:rsidRPr="4411F322">
              <w:rPr>
                <w:szCs w:val="22"/>
              </w:rPr>
              <w:t>57826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A0D12A" w14:textId="5911F707">
            <w:pPr>
              <w:rPr>
                <w:szCs w:val="22"/>
              </w:rPr>
            </w:pPr>
            <w:r w:rsidRPr="4411F322">
              <w:rPr>
                <w:szCs w:val="22"/>
              </w:rPr>
              <w:t>WJHL-TV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F51CC6" w14:textId="6371587F">
            <w:pPr>
              <w:jc w:val="right"/>
              <w:rPr>
                <w:szCs w:val="22"/>
              </w:rPr>
            </w:pPr>
            <w:r w:rsidRPr="4411F322">
              <w:rPr>
                <w:szCs w:val="22"/>
              </w:rPr>
              <w:t>2,035,505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5B0E5F" w14:textId="08072579">
            <w:pPr>
              <w:jc w:val="right"/>
              <w:rPr>
                <w:szCs w:val="22"/>
              </w:rPr>
            </w:pPr>
            <w:r w:rsidRPr="4411F322">
              <w:rPr>
                <w:szCs w:val="22"/>
              </w:rPr>
              <w:t>1,463,539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4FAB88" w14:textId="01DFAE44">
            <w:pPr>
              <w:rPr>
                <w:szCs w:val="22"/>
              </w:rPr>
            </w:pPr>
            <w:r w:rsidRPr="00762A71">
              <w:rPr>
                <w:szCs w:val="22"/>
              </w:rPr>
              <w:t xml:space="preserve"> $              10,376 </w:t>
            </w:r>
          </w:p>
        </w:tc>
      </w:tr>
      <w:tr w14:paraId="1AFD376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582403" w14:textId="544E52CF">
            <w:pPr>
              <w:jc w:val="right"/>
              <w:rPr>
                <w:szCs w:val="22"/>
              </w:rPr>
            </w:pPr>
            <w:r w:rsidRPr="4411F322">
              <w:rPr>
                <w:szCs w:val="22"/>
              </w:rPr>
              <w:t>68519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18F1CC" w14:textId="186AE814">
            <w:pPr>
              <w:rPr>
                <w:szCs w:val="22"/>
              </w:rPr>
            </w:pPr>
            <w:r w:rsidRPr="4411F322">
              <w:rPr>
                <w:szCs w:val="22"/>
              </w:rPr>
              <w:t>WJKT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BBCAC6" w14:textId="32B3678B">
            <w:pPr>
              <w:jc w:val="right"/>
              <w:rPr>
                <w:szCs w:val="22"/>
              </w:rPr>
            </w:pPr>
            <w:r w:rsidRPr="4411F322">
              <w:rPr>
                <w:szCs w:val="22"/>
              </w:rPr>
              <w:t>645,594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DDED88" w14:textId="648B3045">
            <w:pPr>
              <w:jc w:val="right"/>
              <w:rPr>
                <w:szCs w:val="22"/>
              </w:rPr>
            </w:pPr>
            <w:r w:rsidRPr="4411F322">
              <w:rPr>
                <w:szCs w:val="22"/>
              </w:rPr>
              <w:t>645,161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CE1FFA" w14:textId="43610A45">
            <w:pPr>
              <w:rPr>
                <w:szCs w:val="22"/>
              </w:rPr>
            </w:pPr>
            <w:r w:rsidRPr="00762A71">
              <w:rPr>
                <w:szCs w:val="22"/>
              </w:rPr>
              <w:t xml:space="preserve"> $                4,574 </w:t>
            </w:r>
          </w:p>
        </w:tc>
      </w:tr>
      <w:tr w14:paraId="584C680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C9ADD2" w14:textId="53A44567">
            <w:pPr>
              <w:jc w:val="right"/>
              <w:rPr>
                <w:szCs w:val="22"/>
              </w:rPr>
            </w:pPr>
            <w:r w:rsidRPr="4411F322">
              <w:rPr>
                <w:szCs w:val="22"/>
              </w:rPr>
              <w:t>1051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1010B2" w14:textId="1A2CE662">
            <w:pPr>
              <w:rPr>
                <w:szCs w:val="22"/>
              </w:rPr>
            </w:pPr>
            <w:r w:rsidRPr="4411F322">
              <w:rPr>
                <w:szCs w:val="22"/>
              </w:rPr>
              <w:t>WJLA-TV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4A8C12" w14:textId="5786555A">
            <w:pPr>
              <w:jc w:val="right"/>
              <w:rPr>
                <w:szCs w:val="22"/>
              </w:rPr>
            </w:pPr>
            <w:r w:rsidRPr="4411F322">
              <w:rPr>
                <w:szCs w:val="22"/>
              </w:rPr>
              <w:t>9,654,785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5F15B1" w14:textId="514CDB87">
            <w:pPr>
              <w:jc w:val="right"/>
              <w:rPr>
                <w:szCs w:val="22"/>
              </w:rPr>
            </w:pPr>
            <w:r w:rsidRPr="4411F322">
              <w:rPr>
                <w:szCs w:val="22"/>
              </w:rPr>
              <w:t>9,314,754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F12D48" w14:textId="7CD3C8B6">
            <w:pPr>
              <w:rPr>
                <w:szCs w:val="22"/>
              </w:rPr>
            </w:pPr>
            <w:r w:rsidRPr="00762A71">
              <w:rPr>
                <w:szCs w:val="22"/>
              </w:rPr>
              <w:t xml:space="preserve"> $              66,042 </w:t>
            </w:r>
          </w:p>
        </w:tc>
      </w:tr>
      <w:tr w14:paraId="7A93038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44BED3" w14:textId="65885994">
            <w:pPr>
              <w:jc w:val="right"/>
              <w:rPr>
                <w:szCs w:val="22"/>
              </w:rPr>
            </w:pPr>
            <w:r w:rsidRPr="4411F322">
              <w:rPr>
                <w:szCs w:val="22"/>
              </w:rPr>
              <w:t>86537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3B0104" w14:textId="4C9949DD">
            <w:pPr>
              <w:rPr>
                <w:szCs w:val="22"/>
              </w:rPr>
            </w:pPr>
            <w:r w:rsidRPr="4411F322">
              <w:rPr>
                <w:szCs w:val="22"/>
              </w:rPr>
              <w:t>WJLP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79FE62" w14:textId="4F501C6C">
            <w:pPr>
              <w:jc w:val="right"/>
              <w:rPr>
                <w:szCs w:val="22"/>
              </w:rPr>
            </w:pPr>
            <w:r w:rsidRPr="4411F322">
              <w:rPr>
                <w:szCs w:val="22"/>
              </w:rPr>
              <w:t>22,694,994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DE0DFE" w14:textId="2B938C6E">
            <w:pPr>
              <w:jc w:val="right"/>
              <w:rPr>
                <w:szCs w:val="22"/>
              </w:rPr>
            </w:pPr>
            <w:r w:rsidRPr="4411F322">
              <w:rPr>
                <w:szCs w:val="22"/>
              </w:rPr>
              <w:t>22,426,423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B19DF9" w14:textId="63C7F18A">
            <w:pPr>
              <w:rPr>
                <w:szCs w:val="22"/>
              </w:rPr>
            </w:pPr>
            <w:r w:rsidRPr="00762A71">
              <w:rPr>
                <w:szCs w:val="22"/>
              </w:rPr>
              <w:t xml:space="preserve"> $            159,003 </w:t>
            </w:r>
          </w:p>
        </w:tc>
      </w:tr>
      <w:tr w14:paraId="755535B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FC8064" w14:textId="2A9555FE">
            <w:pPr>
              <w:jc w:val="right"/>
              <w:rPr>
                <w:szCs w:val="22"/>
              </w:rPr>
            </w:pPr>
            <w:r w:rsidRPr="4411F322">
              <w:rPr>
                <w:szCs w:val="22"/>
              </w:rPr>
              <w:t>9630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1C6833" w14:textId="1FE89C86">
            <w:pPr>
              <w:rPr>
                <w:szCs w:val="22"/>
              </w:rPr>
            </w:pPr>
            <w:r w:rsidRPr="4411F322">
              <w:rPr>
                <w:szCs w:val="22"/>
              </w:rPr>
              <w:t>WJMN-TV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DA4631" w14:textId="6A55FF6F">
            <w:pPr>
              <w:jc w:val="right"/>
              <w:rPr>
                <w:szCs w:val="22"/>
              </w:rPr>
            </w:pPr>
            <w:r w:rsidRPr="4411F322">
              <w:rPr>
                <w:szCs w:val="22"/>
              </w:rPr>
              <w:t>158,494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12D9AD" w14:textId="62125742">
            <w:pPr>
              <w:jc w:val="right"/>
              <w:rPr>
                <w:szCs w:val="22"/>
              </w:rPr>
            </w:pPr>
            <w:r w:rsidRPr="4411F322">
              <w:rPr>
                <w:szCs w:val="22"/>
              </w:rPr>
              <w:t>151,938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D16A1B" w14:textId="088A2C0E">
            <w:pPr>
              <w:rPr>
                <w:szCs w:val="22"/>
              </w:rPr>
            </w:pPr>
            <w:r w:rsidRPr="00762A71">
              <w:rPr>
                <w:szCs w:val="22"/>
              </w:rPr>
              <w:t xml:space="preserve"> $                1,077 </w:t>
            </w:r>
          </w:p>
        </w:tc>
      </w:tr>
      <w:tr w14:paraId="66A8F3D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761DEB" w14:textId="101D68BE">
            <w:pPr>
              <w:jc w:val="right"/>
              <w:rPr>
                <w:szCs w:val="22"/>
              </w:rPr>
            </w:pPr>
            <w:r w:rsidRPr="4411F322">
              <w:rPr>
                <w:szCs w:val="22"/>
              </w:rPr>
              <w:t>61008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DE6EB1" w14:textId="445A6F26">
            <w:pPr>
              <w:rPr>
                <w:szCs w:val="22"/>
              </w:rPr>
            </w:pPr>
            <w:r w:rsidRPr="4411F322">
              <w:rPr>
                <w:szCs w:val="22"/>
              </w:rPr>
              <w:t>WJPM-TV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9B772A" w14:textId="31909AA7">
            <w:pPr>
              <w:jc w:val="right"/>
              <w:rPr>
                <w:szCs w:val="22"/>
              </w:rPr>
            </w:pPr>
            <w:r w:rsidRPr="4411F322">
              <w:rPr>
                <w:szCs w:val="22"/>
              </w:rPr>
              <w:t>587,058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B039EB" w14:textId="28483568">
            <w:pPr>
              <w:jc w:val="right"/>
              <w:rPr>
                <w:szCs w:val="22"/>
              </w:rPr>
            </w:pPr>
            <w:r w:rsidRPr="4411F322">
              <w:rPr>
                <w:szCs w:val="22"/>
              </w:rPr>
              <w:t>586,836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266F97" w14:textId="37C8BE4C">
            <w:pPr>
              <w:rPr>
                <w:szCs w:val="22"/>
              </w:rPr>
            </w:pPr>
            <w:r w:rsidRPr="00762A71">
              <w:rPr>
                <w:szCs w:val="22"/>
              </w:rPr>
              <w:t xml:space="preserve"> $                4,161 </w:t>
            </w:r>
          </w:p>
        </w:tc>
      </w:tr>
      <w:tr w14:paraId="65E28CB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88E39F" w14:textId="1F49EE26">
            <w:pPr>
              <w:jc w:val="right"/>
              <w:rPr>
                <w:szCs w:val="22"/>
              </w:rPr>
            </w:pPr>
            <w:r w:rsidRPr="4411F322">
              <w:rPr>
                <w:szCs w:val="22"/>
              </w:rPr>
              <w:t>58340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3275F3" w14:textId="6F819A4D">
            <w:pPr>
              <w:rPr>
                <w:szCs w:val="22"/>
              </w:rPr>
            </w:pPr>
            <w:r w:rsidRPr="4411F322">
              <w:rPr>
                <w:szCs w:val="22"/>
              </w:rPr>
              <w:t>WJPX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DAD380" w14:textId="2E700BA1">
            <w:pPr>
              <w:jc w:val="right"/>
              <w:rPr>
                <w:szCs w:val="22"/>
              </w:rPr>
            </w:pPr>
            <w:r w:rsidRPr="4411F322">
              <w:rPr>
                <w:szCs w:val="22"/>
              </w:rPr>
              <w:t>2,861,004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711A89" w14:textId="4C1ABE4C">
            <w:pPr>
              <w:jc w:val="right"/>
              <w:rPr>
                <w:szCs w:val="22"/>
              </w:rPr>
            </w:pPr>
            <w:r w:rsidRPr="4411F322">
              <w:rPr>
                <w:szCs w:val="22"/>
              </w:rPr>
              <w:t>2,653,740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BC1F58" w14:textId="2B393FB4">
            <w:pPr>
              <w:rPr>
                <w:szCs w:val="22"/>
              </w:rPr>
            </w:pPr>
            <w:r w:rsidRPr="00762A71">
              <w:rPr>
                <w:szCs w:val="22"/>
              </w:rPr>
              <w:t xml:space="preserve"> $              18,815 </w:t>
            </w:r>
          </w:p>
        </w:tc>
      </w:tr>
      <w:tr w14:paraId="68E6F7A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8C20AC" w14:textId="69C082C7">
            <w:pPr>
              <w:jc w:val="right"/>
              <w:rPr>
                <w:szCs w:val="22"/>
              </w:rPr>
            </w:pPr>
            <w:r w:rsidRPr="4411F322">
              <w:rPr>
                <w:szCs w:val="22"/>
              </w:rPr>
              <w:t>21735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0266D4" w14:textId="75E8430F">
            <w:pPr>
              <w:rPr>
                <w:szCs w:val="22"/>
              </w:rPr>
            </w:pPr>
            <w:r w:rsidRPr="4411F322">
              <w:rPr>
                <w:szCs w:val="22"/>
              </w:rPr>
              <w:t>WJRT-TV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CA4C28" w14:textId="2C64E4E3">
            <w:pPr>
              <w:jc w:val="right"/>
              <w:rPr>
                <w:szCs w:val="22"/>
              </w:rPr>
            </w:pPr>
            <w:r w:rsidRPr="4411F322">
              <w:rPr>
                <w:szCs w:val="22"/>
              </w:rPr>
              <w:t>2,831,612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16A441" w14:textId="2084B82B">
            <w:pPr>
              <w:jc w:val="right"/>
              <w:rPr>
                <w:szCs w:val="22"/>
              </w:rPr>
            </w:pPr>
            <w:r w:rsidRPr="4411F322">
              <w:rPr>
                <w:szCs w:val="22"/>
              </w:rPr>
              <w:t>2,583,368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FB0EDB" w14:textId="4E4DAAEA">
            <w:pPr>
              <w:rPr>
                <w:szCs w:val="22"/>
              </w:rPr>
            </w:pPr>
            <w:r w:rsidRPr="00762A71">
              <w:rPr>
                <w:szCs w:val="22"/>
              </w:rPr>
              <w:t xml:space="preserve"> $              18,316 </w:t>
            </w:r>
          </w:p>
        </w:tc>
      </w:tr>
      <w:tr w14:paraId="274B3E4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B0B649" w14:textId="55CD3B37">
            <w:pPr>
              <w:jc w:val="right"/>
              <w:rPr>
                <w:szCs w:val="22"/>
              </w:rPr>
            </w:pPr>
            <w:r w:rsidRPr="4411F322">
              <w:rPr>
                <w:szCs w:val="22"/>
              </w:rPr>
              <w:t>23918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38A16B" w14:textId="4E30D7BB">
            <w:pPr>
              <w:rPr>
                <w:szCs w:val="22"/>
              </w:rPr>
            </w:pPr>
            <w:r w:rsidRPr="4411F322">
              <w:rPr>
                <w:szCs w:val="22"/>
              </w:rPr>
              <w:t>WJSP-TV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AC733C" w14:textId="7E85D605">
            <w:pPr>
              <w:jc w:val="right"/>
              <w:rPr>
                <w:szCs w:val="22"/>
              </w:rPr>
            </w:pPr>
            <w:r w:rsidRPr="4411F322">
              <w:rPr>
                <w:szCs w:val="22"/>
              </w:rPr>
              <w:t>4,678,958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452928" w14:textId="1DCC4DDD">
            <w:pPr>
              <w:jc w:val="right"/>
              <w:rPr>
                <w:szCs w:val="22"/>
              </w:rPr>
            </w:pPr>
            <w:r w:rsidRPr="4411F322">
              <w:rPr>
                <w:szCs w:val="22"/>
              </w:rPr>
              <w:t>4,643,904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16F165" w14:textId="14A2BAA3">
            <w:pPr>
              <w:rPr>
                <w:szCs w:val="22"/>
              </w:rPr>
            </w:pPr>
            <w:r w:rsidRPr="00762A71">
              <w:rPr>
                <w:szCs w:val="22"/>
              </w:rPr>
              <w:t xml:space="preserve"> $              32,925 </w:t>
            </w:r>
          </w:p>
        </w:tc>
      </w:tr>
      <w:tr w14:paraId="3DE62A0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895A99" w14:textId="7E27D803">
            <w:pPr>
              <w:jc w:val="right"/>
              <w:rPr>
                <w:szCs w:val="22"/>
              </w:rPr>
            </w:pPr>
            <w:r w:rsidRPr="4411F322">
              <w:rPr>
                <w:szCs w:val="22"/>
              </w:rPr>
              <w:t>41210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17A120" w14:textId="6DDB788A">
            <w:pPr>
              <w:rPr>
                <w:szCs w:val="22"/>
              </w:rPr>
            </w:pPr>
            <w:r w:rsidRPr="4411F322">
              <w:rPr>
                <w:szCs w:val="22"/>
              </w:rPr>
              <w:t>WJTC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6DB9AF" w14:textId="0AA11B53">
            <w:pPr>
              <w:jc w:val="right"/>
              <w:rPr>
                <w:szCs w:val="22"/>
              </w:rPr>
            </w:pPr>
            <w:r w:rsidRPr="4411F322">
              <w:rPr>
                <w:szCs w:val="22"/>
              </w:rPr>
              <w:t>1,517,180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1A05E1" w14:textId="7AF5A585">
            <w:pPr>
              <w:jc w:val="right"/>
              <w:rPr>
                <w:szCs w:val="22"/>
              </w:rPr>
            </w:pPr>
            <w:r w:rsidRPr="4411F322">
              <w:rPr>
                <w:szCs w:val="22"/>
              </w:rPr>
              <w:t>1,516,056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76F089" w14:textId="41DEBAB5">
            <w:pPr>
              <w:rPr>
                <w:szCs w:val="22"/>
              </w:rPr>
            </w:pPr>
            <w:r w:rsidRPr="00762A71">
              <w:rPr>
                <w:szCs w:val="22"/>
              </w:rPr>
              <w:t xml:space="preserve"> $              10,749 </w:t>
            </w:r>
          </w:p>
        </w:tc>
      </w:tr>
      <w:tr w14:paraId="2B63ACA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DE8622" w14:textId="321F3FC4">
            <w:pPr>
              <w:jc w:val="right"/>
              <w:rPr>
                <w:szCs w:val="22"/>
              </w:rPr>
            </w:pPr>
            <w:r w:rsidRPr="4411F322">
              <w:rPr>
                <w:szCs w:val="22"/>
              </w:rPr>
              <w:t>48667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935A0A" w14:textId="4C3F8010">
            <w:pPr>
              <w:rPr>
                <w:szCs w:val="22"/>
              </w:rPr>
            </w:pPr>
            <w:r w:rsidRPr="4411F322">
              <w:rPr>
                <w:szCs w:val="22"/>
              </w:rPr>
              <w:t>WJTV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259DC1" w14:textId="62B824F7">
            <w:pPr>
              <w:jc w:val="right"/>
              <w:rPr>
                <w:szCs w:val="22"/>
              </w:rPr>
            </w:pPr>
            <w:r w:rsidRPr="4411F322">
              <w:rPr>
                <w:szCs w:val="22"/>
              </w:rPr>
              <w:t>966,513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7D34EF" w14:textId="4A43EBD0">
            <w:pPr>
              <w:jc w:val="right"/>
              <w:rPr>
                <w:szCs w:val="22"/>
              </w:rPr>
            </w:pPr>
            <w:r w:rsidRPr="4411F322">
              <w:rPr>
                <w:szCs w:val="22"/>
              </w:rPr>
              <w:t>958,676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23DC2A" w14:textId="18AD9423">
            <w:pPr>
              <w:rPr>
                <w:szCs w:val="22"/>
              </w:rPr>
            </w:pPr>
            <w:r w:rsidRPr="00762A71">
              <w:rPr>
                <w:szCs w:val="22"/>
              </w:rPr>
              <w:t xml:space="preserve"> $                6,797 </w:t>
            </w:r>
          </w:p>
        </w:tc>
      </w:tr>
      <w:tr w14:paraId="208BC9D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0EE060" w14:textId="5A97C3A9">
            <w:pPr>
              <w:jc w:val="right"/>
              <w:rPr>
                <w:szCs w:val="22"/>
              </w:rPr>
            </w:pPr>
            <w:r w:rsidRPr="4411F322">
              <w:rPr>
                <w:szCs w:val="22"/>
              </w:rPr>
              <w:t>73150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1263D5" w14:textId="24289832">
            <w:pPr>
              <w:rPr>
                <w:szCs w:val="22"/>
              </w:rPr>
            </w:pPr>
            <w:r w:rsidRPr="4411F322">
              <w:rPr>
                <w:szCs w:val="22"/>
              </w:rPr>
              <w:t>WJW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150020" w14:textId="4EF3DFF8">
            <w:pPr>
              <w:jc w:val="right"/>
              <w:rPr>
                <w:szCs w:val="22"/>
              </w:rPr>
            </w:pPr>
            <w:r w:rsidRPr="4411F322">
              <w:rPr>
                <w:szCs w:val="22"/>
              </w:rPr>
              <w:t>3,969,148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295D80" w14:textId="56E666B1">
            <w:pPr>
              <w:jc w:val="right"/>
              <w:rPr>
                <w:szCs w:val="22"/>
              </w:rPr>
            </w:pPr>
            <w:r w:rsidRPr="4411F322">
              <w:rPr>
                <w:szCs w:val="22"/>
              </w:rPr>
              <w:t>3,895,876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803B10" w14:textId="5618C925">
            <w:pPr>
              <w:rPr>
                <w:szCs w:val="22"/>
              </w:rPr>
            </w:pPr>
            <w:r w:rsidRPr="00762A71">
              <w:rPr>
                <w:szCs w:val="22"/>
              </w:rPr>
              <w:t xml:space="preserve"> $              27,622 </w:t>
            </w:r>
          </w:p>
        </w:tc>
      </w:tr>
      <w:tr w14:paraId="1E1AB7A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555B2C" w14:textId="6C1A7407">
            <w:pPr>
              <w:jc w:val="right"/>
              <w:rPr>
                <w:szCs w:val="22"/>
              </w:rPr>
            </w:pPr>
            <w:r w:rsidRPr="4411F322">
              <w:rPr>
                <w:szCs w:val="22"/>
              </w:rPr>
              <w:t>61007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F38F5C" w14:textId="52CCFCC5">
            <w:pPr>
              <w:rPr>
                <w:szCs w:val="22"/>
              </w:rPr>
            </w:pPr>
            <w:r w:rsidRPr="4411F322">
              <w:rPr>
                <w:szCs w:val="22"/>
              </w:rPr>
              <w:t>WJWJ-TV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941B74" w14:textId="2AA180C2">
            <w:pPr>
              <w:jc w:val="right"/>
              <w:rPr>
                <w:szCs w:val="22"/>
              </w:rPr>
            </w:pPr>
            <w:r w:rsidRPr="4411F322">
              <w:rPr>
                <w:szCs w:val="22"/>
              </w:rPr>
              <w:t>1,180,652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25769B" w14:textId="511F8BAC">
            <w:pPr>
              <w:jc w:val="right"/>
              <w:rPr>
                <w:szCs w:val="22"/>
              </w:rPr>
            </w:pPr>
            <w:r w:rsidRPr="4411F322">
              <w:rPr>
                <w:szCs w:val="22"/>
              </w:rPr>
              <w:t>1,180,652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FE28FD" w14:textId="0FE986C2">
            <w:pPr>
              <w:rPr>
                <w:szCs w:val="22"/>
              </w:rPr>
            </w:pPr>
            <w:r w:rsidRPr="00762A71">
              <w:rPr>
                <w:szCs w:val="22"/>
              </w:rPr>
              <w:t xml:space="preserve"> $                8,371 </w:t>
            </w:r>
          </w:p>
        </w:tc>
      </w:tr>
      <w:tr w14:paraId="67570D3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E381CA" w14:textId="1DC796E3">
            <w:pPr>
              <w:jc w:val="right"/>
              <w:rPr>
                <w:szCs w:val="22"/>
              </w:rPr>
            </w:pPr>
            <w:r w:rsidRPr="4411F322">
              <w:rPr>
                <w:szCs w:val="22"/>
              </w:rPr>
              <w:t>58342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5DC989" w14:textId="4350C783">
            <w:pPr>
              <w:rPr>
                <w:szCs w:val="22"/>
              </w:rPr>
            </w:pPr>
            <w:r w:rsidRPr="4411F322">
              <w:rPr>
                <w:szCs w:val="22"/>
              </w:rPr>
              <w:t>WJWN-TV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8267BB" w14:textId="7F89A510">
            <w:pPr>
              <w:jc w:val="right"/>
              <w:rPr>
                <w:szCs w:val="22"/>
              </w:rPr>
            </w:pPr>
            <w:r w:rsidRPr="4411F322">
              <w:rPr>
                <w:szCs w:val="22"/>
              </w:rPr>
              <w:t>1,830,695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6922A8" w14:textId="27662F5F">
            <w:pPr>
              <w:jc w:val="right"/>
              <w:rPr>
                <w:szCs w:val="22"/>
              </w:rPr>
            </w:pPr>
            <w:r w:rsidRPr="4411F322">
              <w:rPr>
                <w:szCs w:val="22"/>
              </w:rPr>
              <w:t>1,568,858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B1D4EE" w14:textId="0CE36CB0">
            <w:pPr>
              <w:rPr>
                <w:szCs w:val="22"/>
              </w:rPr>
            </w:pPr>
            <w:r w:rsidRPr="00762A71">
              <w:rPr>
                <w:szCs w:val="22"/>
              </w:rPr>
              <w:t xml:space="preserve"> $                3,164 </w:t>
            </w:r>
          </w:p>
        </w:tc>
      </w:tr>
      <w:tr w14:paraId="6FF5CDD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FF7FFA" w14:textId="61A56460">
            <w:pPr>
              <w:jc w:val="right"/>
              <w:rPr>
                <w:szCs w:val="22"/>
              </w:rPr>
            </w:pPr>
            <w:r w:rsidRPr="4411F322">
              <w:rPr>
                <w:szCs w:val="22"/>
              </w:rPr>
              <w:t>53116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D80CEB" w14:textId="46EEA76C">
            <w:pPr>
              <w:rPr>
                <w:szCs w:val="22"/>
              </w:rPr>
            </w:pPr>
            <w:r w:rsidRPr="4411F322">
              <w:rPr>
                <w:szCs w:val="22"/>
              </w:rPr>
              <w:t>WJXT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48ECDC" w14:textId="7727349B">
            <w:pPr>
              <w:jc w:val="right"/>
              <w:rPr>
                <w:szCs w:val="22"/>
              </w:rPr>
            </w:pPr>
            <w:r w:rsidRPr="4411F322">
              <w:rPr>
                <w:szCs w:val="22"/>
              </w:rPr>
              <w:t>1,899,110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A415AD" w14:textId="257EE563">
            <w:pPr>
              <w:jc w:val="right"/>
              <w:rPr>
                <w:szCs w:val="22"/>
              </w:rPr>
            </w:pPr>
            <w:r w:rsidRPr="4411F322">
              <w:rPr>
                <w:szCs w:val="22"/>
              </w:rPr>
              <w:t>1,899,110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678622" w14:textId="0BCD55DC">
            <w:pPr>
              <w:rPr>
                <w:szCs w:val="22"/>
              </w:rPr>
            </w:pPr>
            <w:r w:rsidRPr="00762A71">
              <w:rPr>
                <w:szCs w:val="22"/>
              </w:rPr>
              <w:t xml:space="preserve"> $              13,465 </w:t>
            </w:r>
          </w:p>
        </w:tc>
      </w:tr>
      <w:tr w14:paraId="5F0CC05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8CC0B9" w14:textId="46F3EC62">
            <w:pPr>
              <w:jc w:val="right"/>
              <w:rPr>
                <w:szCs w:val="22"/>
              </w:rPr>
            </w:pPr>
            <w:r w:rsidRPr="4411F322">
              <w:rPr>
                <w:szCs w:val="22"/>
              </w:rPr>
              <w:t>11893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489634" w14:textId="5CA91AA9">
            <w:pPr>
              <w:rPr>
                <w:szCs w:val="22"/>
              </w:rPr>
            </w:pPr>
            <w:r w:rsidRPr="4411F322">
              <w:rPr>
                <w:szCs w:val="22"/>
              </w:rPr>
              <w:t>WJXX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3C2EFE" w14:textId="418DBC3F">
            <w:pPr>
              <w:jc w:val="right"/>
              <w:rPr>
                <w:szCs w:val="22"/>
              </w:rPr>
            </w:pPr>
            <w:r w:rsidRPr="4411F322">
              <w:rPr>
                <w:szCs w:val="22"/>
              </w:rPr>
              <w:t>1,888,910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F57AA5" w14:textId="044F4DBE">
            <w:pPr>
              <w:jc w:val="right"/>
              <w:rPr>
                <w:szCs w:val="22"/>
              </w:rPr>
            </w:pPr>
            <w:r w:rsidRPr="4411F322">
              <w:rPr>
                <w:szCs w:val="22"/>
              </w:rPr>
              <w:t>1,888,113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7FB9D2" w14:textId="5F639C0E">
            <w:pPr>
              <w:rPr>
                <w:szCs w:val="22"/>
              </w:rPr>
            </w:pPr>
            <w:r w:rsidRPr="00762A71">
              <w:rPr>
                <w:szCs w:val="22"/>
              </w:rPr>
              <w:t xml:space="preserve"> $              13,387 </w:t>
            </w:r>
          </w:p>
        </w:tc>
      </w:tr>
      <w:tr w14:paraId="6A13E00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E3D214" w14:textId="5601BA76">
            <w:pPr>
              <w:jc w:val="right"/>
              <w:rPr>
                <w:szCs w:val="22"/>
              </w:rPr>
            </w:pPr>
            <w:r w:rsidRPr="4411F322">
              <w:rPr>
                <w:szCs w:val="22"/>
              </w:rPr>
              <w:t>32334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388059" w14:textId="0B8A73A6">
            <w:pPr>
              <w:rPr>
                <w:szCs w:val="22"/>
              </w:rPr>
            </w:pPr>
            <w:r w:rsidRPr="4411F322">
              <w:rPr>
                <w:szCs w:val="22"/>
              </w:rPr>
              <w:t>WJYS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605CCC" w14:textId="5F8507B1">
            <w:pPr>
              <w:jc w:val="right"/>
              <w:rPr>
                <w:szCs w:val="22"/>
              </w:rPr>
            </w:pPr>
            <w:r w:rsidRPr="4411F322">
              <w:rPr>
                <w:szCs w:val="22"/>
              </w:rPr>
              <w:t>9,820,848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F6DD4D" w14:textId="19B4AFED">
            <w:pPr>
              <w:jc w:val="right"/>
              <w:rPr>
                <w:szCs w:val="22"/>
              </w:rPr>
            </w:pPr>
            <w:r w:rsidRPr="4411F322">
              <w:rPr>
                <w:szCs w:val="22"/>
              </w:rPr>
              <w:t>9,820,831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F7B40C" w14:textId="0B66BBB3">
            <w:pPr>
              <w:rPr>
                <w:szCs w:val="22"/>
              </w:rPr>
            </w:pPr>
            <w:r w:rsidRPr="00762A71">
              <w:rPr>
                <w:szCs w:val="22"/>
              </w:rPr>
              <w:t xml:space="preserve"> $              69,630 </w:t>
            </w:r>
          </w:p>
        </w:tc>
      </w:tr>
      <w:tr w14:paraId="4AB62B8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8C6009" w14:textId="20EC7F97">
            <w:pPr>
              <w:jc w:val="right"/>
              <w:rPr>
                <w:szCs w:val="22"/>
              </w:rPr>
            </w:pPr>
            <w:r w:rsidRPr="4411F322">
              <w:rPr>
                <w:szCs w:val="22"/>
              </w:rPr>
              <w:t>25455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3CB2A9" w14:textId="6D4A3365">
            <w:pPr>
              <w:rPr>
                <w:szCs w:val="22"/>
              </w:rPr>
            </w:pPr>
            <w:r w:rsidRPr="4411F322">
              <w:rPr>
                <w:szCs w:val="22"/>
              </w:rPr>
              <w:t>WJZ-TV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D8CE1F" w14:textId="182E09A2">
            <w:pPr>
              <w:jc w:val="right"/>
              <w:rPr>
                <w:szCs w:val="22"/>
              </w:rPr>
            </w:pPr>
            <w:r w:rsidRPr="4411F322">
              <w:rPr>
                <w:szCs w:val="22"/>
              </w:rPr>
              <w:t>10,637,240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7838E3" w14:textId="315926D2">
            <w:pPr>
              <w:jc w:val="right"/>
              <w:rPr>
                <w:szCs w:val="22"/>
              </w:rPr>
            </w:pPr>
            <w:r w:rsidRPr="4411F322">
              <w:rPr>
                <w:szCs w:val="22"/>
              </w:rPr>
              <w:t>10,228,751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9B5187" w14:textId="7F3B8A1B">
            <w:pPr>
              <w:rPr>
                <w:szCs w:val="22"/>
              </w:rPr>
            </w:pPr>
            <w:r w:rsidRPr="00762A71">
              <w:rPr>
                <w:szCs w:val="22"/>
              </w:rPr>
              <w:t xml:space="preserve"> $              72,522 </w:t>
            </w:r>
          </w:p>
        </w:tc>
      </w:tr>
      <w:tr w14:paraId="6CFF5B1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434250" w14:textId="0AA8C6B0">
            <w:pPr>
              <w:jc w:val="right"/>
              <w:rPr>
                <w:szCs w:val="22"/>
              </w:rPr>
            </w:pPr>
            <w:r w:rsidRPr="4411F322">
              <w:rPr>
                <w:szCs w:val="22"/>
              </w:rPr>
              <w:t>73152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0FD452" w14:textId="277595FA">
            <w:pPr>
              <w:rPr>
                <w:szCs w:val="22"/>
              </w:rPr>
            </w:pPr>
            <w:r w:rsidRPr="4411F322">
              <w:rPr>
                <w:szCs w:val="22"/>
              </w:rPr>
              <w:t>WJZY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8C5072" w14:textId="2E962EBF">
            <w:pPr>
              <w:jc w:val="right"/>
              <w:rPr>
                <w:szCs w:val="22"/>
              </w:rPr>
            </w:pPr>
            <w:r w:rsidRPr="4411F322">
              <w:rPr>
                <w:szCs w:val="22"/>
              </w:rPr>
              <w:t>4,965,077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3F5C9D" w14:textId="1F619666">
            <w:pPr>
              <w:jc w:val="right"/>
              <w:rPr>
                <w:szCs w:val="22"/>
              </w:rPr>
            </w:pPr>
            <w:r w:rsidRPr="4411F322">
              <w:rPr>
                <w:szCs w:val="22"/>
              </w:rPr>
              <w:t>4,831,865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6964AD" w14:textId="2A2E23F9">
            <w:pPr>
              <w:rPr>
                <w:szCs w:val="22"/>
              </w:rPr>
            </w:pPr>
            <w:r w:rsidRPr="00762A71">
              <w:rPr>
                <w:szCs w:val="22"/>
              </w:rPr>
              <w:t xml:space="preserve"> $              34,258 </w:t>
            </w:r>
          </w:p>
        </w:tc>
      </w:tr>
      <w:tr w14:paraId="4C57B36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1BEAA6" w14:textId="6DF04700">
            <w:pPr>
              <w:jc w:val="right"/>
              <w:rPr>
                <w:szCs w:val="22"/>
              </w:rPr>
            </w:pPr>
            <w:r w:rsidRPr="4411F322">
              <w:rPr>
                <w:szCs w:val="22"/>
              </w:rPr>
              <w:t>64983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3943BC" w14:textId="74C448F5">
            <w:pPr>
              <w:rPr>
                <w:szCs w:val="22"/>
              </w:rPr>
            </w:pPr>
            <w:r w:rsidRPr="4411F322">
              <w:rPr>
                <w:szCs w:val="22"/>
              </w:rPr>
              <w:t>WKAQ-TV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C27FE5" w14:textId="6C4324A2">
            <w:pPr>
              <w:jc w:val="right"/>
              <w:rPr>
                <w:szCs w:val="22"/>
              </w:rPr>
            </w:pPr>
            <w:r w:rsidRPr="4411F322">
              <w:rPr>
                <w:szCs w:val="22"/>
              </w:rPr>
              <w:t>3,259,225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7FDE85" w14:textId="6DC386C8">
            <w:pPr>
              <w:jc w:val="right"/>
              <w:rPr>
                <w:szCs w:val="22"/>
              </w:rPr>
            </w:pPr>
            <w:r w:rsidRPr="4411F322">
              <w:rPr>
                <w:szCs w:val="22"/>
              </w:rPr>
              <w:t>2,914,322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085343" w14:textId="4726CC2B">
            <w:pPr>
              <w:rPr>
                <w:szCs w:val="22"/>
              </w:rPr>
            </w:pPr>
            <w:r w:rsidRPr="00762A71">
              <w:rPr>
                <w:szCs w:val="22"/>
              </w:rPr>
              <w:t xml:space="preserve"> $                1,181 </w:t>
            </w:r>
          </w:p>
        </w:tc>
      </w:tr>
      <w:tr w14:paraId="39B9ED4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83AC23" w14:textId="71F35779">
            <w:pPr>
              <w:jc w:val="right"/>
              <w:rPr>
                <w:szCs w:val="22"/>
              </w:rPr>
            </w:pPr>
            <w:r w:rsidRPr="4411F322">
              <w:rPr>
                <w:szCs w:val="22"/>
              </w:rPr>
              <w:t>6104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5152A5" w14:textId="363C7DBA">
            <w:pPr>
              <w:rPr>
                <w:szCs w:val="22"/>
              </w:rPr>
            </w:pPr>
            <w:r w:rsidRPr="4411F322">
              <w:rPr>
                <w:szCs w:val="22"/>
              </w:rPr>
              <w:t>WKAR-TV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3296FD" w14:textId="4D9317C7">
            <w:pPr>
              <w:jc w:val="right"/>
              <w:rPr>
                <w:szCs w:val="22"/>
              </w:rPr>
            </w:pPr>
            <w:r w:rsidRPr="4411F322">
              <w:rPr>
                <w:szCs w:val="22"/>
              </w:rPr>
              <w:t>1,713,640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7B99D1" w14:textId="30B870BB">
            <w:pPr>
              <w:jc w:val="right"/>
              <w:rPr>
                <w:szCs w:val="22"/>
              </w:rPr>
            </w:pPr>
            <w:r w:rsidRPr="4411F322">
              <w:rPr>
                <w:szCs w:val="22"/>
              </w:rPr>
              <w:t>1,709,038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A9FCE4" w14:textId="01D3E862">
            <w:pPr>
              <w:rPr>
                <w:szCs w:val="22"/>
              </w:rPr>
            </w:pPr>
            <w:r w:rsidRPr="00762A71">
              <w:rPr>
                <w:szCs w:val="22"/>
              </w:rPr>
              <w:t xml:space="preserve"> $              12,117 </w:t>
            </w:r>
          </w:p>
        </w:tc>
      </w:tr>
      <w:tr w14:paraId="141FA9D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93DB28" w14:textId="22430999">
            <w:pPr>
              <w:jc w:val="right"/>
              <w:rPr>
                <w:szCs w:val="22"/>
              </w:rPr>
            </w:pPr>
            <w:r w:rsidRPr="4411F322">
              <w:rPr>
                <w:szCs w:val="22"/>
              </w:rPr>
              <w:t>34171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BDF525" w14:textId="178E4D24">
            <w:pPr>
              <w:rPr>
                <w:szCs w:val="22"/>
              </w:rPr>
            </w:pPr>
            <w:r w:rsidRPr="4411F322">
              <w:rPr>
                <w:szCs w:val="22"/>
              </w:rPr>
              <w:t>WKAS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EC4B26" w14:textId="4B14B802">
            <w:pPr>
              <w:jc w:val="right"/>
              <w:rPr>
                <w:szCs w:val="22"/>
              </w:rPr>
            </w:pPr>
            <w:r w:rsidRPr="4411F322">
              <w:rPr>
                <w:szCs w:val="22"/>
              </w:rPr>
              <w:t>522,877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A706A4" w14:textId="6E886CF8">
            <w:pPr>
              <w:jc w:val="right"/>
              <w:rPr>
                <w:szCs w:val="22"/>
              </w:rPr>
            </w:pPr>
            <w:r w:rsidRPr="4411F322">
              <w:rPr>
                <w:szCs w:val="22"/>
              </w:rPr>
              <w:t>496,277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E91AC2" w14:textId="3986A8E8">
            <w:pPr>
              <w:rPr>
                <w:szCs w:val="22"/>
              </w:rPr>
            </w:pPr>
            <w:r w:rsidRPr="00762A71">
              <w:rPr>
                <w:szCs w:val="22"/>
              </w:rPr>
              <w:t xml:space="preserve"> $                3,519 </w:t>
            </w:r>
          </w:p>
        </w:tc>
      </w:tr>
      <w:tr w14:paraId="792B854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622DED" w14:textId="4C881700">
            <w:pPr>
              <w:jc w:val="right"/>
              <w:rPr>
                <w:szCs w:val="22"/>
              </w:rPr>
            </w:pPr>
            <w:r w:rsidRPr="4411F322">
              <w:rPr>
                <w:szCs w:val="22"/>
              </w:rPr>
              <w:t>51570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30F68F" w14:textId="7A88F155">
            <w:pPr>
              <w:rPr>
                <w:szCs w:val="22"/>
              </w:rPr>
            </w:pPr>
            <w:r w:rsidRPr="4411F322">
              <w:rPr>
                <w:szCs w:val="22"/>
              </w:rPr>
              <w:t>WKBD-TV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66D577" w14:textId="2477A101">
            <w:pPr>
              <w:jc w:val="right"/>
              <w:rPr>
                <w:szCs w:val="22"/>
              </w:rPr>
            </w:pPr>
            <w:r w:rsidRPr="4411F322">
              <w:rPr>
                <w:szCs w:val="22"/>
              </w:rPr>
              <w:t>5,180,191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A4F70B" w14:textId="2242B8EA">
            <w:pPr>
              <w:jc w:val="right"/>
              <w:rPr>
                <w:szCs w:val="22"/>
              </w:rPr>
            </w:pPr>
            <w:r w:rsidRPr="4411F322">
              <w:rPr>
                <w:szCs w:val="22"/>
              </w:rPr>
              <w:t>5,179,980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335C25" w14:textId="7E0A93B0">
            <w:pPr>
              <w:rPr>
                <w:szCs w:val="22"/>
              </w:rPr>
            </w:pPr>
            <w:r w:rsidRPr="00762A71">
              <w:rPr>
                <w:szCs w:val="22"/>
              </w:rPr>
              <w:t xml:space="preserve"> $              36,726 </w:t>
            </w:r>
          </w:p>
        </w:tc>
      </w:tr>
      <w:tr w14:paraId="7CC8B0B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E5A3D8" w14:textId="3C96B155">
            <w:pPr>
              <w:jc w:val="right"/>
              <w:rPr>
                <w:szCs w:val="22"/>
              </w:rPr>
            </w:pPr>
            <w:r w:rsidRPr="4411F322">
              <w:rPr>
                <w:szCs w:val="22"/>
              </w:rPr>
              <w:t>73153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890B13" w14:textId="7E0B082D">
            <w:pPr>
              <w:rPr>
                <w:szCs w:val="22"/>
              </w:rPr>
            </w:pPr>
            <w:r w:rsidRPr="4411F322">
              <w:rPr>
                <w:szCs w:val="22"/>
              </w:rPr>
              <w:t>WKBN-TV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8948FF" w14:textId="5DDB5844">
            <w:pPr>
              <w:jc w:val="right"/>
              <w:rPr>
                <w:szCs w:val="22"/>
              </w:rPr>
            </w:pPr>
            <w:r w:rsidRPr="4411F322">
              <w:rPr>
                <w:szCs w:val="22"/>
              </w:rPr>
              <w:t>4,870,043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6057A5" w14:textId="37F93BCB">
            <w:pPr>
              <w:jc w:val="right"/>
              <w:rPr>
                <w:szCs w:val="22"/>
              </w:rPr>
            </w:pPr>
            <w:r w:rsidRPr="4411F322">
              <w:rPr>
                <w:szCs w:val="22"/>
              </w:rPr>
              <w:t>4,522,748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84E6C6" w14:textId="76D0BBBF">
            <w:pPr>
              <w:rPr>
                <w:szCs w:val="22"/>
              </w:rPr>
            </w:pPr>
            <w:r w:rsidRPr="00762A71">
              <w:rPr>
                <w:szCs w:val="22"/>
              </w:rPr>
              <w:t xml:space="preserve"> $              32,066 </w:t>
            </w:r>
          </w:p>
        </w:tc>
      </w:tr>
      <w:tr w14:paraId="7DC28D1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EF3E5B" w14:textId="13141EA5">
            <w:pPr>
              <w:jc w:val="right"/>
              <w:rPr>
                <w:szCs w:val="22"/>
              </w:rPr>
            </w:pPr>
            <w:r w:rsidRPr="4411F322">
              <w:rPr>
                <w:szCs w:val="22"/>
              </w:rPr>
              <w:t>13929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751E29" w14:textId="1E8B0EAE">
            <w:pPr>
              <w:rPr>
                <w:szCs w:val="22"/>
              </w:rPr>
            </w:pPr>
            <w:r w:rsidRPr="4411F322">
              <w:rPr>
                <w:szCs w:val="22"/>
              </w:rPr>
              <w:t>WKBS-TV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217591" w14:textId="6F11AF01">
            <w:pPr>
              <w:jc w:val="right"/>
              <w:rPr>
                <w:szCs w:val="22"/>
              </w:rPr>
            </w:pPr>
            <w:r w:rsidRPr="4411F322">
              <w:rPr>
                <w:szCs w:val="22"/>
              </w:rPr>
              <w:t>1,054,914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BC8677" w14:textId="6B30E8BF">
            <w:pPr>
              <w:jc w:val="right"/>
              <w:rPr>
                <w:szCs w:val="22"/>
              </w:rPr>
            </w:pPr>
            <w:r w:rsidRPr="4411F322">
              <w:rPr>
                <w:szCs w:val="22"/>
              </w:rPr>
              <w:t>914,205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CD92FD" w14:textId="40BF957C">
            <w:pPr>
              <w:rPr>
                <w:szCs w:val="22"/>
              </w:rPr>
            </w:pPr>
            <w:r w:rsidRPr="00762A71">
              <w:rPr>
                <w:szCs w:val="22"/>
              </w:rPr>
              <w:t xml:space="preserve"> $                6,482 </w:t>
            </w:r>
          </w:p>
        </w:tc>
      </w:tr>
      <w:tr w14:paraId="047115E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F0B97D" w14:textId="14D02472">
            <w:pPr>
              <w:jc w:val="right"/>
              <w:rPr>
                <w:szCs w:val="22"/>
              </w:rPr>
            </w:pPr>
            <w:r w:rsidRPr="4411F322">
              <w:rPr>
                <w:szCs w:val="22"/>
              </w:rPr>
              <w:t>74424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1CC523" w14:textId="7B89155B">
            <w:pPr>
              <w:rPr>
                <w:szCs w:val="22"/>
              </w:rPr>
            </w:pPr>
            <w:r w:rsidRPr="4411F322">
              <w:rPr>
                <w:szCs w:val="22"/>
              </w:rPr>
              <w:t>WKBT-DT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D6659D" w14:textId="47BEC9C2">
            <w:pPr>
              <w:jc w:val="right"/>
              <w:rPr>
                <w:szCs w:val="22"/>
              </w:rPr>
            </w:pPr>
            <w:r w:rsidRPr="4411F322">
              <w:rPr>
                <w:szCs w:val="22"/>
              </w:rPr>
              <w:t>973,803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09A27B" w14:textId="326CF88E">
            <w:pPr>
              <w:jc w:val="right"/>
              <w:rPr>
                <w:szCs w:val="22"/>
              </w:rPr>
            </w:pPr>
            <w:r w:rsidRPr="4411F322">
              <w:rPr>
                <w:szCs w:val="22"/>
              </w:rPr>
              <w:t>920,961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FE7359" w14:textId="10D67CB5">
            <w:pPr>
              <w:rPr>
                <w:szCs w:val="22"/>
              </w:rPr>
            </w:pPr>
            <w:r w:rsidRPr="00762A71">
              <w:rPr>
                <w:szCs w:val="22"/>
              </w:rPr>
              <w:t xml:space="preserve"> $                6,530 </w:t>
            </w:r>
          </w:p>
        </w:tc>
      </w:tr>
      <w:tr w14:paraId="539F645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624737" w14:textId="6102C7F4">
            <w:pPr>
              <w:jc w:val="right"/>
              <w:rPr>
                <w:szCs w:val="22"/>
              </w:rPr>
            </w:pPr>
            <w:r w:rsidRPr="4411F322">
              <w:rPr>
                <w:szCs w:val="22"/>
              </w:rPr>
              <w:t>54176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7E2F24" w14:textId="0C21EB0F">
            <w:pPr>
              <w:rPr>
                <w:szCs w:val="22"/>
              </w:rPr>
            </w:pPr>
            <w:r w:rsidRPr="4411F322">
              <w:rPr>
                <w:szCs w:val="22"/>
              </w:rPr>
              <w:t>WKBW-TV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027335" w14:textId="6B6E73A8">
            <w:pPr>
              <w:jc w:val="right"/>
              <w:rPr>
                <w:szCs w:val="22"/>
              </w:rPr>
            </w:pPr>
            <w:r w:rsidRPr="4411F322">
              <w:rPr>
                <w:szCs w:val="22"/>
              </w:rPr>
              <w:t>2,261,221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5DCA6A" w14:textId="2ACB86CE">
            <w:pPr>
              <w:jc w:val="right"/>
              <w:rPr>
                <w:szCs w:val="22"/>
              </w:rPr>
            </w:pPr>
            <w:r w:rsidRPr="4411F322">
              <w:rPr>
                <w:szCs w:val="22"/>
              </w:rPr>
              <w:t>2,175,654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F03CE8" w14:textId="0F7AEA3F">
            <w:pPr>
              <w:rPr>
                <w:szCs w:val="22"/>
              </w:rPr>
            </w:pPr>
            <w:r w:rsidRPr="00762A71">
              <w:rPr>
                <w:szCs w:val="22"/>
              </w:rPr>
              <w:t xml:space="preserve"> $              15,425 </w:t>
            </w:r>
          </w:p>
        </w:tc>
      </w:tr>
      <w:tr w14:paraId="520108F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FA34CF" w14:textId="4F7F953D">
            <w:pPr>
              <w:jc w:val="right"/>
              <w:rPr>
                <w:szCs w:val="22"/>
              </w:rPr>
            </w:pPr>
            <w:r w:rsidRPr="4411F322">
              <w:rPr>
                <w:szCs w:val="22"/>
              </w:rPr>
              <w:t>53465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72A2B1" w14:textId="04F16D9B">
            <w:pPr>
              <w:rPr>
                <w:szCs w:val="22"/>
              </w:rPr>
            </w:pPr>
            <w:r w:rsidRPr="4411F322">
              <w:rPr>
                <w:szCs w:val="22"/>
              </w:rPr>
              <w:t>WKCF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89133E" w14:textId="0119797E">
            <w:pPr>
              <w:jc w:val="right"/>
              <w:rPr>
                <w:szCs w:val="22"/>
              </w:rPr>
            </w:pPr>
            <w:r w:rsidRPr="4411F322">
              <w:rPr>
                <w:szCs w:val="22"/>
              </w:rPr>
              <w:t>5,109,221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897327" w14:textId="2071D570">
            <w:pPr>
              <w:jc w:val="right"/>
              <w:rPr>
                <w:szCs w:val="22"/>
              </w:rPr>
            </w:pPr>
            <w:r w:rsidRPr="4411F322">
              <w:rPr>
                <w:szCs w:val="22"/>
              </w:rPr>
              <w:t>5,107,692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1BF9FB" w14:textId="79793917">
            <w:pPr>
              <w:rPr>
                <w:szCs w:val="22"/>
              </w:rPr>
            </w:pPr>
            <w:r w:rsidRPr="00762A71">
              <w:rPr>
                <w:szCs w:val="22"/>
              </w:rPr>
              <w:t xml:space="preserve"> $              36,214 </w:t>
            </w:r>
          </w:p>
        </w:tc>
      </w:tr>
      <w:tr w14:paraId="3F18947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36B574" w14:textId="0B6F550C">
            <w:pPr>
              <w:jc w:val="right"/>
              <w:rPr>
                <w:szCs w:val="22"/>
              </w:rPr>
            </w:pPr>
            <w:r w:rsidRPr="4411F322">
              <w:rPr>
                <w:szCs w:val="22"/>
              </w:rPr>
              <w:t>73155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46D323" w14:textId="3E4B662E">
            <w:pPr>
              <w:rPr>
                <w:szCs w:val="22"/>
              </w:rPr>
            </w:pPr>
            <w:r w:rsidRPr="4411F322">
              <w:rPr>
                <w:szCs w:val="22"/>
              </w:rPr>
              <w:t>WKEF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E410C7" w14:textId="6F9FEA40">
            <w:pPr>
              <w:jc w:val="right"/>
              <w:rPr>
                <w:szCs w:val="22"/>
              </w:rPr>
            </w:pPr>
            <w:r w:rsidRPr="4411F322">
              <w:rPr>
                <w:szCs w:val="22"/>
              </w:rPr>
              <w:t>3,860,944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ABDED2" w14:textId="6F9BA794">
            <w:pPr>
              <w:jc w:val="right"/>
              <w:rPr>
                <w:szCs w:val="22"/>
              </w:rPr>
            </w:pPr>
            <w:r w:rsidRPr="4411F322">
              <w:rPr>
                <w:szCs w:val="22"/>
              </w:rPr>
              <w:t>3,850,405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190C8F" w14:textId="3A902F20">
            <w:pPr>
              <w:rPr>
                <w:szCs w:val="22"/>
              </w:rPr>
            </w:pPr>
            <w:r w:rsidRPr="00762A71">
              <w:rPr>
                <w:szCs w:val="22"/>
              </w:rPr>
              <w:t xml:space="preserve"> $              27,299 </w:t>
            </w:r>
          </w:p>
        </w:tc>
      </w:tr>
      <w:tr w14:paraId="13120FC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4210DC" w14:textId="7715B40E">
            <w:pPr>
              <w:jc w:val="right"/>
              <w:rPr>
                <w:szCs w:val="22"/>
              </w:rPr>
            </w:pPr>
            <w:r w:rsidRPr="4411F322">
              <w:rPr>
                <w:szCs w:val="22"/>
              </w:rPr>
              <w:t>34177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E872B4" w14:textId="140CEA03">
            <w:pPr>
              <w:rPr>
                <w:szCs w:val="22"/>
              </w:rPr>
            </w:pPr>
            <w:r w:rsidRPr="4411F322">
              <w:rPr>
                <w:szCs w:val="22"/>
              </w:rPr>
              <w:t>WKGB-TV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933E5A" w14:textId="4FB26B3E">
            <w:pPr>
              <w:jc w:val="right"/>
              <w:rPr>
                <w:szCs w:val="22"/>
              </w:rPr>
            </w:pPr>
            <w:r w:rsidRPr="4411F322">
              <w:rPr>
                <w:szCs w:val="22"/>
              </w:rPr>
              <w:t>444,266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510559" w14:textId="69BF3359">
            <w:pPr>
              <w:jc w:val="right"/>
              <w:rPr>
                <w:szCs w:val="22"/>
              </w:rPr>
            </w:pPr>
            <w:r w:rsidRPr="4411F322">
              <w:rPr>
                <w:szCs w:val="22"/>
              </w:rPr>
              <w:t>442,639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1E99A0" w14:textId="486CBD8F">
            <w:pPr>
              <w:rPr>
                <w:szCs w:val="22"/>
              </w:rPr>
            </w:pPr>
            <w:r w:rsidRPr="00762A71">
              <w:rPr>
                <w:szCs w:val="22"/>
              </w:rPr>
              <w:t xml:space="preserve"> $                3,138 </w:t>
            </w:r>
          </w:p>
        </w:tc>
      </w:tr>
      <w:tr w14:paraId="6604C02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56FF67" w14:textId="60F9909B">
            <w:pPr>
              <w:jc w:val="right"/>
              <w:rPr>
                <w:szCs w:val="22"/>
              </w:rPr>
            </w:pPr>
            <w:r w:rsidRPr="4411F322">
              <w:rPr>
                <w:szCs w:val="22"/>
              </w:rPr>
              <w:t>34196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2D398A" w14:textId="47EB5B31">
            <w:pPr>
              <w:rPr>
                <w:szCs w:val="22"/>
              </w:rPr>
            </w:pPr>
            <w:r w:rsidRPr="4411F322">
              <w:rPr>
                <w:szCs w:val="22"/>
              </w:rPr>
              <w:t>WKHA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25E1EB" w14:textId="348A67D6">
            <w:pPr>
              <w:jc w:val="right"/>
              <w:rPr>
                <w:szCs w:val="22"/>
              </w:rPr>
            </w:pPr>
            <w:r w:rsidRPr="4411F322">
              <w:rPr>
                <w:szCs w:val="22"/>
              </w:rPr>
              <w:t>475,212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9C7A44" w14:textId="72D1132C">
            <w:pPr>
              <w:jc w:val="right"/>
              <w:rPr>
                <w:szCs w:val="22"/>
              </w:rPr>
            </w:pPr>
            <w:r w:rsidRPr="4411F322">
              <w:rPr>
                <w:szCs w:val="22"/>
              </w:rPr>
              <w:t>372,027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2726DA" w14:textId="0EB0F61D">
            <w:pPr>
              <w:rPr>
                <w:szCs w:val="22"/>
              </w:rPr>
            </w:pPr>
            <w:r w:rsidRPr="00762A71">
              <w:rPr>
                <w:szCs w:val="22"/>
              </w:rPr>
              <w:t xml:space="preserve"> $                2,638 </w:t>
            </w:r>
          </w:p>
        </w:tc>
      </w:tr>
      <w:tr w14:paraId="3D81181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763120" w14:textId="209CDB72">
            <w:pPr>
              <w:jc w:val="right"/>
              <w:rPr>
                <w:szCs w:val="22"/>
              </w:rPr>
            </w:pPr>
            <w:r w:rsidRPr="4411F322">
              <w:rPr>
                <w:szCs w:val="22"/>
              </w:rPr>
              <w:t>34207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97253B" w14:textId="47A4976B">
            <w:pPr>
              <w:rPr>
                <w:szCs w:val="22"/>
              </w:rPr>
            </w:pPr>
            <w:r w:rsidRPr="4411F322">
              <w:rPr>
                <w:szCs w:val="22"/>
              </w:rPr>
              <w:t>WKLE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F781C2" w14:textId="066AD87F">
            <w:pPr>
              <w:jc w:val="right"/>
              <w:rPr>
                <w:szCs w:val="22"/>
              </w:rPr>
            </w:pPr>
            <w:r w:rsidRPr="4411F322">
              <w:rPr>
                <w:szCs w:val="22"/>
              </w:rPr>
              <w:t>918,947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E73785" w14:textId="4D709F42">
            <w:pPr>
              <w:jc w:val="right"/>
              <w:rPr>
                <w:szCs w:val="22"/>
              </w:rPr>
            </w:pPr>
            <w:r w:rsidRPr="4411F322">
              <w:rPr>
                <w:szCs w:val="22"/>
              </w:rPr>
              <w:t>911,337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136F6D" w14:textId="35DE5DE0">
            <w:pPr>
              <w:rPr>
                <w:szCs w:val="22"/>
              </w:rPr>
            </w:pPr>
            <w:r w:rsidRPr="00762A71">
              <w:rPr>
                <w:szCs w:val="22"/>
              </w:rPr>
              <w:t xml:space="preserve"> $                6,461 </w:t>
            </w:r>
          </w:p>
        </w:tc>
      </w:tr>
      <w:tr w14:paraId="04715D9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C91A4D" w14:textId="3B818FE7">
            <w:pPr>
              <w:jc w:val="right"/>
              <w:rPr>
                <w:szCs w:val="22"/>
              </w:rPr>
            </w:pPr>
            <w:r w:rsidRPr="4411F322">
              <w:rPr>
                <w:szCs w:val="22"/>
              </w:rPr>
              <w:t>34212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820B85" w14:textId="60143B3E">
            <w:pPr>
              <w:rPr>
                <w:szCs w:val="22"/>
              </w:rPr>
            </w:pPr>
            <w:r w:rsidRPr="4411F322">
              <w:rPr>
                <w:szCs w:val="22"/>
              </w:rPr>
              <w:t>WKMA-TV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C00DF6" w14:textId="7898C72C">
            <w:pPr>
              <w:jc w:val="right"/>
              <w:rPr>
                <w:szCs w:val="22"/>
              </w:rPr>
            </w:pPr>
            <w:r w:rsidRPr="4411F322">
              <w:rPr>
                <w:szCs w:val="22"/>
              </w:rPr>
              <w:t>558,464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9C3D1A" w14:textId="3CE02CEE">
            <w:pPr>
              <w:jc w:val="right"/>
              <w:rPr>
                <w:szCs w:val="22"/>
              </w:rPr>
            </w:pPr>
            <w:r w:rsidRPr="4411F322">
              <w:rPr>
                <w:szCs w:val="22"/>
              </w:rPr>
              <w:t>558,150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C7E655" w14:textId="2EC41BB7">
            <w:pPr>
              <w:rPr>
                <w:szCs w:val="22"/>
              </w:rPr>
            </w:pPr>
            <w:r w:rsidRPr="00762A71">
              <w:rPr>
                <w:szCs w:val="22"/>
              </w:rPr>
              <w:t xml:space="preserve"> $                3,957 </w:t>
            </w:r>
          </w:p>
        </w:tc>
      </w:tr>
      <w:tr w14:paraId="31E622D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04D899" w14:textId="12571174">
            <w:pPr>
              <w:jc w:val="right"/>
              <w:rPr>
                <w:szCs w:val="22"/>
              </w:rPr>
            </w:pPr>
            <w:r w:rsidRPr="4411F322">
              <w:rPr>
                <w:szCs w:val="22"/>
              </w:rPr>
              <w:t>71293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A49F64" w14:textId="66EBECCA">
            <w:pPr>
              <w:rPr>
                <w:szCs w:val="22"/>
              </w:rPr>
            </w:pPr>
            <w:r w:rsidRPr="4411F322">
              <w:rPr>
                <w:szCs w:val="22"/>
              </w:rPr>
              <w:t>WKMG-TV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9DDB0D" w14:textId="09AA6E65">
            <w:pPr>
              <w:jc w:val="right"/>
              <w:rPr>
                <w:szCs w:val="22"/>
              </w:rPr>
            </w:pPr>
            <w:r w:rsidRPr="4411F322">
              <w:rPr>
                <w:szCs w:val="22"/>
              </w:rPr>
              <w:t>4,643,692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3B7526" w14:textId="761165F5">
            <w:pPr>
              <w:jc w:val="right"/>
              <w:rPr>
                <w:szCs w:val="22"/>
              </w:rPr>
            </w:pPr>
            <w:r w:rsidRPr="4411F322">
              <w:rPr>
                <w:szCs w:val="22"/>
              </w:rPr>
              <w:t>4,643,692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281E91" w14:textId="3467FDF1">
            <w:pPr>
              <w:rPr>
                <w:szCs w:val="22"/>
              </w:rPr>
            </w:pPr>
            <w:r w:rsidRPr="00762A71">
              <w:rPr>
                <w:szCs w:val="22"/>
              </w:rPr>
              <w:t xml:space="preserve"> $              32,924 </w:t>
            </w:r>
          </w:p>
        </w:tc>
      </w:tr>
      <w:tr w14:paraId="566B139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93D188" w14:textId="207A7C98">
            <w:pPr>
              <w:jc w:val="right"/>
              <w:rPr>
                <w:szCs w:val="22"/>
              </w:rPr>
            </w:pPr>
            <w:r w:rsidRPr="4411F322">
              <w:rPr>
                <w:szCs w:val="22"/>
              </w:rPr>
              <w:t>34195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FAE71D" w14:textId="4F70CDE8">
            <w:pPr>
              <w:rPr>
                <w:szCs w:val="22"/>
              </w:rPr>
            </w:pPr>
            <w:r w:rsidRPr="4411F322">
              <w:rPr>
                <w:szCs w:val="22"/>
              </w:rPr>
              <w:t>WKMJ-TV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E61008" w14:textId="22BC0002">
            <w:pPr>
              <w:jc w:val="right"/>
              <w:rPr>
                <w:szCs w:val="22"/>
              </w:rPr>
            </w:pPr>
            <w:r w:rsidRPr="4411F322">
              <w:rPr>
                <w:szCs w:val="22"/>
              </w:rPr>
              <w:t>1,572,974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53F8C4" w14:textId="6B4965A2">
            <w:pPr>
              <w:jc w:val="right"/>
              <w:rPr>
                <w:szCs w:val="22"/>
              </w:rPr>
            </w:pPr>
            <w:r w:rsidRPr="4411F322">
              <w:rPr>
                <w:szCs w:val="22"/>
              </w:rPr>
              <w:t>1,565,579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25F3F4" w14:textId="1485E4D0">
            <w:pPr>
              <w:rPr>
                <w:szCs w:val="22"/>
              </w:rPr>
            </w:pPr>
            <w:r w:rsidRPr="00762A71">
              <w:rPr>
                <w:szCs w:val="22"/>
              </w:rPr>
              <w:t xml:space="preserve"> $              11,100 </w:t>
            </w:r>
          </w:p>
        </w:tc>
      </w:tr>
      <w:tr w14:paraId="70A68CE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34033D" w14:textId="1CFD097A">
            <w:pPr>
              <w:jc w:val="right"/>
              <w:rPr>
                <w:szCs w:val="22"/>
              </w:rPr>
            </w:pPr>
            <w:r w:rsidRPr="4411F322">
              <w:rPr>
                <w:szCs w:val="22"/>
              </w:rPr>
              <w:t>34202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4496D8" w14:textId="4AE9266D">
            <w:pPr>
              <w:rPr>
                <w:szCs w:val="22"/>
              </w:rPr>
            </w:pPr>
            <w:r w:rsidRPr="4411F322">
              <w:rPr>
                <w:szCs w:val="22"/>
              </w:rPr>
              <w:t>WKMR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659574" w14:textId="6848BCB2">
            <w:pPr>
              <w:jc w:val="right"/>
              <w:rPr>
                <w:szCs w:val="22"/>
              </w:rPr>
            </w:pPr>
            <w:r w:rsidRPr="4411F322">
              <w:rPr>
                <w:szCs w:val="22"/>
              </w:rPr>
              <w:t>457,241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2C6833" w14:textId="3018CFD0">
            <w:pPr>
              <w:jc w:val="right"/>
              <w:rPr>
                <w:szCs w:val="22"/>
              </w:rPr>
            </w:pPr>
            <w:r w:rsidRPr="4411F322">
              <w:rPr>
                <w:szCs w:val="22"/>
              </w:rPr>
              <w:t>422,772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C5586D" w14:textId="6FA7C65E">
            <w:pPr>
              <w:rPr>
                <w:szCs w:val="22"/>
              </w:rPr>
            </w:pPr>
            <w:r w:rsidRPr="00762A71">
              <w:rPr>
                <w:szCs w:val="22"/>
              </w:rPr>
              <w:t xml:space="preserve"> $                2,997 </w:t>
            </w:r>
          </w:p>
        </w:tc>
      </w:tr>
      <w:tr w14:paraId="6FA59B4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1398DE" w14:textId="268E1547">
            <w:pPr>
              <w:jc w:val="right"/>
              <w:rPr>
                <w:szCs w:val="22"/>
              </w:rPr>
            </w:pPr>
            <w:r w:rsidRPr="4411F322">
              <w:rPr>
                <w:szCs w:val="22"/>
              </w:rPr>
              <w:t>34174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499C6F" w14:textId="5AC66052">
            <w:pPr>
              <w:rPr>
                <w:szCs w:val="22"/>
              </w:rPr>
            </w:pPr>
            <w:r w:rsidRPr="4411F322">
              <w:rPr>
                <w:szCs w:val="22"/>
              </w:rPr>
              <w:t>WKMU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E970ED" w14:textId="08A1843D">
            <w:pPr>
              <w:jc w:val="right"/>
              <w:rPr>
                <w:szCs w:val="22"/>
              </w:rPr>
            </w:pPr>
            <w:r w:rsidRPr="4411F322">
              <w:rPr>
                <w:szCs w:val="22"/>
              </w:rPr>
              <w:t>339,477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77FA95" w14:textId="59536732">
            <w:pPr>
              <w:jc w:val="right"/>
              <w:rPr>
                <w:szCs w:val="22"/>
              </w:rPr>
            </w:pPr>
            <w:r w:rsidRPr="4411F322">
              <w:rPr>
                <w:szCs w:val="22"/>
              </w:rPr>
              <w:t>339,064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EE3453" w14:textId="1271F6F1">
            <w:pPr>
              <w:rPr>
                <w:szCs w:val="22"/>
              </w:rPr>
            </w:pPr>
            <w:r w:rsidRPr="00762A71">
              <w:rPr>
                <w:szCs w:val="22"/>
              </w:rPr>
              <w:t xml:space="preserve"> $                2,404 </w:t>
            </w:r>
          </w:p>
        </w:tc>
      </w:tr>
      <w:tr w14:paraId="7D855F0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4EE00D" w14:textId="085AE519">
            <w:pPr>
              <w:jc w:val="right"/>
              <w:rPr>
                <w:szCs w:val="22"/>
              </w:rPr>
            </w:pPr>
            <w:r w:rsidRPr="4411F322">
              <w:rPr>
                <w:szCs w:val="22"/>
              </w:rPr>
              <w:t>42061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A78045" w14:textId="2E30C1B3">
            <w:pPr>
              <w:rPr>
                <w:szCs w:val="22"/>
              </w:rPr>
            </w:pPr>
            <w:r w:rsidRPr="4411F322">
              <w:rPr>
                <w:szCs w:val="22"/>
              </w:rPr>
              <w:t>WKNO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3F2A41" w14:textId="7F8D0857">
            <w:pPr>
              <w:jc w:val="right"/>
              <w:rPr>
                <w:szCs w:val="22"/>
              </w:rPr>
            </w:pPr>
            <w:r w:rsidRPr="4411F322">
              <w:rPr>
                <w:szCs w:val="22"/>
              </w:rPr>
              <w:t>1,649,295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6D69D9" w14:textId="6A21A6B8">
            <w:pPr>
              <w:jc w:val="right"/>
              <w:rPr>
                <w:szCs w:val="22"/>
              </w:rPr>
            </w:pPr>
            <w:r w:rsidRPr="4411F322">
              <w:rPr>
                <w:szCs w:val="22"/>
              </w:rPr>
              <w:t>1,647,327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F4FE6B" w14:textId="391B3984">
            <w:pPr>
              <w:rPr>
                <w:szCs w:val="22"/>
              </w:rPr>
            </w:pPr>
            <w:r w:rsidRPr="00762A71">
              <w:rPr>
                <w:szCs w:val="22"/>
              </w:rPr>
              <w:t xml:space="preserve"> $              11,680 </w:t>
            </w:r>
          </w:p>
        </w:tc>
      </w:tr>
      <w:tr w14:paraId="2C5002C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2C078F" w14:textId="50A4642D">
            <w:pPr>
              <w:jc w:val="right"/>
              <w:rPr>
                <w:szCs w:val="22"/>
              </w:rPr>
            </w:pPr>
            <w:r w:rsidRPr="4411F322">
              <w:rPr>
                <w:szCs w:val="22"/>
              </w:rPr>
              <w:t>83931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868045" w14:textId="0284DE79">
            <w:pPr>
              <w:rPr>
                <w:szCs w:val="22"/>
              </w:rPr>
            </w:pPr>
            <w:r w:rsidRPr="4411F322">
              <w:rPr>
                <w:szCs w:val="22"/>
              </w:rPr>
              <w:t>WKNX-TV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BD8C5F" w14:textId="00075A39">
            <w:pPr>
              <w:jc w:val="right"/>
              <w:rPr>
                <w:szCs w:val="22"/>
              </w:rPr>
            </w:pPr>
            <w:r w:rsidRPr="4411F322">
              <w:rPr>
                <w:szCs w:val="22"/>
              </w:rPr>
              <w:t>1,778,483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984004" w14:textId="303F680A">
            <w:pPr>
              <w:jc w:val="right"/>
              <w:rPr>
                <w:szCs w:val="22"/>
              </w:rPr>
            </w:pPr>
            <w:r w:rsidRPr="4411F322">
              <w:rPr>
                <w:szCs w:val="22"/>
              </w:rPr>
              <w:t>1,548,751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5B0C28" w14:textId="647A5F1B">
            <w:pPr>
              <w:rPr>
                <w:szCs w:val="22"/>
              </w:rPr>
            </w:pPr>
            <w:r w:rsidRPr="00762A71">
              <w:rPr>
                <w:szCs w:val="22"/>
              </w:rPr>
              <w:t xml:space="preserve"> $              10,981 </w:t>
            </w:r>
          </w:p>
        </w:tc>
      </w:tr>
      <w:tr w14:paraId="0C2DDBB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896C0C" w14:textId="107862FD">
            <w:pPr>
              <w:jc w:val="right"/>
              <w:rPr>
                <w:szCs w:val="22"/>
              </w:rPr>
            </w:pPr>
            <w:r w:rsidRPr="4411F322">
              <w:rPr>
                <w:szCs w:val="22"/>
              </w:rPr>
              <w:t>776176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ED1CC7" w14:textId="74218959">
            <w:pPr>
              <w:rPr>
                <w:szCs w:val="22"/>
              </w:rPr>
            </w:pPr>
            <w:r w:rsidRPr="4411F322">
              <w:rPr>
                <w:szCs w:val="22"/>
              </w:rPr>
              <w:t>WKOF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6366B4" w14:textId="5CA0E44F">
            <w:pPr>
              <w:jc w:val="right"/>
              <w:rPr>
                <w:szCs w:val="22"/>
              </w:rPr>
            </w:pPr>
            <w:r w:rsidRPr="4411F322">
              <w:rPr>
                <w:szCs w:val="22"/>
              </w:rPr>
              <w:t>1,636,277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3E343E" w14:textId="2F844344">
            <w:pPr>
              <w:jc w:val="right"/>
              <w:rPr>
                <w:szCs w:val="22"/>
              </w:rPr>
            </w:pPr>
            <w:r w:rsidRPr="4411F322">
              <w:rPr>
                <w:szCs w:val="22"/>
              </w:rPr>
              <w:t>1,519,722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C844E2" w14:textId="14F37B21">
            <w:pPr>
              <w:rPr>
                <w:szCs w:val="22"/>
              </w:rPr>
            </w:pPr>
            <w:r w:rsidRPr="00762A71">
              <w:rPr>
                <w:szCs w:val="22"/>
              </w:rPr>
              <w:t xml:space="preserve"> $              10,775 </w:t>
            </w:r>
          </w:p>
        </w:tc>
      </w:tr>
      <w:tr w14:paraId="371EFC8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52A06A" w14:textId="2C152083">
            <w:pPr>
              <w:jc w:val="right"/>
              <w:rPr>
                <w:szCs w:val="22"/>
              </w:rPr>
            </w:pPr>
            <w:r w:rsidRPr="4411F322">
              <w:rPr>
                <w:szCs w:val="22"/>
              </w:rPr>
              <w:t>34205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0A6272" w14:textId="6396D988">
            <w:pPr>
              <w:rPr>
                <w:szCs w:val="22"/>
              </w:rPr>
            </w:pPr>
            <w:r w:rsidRPr="4411F322">
              <w:rPr>
                <w:szCs w:val="22"/>
              </w:rPr>
              <w:t>WKOH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0AA57F" w14:textId="282D637A">
            <w:pPr>
              <w:jc w:val="right"/>
              <w:rPr>
                <w:szCs w:val="22"/>
              </w:rPr>
            </w:pPr>
            <w:r w:rsidRPr="4411F322">
              <w:rPr>
                <w:szCs w:val="22"/>
              </w:rPr>
              <w:t>591,189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9F574E" w14:textId="6F310B37">
            <w:pPr>
              <w:jc w:val="right"/>
              <w:rPr>
                <w:szCs w:val="22"/>
              </w:rPr>
            </w:pPr>
            <w:r w:rsidRPr="4411F322">
              <w:rPr>
                <w:szCs w:val="22"/>
              </w:rPr>
              <w:t>584,484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BC4CA7" w14:textId="5BC74C12">
            <w:pPr>
              <w:rPr>
                <w:szCs w:val="22"/>
              </w:rPr>
            </w:pPr>
            <w:r w:rsidRPr="00762A71">
              <w:rPr>
                <w:szCs w:val="22"/>
              </w:rPr>
              <w:t xml:space="preserve"> $                4,144 </w:t>
            </w:r>
          </w:p>
        </w:tc>
      </w:tr>
      <w:tr w14:paraId="1F7AF6F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2FB451" w14:textId="4FDF6277">
            <w:pPr>
              <w:jc w:val="right"/>
              <w:rPr>
                <w:szCs w:val="22"/>
              </w:rPr>
            </w:pPr>
            <w:r w:rsidRPr="4411F322">
              <w:rPr>
                <w:szCs w:val="22"/>
              </w:rPr>
              <w:t>67869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3D08F7" w14:textId="450A7A8A">
            <w:pPr>
              <w:rPr>
                <w:szCs w:val="22"/>
              </w:rPr>
            </w:pPr>
            <w:r w:rsidRPr="4411F322">
              <w:rPr>
                <w:szCs w:val="22"/>
              </w:rPr>
              <w:t>WKOI-TV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99AB66" w14:textId="59D01CB4">
            <w:pPr>
              <w:jc w:val="right"/>
              <w:rPr>
                <w:szCs w:val="22"/>
              </w:rPr>
            </w:pPr>
            <w:r w:rsidRPr="4411F322">
              <w:rPr>
                <w:szCs w:val="22"/>
              </w:rPr>
              <w:t>3,996,184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7A5F64" w14:textId="7330C697">
            <w:pPr>
              <w:jc w:val="right"/>
              <w:rPr>
                <w:szCs w:val="22"/>
              </w:rPr>
            </w:pPr>
            <w:r w:rsidRPr="4411F322">
              <w:rPr>
                <w:szCs w:val="22"/>
              </w:rPr>
              <w:t>3,976,552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F0E6ED" w14:textId="07BE3964">
            <w:pPr>
              <w:rPr>
                <w:szCs w:val="22"/>
              </w:rPr>
            </w:pPr>
            <w:r w:rsidRPr="00762A71">
              <w:rPr>
                <w:szCs w:val="22"/>
              </w:rPr>
              <w:t xml:space="preserve"> $              28,194 </w:t>
            </w:r>
          </w:p>
        </w:tc>
      </w:tr>
      <w:tr w14:paraId="1B4E501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742633" w14:textId="2BBD165A">
            <w:pPr>
              <w:jc w:val="right"/>
              <w:rPr>
                <w:szCs w:val="22"/>
              </w:rPr>
            </w:pPr>
            <w:r w:rsidRPr="4411F322">
              <w:rPr>
                <w:szCs w:val="22"/>
              </w:rPr>
              <w:t>34211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5689C4" w14:textId="58FF44EA">
            <w:pPr>
              <w:rPr>
                <w:szCs w:val="22"/>
              </w:rPr>
            </w:pPr>
            <w:r w:rsidRPr="4411F322">
              <w:rPr>
                <w:szCs w:val="22"/>
              </w:rPr>
              <w:t>WKON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4F8C96" w14:textId="35F7AFDD">
            <w:pPr>
              <w:jc w:val="right"/>
              <w:rPr>
                <w:szCs w:val="22"/>
              </w:rPr>
            </w:pPr>
            <w:r w:rsidRPr="4411F322">
              <w:rPr>
                <w:szCs w:val="22"/>
              </w:rPr>
              <w:t>1,170,361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8A61F2" w14:textId="0AC58D86">
            <w:pPr>
              <w:jc w:val="right"/>
              <w:rPr>
                <w:szCs w:val="22"/>
              </w:rPr>
            </w:pPr>
            <w:r w:rsidRPr="4411F322">
              <w:rPr>
                <w:szCs w:val="22"/>
              </w:rPr>
              <w:t>1,163,470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3B3B95" w14:textId="27AC658E">
            <w:pPr>
              <w:rPr>
                <w:szCs w:val="22"/>
              </w:rPr>
            </w:pPr>
            <w:r w:rsidRPr="00762A71">
              <w:rPr>
                <w:szCs w:val="22"/>
              </w:rPr>
              <w:t xml:space="preserve"> $                8,249 </w:t>
            </w:r>
          </w:p>
        </w:tc>
      </w:tr>
      <w:tr w14:paraId="5FD4F0C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925153" w14:textId="42D50BF7">
            <w:pPr>
              <w:jc w:val="right"/>
              <w:rPr>
                <w:szCs w:val="22"/>
              </w:rPr>
            </w:pPr>
            <w:r w:rsidRPr="4411F322">
              <w:rPr>
                <w:szCs w:val="22"/>
              </w:rPr>
              <w:t>18267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7997F8" w14:textId="6660A329">
            <w:pPr>
              <w:rPr>
                <w:szCs w:val="22"/>
              </w:rPr>
            </w:pPr>
            <w:r w:rsidRPr="4411F322">
              <w:rPr>
                <w:szCs w:val="22"/>
              </w:rPr>
              <w:t>WKOP-TV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5F7361" w14:textId="798831E9">
            <w:pPr>
              <w:jc w:val="right"/>
              <w:rPr>
                <w:szCs w:val="22"/>
              </w:rPr>
            </w:pPr>
            <w:r w:rsidRPr="4411F322">
              <w:rPr>
                <w:szCs w:val="22"/>
              </w:rPr>
              <w:t>1,641,367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D580FF" w14:textId="795FF70D">
            <w:pPr>
              <w:jc w:val="right"/>
              <w:rPr>
                <w:szCs w:val="22"/>
              </w:rPr>
            </w:pPr>
            <w:r w:rsidRPr="4411F322">
              <w:rPr>
                <w:szCs w:val="22"/>
              </w:rPr>
              <w:t>1,465,642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988B0E" w14:textId="1BC0C338">
            <w:pPr>
              <w:rPr>
                <w:szCs w:val="22"/>
              </w:rPr>
            </w:pPr>
            <w:r w:rsidRPr="00762A71">
              <w:rPr>
                <w:szCs w:val="22"/>
              </w:rPr>
              <w:t xml:space="preserve"> $              10,391 </w:t>
            </w:r>
          </w:p>
        </w:tc>
      </w:tr>
      <w:tr w14:paraId="360A941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4AAA5D" w14:textId="52E2C7ED">
            <w:pPr>
              <w:jc w:val="right"/>
              <w:rPr>
                <w:szCs w:val="22"/>
              </w:rPr>
            </w:pPr>
            <w:r w:rsidRPr="4411F322">
              <w:rPr>
                <w:szCs w:val="22"/>
              </w:rPr>
              <w:t>64545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0A26E6" w14:textId="374F78B8">
            <w:pPr>
              <w:rPr>
                <w:szCs w:val="22"/>
              </w:rPr>
            </w:pPr>
            <w:r w:rsidRPr="4411F322">
              <w:rPr>
                <w:szCs w:val="22"/>
              </w:rPr>
              <w:t>WKOW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5BBA09" w14:textId="799DF06A">
            <w:pPr>
              <w:jc w:val="right"/>
              <w:rPr>
                <w:szCs w:val="22"/>
              </w:rPr>
            </w:pPr>
            <w:r w:rsidRPr="4411F322">
              <w:rPr>
                <w:szCs w:val="22"/>
              </w:rPr>
              <w:t>1,999,166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53F60E" w14:textId="77C58113">
            <w:pPr>
              <w:jc w:val="right"/>
              <w:rPr>
                <w:szCs w:val="22"/>
              </w:rPr>
            </w:pPr>
            <w:r w:rsidRPr="4411F322">
              <w:rPr>
                <w:szCs w:val="22"/>
              </w:rPr>
              <w:t>1,978,160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D641E6" w14:textId="4D0DEB86">
            <w:pPr>
              <w:rPr>
                <w:szCs w:val="22"/>
              </w:rPr>
            </w:pPr>
            <w:r w:rsidRPr="00762A71">
              <w:rPr>
                <w:szCs w:val="22"/>
              </w:rPr>
              <w:t xml:space="preserve"> $              14,025 </w:t>
            </w:r>
          </w:p>
        </w:tc>
      </w:tr>
      <w:tr w14:paraId="7EC1D7C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6FC37E" w14:textId="08538ED4">
            <w:pPr>
              <w:jc w:val="right"/>
              <w:rPr>
                <w:szCs w:val="22"/>
              </w:rPr>
            </w:pPr>
            <w:r w:rsidRPr="4411F322">
              <w:rPr>
                <w:szCs w:val="22"/>
              </w:rPr>
              <w:t>21432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AC73A2" w14:textId="4506FA4A">
            <w:pPr>
              <w:rPr>
                <w:szCs w:val="22"/>
              </w:rPr>
            </w:pPr>
            <w:r w:rsidRPr="4411F322">
              <w:rPr>
                <w:szCs w:val="22"/>
              </w:rPr>
              <w:t>WKPC-TV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52874A" w14:textId="56F76E96">
            <w:pPr>
              <w:jc w:val="right"/>
              <w:rPr>
                <w:szCs w:val="22"/>
              </w:rPr>
            </w:pPr>
            <w:r w:rsidRPr="4411F322">
              <w:rPr>
                <w:szCs w:val="22"/>
              </w:rPr>
              <w:t>1,620,977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DFF78F" w14:textId="3A0ECE65">
            <w:pPr>
              <w:jc w:val="right"/>
              <w:rPr>
                <w:szCs w:val="22"/>
              </w:rPr>
            </w:pPr>
            <w:r w:rsidRPr="4411F322">
              <w:rPr>
                <w:szCs w:val="22"/>
              </w:rPr>
              <w:t>1,613,304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27FCE3" w14:textId="2A1145A7">
            <w:pPr>
              <w:rPr>
                <w:szCs w:val="22"/>
              </w:rPr>
            </w:pPr>
            <w:r w:rsidRPr="00762A71">
              <w:rPr>
                <w:szCs w:val="22"/>
              </w:rPr>
              <w:t xml:space="preserve"> $              11,438 </w:t>
            </w:r>
          </w:p>
        </w:tc>
      </w:tr>
      <w:tr w14:paraId="228DE34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2003DF" w14:textId="30E8FAE9">
            <w:pPr>
              <w:jc w:val="right"/>
              <w:rPr>
                <w:szCs w:val="22"/>
              </w:rPr>
            </w:pPr>
            <w:r w:rsidRPr="4411F322">
              <w:rPr>
                <w:szCs w:val="22"/>
              </w:rPr>
              <w:t>65758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7BFDF8" w14:textId="4AAE4A42">
            <w:pPr>
              <w:rPr>
                <w:szCs w:val="22"/>
              </w:rPr>
            </w:pPr>
            <w:r w:rsidRPr="4411F322">
              <w:rPr>
                <w:szCs w:val="22"/>
              </w:rPr>
              <w:t>WKPD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8B1E57" w14:textId="1662E930">
            <w:pPr>
              <w:jc w:val="right"/>
              <w:rPr>
                <w:szCs w:val="22"/>
              </w:rPr>
            </w:pPr>
            <w:r w:rsidRPr="4411F322">
              <w:rPr>
                <w:szCs w:val="22"/>
              </w:rPr>
              <w:t>277,245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B9DF8F" w14:textId="61A71425">
            <w:pPr>
              <w:jc w:val="right"/>
              <w:rPr>
                <w:szCs w:val="22"/>
              </w:rPr>
            </w:pPr>
            <w:r w:rsidRPr="4411F322">
              <w:rPr>
                <w:szCs w:val="22"/>
              </w:rPr>
              <w:t>276,367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25E629" w14:textId="73A9E691">
            <w:pPr>
              <w:rPr>
                <w:szCs w:val="22"/>
              </w:rPr>
            </w:pPr>
            <w:r w:rsidRPr="00762A71">
              <w:rPr>
                <w:szCs w:val="22"/>
              </w:rPr>
              <w:t xml:space="preserve"> $                1,959 </w:t>
            </w:r>
          </w:p>
        </w:tc>
      </w:tr>
      <w:tr w14:paraId="0BF751A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245982" w14:textId="3DD77421">
            <w:pPr>
              <w:jc w:val="right"/>
              <w:rPr>
                <w:szCs w:val="22"/>
              </w:rPr>
            </w:pPr>
            <w:r w:rsidRPr="4411F322">
              <w:rPr>
                <w:szCs w:val="22"/>
              </w:rPr>
              <w:t>34200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EFBAE7" w14:textId="220BC18C">
            <w:pPr>
              <w:rPr>
                <w:szCs w:val="22"/>
              </w:rPr>
            </w:pPr>
            <w:r w:rsidRPr="4411F322">
              <w:rPr>
                <w:szCs w:val="22"/>
              </w:rPr>
              <w:t>WKPI-TV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FE87AB" w14:textId="6C7EAB48">
            <w:pPr>
              <w:jc w:val="right"/>
              <w:rPr>
                <w:szCs w:val="22"/>
              </w:rPr>
            </w:pPr>
            <w:r w:rsidRPr="4411F322">
              <w:rPr>
                <w:szCs w:val="22"/>
              </w:rPr>
              <w:t>552,999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0773FE" w14:textId="3C980D36">
            <w:pPr>
              <w:jc w:val="right"/>
              <w:rPr>
                <w:szCs w:val="22"/>
              </w:rPr>
            </w:pPr>
            <w:r w:rsidRPr="4411F322">
              <w:rPr>
                <w:szCs w:val="22"/>
              </w:rPr>
              <w:t>432,287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4CA010" w14:textId="57FF2CC7">
            <w:pPr>
              <w:rPr>
                <w:szCs w:val="22"/>
              </w:rPr>
            </w:pPr>
            <w:r w:rsidRPr="00762A71">
              <w:rPr>
                <w:szCs w:val="22"/>
              </w:rPr>
              <w:t xml:space="preserve"> $                3,065 </w:t>
            </w:r>
          </w:p>
        </w:tc>
      </w:tr>
      <w:tr w14:paraId="14C76FD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E8AD6F" w14:textId="7161D709">
            <w:pPr>
              <w:jc w:val="right"/>
              <w:rPr>
                <w:szCs w:val="22"/>
              </w:rPr>
            </w:pPr>
            <w:r w:rsidRPr="4411F322">
              <w:rPr>
                <w:szCs w:val="22"/>
              </w:rPr>
              <w:t>27504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37977C" w14:textId="3826A8C3">
            <w:pPr>
              <w:rPr>
                <w:szCs w:val="22"/>
              </w:rPr>
            </w:pPr>
            <w:r w:rsidRPr="4411F322">
              <w:rPr>
                <w:szCs w:val="22"/>
              </w:rPr>
              <w:t>WKPT-TV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B22288" w14:textId="6E905E4D">
            <w:pPr>
              <w:jc w:val="right"/>
              <w:rPr>
                <w:szCs w:val="22"/>
              </w:rPr>
            </w:pPr>
            <w:r w:rsidRPr="4411F322">
              <w:rPr>
                <w:szCs w:val="22"/>
              </w:rPr>
              <w:t>1,107,992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CA1706" w14:textId="443AB714">
            <w:pPr>
              <w:jc w:val="right"/>
              <w:rPr>
                <w:szCs w:val="22"/>
              </w:rPr>
            </w:pPr>
            <w:r w:rsidRPr="4411F322">
              <w:rPr>
                <w:szCs w:val="22"/>
              </w:rPr>
              <w:t>876,999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FECB41" w14:textId="7365C1E8">
            <w:pPr>
              <w:rPr>
                <w:szCs w:val="22"/>
              </w:rPr>
            </w:pPr>
            <w:r w:rsidRPr="00762A71">
              <w:rPr>
                <w:szCs w:val="22"/>
              </w:rPr>
              <w:t xml:space="preserve"> $                6,218 </w:t>
            </w:r>
          </w:p>
        </w:tc>
      </w:tr>
      <w:tr w14:paraId="4072648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E13773" w14:textId="10EFF7AA">
            <w:pPr>
              <w:jc w:val="right"/>
              <w:rPr>
                <w:szCs w:val="22"/>
              </w:rPr>
            </w:pPr>
            <w:r w:rsidRPr="4411F322">
              <w:rPr>
                <w:szCs w:val="22"/>
              </w:rPr>
              <w:t>58341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B877BC" w14:textId="38F2DD95">
            <w:pPr>
              <w:rPr>
                <w:szCs w:val="22"/>
              </w:rPr>
            </w:pPr>
            <w:r w:rsidRPr="4411F322">
              <w:rPr>
                <w:szCs w:val="22"/>
              </w:rPr>
              <w:t>WKPV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46A5A7" w14:textId="2617F4E7">
            <w:pPr>
              <w:jc w:val="right"/>
              <w:rPr>
                <w:szCs w:val="22"/>
              </w:rPr>
            </w:pPr>
            <w:r w:rsidRPr="4411F322">
              <w:rPr>
                <w:szCs w:val="22"/>
              </w:rPr>
              <w:t>981,832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9B673D" w14:textId="64DADFE9">
            <w:pPr>
              <w:jc w:val="right"/>
              <w:rPr>
                <w:szCs w:val="22"/>
              </w:rPr>
            </w:pPr>
            <w:r w:rsidRPr="4411F322">
              <w:rPr>
                <w:szCs w:val="22"/>
              </w:rPr>
              <w:t>762,182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E1E4E3" w14:textId="21CCC58A">
            <w:pPr>
              <w:rPr>
                <w:szCs w:val="22"/>
              </w:rPr>
            </w:pPr>
            <w:r w:rsidRPr="00762A71">
              <w:rPr>
                <w:szCs w:val="22"/>
              </w:rPr>
              <w:t xml:space="preserve"> $                3,164 </w:t>
            </w:r>
          </w:p>
        </w:tc>
      </w:tr>
      <w:tr w14:paraId="2FF7E1F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FBCCD2" w14:textId="2EDE8046">
            <w:pPr>
              <w:jc w:val="right"/>
              <w:rPr>
                <w:szCs w:val="22"/>
              </w:rPr>
            </w:pPr>
            <w:r w:rsidRPr="4411F322">
              <w:rPr>
                <w:szCs w:val="22"/>
              </w:rPr>
              <w:t>11289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516DB3" w14:textId="799438D4">
            <w:pPr>
              <w:rPr>
                <w:szCs w:val="22"/>
              </w:rPr>
            </w:pPr>
            <w:r w:rsidRPr="4411F322">
              <w:rPr>
                <w:szCs w:val="22"/>
              </w:rPr>
              <w:t>WKRC-TV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CED63E" w14:textId="15A826F1">
            <w:pPr>
              <w:jc w:val="right"/>
              <w:rPr>
                <w:szCs w:val="22"/>
              </w:rPr>
            </w:pPr>
            <w:r w:rsidRPr="4411F322">
              <w:rPr>
                <w:szCs w:val="22"/>
              </w:rPr>
              <w:t>3,412,677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A83931" w14:textId="6CA6E661">
            <w:pPr>
              <w:jc w:val="right"/>
              <w:rPr>
                <w:szCs w:val="22"/>
              </w:rPr>
            </w:pPr>
            <w:r w:rsidRPr="4411F322">
              <w:rPr>
                <w:szCs w:val="22"/>
              </w:rPr>
              <w:t>3,359,970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8B5D56" w14:textId="47C2F41B">
            <w:pPr>
              <w:rPr>
                <w:szCs w:val="22"/>
              </w:rPr>
            </w:pPr>
            <w:r w:rsidRPr="00762A71">
              <w:rPr>
                <w:szCs w:val="22"/>
              </w:rPr>
              <w:t xml:space="preserve"> $              23,822 </w:t>
            </w:r>
          </w:p>
        </w:tc>
      </w:tr>
      <w:tr w14:paraId="76AF29F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C94AEA" w14:textId="6B669D21">
            <w:pPr>
              <w:jc w:val="right"/>
              <w:rPr>
                <w:szCs w:val="22"/>
              </w:rPr>
            </w:pPr>
            <w:r w:rsidRPr="4411F322">
              <w:rPr>
                <w:szCs w:val="22"/>
              </w:rPr>
              <w:t>73187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DFE7C6" w14:textId="0B5045C5">
            <w:pPr>
              <w:rPr>
                <w:szCs w:val="22"/>
              </w:rPr>
            </w:pPr>
            <w:r w:rsidRPr="4411F322">
              <w:rPr>
                <w:szCs w:val="22"/>
              </w:rPr>
              <w:t>WKRG-TV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E548C1" w14:textId="2292C973">
            <w:pPr>
              <w:jc w:val="right"/>
              <w:rPr>
                <w:szCs w:val="22"/>
              </w:rPr>
            </w:pPr>
            <w:r w:rsidRPr="4411F322">
              <w:rPr>
                <w:szCs w:val="22"/>
              </w:rPr>
              <w:t>1,661,088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49BD57" w14:textId="1644580C">
            <w:pPr>
              <w:jc w:val="right"/>
              <w:rPr>
                <w:szCs w:val="22"/>
              </w:rPr>
            </w:pPr>
            <w:r w:rsidRPr="4411F322">
              <w:rPr>
                <w:szCs w:val="22"/>
              </w:rPr>
              <w:t>1,660,222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A5C905" w14:textId="1D1B99C2">
            <w:pPr>
              <w:rPr>
                <w:szCs w:val="22"/>
              </w:rPr>
            </w:pPr>
            <w:r w:rsidRPr="00762A71">
              <w:rPr>
                <w:szCs w:val="22"/>
              </w:rPr>
              <w:t xml:space="preserve"> $              11,771 </w:t>
            </w:r>
          </w:p>
        </w:tc>
      </w:tr>
      <w:tr w14:paraId="559EE99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3A596F" w14:textId="4BA62E5A">
            <w:pPr>
              <w:jc w:val="right"/>
              <w:rPr>
                <w:szCs w:val="22"/>
              </w:rPr>
            </w:pPr>
            <w:r w:rsidRPr="4411F322">
              <w:rPr>
                <w:szCs w:val="22"/>
              </w:rPr>
              <w:t>73188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B22F61" w14:textId="10CB5FFF">
            <w:pPr>
              <w:rPr>
                <w:szCs w:val="22"/>
              </w:rPr>
            </w:pPr>
            <w:r w:rsidRPr="4411F322">
              <w:rPr>
                <w:szCs w:val="22"/>
              </w:rPr>
              <w:t>WKRN-TV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41BD4E" w14:textId="71681221">
            <w:pPr>
              <w:jc w:val="right"/>
              <w:rPr>
                <w:szCs w:val="22"/>
              </w:rPr>
            </w:pPr>
            <w:r w:rsidRPr="4411F322">
              <w:rPr>
                <w:szCs w:val="22"/>
              </w:rPr>
              <w:t>2,843,550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423C1E" w14:textId="2372F13B">
            <w:pPr>
              <w:jc w:val="right"/>
              <w:rPr>
                <w:szCs w:val="22"/>
              </w:rPr>
            </w:pPr>
            <w:r w:rsidRPr="4411F322">
              <w:rPr>
                <w:szCs w:val="22"/>
              </w:rPr>
              <w:t>2,823,383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48B401" w14:textId="46E67B2C">
            <w:pPr>
              <w:rPr>
                <w:szCs w:val="22"/>
              </w:rPr>
            </w:pPr>
            <w:r w:rsidRPr="00762A71">
              <w:rPr>
                <w:szCs w:val="22"/>
              </w:rPr>
              <w:t xml:space="preserve"> $              20,018 </w:t>
            </w:r>
          </w:p>
        </w:tc>
      </w:tr>
      <w:tr w14:paraId="0483EE4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51BF75" w14:textId="7E2F14C9">
            <w:pPr>
              <w:jc w:val="right"/>
              <w:rPr>
                <w:szCs w:val="22"/>
              </w:rPr>
            </w:pPr>
            <w:r w:rsidRPr="4411F322">
              <w:rPr>
                <w:szCs w:val="22"/>
              </w:rPr>
              <w:t>34222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3D04B8" w14:textId="35E2F732">
            <w:pPr>
              <w:rPr>
                <w:szCs w:val="22"/>
              </w:rPr>
            </w:pPr>
            <w:r w:rsidRPr="4411F322">
              <w:rPr>
                <w:szCs w:val="22"/>
              </w:rPr>
              <w:t>WKSO-TV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99E7CD" w14:textId="027F5097">
            <w:pPr>
              <w:jc w:val="right"/>
              <w:rPr>
                <w:szCs w:val="22"/>
              </w:rPr>
            </w:pPr>
            <w:r w:rsidRPr="4411F322">
              <w:rPr>
                <w:szCs w:val="22"/>
              </w:rPr>
              <w:t>675,800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C2B0A3" w14:textId="3B7E98CE">
            <w:pPr>
              <w:jc w:val="right"/>
              <w:rPr>
                <w:szCs w:val="22"/>
              </w:rPr>
            </w:pPr>
            <w:r w:rsidRPr="4411F322">
              <w:rPr>
                <w:szCs w:val="22"/>
              </w:rPr>
              <w:t>663,810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9A085E" w14:textId="13101CB5">
            <w:pPr>
              <w:rPr>
                <w:szCs w:val="22"/>
              </w:rPr>
            </w:pPr>
            <w:r w:rsidRPr="00762A71">
              <w:rPr>
                <w:szCs w:val="22"/>
              </w:rPr>
              <w:t xml:space="preserve"> $                4,706 </w:t>
            </w:r>
          </w:p>
        </w:tc>
      </w:tr>
      <w:tr w14:paraId="17F7B55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308F5D" w14:textId="1AA39BE0">
            <w:pPr>
              <w:jc w:val="right"/>
              <w:rPr>
                <w:szCs w:val="22"/>
              </w:rPr>
            </w:pPr>
            <w:r w:rsidRPr="4411F322">
              <w:rPr>
                <w:szCs w:val="22"/>
              </w:rPr>
              <w:t>40902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8A4DDC" w14:textId="62D0BD6A">
            <w:pPr>
              <w:rPr>
                <w:szCs w:val="22"/>
              </w:rPr>
            </w:pPr>
            <w:r w:rsidRPr="4411F322">
              <w:rPr>
                <w:szCs w:val="22"/>
              </w:rPr>
              <w:t>WKTC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139ACF" w14:textId="7DF0EFEE">
            <w:pPr>
              <w:jc w:val="right"/>
              <w:rPr>
                <w:szCs w:val="22"/>
              </w:rPr>
            </w:pPr>
            <w:r w:rsidRPr="4411F322">
              <w:rPr>
                <w:szCs w:val="22"/>
              </w:rPr>
              <w:t>1,422,142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C95314" w14:textId="1382B9D8">
            <w:pPr>
              <w:jc w:val="right"/>
              <w:rPr>
                <w:szCs w:val="22"/>
              </w:rPr>
            </w:pPr>
            <w:r w:rsidRPr="4411F322">
              <w:rPr>
                <w:szCs w:val="22"/>
              </w:rPr>
              <w:t>1,421,788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7135E1" w14:textId="6C29F76F">
            <w:pPr>
              <w:rPr>
                <w:szCs w:val="22"/>
              </w:rPr>
            </w:pPr>
            <w:r w:rsidRPr="00762A71">
              <w:rPr>
                <w:szCs w:val="22"/>
              </w:rPr>
              <w:t xml:space="preserve"> $              10,080 </w:t>
            </w:r>
          </w:p>
        </w:tc>
      </w:tr>
      <w:tr w14:paraId="16E3C1F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6934F3" w14:textId="26BEADE8">
            <w:pPr>
              <w:jc w:val="right"/>
              <w:rPr>
                <w:szCs w:val="22"/>
              </w:rPr>
            </w:pPr>
            <w:r w:rsidRPr="4411F322">
              <w:rPr>
                <w:szCs w:val="22"/>
              </w:rPr>
              <w:t>60654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742969" w14:textId="451BD4FA">
            <w:pPr>
              <w:rPr>
                <w:szCs w:val="22"/>
              </w:rPr>
            </w:pPr>
            <w:r w:rsidRPr="4411F322">
              <w:rPr>
                <w:szCs w:val="22"/>
              </w:rPr>
              <w:t>WKTV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475BBA" w14:textId="31CCBB4D">
            <w:pPr>
              <w:jc w:val="right"/>
              <w:rPr>
                <w:szCs w:val="22"/>
              </w:rPr>
            </w:pPr>
            <w:r w:rsidRPr="4411F322">
              <w:rPr>
                <w:szCs w:val="22"/>
              </w:rPr>
              <w:t>1,566,267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0A12B5" w14:textId="464A752E">
            <w:pPr>
              <w:jc w:val="right"/>
              <w:rPr>
                <w:szCs w:val="22"/>
              </w:rPr>
            </w:pPr>
            <w:r w:rsidRPr="4411F322">
              <w:rPr>
                <w:szCs w:val="22"/>
              </w:rPr>
              <w:t>1,340,030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F6B47A" w14:textId="2106598F">
            <w:pPr>
              <w:rPr>
                <w:szCs w:val="22"/>
              </w:rPr>
            </w:pPr>
            <w:r w:rsidRPr="00762A71">
              <w:rPr>
                <w:szCs w:val="22"/>
              </w:rPr>
              <w:t xml:space="preserve"> $                9,501 </w:t>
            </w:r>
          </w:p>
        </w:tc>
      </w:tr>
      <w:tr w14:paraId="413A446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D7020A" w14:textId="1E14F036">
            <w:pPr>
              <w:jc w:val="right"/>
              <w:rPr>
                <w:szCs w:val="22"/>
              </w:rPr>
            </w:pPr>
            <w:r w:rsidRPr="4411F322">
              <w:rPr>
                <w:szCs w:val="22"/>
              </w:rPr>
              <w:t>73195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621EDB" w14:textId="33FEDD62">
            <w:pPr>
              <w:rPr>
                <w:szCs w:val="22"/>
              </w:rPr>
            </w:pPr>
            <w:r w:rsidRPr="4411F322">
              <w:rPr>
                <w:szCs w:val="22"/>
              </w:rPr>
              <w:t>WKYC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5FC672" w14:textId="4ADAB184">
            <w:pPr>
              <w:jc w:val="right"/>
              <w:rPr>
                <w:szCs w:val="22"/>
              </w:rPr>
            </w:pPr>
            <w:r w:rsidRPr="4411F322">
              <w:rPr>
                <w:szCs w:val="22"/>
              </w:rPr>
              <w:t>4,162,460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E16687" w14:textId="755AA6D0">
            <w:pPr>
              <w:jc w:val="right"/>
              <w:rPr>
                <w:szCs w:val="22"/>
              </w:rPr>
            </w:pPr>
            <w:r w:rsidRPr="4411F322">
              <w:rPr>
                <w:szCs w:val="22"/>
              </w:rPr>
              <w:t>4,109,739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724E8E" w14:textId="0BA67CB9">
            <w:pPr>
              <w:rPr>
                <w:szCs w:val="22"/>
              </w:rPr>
            </w:pPr>
            <w:r w:rsidRPr="00762A71">
              <w:rPr>
                <w:szCs w:val="22"/>
              </w:rPr>
              <w:t xml:space="preserve"> $              29,138 </w:t>
            </w:r>
          </w:p>
        </w:tc>
      </w:tr>
      <w:tr w14:paraId="28543D0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A9B241" w14:textId="681BC856">
            <w:pPr>
              <w:jc w:val="right"/>
              <w:rPr>
                <w:szCs w:val="22"/>
              </w:rPr>
            </w:pPr>
            <w:r w:rsidRPr="4411F322">
              <w:rPr>
                <w:szCs w:val="22"/>
              </w:rPr>
              <w:t>24914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76E320" w14:textId="33B839DA">
            <w:pPr>
              <w:rPr>
                <w:szCs w:val="22"/>
              </w:rPr>
            </w:pPr>
            <w:r w:rsidRPr="4411F322">
              <w:rPr>
                <w:szCs w:val="22"/>
              </w:rPr>
              <w:t>WKYT-TV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C7E238" w14:textId="113C24B2">
            <w:pPr>
              <w:jc w:val="right"/>
              <w:rPr>
                <w:szCs w:val="22"/>
              </w:rPr>
            </w:pPr>
            <w:r w:rsidRPr="4411F322">
              <w:rPr>
                <w:szCs w:val="22"/>
              </w:rPr>
              <w:t>1,263,314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16C1BD" w14:textId="062658B0">
            <w:pPr>
              <w:jc w:val="right"/>
              <w:rPr>
                <w:szCs w:val="22"/>
              </w:rPr>
            </w:pPr>
            <w:r w:rsidRPr="4411F322">
              <w:rPr>
                <w:szCs w:val="22"/>
              </w:rPr>
              <w:t>1,247,201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24A863" w14:textId="0D0B7A69">
            <w:pPr>
              <w:rPr>
                <w:szCs w:val="22"/>
              </w:rPr>
            </w:pPr>
            <w:r w:rsidRPr="00762A71">
              <w:rPr>
                <w:szCs w:val="22"/>
              </w:rPr>
              <w:t xml:space="preserve"> $                8,843 </w:t>
            </w:r>
          </w:p>
        </w:tc>
      </w:tr>
      <w:tr w14:paraId="2BC11D7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6E4098" w14:textId="19F7EFFF">
            <w:pPr>
              <w:jc w:val="right"/>
              <w:rPr>
                <w:szCs w:val="22"/>
              </w:rPr>
            </w:pPr>
            <w:r w:rsidRPr="4411F322">
              <w:rPr>
                <w:szCs w:val="22"/>
              </w:rPr>
              <w:t>71861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5C909B" w14:textId="72713672">
            <w:pPr>
              <w:rPr>
                <w:szCs w:val="22"/>
              </w:rPr>
            </w:pPr>
            <w:r w:rsidRPr="4411F322">
              <w:rPr>
                <w:szCs w:val="22"/>
              </w:rPr>
              <w:t>WKYU-TV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D956F9" w14:textId="41FD2EA1">
            <w:pPr>
              <w:jc w:val="right"/>
              <w:rPr>
                <w:szCs w:val="22"/>
              </w:rPr>
            </w:pPr>
            <w:r w:rsidRPr="4411F322">
              <w:rPr>
                <w:szCs w:val="22"/>
              </w:rPr>
              <w:t>447,402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6558CD" w14:textId="44C8C65B">
            <w:pPr>
              <w:jc w:val="right"/>
              <w:rPr>
                <w:szCs w:val="22"/>
              </w:rPr>
            </w:pPr>
            <w:r w:rsidRPr="4411F322">
              <w:rPr>
                <w:szCs w:val="22"/>
              </w:rPr>
              <w:t>444,471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25D16C" w14:textId="0C63C046">
            <w:pPr>
              <w:rPr>
                <w:szCs w:val="22"/>
              </w:rPr>
            </w:pPr>
            <w:r w:rsidRPr="00762A71">
              <w:rPr>
                <w:szCs w:val="22"/>
              </w:rPr>
              <w:t xml:space="preserve"> $                3,151 </w:t>
            </w:r>
          </w:p>
        </w:tc>
      </w:tr>
      <w:tr w14:paraId="06A6AA0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4E2C17" w14:textId="6156C173">
            <w:pPr>
              <w:jc w:val="right"/>
              <w:rPr>
                <w:szCs w:val="22"/>
              </w:rPr>
            </w:pPr>
            <w:r w:rsidRPr="4411F322">
              <w:rPr>
                <w:szCs w:val="22"/>
              </w:rPr>
              <w:t>34181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90E02D" w14:textId="0E792989">
            <w:pPr>
              <w:rPr>
                <w:szCs w:val="22"/>
              </w:rPr>
            </w:pPr>
            <w:r w:rsidRPr="4411F322">
              <w:rPr>
                <w:szCs w:val="22"/>
              </w:rPr>
              <w:t>WKZT-TV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44E98A" w14:textId="7E06D45B">
            <w:pPr>
              <w:jc w:val="right"/>
              <w:rPr>
                <w:szCs w:val="22"/>
              </w:rPr>
            </w:pPr>
            <w:r w:rsidRPr="4411F322">
              <w:rPr>
                <w:szCs w:val="22"/>
              </w:rPr>
              <w:t>1,092,295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49B8AE" w14:textId="68013FD2">
            <w:pPr>
              <w:jc w:val="right"/>
              <w:rPr>
                <w:szCs w:val="22"/>
              </w:rPr>
            </w:pPr>
            <w:r w:rsidRPr="4411F322">
              <w:rPr>
                <w:szCs w:val="22"/>
              </w:rPr>
              <w:t>1,075,603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D75D62" w14:textId="69D404C2">
            <w:pPr>
              <w:rPr>
                <w:szCs w:val="22"/>
              </w:rPr>
            </w:pPr>
            <w:r w:rsidRPr="00762A71">
              <w:rPr>
                <w:szCs w:val="22"/>
              </w:rPr>
              <w:t xml:space="preserve"> $                7,626 </w:t>
            </w:r>
          </w:p>
        </w:tc>
      </w:tr>
      <w:tr w14:paraId="3868A56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82B7A9" w14:textId="0D72EDCF">
            <w:pPr>
              <w:jc w:val="right"/>
              <w:rPr>
                <w:szCs w:val="22"/>
              </w:rPr>
            </w:pPr>
            <w:r w:rsidRPr="4411F322">
              <w:rPr>
                <w:szCs w:val="22"/>
              </w:rPr>
              <w:t>18819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EC6FF6" w14:textId="644A00D5">
            <w:pPr>
              <w:rPr>
                <w:szCs w:val="22"/>
              </w:rPr>
            </w:pPr>
            <w:r w:rsidRPr="4411F322">
              <w:rPr>
                <w:szCs w:val="22"/>
              </w:rPr>
              <w:t>WLAE-TV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3F9078" w14:textId="2065E124">
            <w:pPr>
              <w:jc w:val="right"/>
              <w:rPr>
                <w:szCs w:val="22"/>
              </w:rPr>
            </w:pPr>
            <w:r w:rsidRPr="4411F322">
              <w:rPr>
                <w:szCs w:val="22"/>
              </w:rPr>
              <w:t>1,489,518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15197A" w14:textId="37774DBD">
            <w:pPr>
              <w:jc w:val="right"/>
              <w:rPr>
                <w:szCs w:val="22"/>
              </w:rPr>
            </w:pPr>
            <w:r w:rsidRPr="4411F322">
              <w:rPr>
                <w:szCs w:val="22"/>
              </w:rPr>
              <w:t>1,489,518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CE7989" w14:textId="05C783B0">
            <w:pPr>
              <w:rPr>
                <w:szCs w:val="22"/>
              </w:rPr>
            </w:pPr>
            <w:r w:rsidRPr="00762A71">
              <w:rPr>
                <w:szCs w:val="22"/>
              </w:rPr>
              <w:t xml:space="preserve"> $              10,561 </w:t>
            </w:r>
          </w:p>
        </w:tc>
      </w:tr>
      <w:tr w14:paraId="79C3047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9B27F5" w14:textId="7CEBCE1F">
            <w:pPr>
              <w:jc w:val="right"/>
              <w:rPr>
                <w:szCs w:val="22"/>
              </w:rPr>
            </w:pPr>
            <w:r w:rsidRPr="4411F322">
              <w:rPr>
                <w:szCs w:val="22"/>
              </w:rPr>
              <w:t>36533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066417" w14:textId="17B5C577">
            <w:pPr>
              <w:rPr>
                <w:szCs w:val="22"/>
              </w:rPr>
            </w:pPr>
            <w:r w:rsidRPr="4411F322">
              <w:rPr>
                <w:szCs w:val="22"/>
              </w:rPr>
              <w:t>WLAJ</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4CAD83" w14:textId="55DF27F5">
            <w:pPr>
              <w:jc w:val="right"/>
              <w:rPr>
                <w:szCs w:val="22"/>
              </w:rPr>
            </w:pPr>
            <w:r w:rsidRPr="4411F322">
              <w:rPr>
                <w:szCs w:val="22"/>
              </w:rPr>
              <w:t>4,230,811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CE5660" w14:textId="6F8AD3B0">
            <w:pPr>
              <w:jc w:val="right"/>
              <w:rPr>
                <w:szCs w:val="22"/>
              </w:rPr>
            </w:pPr>
            <w:r w:rsidRPr="4411F322">
              <w:rPr>
                <w:szCs w:val="22"/>
              </w:rPr>
              <w:t>4,195,529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CF38D1" w14:textId="5213980E">
            <w:pPr>
              <w:rPr>
                <w:szCs w:val="22"/>
              </w:rPr>
            </w:pPr>
            <w:r w:rsidRPr="00762A71">
              <w:rPr>
                <w:szCs w:val="22"/>
              </w:rPr>
              <w:t xml:space="preserve"> $              29,746 </w:t>
            </w:r>
          </w:p>
        </w:tc>
      </w:tr>
      <w:tr w14:paraId="3A2F2C1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B16566" w14:textId="1E1BCE8D">
            <w:pPr>
              <w:jc w:val="right"/>
              <w:rPr>
                <w:szCs w:val="22"/>
              </w:rPr>
            </w:pPr>
            <w:r w:rsidRPr="4411F322">
              <w:rPr>
                <w:szCs w:val="22"/>
              </w:rPr>
              <w:t>2710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BF8055" w14:textId="1E397824">
            <w:pPr>
              <w:rPr>
                <w:szCs w:val="22"/>
              </w:rPr>
            </w:pPr>
            <w:r w:rsidRPr="4411F322">
              <w:rPr>
                <w:szCs w:val="22"/>
              </w:rPr>
              <w:t>WLAX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0F0560" w14:textId="6A08F81F">
            <w:pPr>
              <w:jc w:val="right"/>
              <w:rPr>
                <w:szCs w:val="22"/>
              </w:rPr>
            </w:pPr>
            <w:r w:rsidRPr="4411F322">
              <w:rPr>
                <w:szCs w:val="22"/>
              </w:rPr>
              <w:t>480,917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33AED0" w14:textId="3E1C1D18">
            <w:pPr>
              <w:jc w:val="right"/>
              <w:rPr>
                <w:szCs w:val="22"/>
              </w:rPr>
            </w:pPr>
            <w:r w:rsidRPr="4411F322">
              <w:rPr>
                <w:szCs w:val="22"/>
              </w:rPr>
              <w:t>455,361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9CECD5" w14:textId="54BD35DD">
            <w:pPr>
              <w:rPr>
                <w:szCs w:val="22"/>
              </w:rPr>
            </w:pPr>
            <w:r w:rsidRPr="00762A71">
              <w:rPr>
                <w:szCs w:val="22"/>
              </w:rPr>
              <w:t xml:space="preserve"> $                3,229 </w:t>
            </w:r>
          </w:p>
        </w:tc>
      </w:tr>
      <w:tr w14:paraId="54D5D6C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CB1635" w14:textId="6FFBCE4B">
            <w:pPr>
              <w:jc w:val="right"/>
              <w:rPr>
                <w:szCs w:val="22"/>
              </w:rPr>
            </w:pPr>
            <w:r w:rsidRPr="4411F322">
              <w:rPr>
                <w:szCs w:val="22"/>
              </w:rPr>
              <w:t>68542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3802E9" w14:textId="05556F7D">
            <w:pPr>
              <w:rPr>
                <w:szCs w:val="22"/>
              </w:rPr>
            </w:pPr>
            <w:r w:rsidRPr="4411F322">
              <w:rPr>
                <w:szCs w:val="22"/>
              </w:rPr>
              <w:t>WLBT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08DB2B" w14:textId="5BB58521">
            <w:pPr>
              <w:jc w:val="right"/>
              <w:rPr>
                <w:szCs w:val="22"/>
              </w:rPr>
            </w:pPr>
            <w:r w:rsidRPr="4411F322">
              <w:rPr>
                <w:szCs w:val="22"/>
              </w:rPr>
              <w:t>930,984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0E9890" w14:textId="00B70970">
            <w:pPr>
              <w:jc w:val="right"/>
              <w:rPr>
                <w:szCs w:val="22"/>
              </w:rPr>
            </w:pPr>
            <w:r w:rsidRPr="4411F322">
              <w:rPr>
                <w:szCs w:val="22"/>
              </w:rPr>
              <w:t>929,897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CAE212" w14:textId="79C844E2">
            <w:pPr>
              <w:rPr>
                <w:szCs w:val="22"/>
              </w:rPr>
            </w:pPr>
            <w:r w:rsidRPr="00762A71">
              <w:rPr>
                <w:szCs w:val="22"/>
              </w:rPr>
              <w:t xml:space="preserve"> $                6,593 </w:t>
            </w:r>
          </w:p>
        </w:tc>
      </w:tr>
      <w:tr w14:paraId="6B5D2C1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37D7D5" w14:textId="7EBB79EB">
            <w:pPr>
              <w:jc w:val="right"/>
              <w:rPr>
                <w:szCs w:val="22"/>
              </w:rPr>
            </w:pPr>
            <w:r w:rsidRPr="4411F322">
              <w:rPr>
                <w:szCs w:val="22"/>
              </w:rPr>
              <w:t>39644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E9B436" w14:textId="6DB9F152">
            <w:pPr>
              <w:rPr>
                <w:szCs w:val="22"/>
              </w:rPr>
            </w:pPr>
            <w:r w:rsidRPr="4411F322">
              <w:rPr>
                <w:szCs w:val="22"/>
              </w:rPr>
              <w:t>WLBZ</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270741" w14:textId="763C9DB2">
            <w:pPr>
              <w:jc w:val="right"/>
              <w:rPr>
                <w:szCs w:val="22"/>
              </w:rPr>
            </w:pPr>
            <w:r w:rsidRPr="4411F322">
              <w:rPr>
                <w:szCs w:val="22"/>
              </w:rPr>
              <w:t>374,046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E84667" w14:textId="2A10FD67">
            <w:pPr>
              <w:jc w:val="right"/>
              <w:rPr>
                <w:szCs w:val="22"/>
              </w:rPr>
            </w:pPr>
            <w:r w:rsidRPr="4411F322">
              <w:rPr>
                <w:szCs w:val="22"/>
              </w:rPr>
              <w:t>364,463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3BA0C2" w14:textId="13079DFF">
            <w:pPr>
              <w:rPr>
                <w:szCs w:val="22"/>
              </w:rPr>
            </w:pPr>
            <w:r w:rsidRPr="00762A71">
              <w:rPr>
                <w:szCs w:val="22"/>
              </w:rPr>
              <w:t xml:space="preserve"> $                2,584 </w:t>
            </w:r>
          </w:p>
        </w:tc>
      </w:tr>
      <w:tr w14:paraId="2B7969E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32DD83" w14:textId="667CE16B">
            <w:pPr>
              <w:jc w:val="right"/>
              <w:rPr>
                <w:szCs w:val="22"/>
              </w:rPr>
            </w:pPr>
            <w:r w:rsidRPr="4411F322">
              <w:rPr>
                <w:szCs w:val="22"/>
              </w:rPr>
              <w:t>69328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CCDA32" w14:textId="7AF56329">
            <w:pPr>
              <w:rPr>
                <w:szCs w:val="22"/>
              </w:rPr>
            </w:pPr>
            <w:r w:rsidRPr="4411F322">
              <w:rPr>
                <w:szCs w:val="22"/>
              </w:rPr>
              <w:t>WLED-TV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7F8C0C" w14:textId="7A3B6710">
            <w:pPr>
              <w:jc w:val="right"/>
              <w:rPr>
                <w:szCs w:val="22"/>
              </w:rPr>
            </w:pPr>
            <w:r w:rsidRPr="4411F322">
              <w:rPr>
                <w:szCs w:val="22"/>
              </w:rPr>
              <w:t>333,929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2FDF56" w14:textId="4F624706">
            <w:pPr>
              <w:jc w:val="right"/>
              <w:rPr>
                <w:szCs w:val="22"/>
              </w:rPr>
            </w:pPr>
            <w:r w:rsidRPr="4411F322">
              <w:rPr>
                <w:szCs w:val="22"/>
              </w:rPr>
              <w:t>175,095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82ED73" w14:textId="2644F7E9">
            <w:pPr>
              <w:rPr>
                <w:szCs w:val="22"/>
              </w:rPr>
            </w:pPr>
            <w:r w:rsidRPr="00762A71">
              <w:rPr>
                <w:szCs w:val="22"/>
              </w:rPr>
              <w:t xml:space="preserve"> $                1,241 </w:t>
            </w:r>
          </w:p>
        </w:tc>
      </w:tr>
      <w:tr w14:paraId="46E6DE0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FAA993" w14:textId="71BA79DC">
            <w:pPr>
              <w:jc w:val="right"/>
              <w:rPr>
                <w:szCs w:val="22"/>
              </w:rPr>
            </w:pPr>
            <w:r w:rsidRPr="4411F322">
              <w:rPr>
                <w:szCs w:val="22"/>
              </w:rPr>
              <w:t>63046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486575" w14:textId="16A6CFEA">
            <w:pPr>
              <w:rPr>
                <w:szCs w:val="22"/>
              </w:rPr>
            </w:pPr>
            <w:r w:rsidRPr="4411F322">
              <w:rPr>
                <w:szCs w:val="22"/>
              </w:rPr>
              <w:t>WLEF-TV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D64C75" w14:textId="0C6A58F3">
            <w:pPr>
              <w:jc w:val="right"/>
              <w:rPr>
                <w:szCs w:val="22"/>
              </w:rPr>
            </w:pPr>
            <w:r w:rsidRPr="4411F322">
              <w:rPr>
                <w:szCs w:val="22"/>
              </w:rPr>
              <w:t>201,828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3342B1" w14:textId="6C365958">
            <w:pPr>
              <w:jc w:val="right"/>
              <w:rPr>
                <w:szCs w:val="22"/>
              </w:rPr>
            </w:pPr>
            <w:r w:rsidRPr="4411F322">
              <w:rPr>
                <w:szCs w:val="22"/>
              </w:rPr>
              <w:t>200,259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B0C57D" w14:textId="3EE768EE">
            <w:pPr>
              <w:rPr>
                <w:szCs w:val="22"/>
              </w:rPr>
            </w:pPr>
            <w:r w:rsidRPr="00762A71">
              <w:rPr>
                <w:szCs w:val="22"/>
              </w:rPr>
              <w:t xml:space="preserve"> $                1,420 </w:t>
            </w:r>
          </w:p>
        </w:tc>
      </w:tr>
      <w:tr w14:paraId="019F5B3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FFF7DC" w14:textId="485A253A">
            <w:pPr>
              <w:jc w:val="right"/>
              <w:rPr>
                <w:szCs w:val="22"/>
              </w:rPr>
            </w:pPr>
            <w:r w:rsidRPr="4411F322">
              <w:rPr>
                <w:szCs w:val="22"/>
              </w:rPr>
              <w:t>73203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153304" w14:textId="66071AAA">
            <w:pPr>
              <w:rPr>
                <w:szCs w:val="22"/>
              </w:rPr>
            </w:pPr>
            <w:r w:rsidRPr="4411F322">
              <w:rPr>
                <w:szCs w:val="22"/>
              </w:rPr>
              <w:t>WLEX-TV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45AAD3" w14:textId="21BF1FAB">
            <w:pPr>
              <w:jc w:val="right"/>
              <w:rPr>
                <w:szCs w:val="22"/>
              </w:rPr>
            </w:pPr>
            <w:r w:rsidRPr="4411F322">
              <w:rPr>
                <w:szCs w:val="22"/>
              </w:rPr>
              <w:t>1,083,858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DFAAEC" w14:textId="06D36B0F">
            <w:pPr>
              <w:jc w:val="right"/>
              <w:rPr>
                <w:szCs w:val="22"/>
              </w:rPr>
            </w:pPr>
            <w:r w:rsidRPr="4411F322">
              <w:rPr>
                <w:szCs w:val="22"/>
              </w:rPr>
              <w:t>1,075,334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EBD017" w14:textId="4EB150A5">
            <w:pPr>
              <w:rPr>
                <w:szCs w:val="22"/>
              </w:rPr>
            </w:pPr>
            <w:r w:rsidRPr="00762A71">
              <w:rPr>
                <w:szCs w:val="22"/>
              </w:rPr>
              <w:t xml:space="preserve"> $                7,624 </w:t>
            </w:r>
          </w:p>
        </w:tc>
      </w:tr>
      <w:tr w14:paraId="20A94A2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66C06E" w14:textId="5249566D">
            <w:pPr>
              <w:jc w:val="right"/>
              <w:rPr>
                <w:szCs w:val="22"/>
              </w:rPr>
            </w:pPr>
            <w:r w:rsidRPr="4411F322">
              <w:rPr>
                <w:szCs w:val="22"/>
              </w:rPr>
              <w:t>37806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2830DB" w14:textId="025A8ECF">
            <w:pPr>
              <w:rPr>
                <w:szCs w:val="22"/>
              </w:rPr>
            </w:pPr>
            <w:r w:rsidRPr="4411F322">
              <w:rPr>
                <w:szCs w:val="22"/>
              </w:rPr>
              <w:t>WLFB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6965C9" w14:textId="1A630795">
            <w:pPr>
              <w:jc w:val="right"/>
              <w:rPr>
                <w:szCs w:val="22"/>
              </w:rPr>
            </w:pPr>
            <w:r w:rsidRPr="4411F322">
              <w:rPr>
                <w:szCs w:val="22"/>
              </w:rPr>
              <w:t>756,510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10A0FA" w14:textId="51E9A512">
            <w:pPr>
              <w:jc w:val="right"/>
              <w:rPr>
                <w:szCs w:val="22"/>
              </w:rPr>
            </w:pPr>
            <w:r w:rsidRPr="4411F322">
              <w:rPr>
                <w:szCs w:val="22"/>
              </w:rPr>
              <w:t>656,110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64B3B4" w14:textId="036FB026">
            <w:pPr>
              <w:rPr>
                <w:szCs w:val="22"/>
              </w:rPr>
            </w:pPr>
            <w:r w:rsidRPr="00762A71">
              <w:rPr>
                <w:szCs w:val="22"/>
              </w:rPr>
              <w:t xml:space="preserve"> $                4,652 </w:t>
            </w:r>
          </w:p>
        </w:tc>
      </w:tr>
      <w:tr w14:paraId="28AB43F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6456CF" w14:textId="23F11B44">
            <w:pPr>
              <w:jc w:val="right"/>
              <w:rPr>
                <w:szCs w:val="22"/>
              </w:rPr>
            </w:pPr>
            <w:r w:rsidRPr="4411F322">
              <w:rPr>
                <w:szCs w:val="22"/>
              </w:rPr>
              <w:t>37808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E96A30" w14:textId="0588366D">
            <w:pPr>
              <w:rPr>
                <w:szCs w:val="22"/>
              </w:rPr>
            </w:pPr>
            <w:r w:rsidRPr="4411F322">
              <w:rPr>
                <w:szCs w:val="22"/>
              </w:rPr>
              <w:t>WLFG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0EFD12" w14:textId="50EEC293">
            <w:pPr>
              <w:jc w:val="right"/>
              <w:rPr>
                <w:szCs w:val="22"/>
              </w:rPr>
            </w:pPr>
            <w:r w:rsidRPr="4411F322">
              <w:rPr>
                <w:szCs w:val="22"/>
              </w:rPr>
              <w:t>1,555,609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4A3DFF" w14:textId="2FF8002C">
            <w:pPr>
              <w:jc w:val="right"/>
              <w:rPr>
                <w:szCs w:val="22"/>
              </w:rPr>
            </w:pPr>
            <w:r w:rsidRPr="4411F322">
              <w:rPr>
                <w:szCs w:val="22"/>
              </w:rPr>
              <w:t>1,240,816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2C8561" w14:textId="6EC54BFD">
            <w:pPr>
              <w:rPr>
                <w:szCs w:val="22"/>
              </w:rPr>
            </w:pPr>
            <w:r w:rsidRPr="00762A71">
              <w:rPr>
                <w:szCs w:val="22"/>
              </w:rPr>
              <w:t xml:space="preserve"> $                8,797 </w:t>
            </w:r>
          </w:p>
        </w:tc>
      </w:tr>
      <w:tr w14:paraId="336F380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8B3F64" w14:textId="4384941B">
            <w:pPr>
              <w:jc w:val="right"/>
              <w:rPr>
                <w:szCs w:val="22"/>
              </w:rPr>
            </w:pPr>
            <w:r w:rsidRPr="4411F322">
              <w:rPr>
                <w:szCs w:val="22"/>
              </w:rPr>
              <w:t>73204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C588E7" w14:textId="63B73314">
            <w:pPr>
              <w:rPr>
                <w:szCs w:val="22"/>
              </w:rPr>
            </w:pPr>
            <w:r w:rsidRPr="4411F322">
              <w:rPr>
                <w:szCs w:val="22"/>
              </w:rPr>
              <w:t>WLFI-TV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32845B" w14:textId="53CD0D50">
            <w:pPr>
              <w:jc w:val="right"/>
              <w:rPr>
                <w:szCs w:val="22"/>
              </w:rPr>
            </w:pPr>
            <w:r w:rsidRPr="4411F322">
              <w:rPr>
                <w:szCs w:val="22"/>
              </w:rPr>
              <w:t>2,422,930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D7FFA4" w14:textId="14CE03A3">
            <w:pPr>
              <w:jc w:val="right"/>
              <w:rPr>
                <w:szCs w:val="22"/>
              </w:rPr>
            </w:pPr>
            <w:r w:rsidRPr="4411F322">
              <w:rPr>
                <w:szCs w:val="22"/>
              </w:rPr>
              <w:t>2,397,991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9BC178" w14:textId="22010CDE">
            <w:pPr>
              <w:rPr>
                <w:szCs w:val="22"/>
              </w:rPr>
            </w:pPr>
            <w:r w:rsidRPr="00762A71">
              <w:rPr>
                <w:szCs w:val="22"/>
              </w:rPr>
              <w:t xml:space="preserve"> $              17,002 </w:t>
            </w:r>
          </w:p>
        </w:tc>
      </w:tr>
      <w:tr w14:paraId="552AA09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4FFFC7" w14:textId="42EE6E85">
            <w:pPr>
              <w:jc w:val="right"/>
              <w:rPr>
                <w:szCs w:val="22"/>
              </w:rPr>
            </w:pPr>
            <w:r w:rsidRPr="4411F322">
              <w:rPr>
                <w:szCs w:val="22"/>
              </w:rPr>
              <w:t>73205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3FCE00" w14:textId="613B15CD">
            <w:pPr>
              <w:rPr>
                <w:szCs w:val="22"/>
              </w:rPr>
            </w:pPr>
            <w:r w:rsidRPr="4411F322">
              <w:rPr>
                <w:szCs w:val="22"/>
              </w:rPr>
              <w:t>WLFL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F3ABF0" w14:textId="2349A7F6">
            <w:pPr>
              <w:jc w:val="right"/>
              <w:rPr>
                <w:szCs w:val="22"/>
              </w:rPr>
            </w:pPr>
            <w:r w:rsidRPr="4411F322">
              <w:rPr>
                <w:szCs w:val="22"/>
              </w:rPr>
              <w:t>4,154,373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863BE1" w14:textId="41775A34">
            <w:pPr>
              <w:jc w:val="right"/>
              <w:rPr>
                <w:szCs w:val="22"/>
              </w:rPr>
            </w:pPr>
            <w:r w:rsidRPr="4411F322">
              <w:rPr>
                <w:szCs w:val="22"/>
              </w:rPr>
              <w:t>4,151,842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C28187" w14:textId="1D57601D">
            <w:pPr>
              <w:rPr>
                <w:szCs w:val="22"/>
              </w:rPr>
            </w:pPr>
            <w:r w:rsidRPr="00762A71">
              <w:rPr>
                <w:szCs w:val="22"/>
              </w:rPr>
              <w:t xml:space="preserve"> $              29,437 </w:t>
            </w:r>
          </w:p>
        </w:tc>
      </w:tr>
      <w:tr w14:paraId="23B2D20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5CBFB0" w14:textId="45B0DFE1">
            <w:pPr>
              <w:jc w:val="right"/>
              <w:rPr>
                <w:szCs w:val="22"/>
              </w:rPr>
            </w:pPr>
            <w:r w:rsidRPr="4411F322">
              <w:rPr>
                <w:szCs w:val="22"/>
              </w:rPr>
              <w:t>19777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71AB9C" w14:textId="5CBCB75F">
            <w:pPr>
              <w:rPr>
                <w:szCs w:val="22"/>
              </w:rPr>
            </w:pPr>
            <w:r w:rsidRPr="4411F322">
              <w:rPr>
                <w:szCs w:val="22"/>
              </w:rPr>
              <w:t>WLII-DT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4CCED1" w14:textId="279B64A8">
            <w:pPr>
              <w:jc w:val="right"/>
              <w:rPr>
                <w:szCs w:val="22"/>
              </w:rPr>
            </w:pPr>
            <w:r w:rsidRPr="4411F322">
              <w:rPr>
                <w:szCs w:val="22"/>
              </w:rPr>
              <w:t>2,661,917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D81AE6" w14:textId="3E341A3F">
            <w:pPr>
              <w:jc w:val="right"/>
              <w:rPr>
                <w:szCs w:val="22"/>
              </w:rPr>
            </w:pPr>
            <w:r w:rsidRPr="4411F322">
              <w:rPr>
                <w:szCs w:val="22"/>
              </w:rPr>
              <w:t>2,391,018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3023C7" w14:textId="3C0F0C9B">
            <w:pPr>
              <w:rPr>
                <w:szCs w:val="22"/>
              </w:rPr>
            </w:pPr>
            <w:r w:rsidRPr="00762A71">
              <w:rPr>
                <w:szCs w:val="22"/>
              </w:rPr>
              <w:t xml:space="preserve"> $              16,952 </w:t>
            </w:r>
          </w:p>
        </w:tc>
      </w:tr>
      <w:tr w14:paraId="032EDE7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9D3A5F" w14:textId="739F56A8">
            <w:pPr>
              <w:jc w:val="right"/>
              <w:rPr>
                <w:szCs w:val="22"/>
              </w:rPr>
            </w:pPr>
            <w:r w:rsidRPr="4411F322">
              <w:rPr>
                <w:szCs w:val="22"/>
              </w:rPr>
              <w:t>37503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3D7A7D" w14:textId="322DA4FF">
            <w:pPr>
              <w:rPr>
                <w:szCs w:val="22"/>
              </w:rPr>
            </w:pPr>
            <w:r w:rsidRPr="4411F322">
              <w:rPr>
                <w:szCs w:val="22"/>
              </w:rPr>
              <w:t>WLIO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3580E8" w14:textId="162BB882">
            <w:pPr>
              <w:jc w:val="right"/>
              <w:rPr>
                <w:szCs w:val="22"/>
              </w:rPr>
            </w:pPr>
            <w:r w:rsidRPr="4411F322">
              <w:rPr>
                <w:szCs w:val="22"/>
              </w:rPr>
              <w:t>1,076,204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12F90D" w14:textId="52D8B59A">
            <w:pPr>
              <w:jc w:val="right"/>
              <w:rPr>
                <w:szCs w:val="22"/>
              </w:rPr>
            </w:pPr>
            <w:r w:rsidRPr="4411F322">
              <w:rPr>
                <w:szCs w:val="22"/>
              </w:rPr>
              <w:t>1,052,712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A41FD9" w14:textId="28636882">
            <w:pPr>
              <w:rPr>
                <w:szCs w:val="22"/>
              </w:rPr>
            </w:pPr>
            <w:r w:rsidRPr="00762A71">
              <w:rPr>
                <w:szCs w:val="22"/>
              </w:rPr>
              <w:t xml:space="preserve"> $                7,464 </w:t>
            </w:r>
          </w:p>
        </w:tc>
      </w:tr>
      <w:tr w14:paraId="2660799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AD0ECC" w14:textId="60BF529E">
            <w:pPr>
              <w:jc w:val="right"/>
              <w:rPr>
                <w:szCs w:val="22"/>
              </w:rPr>
            </w:pPr>
            <w:r w:rsidRPr="4411F322">
              <w:rPr>
                <w:szCs w:val="22"/>
              </w:rPr>
              <w:t>38336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063666" w14:textId="42B485E6">
            <w:pPr>
              <w:rPr>
                <w:szCs w:val="22"/>
              </w:rPr>
            </w:pPr>
            <w:r w:rsidRPr="4411F322">
              <w:rPr>
                <w:szCs w:val="22"/>
              </w:rPr>
              <w:t>WLIW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A8EB24" w14:textId="47BCC85B">
            <w:pPr>
              <w:jc w:val="right"/>
              <w:rPr>
                <w:szCs w:val="22"/>
              </w:rPr>
            </w:pPr>
            <w:r w:rsidRPr="4411F322">
              <w:rPr>
                <w:szCs w:val="22"/>
              </w:rPr>
              <w:t>21,331,793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89B79E" w14:textId="2556E4A2">
            <w:pPr>
              <w:jc w:val="right"/>
              <w:rPr>
                <w:szCs w:val="22"/>
              </w:rPr>
            </w:pPr>
            <w:r w:rsidRPr="4411F322">
              <w:rPr>
                <w:szCs w:val="22"/>
              </w:rPr>
              <w:t>21,007,396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BF66BA" w14:textId="08AD00AC">
            <w:pPr>
              <w:rPr>
                <w:szCs w:val="22"/>
              </w:rPr>
            </w:pPr>
            <w:r w:rsidRPr="00762A71">
              <w:rPr>
                <w:szCs w:val="22"/>
              </w:rPr>
              <w:t xml:space="preserve"> $            148,942 </w:t>
            </w:r>
          </w:p>
        </w:tc>
      </w:tr>
      <w:tr w14:paraId="61AD348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769390" w14:textId="3E0A2590">
            <w:pPr>
              <w:jc w:val="right"/>
              <w:rPr>
                <w:szCs w:val="22"/>
              </w:rPr>
            </w:pPr>
            <w:r w:rsidRPr="4411F322">
              <w:rPr>
                <w:szCs w:val="22"/>
              </w:rPr>
              <w:t>27696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E2EE18" w14:textId="080DDCEA">
            <w:pPr>
              <w:rPr>
                <w:szCs w:val="22"/>
              </w:rPr>
            </w:pPr>
            <w:r w:rsidRPr="4411F322">
              <w:rPr>
                <w:szCs w:val="22"/>
              </w:rPr>
              <w:t>WLJC-TV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597AE5" w14:textId="4DB0AA53">
            <w:pPr>
              <w:jc w:val="right"/>
              <w:rPr>
                <w:szCs w:val="22"/>
              </w:rPr>
            </w:pPr>
            <w:r w:rsidRPr="4411F322">
              <w:rPr>
                <w:szCs w:val="22"/>
              </w:rPr>
              <w:t>1,433,034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A2B48B" w14:textId="171AE92C">
            <w:pPr>
              <w:jc w:val="right"/>
              <w:rPr>
                <w:szCs w:val="22"/>
              </w:rPr>
            </w:pPr>
            <w:r w:rsidRPr="4411F322">
              <w:rPr>
                <w:szCs w:val="22"/>
              </w:rPr>
              <w:t>1,317,702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183F8F" w14:textId="6FFF77DC">
            <w:pPr>
              <w:rPr>
                <w:szCs w:val="22"/>
              </w:rPr>
            </w:pPr>
            <w:r w:rsidRPr="00762A71">
              <w:rPr>
                <w:szCs w:val="22"/>
              </w:rPr>
              <w:t xml:space="preserve"> $                9,343 </w:t>
            </w:r>
          </w:p>
        </w:tc>
      </w:tr>
      <w:tr w14:paraId="03263EF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76AE16" w14:textId="29D5B6A9">
            <w:pPr>
              <w:jc w:val="right"/>
              <w:rPr>
                <w:szCs w:val="22"/>
              </w:rPr>
            </w:pPr>
            <w:r w:rsidRPr="4411F322">
              <w:rPr>
                <w:szCs w:val="22"/>
              </w:rPr>
              <w:t>71645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6D161C" w14:textId="79C764CB">
            <w:pPr>
              <w:rPr>
                <w:szCs w:val="22"/>
              </w:rPr>
            </w:pPr>
            <w:r w:rsidRPr="4411F322">
              <w:rPr>
                <w:szCs w:val="22"/>
              </w:rPr>
              <w:t>WLJT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CA237F" w14:textId="7C93E33F">
            <w:pPr>
              <w:jc w:val="right"/>
              <w:rPr>
                <w:szCs w:val="22"/>
              </w:rPr>
            </w:pPr>
            <w:r w:rsidRPr="4411F322">
              <w:rPr>
                <w:szCs w:val="22"/>
              </w:rPr>
              <w:t>382,232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0684B4" w14:textId="64078E8D">
            <w:pPr>
              <w:jc w:val="right"/>
              <w:rPr>
                <w:szCs w:val="22"/>
              </w:rPr>
            </w:pPr>
            <w:r w:rsidRPr="4411F322">
              <w:rPr>
                <w:szCs w:val="22"/>
              </w:rPr>
              <w:t>381,417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3216A4" w14:textId="36A627A9">
            <w:pPr>
              <w:rPr>
                <w:szCs w:val="22"/>
              </w:rPr>
            </w:pPr>
            <w:r w:rsidRPr="00762A71">
              <w:rPr>
                <w:szCs w:val="22"/>
              </w:rPr>
              <w:t xml:space="preserve"> $                2,704 </w:t>
            </w:r>
          </w:p>
        </w:tc>
      </w:tr>
      <w:tr w14:paraId="24D5B1F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75D435" w14:textId="040506B9">
            <w:pPr>
              <w:jc w:val="right"/>
              <w:rPr>
                <w:szCs w:val="22"/>
              </w:rPr>
            </w:pPr>
            <w:r w:rsidRPr="4411F322">
              <w:rPr>
                <w:szCs w:val="22"/>
              </w:rPr>
              <w:t>53939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A827CC" w14:textId="08062421">
            <w:pPr>
              <w:rPr>
                <w:szCs w:val="22"/>
              </w:rPr>
            </w:pPr>
            <w:r w:rsidRPr="4411F322">
              <w:rPr>
                <w:szCs w:val="22"/>
              </w:rPr>
              <w:t>WLKY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F5A777" w14:textId="758299B0">
            <w:pPr>
              <w:jc w:val="right"/>
              <w:rPr>
                <w:szCs w:val="22"/>
              </w:rPr>
            </w:pPr>
            <w:r w:rsidRPr="4411F322">
              <w:rPr>
                <w:szCs w:val="22"/>
              </w:rPr>
              <w:t>2,035,700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E5D40D" w14:textId="3AE5792B">
            <w:pPr>
              <w:jc w:val="right"/>
              <w:rPr>
                <w:szCs w:val="22"/>
              </w:rPr>
            </w:pPr>
            <w:r w:rsidRPr="4411F322">
              <w:rPr>
                <w:szCs w:val="22"/>
              </w:rPr>
              <w:t>2,028,397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650625" w14:textId="1F4C583C">
            <w:pPr>
              <w:rPr>
                <w:szCs w:val="22"/>
              </w:rPr>
            </w:pPr>
            <w:r w:rsidRPr="00762A71">
              <w:rPr>
                <w:szCs w:val="22"/>
              </w:rPr>
              <w:t xml:space="preserve"> $              14,381 </w:t>
            </w:r>
          </w:p>
        </w:tc>
      </w:tr>
      <w:tr w14:paraId="5867780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F01781" w14:textId="2BA6FA47">
            <w:pPr>
              <w:jc w:val="right"/>
              <w:rPr>
                <w:szCs w:val="22"/>
              </w:rPr>
            </w:pPr>
            <w:r w:rsidRPr="4411F322">
              <w:rPr>
                <w:szCs w:val="22"/>
              </w:rPr>
              <w:t>11033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F4C9AE" w14:textId="60815E83">
            <w:pPr>
              <w:rPr>
                <w:szCs w:val="22"/>
              </w:rPr>
            </w:pPr>
            <w:r w:rsidRPr="4411F322">
              <w:rPr>
                <w:szCs w:val="22"/>
              </w:rPr>
              <w:t>WLLA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F8936D" w14:textId="07AD0AB8">
            <w:pPr>
              <w:jc w:val="right"/>
              <w:rPr>
                <w:szCs w:val="22"/>
              </w:rPr>
            </w:pPr>
            <w:r w:rsidRPr="4411F322">
              <w:rPr>
                <w:szCs w:val="22"/>
              </w:rPr>
              <w:t>2,204,047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C92737" w14:textId="6ED55306">
            <w:pPr>
              <w:jc w:val="right"/>
              <w:rPr>
                <w:szCs w:val="22"/>
              </w:rPr>
            </w:pPr>
            <w:r w:rsidRPr="4411F322">
              <w:rPr>
                <w:szCs w:val="22"/>
              </w:rPr>
              <w:t>2,203,715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D82F66" w14:textId="4EE1C778">
            <w:pPr>
              <w:rPr>
                <w:szCs w:val="22"/>
              </w:rPr>
            </w:pPr>
            <w:r w:rsidRPr="00762A71">
              <w:rPr>
                <w:szCs w:val="22"/>
              </w:rPr>
              <w:t xml:space="preserve"> $              15,624 </w:t>
            </w:r>
          </w:p>
        </w:tc>
      </w:tr>
      <w:tr w14:paraId="205444C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5748BA" w14:textId="6636F801">
            <w:pPr>
              <w:jc w:val="right"/>
              <w:rPr>
                <w:szCs w:val="22"/>
              </w:rPr>
            </w:pPr>
            <w:r w:rsidRPr="4411F322">
              <w:rPr>
                <w:szCs w:val="22"/>
              </w:rPr>
              <w:t>1222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662F09" w14:textId="51237F19">
            <w:pPr>
              <w:rPr>
                <w:szCs w:val="22"/>
              </w:rPr>
            </w:pPr>
            <w:r w:rsidRPr="4411F322">
              <w:rPr>
                <w:szCs w:val="22"/>
              </w:rPr>
              <w:t>WLMA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F94B52" w14:textId="5A9DA512">
            <w:pPr>
              <w:jc w:val="right"/>
              <w:rPr>
                <w:szCs w:val="22"/>
              </w:rPr>
            </w:pPr>
            <w:r w:rsidRPr="4411F322">
              <w:rPr>
                <w:szCs w:val="22"/>
              </w:rPr>
              <w:t>1,681,703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0E351C" w14:textId="34C9F47E">
            <w:pPr>
              <w:jc w:val="right"/>
              <w:rPr>
                <w:szCs w:val="22"/>
              </w:rPr>
            </w:pPr>
            <w:r w:rsidRPr="4411F322">
              <w:rPr>
                <w:szCs w:val="22"/>
              </w:rPr>
              <w:t>1,678,515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07763E" w14:textId="46AE1FFC">
            <w:pPr>
              <w:rPr>
                <w:szCs w:val="22"/>
              </w:rPr>
            </w:pPr>
            <w:r w:rsidRPr="00762A71">
              <w:rPr>
                <w:szCs w:val="22"/>
              </w:rPr>
              <w:t xml:space="preserve"> $              11,901 </w:t>
            </w:r>
          </w:p>
        </w:tc>
      </w:tr>
      <w:tr w14:paraId="7073902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CB0FA5" w14:textId="23B9C623">
            <w:pPr>
              <w:jc w:val="right"/>
              <w:rPr>
                <w:szCs w:val="22"/>
              </w:rPr>
            </w:pPr>
            <w:r w:rsidRPr="4411F322">
              <w:rPr>
                <w:szCs w:val="22"/>
              </w:rPr>
              <w:t>17076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99B71F" w14:textId="4D47867B">
            <w:pPr>
              <w:rPr>
                <w:szCs w:val="22"/>
              </w:rPr>
            </w:pPr>
            <w:r w:rsidRPr="4411F322">
              <w:rPr>
                <w:szCs w:val="22"/>
              </w:rPr>
              <w:t>WLMB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6E4465" w14:textId="03684D36">
            <w:pPr>
              <w:jc w:val="right"/>
              <w:rPr>
                <w:szCs w:val="22"/>
              </w:rPr>
            </w:pPr>
            <w:r w:rsidRPr="4411F322">
              <w:rPr>
                <w:szCs w:val="22"/>
              </w:rPr>
              <w:t>1,598,305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D06CEB" w14:textId="5806D21E">
            <w:pPr>
              <w:jc w:val="right"/>
              <w:rPr>
                <w:szCs w:val="22"/>
              </w:rPr>
            </w:pPr>
            <w:r w:rsidRPr="4411F322">
              <w:rPr>
                <w:szCs w:val="22"/>
              </w:rPr>
              <w:t>1,597,151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E27C13" w14:textId="210DD4C6">
            <w:pPr>
              <w:rPr>
                <w:szCs w:val="22"/>
              </w:rPr>
            </w:pPr>
            <w:r w:rsidRPr="00762A71">
              <w:rPr>
                <w:szCs w:val="22"/>
              </w:rPr>
              <w:t xml:space="preserve"> $              11,324 </w:t>
            </w:r>
          </w:p>
        </w:tc>
      </w:tr>
      <w:tr w14:paraId="33316E3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BB932A" w14:textId="7963E2A7">
            <w:pPr>
              <w:jc w:val="right"/>
              <w:rPr>
                <w:szCs w:val="22"/>
              </w:rPr>
            </w:pPr>
            <w:r w:rsidRPr="4411F322">
              <w:rPr>
                <w:szCs w:val="22"/>
              </w:rPr>
              <w:t>68518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527DE7" w14:textId="598F1819">
            <w:pPr>
              <w:rPr>
                <w:szCs w:val="22"/>
              </w:rPr>
            </w:pPr>
            <w:r w:rsidRPr="4411F322">
              <w:rPr>
                <w:szCs w:val="22"/>
              </w:rPr>
              <w:t>WLMT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574459" w14:textId="6984D59B">
            <w:pPr>
              <w:jc w:val="right"/>
              <w:rPr>
                <w:szCs w:val="22"/>
              </w:rPr>
            </w:pPr>
            <w:r w:rsidRPr="4411F322">
              <w:rPr>
                <w:szCs w:val="22"/>
              </w:rPr>
              <w:t>1,764,760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8D8CE0" w14:textId="07C4CE48">
            <w:pPr>
              <w:jc w:val="right"/>
              <w:rPr>
                <w:szCs w:val="22"/>
              </w:rPr>
            </w:pPr>
            <w:r w:rsidRPr="4411F322">
              <w:rPr>
                <w:szCs w:val="22"/>
              </w:rPr>
              <w:t>1,762,079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AB0A40" w14:textId="2AA87BAF">
            <w:pPr>
              <w:rPr>
                <w:szCs w:val="22"/>
              </w:rPr>
            </w:pPr>
            <w:r w:rsidRPr="00762A71">
              <w:rPr>
                <w:szCs w:val="22"/>
              </w:rPr>
              <w:t xml:space="preserve"> $              12,493 </w:t>
            </w:r>
          </w:p>
        </w:tc>
      </w:tr>
      <w:tr w14:paraId="5A3410C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268573" w14:textId="580C448B">
            <w:pPr>
              <w:jc w:val="right"/>
              <w:rPr>
                <w:szCs w:val="22"/>
              </w:rPr>
            </w:pPr>
            <w:r w:rsidRPr="4411F322">
              <w:rPr>
                <w:szCs w:val="22"/>
              </w:rPr>
              <w:t>22591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D737ED" w14:textId="3C0DAABE">
            <w:pPr>
              <w:rPr>
                <w:szCs w:val="22"/>
              </w:rPr>
            </w:pPr>
            <w:r w:rsidRPr="4411F322">
              <w:rPr>
                <w:szCs w:val="22"/>
              </w:rPr>
              <w:t>WLNE-TV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6080F2" w14:textId="025CA529">
            <w:pPr>
              <w:jc w:val="right"/>
              <w:rPr>
                <w:szCs w:val="22"/>
              </w:rPr>
            </w:pPr>
            <w:r w:rsidRPr="4411F322">
              <w:rPr>
                <w:szCs w:val="22"/>
              </w:rPr>
              <w:t>6,880,185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6AE90E" w14:textId="136EE095">
            <w:pPr>
              <w:jc w:val="right"/>
              <w:rPr>
                <w:szCs w:val="22"/>
              </w:rPr>
            </w:pPr>
            <w:r w:rsidRPr="4411F322">
              <w:rPr>
                <w:szCs w:val="22"/>
              </w:rPr>
              <w:t>6,815,475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86323E" w14:textId="1C9DB48E">
            <w:pPr>
              <w:rPr>
                <w:szCs w:val="22"/>
              </w:rPr>
            </w:pPr>
            <w:r w:rsidRPr="00762A71">
              <w:rPr>
                <w:szCs w:val="22"/>
              </w:rPr>
              <w:t xml:space="preserve"> $              48,322 </w:t>
            </w:r>
          </w:p>
        </w:tc>
      </w:tr>
      <w:tr w14:paraId="3519516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7C0AE9" w14:textId="66E80DE8">
            <w:pPr>
              <w:jc w:val="right"/>
              <w:rPr>
                <w:szCs w:val="22"/>
              </w:rPr>
            </w:pPr>
            <w:r w:rsidRPr="4411F322">
              <w:rPr>
                <w:szCs w:val="22"/>
              </w:rPr>
              <w:t>74420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B07E9D" w14:textId="483903EC">
            <w:pPr>
              <w:rPr>
                <w:szCs w:val="22"/>
              </w:rPr>
            </w:pPr>
            <w:r w:rsidRPr="4411F322">
              <w:rPr>
                <w:szCs w:val="22"/>
              </w:rPr>
              <w:t>WLNS-TV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96289E" w14:textId="6FD9B7C6">
            <w:pPr>
              <w:jc w:val="right"/>
              <w:rPr>
                <w:szCs w:val="22"/>
              </w:rPr>
            </w:pPr>
            <w:r w:rsidRPr="4411F322">
              <w:rPr>
                <w:szCs w:val="22"/>
              </w:rPr>
              <w:t>4,230,811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930945" w14:textId="5F9FB6DA">
            <w:pPr>
              <w:jc w:val="right"/>
              <w:rPr>
                <w:szCs w:val="22"/>
              </w:rPr>
            </w:pPr>
            <w:r w:rsidRPr="4411F322">
              <w:rPr>
                <w:szCs w:val="22"/>
              </w:rPr>
              <w:t>4,195,529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F42041" w14:textId="346DEE54">
            <w:pPr>
              <w:rPr>
                <w:szCs w:val="22"/>
              </w:rPr>
            </w:pPr>
            <w:r w:rsidRPr="00762A71">
              <w:rPr>
                <w:szCs w:val="22"/>
              </w:rPr>
              <w:t xml:space="preserve"> $              29,746 </w:t>
            </w:r>
          </w:p>
        </w:tc>
      </w:tr>
      <w:tr w14:paraId="6E4110E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6ED5D3" w14:textId="18FA478A">
            <w:pPr>
              <w:jc w:val="right"/>
              <w:rPr>
                <w:szCs w:val="22"/>
              </w:rPr>
            </w:pPr>
            <w:r w:rsidRPr="4411F322">
              <w:rPr>
                <w:szCs w:val="22"/>
              </w:rPr>
              <w:t>73206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43FA88" w14:textId="7D13AD82">
            <w:pPr>
              <w:rPr>
                <w:szCs w:val="22"/>
              </w:rPr>
            </w:pPr>
            <w:r w:rsidRPr="4411F322">
              <w:rPr>
                <w:szCs w:val="22"/>
              </w:rPr>
              <w:t>WLNY-TV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DA3EF1" w14:textId="0816CC0A">
            <w:pPr>
              <w:jc w:val="right"/>
              <w:rPr>
                <w:szCs w:val="22"/>
              </w:rPr>
            </w:pPr>
            <w:r w:rsidRPr="4411F322">
              <w:rPr>
                <w:szCs w:val="22"/>
              </w:rPr>
              <w:t>7,829,527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2E63E1" w14:textId="7DB36C81">
            <w:pPr>
              <w:jc w:val="right"/>
              <w:rPr>
                <w:szCs w:val="22"/>
              </w:rPr>
            </w:pPr>
            <w:r w:rsidRPr="4411F322">
              <w:rPr>
                <w:szCs w:val="22"/>
              </w:rPr>
              <w:t>7,738,668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947BDA" w14:textId="785CE228">
            <w:pPr>
              <w:rPr>
                <w:szCs w:val="22"/>
              </w:rPr>
            </w:pPr>
            <w:r w:rsidRPr="00762A71">
              <w:rPr>
                <w:szCs w:val="22"/>
              </w:rPr>
              <w:t xml:space="preserve"> $              54,867 </w:t>
            </w:r>
          </w:p>
        </w:tc>
      </w:tr>
      <w:tr w14:paraId="7422CC7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B14C19" w14:textId="1BD3C2C4">
            <w:pPr>
              <w:jc w:val="right"/>
              <w:rPr>
                <w:szCs w:val="22"/>
              </w:rPr>
            </w:pPr>
            <w:r w:rsidRPr="4411F322">
              <w:rPr>
                <w:szCs w:val="22"/>
              </w:rPr>
              <w:t>84253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6991B9" w14:textId="0188A4A7">
            <w:pPr>
              <w:rPr>
                <w:szCs w:val="22"/>
              </w:rPr>
            </w:pPr>
            <w:r w:rsidRPr="4411F322">
              <w:rPr>
                <w:szCs w:val="22"/>
              </w:rPr>
              <w:t>WLOO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F2614E" w14:textId="7F08B95C">
            <w:pPr>
              <w:jc w:val="right"/>
              <w:rPr>
                <w:szCs w:val="22"/>
              </w:rPr>
            </w:pPr>
            <w:r w:rsidRPr="4411F322">
              <w:rPr>
                <w:szCs w:val="22"/>
              </w:rPr>
              <w:t>897,764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2E2DE7" w14:textId="0828C1DD">
            <w:pPr>
              <w:jc w:val="right"/>
              <w:rPr>
                <w:szCs w:val="22"/>
              </w:rPr>
            </w:pPr>
            <w:r w:rsidRPr="4411F322">
              <w:rPr>
                <w:szCs w:val="22"/>
              </w:rPr>
              <w:t>896,755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8E89CE" w14:textId="1E5D09FA">
            <w:pPr>
              <w:rPr>
                <w:szCs w:val="22"/>
              </w:rPr>
            </w:pPr>
            <w:r w:rsidRPr="00762A71">
              <w:rPr>
                <w:szCs w:val="22"/>
              </w:rPr>
              <w:t xml:space="preserve"> $                6,358 </w:t>
            </w:r>
          </w:p>
        </w:tc>
      </w:tr>
      <w:tr w14:paraId="42FB0C7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BF208E" w14:textId="3B82A490">
            <w:pPr>
              <w:jc w:val="right"/>
              <w:rPr>
                <w:szCs w:val="22"/>
              </w:rPr>
            </w:pPr>
            <w:r w:rsidRPr="4411F322">
              <w:rPr>
                <w:szCs w:val="22"/>
              </w:rPr>
              <w:t>56537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98A1B4" w14:textId="17455E27">
            <w:pPr>
              <w:rPr>
                <w:szCs w:val="22"/>
              </w:rPr>
            </w:pPr>
            <w:r w:rsidRPr="4411F322">
              <w:rPr>
                <w:szCs w:val="22"/>
              </w:rPr>
              <w:t>WLOS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6A4D5A" w14:textId="6E5B57DE">
            <w:pPr>
              <w:jc w:val="right"/>
              <w:rPr>
                <w:szCs w:val="22"/>
              </w:rPr>
            </w:pPr>
            <w:r w:rsidRPr="4411F322">
              <w:rPr>
                <w:szCs w:val="22"/>
              </w:rPr>
              <w:t>3,337,211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01EF10" w14:textId="373F624B">
            <w:pPr>
              <w:jc w:val="right"/>
              <w:rPr>
                <w:szCs w:val="22"/>
              </w:rPr>
            </w:pPr>
            <w:r w:rsidRPr="4411F322">
              <w:rPr>
                <w:szCs w:val="22"/>
              </w:rPr>
              <w:t>2,748,224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D6D9E3" w14:textId="72546F98">
            <w:pPr>
              <w:rPr>
                <w:szCs w:val="22"/>
              </w:rPr>
            </w:pPr>
            <w:r w:rsidRPr="00762A71">
              <w:rPr>
                <w:szCs w:val="22"/>
              </w:rPr>
              <w:t xml:space="preserve"> $              19,485 </w:t>
            </w:r>
          </w:p>
        </w:tc>
      </w:tr>
      <w:tr w14:paraId="2481A66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8AF1B4" w14:textId="61151669">
            <w:pPr>
              <w:jc w:val="right"/>
              <w:rPr>
                <w:szCs w:val="22"/>
              </w:rPr>
            </w:pPr>
            <w:r w:rsidRPr="4411F322">
              <w:rPr>
                <w:szCs w:val="22"/>
              </w:rPr>
              <w:t>37732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5624CA" w14:textId="0DEE3EF8">
            <w:pPr>
              <w:rPr>
                <w:szCs w:val="22"/>
              </w:rPr>
            </w:pPr>
            <w:r w:rsidRPr="4411F322">
              <w:rPr>
                <w:szCs w:val="22"/>
              </w:rPr>
              <w:t>WLOV-TV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449F3C" w14:textId="6AE9A167">
            <w:pPr>
              <w:jc w:val="right"/>
              <w:rPr>
                <w:szCs w:val="22"/>
              </w:rPr>
            </w:pPr>
            <w:r w:rsidRPr="4411F322">
              <w:rPr>
                <w:szCs w:val="22"/>
              </w:rPr>
              <w:t>608,778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AA84ED" w14:textId="2A3A25F7">
            <w:pPr>
              <w:jc w:val="right"/>
              <w:rPr>
                <w:szCs w:val="22"/>
              </w:rPr>
            </w:pPr>
            <w:r w:rsidRPr="4411F322">
              <w:rPr>
                <w:szCs w:val="22"/>
              </w:rPr>
              <w:t>606,994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18003E" w14:textId="2C4A07C4">
            <w:pPr>
              <w:rPr>
                <w:szCs w:val="22"/>
              </w:rPr>
            </w:pPr>
            <w:r w:rsidRPr="00762A71">
              <w:rPr>
                <w:szCs w:val="22"/>
              </w:rPr>
              <w:t xml:space="preserve"> $                4,304 </w:t>
            </w:r>
          </w:p>
        </w:tc>
      </w:tr>
      <w:tr w14:paraId="6735A61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2CB0AC" w14:textId="6E76B97E">
            <w:pPr>
              <w:jc w:val="right"/>
              <w:rPr>
                <w:szCs w:val="22"/>
              </w:rPr>
            </w:pPr>
            <w:r w:rsidRPr="4411F322">
              <w:rPr>
                <w:szCs w:val="22"/>
              </w:rPr>
              <w:t>13995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3E33EF" w14:textId="33B8755E">
            <w:pPr>
              <w:rPr>
                <w:szCs w:val="22"/>
              </w:rPr>
            </w:pPr>
            <w:r w:rsidRPr="4411F322">
              <w:rPr>
                <w:szCs w:val="22"/>
              </w:rPr>
              <w:t>WLOX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A48366" w14:textId="712841E8">
            <w:pPr>
              <w:jc w:val="right"/>
              <w:rPr>
                <w:szCs w:val="22"/>
              </w:rPr>
            </w:pPr>
            <w:r w:rsidRPr="4411F322">
              <w:rPr>
                <w:szCs w:val="22"/>
              </w:rPr>
              <w:t>1,236,798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C5D080" w14:textId="02A2762B">
            <w:pPr>
              <w:jc w:val="right"/>
              <w:rPr>
                <w:szCs w:val="22"/>
              </w:rPr>
            </w:pPr>
            <w:r w:rsidRPr="4411F322">
              <w:rPr>
                <w:szCs w:val="22"/>
              </w:rPr>
              <w:t>1,224,809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4621A0" w14:textId="2F18B342">
            <w:pPr>
              <w:rPr>
                <w:szCs w:val="22"/>
              </w:rPr>
            </w:pPr>
            <w:r w:rsidRPr="00762A71">
              <w:rPr>
                <w:szCs w:val="22"/>
              </w:rPr>
              <w:t xml:space="preserve"> $                8,684 </w:t>
            </w:r>
          </w:p>
        </w:tc>
      </w:tr>
      <w:tr w14:paraId="7388CF2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D1B678" w14:textId="7EFB2CFD">
            <w:pPr>
              <w:jc w:val="right"/>
              <w:rPr>
                <w:szCs w:val="22"/>
              </w:rPr>
            </w:pPr>
            <w:r w:rsidRPr="4411F322">
              <w:rPr>
                <w:szCs w:val="22"/>
              </w:rPr>
              <w:t>38586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5F7687" w14:textId="1221080A">
            <w:pPr>
              <w:rPr>
                <w:szCs w:val="22"/>
              </w:rPr>
            </w:pPr>
            <w:r w:rsidRPr="4411F322">
              <w:rPr>
                <w:szCs w:val="22"/>
              </w:rPr>
              <w:t>WLPB-TV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649105" w14:textId="2F70A6A1">
            <w:pPr>
              <w:jc w:val="right"/>
              <w:rPr>
                <w:szCs w:val="22"/>
              </w:rPr>
            </w:pPr>
            <w:r w:rsidRPr="4411F322">
              <w:rPr>
                <w:szCs w:val="22"/>
              </w:rPr>
              <w:t>1,409,300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32F782" w14:textId="4937BB6E">
            <w:pPr>
              <w:jc w:val="right"/>
              <w:rPr>
                <w:szCs w:val="22"/>
              </w:rPr>
            </w:pPr>
            <w:r w:rsidRPr="4411F322">
              <w:rPr>
                <w:szCs w:val="22"/>
              </w:rPr>
              <w:t>1,409,216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DA1CA8" w14:textId="61A1C8A3">
            <w:pPr>
              <w:rPr>
                <w:szCs w:val="22"/>
              </w:rPr>
            </w:pPr>
            <w:r w:rsidRPr="00762A71">
              <w:rPr>
                <w:szCs w:val="22"/>
              </w:rPr>
              <w:t xml:space="preserve"> $                9,991 </w:t>
            </w:r>
          </w:p>
        </w:tc>
      </w:tr>
      <w:tr w14:paraId="58E6659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7ADB23" w14:textId="4CE2682B">
            <w:pPr>
              <w:jc w:val="right"/>
              <w:rPr>
                <w:szCs w:val="22"/>
              </w:rPr>
            </w:pPr>
            <w:r w:rsidRPr="4411F322">
              <w:rPr>
                <w:szCs w:val="22"/>
              </w:rPr>
              <w:t>73189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C73D48" w14:textId="5AFAD78C">
            <w:pPr>
              <w:rPr>
                <w:szCs w:val="22"/>
              </w:rPr>
            </w:pPr>
            <w:r w:rsidRPr="4411F322">
              <w:rPr>
                <w:szCs w:val="22"/>
              </w:rPr>
              <w:t>WLPX-TV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926ABA" w14:textId="280A630A">
            <w:pPr>
              <w:jc w:val="right"/>
              <w:rPr>
                <w:szCs w:val="22"/>
              </w:rPr>
            </w:pPr>
            <w:r w:rsidRPr="4411F322">
              <w:rPr>
                <w:szCs w:val="22"/>
              </w:rPr>
              <w:t>1,012,910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A1B600" w14:textId="3C2C5B59">
            <w:pPr>
              <w:jc w:val="right"/>
              <w:rPr>
                <w:szCs w:val="22"/>
              </w:rPr>
            </w:pPr>
            <w:r w:rsidRPr="4411F322">
              <w:rPr>
                <w:szCs w:val="22"/>
              </w:rPr>
              <w:t>963,892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15ECC9" w14:textId="169AF101">
            <w:pPr>
              <w:rPr>
                <w:szCs w:val="22"/>
              </w:rPr>
            </w:pPr>
            <w:r w:rsidRPr="00762A71">
              <w:rPr>
                <w:szCs w:val="22"/>
              </w:rPr>
              <w:t xml:space="preserve"> $                6,834 </w:t>
            </w:r>
          </w:p>
        </w:tc>
      </w:tr>
      <w:tr w14:paraId="5EF111A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0EF43B" w14:textId="296E131A">
            <w:pPr>
              <w:jc w:val="right"/>
              <w:rPr>
                <w:szCs w:val="22"/>
              </w:rPr>
            </w:pPr>
            <w:r w:rsidRPr="4411F322">
              <w:rPr>
                <w:szCs w:val="22"/>
              </w:rPr>
              <w:t>66358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D9581A" w14:textId="6E3BDD2D">
            <w:pPr>
              <w:rPr>
                <w:szCs w:val="22"/>
              </w:rPr>
            </w:pPr>
            <w:r w:rsidRPr="4411F322">
              <w:rPr>
                <w:szCs w:val="22"/>
              </w:rPr>
              <w:t>WLRN-TV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91B2D4" w14:textId="2675822F">
            <w:pPr>
              <w:jc w:val="right"/>
              <w:rPr>
                <w:szCs w:val="22"/>
              </w:rPr>
            </w:pPr>
            <w:r w:rsidRPr="4411F322">
              <w:rPr>
                <w:szCs w:val="22"/>
              </w:rPr>
              <w:t>6,010,422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806971" w14:textId="3A924738">
            <w:pPr>
              <w:jc w:val="right"/>
              <w:rPr>
                <w:szCs w:val="22"/>
              </w:rPr>
            </w:pPr>
            <w:r w:rsidRPr="4411F322">
              <w:rPr>
                <w:szCs w:val="22"/>
              </w:rPr>
              <w:t>6,010,422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EAE721" w14:textId="511C7A65">
            <w:pPr>
              <w:rPr>
                <w:szCs w:val="22"/>
              </w:rPr>
            </w:pPr>
            <w:r w:rsidRPr="00762A71">
              <w:rPr>
                <w:szCs w:val="22"/>
              </w:rPr>
              <w:t xml:space="preserve"> $              42,614 </w:t>
            </w:r>
          </w:p>
        </w:tc>
      </w:tr>
      <w:tr w14:paraId="31F89C2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AA427C" w14:textId="6183463C">
            <w:pPr>
              <w:jc w:val="right"/>
              <w:rPr>
                <w:szCs w:val="22"/>
              </w:rPr>
            </w:pPr>
            <w:r w:rsidRPr="4411F322">
              <w:rPr>
                <w:szCs w:val="22"/>
              </w:rPr>
              <w:t>73226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85CDE7" w14:textId="18903379">
            <w:pPr>
              <w:rPr>
                <w:szCs w:val="22"/>
              </w:rPr>
            </w:pPr>
            <w:r w:rsidRPr="4411F322">
              <w:rPr>
                <w:szCs w:val="22"/>
              </w:rPr>
              <w:t>WLS-TV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070F61" w14:textId="7573FC65">
            <w:pPr>
              <w:jc w:val="right"/>
              <w:rPr>
                <w:szCs w:val="22"/>
              </w:rPr>
            </w:pPr>
            <w:r w:rsidRPr="4411F322">
              <w:rPr>
                <w:szCs w:val="22"/>
              </w:rPr>
              <w:t>10,428,632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4457BE" w14:textId="623890B4">
            <w:pPr>
              <w:jc w:val="right"/>
              <w:rPr>
                <w:szCs w:val="22"/>
              </w:rPr>
            </w:pPr>
            <w:r w:rsidRPr="4411F322">
              <w:rPr>
                <w:szCs w:val="22"/>
              </w:rPr>
              <w:t>10,421,900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D29B33" w14:textId="4C905606">
            <w:pPr>
              <w:rPr>
                <w:szCs w:val="22"/>
              </w:rPr>
            </w:pPr>
            <w:r w:rsidRPr="00762A71">
              <w:rPr>
                <w:szCs w:val="22"/>
              </w:rPr>
              <w:t xml:space="preserve"> $              73,891 </w:t>
            </w:r>
          </w:p>
        </w:tc>
      </w:tr>
      <w:tr w14:paraId="0F52117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047F1C" w14:textId="5525914E">
            <w:pPr>
              <w:jc w:val="right"/>
              <w:rPr>
                <w:szCs w:val="22"/>
              </w:rPr>
            </w:pPr>
            <w:r w:rsidRPr="4411F322">
              <w:rPr>
                <w:szCs w:val="22"/>
              </w:rPr>
              <w:t>73230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5759F8" w14:textId="3F577CCF">
            <w:pPr>
              <w:rPr>
                <w:szCs w:val="22"/>
              </w:rPr>
            </w:pPr>
            <w:r w:rsidRPr="4411F322">
              <w:rPr>
                <w:szCs w:val="22"/>
              </w:rPr>
              <w:t>WLTV-DT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E1864F" w14:textId="45BA090D">
            <w:pPr>
              <w:jc w:val="right"/>
              <w:rPr>
                <w:szCs w:val="22"/>
              </w:rPr>
            </w:pPr>
            <w:r w:rsidRPr="4411F322">
              <w:rPr>
                <w:szCs w:val="22"/>
              </w:rPr>
              <w:t>5,988,029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D1ACFE" w14:textId="0F91F403">
            <w:pPr>
              <w:jc w:val="right"/>
              <w:rPr>
                <w:szCs w:val="22"/>
              </w:rPr>
            </w:pPr>
            <w:r w:rsidRPr="4411F322">
              <w:rPr>
                <w:szCs w:val="22"/>
              </w:rPr>
              <w:t>5,988,029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CA7A63" w14:textId="5840FC25">
            <w:pPr>
              <w:rPr>
                <w:szCs w:val="22"/>
              </w:rPr>
            </w:pPr>
            <w:r w:rsidRPr="00762A71">
              <w:rPr>
                <w:szCs w:val="22"/>
              </w:rPr>
              <w:t xml:space="preserve"> $              42,455 </w:t>
            </w:r>
          </w:p>
        </w:tc>
      </w:tr>
      <w:tr w14:paraId="061698A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228AC7" w14:textId="6A7C8BF0">
            <w:pPr>
              <w:jc w:val="right"/>
              <w:rPr>
                <w:szCs w:val="22"/>
              </w:rPr>
            </w:pPr>
            <w:r w:rsidRPr="4411F322">
              <w:rPr>
                <w:szCs w:val="22"/>
              </w:rPr>
              <w:t>37176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D5249D" w14:textId="611E3C0B">
            <w:pPr>
              <w:rPr>
                <w:szCs w:val="22"/>
              </w:rPr>
            </w:pPr>
            <w:r w:rsidRPr="4411F322">
              <w:rPr>
                <w:szCs w:val="22"/>
              </w:rPr>
              <w:t>WLTX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C1B329" w14:textId="40B4B859">
            <w:pPr>
              <w:jc w:val="right"/>
              <w:rPr>
                <w:szCs w:val="22"/>
              </w:rPr>
            </w:pPr>
            <w:r w:rsidRPr="4411F322">
              <w:rPr>
                <w:szCs w:val="22"/>
              </w:rPr>
              <w:t>1,614,789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726476" w14:textId="0D6DB6F8">
            <w:pPr>
              <w:jc w:val="right"/>
              <w:rPr>
                <w:szCs w:val="22"/>
              </w:rPr>
            </w:pPr>
            <w:r w:rsidRPr="4411F322">
              <w:rPr>
                <w:szCs w:val="22"/>
              </w:rPr>
              <w:t>1,611,719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99BD23" w14:textId="5015FAB9">
            <w:pPr>
              <w:rPr>
                <w:szCs w:val="22"/>
              </w:rPr>
            </w:pPr>
            <w:r w:rsidRPr="00762A71">
              <w:rPr>
                <w:szCs w:val="22"/>
              </w:rPr>
              <w:t xml:space="preserve"> $              11,427 </w:t>
            </w:r>
          </w:p>
        </w:tc>
      </w:tr>
      <w:tr w14:paraId="35FE8D7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1F7428" w14:textId="1E0C7B72">
            <w:pPr>
              <w:jc w:val="right"/>
              <w:rPr>
                <w:szCs w:val="22"/>
              </w:rPr>
            </w:pPr>
            <w:r w:rsidRPr="4411F322">
              <w:rPr>
                <w:szCs w:val="22"/>
              </w:rPr>
              <w:t>37179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82BFF6" w14:textId="2E80FB9B">
            <w:pPr>
              <w:rPr>
                <w:szCs w:val="22"/>
              </w:rPr>
            </w:pPr>
            <w:r w:rsidRPr="4411F322">
              <w:rPr>
                <w:szCs w:val="22"/>
              </w:rPr>
              <w:t>WLTZ</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AAFE12" w14:textId="24FE708B">
            <w:pPr>
              <w:jc w:val="right"/>
              <w:rPr>
                <w:szCs w:val="22"/>
              </w:rPr>
            </w:pPr>
            <w:r w:rsidRPr="4411F322">
              <w:rPr>
                <w:szCs w:val="22"/>
              </w:rPr>
              <w:t>738,023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DA1E3A" w14:textId="0A41B3B0">
            <w:pPr>
              <w:jc w:val="right"/>
              <w:rPr>
                <w:szCs w:val="22"/>
              </w:rPr>
            </w:pPr>
            <w:r w:rsidRPr="4411F322">
              <w:rPr>
                <w:szCs w:val="22"/>
              </w:rPr>
              <w:t>734,057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88A7AA" w14:textId="76405888">
            <w:pPr>
              <w:rPr>
                <w:szCs w:val="22"/>
              </w:rPr>
            </w:pPr>
            <w:r w:rsidRPr="00762A71">
              <w:rPr>
                <w:szCs w:val="22"/>
              </w:rPr>
              <w:t xml:space="preserve"> $                5,204 </w:t>
            </w:r>
          </w:p>
        </w:tc>
      </w:tr>
      <w:tr w14:paraId="7DF77E9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08115D" w14:textId="1101BD22">
            <w:pPr>
              <w:jc w:val="right"/>
              <w:rPr>
                <w:szCs w:val="22"/>
              </w:rPr>
            </w:pPr>
            <w:r w:rsidRPr="4411F322">
              <w:rPr>
                <w:szCs w:val="22"/>
              </w:rPr>
              <w:t>21259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2F6233" w14:textId="2B6EAD57">
            <w:pPr>
              <w:rPr>
                <w:szCs w:val="22"/>
              </w:rPr>
            </w:pPr>
            <w:r w:rsidRPr="4411F322">
              <w:rPr>
                <w:szCs w:val="22"/>
              </w:rPr>
              <w:t>WLUC-TV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C42235" w14:textId="269BCCA7">
            <w:pPr>
              <w:jc w:val="right"/>
              <w:rPr>
                <w:szCs w:val="22"/>
              </w:rPr>
            </w:pPr>
            <w:r w:rsidRPr="4411F322">
              <w:rPr>
                <w:szCs w:val="22"/>
              </w:rPr>
              <w:t>103,185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93152A" w14:textId="1328DDE4">
            <w:pPr>
              <w:jc w:val="right"/>
              <w:rPr>
                <w:szCs w:val="22"/>
              </w:rPr>
            </w:pPr>
            <w:r w:rsidRPr="4411F322">
              <w:rPr>
                <w:szCs w:val="22"/>
              </w:rPr>
              <w:t>95,367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DF0FC6" w14:textId="1D9144A2">
            <w:pPr>
              <w:rPr>
                <w:szCs w:val="22"/>
              </w:rPr>
            </w:pPr>
            <w:r w:rsidRPr="00762A71">
              <w:rPr>
                <w:szCs w:val="22"/>
              </w:rPr>
              <w:t xml:space="preserve"> $                  676 </w:t>
            </w:r>
          </w:p>
        </w:tc>
      </w:tr>
      <w:tr w14:paraId="2B54F63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4EDDAA" w14:textId="35EEA489">
            <w:pPr>
              <w:jc w:val="right"/>
              <w:rPr>
                <w:szCs w:val="22"/>
              </w:rPr>
            </w:pPr>
            <w:r w:rsidRPr="4411F322">
              <w:rPr>
                <w:szCs w:val="22"/>
              </w:rPr>
              <w:t>4150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B1BE13" w14:textId="4478315D">
            <w:pPr>
              <w:rPr>
                <w:szCs w:val="22"/>
              </w:rPr>
            </w:pPr>
            <w:r w:rsidRPr="4411F322">
              <w:rPr>
                <w:szCs w:val="22"/>
              </w:rPr>
              <w:t>WLUK-TV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153848" w14:textId="24588048">
            <w:pPr>
              <w:jc w:val="right"/>
              <w:rPr>
                <w:szCs w:val="22"/>
              </w:rPr>
            </w:pPr>
            <w:r w:rsidRPr="4411F322">
              <w:rPr>
                <w:szCs w:val="22"/>
              </w:rPr>
              <w:t>1,237,211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E6E8FF" w14:textId="70F6EF3E">
            <w:pPr>
              <w:jc w:val="right"/>
              <w:rPr>
                <w:szCs w:val="22"/>
              </w:rPr>
            </w:pPr>
            <w:r w:rsidRPr="4411F322">
              <w:rPr>
                <w:szCs w:val="22"/>
              </w:rPr>
              <w:t>1,236,394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EBC127" w14:textId="6902ABA1">
            <w:pPr>
              <w:rPr>
                <w:szCs w:val="22"/>
              </w:rPr>
            </w:pPr>
            <w:r w:rsidRPr="00762A71">
              <w:rPr>
                <w:szCs w:val="22"/>
              </w:rPr>
              <w:t xml:space="preserve"> $                8,766 </w:t>
            </w:r>
          </w:p>
        </w:tc>
      </w:tr>
      <w:tr w14:paraId="207CCEE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9D7619" w14:textId="02596746">
            <w:pPr>
              <w:jc w:val="right"/>
              <w:rPr>
                <w:szCs w:val="22"/>
              </w:rPr>
            </w:pPr>
            <w:r w:rsidRPr="4411F322">
              <w:rPr>
                <w:szCs w:val="22"/>
              </w:rPr>
              <w:t>73238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A830DB" w14:textId="3C7883E7">
            <w:pPr>
              <w:rPr>
                <w:szCs w:val="22"/>
              </w:rPr>
            </w:pPr>
            <w:r w:rsidRPr="4411F322">
              <w:rPr>
                <w:szCs w:val="22"/>
              </w:rPr>
              <w:t>WLVI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0281CC" w14:textId="16AFFF3A">
            <w:pPr>
              <w:jc w:val="right"/>
              <w:rPr>
                <w:szCs w:val="22"/>
              </w:rPr>
            </w:pPr>
            <w:r w:rsidRPr="4411F322">
              <w:rPr>
                <w:szCs w:val="22"/>
              </w:rPr>
              <w:t>7,993,816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109FF9" w14:textId="22D821A3">
            <w:pPr>
              <w:jc w:val="right"/>
              <w:rPr>
                <w:szCs w:val="22"/>
              </w:rPr>
            </w:pPr>
            <w:r w:rsidRPr="4411F322">
              <w:rPr>
                <w:szCs w:val="22"/>
              </w:rPr>
              <w:t>7,899,325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77BCE0" w14:textId="267F22D8">
            <w:pPr>
              <w:rPr>
                <w:szCs w:val="22"/>
              </w:rPr>
            </w:pPr>
            <w:r w:rsidRPr="00762A71">
              <w:rPr>
                <w:szCs w:val="22"/>
              </w:rPr>
              <w:t xml:space="preserve"> $              56,006 </w:t>
            </w:r>
          </w:p>
        </w:tc>
      </w:tr>
      <w:tr w14:paraId="36062B7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4605C0" w14:textId="60BB325A">
            <w:pPr>
              <w:jc w:val="right"/>
              <w:rPr>
                <w:szCs w:val="22"/>
              </w:rPr>
            </w:pPr>
            <w:r w:rsidRPr="4411F322">
              <w:rPr>
                <w:szCs w:val="22"/>
              </w:rPr>
              <w:t>36989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02D329" w14:textId="46663960">
            <w:pPr>
              <w:rPr>
                <w:szCs w:val="22"/>
              </w:rPr>
            </w:pPr>
            <w:r w:rsidRPr="4411F322">
              <w:rPr>
                <w:szCs w:val="22"/>
              </w:rPr>
              <w:t>WLVT-TV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51024A" w14:textId="2B263EC4">
            <w:pPr>
              <w:jc w:val="right"/>
              <w:rPr>
                <w:szCs w:val="22"/>
              </w:rPr>
            </w:pPr>
            <w:r w:rsidRPr="4411F322">
              <w:rPr>
                <w:szCs w:val="22"/>
              </w:rPr>
              <w:t>11,348,739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66B439" w14:textId="3DCBD1C3">
            <w:pPr>
              <w:jc w:val="right"/>
              <w:rPr>
                <w:szCs w:val="22"/>
              </w:rPr>
            </w:pPr>
            <w:r w:rsidRPr="4411F322">
              <w:rPr>
                <w:szCs w:val="22"/>
              </w:rPr>
              <w:t>10,115,153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92641D" w14:textId="76688CC3">
            <w:pPr>
              <w:rPr>
                <w:szCs w:val="22"/>
              </w:rPr>
            </w:pPr>
            <w:r w:rsidRPr="00762A71">
              <w:rPr>
                <w:szCs w:val="22"/>
              </w:rPr>
              <w:t xml:space="preserve"> $              71,716 </w:t>
            </w:r>
          </w:p>
        </w:tc>
      </w:tr>
      <w:tr w14:paraId="4D99FB7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D77C96" w14:textId="72CE526D">
            <w:pPr>
              <w:jc w:val="right"/>
              <w:rPr>
                <w:szCs w:val="22"/>
              </w:rPr>
            </w:pPr>
            <w:r w:rsidRPr="4411F322">
              <w:rPr>
                <w:szCs w:val="22"/>
              </w:rPr>
              <w:t>3978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9AD258" w14:textId="1BFDB1BC">
            <w:pPr>
              <w:rPr>
                <w:szCs w:val="22"/>
              </w:rPr>
            </w:pPr>
            <w:r w:rsidRPr="4411F322">
              <w:rPr>
                <w:szCs w:val="22"/>
              </w:rPr>
              <w:t>WLWC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2D1AB9" w14:textId="23212C4D">
            <w:pPr>
              <w:jc w:val="right"/>
              <w:rPr>
                <w:szCs w:val="22"/>
              </w:rPr>
            </w:pPr>
            <w:r w:rsidRPr="4411F322">
              <w:rPr>
                <w:szCs w:val="22"/>
              </w:rPr>
              <w:t>3,398,164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2A805F" w14:textId="5D0D6CDF">
            <w:pPr>
              <w:jc w:val="right"/>
              <w:rPr>
                <w:szCs w:val="22"/>
              </w:rPr>
            </w:pPr>
            <w:r w:rsidRPr="4411F322">
              <w:rPr>
                <w:szCs w:val="22"/>
              </w:rPr>
              <w:t>3,257,998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761FB9" w14:textId="23ECFBF1">
            <w:pPr>
              <w:rPr>
                <w:szCs w:val="22"/>
              </w:rPr>
            </w:pPr>
            <w:r w:rsidRPr="00762A71">
              <w:rPr>
                <w:szCs w:val="22"/>
              </w:rPr>
              <w:t xml:space="preserve"> $              23,099 </w:t>
            </w:r>
          </w:p>
        </w:tc>
      </w:tr>
      <w:tr w14:paraId="4167066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AC1E9F" w14:textId="370B6C6C">
            <w:pPr>
              <w:jc w:val="right"/>
              <w:rPr>
                <w:szCs w:val="22"/>
              </w:rPr>
            </w:pPr>
            <w:r w:rsidRPr="4411F322">
              <w:rPr>
                <w:szCs w:val="22"/>
              </w:rPr>
              <w:t>46979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5A54C9" w14:textId="389C004A">
            <w:pPr>
              <w:rPr>
                <w:szCs w:val="22"/>
              </w:rPr>
            </w:pPr>
            <w:r w:rsidRPr="4411F322">
              <w:rPr>
                <w:szCs w:val="22"/>
              </w:rPr>
              <w:t>WLWT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2B550A" w14:textId="1B73B9FB">
            <w:pPr>
              <w:jc w:val="right"/>
              <w:rPr>
                <w:szCs w:val="22"/>
              </w:rPr>
            </w:pPr>
            <w:r w:rsidRPr="4411F322">
              <w:rPr>
                <w:szCs w:val="22"/>
              </w:rPr>
              <w:t>3,499,610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839E5C" w14:textId="5B8721F9">
            <w:pPr>
              <w:jc w:val="right"/>
              <w:rPr>
                <w:szCs w:val="22"/>
              </w:rPr>
            </w:pPr>
            <w:r w:rsidRPr="4411F322">
              <w:rPr>
                <w:szCs w:val="22"/>
              </w:rPr>
              <w:t>3,489,652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EFF95E" w14:textId="558A23FE">
            <w:pPr>
              <w:rPr>
                <w:szCs w:val="22"/>
              </w:rPr>
            </w:pPr>
            <w:r w:rsidRPr="00762A71">
              <w:rPr>
                <w:szCs w:val="22"/>
              </w:rPr>
              <w:t xml:space="preserve"> $              24,742 </w:t>
            </w:r>
          </w:p>
        </w:tc>
      </w:tr>
      <w:tr w14:paraId="520532B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0D0FFF" w14:textId="792F8FC5">
            <w:pPr>
              <w:jc w:val="right"/>
              <w:rPr>
                <w:szCs w:val="22"/>
              </w:rPr>
            </w:pPr>
            <w:r w:rsidRPr="4411F322">
              <w:rPr>
                <w:szCs w:val="22"/>
              </w:rPr>
              <w:t>54452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55DCBD" w14:textId="5E8AF0BC">
            <w:pPr>
              <w:rPr>
                <w:szCs w:val="22"/>
              </w:rPr>
            </w:pPr>
            <w:r w:rsidRPr="4411F322">
              <w:rPr>
                <w:szCs w:val="22"/>
              </w:rPr>
              <w:t>WLXI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33C7FD" w14:textId="092A9463">
            <w:pPr>
              <w:jc w:val="right"/>
              <w:rPr>
                <w:szCs w:val="22"/>
              </w:rPr>
            </w:pPr>
            <w:r w:rsidRPr="4411F322">
              <w:rPr>
                <w:szCs w:val="22"/>
              </w:rPr>
              <w:t>3,243,843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5FDE93" w14:textId="7E27550C">
            <w:pPr>
              <w:jc w:val="right"/>
              <w:rPr>
                <w:szCs w:val="22"/>
              </w:rPr>
            </w:pPr>
            <w:r w:rsidRPr="4411F322">
              <w:rPr>
                <w:szCs w:val="22"/>
              </w:rPr>
              <w:t>3,015,382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8622F0" w14:textId="4D7348E3">
            <w:pPr>
              <w:rPr>
                <w:szCs w:val="22"/>
              </w:rPr>
            </w:pPr>
            <w:r w:rsidRPr="00762A71">
              <w:rPr>
                <w:szCs w:val="22"/>
              </w:rPr>
              <w:t xml:space="preserve"> $              21,379 </w:t>
            </w:r>
          </w:p>
        </w:tc>
      </w:tr>
      <w:tr w14:paraId="0DC9F7F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430041" w14:textId="657B2D9C">
            <w:pPr>
              <w:jc w:val="right"/>
              <w:rPr>
                <w:szCs w:val="22"/>
              </w:rPr>
            </w:pPr>
            <w:r w:rsidRPr="4411F322">
              <w:rPr>
                <w:szCs w:val="22"/>
              </w:rPr>
              <w:t>55350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FF38B3" w14:textId="65F9F767">
            <w:pPr>
              <w:rPr>
                <w:szCs w:val="22"/>
              </w:rPr>
            </w:pPr>
            <w:r w:rsidRPr="4411F322">
              <w:rPr>
                <w:szCs w:val="22"/>
              </w:rPr>
              <w:t>WLYH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691F1E" w14:textId="60679A4C">
            <w:pPr>
              <w:jc w:val="right"/>
              <w:rPr>
                <w:szCs w:val="22"/>
              </w:rPr>
            </w:pPr>
            <w:r w:rsidRPr="4411F322">
              <w:rPr>
                <w:szCs w:val="22"/>
              </w:rPr>
              <w:t>3,349,178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513A6A" w14:textId="6EDE7D24">
            <w:pPr>
              <w:jc w:val="right"/>
              <w:rPr>
                <w:szCs w:val="22"/>
              </w:rPr>
            </w:pPr>
            <w:r w:rsidRPr="4411F322">
              <w:rPr>
                <w:szCs w:val="22"/>
              </w:rPr>
              <w:t>2,923,354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DCADA0" w14:textId="5AC01510">
            <w:pPr>
              <w:rPr>
                <w:szCs w:val="22"/>
              </w:rPr>
            </w:pPr>
            <w:r w:rsidRPr="00762A71">
              <w:rPr>
                <w:szCs w:val="22"/>
              </w:rPr>
              <w:t xml:space="preserve"> $              20,727 </w:t>
            </w:r>
          </w:p>
        </w:tc>
      </w:tr>
      <w:tr w14:paraId="41EDE3A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08FC90" w14:textId="7D8BADD6">
            <w:pPr>
              <w:jc w:val="right"/>
              <w:rPr>
                <w:szCs w:val="22"/>
              </w:rPr>
            </w:pPr>
            <w:r w:rsidRPr="4411F322">
              <w:rPr>
                <w:szCs w:val="22"/>
              </w:rPr>
              <w:t>43192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6AAD2A" w14:textId="5F3D3D5B">
            <w:pPr>
              <w:rPr>
                <w:szCs w:val="22"/>
              </w:rPr>
            </w:pPr>
            <w:r w:rsidRPr="4411F322">
              <w:rPr>
                <w:szCs w:val="22"/>
              </w:rPr>
              <w:t>WMAB-TV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0ACE9E" w14:textId="7CD26E0D">
            <w:pPr>
              <w:jc w:val="right"/>
              <w:rPr>
                <w:szCs w:val="22"/>
              </w:rPr>
            </w:pPr>
            <w:r w:rsidRPr="4411F322">
              <w:rPr>
                <w:szCs w:val="22"/>
              </w:rPr>
              <w:t>389,089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B11F4E" w14:textId="0B379A38">
            <w:pPr>
              <w:jc w:val="right"/>
              <w:rPr>
                <w:szCs w:val="22"/>
              </w:rPr>
            </w:pPr>
            <w:r w:rsidRPr="4411F322">
              <w:rPr>
                <w:szCs w:val="22"/>
              </w:rPr>
              <w:t>384,767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807C03" w14:textId="15F4F689">
            <w:pPr>
              <w:rPr>
                <w:szCs w:val="22"/>
              </w:rPr>
            </w:pPr>
            <w:r w:rsidRPr="00762A71">
              <w:rPr>
                <w:szCs w:val="22"/>
              </w:rPr>
              <w:t xml:space="preserve"> $                2,728 </w:t>
            </w:r>
          </w:p>
        </w:tc>
      </w:tr>
      <w:tr w14:paraId="2DF191F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23F937" w14:textId="7A1DE1FD">
            <w:pPr>
              <w:jc w:val="right"/>
              <w:rPr>
                <w:szCs w:val="22"/>
              </w:rPr>
            </w:pPr>
            <w:r w:rsidRPr="4411F322">
              <w:rPr>
                <w:szCs w:val="22"/>
              </w:rPr>
              <w:t>43170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FC2B05" w14:textId="7990F1AB">
            <w:pPr>
              <w:rPr>
                <w:szCs w:val="22"/>
              </w:rPr>
            </w:pPr>
            <w:r w:rsidRPr="4411F322">
              <w:rPr>
                <w:szCs w:val="22"/>
              </w:rPr>
              <w:t>WMAE-TV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95DB95" w14:textId="6675BA9B">
            <w:pPr>
              <w:jc w:val="right"/>
              <w:rPr>
                <w:szCs w:val="22"/>
              </w:rPr>
            </w:pPr>
            <w:r w:rsidRPr="4411F322">
              <w:rPr>
                <w:szCs w:val="22"/>
              </w:rPr>
              <w:t>692,999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F3C371" w14:textId="67344B75">
            <w:pPr>
              <w:jc w:val="right"/>
              <w:rPr>
                <w:szCs w:val="22"/>
              </w:rPr>
            </w:pPr>
            <w:r w:rsidRPr="4411F322">
              <w:rPr>
                <w:szCs w:val="22"/>
              </w:rPr>
              <w:t>663,737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DFEA4C" w14:textId="71A29293">
            <w:pPr>
              <w:rPr>
                <w:szCs w:val="22"/>
              </w:rPr>
            </w:pPr>
            <w:r w:rsidRPr="00762A71">
              <w:rPr>
                <w:szCs w:val="22"/>
              </w:rPr>
              <w:t xml:space="preserve"> $                4,706 </w:t>
            </w:r>
          </w:p>
        </w:tc>
      </w:tr>
      <w:tr w14:paraId="09C281B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7CEE37" w14:textId="42940A7C">
            <w:pPr>
              <w:jc w:val="right"/>
              <w:rPr>
                <w:szCs w:val="22"/>
              </w:rPr>
            </w:pPr>
            <w:r w:rsidRPr="4411F322">
              <w:rPr>
                <w:szCs w:val="22"/>
              </w:rPr>
              <w:t>43197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09791D" w14:textId="261C3946">
            <w:pPr>
              <w:rPr>
                <w:szCs w:val="22"/>
              </w:rPr>
            </w:pPr>
            <w:r w:rsidRPr="4411F322">
              <w:rPr>
                <w:szCs w:val="22"/>
              </w:rPr>
              <w:t>WMAH-TV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7A8B2C" w14:textId="2540250C">
            <w:pPr>
              <w:jc w:val="right"/>
              <w:rPr>
                <w:szCs w:val="22"/>
              </w:rPr>
            </w:pPr>
            <w:r w:rsidRPr="4411F322">
              <w:rPr>
                <w:szCs w:val="22"/>
              </w:rPr>
              <w:t>1,302,245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5B5DF4" w14:textId="6D0F046D">
            <w:pPr>
              <w:jc w:val="right"/>
              <w:rPr>
                <w:szCs w:val="22"/>
              </w:rPr>
            </w:pPr>
            <w:r w:rsidRPr="4411F322">
              <w:rPr>
                <w:szCs w:val="22"/>
              </w:rPr>
              <w:t>1,301,790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7E0049" w14:textId="04DE0313">
            <w:pPr>
              <w:rPr>
                <w:szCs w:val="22"/>
              </w:rPr>
            </w:pPr>
            <w:r w:rsidRPr="00762A71">
              <w:rPr>
                <w:szCs w:val="22"/>
              </w:rPr>
              <w:t xml:space="preserve"> $                9,230 </w:t>
            </w:r>
          </w:p>
        </w:tc>
      </w:tr>
      <w:tr w14:paraId="0DF8046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FBCAE2" w14:textId="5B984294">
            <w:pPr>
              <w:jc w:val="right"/>
              <w:rPr>
                <w:szCs w:val="22"/>
              </w:rPr>
            </w:pPr>
            <w:r w:rsidRPr="4411F322">
              <w:rPr>
                <w:szCs w:val="22"/>
              </w:rPr>
              <w:t>43176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5FAEB2" w14:textId="4A25D813">
            <w:pPr>
              <w:rPr>
                <w:szCs w:val="22"/>
              </w:rPr>
            </w:pPr>
            <w:r w:rsidRPr="4411F322">
              <w:rPr>
                <w:szCs w:val="22"/>
              </w:rPr>
              <w:t>WMAO-TV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8FB0D4" w14:textId="30130B59">
            <w:pPr>
              <w:jc w:val="right"/>
              <w:rPr>
                <w:szCs w:val="22"/>
              </w:rPr>
            </w:pPr>
            <w:r w:rsidRPr="4411F322">
              <w:rPr>
                <w:szCs w:val="22"/>
              </w:rPr>
              <w:t>333,490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B5810C" w14:textId="71E87233">
            <w:pPr>
              <w:jc w:val="right"/>
              <w:rPr>
                <w:szCs w:val="22"/>
              </w:rPr>
            </w:pPr>
            <w:r w:rsidRPr="4411F322">
              <w:rPr>
                <w:szCs w:val="22"/>
              </w:rPr>
              <w:t>333,321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1A8CC7" w14:textId="54289225">
            <w:pPr>
              <w:rPr>
                <w:szCs w:val="22"/>
              </w:rPr>
            </w:pPr>
            <w:r w:rsidRPr="00762A71">
              <w:rPr>
                <w:szCs w:val="22"/>
              </w:rPr>
              <w:t xml:space="preserve"> $                2,363 </w:t>
            </w:r>
          </w:p>
        </w:tc>
      </w:tr>
      <w:tr w14:paraId="73D2D5E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CCA24C" w14:textId="6E23348D">
            <w:pPr>
              <w:jc w:val="right"/>
              <w:rPr>
                <w:szCs w:val="22"/>
              </w:rPr>
            </w:pPr>
            <w:r w:rsidRPr="4411F322">
              <w:rPr>
                <w:szCs w:val="22"/>
              </w:rPr>
              <w:t>47905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42B30C" w14:textId="49F6B31A">
            <w:pPr>
              <w:rPr>
                <w:szCs w:val="22"/>
              </w:rPr>
            </w:pPr>
            <w:r w:rsidRPr="4411F322">
              <w:rPr>
                <w:szCs w:val="22"/>
              </w:rPr>
              <w:t>WMAQ-TV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D85314" w14:textId="09766325">
            <w:pPr>
              <w:jc w:val="right"/>
              <w:rPr>
                <w:szCs w:val="22"/>
              </w:rPr>
            </w:pPr>
            <w:r w:rsidRPr="4411F322">
              <w:rPr>
                <w:szCs w:val="22"/>
              </w:rPr>
              <w:t>10,069,653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800884" w14:textId="10A1EFAA">
            <w:pPr>
              <w:jc w:val="right"/>
              <w:rPr>
                <w:szCs w:val="22"/>
              </w:rPr>
            </w:pPr>
            <w:r w:rsidRPr="4411F322">
              <w:rPr>
                <w:szCs w:val="22"/>
              </w:rPr>
              <w:t>10,068,069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A52130" w14:textId="337B6FA8">
            <w:pPr>
              <w:rPr>
                <w:szCs w:val="22"/>
              </w:rPr>
            </w:pPr>
            <w:r w:rsidRPr="00762A71">
              <w:rPr>
                <w:szCs w:val="22"/>
              </w:rPr>
              <w:t xml:space="preserve"> $              71,383 </w:t>
            </w:r>
          </w:p>
        </w:tc>
      </w:tr>
      <w:tr w14:paraId="098A556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0F7176" w14:textId="69961663">
            <w:pPr>
              <w:jc w:val="right"/>
              <w:rPr>
                <w:szCs w:val="22"/>
              </w:rPr>
            </w:pPr>
            <w:r w:rsidRPr="4411F322">
              <w:rPr>
                <w:szCs w:val="22"/>
              </w:rPr>
              <w:t>59442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9F6932" w14:textId="36A3FF90">
            <w:pPr>
              <w:rPr>
                <w:szCs w:val="22"/>
              </w:rPr>
            </w:pPr>
            <w:r w:rsidRPr="4411F322">
              <w:rPr>
                <w:szCs w:val="22"/>
              </w:rPr>
              <w:t>WMAR-TV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D60A7C" w14:textId="7320BD7C">
            <w:pPr>
              <w:jc w:val="right"/>
              <w:rPr>
                <w:szCs w:val="22"/>
              </w:rPr>
            </w:pPr>
            <w:r w:rsidRPr="4411F322">
              <w:rPr>
                <w:szCs w:val="22"/>
              </w:rPr>
              <w:t>10,025,750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85A165" w14:textId="7EAA5911">
            <w:pPr>
              <w:jc w:val="right"/>
              <w:rPr>
                <w:szCs w:val="22"/>
              </w:rPr>
            </w:pPr>
            <w:r w:rsidRPr="4411F322">
              <w:rPr>
                <w:szCs w:val="22"/>
              </w:rPr>
              <w:t>9,879,744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42912D" w14:textId="21774E2F">
            <w:pPr>
              <w:rPr>
                <w:szCs w:val="22"/>
              </w:rPr>
            </w:pPr>
            <w:r w:rsidRPr="00762A71">
              <w:rPr>
                <w:szCs w:val="22"/>
              </w:rPr>
              <w:t xml:space="preserve"> $              70,047 </w:t>
            </w:r>
          </w:p>
        </w:tc>
      </w:tr>
      <w:tr w14:paraId="68A4F99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AF67E6" w14:textId="394C1D3D">
            <w:pPr>
              <w:jc w:val="right"/>
              <w:rPr>
                <w:szCs w:val="22"/>
              </w:rPr>
            </w:pPr>
            <w:r w:rsidRPr="4411F322">
              <w:rPr>
                <w:szCs w:val="22"/>
              </w:rPr>
              <w:t>43184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00ADD4" w14:textId="0B9C45BE">
            <w:pPr>
              <w:rPr>
                <w:szCs w:val="22"/>
              </w:rPr>
            </w:pPr>
            <w:r w:rsidRPr="4411F322">
              <w:rPr>
                <w:szCs w:val="22"/>
              </w:rPr>
              <w:t>WMAU-TV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46651B" w14:textId="63BD2C26">
            <w:pPr>
              <w:jc w:val="right"/>
              <w:rPr>
                <w:szCs w:val="22"/>
              </w:rPr>
            </w:pPr>
            <w:r w:rsidRPr="4411F322">
              <w:rPr>
                <w:szCs w:val="22"/>
              </w:rPr>
              <w:t>637,434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4B3CB7" w14:textId="5C902935">
            <w:pPr>
              <w:jc w:val="right"/>
              <w:rPr>
                <w:szCs w:val="22"/>
              </w:rPr>
            </w:pPr>
            <w:r w:rsidRPr="4411F322">
              <w:rPr>
                <w:szCs w:val="22"/>
              </w:rPr>
              <w:t>631,358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22E1F3" w14:textId="78FF25DB">
            <w:pPr>
              <w:rPr>
                <w:szCs w:val="22"/>
              </w:rPr>
            </w:pPr>
            <w:r w:rsidRPr="00762A71">
              <w:rPr>
                <w:szCs w:val="22"/>
              </w:rPr>
              <w:t xml:space="preserve"> $                4,476 </w:t>
            </w:r>
          </w:p>
        </w:tc>
      </w:tr>
      <w:tr w14:paraId="1881EF6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FF301B" w14:textId="798AA345">
            <w:pPr>
              <w:jc w:val="right"/>
              <w:rPr>
                <w:szCs w:val="22"/>
              </w:rPr>
            </w:pPr>
            <w:r w:rsidRPr="4411F322">
              <w:rPr>
                <w:szCs w:val="22"/>
              </w:rPr>
              <w:t>43193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F3BD37" w14:textId="57A6E0ED">
            <w:pPr>
              <w:rPr>
                <w:szCs w:val="22"/>
              </w:rPr>
            </w:pPr>
            <w:r w:rsidRPr="4411F322">
              <w:rPr>
                <w:szCs w:val="22"/>
              </w:rPr>
              <w:t>WMAV-TV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89E735" w14:textId="11C34A4D">
            <w:pPr>
              <w:jc w:val="right"/>
              <w:rPr>
                <w:szCs w:val="22"/>
              </w:rPr>
            </w:pPr>
            <w:r w:rsidRPr="4411F322">
              <w:rPr>
                <w:szCs w:val="22"/>
              </w:rPr>
              <w:t>1,018,601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236035" w14:textId="21488C8A">
            <w:pPr>
              <w:jc w:val="right"/>
              <w:rPr>
                <w:szCs w:val="22"/>
              </w:rPr>
            </w:pPr>
            <w:r w:rsidRPr="4411F322">
              <w:rPr>
                <w:szCs w:val="22"/>
              </w:rPr>
              <w:t>1,018,556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986665" w14:textId="6F5C3905">
            <w:pPr>
              <w:rPr>
                <w:szCs w:val="22"/>
              </w:rPr>
            </w:pPr>
            <w:r w:rsidRPr="00762A71">
              <w:rPr>
                <w:szCs w:val="22"/>
              </w:rPr>
              <w:t xml:space="preserve"> $                7,222 </w:t>
            </w:r>
          </w:p>
        </w:tc>
      </w:tr>
      <w:tr w14:paraId="31279AF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091605" w14:textId="34C31489">
            <w:pPr>
              <w:jc w:val="right"/>
              <w:rPr>
                <w:szCs w:val="22"/>
              </w:rPr>
            </w:pPr>
            <w:r w:rsidRPr="4411F322">
              <w:rPr>
                <w:szCs w:val="22"/>
              </w:rPr>
              <w:t>43169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9D9228" w14:textId="523E80C7">
            <w:pPr>
              <w:rPr>
                <w:szCs w:val="22"/>
              </w:rPr>
            </w:pPr>
            <w:r w:rsidRPr="4411F322">
              <w:rPr>
                <w:szCs w:val="22"/>
              </w:rPr>
              <w:t>WMAW-TV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539FA0" w14:textId="2DFDA87C">
            <w:pPr>
              <w:jc w:val="right"/>
              <w:rPr>
                <w:szCs w:val="22"/>
              </w:rPr>
            </w:pPr>
            <w:r w:rsidRPr="4411F322">
              <w:rPr>
                <w:szCs w:val="22"/>
              </w:rPr>
              <w:t>731,384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37F951" w14:textId="13EA47D9">
            <w:pPr>
              <w:jc w:val="right"/>
              <w:rPr>
                <w:szCs w:val="22"/>
              </w:rPr>
            </w:pPr>
            <w:r w:rsidRPr="4411F322">
              <w:rPr>
                <w:szCs w:val="22"/>
              </w:rPr>
              <w:t>716,614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E02BCB" w14:textId="40045566">
            <w:pPr>
              <w:rPr>
                <w:szCs w:val="22"/>
              </w:rPr>
            </w:pPr>
            <w:r w:rsidRPr="00762A71">
              <w:rPr>
                <w:szCs w:val="22"/>
              </w:rPr>
              <w:t xml:space="preserve"> $                5,081 </w:t>
            </w:r>
          </w:p>
        </w:tc>
      </w:tr>
      <w:tr w14:paraId="5EDA2F7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62FB6D" w14:textId="643CBDCA">
            <w:pPr>
              <w:jc w:val="right"/>
              <w:rPr>
                <w:szCs w:val="22"/>
              </w:rPr>
            </w:pPr>
            <w:r w:rsidRPr="4411F322">
              <w:rPr>
                <w:szCs w:val="22"/>
              </w:rPr>
              <w:t>46991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13E3B5" w14:textId="6FDDC0E0">
            <w:pPr>
              <w:rPr>
                <w:szCs w:val="22"/>
              </w:rPr>
            </w:pPr>
            <w:r w:rsidRPr="4411F322">
              <w:rPr>
                <w:szCs w:val="22"/>
              </w:rPr>
              <w:t>WMAZ-TV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7F0E54" w14:textId="36837D8F">
            <w:pPr>
              <w:jc w:val="right"/>
              <w:rPr>
                <w:szCs w:val="22"/>
              </w:rPr>
            </w:pPr>
            <w:r w:rsidRPr="4411F322">
              <w:rPr>
                <w:szCs w:val="22"/>
              </w:rPr>
              <w:t>1,238,176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764481" w14:textId="5A0CF61C">
            <w:pPr>
              <w:jc w:val="right"/>
              <w:rPr>
                <w:szCs w:val="22"/>
              </w:rPr>
            </w:pPr>
            <w:r w:rsidRPr="4411F322">
              <w:rPr>
                <w:szCs w:val="22"/>
              </w:rPr>
              <w:t>1,180,117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382F76" w14:textId="014D0925">
            <w:pPr>
              <w:rPr>
                <w:szCs w:val="22"/>
              </w:rPr>
            </w:pPr>
            <w:r w:rsidRPr="00762A71">
              <w:rPr>
                <w:szCs w:val="22"/>
              </w:rPr>
              <w:t xml:space="preserve"> $                8,367 </w:t>
            </w:r>
          </w:p>
        </w:tc>
      </w:tr>
      <w:tr w14:paraId="39251F1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73B04F" w14:textId="657547BA">
            <w:pPr>
              <w:jc w:val="right"/>
              <w:rPr>
                <w:szCs w:val="22"/>
              </w:rPr>
            </w:pPr>
            <w:r w:rsidRPr="4411F322">
              <w:rPr>
                <w:szCs w:val="22"/>
              </w:rPr>
              <w:t>66398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2B9E4A" w14:textId="0840E53F">
            <w:pPr>
              <w:rPr>
                <w:szCs w:val="22"/>
              </w:rPr>
            </w:pPr>
            <w:r w:rsidRPr="4411F322">
              <w:rPr>
                <w:szCs w:val="22"/>
              </w:rPr>
              <w:t>WMBB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89CE8E" w14:textId="67D5F511">
            <w:pPr>
              <w:jc w:val="right"/>
              <w:rPr>
                <w:szCs w:val="22"/>
              </w:rPr>
            </w:pPr>
            <w:r w:rsidRPr="4411F322">
              <w:rPr>
                <w:szCs w:val="22"/>
              </w:rPr>
              <w:t>990,632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B3D42E" w14:textId="4B358ED2">
            <w:pPr>
              <w:jc w:val="right"/>
              <w:rPr>
                <w:szCs w:val="22"/>
              </w:rPr>
            </w:pPr>
            <w:r w:rsidRPr="4411F322">
              <w:rPr>
                <w:szCs w:val="22"/>
              </w:rPr>
              <w:t>964,744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AA2B25" w14:textId="036470D1">
            <w:pPr>
              <w:rPr>
                <w:szCs w:val="22"/>
              </w:rPr>
            </w:pPr>
            <w:r w:rsidRPr="00762A71">
              <w:rPr>
                <w:szCs w:val="22"/>
              </w:rPr>
              <w:t xml:space="preserve"> $                6,840 </w:t>
            </w:r>
          </w:p>
        </w:tc>
      </w:tr>
      <w:tr w14:paraId="2A6423A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BC68A9" w14:textId="1277C944">
            <w:pPr>
              <w:jc w:val="right"/>
              <w:rPr>
                <w:szCs w:val="22"/>
              </w:rPr>
            </w:pPr>
            <w:r w:rsidRPr="4411F322">
              <w:rPr>
                <w:szCs w:val="22"/>
              </w:rPr>
              <w:t>43952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6BCD70" w14:textId="65E7D910">
            <w:pPr>
              <w:rPr>
                <w:szCs w:val="22"/>
              </w:rPr>
            </w:pPr>
            <w:r w:rsidRPr="4411F322">
              <w:rPr>
                <w:szCs w:val="22"/>
              </w:rPr>
              <w:t>WMBC-TV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F189F3" w14:textId="213E6EA2">
            <w:pPr>
              <w:jc w:val="right"/>
              <w:rPr>
                <w:szCs w:val="22"/>
              </w:rPr>
            </w:pPr>
            <w:r w:rsidRPr="4411F322">
              <w:rPr>
                <w:szCs w:val="22"/>
              </w:rPr>
              <w:t>22,446,503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BF74F1" w14:textId="1104F3AE">
            <w:pPr>
              <w:jc w:val="right"/>
              <w:rPr>
                <w:szCs w:val="22"/>
              </w:rPr>
            </w:pPr>
            <w:r w:rsidRPr="4411F322">
              <w:rPr>
                <w:szCs w:val="22"/>
              </w:rPr>
              <w:t>21,778,765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C80734" w14:textId="3F48A106">
            <w:pPr>
              <w:rPr>
                <w:szCs w:val="22"/>
              </w:rPr>
            </w:pPr>
            <w:r w:rsidRPr="00762A71">
              <w:rPr>
                <w:szCs w:val="22"/>
              </w:rPr>
              <w:t xml:space="preserve"> $            154,411 </w:t>
            </w:r>
          </w:p>
        </w:tc>
      </w:tr>
      <w:tr w14:paraId="5CF9ECB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B74519" w14:textId="710B5961">
            <w:pPr>
              <w:jc w:val="right"/>
              <w:rPr>
                <w:szCs w:val="22"/>
              </w:rPr>
            </w:pPr>
            <w:r w:rsidRPr="4411F322">
              <w:rPr>
                <w:szCs w:val="22"/>
              </w:rPr>
              <w:t>42121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C03141" w14:textId="4E13A89D">
            <w:pPr>
              <w:rPr>
                <w:szCs w:val="22"/>
              </w:rPr>
            </w:pPr>
            <w:r w:rsidRPr="4411F322">
              <w:rPr>
                <w:szCs w:val="22"/>
              </w:rPr>
              <w:t>WMBD-TV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216CEF" w14:textId="06C63121">
            <w:pPr>
              <w:jc w:val="right"/>
              <w:rPr>
                <w:szCs w:val="22"/>
              </w:rPr>
            </w:pPr>
            <w:r w:rsidRPr="4411F322">
              <w:rPr>
                <w:szCs w:val="22"/>
              </w:rPr>
              <w:t>720,722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083FEF" w14:textId="7145839E">
            <w:pPr>
              <w:jc w:val="right"/>
              <w:rPr>
                <w:szCs w:val="22"/>
              </w:rPr>
            </w:pPr>
            <w:r w:rsidRPr="4411F322">
              <w:rPr>
                <w:szCs w:val="22"/>
              </w:rPr>
              <w:t>720,669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E3F709" w14:textId="605630C3">
            <w:pPr>
              <w:rPr>
                <w:szCs w:val="22"/>
              </w:rPr>
            </w:pPr>
            <w:r w:rsidRPr="00762A71">
              <w:rPr>
                <w:szCs w:val="22"/>
              </w:rPr>
              <w:t xml:space="preserve"> $                5,110 </w:t>
            </w:r>
          </w:p>
        </w:tc>
      </w:tr>
      <w:tr w14:paraId="125A74C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924564" w14:textId="4C4C9E87">
            <w:pPr>
              <w:jc w:val="right"/>
              <w:rPr>
                <w:szCs w:val="22"/>
              </w:rPr>
            </w:pPr>
            <w:r w:rsidRPr="4411F322">
              <w:rPr>
                <w:szCs w:val="22"/>
              </w:rPr>
              <w:t>83969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299D8B" w14:textId="1F3243A8">
            <w:pPr>
              <w:rPr>
                <w:szCs w:val="22"/>
              </w:rPr>
            </w:pPr>
            <w:r w:rsidRPr="4411F322">
              <w:rPr>
                <w:szCs w:val="22"/>
              </w:rPr>
              <w:t>WMBF-TV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F2A268" w14:textId="686088F3">
            <w:pPr>
              <w:jc w:val="right"/>
              <w:rPr>
                <w:szCs w:val="22"/>
              </w:rPr>
            </w:pPr>
            <w:r w:rsidRPr="4411F322">
              <w:rPr>
                <w:szCs w:val="22"/>
              </w:rPr>
              <w:t>526,232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F9B021" w14:textId="75786AAA">
            <w:pPr>
              <w:jc w:val="right"/>
              <w:rPr>
                <w:szCs w:val="22"/>
              </w:rPr>
            </w:pPr>
            <w:r w:rsidRPr="4411F322">
              <w:rPr>
                <w:szCs w:val="22"/>
              </w:rPr>
              <w:t>526,232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EFC73E" w14:textId="659991AA">
            <w:pPr>
              <w:rPr>
                <w:szCs w:val="22"/>
              </w:rPr>
            </w:pPr>
            <w:r w:rsidRPr="00762A71">
              <w:rPr>
                <w:szCs w:val="22"/>
              </w:rPr>
              <w:t xml:space="preserve"> $                3,731 </w:t>
            </w:r>
          </w:p>
        </w:tc>
      </w:tr>
      <w:tr w14:paraId="073BB8C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46C576" w14:textId="7B319BE7">
            <w:pPr>
              <w:jc w:val="right"/>
              <w:rPr>
                <w:szCs w:val="22"/>
              </w:rPr>
            </w:pPr>
            <w:r w:rsidRPr="4411F322">
              <w:rPr>
                <w:szCs w:val="22"/>
              </w:rPr>
              <w:t>60829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F57DC6" w14:textId="2E78DF9F">
            <w:pPr>
              <w:rPr>
                <w:szCs w:val="22"/>
              </w:rPr>
            </w:pPr>
            <w:r w:rsidRPr="4411F322">
              <w:rPr>
                <w:szCs w:val="22"/>
              </w:rPr>
              <w:t>WMCF-TV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FDB120" w14:textId="0FB889FD">
            <w:pPr>
              <w:jc w:val="right"/>
              <w:rPr>
                <w:szCs w:val="22"/>
              </w:rPr>
            </w:pPr>
            <w:r w:rsidRPr="4411F322">
              <w:rPr>
                <w:szCs w:val="22"/>
              </w:rPr>
              <w:t>644,916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EE9394" w14:textId="195F9487">
            <w:pPr>
              <w:jc w:val="right"/>
              <w:rPr>
                <w:szCs w:val="22"/>
              </w:rPr>
            </w:pPr>
            <w:r w:rsidRPr="4411F322">
              <w:rPr>
                <w:szCs w:val="22"/>
              </w:rPr>
              <w:t>641,833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C1615C" w14:textId="4F760504">
            <w:pPr>
              <w:rPr>
                <w:szCs w:val="22"/>
              </w:rPr>
            </w:pPr>
            <w:r w:rsidRPr="00762A71">
              <w:rPr>
                <w:szCs w:val="22"/>
              </w:rPr>
              <w:t xml:space="preserve"> $                4,551 </w:t>
            </w:r>
          </w:p>
        </w:tc>
      </w:tr>
      <w:tr w14:paraId="1A344C5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351625" w14:textId="67355DEF">
            <w:pPr>
              <w:jc w:val="right"/>
              <w:rPr>
                <w:szCs w:val="22"/>
              </w:rPr>
            </w:pPr>
            <w:r w:rsidRPr="4411F322">
              <w:rPr>
                <w:szCs w:val="22"/>
              </w:rPr>
              <w:t>9739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6D8F50" w14:textId="165A3B1B">
            <w:pPr>
              <w:rPr>
                <w:szCs w:val="22"/>
              </w:rPr>
            </w:pPr>
            <w:r w:rsidRPr="4411F322">
              <w:rPr>
                <w:szCs w:val="22"/>
              </w:rPr>
              <w:t>WMCN-TV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EADAA8" w14:textId="2C46C970">
            <w:pPr>
              <w:jc w:val="right"/>
              <w:rPr>
                <w:szCs w:val="22"/>
              </w:rPr>
            </w:pPr>
            <w:r w:rsidRPr="4411F322">
              <w:rPr>
                <w:szCs w:val="22"/>
              </w:rPr>
              <w:t>10,984,166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E2E8EC" w14:textId="4AEBA368">
            <w:pPr>
              <w:jc w:val="right"/>
              <w:rPr>
                <w:szCs w:val="22"/>
              </w:rPr>
            </w:pPr>
            <w:r w:rsidRPr="4411F322">
              <w:rPr>
                <w:szCs w:val="22"/>
              </w:rPr>
              <w:t>10,590,279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7626AD" w14:textId="7DAB579F">
            <w:pPr>
              <w:rPr>
                <w:szCs w:val="22"/>
              </w:rPr>
            </w:pPr>
            <w:r w:rsidRPr="00762A71">
              <w:rPr>
                <w:szCs w:val="22"/>
              </w:rPr>
              <w:t xml:space="preserve"> $              75,085 </w:t>
            </w:r>
          </w:p>
        </w:tc>
      </w:tr>
      <w:tr w14:paraId="15BD750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27ED63" w14:textId="0EAE9007">
            <w:pPr>
              <w:jc w:val="right"/>
              <w:rPr>
                <w:szCs w:val="22"/>
              </w:rPr>
            </w:pPr>
            <w:r w:rsidRPr="4411F322">
              <w:rPr>
                <w:szCs w:val="22"/>
              </w:rPr>
              <w:t>19184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CCD5E6" w14:textId="0D424903">
            <w:pPr>
              <w:rPr>
                <w:szCs w:val="22"/>
              </w:rPr>
            </w:pPr>
            <w:r w:rsidRPr="4411F322">
              <w:rPr>
                <w:szCs w:val="22"/>
              </w:rPr>
              <w:t>WMC-TV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25D672" w14:textId="6C7F763C">
            <w:pPr>
              <w:jc w:val="right"/>
              <w:rPr>
                <w:szCs w:val="22"/>
              </w:rPr>
            </w:pPr>
            <w:r w:rsidRPr="4411F322">
              <w:rPr>
                <w:szCs w:val="22"/>
              </w:rPr>
              <w:t>1,559,675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3C3E2A" w14:textId="09EC84E1">
            <w:pPr>
              <w:jc w:val="right"/>
              <w:rPr>
                <w:szCs w:val="22"/>
              </w:rPr>
            </w:pPr>
            <w:r w:rsidRPr="4411F322">
              <w:rPr>
                <w:szCs w:val="22"/>
              </w:rPr>
              <w:t>1,557,573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4B581D" w14:textId="314D618E">
            <w:pPr>
              <w:rPr>
                <w:szCs w:val="22"/>
              </w:rPr>
            </w:pPr>
            <w:r w:rsidRPr="00762A71">
              <w:rPr>
                <w:szCs w:val="22"/>
              </w:rPr>
              <w:t xml:space="preserve"> $              11,043 </w:t>
            </w:r>
          </w:p>
        </w:tc>
      </w:tr>
      <w:tr w14:paraId="6ED98FF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C30C21" w14:textId="3B6CE8E7">
            <w:pPr>
              <w:jc w:val="right"/>
              <w:rPr>
                <w:szCs w:val="22"/>
              </w:rPr>
            </w:pPr>
            <w:r w:rsidRPr="4411F322">
              <w:rPr>
                <w:szCs w:val="22"/>
              </w:rPr>
              <w:t>189357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EFA386" w14:textId="19B8AA59">
            <w:pPr>
              <w:rPr>
                <w:szCs w:val="22"/>
              </w:rPr>
            </w:pPr>
            <w:r w:rsidRPr="4411F322">
              <w:rPr>
                <w:szCs w:val="22"/>
              </w:rPr>
              <w:t>WMDE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1F746D" w14:textId="77AA11DF">
            <w:pPr>
              <w:jc w:val="right"/>
              <w:rPr>
                <w:szCs w:val="22"/>
              </w:rPr>
            </w:pPr>
            <w:r w:rsidRPr="4411F322">
              <w:rPr>
                <w:szCs w:val="22"/>
              </w:rPr>
              <w:t>6,933,795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109978" w14:textId="1771D360">
            <w:pPr>
              <w:jc w:val="right"/>
              <w:rPr>
                <w:szCs w:val="22"/>
              </w:rPr>
            </w:pPr>
            <w:r w:rsidRPr="4411F322">
              <w:rPr>
                <w:szCs w:val="22"/>
              </w:rPr>
              <w:t>6,802,466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C4FAFE" w14:textId="00A4428E">
            <w:pPr>
              <w:rPr>
                <w:szCs w:val="22"/>
              </w:rPr>
            </w:pPr>
            <w:r w:rsidRPr="00762A71">
              <w:rPr>
                <w:szCs w:val="22"/>
              </w:rPr>
              <w:t xml:space="preserve"> $              48,229 </w:t>
            </w:r>
          </w:p>
        </w:tc>
      </w:tr>
      <w:tr w14:paraId="683D102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7316A2" w14:textId="09BB82FD">
            <w:pPr>
              <w:jc w:val="right"/>
              <w:rPr>
                <w:szCs w:val="22"/>
              </w:rPr>
            </w:pPr>
            <w:r w:rsidRPr="4411F322">
              <w:rPr>
                <w:szCs w:val="22"/>
              </w:rPr>
              <w:t>73255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82A4E8" w14:textId="011CD816">
            <w:pPr>
              <w:rPr>
                <w:szCs w:val="22"/>
              </w:rPr>
            </w:pPr>
            <w:r w:rsidRPr="4411F322">
              <w:rPr>
                <w:szCs w:val="22"/>
              </w:rPr>
              <w:t>WMDN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EC124C" w14:textId="17933FBF">
            <w:pPr>
              <w:jc w:val="right"/>
              <w:rPr>
                <w:szCs w:val="22"/>
              </w:rPr>
            </w:pPr>
            <w:r w:rsidRPr="4411F322">
              <w:rPr>
                <w:szCs w:val="22"/>
              </w:rPr>
              <w:t>259,822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05E9EB" w14:textId="478615C0">
            <w:pPr>
              <w:jc w:val="right"/>
              <w:rPr>
                <w:szCs w:val="22"/>
              </w:rPr>
            </w:pPr>
            <w:r w:rsidRPr="4411F322">
              <w:rPr>
                <w:szCs w:val="22"/>
              </w:rPr>
              <w:t>259,616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070671" w14:textId="3899FD61">
            <w:pPr>
              <w:rPr>
                <w:szCs w:val="22"/>
              </w:rPr>
            </w:pPr>
            <w:r w:rsidRPr="00762A71">
              <w:rPr>
                <w:szCs w:val="22"/>
              </w:rPr>
              <w:t xml:space="preserve"> $                1,841 </w:t>
            </w:r>
          </w:p>
        </w:tc>
      </w:tr>
      <w:tr w14:paraId="1558332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8A7E98" w14:textId="309726AF">
            <w:pPr>
              <w:jc w:val="right"/>
              <w:rPr>
                <w:szCs w:val="22"/>
              </w:rPr>
            </w:pPr>
            <w:r w:rsidRPr="4411F322">
              <w:rPr>
                <w:szCs w:val="22"/>
              </w:rPr>
              <w:t>16455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22BB53" w14:textId="58C5E015">
            <w:pPr>
              <w:rPr>
                <w:szCs w:val="22"/>
              </w:rPr>
            </w:pPr>
            <w:r w:rsidRPr="4411F322">
              <w:rPr>
                <w:szCs w:val="22"/>
              </w:rPr>
              <w:t>WMDT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6F606F" w14:textId="73F2C500">
            <w:pPr>
              <w:jc w:val="right"/>
              <w:rPr>
                <w:szCs w:val="22"/>
              </w:rPr>
            </w:pPr>
            <w:r w:rsidRPr="4411F322">
              <w:rPr>
                <w:szCs w:val="22"/>
              </w:rPr>
              <w:t>790,315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006ED8" w14:textId="7CD76C35">
            <w:pPr>
              <w:jc w:val="right"/>
              <w:rPr>
                <w:szCs w:val="22"/>
              </w:rPr>
            </w:pPr>
            <w:r w:rsidRPr="4411F322">
              <w:rPr>
                <w:szCs w:val="22"/>
              </w:rPr>
              <w:t>790,315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C8DE94" w14:textId="069A4A22">
            <w:pPr>
              <w:rPr>
                <w:szCs w:val="22"/>
              </w:rPr>
            </w:pPr>
            <w:r w:rsidRPr="00762A71">
              <w:rPr>
                <w:szCs w:val="22"/>
              </w:rPr>
              <w:t xml:space="preserve"> $                5,603 </w:t>
            </w:r>
          </w:p>
        </w:tc>
      </w:tr>
      <w:tr w14:paraId="23ADA61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87BFC6" w14:textId="06D2A761">
            <w:pPr>
              <w:jc w:val="right"/>
              <w:rPr>
                <w:szCs w:val="22"/>
              </w:rPr>
            </w:pPr>
            <w:r w:rsidRPr="4411F322">
              <w:rPr>
                <w:szCs w:val="22"/>
              </w:rPr>
              <w:t>39656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E52032" w14:textId="661636BA">
            <w:pPr>
              <w:rPr>
                <w:szCs w:val="22"/>
              </w:rPr>
            </w:pPr>
            <w:r w:rsidRPr="4411F322">
              <w:rPr>
                <w:szCs w:val="22"/>
              </w:rPr>
              <w:t>WMEA-TV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A7ADC0" w14:textId="12A2EAD8">
            <w:pPr>
              <w:jc w:val="right"/>
              <w:rPr>
                <w:szCs w:val="22"/>
              </w:rPr>
            </w:pPr>
            <w:r w:rsidRPr="4411F322">
              <w:rPr>
                <w:szCs w:val="22"/>
              </w:rPr>
              <w:t>965,365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655B7B" w14:textId="1A4BDE04">
            <w:pPr>
              <w:jc w:val="right"/>
              <w:rPr>
                <w:szCs w:val="22"/>
              </w:rPr>
            </w:pPr>
            <w:r w:rsidRPr="4411F322">
              <w:rPr>
                <w:szCs w:val="22"/>
              </w:rPr>
              <w:t>911,355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AF1C85" w14:textId="681ABBC3">
            <w:pPr>
              <w:rPr>
                <w:szCs w:val="22"/>
              </w:rPr>
            </w:pPr>
            <w:r w:rsidRPr="00762A71">
              <w:rPr>
                <w:szCs w:val="22"/>
              </w:rPr>
              <w:t xml:space="preserve"> $                6,462 </w:t>
            </w:r>
          </w:p>
        </w:tc>
      </w:tr>
      <w:tr w14:paraId="4D95707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01AAE4" w14:textId="6DB0C967">
            <w:pPr>
              <w:jc w:val="right"/>
              <w:rPr>
                <w:szCs w:val="22"/>
              </w:rPr>
            </w:pPr>
            <w:r w:rsidRPr="4411F322">
              <w:rPr>
                <w:szCs w:val="22"/>
              </w:rPr>
              <w:t>39648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0E273A" w14:textId="74A5F8D2">
            <w:pPr>
              <w:rPr>
                <w:szCs w:val="22"/>
              </w:rPr>
            </w:pPr>
            <w:r w:rsidRPr="4411F322">
              <w:rPr>
                <w:szCs w:val="22"/>
              </w:rPr>
              <w:t>WMEB-TV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24837C" w14:textId="4CEBB6CE">
            <w:pPr>
              <w:jc w:val="right"/>
              <w:rPr>
                <w:szCs w:val="22"/>
              </w:rPr>
            </w:pPr>
            <w:r w:rsidRPr="4411F322">
              <w:rPr>
                <w:szCs w:val="22"/>
              </w:rPr>
              <w:t>411,335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222CC1" w14:textId="0DB26405">
            <w:pPr>
              <w:jc w:val="right"/>
              <w:rPr>
                <w:szCs w:val="22"/>
              </w:rPr>
            </w:pPr>
            <w:r w:rsidRPr="4411F322">
              <w:rPr>
                <w:szCs w:val="22"/>
              </w:rPr>
              <w:t>396,677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6ADB0F" w14:textId="64A217A2">
            <w:pPr>
              <w:rPr>
                <w:szCs w:val="22"/>
              </w:rPr>
            </w:pPr>
            <w:r w:rsidRPr="00762A71">
              <w:rPr>
                <w:szCs w:val="22"/>
              </w:rPr>
              <w:t xml:space="preserve"> $                2,812 </w:t>
            </w:r>
          </w:p>
        </w:tc>
      </w:tr>
      <w:tr w14:paraId="22B60F6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5FBB17" w14:textId="0B4E3AF1">
            <w:pPr>
              <w:jc w:val="right"/>
              <w:rPr>
                <w:szCs w:val="22"/>
              </w:rPr>
            </w:pPr>
            <w:r w:rsidRPr="4411F322">
              <w:rPr>
                <w:szCs w:val="22"/>
              </w:rPr>
              <w:t>70537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0699C6" w14:textId="5A8899AF">
            <w:pPr>
              <w:rPr>
                <w:szCs w:val="22"/>
              </w:rPr>
            </w:pPr>
            <w:r w:rsidRPr="4411F322">
              <w:rPr>
                <w:szCs w:val="22"/>
              </w:rPr>
              <w:t>WMEC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259C8F" w14:textId="6AB14A94">
            <w:pPr>
              <w:jc w:val="right"/>
              <w:rPr>
                <w:szCs w:val="22"/>
              </w:rPr>
            </w:pPr>
            <w:r w:rsidRPr="4411F322">
              <w:rPr>
                <w:szCs w:val="22"/>
              </w:rPr>
              <w:t>199,187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CDE679" w14:textId="743CB332">
            <w:pPr>
              <w:jc w:val="right"/>
              <w:rPr>
                <w:szCs w:val="22"/>
              </w:rPr>
            </w:pPr>
            <w:r w:rsidRPr="4411F322">
              <w:rPr>
                <w:szCs w:val="22"/>
              </w:rPr>
              <w:t>198,698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4B6C10" w14:textId="39717BFE">
            <w:pPr>
              <w:rPr>
                <w:szCs w:val="22"/>
              </w:rPr>
            </w:pPr>
            <w:r w:rsidRPr="00762A71">
              <w:rPr>
                <w:szCs w:val="22"/>
              </w:rPr>
              <w:t xml:space="preserve"> $                1,409 </w:t>
            </w:r>
          </w:p>
        </w:tc>
      </w:tr>
      <w:tr w14:paraId="4EA2DFF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944C25" w14:textId="1947B76C">
            <w:pPr>
              <w:jc w:val="right"/>
              <w:rPr>
                <w:szCs w:val="22"/>
              </w:rPr>
            </w:pPr>
            <w:r w:rsidRPr="4411F322">
              <w:rPr>
                <w:szCs w:val="22"/>
              </w:rPr>
              <w:t>39649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DFCE69" w14:textId="12ED8178">
            <w:pPr>
              <w:rPr>
                <w:szCs w:val="22"/>
              </w:rPr>
            </w:pPr>
            <w:r w:rsidRPr="4411F322">
              <w:rPr>
                <w:szCs w:val="22"/>
              </w:rPr>
              <w:t>WMED-TV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AE3049" w14:textId="194C5B2B">
            <w:pPr>
              <w:jc w:val="right"/>
              <w:rPr>
                <w:szCs w:val="22"/>
              </w:rPr>
            </w:pPr>
            <w:r w:rsidRPr="4411F322">
              <w:rPr>
                <w:szCs w:val="22"/>
              </w:rPr>
              <w:t>28,850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C8B6B6" w14:textId="2C573A69">
            <w:pPr>
              <w:jc w:val="right"/>
              <w:rPr>
                <w:szCs w:val="22"/>
              </w:rPr>
            </w:pPr>
            <w:r w:rsidRPr="4411F322">
              <w:rPr>
                <w:szCs w:val="22"/>
              </w:rPr>
              <w:t>27,884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17EFFF" w14:textId="2F68FF69">
            <w:pPr>
              <w:rPr>
                <w:szCs w:val="22"/>
              </w:rPr>
            </w:pPr>
            <w:r w:rsidRPr="00762A71">
              <w:rPr>
                <w:szCs w:val="22"/>
              </w:rPr>
              <w:t xml:space="preserve"> $                  198 </w:t>
            </w:r>
          </w:p>
        </w:tc>
      </w:tr>
      <w:tr w14:paraId="31E995E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D4F758" w14:textId="30820A7A">
            <w:pPr>
              <w:jc w:val="right"/>
              <w:rPr>
                <w:szCs w:val="22"/>
              </w:rPr>
            </w:pPr>
            <w:r w:rsidRPr="4411F322">
              <w:rPr>
                <w:szCs w:val="22"/>
              </w:rPr>
              <w:t>776266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C6F97D" w14:textId="3913E976">
            <w:pPr>
              <w:rPr>
                <w:szCs w:val="22"/>
              </w:rPr>
            </w:pPr>
            <w:r w:rsidRPr="4411F322">
              <w:rPr>
                <w:szCs w:val="22"/>
              </w:rPr>
              <w:t>WMEI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24F29E" w14:textId="25367344">
            <w:pPr>
              <w:jc w:val="right"/>
              <w:rPr>
                <w:szCs w:val="22"/>
              </w:rPr>
            </w:pPr>
            <w:r w:rsidRPr="4411F322">
              <w:rPr>
                <w:szCs w:val="22"/>
              </w:rPr>
              <w:t>910,872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77FED0" w14:textId="4752A7BD">
            <w:pPr>
              <w:jc w:val="right"/>
              <w:rPr>
                <w:szCs w:val="22"/>
              </w:rPr>
            </w:pPr>
            <w:r w:rsidRPr="4411F322">
              <w:rPr>
                <w:szCs w:val="22"/>
              </w:rPr>
              <w:t>910,788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18486C" w14:textId="6A1B2EDE">
            <w:pPr>
              <w:rPr>
                <w:szCs w:val="22"/>
              </w:rPr>
            </w:pPr>
            <w:r w:rsidRPr="00762A71">
              <w:rPr>
                <w:szCs w:val="22"/>
              </w:rPr>
              <w:t xml:space="preserve"> $                6,457 </w:t>
            </w:r>
          </w:p>
        </w:tc>
      </w:tr>
      <w:tr w14:paraId="16CB364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645CA3" w14:textId="64A7DEB3">
            <w:pPr>
              <w:jc w:val="right"/>
              <w:rPr>
                <w:szCs w:val="22"/>
              </w:rPr>
            </w:pPr>
            <w:r w:rsidRPr="4411F322">
              <w:rPr>
                <w:szCs w:val="22"/>
              </w:rPr>
              <w:t>39662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B7AEE8" w14:textId="0197ACE4">
            <w:pPr>
              <w:rPr>
                <w:szCs w:val="22"/>
              </w:rPr>
            </w:pPr>
            <w:r w:rsidRPr="4411F322">
              <w:rPr>
                <w:szCs w:val="22"/>
              </w:rPr>
              <w:t>WMEM-TV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7564B2" w14:textId="043D2A62">
            <w:pPr>
              <w:jc w:val="right"/>
              <w:rPr>
                <w:szCs w:val="22"/>
              </w:rPr>
            </w:pPr>
            <w:r w:rsidRPr="4411F322">
              <w:rPr>
                <w:szCs w:val="22"/>
              </w:rPr>
              <w:t>61,231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9F9CE8" w14:textId="27592501">
            <w:pPr>
              <w:jc w:val="right"/>
              <w:rPr>
                <w:szCs w:val="22"/>
              </w:rPr>
            </w:pPr>
            <w:r w:rsidRPr="4411F322">
              <w:rPr>
                <w:szCs w:val="22"/>
              </w:rPr>
              <w:t>60,308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A7DCED" w14:textId="2FE1DEAE">
            <w:pPr>
              <w:rPr>
                <w:szCs w:val="22"/>
              </w:rPr>
            </w:pPr>
            <w:r w:rsidRPr="00762A71">
              <w:rPr>
                <w:szCs w:val="22"/>
              </w:rPr>
              <w:t xml:space="preserve"> $                  428 </w:t>
            </w:r>
          </w:p>
        </w:tc>
      </w:tr>
      <w:tr w14:paraId="6B36090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1CD8A9" w14:textId="189B7F18">
            <w:pPr>
              <w:jc w:val="right"/>
              <w:rPr>
                <w:szCs w:val="22"/>
              </w:rPr>
            </w:pPr>
            <w:r w:rsidRPr="4411F322">
              <w:rPr>
                <w:szCs w:val="22"/>
              </w:rPr>
              <w:t>41893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2DA5F1" w14:textId="6EBA3D9F">
            <w:pPr>
              <w:rPr>
                <w:szCs w:val="22"/>
              </w:rPr>
            </w:pPr>
            <w:r w:rsidRPr="4411F322">
              <w:rPr>
                <w:szCs w:val="22"/>
              </w:rPr>
              <w:t>WMFD-TV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A68E17" w14:textId="1603F080">
            <w:pPr>
              <w:jc w:val="right"/>
              <w:rPr>
                <w:szCs w:val="22"/>
              </w:rPr>
            </w:pPr>
            <w:r w:rsidRPr="4411F322">
              <w:rPr>
                <w:szCs w:val="22"/>
              </w:rPr>
              <w:t>2,011,673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361498" w14:textId="5C344886">
            <w:pPr>
              <w:jc w:val="right"/>
              <w:rPr>
                <w:szCs w:val="22"/>
              </w:rPr>
            </w:pPr>
            <w:r w:rsidRPr="4411F322">
              <w:rPr>
                <w:szCs w:val="22"/>
              </w:rPr>
              <w:t>1,686,812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AA5897" w14:textId="07287F7F">
            <w:pPr>
              <w:rPr>
                <w:szCs w:val="22"/>
              </w:rPr>
            </w:pPr>
            <w:r w:rsidRPr="00762A71">
              <w:rPr>
                <w:szCs w:val="22"/>
              </w:rPr>
              <w:t xml:space="preserve"> $              11,959 </w:t>
            </w:r>
          </w:p>
        </w:tc>
      </w:tr>
      <w:tr w14:paraId="4EBFA7D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42C5B4" w14:textId="541C7CA7">
            <w:pPr>
              <w:jc w:val="right"/>
              <w:rPr>
                <w:szCs w:val="22"/>
              </w:rPr>
            </w:pPr>
            <w:r w:rsidRPr="4411F322">
              <w:rPr>
                <w:szCs w:val="22"/>
              </w:rPr>
              <w:t>41436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3236C8" w14:textId="606C17B3">
            <w:pPr>
              <w:rPr>
                <w:szCs w:val="22"/>
              </w:rPr>
            </w:pPr>
            <w:r w:rsidRPr="4411F322">
              <w:rPr>
                <w:szCs w:val="22"/>
              </w:rPr>
              <w:t>WMFP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B6D589" w14:textId="5DC64B94">
            <w:pPr>
              <w:jc w:val="right"/>
              <w:rPr>
                <w:szCs w:val="22"/>
              </w:rPr>
            </w:pPr>
            <w:r w:rsidRPr="4411F322">
              <w:rPr>
                <w:szCs w:val="22"/>
              </w:rPr>
              <w:t>6,230,964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0BC6F8" w14:textId="53D18A20">
            <w:pPr>
              <w:jc w:val="right"/>
              <w:rPr>
                <w:szCs w:val="22"/>
              </w:rPr>
            </w:pPr>
            <w:r w:rsidRPr="4411F322">
              <w:rPr>
                <w:szCs w:val="22"/>
              </w:rPr>
              <w:t>5,959,061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A649F0" w14:textId="37AFED26">
            <w:pPr>
              <w:rPr>
                <w:szCs w:val="22"/>
              </w:rPr>
            </w:pPr>
            <w:r w:rsidRPr="00762A71">
              <w:rPr>
                <w:szCs w:val="22"/>
              </w:rPr>
              <w:t xml:space="preserve"> $              42,250 </w:t>
            </w:r>
          </w:p>
        </w:tc>
      </w:tr>
      <w:tr w14:paraId="1F17178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FB60B3" w14:textId="11382FC9">
            <w:pPr>
              <w:jc w:val="right"/>
              <w:rPr>
                <w:szCs w:val="22"/>
              </w:rPr>
            </w:pPr>
            <w:r w:rsidRPr="4411F322">
              <w:rPr>
                <w:szCs w:val="22"/>
              </w:rPr>
              <w:t>61111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FC1DEE" w14:textId="72847602">
            <w:pPr>
              <w:rPr>
                <w:szCs w:val="22"/>
              </w:rPr>
            </w:pPr>
            <w:r w:rsidRPr="4411F322">
              <w:rPr>
                <w:szCs w:val="22"/>
              </w:rPr>
              <w:t>WMGM-TV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6935E5" w14:textId="76E483FE">
            <w:pPr>
              <w:jc w:val="right"/>
              <w:rPr>
                <w:szCs w:val="22"/>
              </w:rPr>
            </w:pPr>
            <w:r w:rsidRPr="4411F322">
              <w:rPr>
                <w:szCs w:val="22"/>
              </w:rPr>
              <w:t>830,912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368FE7" w14:textId="5145DC75">
            <w:pPr>
              <w:jc w:val="right"/>
              <w:rPr>
                <w:szCs w:val="22"/>
              </w:rPr>
            </w:pPr>
            <w:r w:rsidRPr="4411F322">
              <w:rPr>
                <w:szCs w:val="22"/>
              </w:rPr>
              <w:t>830,818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C23238" w14:textId="7329A59D">
            <w:pPr>
              <w:rPr>
                <w:szCs w:val="22"/>
              </w:rPr>
            </w:pPr>
            <w:r w:rsidRPr="00762A71">
              <w:rPr>
                <w:szCs w:val="22"/>
              </w:rPr>
              <w:t xml:space="preserve"> $                5,890 </w:t>
            </w:r>
          </w:p>
        </w:tc>
      </w:tr>
      <w:tr w14:paraId="7CA3F9A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FBF391" w14:textId="60B03E03">
            <w:pPr>
              <w:jc w:val="right"/>
              <w:rPr>
                <w:szCs w:val="22"/>
              </w:rPr>
            </w:pPr>
            <w:r w:rsidRPr="4411F322">
              <w:rPr>
                <w:szCs w:val="22"/>
              </w:rPr>
              <w:t>43847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BC7B56" w14:textId="3C6EF4BA">
            <w:pPr>
              <w:rPr>
                <w:szCs w:val="22"/>
              </w:rPr>
            </w:pPr>
            <w:r w:rsidRPr="4411F322">
              <w:rPr>
                <w:szCs w:val="22"/>
              </w:rPr>
              <w:t>WMGT-TV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819B33" w14:textId="3C532E9D">
            <w:pPr>
              <w:jc w:val="right"/>
              <w:rPr>
                <w:szCs w:val="22"/>
              </w:rPr>
            </w:pPr>
            <w:r w:rsidRPr="4411F322">
              <w:rPr>
                <w:szCs w:val="22"/>
              </w:rPr>
              <w:t>614,625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6ECE44" w14:textId="399DA0AA">
            <w:pPr>
              <w:jc w:val="right"/>
              <w:rPr>
                <w:szCs w:val="22"/>
              </w:rPr>
            </w:pPr>
            <w:r w:rsidRPr="4411F322">
              <w:rPr>
                <w:szCs w:val="22"/>
              </w:rPr>
              <w:t>614,040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2817FE" w14:textId="1FC37DEF">
            <w:pPr>
              <w:rPr>
                <w:szCs w:val="22"/>
              </w:rPr>
            </w:pPr>
            <w:r w:rsidRPr="00762A71">
              <w:rPr>
                <w:szCs w:val="22"/>
              </w:rPr>
              <w:t xml:space="preserve"> $                4,354 </w:t>
            </w:r>
          </w:p>
        </w:tc>
      </w:tr>
      <w:tr w14:paraId="288F497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FFAB70" w14:textId="5E8EAA49">
            <w:pPr>
              <w:jc w:val="right"/>
              <w:rPr>
                <w:szCs w:val="22"/>
              </w:rPr>
            </w:pPr>
            <w:r w:rsidRPr="4411F322">
              <w:rPr>
                <w:szCs w:val="22"/>
              </w:rPr>
              <w:t>73263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22C881" w14:textId="0BEF9A4F">
            <w:pPr>
              <w:rPr>
                <w:szCs w:val="22"/>
              </w:rPr>
            </w:pPr>
            <w:r w:rsidRPr="4411F322">
              <w:rPr>
                <w:szCs w:val="22"/>
              </w:rPr>
              <w:t>WMHT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D362AD" w14:textId="74EE3810">
            <w:pPr>
              <w:jc w:val="right"/>
              <w:rPr>
                <w:szCs w:val="22"/>
              </w:rPr>
            </w:pPr>
            <w:r w:rsidRPr="4411F322">
              <w:rPr>
                <w:szCs w:val="22"/>
              </w:rPr>
              <w:t>1,729,302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2B1F74" w14:textId="2BCB1945">
            <w:pPr>
              <w:jc w:val="right"/>
              <w:rPr>
                <w:szCs w:val="22"/>
              </w:rPr>
            </w:pPr>
            <w:r w:rsidRPr="4411F322">
              <w:rPr>
                <w:szCs w:val="22"/>
              </w:rPr>
              <w:t>1,559,066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234972" w14:textId="29C30414">
            <w:pPr>
              <w:rPr>
                <w:szCs w:val="22"/>
              </w:rPr>
            </w:pPr>
            <w:r w:rsidRPr="00762A71">
              <w:rPr>
                <w:szCs w:val="22"/>
              </w:rPr>
              <w:t xml:space="preserve"> $              11,054 </w:t>
            </w:r>
          </w:p>
        </w:tc>
      </w:tr>
      <w:tr w14:paraId="56AB8B2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099D20" w14:textId="1FE43D43">
            <w:pPr>
              <w:jc w:val="right"/>
              <w:rPr>
                <w:szCs w:val="22"/>
              </w:rPr>
            </w:pPr>
            <w:r w:rsidRPr="4411F322">
              <w:rPr>
                <w:szCs w:val="22"/>
              </w:rPr>
              <w:t>68545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D7E9A5" w14:textId="56B859B0">
            <w:pPr>
              <w:rPr>
                <w:szCs w:val="22"/>
              </w:rPr>
            </w:pPr>
            <w:r w:rsidRPr="4411F322">
              <w:rPr>
                <w:szCs w:val="22"/>
              </w:rPr>
              <w:t>WMLW-TV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CF7995" w14:textId="72CF6E7D">
            <w:pPr>
              <w:jc w:val="right"/>
              <w:rPr>
                <w:szCs w:val="22"/>
              </w:rPr>
            </w:pPr>
            <w:r w:rsidRPr="4411F322">
              <w:rPr>
                <w:szCs w:val="22"/>
              </w:rPr>
              <w:t>1,863,951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4D0C44" w14:textId="39E01419">
            <w:pPr>
              <w:jc w:val="right"/>
              <w:rPr>
                <w:szCs w:val="22"/>
              </w:rPr>
            </w:pPr>
            <w:r w:rsidRPr="4411F322">
              <w:rPr>
                <w:szCs w:val="22"/>
              </w:rPr>
              <w:t>1,863,679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FA5BBC" w14:textId="39804D55">
            <w:pPr>
              <w:rPr>
                <w:szCs w:val="22"/>
              </w:rPr>
            </w:pPr>
            <w:r w:rsidRPr="00762A71">
              <w:rPr>
                <w:szCs w:val="22"/>
              </w:rPr>
              <w:t xml:space="preserve"> $              13,213 </w:t>
            </w:r>
          </w:p>
        </w:tc>
      </w:tr>
      <w:tr w14:paraId="67B6A87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923827" w14:textId="6E68CAA9">
            <w:pPr>
              <w:jc w:val="right"/>
              <w:rPr>
                <w:szCs w:val="22"/>
              </w:rPr>
            </w:pPr>
            <w:r w:rsidRPr="4411F322">
              <w:rPr>
                <w:szCs w:val="22"/>
              </w:rPr>
              <w:t>53819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EAC7CD" w14:textId="04DC3863">
            <w:pPr>
              <w:rPr>
                <w:szCs w:val="22"/>
              </w:rPr>
            </w:pPr>
            <w:r w:rsidRPr="4411F322">
              <w:rPr>
                <w:szCs w:val="22"/>
              </w:rPr>
              <w:t>WMOR-TV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14F33C" w14:textId="3711BF23">
            <w:pPr>
              <w:jc w:val="right"/>
              <w:rPr>
                <w:szCs w:val="22"/>
              </w:rPr>
            </w:pPr>
            <w:r w:rsidRPr="4411F322">
              <w:rPr>
                <w:szCs w:val="22"/>
              </w:rPr>
              <w:t>6,400,456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E476FB" w14:textId="40130C3E">
            <w:pPr>
              <w:jc w:val="right"/>
              <w:rPr>
                <w:szCs w:val="22"/>
              </w:rPr>
            </w:pPr>
            <w:r w:rsidRPr="4411F322">
              <w:rPr>
                <w:szCs w:val="22"/>
              </w:rPr>
              <w:t>6,400,333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DA890A" w14:textId="0A237619">
            <w:pPr>
              <w:rPr>
                <w:szCs w:val="22"/>
              </w:rPr>
            </w:pPr>
            <w:r w:rsidRPr="00762A71">
              <w:rPr>
                <w:szCs w:val="22"/>
              </w:rPr>
              <w:t xml:space="preserve"> $              45,378 </w:t>
            </w:r>
          </w:p>
        </w:tc>
      </w:tr>
      <w:tr w14:paraId="4C40FA2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8A1274" w14:textId="7E97CC8F">
            <w:pPr>
              <w:jc w:val="right"/>
              <w:rPr>
                <w:szCs w:val="22"/>
              </w:rPr>
            </w:pPr>
            <w:r w:rsidRPr="4411F322">
              <w:rPr>
                <w:szCs w:val="22"/>
              </w:rPr>
              <w:t>81503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E07299" w14:textId="125FBA3C">
            <w:pPr>
              <w:rPr>
                <w:szCs w:val="22"/>
              </w:rPr>
            </w:pPr>
            <w:r w:rsidRPr="4411F322">
              <w:rPr>
                <w:szCs w:val="22"/>
              </w:rPr>
              <w:t>WMOW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A0E9F1" w14:textId="405FF6A7">
            <w:pPr>
              <w:jc w:val="right"/>
              <w:rPr>
                <w:szCs w:val="22"/>
              </w:rPr>
            </w:pPr>
            <w:r w:rsidRPr="4411F322">
              <w:rPr>
                <w:szCs w:val="22"/>
              </w:rPr>
              <w:t>122,110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9248F9" w14:textId="53C19B40">
            <w:pPr>
              <w:jc w:val="right"/>
              <w:rPr>
                <w:szCs w:val="22"/>
              </w:rPr>
            </w:pPr>
            <w:r w:rsidRPr="4411F322">
              <w:rPr>
                <w:szCs w:val="22"/>
              </w:rPr>
              <w:t>106,904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D08ACB" w14:textId="0D7643C0">
            <w:pPr>
              <w:rPr>
                <w:szCs w:val="22"/>
              </w:rPr>
            </w:pPr>
            <w:r w:rsidRPr="00762A71">
              <w:rPr>
                <w:szCs w:val="22"/>
              </w:rPr>
              <w:t xml:space="preserve"> $                  758 </w:t>
            </w:r>
          </w:p>
        </w:tc>
      </w:tr>
      <w:tr w14:paraId="67CAD00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A97CC8" w14:textId="5CE05035">
            <w:pPr>
              <w:jc w:val="right"/>
              <w:rPr>
                <w:szCs w:val="22"/>
              </w:rPr>
            </w:pPr>
            <w:r w:rsidRPr="4411F322">
              <w:rPr>
                <w:szCs w:val="22"/>
              </w:rPr>
              <w:t>65944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6475E1" w14:textId="0B8B0C22">
            <w:pPr>
              <w:rPr>
                <w:szCs w:val="22"/>
              </w:rPr>
            </w:pPr>
            <w:r w:rsidRPr="4411F322">
              <w:rPr>
                <w:szCs w:val="22"/>
              </w:rPr>
              <w:t>WMPB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B1DE03" w14:textId="4391D9C7">
            <w:pPr>
              <w:jc w:val="right"/>
              <w:rPr>
                <w:szCs w:val="22"/>
              </w:rPr>
            </w:pPr>
            <w:r w:rsidRPr="4411F322">
              <w:rPr>
                <w:szCs w:val="22"/>
              </w:rPr>
              <w:t>8,059,368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EBA4D2" w14:textId="5581331B">
            <w:pPr>
              <w:jc w:val="right"/>
              <w:rPr>
                <w:szCs w:val="22"/>
              </w:rPr>
            </w:pPr>
            <w:r w:rsidRPr="4411F322">
              <w:rPr>
                <w:szCs w:val="22"/>
              </w:rPr>
              <w:t>7,940,127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B1AF3A" w14:textId="0D11C5BD">
            <w:pPr>
              <w:rPr>
                <w:szCs w:val="22"/>
              </w:rPr>
            </w:pPr>
            <w:r w:rsidRPr="00762A71">
              <w:rPr>
                <w:szCs w:val="22"/>
              </w:rPr>
              <w:t xml:space="preserve"> $              56,296 </w:t>
            </w:r>
          </w:p>
        </w:tc>
      </w:tr>
      <w:tr w14:paraId="0AAD202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6ACB0F" w14:textId="730FEE72">
            <w:pPr>
              <w:jc w:val="right"/>
              <w:rPr>
                <w:szCs w:val="22"/>
              </w:rPr>
            </w:pPr>
            <w:r w:rsidRPr="4411F322">
              <w:rPr>
                <w:szCs w:val="22"/>
              </w:rPr>
              <w:t>43168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9A3AF6" w14:textId="3CED52CA">
            <w:pPr>
              <w:rPr>
                <w:szCs w:val="22"/>
              </w:rPr>
            </w:pPr>
            <w:r w:rsidRPr="4411F322">
              <w:rPr>
                <w:szCs w:val="22"/>
              </w:rPr>
              <w:t>WMPN-TV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818B72" w14:textId="46EE78DD">
            <w:pPr>
              <w:jc w:val="right"/>
              <w:rPr>
                <w:szCs w:val="22"/>
              </w:rPr>
            </w:pPr>
            <w:r w:rsidRPr="4411F322">
              <w:rPr>
                <w:szCs w:val="22"/>
              </w:rPr>
              <w:t>843,756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21929D" w14:textId="461A0F20">
            <w:pPr>
              <w:jc w:val="right"/>
              <w:rPr>
                <w:szCs w:val="22"/>
              </w:rPr>
            </w:pPr>
            <w:r w:rsidRPr="4411F322">
              <w:rPr>
                <w:szCs w:val="22"/>
              </w:rPr>
              <w:t>841,772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3CF3E8" w14:textId="7DDBA4D8">
            <w:pPr>
              <w:rPr>
                <w:szCs w:val="22"/>
              </w:rPr>
            </w:pPr>
            <w:r w:rsidRPr="00762A71">
              <w:rPr>
                <w:szCs w:val="22"/>
              </w:rPr>
              <w:t xml:space="preserve"> $                5,968 </w:t>
            </w:r>
          </w:p>
        </w:tc>
      </w:tr>
      <w:tr w14:paraId="0491B0C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0C85C6" w14:textId="5E22B88B">
            <w:pPr>
              <w:jc w:val="right"/>
              <w:rPr>
                <w:szCs w:val="22"/>
              </w:rPr>
            </w:pPr>
            <w:r w:rsidRPr="4411F322">
              <w:rPr>
                <w:szCs w:val="22"/>
              </w:rPr>
              <w:t>65942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E645D5" w14:textId="72EFC686">
            <w:pPr>
              <w:rPr>
                <w:szCs w:val="22"/>
              </w:rPr>
            </w:pPr>
            <w:r w:rsidRPr="4411F322">
              <w:rPr>
                <w:szCs w:val="22"/>
              </w:rPr>
              <w:t>WMPT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43AF7C" w14:textId="16DE9C18">
            <w:pPr>
              <w:jc w:val="right"/>
              <w:rPr>
                <w:szCs w:val="22"/>
              </w:rPr>
            </w:pPr>
            <w:r w:rsidRPr="4411F322">
              <w:rPr>
                <w:szCs w:val="22"/>
              </w:rPr>
              <w:t>9,500,117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875527" w14:textId="4760F827">
            <w:pPr>
              <w:jc w:val="right"/>
              <w:rPr>
                <w:szCs w:val="22"/>
              </w:rPr>
            </w:pPr>
            <w:r w:rsidRPr="4411F322">
              <w:rPr>
                <w:szCs w:val="22"/>
              </w:rPr>
              <w:t>9,442,413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32BEB7" w14:textId="6E4FF3B8">
            <w:pPr>
              <w:rPr>
                <w:szCs w:val="22"/>
              </w:rPr>
            </w:pPr>
            <w:r w:rsidRPr="00762A71">
              <w:rPr>
                <w:szCs w:val="22"/>
              </w:rPr>
              <w:t xml:space="preserve"> $              66,947 </w:t>
            </w:r>
          </w:p>
        </w:tc>
      </w:tr>
      <w:tr w14:paraId="5471C7C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AAB3F6" w14:textId="0826B324">
            <w:pPr>
              <w:jc w:val="right"/>
              <w:rPr>
                <w:szCs w:val="22"/>
              </w:rPr>
            </w:pPr>
            <w:r w:rsidRPr="4411F322">
              <w:rPr>
                <w:szCs w:val="22"/>
              </w:rPr>
              <w:t>60827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DE640B" w14:textId="2ECBAA1F">
            <w:pPr>
              <w:rPr>
                <w:szCs w:val="22"/>
              </w:rPr>
            </w:pPr>
            <w:r w:rsidRPr="4411F322">
              <w:rPr>
                <w:szCs w:val="22"/>
              </w:rPr>
              <w:t>WMPV-TV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E1A376" w14:textId="4111D74D">
            <w:pPr>
              <w:jc w:val="right"/>
              <w:rPr>
                <w:szCs w:val="22"/>
              </w:rPr>
            </w:pPr>
            <w:r w:rsidRPr="4411F322">
              <w:rPr>
                <w:szCs w:val="22"/>
              </w:rPr>
              <w:t>1,565,537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DC1C9B" w14:textId="4D6DA173">
            <w:pPr>
              <w:jc w:val="right"/>
              <w:rPr>
                <w:szCs w:val="22"/>
              </w:rPr>
            </w:pPr>
            <w:r w:rsidRPr="4411F322">
              <w:rPr>
                <w:szCs w:val="22"/>
              </w:rPr>
              <w:t>1,564,599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6BE28D" w14:textId="0C45C06D">
            <w:pPr>
              <w:rPr>
                <w:szCs w:val="22"/>
              </w:rPr>
            </w:pPr>
            <w:r w:rsidRPr="00762A71">
              <w:rPr>
                <w:szCs w:val="22"/>
              </w:rPr>
              <w:t xml:space="preserve"> $              11,093 </w:t>
            </w:r>
          </w:p>
        </w:tc>
      </w:tr>
      <w:tr w14:paraId="4B08A70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D91307" w14:textId="08BE1754">
            <w:pPr>
              <w:jc w:val="right"/>
              <w:rPr>
                <w:szCs w:val="22"/>
              </w:rPr>
            </w:pPr>
            <w:r w:rsidRPr="4411F322">
              <w:rPr>
                <w:szCs w:val="22"/>
              </w:rPr>
              <w:t>10221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BDE16E" w14:textId="56AEC5C8">
            <w:pPr>
              <w:rPr>
                <w:szCs w:val="22"/>
              </w:rPr>
            </w:pPr>
            <w:r w:rsidRPr="4411F322">
              <w:rPr>
                <w:szCs w:val="22"/>
              </w:rPr>
              <w:t>WMSN-TV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252D3B" w14:textId="1C4376FB">
            <w:pPr>
              <w:jc w:val="right"/>
              <w:rPr>
                <w:szCs w:val="22"/>
              </w:rPr>
            </w:pPr>
            <w:r w:rsidRPr="4411F322">
              <w:rPr>
                <w:szCs w:val="22"/>
              </w:rPr>
              <w:t>2,030,916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6BA9A5" w14:textId="1C2170CA">
            <w:pPr>
              <w:jc w:val="right"/>
              <w:rPr>
                <w:szCs w:val="22"/>
              </w:rPr>
            </w:pPr>
            <w:r w:rsidRPr="4411F322">
              <w:rPr>
                <w:szCs w:val="22"/>
              </w:rPr>
              <w:t>2,010,636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EC34AF" w14:textId="6AF3BC55">
            <w:pPr>
              <w:rPr>
                <w:szCs w:val="22"/>
              </w:rPr>
            </w:pPr>
            <w:r w:rsidRPr="00762A71">
              <w:rPr>
                <w:szCs w:val="22"/>
              </w:rPr>
              <w:t xml:space="preserve"> $              14,255 </w:t>
            </w:r>
          </w:p>
        </w:tc>
      </w:tr>
      <w:tr w14:paraId="25214A5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53A83B" w14:textId="4FE6659E">
            <w:pPr>
              <w:jc w:val="right"/>
              <w:rPr>
                <w:szCs w:val="22"/>
              </w:rPr>
            </w:pPr>
            <w:r w:rsidRPr="4411F322">
              <w:rPr>
                <w:szCs w:val="22"/>
              </w:rPr>
              <w:t>2174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FE1E2A" w14:textId="315BE59C">
            <w:pPr>
              <w:rPr>
                <w:szCs w:val="22"/>
              </w:rPr>
            </w:pPr>
            <w:r w:rsidRPr="4411F322">
              <w:rPr>
                <w:szCs w:val="22"/>
              </w:rPr>
              <w:t>WMTJ</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E56870" w14:textId="36F1EC24">
            <w:pPr>
              <w:jc w:val="right"/>
              <w:rPr>
                <w:szCs w:val="22"/>
              </w:rPr>
            </w:pPr>
            <w:r w:rsidRPr="4411F322">
              <w:rPr>
                <w:szCs w:val="22"/>
              </w:rPr>
              <w:t>2,764,573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62DD88" w14:textId="1240CC60">
            <w:pPr>
              <w:jc w:val="right"/>
              <w:rPr>
                <w:szCs w:val="22"/>
              </w:rPr>
            </w:pPr>
            <w:r w:rsidRPr="4411F322">
              <w:rPr>
                <w:szCs w:val="22"/>
              </w:rPr>
              <w:t>2,492,464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35F2E0" w14:textId="238D0590">
            <w:pPr>
              <w:rPr>
                <w:szCs w:val="22"/>
              </w:rPr>
            </w:pPr>
            <w:r w:rsidRPr="00762A71">
              <w:rPr>
                <w:szCs w:val="22"/>
              </w:rPr>
              <w:t xml:space="preserve"> $              17,672 </w:t>
            </w:r>
          </w:p>
        </w:tc>
      </w:tr>
      <w:tr w14:paraId="026FF01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454527" w14:textId="68AB708E">
            <w:pPr>
              <w:jc w:val="right"/>
              <w:rPr>
                <w:szCs w:val="22"/>
              </w:rPr>
            </w:pPr>
            <w:r w:rsidRPr="4411F322">
              <w:rPr>
                <w:szCs w:val="22"/>
              </w:rPr>
              <w:t>6870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D3DFFC" w14:textId="1CB306AD">
            <w:pPr>
              <w:rPr>
                <w:szCs w:val="22"/>
              </w:rPr>
            </w:pPr>
            <w:r w:rsidRPr="4411F322">
              <w:rPr>
                <w:szCs w:val="22"/>
              </w:rPr>
              <w:t>WMTV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3762FA" w14:textId="5D72C956">
            <w:pPr>
              <w:jc w:val="right"/>
              <w:rPr>
                <w:szCs w:val="22"/>
              </w:rPr>
            </w:pPr>
            <w:r w:rsidRPr="4411F322">
              <w:rPr>
                <w:szCs w:val="22"/>
              </w:rPr>
              <w:t>1,628,641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0977EF" w14:textId="6DE077D9">
            <w:pPr>
              <w:jc w:val="right"/>
              <w:rPr>
                <w:szCs w:val="22"/>
              </w:rPr>
            </w:pPr>
            <w:r w:rsidRPr="4411F322">
              <w:rPr>
                <w:szCs w:val="22"/>
              </w:rPr>
              <w:t>1,625,206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CA7249" w14:textId="741B2260">
            <w:pPr>
              <w:rPr>
                <w:szCs w:val="22"/>
              </w:rPr>
            </w:pPr>
            <w:r w:rsidRPr="00762A71">
              <w:rPr>
                <w:szCs w:val="22"/>
              </w:rPr>
              <w:t xml:space="preserve"> $              11,523 </w:t>
            </w:r>
          </w:p>
        </w:tc>
      </w:tr>
      <w:tr w14:paraId="7070A5E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49A1E0" w14:textId="704E8521">
            <w:pPr>
              <w:jc w:val="right"/>
              <w:rPr>
                <w:szCs w:val="22"/>
              </w:rPr>
            </w:pPr>
            <w:r w:rsidRPr="4411F322">
              <w:rPr>
                <w:szCs w:val="22"/>
              </w:rPr>
              <w:t>73288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AFD04B" w14:textId="45EE7BD7">
            <w:pPr>
              <w:rPr>
                <w:szCs w:val="22"/>
              </w:rPr>
            </w:pPr>
            <w:r w:rsidRPr="4411F322">
              <w:rPr>
                <w:szCs w:val="22"/>
              </w:rPr>
              <w:t>WMTW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00E9EC" w14:textId="249EDACA">
            <w:pPr>
              <w:jc w:val="right"/>
              <w:rPr>
                <w:szCs w:val="22"/>
              </w:rPr>
            </w:pPr>
            <w:r w:rsidRPr="4411F322">
              <w:rPr>
                <w:szCs w:val="22"/>
              </w:rPr>
              <w:t>2,041,342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FF92B9" w14:textId="238760C7">
            <w:pPr>
              <w:jc w:val="right"/>
              <w:rPr>
                <w:szCs w:val="22"/>
              </w:rPr>
            </w:pPr>
            <w:r w:rsidRPr="4411F322">
              <w:rPr>
                <w:szCs w:val="22"/>
              </w:rPr>
              <w:t>1,737,673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6B8EA3" w14:textId="5002BE80">
            <w:pPr>
              <w:rPr>
                <w:szCs w:val="22"/>
              </w:rPr>
            </w:pPr>
            <w:r w:rsidRPr="00762A71">
              <w:rPr>
                <w:szCs w:val="22"/>
              </w:rPr>
              <w:t xml:space="preserve"> $              12,320 </w:t>
            </w:r>
          </w:p>
        </w:tc>
      </w:tr>
      <w:tr w14:paraId="35C22D9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57FC30" w14:textId="534ED71F">
            <w:pPr>
              <w:jc w:val="right"/>
              <w:rPr>
                <w:szCs w:val="22"/>
              </w:rPr>
            </w:pPr>
            <w:r w:rsidRPr="4411F322">
              <w:rPr>
                <w:szCs w:val="22"/>
              </w:rPr>
              <w:t>23935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0DB0ED" w14:textId="330D119F">
            <w:pPr>
              <w:rPr>
                <w:szCs w:val="22"/>
              </w:rPr>
            </w:pPr>
            <w:r w:rsidRPr="4411F322">
              <w:rPr>
                <w:szCs w:val="22"/>
              </w:rPr>
              <w:t>WMUM-TV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34A47C" w14:textId="36B449A8">
            <w:pPr>
              <w:jc w:val="right"/>
              <w:rPr>
                <w:szCs w:val="22"/>
              </w:rPr>
            </w:pPr>
            <w:r w:rsidRPr="4411F322">
              <w:rPr>
                <w:szCs w:val="22"/>
              </w:rPr>
              <w:t>926,604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A36C4B" w14:textId="79E9405E">
            <w:pPr>
              <w:jc w:val="right"/>
              <w:rPr>
                <w:szCs w:val="22"/>
              </w:rPr>
            </w:pPr>
            <w:r w:rsidRPr="4411F322">
              <w:rPr>
                <w:szCs w:val="22"/>
              </w:rPr>
              <w:t>921,419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7C487E" w14:textId="52BE613D">
            <w:pPr>
              <w:rPr>
                <w:szCs w:val="22"/>
              </w:rPr>
            </w:pPr>
            <w:r w:rsidRPr="00762A71">
              <w:rPr>
                <w:szCs w:val="22"/>
              </w:rPr>
              <w:t xml:space="preserve"> $                6,533 </w:t>
            </w:r>
          </w:p>
        </w:tc>
      </w:tr>
      <w:tr w14:paraId="20CC54C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EF28A4" w14:textId="712950B6">
            <w:pPr>
              <w:jc w:val="right"/>
              <w:rPr>
                <w:szCs w:val="22"/>
              </w:rPr>
            </w:pPr>
            <w:r w:rsidRPr="4411F322">
              <w:rPr>
                <w:szCs w:val="22"/>
              </w:rPr>
              <w:t>73292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E20721" w14:textId="7BE309EB">
            <w:pPr>
              <w:rPr>
                <w:szCs w:val="22"/>
              </w:rPr>
            </w:pPr>
            <w:r w:rsidRPr="4411F322">
              <w:rPr>
                <w:szCs w:val="22"/>
              </w:rPr>
              <w:t>WMUR-TV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8CE46C" w14:textId="4B860428">
            <w:pPr>
              <w:jc w:val="right"/>
              <w:rPr>
                <w:szCs w:val="22"/>
              </w:rPr>
            </w:pPr>
            <w:r w:rsidRPr="4411F322">
              <w:rPr>
                <w:szCs w:val="22"/>
              </w:rPr>
              <w:t>5,652,739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61B01A" w14:textId="75F6B648">
            <w:pPr>
              <w:jc w:val="right"/>
              <w:rPr>
                <w:szCs w:val="22"/>
              </w:rPr>
            </w:pPr>
            <w:r w:rsidRPr="4411F322">
              <w:rPr>
                <w:szCs w:val="22"/>
              </w:rPr>
              <w:t>5,453,759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1508F3" w14:textId="6CA5549F">
            <w:pPr>
              <w:rPr>
                <w:szCs w:val="22"/>
              </w:rPr>
            </w:pPr>
            <w:r w:rsidRPr="00762A71">
              <w:rPr>
                <w:szCs w:val="22"/>
              </w:rPr>
              <w:t xml:space="preserve"> $              38,667 </w:t>
            </w:r>
          </w:p>
        </w:tc>
      </w:tr>
      <w:tr w14:paraId="33EAF76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DD1B17" w14:textId="70EBC89F">
            <w:pPr>
              <w:jc w:val="right"/>
              <w:rPr>
                <w:szCs w:val="22"/>
              </w:rPr>
            </w:pPr>
            <w:r w:rsidRPr="4411F322">
              <w:rPr>
                <w:szCs w:val="22"/>
              </w:rPr>
              <w:t>42663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374559" w14:textId="0C01E497">
            <w:pPr>
              <w:rPr>
                <w:szCs w:val="22"/>
              </w:rPr>
            </w:pPr>
            <w:r w:rsidRPr="4411F322">
              <w:rPr>
                <w:szCs w:val="22"/>
              </w:rPr>
              <w:t>WMVS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2BFD3F" w14:textId="1C38F188">
            <w:pPr>
              <w:jc w:val="right"/>
              <w:rPr>
                <w:szCs w:val="22"/>
              </w:rPr>
            </w:pPr>
            <w:r w:rsidRPr="4411F322">
              <w:rPr>
                <w:szCs w:val="22"/>
              </w:rPr>
              <w:t>3,216,887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0A9AEE" w14:textId="224616FE">
            <w:pPr>
              <w:jc w:val="right"/>
              <w:rPr>
                <w:szCs w:val="22"/>
              </w:rPr>
            </w:pPr>
            <w:r w:rsidRPr="4411F322">
              <w:rPr>
                <w:szCs w:val="22"/>
              </w:rPr>
              <w:t>3,155,770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BB98AD" w14:textId="1DAC5472">
            <w:pPr>
              <w:rPr>
                <w:szCs w:val="22"/>
              </w:rPr>
            </w:pPr>
            <w:r w:rsidRPr="00762A71">
              <w:rPr>
                <w:szCs w:val="22"/>
              </w:rPr>
              <w:t xml:space="preserve"> $              22,374 </w:t>
            </w:r>
          </w:p>
        </w:tc>
      </w:tr>
      <w:tr w14:paraId="64626A5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E60112" w14:textId="2B3019D7">
            <w:pPr>
              <w:jc w:val="right"/>
              <w:rPr>
                <w:szCs w:val="22"/>
              </w:rPr>
            </w:pPr>
            <w:r w:rsidRPr="4411F322">
              <w:rPr>
                <w:szCs w:val="22"/>
              </w:rPr>
              <w:t>42665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7A8588" w14:textId="572E8B15">
            <w:pPr>
              <w:rPr>
                <w:szCs w:val="22"/>
              </w:rPr>
            </w:pPr>
            <w:r w:rsidRPr="4411F322">
              <w:rPr>
                <w:szCs w:val="22"/>
              </w:rPr>
              <w:t>WMVT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7A1643" w14:textId="19D23BA6">
            <w:pPr>
              <w:jc w:val="right"/>
              <w:rPr>
                <w:szCs w:val="22"/>
              </w:rPr>
            </w:pPr>
            <w:r w:rsidRPr="4411F322">
              <w:rPr>
                <w:szCs w:val="22"/>
              </w:rPr>
              <w:t>3,216,887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2FB071" w14:textId="2E78DB45">
            <w:pPr>
              <w:jc w:val="right"/>
              <w:rPr>
                <w:szCs w:val="22"/>
              </w:rPr>
            </w:pPr>
            <w:r w:rsidRPr="4411F322">
              <w:rPr>
                <w:szCs w:val="22"/>
              </w:rPr>
              <w:t>3,155,770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E7F6AC" w14:textId="7730567A">
            <w:pPr>
              <w:rPr>
                <w:szCs w:val="22"/>
              </w:rPr>
            </w:pPr>
            <w:r w:rsidRPr="00762A71">
              <w:rPr>
                <w:szCs w:val="22"/>
              </w:rPr>
              <w:t xml:space="preserve"> $              22,374 </w:t>
            </w:r>
          </w:p>
        </w:tc>
      </w:tr>
      <w:tr w14:paraId="00119E9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9000C6" w14:textId="649ADF2D">
            <w:pPr>
              <w:jc w:val="right"/>
              <w:rPr>
                <w:szCs w:val="22"/>
              </w:rPr>
            </w:pPr>
            <w:r w:rsidRPr="4411F322">
              <w:rPr>
                <w:szCs w:val="22"/>
              </w:rPr>
              <w:t>81946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2ACF80" w14:textId="34E2D66E">
            <w:pPr>
              <w:rPr>
                <w:szCs w:val="22"/>
              </w:rPr>
            </w:pPr>
            <w:r w:rsidRPr="4411F322">
              <w:rPr>
                <w:szCs w:val="22"/>
              </w:rPr>
              <w:t>WMWC-TV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F278FC" w14:textId="42AAFA43">
            <w:pPr>
              <w:jc w:val="right"/>
              <w:rPr>
                <w:szCs w:val="22"/>
              </w:rPr>
            </w:pPr>
            <w:r w:rsidRPr="4411F322">
              <w:rPr>
                <w:szCs w:val="22"/>
              </w:rPr>
              <w:t>935,338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9A4563" w14:textId="0C968F31">
            <w:pPr>
              <w:jc w:val="right"/>
              <w:rPr>
                <w:szCs w:val="22"/>
              </w:rPr>
            </w:pPr>
            <w:r w:rsidRPr="4411F322">
              <w:rPr>
                <w:szCs w:val="22"/>
              </w:rPr>
              <w:t>912,437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369EC4" w14:textId="147287F3">
            <w:pPr>
              <w:rPr>
                <w:szCs w:val="22"/>
              </w:rPr>
            </w:pPr>
            <w:r w:rsidRPr="00762A71">
              <w:rPr>
                <w:szCs w:val="22"/>
              </w:rPr>
              <w:t xml:space="preserve"> $                6,469 </w:t>
            </w:r>
          </w:p>
        </w:tc>
      </w:tr>
      <w:tr w14:paraId="7A3EA34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30E981" w14:textId="5B3D2CCC">
            <w:pPr>
              <w:jc w:val="right"/>
              <w:rPr>
                <w:szCs w:val="22"/>
              </w:rPr>
            </w:pPr>
            <w:r w:rsidRPr="4411F322">
              <w:rPr>
                <w:szCs w:val="22"/>
              </w:rPr>
              <w:t>56548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E18C68" w14:textId="46512731">
            <w:pPr>
              <w:rPr>
                <w:szCs w:val="22"/>
              </w:rPr>
            </w:pPr>
            <w:r w:rsidRPr="4411F322">
              <w:rPr>
                <w:szCs w:val="22"/>
              </w:rPr>
              <w:t>WMYA-TV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C13695" w14:textId="71E1F80B">
            <w:pPr>
              <w:jc w:val="right"/>
              <w:rPr>
                <w:szCs w:val="22"/>
              </w:rPr>
            </w:pPr>
            <w:r w:rsidRPr="4411F322">
              <w:rPr>
                <w:szCs w:val="22"/>
              </w:rPr>
              <w:t>1,808,659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539DCD" w14:textId="47E38B8E">
            <w:pPr>
              <w:jc w:val="right"/>
              <w:rPr>
                <w:szCs w:val="22"/>
              </w:rPr>
            </w:pPr>
            <w:r w:rsidRPr="4411F322">
              <w:rPr>
                <w:szCs w:val="22"/>
              </w:rPr>
              <w:t>1,723,755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1D1006" w14:textId="08D6320C">
            <w:pPr>
              <w:rPr>
                <w:szCs w:val="22"/>
              </w:rPr>
            </w:pPr>
            <w:r w:rsidRPr="00762A71">
              <w:rPr>
                <w:szCs w:val="22"/>
              </w:rPr>
              <w:t xml:space="preserve"> $              12,221 </w:t>
            </w:r>
          </w:p>
        </w:tc>
      </w:tr>
      <w:tr w14:paraId="66E85D5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705F2A" w14:textId="2FF82BA0">
            <w:pPr>
              <w:jc w:val="right"/>
              <w:rPr>
                <w:szCs w:val="22"/>
              </w:rPr>
            </w:pPr>
            <w:r w:rsidRPr="4411F322">
              <w:rPr>
                <w:szCs w:val="22"/>
              </w:rPr>
              <w:t>74211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7C1A5B" w14:textId="568C1346">
            <w:pPr>
              <w:rPr>
                <w:szCs w:val="22"/>
              </w:rPr>
            </w:pPr>
            <w:r w:rsidRPr="4411F322">
              <w:rPr>
                <w:szCs w:val="22"/>
              </w:rPr>
              <w:t>WMYD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56E5EC" w14:textId="3725F616">
            <w:pPr>
              <w:jc w:val="right"/>
              <w:rPr>
                <w:szCs w:val="22"/>
              </w:rPr>
            </w:pPr>
            <w:r w:rsidRPr="4411F322">
              <w:rPr>
                <w:szCs w:val="22"/>
              </w:rPr>
              <w:t>5,840,155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768C7B" w14:textId="43FDE68B">
            <w:pPr>
              <w:jc w:val="right"/>
              <w:rPr>
                <w:szCs w:val="22"/>
              </w:rPr>
            </w:pPr>
            <w:r w:rsidRPr="4411F322">
              <w:rPr>
                <w:szCs w:val="22"/>
              </w:rPr>
              <w:t>5,839,880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BC4D53" w14:textId="1C4AB5C0">
            <w:pPr>
              <w:rPr>
                <w:szCs w:val="22"/>
              </w:rPr>
            </w:pPr>
            <w:r w:rsidRPr="00762A71">
              <w:rPr>
                <w:szCs w:val="22"/>
              </w:rPr>
              <w:t xml:space="preserve"> $              41,405 </w:t>
            </w:r>
          </w:p>
        </w:tc>
      </w:tr>
      <w:tr w14:paraId="28FBC0A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1ACD73" w14:textId="3A633C37">
            <w:pPr>
              <w:jc w:val="right"/>
              <w:rPr>
                <w:szCs w:val="22"/>
              </w:rPr>
            </w:pPr>
            <w:r w:rsidRPr="4411F322">
              <w:rPr>
                <w:szCs w:val="22"/>
              </w:rPr>
              <w:t>20624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929E5B" w14:textId="603B25CF">
            <w:pPr>
              <w:rPr>
                <w:szCs w:val="22"/>
              </w:rPr>
            </w:pPr>
            <w:r w:rsidRPr="4411F322">
              <w:rPr>
                <w:szCs w:val="22"/>
              </w:rPr>
              <w:t>WMYT-TV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48E2F8" w14:textId="011489C0">
            <w:pPr>
              <w:jc w:val="right"/>
              <w:rPr>
                <w:szCs w:val="22"/>
              </w:rPr>
            </w:pPr>
            <w:r w:rsidRPr="4411F322">
              <w:rPr>
                <w:szCs w:val="22"/>
              </w:rPr>
              <w:t>4,965,077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F2EA60" w14:textId="7F135176">
            <w:pPr>
              <w:jc w:val="right"/>
              <w:rPr>
                <w:szCs w:val="22"/>
              </w:rPr>
            </w:pPr>
            <w:r w:rsidRPr="4411F322">
              <w:rPr>
                <w:szCs w:val="22"/>
              </w:rPr>
              <w:t>4,831,865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F25007" w14:textId="792B53D9">
            <w:pPr>
              <w:rPr>
                <w:szCs w:val="22"/>
              </w:rPr>
            </w:pPr>
            <w:r w:rsidRPr="00762A71">
              <w:rPr>
                <w:szCs w:val="22"/>
              </w:rPr>
              <w:t xml:space="preserve"> $              34,258 </w:t>
            </w:r>
          </w:p>
        </w:tc>
      </w:tr>
      <w:tr w14:paraId="67E3F53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BC5782" w14:textId="140B8965">
            <w:pPr>
              <w:jc w:val="right"/>
              <w:rPr>
                <w:szCs w:val="22"/>
              </w:rPr>
            </w:pPr>
            <w:r w:rsidRPr="4411F322">
              <w:rPr>
                <w:szCs w:val="22"/>
              </w:rPr>
              <w:t>25544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EAC207" w14:textId="64D28B5D">
            <w:pPr>
              <w:rPr>
                <w:szCs w:val="22"/>
              </w:rPr>
            </w:pPr>
            <w:r w:rsidRPr="4411F322">
              <w:rPr>
                <w:szCs w:val="22"/>
              </w:rPr>
              <w:t>WMYV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1BF361" w14:textId="711D7C7F">
            <w:pPr>
              <w:jc w:val="right"/>
              <w:rPr>
                <w:szCs w:val="22"/>
              </w:rPr>
            </w:pPr>
            <w:r w:rsidRPr="4411F322">
              <w:rPr>
                <w:szCs w:val="22"/>
              </w:rPr>
              <w:t>4,406,813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43C8F5" w14:textId="0BEF8502">
            <w:pPr>
              <w:jc w:val="right"/>
              <w:rPr>
                <w:szCs w:val="22"/>
              </w:rPr>
            </w:pPr>
            <w:r w:rsidRPr="4411F322">
              <w:rPr>
                <w:szCs w:val="22"/>
              </w:rPr>
              <w:t>4,379,408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681F50" w14:textId="0E3CA884">
            <w:pPr>
              <w:rPr>
                <w:szCs w:val="22"/>
              </w:rPr>
            </w:pPr>
            <w:r w:rsidRPr="00762A71">
              <w:rPr>
                <w:szCs w:val="22"/>
              </w:rPr>
              <w:t xml:space="preserve"> $              31,050 </w:t>
            </w:r>
          </w:p>
        </w:tc>
      </w:tr>
      <w:tr w14:paraId="596C9E3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FA9F6C" w14:textId="258B02FC">
            <w:pPr>
              <w:jc w:val="right"/>
              <w:rPr>
                <w:szCs w:val="22"/>
              </w:rPr>
            </w:pPr>
            <w:r w:rsidRPr="4411F322">
              <w:rPr>
                <w:szCs w:val="22"/>
              </w:rPr>
              <w:t>73310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7681FD" w14:textId="0F29FB43">
            <w:pPr>
              <w:rPr>
                <w:szCs w:val="22"/>
              </w:rPr>
            </w:pPr>
            <w:r w:rsidRPr="4411F322">
              <w:rPr>
                <w:szCs w:val="22"/>
              </w:rPr>
              <w:t>WNAB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9668E3" w14:textId="0666BE07">
            <w:pPr>
              <w:jc w:val="right"/>
              <w:rPr>
                <w:szCs w:val="22"/>
              </w:rPr>
            </w:pPr>
            <w:r w:rsidRPr="4411F322">
              <w:rPr>
                <w:szCs w:val="22"/>
              </w:rPr>
              <w:t>2,600,886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1493F1" w14:textId="4417DE8C">
            <w:pPr>
              <w:jc w:val="right"/>
              <w:rPr>
                <w:szCs w:val="22"/>
              </w:rPr>
            </w:pPr>
            <w:r w:rsidRPr="4411F322">
              <w:rPr>
                <w:szCs w:val="22"/>
              </w:rPr>
              <w:t>2,591,235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4C4D8D" w14:textId="48198D05">
            <w:pPr>
              <w:rPr>
                <w:szCs w:val="22"/>
              </w:rPr>
            </w:pPr>
            <w:r w:rsidRPr="00762A71">
              <w:rPr>
                <w:szCs w:val="22"/>
              </w:rPr>
              <w:t xml:space="preserve"> $              18,372 </w:t>
            </w:r>
          </w:p>
        </w:tc>
      </w:tr>
      <w:tr w14:paraId="3334C48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854F95" w14:textId="17136090">
            <w:pPr>
              <w:jc w:val="right"/>
              <w:rPr>
                <w:szCs w:val="22"/>
              </w:rPr>
            </w:pPr>
            <w:r w:rsidRPr="4411F322">
              <w:rPr>
                <w:szCs w:val="22"/>
              </w:rPr>
              <w:t>73311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1C61C1" w14:textId="38B25682">
            <w:pPr>
              <w:rPr>
                <w:szCs w:val="22"/>
              </w:rPr>
            </w:pPr>
            <w:r w:rsidRPr="4411F322">
              <w:rPr>
                <w:szCs w:val="22"/>
              </w:rPr>
              <w:t>WNAC-TV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F47A19" w14:textId="7EC9187B">
            <w:pPr>
              <w:jc w:val="right"/>
              <w:rPr>
                <w:szCs w:val="22"/>
              </w:rPr>
            </w:pPr>
            <w:r w:rsidRPr="4411F322">
              <w:rPr>
                <w:szCs w:val="22"/>
              </w:rPr>
              <w:t>7,817,084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08BB94" w14:textId="0C9DF7F7">
            <w:pPr>
              <w:jc w:val="right"/>
              <w:rPr>
                <w:szCs w:val="22"/>
              </w:rPr>
            </w:pPr>
            <w:r w:rsidRPr="4411F322">
              <w:rPr>
                <w:szCs w:val="22"/>
              </w:rPr>
              <w:t>7,459,610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CE7883" w14:textId="1743D415">
            <w:pPr>
              <w:rPr>
                <w:szCs w:val="22"/>
              </w:rPr>
            </w:pPr>
            <w:r w:rsidRPr="00762A71">
              <w:rPr>
                <w:szCs w:val="22"/>
              </w:rPr>
              <w:t xml:space="preserve"> $              52,889 </w:t>
            </w:r>
          </w:p>
        </w:tc>
      </w:tr>
      <w:tr w14:paraId="274A3F5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42B13D" w14:textId="41BA974D">
            <w:pPr>
              <w:jc w:val="right"/>
              <w:rPr>
                <w:szCs w:val="22"/>
              </w:rPr>
            </w:pPr>
            <w:r w:rsidRPr="4411F322">
              <w:rPr>
                <w:szCs w:val="22"/>
              </w:rPr>
              <w:t>47535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5760A4" w14:textId="7670D162">
            <w:pPr>
              <w:rPr>
                <w:szCs w:val="22"/>
              </w:rPr>
            </w:pPr>
            <w:r w:rsidRPr="4411F322">
              <w:rPr>
                <w:szCs w:val="22"/>
              </w:rPr>
              <w:t>WNBC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838791" w14:textId="5F275998">
            <w:pPr>
              <w:jc w:val="right"/>
              <w:rPr>
                <w:szCs w:val="22"/>
              </w:rPr>
            </w:pPr>
            <w:r w:rsidRPr="4411F322">
              <w:rPr>
                <w:szCs w:val="22"/>
              </w:rPr>
              <w:t>23,283,577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B7551C" w14:textId="6B74283C">
            <w:pPr>
              <w:jc w:val="right"/>
              <w:rPr>
                <w:szCs w:val="22"/>
              </w:rPr>
            </w:pPr>
            <w:r w:rsidRPr="4411F322">
              <w:rPr>
                <w:szCs w:val="22"/>
              </w:rPr>
              <w:t>22,722,761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773926" w14:textId="202BE640">
            <w:pPr>
              <w:rPr>
                <w:szCs w:val="22"/>
              </w:rPr>
            </w:pPr>
            <w:r w:rsidRPr="00762A71">
              <w:rPr>
                <w:szCs w:val="22"/>
              </w:rPr>
              <w:t xml:space="preserve"> $            161,104 </w:t>
            </w:r>
          </w:p>
        </w:tc>
      </w:tr>
      <w:tr w14:paraId="52DEA2B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CC65A4" w14:textId="64D87AE6">
            <w:pPr>
              <w:jc w:val="right"/>
              <w:rPr>
                <w:szCs w:val="22"/>
              </w:rPr>
            </w:pPr>
            <w:r w:rsidRPr="4411F322">
              <w:rPr>
                <w:szCs w:val="22"/>
              </w:rPr>
              <w:t>83965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69899B" w14:textId="1C884D22">
            <w:pPr>
              <w:rPr>
                <w:szCs w:val="22"/>
              </w:rPr>
            </w:pPr>
            <w:r w:rsidRPr="4411F322">
              <w:rPr>
                <w:szCs w:val="22"/>
              </w:rPr>
              <w:t>WNBW-DT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AD00D6" w14:textId="3535902D">
            <w:pPr>
              <w:jc w:val="right"/>
              <w:rPr>
                <w:szCs w:val="22"/>
              </w:rPr>
            </w:pPr>
            <w:r w:rsidRPr="4411F322">
              <w:rPr>
                <w:szCs w:val="22"/>
              </w:rPr>
              <w:t>1,557,530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91FA3C" w14:textId="06329551">
            <w:pPr>
              <w:jc w:val="right"/>
              <w:rPr>
                <w:szCs w:val="22"/>
              </w:rPr>
            </w:pPr>
            <w:r w:rsidRPr="4411F322">
              <w:rPr>
                <w:szCs w:val="22"/>
              </w:rPr>
              <w:t>1,550,637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94197B" w14:textId="4F2CD6B4">
            <w:pPr>
              <w:rPr>
                <w:szCs w:val="22"/>
              </w:rPr>
            </w:pPr>
            <w:r w:rsidRPr="00762A71">
              <w:rPr>
                <w:szCs w:val="22"/>
              </w:rPr>
              <w:t xml:space="preserve"> $              10,994 </w:t>
            </w:r>
          </w:p>
        </w:tc>
      </w:tr>
      <w:tr w14:paraId="6769C97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C2759C" w14:textId="6BC7CDB4">
            <w:pPr>
              <w:jc w:val="right"/>
              <w:rPr>
                <w:szCs w:val="22"/>
              </w:rPr>
            </w:pPr>
            <w:r w:rsidRPr="4411F322">
              <w:rPr>
                <w:szCs w:val="22"/>
              </w:rPr>
              <w:t>72307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2A56E5" w14:textId="77E888A0">
            <w:pPr>
              <w:rPr>
                <w:szCs w:val="22"/>
              </w:rPr>
            </w:pPr>
            <w:r w:rsidRPr="4411F322">
              <w:rPr>
                <w:szCs w:val="22"/>
              </w:rPr>
              <w:t>WNCF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BFDDF5" w14:textId="1F9E0CD2">
            <w:pPr>
              <w:jc w:val="right"/>
              <w:rPr>
                <w:szCs w:val="22"/>
              </w:rPr>
            </w:pPr>
            <w:r w:rsidRPr="4411F322">
              <w:rPr>
                <w:szCs w:val="22"/>
              </w:rPr>
              <w:t>665,079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60D1A8" w14:textId="45454828">
            <w:pPr>
              <w:jc w:val="right"/>
              <w:rPr>
                <w:szCs w:val="22"/>
              </w:rPr>
            </w:pPr>
            <w:r w:rsidRPr="4411F322">
              <w:rPr>
                <w:szCs w:val="22"/>
              </w:rPr>
              <w:t>658,994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293743" w14:textId="06358CBD">
            <w:pPr>
              <w:rPr>
                <w:szCs w:val="22"/>
              </w:rPr>
            </w:pPr>
            <w:r w:rsidRPr="00762A71">
              <w:rPr>
                <w:szCs w:val="22"/>
              </w:rPr>
              <w:t xml:space="preserve"> $                4,672 </w:t>
            </w:r>
          </w:p>
        </w:tc>
      </w:tr>
      <w:tr w14:paraId="3427BE4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766C7B" w14:textId="1AFBEA12">
            <w:pPr>
              <w:jc w:val="right"/>
              <w:rPr>
                <w:szCs w:val="22"/>
              </w:rPr>
            </w:pPr>
            <w:r w:rsidRPr="4411F322">
              <w:rPr>
                <w:szCs w:val="22"/>
              </w:rPr>
              <w:t>50782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C32F75" w14:textId="6F0BB011">
            <w:pPr>
              <w:rPr>
                <w:szCs w:val="22"/>
              </w:rPr>
            </w:pPr>
            <w:r w:rsidRPr="4411F322">
              <w:rPr>
                <w:szCs w:val="22"/>
              </w:rPr>
              <w:t>WNCN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F41AB0" w14:textId="18CABCFA">
            <w:pPr>
              <w:jc w:val="right"/>
              <w:rPr>
                <w:szCs w:val="22"/>
              </w:rPr>
            </w:pPr>
            <w:r w:rsidRPr="4411F322">
              <w:rPr>
                <w:szCs w:val="22"/>
              </w:rPr>
              <w:t>4,201,973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18B44B" w14:textId="2F379134">
            <w:pPr>
              <w:jc w:val="right"/>
              <w:rPr>
                <w:szCs w:val="22"/>
              </w:rPr>
            </w:pPr>
            <w:r w:rsidRPr="4411F322">
              <w:rPr>
                <w:szCs w:val="22"/>
              </w:rPr>
              <w:t>4,186,944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77D858" w14:textId="4F64DDDD">
            <w:pPr>
              <w:rPr>
                <w:szCs w:val="22"/>
              </w:rPr>
            </w:pPr>
            <w:r w:rsidRPr="00762A71">
              <w:rPr>
                <w:szCs w:val="22"/>
              </w:rPr>
              <w:t xml:space="preserve"> $              29,685 </w:t>
            </w:r>
          </w:p>
        </w:tc>
      </w:tr>
      <w:tr w14:paraId="2F44274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3C6DAF" w14:textId="7A77B8D8">
            <w:pPr>
              <w:jc w:val="right"/>
              <w:rPr>
                <w:szCs w:val="22"/>
              </w:rPr>
            </w:pPr>
            <w:r w:rsidRPr="4411F322">
              <w:rPr>
                <w:szCs w:val="22"/>
              </w:rPr>
              <w:t>57838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4E6346" w14:textId="2191F8F1">
            <w:pPr>
              <w:rPr>
                <w:szCs w:val="22"/>
              </w:rPr>
            </w:pPr>
            <w:r w:rsidRPr="4411F322">
              <w:rPr>
                <w:szCs w:val="22"/>
              </w:rPr>
              <w:t>WNCT-TV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C414DA" w14:textId="7D11331B">
            <w:pPr>
              <w:jc w:val="right"/>
              <w:rPr>
                <w:szCs w:val="22"/>
              </w:rPr>
            </w:pPr>
            <w:r w:rsidRPr="4411F322">
              <w:rPr>
                <w:szCs w:val="22"/>
              </w:rPr>
              <w:t>2,034,787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C388A9" w14:textId="4F9364C4">
            <w:pPr>
              <w:jc w:val="right"/>
              <w:rPr>
                <w:szCs w:val="22"/>
              </w:rPr>
            </w:pPr>
            <w:r w:rsidRPr="4411F322">
              <w:rPr>
                <w:szCs w:val="22"/>
              </w:rPr>
              <w:t>1,975,930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78D57F" w14:textId="6BA051C2">
            <w:pPr>
              <w:rPr>
                <w:szCs w:val="22"/>
              </w:rPr>
            </w:pPr>
            <w:r w:rsidRPr="00762A71">
              <w:rPr>
                <w:szCs w:val="22"/>
              </w:rPr>
              <w:t xml:space="preserve"> $              14,009 </w:t>
            </w:r>
          </w:p>
        </w:tc>
      </w:tr>
      <w:tr w14:paraId="0EFE3E9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0B7011" w14:textId="33A47CC9">
            <w:pPr>
              <w:jc w:val="right"/>
              <w:rPr>
                <w:szCs w:val="22"/>
              </w:rPr>
            </w:pPr>
            <w:r w:rsidRPr="4411F322">
              <w:rPr>
                <w:szCs w:val="22"/>
              </w:rPr>
              <w:t>41674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A80E50" w14:textId="0861679A">
            <w:pPr>
              <w:rPr>
                <w:szCs w:val="22"/>
              </w:rPr>
            </w:pPr>
            <w:r w:rsidRPr="4411F322">
              <w:rPr>
                <w:szCs w:val="22"/>
              </w:rPr>
              <w:t>WNDU-TV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91C00F" w14:textId="47C294F5">
            <w:pPr>
              <w:jc w:val="right"/>
              <w:rPr>
                <w:szCs w:val="22"/>
              </w:rPr>
            </w:pPr>
            <w:r w:rsidRPr="4411F322">
              <w:rPr>
                <w:szCs w:val="22"/>
              </w:rPr>
              <w:t>1,901,588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42D0E7" w14:textId="52B2C79D">
            <w:pPr>
              <w:jc w:val="right"/>
              <w:rPr>
                <w:szCs w:val="22"/>
              </w:rPr>
            </w:pPr>
            <w:r w:rsidRPr="4411F322">
              <w:rPr>
                <w:szCs w:val="22"/>
              </w:rPr>
              <w:t>1,870,311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7F1694" w14:textId="006D5D97">
            <w:pPr>
              <w:rPr>
                <w:szCs w:val="22"/>
              </w:rPr>
            </w:pPr>
            <w:r w:rsidRPr="00762A71">
              <w:rPr>
                <w:szCs w:val="22"/>
              </w:rPr>
              <w:t xml:space="preserve"> $              13,261 </w:t>
            </w:r>
          </w:p>
        </w:tc>
      </w:tr>
      <w:tr w14:paraId="1623E65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45D3F3" w14:textId="67229190">
            <w:pPr>
              <w:jc w:val="right"/>
              <w:rPr>
                <w:szCs w:val="22"/>
              </w:rPr>
            </w:pPr>
            <w:r w:rsidRPr="4411F322">
              <w:rPr>
                <w:szCs w:val="22"/>
              </w:rPr>
              <w:t>28462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BC92C9" w14:textId="3DE76414">
            <w:pPr>
              <w:rPr>
                <w:szCs w:val="22"/>
              </w:rPr>
            </w:pPr>
            <w:r w:rsidRPr="4411F322">
              <w:rPr>
                <w:szCs w:val="22"/>
              </w:rPr>
              <w:t>WNDY-TV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638946" w14:textId="1A5A9B82">
            <w:pPr>
              <w:jc w:val="right"/>
              <w:rPr>
                <w:szCs w:val="22"/>
              </w:rPr>
            </w:pPr>
            <w:r w:rsidRPr="4411F322">
              <w:rPr>
                <w:szCs w:val="22"/>
              </w:rPr>
              <w:t>3,141,430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235D4B" w14:textId="7442C1ED">
            <w:pPr>
              <w:jc w:val="right"/>
              <w:rPr>
                <w:szCs w:val="22"/>
              </w:rPr>
            </w:pPr>
            <w:r w:rsidRPr="4411F322">
              <w:rPr>
                <w:szCs w:val="22"/>
              </w:rPr>
              <w:t>3,093,806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4AE7C5" w14:textId="7EAC22B9">
            <w:pPr>
              <w:rPr>
                <w:szCs w:val="22"/>
              </w:rPr>
            </w:pPr>
            <w:r w:rsidRPr="00762A71">
              <w:rPr>
                <w:szCs w:val="22"/>
              </w:rPr>
              <w:t xml:space="preserve"> $              21,935 </w:t>
            </w:r>
          </w:p>
        </w:tc>
      </w:tr>
      <w:tr w14:paraId="5BD33A9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73D079" w14:textId="01DA52BD">
            <w:pPr>
              <w:jc w:val="right"/>
              <w:rPr>
                <w:szCs w:val="22"/>
              </w:rPr>
            </w:pPr>
            <w:r w:rsidRPr="4411F322">
              <w:rPr>
                <w:szCs w:val="22"/>
              </w:rPr>
              <w:t>71928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3FEE2A" w14:textId="2AC5AD6B">
            <w:pPr>
              <w:rPr>
                <w:szCs w:val="22"/>
              </w:rPr>
            </w:pPr>
            <w:r w:rsidRPr="4411F322">
              <w:rPr>
                <w:szCs w:val="22"/>
              </w:rPr>
              <w:t>WNED-TV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6FA88A" w14:textId="5632BB0A">
            <w:pPr>
              <w:jc w:val="right"/>
              <w:rPr>
                <w:szCs w:val="22"/>
              </w:rPr>
            </w:pPr>
            <w:r w:rsidRPr="4411F322">
              <w:rPr>
                <w:szCs w:val="22"/>
              </w:rPr>
              <w:t>1,408,141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7B7C12" w14:textId="14DFE9BC">
            <w:pPr>
              <w:jc w:val="right"/>
              <w:rPr>
                <w:szCs w:val="22"/>
              </w:rPr>
            </w:pPr>
            <w:r w:rsidRPr="4411F322">
              <w:rPr>
                <w:szCs w:val="22"/>
              </w:rPr>
              <w:t>1,390,745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307BD2" w14:textId="2CBD0E3E">
            <w:pPr>
              <w:rPr>
                <w:szCs w:val="22"/>
              </w:rPr>
            </w:pPr>
            <w:r w:rsidRPr="00762A71">
              <w:rPr>
                <w:szCs w:val="22"/>
              </w:rPr>
              <w:t xml:space="preserve"> $                9,860 </w:t>
            </w:r>
          </w:p>
        </w:tc>
      </w:tr>
      <w:tr w14:paraId="36BD02D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02717B" w14:textId="773FBC50">
            <w:pPr>
              <w:jc w:val="right"/>
              <w:rPr>
                <w:szCs w:val="22"/>
              </w:rPr>
            </w:pPr>
            <w:r w:rsidRPr="4411F322">
              <w:rPr>
                <w:szCs w:val="22"/>
              </w:rPr>
              <w:t>60931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7EEBB6" w14:textId="2B4E0AD4">
            <w:pPr>
              <w:rPr>
                <w:szCs w:val="22"/>
              </w:rPr>
            </w:pPr>
            <w:r w:rsidRPr="4411F322">
              <w:rPr>
                <w:szCs w:val="22"/>
              </w:rPr>
              <w:t>WNEH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C8DBC2" w14:textId="0A7BC6FC">
            <w:pPr>
              <w:jc w:val="right"/>
              <w:rPr>
                <w:szCs w:val="22"/>
              </w:rPr>
            </w:pPr>
            <w:r w:rsidRPr="4411F322">
              <w:rPr>
                <w:szCs w:val="22"/>
              </w:rPr>
              <w:t>1,389,794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C2629A" w14:textId="363D6F84">
            <w:pPr>
              <w:jc w:val="right"/>
              <w:rPr>
                <w:szCs w:val="22"/>
              </w:rPr>
            </w:pPr>
            <w:r w:rsidRPr="4411F322">
              <w:rPr>
                <w:szCs w:val="22"/>
              </w:rPr>
              <w:t>1,383,193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1857D3" w14:textId="5EB470F1">
            <w:pPr>
              <w:rPr>
                <w:szCs w:val="22"/>
              </w:rPr>
            </w:pPr>
            <w:r w:rsidRPr="00762A71">
              <w:rPr>
                <w:szCs w:val="22"/>
              </w:rPr>
              <w:t xml:space="preserve"> $                9,807 </w:t>
            </w:r>
          </w:p>
        </w:tc>
      </w:tr>
      <w:tr w14:paraId="0835945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36D674" w14:textId="22B4A05B">
            <w:pPr>
              <w:jc w:val="right"/>
              <w:rPr>
                <w:szCs w:val="22"/>
              </w:rPr>
            </w:pPr>
            <w:r w:rsidRPr="4411F322">
              <w:rPr>
                <w:szCs w:val="22"/>
              </w:rPr>
              <w:t>41221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44E902" w14:textId="3275D423">
            <w:pPr>
              <w:rPr>
                <w:szCs w:val="22"/>
              </w:rPr>
            </w:pPr>
            <w:r w:rsidRPr="4411F322">
              <w:rPr>
                <w:szCs w:val="22"/>
              </w:rPr>
              <w:t>WNEM-TV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F98D09" w14:textId="784906D1">
            <w:pPr>
              <w:jc w:val="right"/>
              <w:rPr>
                <w:szCs w:val="22"/>
              </w:rPr>
            </w:pPr>
            <w:r w:rsidRPr="4411F322">
              <w:rPr>
                <w:szCs w:val="22"/>
              </w:rPr>
              <w:t>1,437,726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7197A3" w14:textId="1B775867">
            <w:pPr>
              <w:jc w:val="right"/>
              <w:rPr>
                <w:szCs w:val="22"/>
              </w:rPr>
            </w:pPr>
            <w:r w:rsidRPr="4411F322">
              <w:rPr>
                <w:szCs w:val="22"/>
              </w:rPr>
              <w:t>1,434,104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700001" w14:textId="4B5DB9F9">
            <w:pPr>
              <w:rPr>
                <w:szCs w:val="22"/>
              </w:rPr>
            </w:pPr>
            <w:r w:rsidRPr="00762A71">
              <w:rPr>
                <w:szCs w:val="22"/>
              </w:rPr>
              <w:t xml:space="preserve"> $              10,168 </w:t>
            </w:r>
          </w:p>
        </w:tc>
      </w:tr>
      <w:tr w14:paraId="6384041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43CDE4" w14:textId="29699C03">
            <w:pPr>
              <w:jc w:val="right"/>
              <w:rPr>
                <w:szCs w:val="22"/>
              </w:rPr>
            </w:pPr>
            <w:r w:rsidRPr="4411F322">
              <w:rPr>
                <w:szCs w:val="22"/>
              </w:rPr>
              <w:t>49439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B00598" w14:textId="2BA66B29">
            <w:pPr>
              <w:rPr>
                <w:szCs w:val="22"/>
              </w:rPr>
            </w:pPr>
            <w:r w:rsidRPr="4411F322">
              <w:rPr>
                <w:szCs w:val="22"/>
              </w:rPr>
              <w:t>WNEO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F982F7" w14:textId="617ACD8E">
            <w:pPr>
              <w:jc w:val="right"/>
              <w:rPr>
                <w:szCs w:val="22"/>
              </w:rPr>
            </w:pPr>
            <w:r w:rsidRPr="4411F322">
              <w:rPr>
                <w:szCs w:val="22"/>
              </w:rPr>
              <w:t>3,343,598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5F0DE5" w14:textId="7F3685A9">
            <w:pPr>
              <w:jc w:val="right"/>
              <w:rPr>
                <w:szCs w:val="22"/>
              </w:rPr>
            </w:pPr>
            <w:r w:rsidRPr="4411F322">
              <w:rPr>
                <w:szCs w:val="22"/>
              </w:rPr>
              <w:t>3,265,373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9D1B58" w14:textId="65B458ED">
            <w:pPr>
              <w:rPr>
                <w:szCs w:val="22"/>
              </w:rPr>
            </w:pPr>
            <w:r w:rsidRPr="00762A71">
              <w:rPr>
                <w:szCs w:val="22"/>
              </w:rPr>
              <w:t xml:space="preserve"> $              23,151 </w:t>
            </w:r>
          </w:p>
        </w:tc>
      </w:tr>
      <w:tr w14:paraId="4AEDB1D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91D86E" w14:textId="00B1BABB">
            <w:pPr>
              <w:jc w:val="right"/>
              <w:rPr>
                <w:szCs w:val="22"/>
              </w:rPr>
            </w:pPr>
            <w:r w:rsidRPr="4411F322">
              <w:rPr>
                <w:szCs w:val="22"/>
              </w:rPr>
              <w:t>73318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FEDE31" w14:textId="1EAB95AB">
            <w:pPr>
              <w:rPr>
                <w:szCs w:val="22"/>
              </w:rPr>
            </w:pPr>
            <w:r w:rsidRPr="4411F322">
              <w:rPr>
                <w:szCs w:val="22"/>
              </w:rPr>
              <w:t>WNEP-TV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C155A0" w14:textId="641903BF">
            <w:pPr>
              <w:jc w:val="right"/>
              <w:rPr>
                <w:szCs w:val="22"/>
              </w:rPr>
            </w:pPr>
            <w:r w:rsidRPr="4411F322">
              <w:rPr>
                <w:szCs w:val="22"/>
              </w:rPr>
              <w:t>3,472,501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61193F" w14:textId="67394AA5">
            <w:pPr>
              <w:jc w:val="right"/>
              <w:rPr>
                <w:szCs w:val="22"/>
              </w:rPr>
            </w:pPr>
            <w:r w:rsidRPr="4411F322">
              <w:rPr>
                <w:szCs w:val="22"/>
              </w:rPr>
              <w:t>2,879,994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6577A9" w14:textId="52C46346">
            <w:pPr>
              <w:rPr>
                <w:szCs w:val="22"/>
              </w:rPr>
            </w:pPr>
            <w:r w:rsidRPr="00762A71">
              <w:rPr>
                <w:szCs w:val="22"/>
              </w:rPr>
              <w:t xml:space="preserve"> $              20,419 </w:t>
            </w:r>
          </w:p>
        </w:tc>
      </w:tr>
      <w:tr w14:paraId="6BFAB92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49221B" w14:textId="4D73D505">
            <w:pPr>
              <w:jc w:val="right"/>
              <w:rPr>
                <w:szCs w:val="22"/>
              </w:rPr>
            </w:pPr>
            <w:r w:rsidRPr="4411F322">
              <w:rPr>
                <w:szCs w:val="22"/>
              </w:rPr>
              <w:t>18795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A330D6" w14:textId="5FF23E70">
            <w:pPr>
              <w:rPr>
                <w:szCs w:val="22"/>
              </w:rPr>
            </w:pPr>
            <w:r w:rsidRPr="4411F322">
              <w:rPr>
                <w:szCs w:val="22"/>
              </w:rPr>
              <w:t>WNET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DA0024" w14:textId="477BC5DF">
            <w:pPr>
              <w:jc w:val="right"/>
              <w:rPr>
                <w:szCs w:val="22"/>
              </w:rPr>
            </w:pPr>
            <w:r w:rsidRPr="4411F322">
              <w:rPr>
                <w:szCs w:val="22"/>
              </w:rPr>
              <w:t>22,428,695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C017E4" w14:textId="003C7BED">
            <w:pPr>
              <w:jc w:val="right"/>
              <w:rPr>
                <w:szCs w:val="22"/>
              </w:rPr>
            </w:pPr>
            <w:r w:rsidRPr="4411F322">
              <w:rPr>
                <w:szCs w:val="22"/>
              </w:rPr>
              <w:t>21,915,470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B36E19" w14:textId="532152D7">
            <w:pPr>
              <w:rPr>
                <w:szCs w:val="22"/>
              </w:rPr>
            </w:pPr>
            <w:r w:rsidRPr="00762A71">
              <w:rPr>
                <w:szCs w:val="22"/>
              </w:rPr>
              <w:t xml:space="preserve"> $            155,381 </w:t>
            </w:r>
          </w:p>
        </w:tc>
      </w:tr>
      <w:tr w14:paraId="00B9EB4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A91C8A" w14:textId="2E59CC80">
            <w:pPr>
              <w:jc w:val="right"/>
              <w:rPr>
                <w:szCs w:val="22"/>
              </w:rPr>
            </w:pPr>
            <w:r w:rsidRPr="4411F322">
              <w:rPr>
                <w:szCs w:val="22"/>
              </w:rPr>
              <w:t>51864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ECAE11" w14:textId="54D0F2BE">
            <w:pPr>
              <w:rPr>
                <w:szCs w:val="22"/>
              </w:rPr>
            </w:pPr>
            <w:r w:rsidRPr="4411F322">
              <w:rPr>
                <w:szCs w:val="22"/>
              </w:rPr>
              <w:t>WNEU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74278D" w14:textId="4C0DEA34">
            <w:pPr>
              <w:jc w:val="right"/>
              <w:rPr>
                <w:szCs w:val="22"/>
              </w:rPr>
            </w:pPr>
            <w:r w:rsidRPr="4411F322">
              <w:rPr>
                <w:szCs w:val="22"/>
              </w:rPr>
              <w:t>7,676,529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413F19" w14:textId="016DDCDF">
            <w:pPr>
              <w:jc w:val="right"/>
              <w:rPr>
                <w:szCs w:val="22"/>
              </w:rPr>
            </w:pPr>
            <w:r w:rsidRPr="4411F322">
              <w:rPr>
                <w:szCs w:val="22"/>
              </w:rPr>
              <w:t>7,606,661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30A696" w14:textId="4073D6DA">
            <w:pPr>
              <w:rPr>
                <w:szCs w:val="22"/>
              </w:rPr>
            </w:pPr>
            <w:r w:rsidRPr="00762A71">
              <w:rPr>
                <w:szCs w:val="22"/>
              </w:rPr>
              <w:t xml:space="preserve"> $              53,931 </w:t>
            </w:r>
          </w:p>
        </w:tc>
      </w:tr>
      <w:tr w14:paraId="6DB43B4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69C3A2" w14:textId="55606A7D">
            <w:pPr>
              <w:jc w:val="right"/>
              <w:rPr>
                <w:szCs w:val="22"/>
              </w:rPr>
            </w:pPr>
            <w:r w:rsidRPr="4411F322">
              <w:rPr>
                <w:szCs w:val="22"/>
              </w:rPr>
              <w:t>23942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1C0884" w14:textId="267DA3D1">
            <w:pPr>
              <w:rPr>
                <w:szCs w:val="22"/>
              </w:rPr>
            </w:pPr>
            <w:r w:rsidRPr="4411F322">
              <w:rPr>
                <w:szCs w:val="22"/>
              </w:rPr>
              <w:t>WNGH-TV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1C5618" w14:textId="4663C099">
            <w:pPr>
              <w:jc w:val="right"/>
              <w:rPr>
                <w:szCs w:val="22"/>
              </w:rPr>
            </w:pPr>
            <w:r w:rsidRPr="4411F322">
              <w:rPr>
                <w:szCs w:val="22"/>
              </w:rPr>
              <w:t>6,461,522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83A51D" w14:textId="73BCC3A6">
            <w:pPr>
              <w:jc w:val="right"/>
              <w:rPr>
                <w:szCs w:val="22"/>
              </w:rPr>
            </w:pPr>
            <w:r w:rsidRPr="4411F322">
              <w:rPr>
                <w:szCs w:val="22"/>
              </w:rPr>
              <w:t>6,281,764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47BD08" w14:textId="37062D62">
            <w:pPr>
              <w:rPr>
                <w:szCs w:val="22"/>
              </w:rPr>
            </w:pPr>
            <w:r w:rsidRPr="00762A71">
              <w:rPr>
                <w:szCs w:val="22"/>
              </w:rPr>
              <w:t xml:space="preserve"> $              44,538 </w:t>
            </w:r>
          </w:p>
        </w:tc>
      </w:tr>
      <w:tr w14:paraId="3A937DA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77BBDC" w14:textId="607E41EB">
            <w:pPr>
              <w:jc w:val="right"/>
              <w:rPr>
                <w:szCs w:val="22"/>
              </w:rPr>
            </w:pPr>
            <w:r w:rsidRPr="4411F322">
              <w:rPr>
                <w:szCs w:val="22"/>
              </w:rPr>
              <w:t>67802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5199D0" w14:textId="221FF99F">
            <w:pPr>
              <w:rPr>
                <w:szCs w:val="22"/>
              </w:rPr>
            </w:pPr>
            <w:r w:rsidRPr="4411F322">
              <w:rPr>
                <w:szCs w:val="22"/>
              </w:rPr>
              <w:t>WNIN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D9C9E3" w14:textId="0054A339">
            <w:pPr>
              <w:jc w:val="right"/>
              <w:rPr>
                <w:szCs w:val="22"/>
              </w:rPr>
            </w:pPr>
            <w:r w:rsidRPr="4411F322">
              <w:rPr>
                <w:szCs w:val="22"/>
              </w:rPr>
              <w:t>907,713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7A9BC2" w14:textId="4CB08658">
            <w:pPr>
              <w:jc w:val="right"/>
              <w:rPr>
                <w:szCs w:val="22"/>
              </w:rPr>
            </w:pPr>
            <w:r w:rsidRPr="4411F322">
              <w:rPr>
                <w:szCs w:val="22"/>
              </w:rPr>
              <w:t>891,200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F0EFD5" w14:textId="0307C752">
            <w:pPr>
              <w:rPr>
                <w:szCs w:val="22"/>
              </w:rPr>
            </w:pPr>
            <w:r w:rsidRPr="00762A71">
              <w:rPr>
                <w:szCs w:val="22"/>
              </w:rPr>
              <w:t xml:space="preserve"> $                6,319 </w:t>
            </w:r>
          </w:p>
        </w:tc>
      </w:tr>
      <w:tr w14:paraId="5252B5E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C5990F" w14:textId="7DE23CC7">
            <w:pPr>
              <w:jc w:val="right"/>
              <w:rPr>
                <w:szCs w:val="22"/>
              </w:rPr>
            </w:pPr>
            <w:r w:rsidRPr="4411F322">
              <w:rPr>
                <w:szCs w:val="22"/>
              </w:rPr>
              <w:t>41671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8A39DC" w14:textId="7C4F928C">
            <w:pPr>
              <w:rPr>
                <w:szCs w:val="22"/>
              </w:rPr>
            </w:pPr>
            <w:r w:rsidRPr="4411F322">
              <w:rPr>
                <w:szCs w:val="22"/>
              </w:rPr>
              <w:t>WNIT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D8EE02" w14:textId="0BF98542">
            <w:pPr>
              <w:jc w:val="right"/>
              <w:rPr>
                <w:szCs w:val="22"/>
              </w:rPr>
            </w:pPr>
            <w:r w:rsidRPr="4411F322">
              <w:rPr>
                <w:szCs w:val="22"/>
              </w:rPr>
              <w:t>1,335,767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C6FCD5" w14:textId="77C24A8B">
            <w:pPr>
              <w:jc w:val="right"/>
              <w:rPr>
                <w:szCs w:val="22"/>
              </w:rPr>
            </w:pPr>
            <w:r w:rsidRPr="4411F322">
              <w:rPr>
                <w:szCs w:val="22"/>
              </w:rPr>
              <w:t>1,335,767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E09F4C" w14:textId="5C76498A">
            <w:pPr>
              <w:rPr>
                <w:szCs w:val="22"/>
              </w:rPr>
            </w:pPr>
            <w:r w:rsidRPr="00762A71">
              <w:rPr>
                <w:szCs w:val="22"/>
              </w:rPr>
              <w:t xml:space="preserve"> $                9,471 </w:t>
            </w:r>
          </w:p>
        </w:tc>
      </w:tr>
      <w:tr w14:paraId="3FA3685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276406" w14:textId="2DC4F53A">
            <w:pPr>
              <w:jc w:val="right"/>
              <w:rPr>
                <w:szCs w:val="22"/>
              </w:rPr>
            </w:pPr>
            <w:r w:rsidRPr="4411F322">
              <w:rPr>
                <w:szCs w:val="22"/>
              </w:rPr>
              <w:t>48457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A4C925" w14:textId="5E348918">
            <w:pPr>
              <w:rPr>
                <w:szCs w:val="22"/>
              </w:rPr>
            </w:pPr>
            <w:r w:rsidRPr="4411F322">
              <w:rPr>
                <w:szCs w:val="22"/>
              </w:rPr>
              <w:t>WNJB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F14B15" w14:textId="4D109536">
            <w:pPr>
              <w:jc w:val="right"/>
              <w:rPr>
                <w:szCs w:val="22"/>
              </w:rPr>
            </w:pPr>
            <w:r w:rsidRPr="4411F322">
              <w:rPr>
                <w:szCs w:val="22"/>
              </w:rPr>
              <w:t>22,145,547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343159" w14:textId="6A5FC074">
            <w:pPr>
              <w:jc w:val="right"/>
              <w:rPr>
                <w:szCs w:val="22"/>
              </w:rPr>
            </w:pPr>
            <w:r w:rsidRPr="4411F322">
              <w:rPr>
                <w:szCs w:val="22"/>
              </w:rPr>
              <w:t>21,374,668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8BBEFC" w14:textId="40F0082E">
            <w:pPr>
              <w:rPr>
                <w:szCs w:val="22"/>
              </w:rPr>
            </w:pPr>
            <w:r w:rsidRPr="00762A71">
              <w:rPr>
                <w:szCs w:val="22"/>
              </w:rPr>
              <w:t xml:space="preserve"> $            151,546 </w:t>
            </w:r>
          </w:p>
        </w:tc>
      </w:tr>
      <w:tr w14:paraId="52F6A03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FF25E1" w14:textId="4887BE69">
            <w:pPr>
              <w:jc w:val="right"/>
              <w:rPr>
                <w:szCs w:val="22"/>
              </w:rPr>
            </w:pPr>
            <w:r w:rsidRPr="4411F322">
              <w:rPr>
                <w:szCs w:val="22"/>
              </w:rPr>
              <w:t>48477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C11A3A" w14:textId="0D4D7A99">
            <w:pPr>
              <w:rPr>
                <w:szCs w:val="22"/>
              </w:rPr>
            </w:pPr>
            <w:r w:rsidRPr="4411F322">
              <w:rPr>
                <w:szCs w:val="22"/>
              </w:rPr>
              <w:t>WNJN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F817B5" w14:textId="4C7C509B">
            <w:pPr>
              <w:jc w:val="right"/>
              <w:rPr>
                <w:szCs w:val="22"/>
              </w:rPr>
            </w:pPr>
            <w:r w:rsidRPr="4411F322">
              <w:rPr>
                <w:szCs w:val="22"/>
              </w:rPr>
              <w:t>22,145,547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9B9577" w14:textId="764A2953">
            <w:pPr>
              <w:jc w:val="right"/>
              <w:rPr>
                <w:szCs w:val="22"/>
              </w:rPr>
            </w:pPr>
            <w:r w:rsidRPr="4411F322">
              <w:rPr>
                <w:szCs w:val="22"/>
              </w:rPr>
              <w:t>21,374,668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6982A0" w14:textId="53769D68">
            <w:pPr>
              <w:rPr>
                <w:szCs w:val="22"/>
              </w:rPr>
            </w:pPr>
            <w:r w:rsidRPr="00762A71">
              <w:rPr>
                <w:szCs w:val="22"/>
              </w:rPr>
              <w:t xml:space="preserve"> $            151,546 </w:t>
            </w:r>
          </w:p>
        </w:tc>
      </w:tr>
      <w:tr w14:paraId="632E4B2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7F0848" w14:textId="2E68D343">
            <w:pPr>
              <w:jc w:val="right"/>
              <w:rPr>
                <w:szCs w:val="22"/>
              </w:rPr>
            </w:pPr>
            <w:r w:rsidRPr="4411F322">
              <w:rPr>
                <w:szCs w:val="22"/>
              </w:rPr>
              <w:t>48481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FB4353" w14:textId="7B3B762B">
            <w:pPr>
              <w:rPr>
                <w:szCs w:val="22"/>
              </w:rPr>
            </w:pPr>
            <w:r w:rsidRPr="4411F322">
              <w:rPr>
                <w:szCs w:val="22"/>
              </w:rPr>
              <w:t>WNJS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C48B84" w14:textId="32F3B3DC">
            <w:pPr>
              <w:jc w:val="right"/>
              <w:rPr>
                <w:szCs w:val="22"/>
              </w:rPr>
            </w:pPr>
            <w:r w:rsidRPr="4411F322">
              <w:rPr>
                <w:szCs w:val="22"/>
              </w:rPr>
              <w:t>7,729,626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82A953" w14:textId="6055DB44">
            <w:pPr>
              <w:jc w:val="right"/>
              <w:rPr>
                <w:szCs w:val="22"/>
              </w:rPr>
            </w:pPr>
            <w:r w:rsidRPr="4411F322">
              <w:rPr>
                <w:szCs w:val="22"/>
              </w:rPr>
              <w:t>7,710,589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3335B8" w14:textId="088190AD">
            <w:pPr>
              <w:rPr>
                <w:szCs w:val="22"/>
              </w:rPr>
            </w:pPr>
            <w:r w:rsidRPr="00762A71">
              <w:rPr>
                <w:szCs w:val="22"/>
              </w:rPr>
              <w:t xml:space="preserve"> $              54,668 </w:t>
            </w:r>
          </w:p>
        </w:tc>
      </w:tr>
      <w:tr w14:paraId="32F69B4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44832C" w14:textId="415010E6">
            <w:pPr>
              <w:jc w:val="right"/>
              <w:rPr>
                <w:szCs w:val="22"/>
              </w:rPr>
            </w:pPr>
            <w:r w:rsidRPr="4411F322">
              <w:rPr>
                <w:szCs w:val="22"/>
              </w:rPr>
              <w:t>48465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F27BA1" w14:textId="4284C2D0">
            <w:pPr>
              <w:rPr>
                <w:szCs w:val="22"/>
              </w:rPr>
            </w:pPr>
            <w:r w:rsidRPr="4411F322">
              <w:rPr>
                <w:szCs w:val="22"/>
              </w:rPr>
              <w:t>WNJT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D9D3E6" w14:textId="2DFA5444">
            <w:pPr>
              <w:jc w:val="right"/>
              <w:rPr>
                <w:szCs w:val="22"/>
              </w:rPr>
            </w:pPr>
            <w:r w:rsidRPr="4411F322">
              <w:rPr>
                <w:szCs w:val="22"/>
              </w:rPr>
              <w:t>7,729,626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D4B4A1" w14:textId="62D653DA">
            <w:pPr>
              <w:jc w:val="right"/>
              <w:rPr>
                <w:szCs w:val="22"/>
              </w:rPr>
            </w:pPr>
            <w:r w:rsidRPr="4411F322">
              <w:rPr>
                <w:szCs w:val="22"/>
              </w:rPr>
              <w:t>7,710,589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CDCC8E" w14:textId="6D97F3EB">
            <w:pPr>
              <w:rPr>
                <w:szCs w:val="22"/>
              </w:rPr>
            </w:pPr>
            <w:r w:rsidRPr="00762A71">
              <w:rPr>
                <w:szCs w:val="22"/>
              </w:rPr>
              <w:t xml:space="preserve"> $              54,668 </w:t>
            </w:r>
          </w:p>
        </w:tc>
      </w:tr>
      <w:tr w14:paraId="49639B5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FA753F" w14:textId="2337554D">
            <w:pPr>
              <w:jc w:val="right"/>
              <w:rPr>
                <w:szCs w:val="22"/>
              </w:rPr>
            </w:pPr>
            <w:r w:rsidRPr="4411F322">
              <w:rPr>
                <w:szCs w:val="22"/>
              </w:rPr>
              <w:t>73333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7A5984" w14:textId="2672F879">
            <w:pPr>
              <w:rPr>
                <w:szCs w:val="22"/>
              </w:rPr>
            </w:pPr>
            <w:r w:rsidRPr="4411F322">
              <w:rPr>
                <w:szCs w:val="22"/>
              </w:rPr>
              <w:t>WNJU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7DEF91" w14:textId="1E241A82">
            <w:pPr>
              <w:jc w:val="right"/>
              <w:rPr>
                <w:szCs w:val="22"/>
              </w:rPr>
            </w:pPr>
            <w:r w:rsidRPr="4411F322">
              <w:rPr>
                <w:szCs w:val="22"/>
              </w:rPr>
              <w:t>23,283,577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64ED2C" w14:textId="3546086E">
            <w:pPr>
              <w:jc w:val="right"/>
              <w:rPr>
                <w:szCs w:val="22"/>
              </w:rPr>
            </w:pPr>
            <w:r w:rsidRPr="4411F322">
              <w:rPr>
                <w:szCs w:val="22"/>
              </w:rPr>
              <w:t>22,722,761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6C6CDD" w14:textId="79756B9D">
            <w:pPr>
              <w:rPr>
                <w:szCs w:val="22"/>
              </w:rPr>
            </w:pPr>
            <w:r w:rsidRPr="00762A71">
              <w:rPr>
                <w:szCs w:val="22"/>
              </w:rPr>
              <w:t xml:space="preserve"> $            161,104 </w:t>
            </w:r>
          </w:p>
        </w:tc>
      </w:tr>
      <w:tr w14:paraId="0B2C191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E08971" w14:textId="6DF51175">
            <w:pPr>
              <w:jc w:val="right"/>
              <w:rPr>
                <w:szCs w:val="22"/>
              </w:rPr>
            </w:pPr>
            <w:r w:rsidRPr="4411F322">
              <w:rPr>
                <w:szCs w:val="22"/>
              </w:rPr>
              <w:t>73336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FF24C6" w14:textId="00EDE4D4">
            <w:pPr>
              <w:rPr>
                <w:szCs w:val="22"/>
              </w:rPr>
            </w:pPr>
            <w:r w:rsidRPr="4411F322">
              <w:rPr>
                <w:szCs w:val="22"/>
              </w:rPr>
              <w:t>WNJX-TV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1EE6A5" w14:textId="4C0B07C4">
            <w:pPr>
              <w:jc w:val="right"/>
              <w:rPr>
                <w:szCs w:val="22"/>
              </w:rPr>
            </w:pPr>
            <w:r w:rsidRPr="4411F322">
              <w:rPr>
                <w:szCs w:val="22"/>
              </w:rPr>
              <w:t>1,446,990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8E9573" w14:textId="4E6FB9A7">
            <w:pPr>
              <w:jc w:val="right"/>
              <w:rPr>
                <w:szCs w:val="22"/>
              </w:rPr>
            </w:pPr>
            <w:r w:rsidRPr="4411F322">
              <w:rPr>
                <w:szCs w:val="22"/>
              </w:rPr>
              <w:t>1,265,826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470B34" w14:textId="28AE5FF2">
            <w:pPr>
              <w:rPr>
                <w:szCs w:val="22"/>
              </w:rPr>
            </w:pPr>
            <w:r w:rsidRPr="00762A71">
              <w:rPr>
                <w:szCs w:val="22"/>
              </w:rPr>
              <w:t xml:space="preserve"> $                  971 </w:t>
            </w:r>
          </w:p>
        </w:tc>
      </w:tr>
      <w:tr w14:paraId="2A81EC5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688D9C" w14:textId="4D4D46DC">
            <w:pPr>
              <w:jc w:val="right"/>
              <w:rPr>
                <w:szCs w:val="22"/>
              </w:rPr>
            </w:pPr>
            <w:r w:rsidRPr="4411F322">
              <w:rPr>
                <w:szCs w:val="22"/>
              </w:rPr>
              <w:t>61217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52434B" w14:textId="16FFA3E0">
            <w:pPr>
              <w:rPr>
                <w:szCs w:val="22"/>
              </w:rPr>
            </w:pPr>
            <w:r w:rsidRPr="4411F322">
              <w:rPr>
                <w:szCs w:val="22"/>
              </w:rPr>
              <w:t>WNKY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069890" w14:textId="1C1557A7">
            <w:pPr>
              <w:jc w:val="right"/>
              <w:rPr>
                <w:szCs w:val="22"/>
              </w:rPr>
            </w:pPr>
            <w:r w:rsidRPr="4411F322">
              <w:rPr>
                <w:szCs w:val="22"/>
              </w:rPr>
              <w:t>414,184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6ED0B2" w14:textId="5CD81AC3">
            <w:pPr>
              <w:jc w:val="right"/>
              <w:rPr>
                <w:szCs w:val="22"/>
              </w:rPr>
            </w:pPr>
            <w:r w:rsidRPr="4411F322">
              <w:rPr>
                <w:szCs w:val="22"/>
              </w:rPr>
              <w:t>412,652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697C7D" w14:textId="44A38EC5">
            <w:pPr>
              <w:rPr>
                <w:szCs w:val="22"/>
              </w:rPr>
            </w:pPr>
            <w:r w:rsidRPr="00762A71">
              <w:rPr>
                <w:szCs w:val="22"/>
              </w:rPr>
              <w:t xml:space="preserve"> $                2,926 </w:t>
            </w:r>
          </w:p>
        </w:tc>
      </w:tr>
      <w:tr w14:paraId="096C23D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1F8CB6" w14:textId="3DDCDBFE">
            <w:pPr>
              <w:jc w:val="right"/>
              <w:rPr>
                <w:szCs w:val="22"/>
              </w:rPr>
            </w:pPr>
            <w:r w:rsidRPr="4411F322">
              <w:rPr>
                <w:szCs w:val="22"/>
              </w:rPr>
              <w:t>71905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912E10" w14:textId="0F2AEF5F">
            <w:pPr>
              <w:rPr>
                <w:szCs w:val="22"/>
              </w:rPr>
            </w:pPr>
            <w:r w:rsidRPr="4411F322">
              <w:rPr>
                <w:szCs w:val="22"/>
              </w:rPr>
              <w:t>WNLO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9BAAE2" w14:textId="5016952A">
            <w:pPr>
              <w:jc w:val="right"/>
              <w:rPr>
                <w:szCs w:val="22"/>
              </w:rPr>
            </w:pPr>
            <w:r w:rsidRPr="4411F322">
              <w:rPr>
                <w:szCs w:val="22"/>
              </w:rPr>
              <w:t>1,911,934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37D5B6" w14:textId="240569AB">
            <w:pPr>
              <w:jc w:val="right"/>
              <w:rPr>
                <w:szCs w:val="22"/>
              </w:rPr>
            </w:pPr>
            <w:r w:rsidRPr="4411F322">
              <w:rPr>
                <w:szCs w:val="22"/>
              </w:rPr>
              <w:t>1,834,562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1721D0" w14:textId="51A8FCD3">
            <w:pPr>
              <w:rPr>
                <w:szCs w:val="22"/>
              </w:rPr>
            </w:pPr>
            <w:r w:rsidRPr="00762A71">
              <w:rPr>
                <w:szCs w:val="22"/>
              </w:rPr>
              <w:t xml:space="preserve"> $              13,007 </w:t>
            </w:r>
          </w:p>
        </w:tc>
      </w:tr>
      <w:tr w14:paraId="6FB742D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9BDCC3" w14:textId="2FA7FE03">
            <w:pPr>
              <w:jc w:val="right"/>
              <w:rPr>
                <w:szCs w:val="22"/>
              </w:rPr>
            </w:pPr>
            <w:r w:rsidRPr="4411F322">
              <w:rPr>
                <w:szCs w:val="22"/>
              </w:rPr>
              <w:t>4318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7FFF97" w14:textId="5E544D6B">
            <w:pPr>
              <w:rPr>
                <w:szCs w:val="22"/>
              </w:rPr>
            </w:pPr>
            <w:r w:rsidRPr="4411F322">
              <w:rPr>
                <w:szCs w:val="22"/>
              </w:rPr>
              <w:t>WNMU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EFB922" w14:textId="5FB00E6F">
            <w:pPr>
              <w:jc w:val="right"/>
              <w:rPr>
                <w:szCs w:val="22"/>
              </w:rPr>
            </w:pPr>
            <w:r w:rsidRPr="4411F322">
              <w:rPr>
                <w:szCs w:val="22"/>
              </w:rPr>
              <w:t>178,504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94AE6F" w14:textId="55F6B81B">
            <w:pPr>
              <w:jc w:val="right"/>
              <w:rPr>
                <w:szCs w:val="22"/>
              </w:rPr>
            </w:pPr>
            <w:r w:rsidRPr="4411F322">
              <w:rPr>
                <w:szCs w:val="22"/>
              </w:rPr>
              <w:t>177,692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E59031" w14:textId="5AF7FBA6">
            <w:pPr>
              <w:rPr>
                <w:szCs w:val="22"/>
              </w:rPr>
            </w:pPr>
            <w:r w:rsidRPr="00762A71">
              <w:rPr>
                <w:szCs w:val="22"/>
              </w:rPr>
              <w:t xml:space="preserve"> $                1,260 </w:t>
            </w:r>
          </w:p>
        </w:tc>
      </w:tr>
      <w:tr w14:paraId="304B936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531D60" w14:textId="02F4E659">
            <w:pPr>
              <w:jc w:val="right"/>
              <w:rPr>
                <w:szCs w:val="22"/>
              </w:rPr>
            </w:pPr>
            <w:r w:rsidRPr="4411F322">
              <w:rPr>
                <w:szCs w:val="22"/>
              </w:rPr>
              <w:t>73344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154550" w14:textId="03E5908E">
            <w:pPr>
              <w:rPr>
                <w:szCs w:val="22"/>
              </w:rPr>
            </w:pPr>
            <w:r w:rsidRPr="4411F322">
              <w:rPr>
                <w:szCs w:val="22"/>
              </w:rPr>
              <w:t>WNNE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132E98" w14:textId="23AA6732">
            <w:pPr>
              <w:jc w:val="right"/>
              <w:rPr>
                <w:szCs w:val="22"/>
              </w:rPr>
            </w:pPr>
            <w:r w:rsidRPr="4411F322">
              <w:rPr>
                <w:szCs w:val="22"/>
              </w:rPr>
              <w:t>801,186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5312EA" w14:textId="0EC6D665">
            <w:pPr>
              <w:jc w:val="right"/>
              <w:rPr>
                <w:szCs w:val="22"/>
              </w:rPr>
            </w:pPr>
            <w:r w:rsidRPr="4411F322">
              <w:rPr>
                <w:szCs w:val="22"/>
              </w:rPr>
              <w:t>684,501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422346" w14:textId="767DF6B4">
            <w:pPr>
              <w:rPr>
                <w:szCs w:val="22"/>
              </w:rPr>
            </w:pPr>
            <w:r w:rsidRPr="00762A71">
              <w:rPr>
                <w:szCs w:val="22"/>
              </w:rPr>
              <w:t xml:space="preserve"> $                4,853 </w:t>
            </w:r>
          </w:p>
        </w:tc>
      </w:tr>
      <w:tr w14:paraId="20C9EA3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464194" w14:textId="22560197">
            <w:pPr>
              <w:jc w:val="right"/>
              <w:rPr>
                <w:szCs w:val="22"/>
              </w:rPr>
            </w:pPr>
            <w:r w:rsidRPr="4411F322">
              <w:rPr>
                <w:szCs w:val="22"/>
              </w:rPr>
              <w:t>54280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95B87A" w14:textId="5F5F0D25">
            <w:pPr>
              <w:rPr>
                <w:szCs w:val="22"/>
              </w:rPr>
            </w:pPr>
            <w:r w:rsidRPr="4411F322">
              <w:rPr>
                <w:szCs w:val="22"/>
              </w:rPr>
              <w:t>WNOL-TV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E1532F" w14:textId="78E2E6AF">
            <w:pPr>
              <w:jc w:val="right"/>
              <w:rPr>
                <w:szCs w:val="22"/>
              </w:rPr>
            </w:pPr>
            <w:r w:rsidRPr="4411F322">
              <w:rPr>
                <w:szCs w:val="22"/>
              </w:rPr>
              <w:t>1,730,074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F91EEF" w14:textId="3452C26D">
            <w:pPr>
              <w:jc w:val="right"/>
              <w:rPr>
                <w:szCs w:val="22"/>
              </w:rPr>
            </w:pPr>
            <w:r w:rsidRPr="4411F322">
              <w:rPr>
                <w:szCs w:val="22"/>
              </w:rPr>
              <w:t>1,730,074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557DB1" w14:textId="7734CA35">
            <w:pPr>
              <w:rPr>
                <w:szCs w:val="22"/>
              </w:rPr>
            </w:pPr>
            <w:r w:rsidRPr="00762A71">
              <w:rPr>
                <w:szCs w:val="22"/>
              </w:rPr>
              <w:t xml:space="preserve"> $              12,266 </w:t>
            </w:r>
          </w:p>
        </w:tc>
      </w:tr>
      <w:tr w14:paraId="1D17C69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CF3C16" w14:textId="6E44A632">
            <w:pPr>
              <w:jc w:val="right"/>
              <w:rPr>
                <w:szCs w:val="22"/>
              </w:rPr>
            </w:pPr>
            <w:r w:rsidRPr="4411F322">
              <w:rPr>
                <w:szCs w:val="22"/>
              </w:rPr>
              <w:t>71676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EAFDF9" w14:textId="48D1DF0A">
            <w:pPr>
              <w:rPr>
                <w:szCs w:val="22"/>
              </w:rPr>
            </w:pPr>
            <w:r w:rsidRPr="4411F322">
              <w:rPr>
                <w:szCs w:val="22"/>
              </w:rPr>
              <w:t>WNPB-TV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180BBD" w14:textId="1713EF23">
            <w:pPr>
              <w:jc w:val="right"/>
              <w:rPr>
                <w:szCs w:val="22"/>
              </w:rPr>
            </w:pPr>
            <w:r w:rsidRPr="4411F322">
              <w:rPr>
                <w:szCs w:val="22"/>
              </w:rPr>
              <w:t>2,094,971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16E006" w14:textId="1A1F8B62">
            <w:pPr>
              <w:jc w:val="right"/>
              <w:rPr>
                <w:szCs w:val="22"/>
              </w:rPr>
            </w:pPr>
            <w:r w:rsidRPr="4411F322">
              <w:rPr>
                <w:szCs w:val="22"/>
              </w:rPr>
              <w:t>1,923,306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250E9E" w14:textId="3F3E45E5">
            <w:pPr>
              <w:rPr>
                <w:szCs w:val="22"/>
              </w:rPr>
            </w:pPr>
            <w:r w:rsidRPr="00762A71">
              <w:rPr>
                <w:szCs w:val="22"/>
              </w:rPr>
              <w:t xml:space="preserve"> $              13,636 </w:t>
            </w:r>
          </w:p>
        </w:tc>
      </w:tr>
      <w:tr w14:paraId="0D191B5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8FD176" w14:textId="16759DC0">
            <w:pPr>
              <w:jc w:val="right"/>
              <w:rPr>
                <w:szCs w:val="22"/>
              </w:rPr>
            </w:pPr>
            <w:r w:rsidRPr="4411F322">
              <w:rPr>
                <w:szCs w:val="22"/>
              </w:rPr>
              <w:t>62137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0C81CD" w14:textId="715055FB">
            <w:pPr>
              <w:rPr>
                <w:szCs w:val="22"/>
              </w:rPr>
            </w:pPr>
            <w:r w:rsidRPr="4411F322">
              <w:rPr>
                <w:szCs w:val="22"/>
              </w:rPr>
              <w:t>WNPI-DT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F14E6B" w14:textId="345EC2FE">
            <w:pPr>
              <w:jc w:val="right"/>
              <w:rPr>
                <w:szCs w:val="22"/>
              </w:rPr>
            </w:pPr>
            <w:r w:rsidRPr="4411F322">
              <w:rPr>
                <w:szCs w:val="22"/>
              </w:rPr>
              <w:t>159,208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C6DBFE" w14:textId="47EFA5C3">
            <w:pPr>
              <w:jc w:val="right"/>
              <w:rPr>
                <w:szCs w:val="22"/>
              </w:rPr>
            </w:pPr>
            <w:r w:rsidRPr="4411F322">
              <w:rPr>
                <w:szCs w:val="22"/>
              </w:rPr>
              <w:t>154,143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86A8C5" w14:textId="530C38BC">
            <w:pPr>
              <w:rPr>
                <w:szCs w:val="22"/>
              </w:rPr>
            </w:pPr>
            <w:r w:rsidRPr="00762A71">
              <w:rPr>
                <w:szCs w:val="22"/>
              </w:rPr>
              <w:t xml:space="preserve"> $                1,093 </w:t>
            </w:r>
          </w:p>
        </w:tc>
      </w:tr>
      <w:tr w14:paraId="563F09F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E19A18" w14:textId="64FCCE6A">
            <w:pPr>
              <w:jc w:val="right"/>
              <w:rPr>
                <w:szCs w:val="22"/>
              </w:rPr>
            </w:pPr>
            <w:r w:rsidRPr="4411F322">
              <w:rPr>
                <w:szCs w:val="22"/>
              </w:rPr>
              <w:t>41398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D60D71" w14:textId="1E3F4D45">
            <w:pPr>
              <w:rPr>
                <w:szCs w:val="22"/>
              </w:rPr>
            </w:pPr>
            <w:r w:rsidRPr="4411F322">
              <w:rPr>
                <w:szCs w:val="22"/>
              </w:rPr>
              <w:t>WNPT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545E28" w14:textId="33752469">
            <w:pPr>
              <w:jc w:val="right"/>
              <w:rPr>
                <w:szCs w:val="22"/>
              </w:rPr>
            </w:pPr>
            <w:r w:rsidRPr="4411F322">
              <w:rPr>
                <w:szCs w:val="22"/>
              </w:rPr>
              <w:t>2,692,492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BEDA6F" w14:textId="6735F031">
            <w:pPr>
              <w:jc w:val="right"/>
              <w:rPr>
                <w:szCs w:val="22"/>
              </w:rPr>
            </w:pPr>
            <w:r w:rsidRPr="4411F322">
              <w:rPr>
                <w:szCs w:val="22"/>
              </w:rPr>
              <w:t>2,657,273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36E59F" w14:textId="16E95645">
            <w:pPr>
              <w:rPr>
                <w:szCs w:val="22"/>
              </w:rPr>
            </w:pPr>
            <w:r w:rsidRPr="00762A71">
              <w:rPr>
                <w:szCs w:val="22"/>
              </w:rPr>
              <w:t xml:space="preserve"> $              18,840 </w:t>
            </w:r>
          </w:p>
        </w:tc>
      </w:tr>
      <w:tr w14:paraId="2AA977D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9EF8DA" w14:textId="4DF7622C">
            <w:pPr>
              <w:jc w:val="right"/>
              <w:rPr>
                <w:szCs w:val="22"/>
              </w:rPr>
            </w:pPr>
            <w:r w:rsidRPr="4411F322">
              <w:rPr>
                <w:szCs w:val="22"/>
              </w:rPr>
              <w:t>28468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82BCAB" w14:textId="7A4F9E41">
            <w:pPr>
              <w:rPr>
                <w:szCs w:val="22"/>
              </w:rPr>
            </w:pPr>
            <w:r w:rsidRPr="4411F322">
              <w:rPr>
                <w:szCs w:val="22"/>
              </w:rPr>
              <w:t>WNPX-TV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E9E2D6" w14:textId="48FB7EE1">
            <w:pPr>
              <w:jc w:val="right"/>
              <w:rPr>
                <w:szCs w:val="22"/>
              </w:rPr>
            </w:pPr>
            <w:r w:rsidRPr="4411F322">
              <w:rPr>
                <w:szCs w:val="22"/>
              </w:rPr>
              <w:t>2,494,581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DA47F9" w14:textId="7060156A">
            <w:pPr>
              <w:jc w:val="right"/>
              <w:rPr>
                <w:szCs w:val="22"/>
              </w:rPr>
            </w:pPr>
            <w:r w:rsidRPr="4411F322">
              <w:rPr>
                <w:szCs w:val="22"/>
              </w:rPr>
              <w:t>2,470,662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AD151E" w14:textId="109F63F8">
            <w:pPr>
              <w:rPr>
                <w:szCs w:val="22"/>
              </w:rPr>
            </w:pPr>
            <w:r w:rsidRPr="00762A71">
              <w:rPr>
                <w:szCs w:val="22"/>
              </w:rPr>
              <w:t xml:space="preserve"> $              17,517 </w:t>
            </w:r>
          </w:p>
        </w:tc>
      </w:tr>
      <w:tr w14:paraId="77E19CD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4B9E3F" w14:textId="4A73E9FE">
            <w:pPr>
              <w:jc w:val="right"/>
              <w:rPr>
                <w:szCs w:val="22"/>
              </w:rPr>
            </w:pPr>
            <w:r w:rsidRPr="4411F322">
              <w:rPr>
                <w:szCs w:val="22"/>
              </w:rPr>
              <w:t>61009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AE647A" w14:textId="3F2DFD8D">
            <w:pPr>
              <w:rPr>
                <w:szCs w:val="22"/>
              </w:rPr>
            </w:pPr>
            <w:r w:rsidRPr="4411F322">
              <w:rPr>
                <w:szCs w:val="22"/>
              </w:rPr>
              <w:t>WNSC-TV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C122F6" w14:textId="7853A4D7">
            <w:pPr>
              <w:jc w:val="right"/>
              <w:rPr>
                <w:szCs w:val="22"/>
              </w:rPr>
            </w:pPr>
            <w:r w:rsidRPr="4411F322">
              <w:rPr>
                <w:szCs w:val="22"/>
              </w:rPr>
              <w:t>2,860,897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AAB89E" w14:textId="3CF2757B">
            <w:pPr>
              <w:jc w:val="right"/>
              <w:rPr>
                <w:szCs w:val="22"/>
              </w:rPr>
            </w:pPr>
            <w:r w:rsidRPr="4411F322">
              <w:rPr>
                <w:szCs w:val="22"/>
              </w:rPr>
              <w:t>2,853,300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40B729" w14:textId="4DCADED6">
            <w:pPr>
              <w:rPr>
                <w:szCs w:val="22"/>
              </w:rPr>
            </w:pPr>
            <w:r w:rsidRPr="00762A71">
              <w:rPr>
                <w:szCs w:val="22"/>
              </w:rPr>
              <w:t xml:space="preserve"> $              20,230 </w:t>
            </w:r>
          </w:p>
        </w:tc>
      </w:tr>
      <w:tr w14:paraId="3583C66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7D7EA2" w14:textId="770242D1">
            <w:pPr>
              <w:jc w:val="right"/>
              <w:rPr>
                <w:szCs w:val="22"/>
              </w:rPr>
            </w:pPr>
            <w:r w:rsidRPr="4411F322">
              <w:rPr>
                <w:szCs w:val="22"/>
              </w:rPr>
              <w:t>61010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AF0D2F" w14:textId="3C796586">
            <w:pPr>
              <w:rPr>
                <w:szCs w:val="22"/>
              </w:rPr>
            </w:pPr>
            <w:r w:rsidRPr="4411F322">
              <w:rPr>
                <w:szCs w:val="22"/>
              </w:rPr>
              <w:t>WNTV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A8FE2D" w14:textId="14CBF01A">
            <w:pPr>
              <w:jc w:val="right"/>
              <w:rPr>
                <w:szCs w:val="22"/>
              </w:rPr>
            </w:pPr>
            <w:r w:rsidRPr="4411F322">
              <w:rPr>
                <w:szCs w:val="22"/>
              </w:rPr>
              <w:t>2,775,252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98D32B" w14:textId="50D63F5B">
            <w:pPr>
              <w:jc w:val="right"/>
              <w:rPr>
                <w:szCs w:val="22"/>
              </w:rPr>
            </w:pPr>
            <w:r w:rsidRPr="4411F322">
              <w:rPr>
                <w:szCs w:val="22"/>
              </w:rPr>
              <w:t>2,572,161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4E7DB2" w14:textId="7AD384FD">
            <w:pPr>
              <w:rPr>
                <w:szCs w:val="22"/>
              </w:rPr>
            </w:pPr>
            <w:r w:rsidRPr="00762A71">
              <w:rPr>
                <w:szCs w:val="22"/>
              </w:rPr>
              <w:t xml:space="preserve"> $              18,237 </w:t>
            </w:r>
          </w:p>
        </w:tc>
      </w:tr>
      <w:tr w14:paraId="77D03F7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7A15A6" w14:textId="7CBF6D5B">
            <w:pPr>
              <w:jc w:val="right"/>
              <w:rPr>
                <w:szCs w:val="22"/>
              </w:rPr>
            </w:pPr>
            <w:r w:rsidRPr="4411F322">
              <w:rPr>
                <w:szCs w:val="22"/>
              </w:rPr>
              <w:t>16539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3BCB56" w14:textId="1085D06B">
            <w:pPr>
              <w:rPr>
                <w:szCs w:val="22"/>
              </w:rPr>
            </w:pPr>
            <w:r w:rsidRPr="4411F322">
              <w:rPr>
                <w:szCs w:val="22"/>
              </w:rPr>
              <w:t>WNTZ-TV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4274F4" w14:textId="3C3C9B86">
            <w:pPr>
              <w:jc w:val="right"/>
              <w:rPr>
                <w:szCs w:val="22"/>
              </w:rPr>
            </w:pPr>
            <w:r w:rsidRPr="4411F322">
              <w:rPr>
                <w:szCs w:val="22"/>
              </w:rPr>
              <w:t>328,336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577E25" w14:textId="5AFD1785">
            <w:pPr>
              <w:jc w:val="right"/>
              <w:rPr>
                <w:szCs w:val="22"/>
              </w:rPr>
            </w:pPr>
            <w:r w:rsidRPr="4411F322">
              <w:rPr>
                <w:szCs w:val="22"/>
              </w:rPr>
              <w:t>327,661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B0FA42" w14:textId="1FA1E888">
            <w:pPr>
              <w:rPr>
                <w:szCs w:val="22"/>
              </w:rPr>
            </w:pPr>
            <w:r w:rsidRPr="00762A71">
              <w:rPr>
                <w:szCs w:val="22"/>
              </w:rPr>
              <w:t xml:space="preserve"> $                2,323 </w:t>
            </w:r>
          </w:p>
        </w:tc>
      </w:tr>
      <w:tr w14:paraId="182D233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ECDC02" w14:textId="1BE468E8">
            <w:pPr>
              <w:jc w:val="right"/>
              <w:rPr>
                <w:szCs w:val="22"/>
              </w:rPr>
            </w:pPr>
            <w:r w:rsidRPr="4411F322">
              <w:rPr>
                <w:szCs w:val="22"/>
              </w:rPr>
              <w:t>7933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67A262" w14:textId="0720CC00">
            <w:pPr>
              <w:rPr>
                <w:szCs w:val="22"/>
              </w:rPr>
            </w:pPr>
            <w:r w:rsidRPr="4411F322">
              <w:rPr>
                <w:szCs w:val="22"/>
              </w:rPr>
              <w:t>WNUV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43881B" w14:textId="24B1B4EB">
            <w:pPr>
              <w:jc w:val="right"/>
              <w:rPr>
                <w:szCs w:val="22"/>
              </w:rPr>
            </w:pPr>
            <w:r w:rsidRPr="4411F322">
              <w:rPr>
                <w:szCs w:val="22"/>
              </w:rPr>
              <w:t>9,944,268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5FA0FA" w14:textId="50D9F722">
            <w:pPr>
              <w:jc w:val="right"/>
              <w:rPr>
                <w:szCs w:val="22"/>
              </w:rPr>
            </w:pPr>
            <w:r w:rsidRPr="4411F322">
              <w:rPr>
                <w:szCs w:val="22"/>
              </w:rPr>
              <w:t>9,731,571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73F89D" w14:textId="21625E62">
            <w:pPr>
              <w:rPr>
                <w:szCs w:val="22"/>
              </w:rPr>
            </w:pPr>
            <w:r w:rsidRPr="00762A71">
              <w:rPr>
                <w:szCs w:val="22"/>
              </w:rPr>
              <w:t xml:space="preserve"> $              68,997 </w:t>
            </w:r>
          </w:p>
        </w:tc>
      </w:tr>
      <w:tr w14:paraId="6EC0C3E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D7B53A" w14:textId="4A4C0589">
            <w:pPr>
              <w:jc w:val="right"/>
              <w:rPr>
                <w:szCs w:val="22"/>
              </w:rPr>
            </w:pPr>
            <w:r w:rsidRPr="4411F322">
              <w:rPr>
                <w:szCs w:val="22"/>
              </w:rPr>
              <w:t>9999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1270A9" w14:textId="4F38C7ED">
            <w:pPr>
              <w:rPr>
                <w:szCs w:val="22"/>
              </w:rPr>
            </w:pPr>
            <w:r w:rsidRPr="4411F322">
              <w:rPr>
                <w:szCs w:val="22"/>
              </w:rPr>
              <w:t>WNVC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24ED88" w14:textId="4B0A26C8">
            <w:pPr>
              <w:jc w:val="right"/>
              <w:rPr>
                <w:szCs w:val="22"/>
              </w:rPr>
            </w:pPr>
            <w:r w:rsidRPr="4411F322">
              <w:rPr>
                <w:szCs w:val="22"/>
              </w:rPr>
              <w:t>867,445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1FE0D2" w14:textId="2F8B2F4F">
            <w:pPr>
              <w:jc w:val="right"/>
              <w:rPr>
                <w:szCs w:val="22"/>
              </w:rPr>
            </w:pPr>
            <w:r w:rsidRPr="4411F322">
              <w:rPr>
                <w:szCs w:val="22"/>
              </w:rPr>
              <w:t>743,025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33A649" w14:textId="55CB9930">
            <w:pPr>
              <w:rPr>
                <w:szCs w:val="22"/>
              </w:rPr>
            </w:pPr>
            <w:r w:rsidRPr="00762A71">
              <w:rPr>
                <w:szCs w:val="22"/>
              </w:rPr>
              <w:t xml:space="preserve"> $                5,268 </w:t>
            </w:r>
          </w:p>
        </w:tc>
      </w:tr>
      <w:tr w14:paraId="3750814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1C9D25" w14:textId="6666FEA7">
            <w:pPr>
              <w:jc w:val="right"/>
              <w:rPr>
                <w:szCs w:val="22"/>
              </w:rPr>
            </w:pPr>
            <w:r w:rsidRPr="4411F322">
              <w:rPr>
                <w:szCs w:val="22"/>
              </w:rPr>
              <w:t>10019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10D7F0" w14:textId="797974B3">
            <w:pPr>
              <w:rPr>
                <w:szCs w:val="22"/>
              </w:rPr>
            </w:pPr>
            <w:r w:rsidRPr="4411F322">
              <w:rPr>
                <w:szCs w:val="22"/>
              </w:rPr>
              <w:t>WNVT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196A44" w14:textId="6373BAFF">
            <w:pPr>
              <w:jc w:val="right"/>
              <w:rPr>
                <w:szCs w:val="22"/>
              </w:rPr>
            </w:pPr>
            <w:r w:rsidRPr="4411F322">
              <w:rPr>
                <w:szCs w:val="22"/>
              </w:rPr>
              <w:t>1,894,231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D0AB19" w14:textId="1ED244B6">
            <w:pPr>
              <w:jc w:val="right"/>
              <w:rPr>
                <w:szCs w:val="22"/>
              </w:rPr>
            </w:pPr>
            <w:r w:rsidRPr="4411F322">
              <w:rPr>
                <w:szCs w:val="22"/>
              </w:rPr>
              <w:t>1,892,374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9338C9" w14:textId="7EC09A21">
            <w:pPr>
              <w:rPr>
                <w:szCs w:val="22"/>
              </w:rPr>
            </w:pPr>
            <w:r w:rsidRPr="00762A71">
              <w:rPr>
                <w:szCs w:val="22"/>
              </w:rPr>
              <w:t xml:space="preserve"> $              13,417 </w:t>
            </w:r>
          </w:p>
        </w:tc>
      </w:tr>
      <w:tr w14:paraId="14FE3B2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8BC535" w14:textId="12E72CB6">
            <w:pPr>
              <w:jc w:val="right"/>
              <w:rPr>
                <w:szCs w:val="22"/>
              </w:rPr>
            </w:pPr>
            <w:r w:rsidRPr="4411F322">
              <w:rPr>
                <w:szCs w:val="22"/>
              </w:rPr>
              <w:t>776263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3D86EA" w14:textId="23344B83">
            <w:pPr>
              <w:rPr>
                <w:szCs w:val="22"/>
              </w:rPr>
            </w:pPr>
            <w:r w:rsidRPr="4411F322">
              <w:rPr>
                <w:szCs w:val="22"/>
              </w:rPr>
              <w:t>WNWE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26AFA2" w14:textId="7C156510">
            <w:pPr>
              <w:jc w:val="right"/>
              <w:rPr>
                <w:szCs w:val="22"/>
              </w:rPr>
            </w:pPr>
            <w:r w:rsidRPr="4411F322">
              <w:rPr>
                <w:szCs w:val="22"/>
              </w:rPr>
              <w:t>16,156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D41A19" w14:textId="4B4473E6">
            <w:pPr>
              <w:jc w:val="right"/>
              <w:rPr>
                <w:szCs w:val="22"/>
              </w:rPr>
            </w:pPr>
            <w:r w:rsidRPr="4411F322">
              <w:rPr>
                <w:szCs w:val="22"/>
              </w:rPr>
              <w:t>16,156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D640CA" w14:textId="3DE5E012">
            <w:pPr>
              <w:rPr>
                <w:szCs w:val="22"/>
              </w:rPr>
            </w:pPr>
            <w:r w:rsidRPr="00762A71">
              <w:rPr>
                <w:szCs w:val="22"/>
              </w:rPr>
              <w:t xml:space="preserve"> $                  115 </w:t>
            </w:r>
          </w:p>
        </w:tc>
      </w:tr>
      <w:tr w14:paraId="325C0CA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BEF73A" w14:textId="244F6F25">
            <w:pPr>
              <w:jc w:val="right"/>
              <w:rPr>
                <w:szCs w:val="22"/>
              </w:rPr>
            </w:pPr>
            <w:r w:rsidRPr="4411F322">
              <w:rPr>
                <w:szCs w:val="22"/>
              </w:rPr>
              <w:t>73354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30708D" w14:textId="60A1839F">
            <w:pPr>
              <w:rPr>
                <w:szCs w:val="22"/>
              </w:rPr>
            </w:pPr>
            <w:r w:rsidRPr="4411F322">
              <w:rPr>
                <w:szCs w:val="22"/>
              </w:rPr>
              <w:t>WNWO-TV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ADBCF1" w14:textId="4CB8630D">
            <w:pPr>
              <w:jc w:val="right"/>
              <w:rPr>
                <w:szCs w:val="22"/>
              </w:rPr>
            </w:pPr>
            <w:r w:rsidRPr="4411F322">
              <w:rPr>
                <w:szCs w:val="22"/>
              </w:rPr>
              <w:t>2,915,507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3564F3" w14:textId="4F4596A8">
            <w:pPr>
              <w:jc w:val="right"/>
              <w:rPr>
                <w:szCs w:val="22"/>
              </w:rPr>
            </w:pPr>
            <w:r w:rsidRPr="4411F322">
              <w:rPr>
                <w:szCs w:val="22"/>
              </w:rPr>
              <w:t>2,915,507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C06CF7" w14:textId="36D1E496">
            <w:pPr>
              <w:rPr>
                <w:szCs w:val="22"/>
              </w:rPr>
            </w:pPr>
            <w:r w:rsidRPr="00762A71">
              <w:rPr>
                <w:szCs w:val="22"/>
              </w:rPr>
              <w:t xml:space="preserve"> $              20,671 </w:t>
            </w:r>
          </w:p>
        </w:tc>
      </w:tr>
      <w:tr w14:paraId="6FB9F41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BE19AE" w14:textId="70B2665F">
            <w:pPr>
              <w:jc w:val="right"/>
              <w:rPr>
                <w:szCs w:val="22"/>
              </w:rPr>
            </w:pPr>
            <w:r w:rsidRPr="4411F322">
              <w:rPr>
                <w:szCs w:val="22"/>
              </w:rPr>
              <w:t>136751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C44AD6" w14:textId="1E7292CA">
            <w:pPr>
              <w:rPr>
                <w:szCs w:val="22"/>
              </w:rPr>
            </w:pPr>
            <w:r w:rsidRPr="4411F322">
              <w:rPr>
                <w:szCs w:val="22"/>
              </w:rPr>
              <w:t>WNYA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BAD308" w14:textId="02657B19">
            <w:pPr>
              <w:jc w:val="right"/>
              <w:rPr>
                <w:szCs w:val="22"/>
              </w:rPr>
            </w:pPr>
            <w:r w:rsidRPr="4411F322">
              <w:rPr>
                <w:szCs w:val="22"/>
              </w:rPr>
              <w:t>1,932,105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A7B95B" w14:textId="58DB70D1">
            <w:pPr>
              <w:jc w:val="right"/>
              <w:rPr>
                <w:szCs w:val="22"/>
              </w:rPr>
            </w:pPr>
            <w:r w:rsidRPr="4411F322">
              <w:rPr>
                <w:szCs w:val="22"/>
              </w:rPr>
              <w:t>1,656,014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1728F1" w14:textId="2D3B245D">
            <w:pPr>
              <w:rPr>
                <w:szCs w:val="22"/>
              </w:rPr>
            </w:pPr>
            <w:r w:rsidRPr="00762A71">
              <w:rPr>
                <w:szCs w:val="22"/>
              </w:rPr>
              <w:t xml:space="preserve"> $              11,741 </w:t>
            </w:r>
          </w:p>
        </w:tc>
      </w:tr>
      <w:tr w14:paraId="38F0FD0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F3A13D" w14:textId="5A23256C">
            <w:pPr>
              <w:jc w:val="right"/>
              <w:rPr>
                <w:szCs w:val="22"/>
              </w:rPr>
            </w:pPr>
            <w:r w:rsidRPr="4411F322">
              <w:rPr>
                <w:szCs w:val="22"/>
              </w:rPr>
              <w:t>30303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CC7D7A" w14:textId="442C05D9">
            <w:pPr>
              <w:rPr>
                <w:szCs w:val="22"/>
              </w:rPr>
            </w:pPr>
            <w:r w:rsidRPr="4411F322">
              <w:rPr>
                <w:szCs w:val="22"/>
              </w:rPr>
              <w:t>WNYB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303B4C" w14:textId="1863D238">
            <w:pPr>
              <w:jc w:val="right"/>
              <w:rPr>
                <w:szCs w:val="22"/>
              </w:rPr>
            </w:pPr>
            <w:r w:rsidRPr="4411F322">
              <w:rPr>
                <w:szCs w:val="22"/>
              </w:rPr>
              <w:t>1,784,805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BD5E5B" w14:textId="30A823F3">
            <w:pPr>
              <w:jc w:val="right"/>
              <w:rPr>
                <w:szCs w:val="22"/>
              </w:rPr>
            </w:pPr>
            <w:r w:rsidRPr="4411F322">
              <w:rPr>
                <w:szCs w:val="22"/>
              </w:rPr>
              <w:t>1,758,025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8438CF" w14:textId="50EEBD68">
            <w:pPr>
              <w:rPr>
                <w:szCs w:val="22"/>
              </w:rPr>
            </w:pPr>
            <w:r w:rsidRPr="00762A71">
              <w:rPr>
                <w:szCs w:val="22"/>
              </w:rPr>
              <w:t xml:space="preserve"> $              12,464 </w:t>
            </w:r>
          </w:p>
        </w:tc>
      </w:tr>
      <w:tr w14:paraId="29986F3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16322E" w14:textId="0C0826F0">
            <w:pPr>
              <w:jc w:val="right"/>
              <w:rPr>
                <w:szCs w:val="22"/>
              </w:rPr>
            </w:pPr>
            <w:r w:rsidRPr="4411F322">
              <w:rPr>
                <w:szCs w:val="22"/>
              </w:rPr>
              <w:t>6048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DC951B" w14:textId="2CF9B33F">
            <w:pPr>
              <w:rPr>
                <w:szCs w:val="22"/>
              </w:rPr>
            </w:pPr>
            <w:r w:rsidRPr="4411F322">
              <w:rPr>
                <w:szCs w:val="22"/>
              </w:rPr>
              <w:t>WNYE-TV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1DD2C8" w14:textId="4A978BB3">
            <w:pPr>
              <w:jc w:val="right"/>
              <w:rPr>
                <w:szCs w:val="22"/>
              </w:rPr>
            </w:pPr>
            <w:r w:rsidRPr="4411F322">
              <w:rPr>
                <w:szCs w:val="22"/>
              </w:rPr>
              <w:t>20,693,079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6C7454" w14:textId="39E69AFA">
            <w:pPr>
              <w:jc w:val="right"/>
              <w:rPr>
                <w:szCs w:val="22"/>
              </w:rPr>
            </w:pPr>
            <w:r w:rsidRPr="4411F322">
              <w:rPr>
                <w:szCs w:val="22"/>
              </w:rPr>
              <w:t>20,445,674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5DD3FC" w14:textId="71E50C67">
            <w:pPr>
              <w:rPr>
                <w:szCs w:val="22"/>
              </w:rPr>
            </w:pPr>
            <w:r w:rsidRPr="00762A71">
              <w:rPr>
                <w:szCs w:val="22"/>
              </w:rPr>
              <w:t xml:space="preserve"> $            144,960 </w:t>
            </w:r>
          </w:p>
        </w:tc>
      </w:tr>
      <w:tr w14:paraId="5A3E4BD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BF6BED" w14:textId="61E22368">
            <w:pPr>
              <w:jc w:val="right"/>
              <w:rPr>
                <w:szCs w:val="22"/>
              </w:rPr>
            </w:pPr>
            <w:r w:rsidRPr="4411F322">
              <w:rPr>
                <w:szCs w:val="22"/>
              </w:rPr>
              <w:t>34329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666875" w14:textId="0060325B">
            <w:pPr>
              <w:rPr>
                <w:szCs w:val="22"/>
              </w:rPr>
            </w:pPr>
            <w:r w:rsidRPr="4411F322">
              <w:rPr>
                <w:szCs w:val="22"/>
              </w:rPr>
              <w:t>WNYI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9F4CE3" w14:textId="335D4E28">
            <w:pPr>
              <w:jc w:val="right"/>
              <w:rPr>
                <w:szCs w:val="22"/>
              </w:rPr>
            </w:pPr>
            <w:r w:rsidRPr="4411F322">
              <w:rPr>
                <w:szCs w:val="22"/>
              </w:rPr>
              <w:t>1,609,642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744538" w14:textId="208A77FA">
            <w:pPr>
              <w:jc w:val="right"/>
              <w:rPr>
                <w:szCs w:val="22"/>
              </w:rPr>
            </w:pPr>
            <w:r w:rsidRPr="4411F322">
              <w:rPr>
                <w:szCs w:val="22"/>
              </w:rPr>
              <w:t>1,329,569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FEB92F" w14:textId="7B19D283">
            <w:pPr>
              <w:rPr>
                <w:szCs w:val="22"/>
              </w:rPr>
            </w:pPr>
            <w:r w:rsidRPr="00762A71">
              <w:rPr>
                <w:szCs w:val="22"/>
              </w:rPr>
              <w:t xml:space="preserve"> $                9,427 </w:t>
            </w:r>
          </w:p>
        </w:tc>
      </w:tr>
      <w:tr w14:paraId="16226CA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741D14" w14:textId="796BE645">
            <w:pPr>
              <w:jc w:val="right"/>
              <w:rPr>
                <w:szCs w:val="22"/>
              </w:rPr>
            </w:pPr>
            <w:r w:rsidRPr="4411F322">
              <w:rPr>
                <w:szCs w:val="22"/>
              </w:rPr>
              <w:t>67784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EE9FF3" w14:textId="40E36288">
            <w:pPr>
              <w:rPr>
                <w:szCs w:val="22"/>
              </w:rPr>
            </w:pPr>
            <w:r w:rsidRPr="4411F322">
              <w:rPr>
                <w:szCs w:val="22"/>
              </w:rPr>
              <w:t>WNYO-TV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B0BABE" w14:textId="68A36D02">
            <w:pPr>
              <w:jc w:val="right"/>
              <w:rPr>
                <w:szCs w:val="22"/>
              </w:rPr>
            </w:pPr>
            <w:r w:rsidRPr="4411F322">
              <w:rPr>
                <w:szCs w:val="22"/>
              </w:rPr>
              <w:t>1,449,480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0F03D7" w14:textId="763B8C58">
            <w:pPr>
              <w:jc w:val="right"/>
              <w:rPr>
                <w:szCs w:val="22"/>
              </w:rPr>
            </w:pPr>
            <w:r w:rsidRPr="4411F322">
              <w:rPr>
                <w:szCs w:val="22"/>
              </w:rPr>
              <w:t>1,428,169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1A71E8" w14:textId="28ADD89D">
            <w:pPr>
              <w:rPr>
                <w:szCs w:val="22"/>
              </w:rPr>
            </w:pPr>
            <w:r w:rsidRPr="00762A71">
              <w:rPr>
                <w:szCs w:val="22"/>
              </w:rPr>
              <w:t xml:space="preserve"> $              10,126 </w:t>
            </w:r>
          </w:p>
        </w:tc>
      </w:tr>
      <w:tr w14:paraId="57981F4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1733F6" w14:textId="69948E8B">
            <w:pPr>
              <w:jc w:val="right"/>
              <w:rPr>
                <w:szCs w:val="22"/>
              </w:rPr>
            </w:pPr>
            <w:r w:rsidRPr="4411F322">
              <w:rPr>
                <w:szCs w:val="22"/>
              </w:rPr>
              <w:t>73363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22F2BF" w14:textId="5E6382E1">
            <w:pPr>
              <w:rPr>
                <w:szCs w:val="22"/>
              </w:rPr>
            </w:pPr>
            <w:r w:rsidRPr="4411F322">
              <w:rPr>
                <w:szCs w:val="22"/>
              </w:rPr>
              <w:t>WNYT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B565FD" w14:textId="6302F784">
            <w:pPr>
              <w:jc w:val="right"/>
              <w:rPr>
                <w:szCs w:val="22"/>
              </w:rPr>
            </w:pPr>
            <w:r w:rsidRPr="4411F322">
              <w:rPr>
                <w:szCs w:val="22"/>
              </w:rPr>
              <w:t>1,975,605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AE5E95" w14:textId="7EAC01E7">
            <w:pPr>
              <w:jc w:val="right"/>
              <w:rPr>
                <w:szCs w:val="22"/>
              </w:rPr>
            </w:pPr>
            <w:r w:rsidRPr="4411F322">
              <w:rPr>
                <w:szCs w:val="22"/>
              </w:rPr>
              <w:t>1,653,904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D2B647" w14:textId="305BBD9A">
            <w:pPr>
              <w:rPr>
                <w:szCs w:val="22"/>
              </w:rPr>
            </w:pPr>
            <w:r w:rsidRPr="00762A71">
              <w:rPr>
                <w:szCs w:val="22"/>
              </w:rPr>
              <w:t xml:space="preserve"> $              11,726 </w:t>
            </w:r>
          </w:p>
        </w:tc>
      </w:tr>
      <w:tr w14:paraId="5282F35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F7B99E" w14:textId="703BA163">
            <w:pPr>
              <w:jc w:val="right"/>
              <w:rPr>
                <w:szCs w:val="22"/>
              </w:rPr>
            </w:pPr>
            <w:r w:rsidRPr="4411F322">
              <w:rPr>
                <w:szCs w:val="22"/>
              </w:rPr>
              <w:t>22206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349F9F" w14:textId="730127F2">
            <w:pPr>
              <w:rPr>
                <w:szCs w:val="22"/>
              </w:rPr>
            </w:pPr>
            <w:r w:rsidRPr="4411F322">
              <w:rPr>
                <w:szCs w:val="22"/>
              </w:rPr>
              <w:t>WNYW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D69571" w14:textId="349B96CA">
            <w:pPr>
              <w:jc w:val="right"/>
              <w:rPr>
                <w:szCs w:val="22"/>
              </w:rPr>
            </w:pPr>
            <w:r w:rsidRPr="4411F322">
              <w:rPr>
                <w:szCs w:val="22"/>
              </w:rPr>
              <w:t>21,377,740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CD6B8E" w14:textId="4A026402">
            <w:pPr>
              <w:jc w:val="right"/>
              <w:rPr>
                <w:szCs w:val="22"/>
              </w:rPr>
            </w:pPr>
            <w:r w:rsidRPr="4411F322">
              <w:rPr>
                <w:szCs w:val="22"/>
              </w:rPr>
              <w:t>21,043,915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1F3453" w14:textId="0010A48D">
            <w:pPr>
              <w:rPr>
                <w:szCs w:val="22"/>
              </w:rPr>
            </w:pPr>
            <w:r w:rsidRPr="00762A71">
              <w:rPr>
                <w:szCs w:val="22"/>
              </w:rPr>
              <w:t xml:space="preserve"> $            149,201 </w:t>
            </w:r>
          </w:p>
        </w:tc>
      </w:tr>
      <w:tr w14:paraId="285EF05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C866CC" w14:textId="356CAB1B">
            <w:pPr>
              <w:jc w:val="right"/>
              <w:rPr>
                <w:szCs w:val="22"/>
              </w:rPr>
            </w:pPr>
            <w:r w:rsidRPr="4411F322">
              <w:rPr>
                <w:szCs w:val="22"/>
              </w:rPr>
              <w:t>69618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8A4128" w14:textId="62050CA1">
            <w:pPr>
              <w:rPr>
                <w:szCs w:val="22"/>
              </w:rPr>
            </w:pPr>
            <w:r w:rsidRPr="4411F322">
              <w:rPr>
                <w:szCs w:val="22"/>
              </w:rPr>
              <w:t>WOAI-TV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8881BD" w14:textId="1FB61603">
            <w:pPr>
              <w:jc w:val="right"/>
              <w:rPr>
                <w:szCs w:val="22"/>
              </w:rPr>
            </w:pPr>
            <w:r w:rsidRPr="4411F322">
              <w:rPr>
                <w:szCs w:val="22"/>
              </w:rPr>
              <w:t>3,063,753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E09044" w14:textId="7FA2714D">
            <w:pPr>
              <w:jc w:val="right"/>
              <w:rPr>
                <w:szCs w:val="22"/>
              </w:rPr>
            </w:pPr>
            <w:r w:rsidRPr="4411F322">
              <w:rPr>
                <w:szCs w:val="22"/>
              </w:rPr>
              <w:t>3,050,610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B3903E" w14:textId="19856E2C">
            <w:pPr>
              <w:rPr>
                <w:szCs w:val="22"/>
              </w:rPr>
            </w:pPr>
            <w:r w:rsidRPr="00762A71">
              <w:rPr>
                <w:szCs w:val="22"/>
              </w:rPr>
              <w:t xml:space="preserve"> $              21,629 </w:t>
            </w:r>
          </w:p>
        </w:tc>
      </w:tr>
      <w:tr w14:paraId="6066FF4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B090E2" w14:textId="08E61AD8">
            <w:pPr>
              <w:jc w:val="right"/>
              <w:rPr>
                <w:szCs w:val="22"/>
              </w:rPr>
            </w:pPr>
            <w:r w:rsidRPr="4411F322">
              <w:rPr>
                <w:szCs w:val="22"/>
              </w:rPr>
              <w:t>66804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C5D109" w14:textId="2377517B">
            <w:pPr>
              <w:rPr>
                <w:szCs w:val="22"/>
              </w:rPr>
            </w:pPr>
            <w:r w:rsidRPr="4411F322">
              <w:rPr>
                <w:szCs w:val="22"/>
              </w:rPr>
              <w:t>WOAY-TV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83223B" w14:textId="458705D5">
            <w:pPr>
              <w:jc w:val="right"/>
              <w:rPr>
                <w:szCs w:val="22"/>
              </w:rPr>
            </w:pPr>
            <w:r w:rsidRPr="4411F322">
              <w:rPr>
                <w:szCs w:val="22"/>
              </w:rPr>
              <w:t>536,548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BE2C2D" w14:textId="27FBA0FB">
            <w:pPr>
              <w:jc w:val="right"/>
              <w:rPr>
                <w:szCs w:val="22"/>
              </w:rPr>
            </w:pPr>
            <w:r w:rsidRPr="4411F322">
              <w:rPr>
                <w:szCs w:val="22"/>
              </w:rPr>
              <w:t>414,046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D33B6C" w14:textId="2EE04343">
            <w:pPr>
              <w:rPr>
                <w:szCs w:val="22"/>
              </w:rPr>
            </w:pPr>
            <w:r w:rsidRPr="00762A71">
              <w:rPr>
                <w:szCs w:val="22"/>
              </w:rPr>
              <w:t xml:space="preserve"> $                2,936 </w:t>
            </w:r>
          </w:p>
        </w:tc>
      </w:tr>
      <w:tr w14:paraId="1650A6C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D0FFE7" w14:textId="269BFEB7">
            <w:pPr>
              <w:jc w:val="right"/>
              <w:rPr>
                <w:szCs w:val="22"/>
              </w:rPr>
            </w:pPr>
            <w:r w:rsidRPr="4411F322">
              <w:rPr>
                <w:szCs w:val="22"/>
              </w:rPr>
              <w:t>41225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51E788" w14:textId="6296C9BC">
            <w:pPr>
              <w:rPr>
                <w:szCs w:val="22"/>
              </w:rPr>
            </w:pPr>
            <w:r w:rsidRPr="4411F322">
              <w:rPr>
                <w:szCs w:val="22"/>
              </w:rPr>
              <w:t>WOFL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5A0BBE" w14:textId="05313565">
            <w:pPr>
              <w:jc w:val="right"/>
              <w:rPr>
                <w:szCs w:val="22"/>
              </w:rPr>
            </w:pPr>
            <w:r w:rsidRPr="4411F322">
              <w:rPr>
                <w:szCs w:val="22"/>
              </w:rPr>
              <w:t>4,897,034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0A6D2E" w14:textId="27220423">
            <w:pPr>
              <w:jc w:val="right"/>
              <w:rPr>
                <w:szCs w:val="22"/>
              </w:rPr>
            </w:pPr>
            <w:r w:rsidRPr="4411F322">
              <w:rPr>
                <w:szCs w:val="22"/>
              </w:rPr>
              <w:t>4,891,577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AE2050" w14:textId="6C812817">
            <w:pPr>
              <w:rPr>
                <w:szCs w:val="22"/>
              </w:rPr>
            </w:pPr>
            <w:r w:rsidRPr="00762A71">
              <w:rPr>
                <w:szCs w:val="22"/>
              </w:rPr>
              <w:t xml:space="preserve"> $              34,681 </w:t>
            </w:r>
          </w:p>
        </w:tc>
      </w:tr>
      <w:tr w14:paraId="6BC6B24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CE8635" w14:textId="1ADF949B">
            <w:pPr>
              <w:jc w:val="right"/>
              <w:rPr>
                <w:szCs w:val="22"/>
              </w:rPr>
            </w:pPr>
            <w:r w:rsidRPr="4411F322">
              <w:rPr>
                <w:szCs w:val="22"/>
              </w:rPr>
              <w:t>70651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8856A7" w14:textId="44658594">
            <w:pPr>
              <w:rPr>
                <w:szCs w:val="22"/>
              </w:rPr>
            </w:pPr>
            <w:r w:rsidRPr="4411F322">
              <w:rPr>
                <w:szCs w:val="22"/>
              </w:rPr>
              <w:t>WOGX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4391A0" w14:textId="6DEE9366">
            <w:pPr>
              <w:jc w:val="right"/>
              <w:rPr>
                <w:szCs w:val="22"/>
              </w:rPr>
            </w:pPr>
            <w:r w:rsidRPr="4411F322">
              <w:rPr>
                <w:szCs w:val="22"/>
              </w:rPr>
              <w:t>1,262,333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8F3AE6" w14:textId="73156D90">
            <w:pPr>
              <w:jc w:val="right"/>
              <w:rPr>
                <w:szCs w:val="22"/>
              </w:rPr>
            </w:pPr>
            <w:r w:rsidRPr="4411F322">
              <w:rPr>
                <w:szCs w:val="22"/>
              </w:rPr>
              <w:t>1,262,333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C7D166" w14:textId="31EBDE50">
            <w:pPr>
              <w:rPr>
                <w:szCs w:val="22"/>
              </w:rPr>
            </w:pPr>
            <w:r w:rsidRPr="00762A71">
              <w:rPr>
                <w:szCs w:val="22"/>
              </w:rPr>
              <w:t xml:space="preserve"> $                8,950 </w:t>
            </w:r>
          </w:p>
        </w:tc>
      </w:tr>
      <w:tr w14:paraId="0555F8A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5B2EA6" w14:textId="73D618C8">
            <w:pPr>
              <w:jc w:val="right"/>
              <w:rPr>
                <w:szCs w:val="22"/>
              </w:rPr>
            </w:pPr>
            <w:r w:rsidRPr="4411F322">
              <w:rPr>
                <w:szCs w:val="22"/>
              </w:rPr>
              <w:t>8661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BBAA34" w14:textId="7A5984E1">
            <w:pPr>
              <w:rPr>
                <w:szCs w:val="22"/>
              </w:rPr>
            </w:pPr>
            <w:r w:rsidRPr="4411F322">
              <w:rPr>
                <w:szCs w:val="22"/>
              </w:rPr>
              <w:t>WOI-DT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AAEE75" w14:textId="3FBCCC1B">
            <w:pPr>
              <w:jc w:val="right"/>
              <w:rPr>
                <w:szCs w:val="22"/>
              </w:rPr>
            </w:pPr>
            <w:r w:rsidRPr="4411F322">
              <w:rPr>
                <w:szCs w:val="22"/>
              </w:rPr>
              <w:t>1,278,698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01CA87" w14:textId="5FED7AAC">
            <w:pPr>
              <w:jc w:val="right"/>
              <w:rPr>
                <w:szCs w:val="22"/>
              </w:rPr>
            </w:pPr>
            <w:r w:rsidRPr="4411F322">
              <w:rPr>
                <w:szCs w:val="22"/>
              </w:rPr>
              <w:t>1,277,340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C87BCD" w14:textId="40BC6287">
            <w:pPr>
              <w:rPr>
                <w:szCs w:val="22"/>
              </w:rPr>
            </w:pPr>
            <w:r w:rsidRPr="00762A71">
              <w:rPr>
                <w:szCs w:val="22"/>
              </w:rPr>
              <w:t xml:space="preserve"> $                9,056 </w:t>
            </w:r>
          </w:p>
        </w:tc>
      </w:tr>
      <w:tr w14:paraId="54682BA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A365BE" w14:textId="47B9A95C">
            <w:pPr>
              <w:jc w:val="right"/>
              <w:rPr>
                <w:szCs w:val="22"/>
              </w:rPr>
            </w:pPr>
            <w:r w:rsidRPr="4411F322">
              <w:rPr>
                <w:szCs w:val="22"/>
              </w:rPr>
              <w:t>39746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DE8AD0" w14:textId="444AFF38">
            <w:pPr>
              <w:rPr>
                <w:szCs w:val="22"/>
              </w:rPr>
            </w:pPr>
            <w:r w:rsidRPr="4411F322">
              <w:rPr>
                <w:szCs w:val="22"/>
              </w:rPr>
              <w:t>WOIO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DD5C50" w14:textId="465D6B26">
            <w:pPr>
              <w:jc w:val="right"/>
              <w:rPr>
                <w:szCs w:val="22"/>
              </w:rPr>
            </w:pPr>
            <w:r w:rsidRPr="4411F322">
              <w:rPr>
                <w:szCs w:val="22"/>
              </w:rPr>
              <w:t>4,198,546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7BBA63" w14:textId="07B9E154">
            <w:pPr>
              <w:jc w:val="right"/>
              <w:rPr>
                <w:szCs w:val="22"/>
              </w:rPr>
            </w:pPr>
            <w:r w:rsidRPr="4411F322">
              <w:rPr>
                <w:szCs w:val="22"/>
              </w:rPr>
              <w:t>4,095,152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3FE974" w14:textId="161CA91E">
            <w:pPr>
              <w:rPr>
                <w:szCs w:val="22"/>
              </w:rPr>
            </w:pPr>
            <w:r w:rsidRPr="00762A71">
              <w:rPr>
                <w:szCs w:val="22"/>
              </w:rPr>
              <w:t xml:space="preserve"> $              29,035 </w:t>
            </w:r>
          </w:p>
        </w:tc>
      </w:tr>
      <w:tr w14:paraId="0105825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EF2119" w14:textId="371B2D69">
            <w:pPr>
              <w:jc w:val="right"/>
              <w:rPr>
                <w:szCs w:val="22"/>
              </w:rPr>
            </w:pPr>
            <w:r w:rsidRPr="4411F322">
              <w:rPr>
                <w:szCs w:val="22"/>
              </w:rPr>
              <w:t>71725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08B0DD" w14:textId="05EBC3AB">
            <w:pPr>
              <w:rPr>
                <w:szCs w:val="22"/>
              </w:rPr>
            </w:pPr>
            <w:r w:rsidRPr="4411F322">
              <w:rPr>
                <w:szCs w:val="22"/>
              </w:rPr>
              <w:t>WOLE-DT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C2BB7C" w14:textId="582ABC49">
            <w:pPr>
              <w:jc w:val="right"/>
              <w:rPr>
                <w:szCs w:val="22"/>
              </w:rPr>
            </w:pPr>
            <w:r w:rsidRPr="4411F322">
              <w:rPr>
                <w:szCs w:val="22"/>
              </w:rPr>
              <w:t>1,581,955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A19C60" w14:textId="5A66738C">
            <w:pPr>
              <w:jc w:val="right"/>
              <w:rPr>
                <w:szCs w:val="22"/>
              </w:rPr>
            </w:pPr>
            <w:r w:rsidRPr="4411F322">
              <w:rPr>
                <w:szCs w:val="22"/>
              </w:rPr>
              <w:t>1,411,809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06A504" w14:textId="64908FBB">
            <w:pPr>
              <w:rPr>
                <w:szCs w:val="22"/>
              </w:rPr>
            </w:pPr>
            <w:r w:rsidRPr="00762A71">
              <w:rPr>
                <w:szCs w:val="22"/>
              </w:rPr>
              <w:t xml:space="preserve"> $                5,027 </w:t>
            </w:r>
          </w:p>
        </w:tc>
      </w:tr>
      <w:tr w14:paraId="3B774FD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31D2FB" w14:textId="31CBE383">
            <w:pPr>
              <w:jc w:val="right"/>
              <w:rPr>
                <w:szCs w:val="22"/>
              </w:rPr>
            </w:pPr>
            <w:r w:rsidRPr="4411F322">
              <w:rPr>
                <w:szCs w:val="22"/>
              </w:rPr>
              <w:t>73375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8EA138" w14:textId="0E2A1A6E">
            <w:pPr>
              <w:rPr>
                <w:szCs w:val="22"/>
              </w:rPr>
            </w:pPr>
            <w:r w:rsidRPr="4411F322">
              <w:rPr>
                <w:szCs w:val="22"/>
              </w:rPr>
              <w:t>WOLF-TV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0EAB1D" w14:textId="46DBF44F">
            <w:pPr>
              <w:jc w:val="right"/>
              <w:rPr>
                <w:szCs w:val="22"/>
              </w:rPr>
            </w:pPr>
            <w:r w:rsidRPr="4411F322">
              <w:rPr>
                <w:szCs w:val="22"/>
              </w:rPr>
              <w:t>3,025,477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F4EE8B" w14:textId="7504DA66">
            <w:pPr>
              <w:jc w:val="right"/>
              <w:rPr>
                <w:szCs w:val="22"/>
              </w:rPr>
            </w:pPr>
            <w:r w:rsidRPr="4411F322">
              <w:rPr>
                <w:szCs w:val="22"/>
              </w:rPr>
              <w:t>2,531,097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D7295B" w14:textId="18E6DCBE">
            <w:pPr>
              <w:rPr>
                <w:szCs w:val="22"/>
              </w:rPr>
            </w:pPr>
            <w:r w:rsidRPr="00762A71">
              <w:rPr>
                <w:szCs w:val="22"/>
              </w:rPr>
              <w:t xml:space="preserve"> $              17,945 </w:t>
            </w:r>
          </w:p>
        </w:tc>
      </w:tr>
      <w:tr w14:paraId="6F5126B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511093" w14:textId="4A646051">
            <w:pPr>
              <w:jc w:val="right"/>
              <w:rPr>
                <w:szCs w:val="22"/>
              </w:rPr>
            </w:pPr>
            <w:r w:rsidRPr="4411F322">
              <w:rPr>
                <w:szCs w:val="22"/>
              </w:rPr>
              <w:t>60963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B67729" w14:textId="4C6AE87D">
            <w:pPr>
              <w:rPr>
                <w:szCs w:val="22"/>
              </w:rPr>
            </w:pPr>
            <w:r w:rsidRPr="4411F322">
              <w:rPr>
                <w:szCs w:val="22"/>
              </w:rPr>
              <w:t>WOLO-TV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8F97D8" w14:textId="3782A76C">
            <w:pPr>
              <w:jc w:val="right"/>
              <w:rPr>
                <w:szCs w:val="22"/>
              </w:rPr>
            </w:pPr>
            <w:r w:rsidRPr="4411F322">
              <w:rPr>
                <w:szCs w:val="22"/>
              </w:rPr>
              <w:t>2,854,959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AAFC1D" w14:textId="7F2BFEB1">
            <w:pPr>
              <w:jc w:val="right"/>
              <w:rPr>
                <w:szCs w:val="22"/>
              </w:rPr>
            </w:pPr>
            <w:r w:rsidRPr="4411F322">
              <w:rPr>
                <w:szCs w:val="22"/>
              </w:rPr>
              <w:t>2,814,886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C16705" w14:textId="6BAF1666">
            <w:pPr>
              <w:rPr>
                <w:szCs w:val="22"/>
              </w:rPr>
            </w:pPr>
            <w:r w:rsidRPr="00762A71">
              <w:rPr>
                <w:szCs w:val="22"/>
              </w:rPr>
              <w:t xml:space="preserve"> $              19,958 </w:t>
            </w:r>
          </w:p>
        </w:tc>
      </w:tr>
      <w:tr w14:paraId="14D5BC3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7D2666" w14:textId="755D1DDF">
            <w:pPr>
              <w:jc w:val="right"/>
              <w:rPr>
                <w:szCs w:val="22"/>
              </w:rPr>
            </w:pPr>
            <w:r w:rsidRPr="4411F322">
              <w:rPr>
                <w:szCs w:val="22"/>
              </w:rPr>
              <w:t>36838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13C9F9" w14:textId="09A4FEED">
            <w:pPr>
              <w:rPr>
                <w:szCs w:val="22"/>
              </w:rPr>
            </w:pPr>
            <w:r w:rsidRPr="4411F322">
              <w:rPr>
                <w:szCs w:val="22"/>
              </w:rPr>
              <w:t>WOOD-TV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0DA6C5" w14:textId="16D39D53">
            <w:pPr>
              <w:jc w:val="right"/>
              <w:rPr>
                <w:szCs w:val="22"/>
              </w:rPr>
            </w:pPr>
            <w:r w:rsidRPr="4411F322">
              <w:rPr>
                <w:szCs w:val="22"/>
              </w:rPr>
              <w:t>2,637,147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F3367A" w14:textId="1CE34FF6">
            <w:pPr>
              <w:jc w:val="right"/>
              <w:rPr>
                <w:szCs w:val="22"/>
              </w:rPr>
            </w:pPr>
            <w:r w:rsidRPr="4411F322">
              <w:rPr>
                <w:szCs w:val="22"/>
              </w:rPr>
              <w:t>2,631,110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88807A" w14:textId="36FB3BCB">
            <w:pPr>
              <w:rPr>
                <w:szCs w:val="22"/>
              </w:rPr>
            </w:pPr>
            <w:r w:rsidRPr="00762A71">
              <w:rPr>
                <w:szCs w:val="22"/>
              </w:rPr>
              <w:t xml:space="preserve"> $              18,655 </w:t>
            </w:r>
          </w:p>
        </w:tc>
      </w:tr>
      <w:tr w14:paraId="03E233A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97A2F0" w14:textId="7342E209">
            <w:pPr>
              <w:jc w:val="right"/>
              <w:rPr>
                <w:szCs w:val="22"/>
              </w:rPr>
            </w:pPr>
            <w:r w:rsidRPr="4411F322">
              <w:rPr>
                <w:szCs w:val="22"/>
              </w:rPr>
              <w:t>67602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B62FA3" w14:textId="120D1023">
            <w:pPr>
              <w:rPr>
                <w:szCs w:val="22"/>
              </w:rPr>
            </w:pPr>
            <w:r w:rsidRPr="4411F322">
              <w:rPr>
                <w:szCs w:val="22"/>
              </w:rPr>
              <w:t>WOPX-TV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895790" w14:textId="1467FFFB">
            <w:pPr>
              <w:jc w:val="right"/>
              <w:rPr>
                <w:szCs w:val="22"/>
              </w:rPr>
            </w:pPr>
            <w:r w:rsidRPr="4411F322">
              <w:rPr>
                <w:szCs w:val="22"/>
              </w:rPr>
              <w:t>4,677,102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5DCC49" w14:textId="20B5E32A">
            <w:pPr>
              <w:jc w:val="right"/>
              <w:rPr>
                <w:szCs w:val="22"/>
              </w:rPr>
            </w:pPr>
            <w:r w:rsidRPr="4411F322">
              <w:rPr>
                <w:szCs w:val="22"/>
              </w:rPr>
              <w:t>4,676,992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8CF758" w14:textId="5F31B495">
            <w:pPr>
              <w:rPr>
                <w:szCs w:val="22"/>
              </w:rPr>
            </w:pPr>
            <w:r w:rsidRPr="00762A71">
              <w:rPr>
                <w:szCs w:val="22"/>
              </w:rPr>
              <w:t xml:space="preserve"> $              33,160 </w:t>
            </w:r>
          </w:p>
        </w:tc>
      </w:tr>
      <w:tr w14:paraId="21C9348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6DDD9C" w14:textId="7384EED3">
            <w:pPr>
              <w:jc w:val="right"/>
              <w:rPr>
                <w:szCs w:val="22"/>
              </w:rPr>
            </w:pPr>
            <w:r w:rsidRPr="4411F322">
              <w:rPr>
                <w:szCs w:val="22"/>
              </w:rPr>
              <w:t>64865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0A8ACE" w14:textId="7D4B1D57">
            <w:pPr>
              <w:rPr>
                <w:szCs w:val="22"/>
              </w:rPr>
            </w:pPr>
            <w:r w:rsidRPr="4411F322">
              <w:rPr>
                <w:szCs w:val="22"/>
              </w:rPr>
              <w:t>WORA-TV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8E891F" w14:textId="2FCCD169">
            <w:pPr>
              <w:jc w:val="right"/>
              <w:rPr>
                <w:szCs w:val="22"/>
              </w:rPr>
            </w:pPr>
            <w:r w:rsidRPr="4411F322">
              <w:rPr>
                <w:szCs w:val="22"/>
              </w:rPr>
              <w:t>3,172,055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177D32" w14:textId="75B2911E">
            <w:pPr>
              <w:jc w:val="right"/>
              <w:rPr>
                <w:szCs w:val="22"/>
              </w:rPr>
            </w:pPr>
            <w:r w:rsidRPr="4411F322">
              <w:rPr>
                <w:szCs w:val="22"/>
              </w:rPr>
              <w:t>2,933,387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7700D5" w14:textId="10E9B02B">
            <w:pPr>
              <w:rPr>
                <w:szCs w:val="22"/>
              </w:rPr>
            </w:pPr>
            <w:r w:rsidRPr="00762A71">
              <w:rPr>
                <w:szCs w:val="22"/>
              </w:rPr>
              <w:t xml:space="preserve"> $              20,798 </w:t>
            </w:r>
          </w:p>
        </w:tc>
      </w:tr>
      <w:tr w14:paraId="55E3209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510D56" w14:textId="7D38274A">
            <w:pPr>
              <w:jc w:val="right"/>
              <w:rPr>
                <w:szCs w:val="22"/>
              </w:rPr>
            </w:pPr>
            <w:r w:rsidRPr="4411F322">
              <w:rPr>
                <w:szCs w:val="22"/>
              </w:rPr>
              <w:t>73901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DCCFED" w14:textId="1421222C">
            <w:pPr>
              <w:rPr>
                <w:szCs w:val="22"/>
              </w:rPr>
            </w:pPr>
            <w:r w:rsidRPr="4411F322">
              <w:rPr>
                <w:szCs w:val="22"/>
              </w:rPr>
              <w:t>WORO-DT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485EC8" w14:textId="6136309D">
            <w:pPr>
              <w:jc w:val="right"/>
              <w:rPr>
                <w:szCs w:val="22"/>
              </w:rPr>
            </w:pPr>
            <w:r w:rsidRPr="4411F322">
              <w:rPr>
                <w:szCs w:val="22"/>
              </w:rPr>
              <w:t>2,847,102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99FD6D" w14:textId="008BB2A2">
            <w:pPr>
              <w:jc w:val="right"/>
              <w:rPr>
                <w:szCs w:val="22"/>
              </w:rPr>
            </w:pPr>
            <w:r w:rsidRPr="4411F322">
              <w:rPr>
                <w:szCs w:val="22"/>
              </w:rPr>
              <w:t>2,661,536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EB2E49" w14:textId="701814A5">
            <w:pPr>
              <w:rPr>
                <w:szCs w:val="22"/>
              </w:rPr>
            </w:pPr>
            <w:r w:rsidRPr="00762A71">
              <w:rPr>
                <w:szCs w:val="22"/>
              </w:rPr>
              <w:t xml:space="preserve"> $              18,870 </w:t>
            </w:r>
          </w:p>
        </w:tc>
      </w:tr>
      <w:tr w14:paraId="7E9AAB8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5F5056" w14:textId="40FC0B37">
            <w:pPr>
              <w:jc w:val="right"/>
              <w:rPr>
                <w:szCs w:val="22"/>
              </w:rPr>
            </w:pPr>
            <w:r w:rsidRPr="4411F322">
              <w:rPr>
                <w:szCs w:val="22"/>
              </w:rPr>
              <w:t>60357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EB0F58" w14:textId="26221B8B">
            <w:pPr>
              <w:rPr>
                <w:szCs w:val="22"/>
              </w:rPr>
            </w:pPr>
            <w:r w:rsidRPr="4411F322">
              <w:rPr>
                <w:szCs w:val="22"/>
              </w:rPr>
              <w:t>WOST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D07000" w14:textId="2068B8B2">
            <w:pPr>
              <w:jc w:val="right"/>
              <w:rPr>
                <w:szCs w:val="22"/>
              </w:rPr>
            </w:pPr>
            <w:r w:rsidRPr="4411F322">
              <w:rPr>
                <w:szCs w:val="22"/>
              </w:rPr>
              <w:t>1,055,465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A1B4B4" w14:textId="3E047B81">
            <w:pPr>
              <w:jc w:val="right"/>
              <w:rPr>
                <w:szCs w:val="22"/>
              </w:rPr>
            </w:pPr>
            <w:r w:rsidRPr="4411F322">
              <w:rPr>
                <w:szCs w:val="22"/>
              </w:rPr>
              <w:t>918,659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4A6628" w14:textId="66DCF287">
            <w:pPr>
              <w:rPr>
                <w:szCs w:val="22"/>
              </w:rPr>
            </w:pPr>
            <w:r w:rsidRPr="00762A71">
              <w:rPr>
                <w:szCs w:val="22"/>
              </w:rPr>
              <w:t xml:space="preserve"> $                6,513 </w:t>
            </w:r>
          </w:p>
        </w:tc>
      </w:tr>
      <w:tr w14:paraId="7EB82F4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D8374A" w14:textId="3588C3A0">
            <w:pPr>
              <w:jc w:val="right"/>
              <w:rPr>
                <w:szCs w:val="22"/>
              </w:rPr>
            </w:pPr>
            <w:r w:rsidRPr="4411F322">
              <w:rPr>
                <w:szCs w:val="22"/>
              </w:rPr>
              <w:t>66185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44542D" w14:textId="0ED72BBF">
            <w:pPr>
              <w:rPr>
                <w:szCs w:val="22"/>
              </w:rPr>
            </w:pPr>
            <w:r w:rsidRPr="4411F322">
              <w:rPr>
                <w:szCs w:val="22"/>
              </w:rPr>
              <w:t>WOSU-TV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BD78C9" w14:textId="4DB05030">
            <w:pPr>
              <w:jc w:val="right"/>
              <w:rPr>
                <w:szCs w:val="22"/>
              </w:rPr>
            </w:pPr>
            <w:r w:rsidRPr="4411F322">
              <w:rPr>
                <w:szCs w:val="22"/>
              </w:rPr>
              <w:t>3,073,523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AB35E3" w14:textId="57433E2E">
            <w:pPr>
              <w:jc w:val="right"/>
              <w:rPr>
                <w:szCs w:val="22"/>
              </w:rPr>
            </w:pPr>
            <w:r w:rsidRPr="4411F322">
              <w:rPr>
                <w:szCs w:val="22"/>
              </w:rPr>
              <w:t>3,013,857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864255" w14:textId="45511729">
            <w:pPr>
              <w:rPr>
                <w:szCs w:val="22"/>
              </w:rPr>
            </w:pPr>
            <w:r w:rsidRPr="00762A71">
              <w:rPr>
                <w:szCs w:val="22"/>
              </w:rPr>
              <w:t xml:space="preserve"> $              21,368 </w:t>
            </w:r>
          </w:p>
        </w:tc>
      </w:tr>
      <w:tr w14:paraId="20096AC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76114A" w14:textId="2416C6A7">
            <w:pPr>
              <w:jc w:val="right"/>
              <w:rPr>
                <w:szCs w:val="22"/>
              </w:rPr>
            </w:pPr>
            <w:r w:rsidRPr="4411F322">
              <w:rPr>
                <w:szCs w:val="22"/>
              </w:rPr>
              <w:t>131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3251B0" w14:textId="5A004B58">
            <w:pPr>
              <w:rPr>
                <w:szCs w:val="22"/>
              </w:rPr>
            </w:pPr>
            <w:r w:rsidRPr="4411F322">
              <w:rPr>
                <w:szCs w:val="22"/>
              </w:rPr>
              <w:t>WOTF-TV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F26D47" w14:textId="66F3CDF6">
            <w:pPr>
              <w:jc w:val="right"/>
              <w:rPr>
                <w:szCs w:val="22"/>
              </w:rPr>
            </w:pPr>
            <w:r w:rsidRPr="4411F322">
              <w:rPr>
                <w:szCs w:val="22"/>
              </w:rPr>
              <w:t>4,204,625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982353" w14:textId="3517E19B">
            <w:pPr>
              <w:jc w:val="right"/>
              <w:rPr>
                <w:szCs w:val="22"/>
              </w:rPr>
            </w:pPr>
            <w:r w:rsidRPr="4411F322">
              <w:rPr>
                <w:szCs w:val="22"/>
              </w:rPr>
              <w:t>4,204,625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EED47A" w14:textId="52F24BDF">
            <w:pPr>
              <w:rPr>
                <w:szCs w:val="22"/>
              </w:rPr>
            </w:pPr>
            <w:r w:rsidRPr="00762A71">
              <w:rPr>
                <w:szCs w:val="22"/>
              </w:rPr>
              <w:t xml:space="preserve"> $              29,811 </w:t>
            </w:r>
          </w:p>
        </w:tc>
      </w:tr>
      <w:tr w14:paraId="2C4272E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EBE2D2" w14:textId="39A2FA76">
            <w:pPr>
              <w:jc w:val="right"/>
              <w:rPr>
                <w:szCs w:val="22"/>
              </w:rPr>
            </w:pPr>
            <w:r w:rsidRPr="4411F322">
              <w:rPr>
                <w:szCs w:val="22"/>
              </w:rPr>
              <w:t>10212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1B769D" w14:textId="01A78BC1">
            <w:pPr>
              <w:rPr>
                <w:szCs w:val="22"/>
              </w:rPr>
            </w:pPr>
            <w:r w:rsidRPr="4411F322">
              <w:rPr>
                <w:szCs w:val="22"/>
              </w:rPr>
              <w:t>WOTV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3671DD" w14:textId="0CDEDAEE">
            <w:pPr>
              <w:jc w:val="right"/>
              <w:rPr>
                <w:szCs w:val="22"/>
              </w:rPr>
            </w:pPr>
            <w:r w:rsidRPr="4411F322">
              <w:rPr>
                <w:szCs w:val="22"/>
              </w:rPr>
              <w:t>2,493,328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2ECD2D" w14:textId="6CB6EA27">
            <w:pPr>
              <w:jc w:val="right"/>
              <w:rPr>
                <w:szCs w:val="22"/>
              </w:rPr>
            </w:pPr>
            <w:r w:rsidRPr="4411F322">
              <w:rPr>
                <w:szCs w:val="22"/>
              </w:rPr>
              <w:t>2,492,908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C2E672" w14:textId="34558AE5">
            <w:pPr>
              <w:rPr>
                <w:szCs w:val="22"/>
              </w:rPr>
            </w:pPr>
            <w:r w:rsidRPr="00762A71">
              <w:rPr>
                <w:szCs w:val="22"/>
              </w:rPr>
              <w:t xml:space="preserve"> $              17,675 </w:t>
            </w:r>
          </w:p>
        </w:tc>
      </w:tr>
      <w:tr w14:paraId="54F02D7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C61B1E" w14:textId="11FFBB05">
            <w:pPr>
              <w:jc w:val="right"/>
              <w:rPr>
                <w:szCs w:val="22"/>
              </w:rPr>
            </w:pPr>
            <w:r w:rsidRPr="4411F322">
              <w:rPr>
                <w:szCs w:val="22"/>
              </w:rPr>
              <w:t>50147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9EDD8E" w14:textId="38E30A15">
            <w:pPr>
              <w:rPr>
                <w:szCs w:val="22"/>
              </w:rPr>
            </w:pPr>
            <w:r w:rsidRPr="4411F322">
              <w:rPr>
                <w:szCs w:val="22"/>
              </w:rPr>
              <w:t>WOUB-TV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C3A4B4" w14:textId="3207DE3C">
            <w:pPr>
              <w:jc w:val="right"/>
              <w:rPr>
                <w:szCs w:val="22"/>
              </w:rPr>
            </w:pPr>
            <w:r w:rsidRPr="4411F322">
              <w:rPr>
                <w:szCs w:val="22"/>
              </w:rPr>
              <w:t>739,667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236187" w14:textId="33DAB5D2">
            <w:pPr>
              <w:jc w:val="right"/>
              <w:rPr>
                <w:szCs w:val="22"/>
              </w:rPr>
            </w:pPr>
            <w:r w:rsidRPr="4411F322">
              <w:rPr>
                <w:szCs w:val="22"/>
              </w:rPr>
              <w:t>721,384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98E3F0" w14:textId="50BE47B6">
            <w:pPr>
              <w:rPr>
                <w:szCs w:val="22"/>
              </w:rPr>
            </w:pPr>
            <w:r w:rsidRPr="00762A71">
              <w:rPr>
                <w:szCs w:val="22"/>
              </w:rPr>
              <w:t xml:space="preserve"> $                5,115 </w:t>
            </w:r>
          </w:p>
        </w:tc>
      </w:tr>
      <w:tr w14:paraId="5B2B56E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7287E2" w14:textId="00F2A0AA">
            <w:pPr>
              <w:jc w:val="right"/>
              <w:rPr>
                <w:szCs w:val="22"/>
              </w:rPr>
            </w:pPr>
            <w:r w:rsidRPr="4411F322">
              <w:rPr>
                <w:szCs w:val="22"/>
              </w:rPr>
              <w:t>50141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88D391" w14:textId="774A87E4">
            <w:pPr>
              <w:rPr>
                <w:szCs w:val="22"/>
              </w:rPr>
            </w:pPr>
            <w:r w:rsidRPr="4411F322">
              <w:rPr>
                <w:szCs w:val="22"/>
              </w:rPr>
              <w:t>WOUC-TV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5C98F9" w14:textId="40AFD02B">
            <w:pPr>
              <w:jc w:val="right"/>
              <w:rPr>
                <w:szCs w:val="22"/>
              </w:rPr>
            </w:pPr>
            <w:r w:rsidRPr="4411F322">
              <w:rPr>
                <w:szCs w:val="22"/>
              </w:rPr>
              <w:t>1,680,457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9ECAB5" w14:textId="09DF7F1A">
            <w:pPr>
              <w:jc w:val="right"/>
              <w:rPr>
                <w:szCs w:val="22"/>
              </w:rPr>
            </w:pPr>
            <w:r w:rsidRPr="4411F322">
              <w:rPr>
                <w:szCs w:val="22"/>
              </w:rPr>
              <w:t>1,618,502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3EA8E3" w14:textId="2ED1E6C3">
            <w:pPr>
              <w:rPr>
                <w:szCs w:val="22"/>
              </w:rPr>
            </w:pPr>
            <w:r w:rsidRPr="00762A71">
              <w:rPr>
                <w:szCs w:val="22"/>
              </w:rPr>
              <w:t xml:space="preserve"> $              11,475 </w:t>
            </w:r>
          </w:p>
        </w:tc>
      </w:tr>
      <w:tr w14:paraId="4AED779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182CC8" w14:textId="027E1337">
            <w:pPr>
              <w:jc w:val="right"/>
              <w:rPr>
                <w:szCs w:val="22"/>
              </w:rPr>
            </w:pPr>
            <w:r w:rsidRPr="4411F322">
              <w:rPr>
                <w:szCs w:val="22"/>
              </w:rPr>
              <w:t>23342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E928EB" w14:textId="7C112B90">
            <w:pPr>
              <w:rPr>
                <w:szCs w:val="22"/>
              </w:rPr>
            </w:pPr>
            <w:r w:rsidRPr="4411F322">
              <w:rPr>
                <w:szCs w:val="22"/>
              </w:rPr>
              <w:t>WOWK-TV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72EA7D" w14:textId="0E3BFB7E">
            <w:pPr>
              <w:jc w:val="right"/>
              <w:rPr>
                <w:szCs w:val="22"/>
              </w:rPr>
            </w:pPr>
            <w:r w:rsidRPr="4411F322">
              <w:rPr>
                <w:szCs w:val="22"/>
              </w:rPr>
              <w:t>1,098,995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257F1D" w14:textId="624D5FB2">
            <w:pPr>
              <w:jc w:val="right"/>
              <w:rPr>
                <w:szCs w:val="22"/>
              </w:rPr>
            </w:pPr>
            <w:r w:rsidRPr="4411F322">
              <w:rPr>
                <w:szCs w:val="22"/>
              </w:rPr>
              <w:t>1,028,502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D97B5C" w14:textId="458E91EB">
            <w:pPr>
              <w:rPr>
                <w:szCs w:val="22"/>
              </w:rPr>
            </w:pPr>
            <w:r w:rsidRPr="00762A71">
              <w:rPr>
                <w:szCs w:val="22"/>
              </w:rPr>
              <w:t xml:space="preserve"> $                7,292 </w:t>
            </w:r>
          </w:p>
        </w:tc>
      </w:tr>
      <w:tr w14:paraId="3729318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94EA98" w14:textId="5C817069">
            <w:pPr>
              <w:jc w:val="right"/>
              <w:rPr>
                <w:szCs w:val="22"/>
              </w:rPr>
            </w:pPr>
            <w:r w:rsidRPr="4411F322">
              <w:rPr>
                <w:szCs w:val="22"/>
              </w:rPr>
              <w:t>65528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8A1509" w14:textId="4B5B2326">
            <w:pPr>
              <w:rPr>
                <w:szCs w:val="22"/>
              </w:rPr>
            </w:pPr>
            <w:r w:rsidRPr="4411F322">
              <w:rPr>
                <w:szCs w:val="22"/>
              </w:rPr>
              <w:t>WOWT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41ABF4" w14:textId="0DBBAF7F">
            <w:pPr>
              <w:jc w:val="right"/>
              <w:rPr>
                <w:szCs w:val="22"/>
              </w:rPr>
            </w:pPr>
            <w:r w:rsidRPr="4411F322">
              <w:rPr>
                <w:szCs w:val="22"/>
              </w:rPr>
              <w:t>1,516,978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2A4C18" w14:textId="5096B864">
            <w:pPr>
              <w:jc w:val="right"/>
              <w:rPr>
                <w:szCs w:val="22"/>
              </w:rPr>
            </w:pPr>
            <w:r w:rsidRPr="4411F322">
              <w:rPr>
                <w:szCs w:val="22"/>
              </w:rPr>
              <w:t>1,514,052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C35223" w14:textId="0980BE5D">
            <w:pPr>
              <w:rPr>
                <w:szCs w:val="22"/>
              </w:rPr>
            </w:pPr>
            <w:r w:rsidRPr="00762A71">
              <w:rPr>
                <w:szCs w:val="22"/>
              </w:rPr>
              <w:t xml:space="preserve"> $              10,735 </w:t>
            </w:r>
          </w:p>
        </w:tc>
      </w:tr>
      <w:tr w14:paraId="2AFBF77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F63C02" w14:textId="6B46EECC">
            <w:pPr>
              <w:jc w:val="right"/>
              <w:rPr>
                <w:szCs w:val="22"/>
              </w:rPr>
            </w:pPr>
            <w:r w:rsidRPr="4411F322">
              <w:rPr>
                <w:szCs w:val="22"/>
              </w:rPr>
              <w:t>31570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D8D6AF" w14:textId="505605CA">
            <w:pPr>
              <w:rPr>
                <w:szCs w:val="22"/>
              </w:rPr>
            </w:pPr>
            <w:r w:rsidRPr="4411F322">
              <w:rPr>
                <w:szCs w:val="22"/>
              </w:rPr>
              <w:t>WPAN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774680" w14:textId="7A8B0CA0">
            <w:pPr>
              <w:jc w:val="right"/>
              <w:rPr>
                <w:szCs w:val="22"/>
              </w:rPr>
            </w:pPr>
            <w:r w:rsidRPr="4411F322">
              <w:rPr>
                <w:szCs w:val="22"/>
              </w:rPr>
              <w:t>1,392,393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4DB81A" w14:textId="4B7E7E4A">
            <w:pPr>
              <w:jc w:val="right"/>
              <w:rPr>
                <w:szCs w:val="22"/>
              </w:rPr>
            </w:pPr>
            <w:r w:rsidRPr="4411F322">
              <w:rPr>
                <w:szCs w:val="22"/>
              </w:rPr>
              <w:t>1,392,261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2E14D3" w14:textId="2B13AF08">
            <w:pPr>
              <w:rPr>
                <w:szCs w:val="22"/>
              </w:rPr>
            </w:pPr>
            <w:r w:rsidRPr="00762A71">
              <w:rPr>
                <w:szCs w:val="22"/>
              </w:rPr>
              <w:t xml:space="preserve"> $                9,871 </w:t>
            </w:r>
          </w:p>
        </w:tc>
      </w:tr>
      <w:tr w14:paraId="74566A0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1A2872" w14:textId="74D9E688">
            <w:pPr>
              <w:jc w:val="right"/>
              <w:rPr>
                <w:szCs w:val="22"/>
              </w:rPr>
            </w:pPr>
            <w:r w:rsidRPr="4411F322">
              <w:rPr>
                <w:szCs w:val="22"/>
              </w:rPr>
              <w:t>51988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AEB491" w14:textId="18B651C4">
            <w:pPr>
              <w:rPr>
                <w:szCs w:val="22"/>
              </w:rPr>
            </w:pPr>
            <w:r w:rsidRPr="4411F322">
              <w:rPr>
                <w:szCs w:val="22"/>
              </w:rPr>
              <w:t>WPBF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24F9BA" w14:textId="2803E946">
            <w:pPr>
              <w:jc w:val="right"/>
              <w:rPr>
                <w:szCs w:val="22"/>
              </w:rPr>
            </w:pPr>
            <w:r w:rsidRPr="4411F322">
              <w:rPr>
                <w:szCs w:val="22"/>
              </w:rPr>
              <w:t>3,601,603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AC20A0" w14:textId="288BFDE3">
            <w:pPr>
              <w:jc w:val="right"/>
              <w:rPr>
                <w:szCs w:val="22"/>
              </w:rPr>
            </w:pPr>
            <w:r w:rsidRPr="4411F322">
              <w:rPr>
                <w:szCs w:val="22"/>
              </w:rPr>
              <w:t>3,601,603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51C1AA" w14:textId="2D2E970E">
            <w:pPr>
              <w:rPr>
                <w:szCs w:val="22"/>
              </w:rPr>
            </w:pPr>
            <w:r w:rsidRPr="00762A71">
              <w:rPr>
                <w:szCs w:val="22"/>
              </w:rPr>
              <w:t xml:space="preserve"> $              25,535 </w:t>
            </w:r>
          </w:p>
        </w:tc>
      </w:tr>
      <w:tr w14:paraId="2F1C255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B65CA5" w14:textId="7A0C517D">
            <w:pPr>
              <w:jc w:val="right"/>
              <w:rPr>
                <w:szCs w:val="22"/>
              </w:rPr>
            </w:pPr>
            <w:r w:rsidRPr="4411F322">
              <w:rPr>
                <w:szCs w:val="22"/>
              </w:rPr>
              <w:t>21253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578CDA" w14:textId="07492A89">
            <w:pPr>
              <w:rPr>
                <w:szCs w:val="22"/>
              </w:rPr>
            </w:pPr>
            <w:r w:rsidRPr="4411F322">
              <w:rPr>
                <w:szCs w:val="22"/>
              </w:rPr>
              <w:t>WPBN-TV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F28F71" w14:textId="39D301D5">
            <w:pPr>
              <w:jc w:val="right"/>
              <w:rPr>
                <w:szCs w:val="22"/>
              </w:rPr>
            </w:pPr>
            <w:r w:rsidRPr="4411F322">
              <w:rPr>
                <w:szCs w:val="22"/>
              </w:rPr>
              <w:t>452,157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E6A5FC" w14:textId="4A470539">
            <w:pPr>
              <w:jc w:val="right"/>
              <w:rPr>
                <w:szCs w:val="22"/>
              </w:rPr>
            </w:pPr>
            <w:r w:rsidRPr="4411F322">
              <w:rPr>
                <w:szCs w:val="22"/>
              </w:rPr>
              <w:t>440,310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EDAEDE" w14:textId="6F65C30F">
            <w:pPr>
              <w:rPr>
                <w:szCs w:val="22"/>
              </w:rPr>
            </w:pPr>
            <w:r w:rsidRPr="00762A71">
              <w:rPr>
                <w:szCs w:val="22"/>
              </w:rPr>
              <w:t xml:space="preserve"> $                3,122 </w:t>
            </w:r>
          </w:p>
        </w:tc>
      </w:tr>
      <w:tr w14:paraId="329CB31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78E33E" w14:textId="3F8D7FFE">
            <w:pPr>
              <w:jc w:val="right"/>
              <w:rPr>
                <w:szCs w:val="22"/>
              </w:rPr>
            </w:pPr>
            <w:r w:rsidRPr="4411F322">
              <w:rPr>
                <w:szCs w:val="22"/>
              </w:rPr>
              <w:t>62136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F74BE4" w14:textId="494607BF">
            <w:pPr>
              <w:rPr>
                <w:szCs w:val="22"/>
              </w:rPr>
            </w:pPr>
            <w:r w:rsidRPr="4411F322">
              <w:rPr>
                <w:szCs w:val="22"/>
              </w:rPr>
              <w:t>WPBS-TV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A34B52" w14:textId="0D4C2D0B">
            <w:pPr>
              <w:jc w:val="right"/>
              <w:rPr>
                <w:szCs w:val="22"/>
              </w:rPr>
            </w:pPr>
            <w:r w:rsidRPr="4411F322">
              <w:rPr>
                <w:szCs w:val="22"/>
              </w:rPr>
              <w:t>332,147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A1AD76" w14:textId="659678FF">
            <w:pPr>
              <w:jc w:val="right"/>
              <w:rPr>
                <w:szCs w:val="22"/>
              </w:rPr>
            </w:pPr>
            <w:r w:rsidRPr="4411F322">
              <w:rPr>
                <w:szCs w:val="22"/>
              </w:rPr>
              <w:t>296,972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5143CC" w14:textId="44BC3AE2">
            <w:pPr>
              <w:rPr>
                <w:szCs w:val="22"/>
              </w:rPr>
            </w:pPr>
            <w:r w:rsidRPr="00762A71">
              <w:rPr>
                <w:szCs w:val="22"/>
              </w:rPr>
              <w:t xml:space="preserve"> $                2,106 </w:t>
            </w:r>
          </w:p>
        </w:tc>
      </w:tr>
      <w:tr w14:paraId="602B69B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C441A2" w14:textId="11AD6748">
            <w:pPr>
              <w:jc w:val="right"/>
              <w:rPr>
                <w:szCs w:val="22"/>
              </w:rPr>
            </w:pPr>
            <w:r w:rsidRPr="4411F322">
              <w:rPr>
                <w:szCs w:val="22"/>
              </w:rPr>
              <w:t>13456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39685A" w14:textId="3FF6F01D">
            <w:pPr>
              <w:rPr>
                <w:szCs w:val="22"/>
              </w:rPr>
            </w:pPr>
            <w:r w:rsidRPr="4411F322">
              <w:rPr>
                <w:szCs w:val="22"/>
              </w:rPr>
              <w:t>WPBT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5DCD23" w14:textId="3B32A4A8">
            <w:pPr>
              <w:jc w:val="right"/>
              <w:rPr>
                <w:szCs w:val="22"/>
              </w:rPr>
            </w:pPr>
            <w:r w:rsidRPr="4411F322">
              <w:rPr>
                <w:szCs w:val="22"/>
              </w:rPr>
              <w:t>5,976,331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BE614F" w14:textId="0C195891">
            <w:pPr>
              <w:jc w:val="right"/>
              <w:rPr>
                <w:szCs w:val="22"/>
              </w:rPr>
            </w:pPr>
            <w:r w:rsidRPr="4411F322">
              <w:rPr>
                <w:szCs w:val="22"/>
              </w:rPr>
              <w:t>5,976,331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D02CED" w14:textId="042BDBB4">
            <w:pPr>
              <w:rPr>
                <w:szCs w:val="22"/>
              </w:rPr>
            </w:pPr>
            <w:r w:rsidRPr="00762A71">
              <w:rPr>
                <w:szCs w:val="22"/>
              </w:rPr>
              <w:t xml:space="preserve"> $              42,372 </w:t>
            </w:r>
          </w:p>
        </w:tc>
      </w:tr>
      <w:tr w14:paraId="7404F97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043C8F" w14:textId="635EAA06">
            <w:pPr>
              <w:jc w:val="right"/>
              <w:rPr>
                <w:szCs w:val="22"/>
              </w:rPr>
            </w:pPr>
            <w:r w:rsidRPr="4411F322">
              <w:rPr>
                <w:szCs w:val="22"/>
              </w:rPr>
              <w:t>13924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60DCFF" w14:textId="0643BFA7">
            <w:pPr>
              <w:rPr>
                <w:szCs w:val="22"/>
              </w:rPr>
            </w:pPr>
            <w:r w:rsidRPr="4411F322">
              <w:rPr>
                <w:szCs w:val="22"/>
              </w:rPr>
              <w:t>WPCB-TV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A46A34" w14:textId="0640BF54">
            <w:pPr>
              <w:jc w:val="right"/>
              <w:rPr>
                <w:szCs w:val="22"/>
              </w:rPr>
            </w:pPr>
            <w:r w:rsidRPr="4411F322">
              <w:rPr>
                <w:szCs w:val="22"/>
              </w:rPr>
              <w:t>2,920,794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227F11" w14:textId="2D8DD6E6">
            <w:pPr>
              <w:jc w:val="right"/>
              <w:rPr>
                <w:szCs w:val="22"/>
              </w:rPr>
            </w:pPr>
            <w:r w:rsidRPr="4411F322">
              <w:rPr>
                <w:szCs w:val="22"/>
              </w:rPr>
              <w:t>2,802,648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700888" w14:textId="21983593">
            <w:pPr>
              <w:rPr>
                <w:szCs w:val="22"/>
              </w:rPr>
            </w:pPr>
            <w:r w:rsidRPr="00762A71">
              <w:rPr>
                <w:szCs w:val="22"/>
              </w:rPr>
              <w:t xml:space="preserve"> $              19,871 </w:t>
            </w:r>
          </w:p>
        </w:tc>
      </w:tr>
      <w:tr w14:paraId="29C7E72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879E14" w14:textId="724DE575">
            <w:pPr>
              <w:jc w:val="right"/>
              <w:rPr>
                <w:szCs w:val="22"/>
              </w:rPr>
            </w:pPr>
            <w:r w:rsidRPr="4411F322">
              <w:rPr>
                <w:szCs w:val="22"/>
              </w:rPr>
              <w:t>64033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747FAA" w14:textId="787B21E5">
            <w:pPr>
              <w:rPr>
                <w:szCs w:val="22"/>
              </w:rPr>
            </w:pPr>
            <w:r w:rsidRPr="4411F322">
              <w:rPr>
                <w:szCs w:val="22"/>
              </w:rPr>
              <w:t>WPCH-TV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A23C07" w14:textId="5A58B830">
            <w:pPr>
              <w:jc w:val="right"/>
              <w:rPr>
                <w:szCs w:val="22"/>
              </w:rPr>
            </w:pPr>
            <w:r w:rsidRPr="4411F322">
              <w:rPr>
                <w:szCs w:val="22"/>
              </w:rPr>
              <w:t>6,826,973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C14819" w14:textId="16C6F048">
            <w:pPr>
              <w:jc w:val="right"/>
              <w:rPr>
                <w:szCs w:val="22"/>
              </w:rPr>
            </w:pPr>
            <w:r w:rsidRPr="4411F322">
              <w:rPr>
                <w:szCs w:val="22"/>
              </w:rPr>
              <w:t>6,747,200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FBB821" w14:textId="674C102E">
            <w:pPr>
              <w:rPr>
                <w:szCs w:val="22"/>
              </w:rPr>
            </w:pPr>
            <w:r w:rsidRPr="00762A71">
              <w:rPr>
                <w:szCs w:val="22"/>
              </w:rPr>
              <w:t xml:space="preserve"> $              47,838 </w:t>
            </w:r>
          </w:p>
        </w:tc>
      </w:tr>
      <w:tr w14:paraId="2802683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E71A25" w14:textId="11A9E860">
            <w:pPr>
              <w:jc w:val="right"/>
              <w:rPr>
                <w:szCs w:val="22"/>
              </w:rPr>
            </w:pPr>
            <w:r w:rsidRPr="4411F322">
              <w:rPr>
                <w:szCs w:val="22"/>
              </w:rPr>
              <w:t>4354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377F84" w14:textId="33525A96">
            <w:pPr>
              <w:rPr>
                <w:szCs w:val="22"/>
              </w:rPr>
            </w:pPr>
            <w:r w:rsidRPr="4411F322">
              <w:rPr>
                <w:szCs w:val="22"/>
              </w:rPr>
              <w:t>WPCT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020205" w14:textId="13F18C22">
            <w:pPr>
              <w:jc w:val="right"/>
              <w:rPr>
                <w:szCs w:val="22"/>
              </w:rPr>
            </w:pPr>
            <w:r w:rsidRPr="4411F322">
              <w:rPr>
                <w:szCs w:val="22"/>
              </w:rPr>
              <w:t>207,688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C88157" w14:textId="0314F698">
            <w:pPr>
              <w:jc w:val="right"/>
              <w:rPr>
                <w:szCs w:val="22"/>
              </w:rPr>
            </w:pPr>
            <w:r w:rsidRPr="4411F322">
              <w:rPr>
                <w:szCs w:val="22"/>
              </w:rPr>
              <w:t>207,286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87DEF9" w14:textId="6C15B55C">
            <w:pPr>
              <w:rPr>
                <w:szCs w:val="22"/>
              </w:rPr>
            </w:pPr>
            <w:r w:rsidRPr="00762A71">
              <w:rPr>
                <w:szCs w:val="22"/>
              </w:rPr>
              <w:t xml:space="preserve"> $                1,470 </w:t>
            </w:r>
          </w:p>
        </w:tc>
      </w:tr>
      <w:tr w14:paraId="53ACB2F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A8E581" w14:textId="301477CA">
            <w:pPr>
              <w:jc w:val="right"/>
              <w:rPr>
                <w:szCs w:val="22"/>
              </w:rPr>
            </w:pPr>
            <w:r w:rsidRPr="4411F322">
              <w:rPr>
                <w:szCs w:val="22"/>
              </w:rPr>
              <w:t>17012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DC4DEC" w14:textId="359E399B">
            <w:pPr>
              <w:rPr>
                <w:szCs w:val="22"/>
              </w:rPr>
            </w:pPr>
            <w:r w:rsidRPr="4411F322">
              <w:rPr>
                <w:szCs w:val="22"/>
              </w:rPr>
              <w:t>WPDE-TV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A9D9BF" w14:textId="6E965F02">
            <w:pPr>
              <w:jc w:val="right"/>
              <w:rPr>
                <w:szCs w:val="22"/>
              </w:rPr>
            </w:pPr>
            <w:r w:rsidRPr="4411F322">
              <w:rPr>
                <w:szCs w:val="22"/>
              </w:rPr>
              <w:t>1,845,347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7CA942" w14:textId="4AC315DB">
            <w:pPr>
              <w:jc w:val="right"/>
              <w:rPr>
                <w:szCs w:val="22"/>
              </w:rPr>
            </w:pPr>
            <w:r w:rsidRPr="4411F322">
              <w:rPr>
                <w:szCs w:val="22"/>
              </w:rPr>
              <w:t>1,838,747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F92626" w14:textId="17DB85E8">
            <w:pPr>
              <w:rPr>
                <w:szCs w:val="22"/>
              </w:rPr>
            </w:pPr>
            <w:r w:rsidRPr="00762A71">
              <w:rPr>
                <w:szCs w:val="22"/>
              </w:rPr>
              <w:t xml:space="preserve"> $              13,037 </w:t>
            </w:r>
          </w:p>
        </w:tc>
      </w:tr>
      <w:tr w14:paraId="6FEF468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AD0017" w14:textId="0B5A8059">
            <w:pPr>
              <w:jc w:val="right"/>
              <w:rPr>
                <w:szCs w:val="22"/>
              </w:rPr>
            </w:pPr>
            <w:r w:rsidRPr="4411F322">
              <w:rPr>
                <w:szCs w:val="22"/>
              </w:rPr>
              <w:t>52527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D936FC" w14:textId="49D0C43E">
            <w:pPr>
              <w:rPr>
                <w:szCs w:val="22"/>
              </w:rPr>
            </w:pPr>
            <w:r w:rsidRPr="4411F322">
              <w:rPr>
                <w:szCs w:val="22"/>
              </w:rPr>
              <w:t>WPEC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7544D0" w14:textId="5968490A">
            <w:pPr>
              <w:jc w:val="right"/>
              <w:rPr>
                <w:szCs w:val="22"/>
              </w:rPr>
            </w:pPr>
            <w:r w:rsidRPr="4411F322">
              <w:rPr>
                <w:szCs w:val="22"/>
              </w:rPr>
              <w:t>6,332,850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4FF4D2" w14:textId="317BBC30">
            <w:pPr>
              <w:jc w:val="right"/>
              <w:rPr>
                <w:szCs w:val="22"/>
              </w:rPr>
            </w:pPr>
            <w:r w:rsidRPr="4411F322">
              <w:rPr>
                <w:szCs w:val="22"/>
              </w:rPr>
              <w:t>6,332,850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931A8D" w14:textId="5BACD5F1">
            <w:pPr>
              <w:rPr>
                <w:szCs w:val="22"/>
              </w:rPr>
            </w:pPr>
            <w:r w:rsidRPr="00762A71">
              <w:rPr>
                <w:szCs w:val="22"/>
              </w:rPr>
              <w:t xml:space="preserve"> $              44,900 </w:t>
            </w:r>
          </w:p>
        </w:tc>
      </w:tr>
      <w:tr w14:paraId="2CFE42A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5DA1CE" w14:textId="431D6AE5">
            <w:pPr>
              <w:jc w:val="right"/>
              <w:rPr>
                <w:szCs w:val="22"/>
              </w:rPr>
            </w:pPr>
            <w:r w:rsidRPr="4411F322">
              <w:rPr>
                <w:szCs w:val="22"/>
              </w:rPr>
              <w:t>84088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5A7A9D" w14:textId="30D37E63">
            <w:pPr>
              <w:rPr>
                <w:szCs w:val="22"/>
              </w:rPr>
            </w:pPr>
            <w:r w:rsidRPr="4411F322">
              <w:rPr>
                <w:szCs w:val="22"/>
              </w:rPr>
              <w:t>WPFO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30E8A7" w14:textId="2D24F3CC">
            <w:pPr>
              <w:jc w:val="right"/>
              <w:rPr>
                <w:szCs w:val="22"/>
              </w:rPr>
            </w:pPr>
            <w:r w:rsidRPr="4411F322">
              <w:rPr>
                <w:szCs w:val="22"/>
              </w:rPr>
              <w:t>1,390,230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FD4335" w14:textId="4CC45B04">
            <w:pPr>
              <w:jc w:val="right"/>
              <w:rPr>
                <w:szCs w:val="22"/>
              </w:rPr>
            </w:pPr>
            <w:r w:rsidRPr="4411F322">
              <w:rPr>
                <w:szCs w:val="22"/>
              </w:rPr>
              <w:t>1,272,952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0AD7B0" w14:textId="10987564">
            <w:pPr>
              <w:rPr>
                <w:szCs w:val="22"/>
              </w:rPr>
            </w:pPr>
            <w:r w:rsidRPr="00762A71">
              <w:rPr>
                <w:szCs w:val="22"/>
              </w:rPr>
              <w:t xml:space="preserve"> $                9,025 </w:t>
            </w:r>
          </w:p>
        </w:tc>
      </w:tr>
      <w:tr w14:paraId="1833913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088A62" w14:textId="0F9700BC">
            <w:pPr>
              <w:jc w:val="right"/>
              <w:rPr>
                <w:szCs w:val="22"/>
              </w:rPr>
            </w:pPr>
            <w:r w:rsidRPr="4411F322">
              <w:rPr>
                <w:szCs w:val="22"/>
              </w:rPr>
              <w:t>54728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32702A" w14:textId="32771A5A">
            <w:pPr>
              <w:rPr>
                <w:szCs w:val="22"/>
              </w:rPr>
            </w:pPr>
            <w:r w:rsidRPr="4411F322">
              <w:rPr>
                <w:szCs w:val="22"/>
              </w:rPr>
              <w:t>WPGA-TV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DC23BD" w14:textId="7CA4A592">
            <w:pPr>
              <w:jc w:val="right"/>
              <w:rPr>
                <w:szCs w:val="22"/>
              </w:rPr>
            </w:pPr>
            <w:r w:rsidRPr="4411F322">
              <w:rPr>
                <w:szCs w:val="22"/>
              </w:rPr>
              <w:t>575,813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5D329E" w14:textId="6F194E03">
            <w:pPr>
              <w:jc w:val="right"/>
              <w:rPr>
                <w:szCs w:val="22"/>
              </w:rPr>
            </w:pPr>
            <w:r w:rsidRPr="4411F322">
              <w:rPr>
                <w:szCs w:val="22"/>
              </w:rPr>
              <w:t>575,578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243E9C" w14:textId="43DC33F3">
            <w:pPr>
              <w:rPr>
                <w:szCs w:val="22"/>
              </w:rPr>
            </w:pPr>
            <w:r w:rsidRPr="00762A71">
              <w:rPr>
                <w:szCs w:val="22"/>
              </w:rPr>
              <w:t xml:space="preserve"> $                4,081 </w:t>
            </w:r>
          </w:p>
        </w:tc>
      </w:tr>
      <w:tr w14:paraId="6F5B83F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332C81" w14:textId="2EB01B73">
            <w:pPr>
              <w:jc w:val="right"/>
              <w:rPr>
                <w:szCs w:val="22"/>
              </w:rPr>
            </w:pPr>
            <w:r w:rsidRPr="4411F322">
              <w:rPr>
                <w:szCs w:val="22"/>
              </w:rPr>
              <w:t>60820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EE71E1" w14:textId="35AFB790">
            <w:pPr>
              <w:rPr>
                <w:szCs w:val="22"/>
              </w:rPr>
            </w:pPr>
            <w:r w:rsidRPr="4411F322">
              <w:rPr>
                <w:szCs w:val="22"/>
              </w:rPr>
              <w:t>WPGD-TV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C29C61" w14:textId="0A50210E">
            <w:pPr>
              <w:jc w:val="right"/>
              <w:rPr>
                <w:szCs w:val="22"/>
              </w:rPr>
            </w:pPr>
            <w:r w:rsidRPr="4411F322">
              <w:rPr>
                <w:szCs w:val="22"/>
              </w:rPr>
              <w:t>2,787,190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AA317D" w14:textId="5FF0AD94">
            <w:pPr>
              <w:jc w:val="right"/>
              <w:rPr>
                <w:szCs w:val="22"/>
              </w:rPr>
            </w:pPr>
            <w:r w:rsidRPr="4411F322">
              <w:rPr>
                <w:szCs w:val="22"/>
              </w:rPr>
              <w:t>2,772,517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7DFB83" w14:textId="71C1DB13">
            <w:pPr>
              <w:rPr>
                <w:szCs w:val="22"/>
              </w:rPr>
            </w:pPr>
            <w:r w:rsidRPr="00762A71">
              <w:rPr>
                <w:szCs w:val="22"/>
              </w:rPr>
              <w:t xml:space="preserve"> $              19,657 </w:t>
            </w:r>
          </w:p>
        </w:tc>
      </w:tr>
      <w:tr w14:paraId="4C8C05D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9237CB" w14:textId="115A1C28">
            <w:pPr>
              <w:jc w:val="right"/>
              <w:rPr>
                <w:szCs w:val="22"/>
              </w:rPr>
            </w:pPr>
            <w:r w:rsidRPr="4411F322">
              <w:rPr>
                <w:szCs w:val="22"/>
              </w:rPr>
              <w:t>73875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3BB090" w14:textId="35EF635F">
            <w:pPr>
              <w:rPr>
                <w:szCs w:val="22"/>
              </w:rPr>
            </w:pPr>
            <w:r w:rsidRPr="4411F322">
              <w:rPr>
                <w:szCs w:val="22"/>
              </w:rPr>
              <w:t>WPGH-TV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9DAE7F" w14:textId="5F0EA9D3">
            <w:pPr>
              <w:jc w:val="right"/>
              <w:rPr>
                <w:szCs w:val="22"/>
              </w:rPr>
            </w:pPr>
            <w:r w:rsidRPr="4411F322">
              <w:rPr>
                <w:szCs w:val="22"/>
              </w:rPr>
              <w:t>3,209,933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39D049" w14:textId="54C3153E">
            <w:pPr>
              <w:jc w:val="right"/>
              <w:rPr>
                <w:szCs w:val="22"/>
              </w:rPr>
            </w:pPr>
            <w:r w:rsidRPr="4411F322">
              <w:rPr>
                <w:szCs w:val="22"/>
              </w:rPr>
              <w:t>3,099,658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F06EB1" w14:textId="34FE5406">
            <w:pPr>
              <w:rPr>
                <w:szCs w:val="22"/>
              </w:rPr>
            </w:pPr>
            <w:r w:rsidRPr="00762A71">
              <w:rPr>
                <w:szCs w:val="22"/>
              </w:rPr>
              <w:t xml:space="preserve"> $              21,977 </w:t>
            </w:r>
          </w:p>
        </w:tc>
      </w:tr>
      <w:tr w14:paraId="6CA7CED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9E4EEB" w14:textId="261BA5F7">
            <w:pPr>
              <w:jc w:val="right"/>
              <w:rPr>
                <w:szCs w:val="22"/>
              </w:rPr>
            </w:pPr>
            <w:r w:rsidRPr="4411F322">
              <w:rPr>
                <w:szCs w:val="22"/>
              </w:rPr>
              <w:t>2942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27C7A8" w14:textId="03CEE129">
            <w:pPr>
              <w:rPr>
                <w:szCs w:val="22"/>
              </w:rPr>
            </w:pPr>
            <w:r w:rsidRPr="4411F322">
              <w:rPr>
                <w:szCs w:val="22"/>
              </w:rPr>
              <w:t>WPGX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BF753C" w14:textId="217FF603">
            <w:pPr>
              <w:jc w:val="right"/>
              <w:rPr>
                <w:szCs w:val="22"/>
              </w:rPr>
            </w:pPr>
            <w:r w:rsidRPr="4411F322">
              <w:rPr>
                <w:szCs w:val="22"/>
              </w:rPr>
              <w:t>448,453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029027" w14:textId="1F418DC4">
            <w:pPr>
              <w:jc w:val="right"/>
              <w:rPr>
                <w:szCs w:val="22"/>
              </w:rPr>
            </w:pPr>
            <w:r w:rsidRPr="4411F322">
              <w:rPr>
                <w:szCs w:val="22"/>
              </w:rPr>
              <w:t>445,686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31B2B0" w14:textId="1BEA4838">
            <w:pPr>
              <w:rPr>
                <w:szCs w:val="22"/>
              </w:rPr>
            </w:pPr>
            <w:r w:rsidRPr="00762A71">
              <w:rPr>
                <w:szCs w:val="22"/>
              </w:rPr>
              <w:t xml:space="preserve"> $                3,160 </w:t>
            </w:r>
          </w:p>
        </w:tc>
      </w:tr>
      <w:tr w14:paraId="2EFA38D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9181C3" w14:textId="0194CF23">
            <w:pPr>
              <w:jc w:val="right"/>
              <w:rPr>
                <w:szCs w:val="22"/>
              </w:rPr>
            </w:pPr>
            <w:r w:rsidRPr="4411F322">
              <w:rPr>
                <w:szCs w:val="22"/>
              </w:rPr>
              <w:t>73879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B19E97" w14:textId="7165D1A7">
            <w:pPr>
              <w:rPr>
                <w:szCs w:val="22"/>
              </w:rPr>
            </w:pPr>
            <w:r w:rsidRPr="4411F322">
              <w:rPr>
                <w:szCs w:val="22"/>
              </w:rPr>
              <w:t>WPHL-TV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275F25" w14:textId="2DDA5277">
            <w:pPr>
              <w:jc w:val="right"/>
              <w:rPr>
                <w:szCs w:val="22"/>
              </w:rPr>
            </w:pPr>
            <w:r w:rsidRPr="4411F322">
              <w:rPr>
                <w:szCs w:val="22"/>
              </w:rPr>
              <w:t>10,944,731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FABD0F" w14:textId="1E060DA1">
            <w:pPr>
              <w:jc w:val="right"/>
              <w:rPr>
                <w:szCs w:val="22"/>
              </w:rPr>
            </w:pPr>
            <w:r w:rsidRPr="4411F322">
              <w:rPr>
                <w:szCs w:val="22"/>
              </w:rPr>
              <w:t>10,756,717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F88282" w14:textId="05E13E40">
            <w:pPr>
              <w:rPr>
                <w:szCs w:val="22"/>
              </w:rPr>
            </w:pPr>
            <w:r w:rsidRPr="00762A71">
              <w:rPr>
                <w:szCs w:val="22"/>
              </w:rPr>
              <w:t xml:space="preserve"> $              76,265 </w:t>
            </w:r>
          </w:p>
        </w:tc>
      </w:tr>
      <w:tr w14:paraId="422E150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E3B931" w14:textId="5CA43E48">
            <w:pPr>
              <w:jc w:val="right"/>
              <w:rPr>
                <w:szCs w:val="22"/>
              </w:rPr>
            </w:pPr>
            <w:r w:rsidRPr="4411F322">
              <w:rPr>
                <w:szCs w:val="22"/>
              </w:rPr>
              <w:t>73881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9AE008" w14:textId="6738577E">
            <w:pPr>
              <w:rPr>
                <w:szCs w:val="22"/>
              </w:rPr>
            </w:pPr>
            <w:r w:rsidRPr="4411F322">
              <w:rPr>
                <w:szCs w:val="22"/>
              </w:rPr>
              <w:t>WPIX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E46DAC" w14:textId="046F55DB">
            <w:pPr>
              <w:jc w:val="right"/>
              <w:rPr>
                <w:szCs w:val="22"/>
              </w:rPr>
            </w:pPr>
            <w:r w:rsidRPr="4411F322">
              <w:rPr>
                <w:szCs w:val="22"/>
              </w:rPr>
              <w:t>22,259,872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1E8358" w14:textId="7F2E2F09">
            <w:pPr>
              <w:jc w:val="right"/>
              <w:rPr>
                <w:szCs w:val="22"/>
              </w:rPr>
            </w:pPr>
            <w:r w:rsidRPr="4411F322">
              <w:rPr>
                <w:szCs w:val="22"/>
              </w:rPr>
              <w:t>21,818,842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B42375" w14:textId="2D1DCFAE">
            <w:pPr>
              <w:rPr>
                <w:szCs w:val="22"/>
              </w:rPr>
            </w:pPr>
            <w:r w:rsidRPr="00762A71">
              <w:rPr>
                <w:szCs w:val="22"/>
              </w:rPr>
              <w:t xml:space="preserve"> $            154,696 </w:t>
            </w:r>
          </w:p>
        </w:tc>
      </w:tr>
      <w:tr w14:paraId="05DB856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CE7560" w14:textId="14C15FDD">
            <w:pPr>
              <w:jc w:val="right"/>
              <w:rPr>
                <w:szCs w:val="22"/>
              </w:rPr>
            </w:pPr>
            <w:r w:rsidRPr="4411F322">
              <w:rPr>
                <w:szCs w:val="22"/>
              </w:rPr>
              <w:t>69880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114C27" w14:textId="4E64C429">
            <w:pPr>
              <w:rPr>
                <w:szCs w:val="22"/>
              </w:rPr>
            </w:pPr>
            <w:r w:rsidRPr="4411F322">
              <w:rPr>
                <w:szCs w:val="22"/>
              </w:rPr>
              <w:t>WPKD-TV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44A7E3" w14:textId="6A5F426F">
            <w:pPr>
              <w:jc w:val="right"/>
              <w:rPr>
                <w:szCs w:val="22"/>
              </w:rPr>
            </w:pPr>
            <w:r w:rsidRPr="4411F322">
              <w:rPr>
                <w:szCs w:val="22"/>
              </w:rPr>
              <w:t>3,366,547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F6595A" w14:textId="154CC8C4">
            <w:pPr>
              <w:jc w:val="right"/>
              <w:rPr>
                <w:szCs w:val="22"/>
              </w:rPr>
            </w:pPr>
            <w:r w:rsidRPr="4411F322">
              <w:rPr>
                <w:szCs w:val="22"/>
              </w:rPr>
              <w:t>3,181,216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A3155D" w14:textId="6BB5030D">
            <w:pPr>
              <w:rPr>
                <w:szCs w:val="22"/>
              </w:rPr>
            </w:pPr>
            <w:r w:rsidRPr="00762A71">
              <w:rPr>
                <w:szCs w:val="22"/>
              </w:rPr>
              <w:t xml:space="preserve"> $              22,555 </w:t>
            </w:r>
          </w:p>
        </w:tc>
      </w:tr>
      <w:tr w14:paraId="473D4B1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58624E" w14:textId="11E69A65">
            <w:pPr>
              <w:jc w:val="right"/>
              <w:rPr>
                <w:szCs w:val="22"/>
              </w:rPr>
            </w:pPr>
            <w:r w:rsidRPr="4411F322">
              <w:rPr>
                <w:szCs w:val="22"/>
              </w:rPr>
              <w:t>53113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DC06F9" w14:textId="39219C68">
            <w:pPr>
              <w:rPr>
                <w:szCs w:val="22"/>
              </w:rPr>
            </w:pPr>
            <w:r w:rsidRPr="4411F322">
              <w:rPr>
                <w:szCs w:val="22"/>
              </w:rPr>
              <w:t>WPLG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028323" w14:textId="4318FCD0">
            <w:pPr>
              <w:jc w:val="right"/>
              <w:rPr>
                <w:szCs w:val="22"/>
              </w:rPr>
            </w:pPr>
            <w:r w:rsidRPr="4411F322">
              <w:rPr>
                <w:szCs w:val="22"/>
              </w:rPr>
              <w:t>6,165,413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7B7A19" w14:textId="00E01464">
            <w:pPr>
              <w:jc w:val="right"/>
              <w:rPr>
                <w:szCs w:val="22"/>
              </w:rPr>
            </w:pPr>
            <w:r w:rsidRPr="4411F322">
              <w:rPr>
                <w:szCs w:val="22"/>
              </w:rPr>
              <w:t>6,165,413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7144AF" w14:textId="1A42F672">
            <w:pPr>
              <w:rPr>
                <w:szCs w:val="22"/>
              </w:rPr>
            </w:pPr>
            <w:r w:rsidRPr="00762A71">
              <w:rPr>
                <w:szCs w:val="22"/>
              </w:rPr>
              <w:t xml:space="preserve"> $              43,713 </w:t>
            </w:r>
          </w:p>
        </w:tc>
      </w:tr>
      <w:tr w14:paraId="1A368D3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30204F" w14:textId="2AAFA499">
            <w:pPr>
              <w:jc w:val="right"/>
              <w:rPr>
                <w:szCs w:val="22"/>
              </w:rPr>
            </w:pPr>
            <w:r w:rsidRPr="4411F322">
              <w:rPr>
                <w:szCs w:val="22"/>
              </w:rPr>
              <w:t>11906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52BD63" w14:textId="186BAE0E">
            <w:pPr>
              <w:rPr>
                <w:szCs w:val="22"/>
              </w:rPr>
            </w:pPr>
            <w:r w:rsidRPr="4411F322">
              <w:rPr>
                <w:szCs w:val="22"/>
              </w:rPr>
              <w:t>WPMI-TV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8C9F15" w14:textId="589B5DBF">
            <w:pPr>
              <w:jc w:val="right"/>
              <w:rPr>
                <w:szCs w:val="22"/>
              </w:rPr>
            </w:pPr>
            <w:r w:rsidRPr="4411F322">
              <w:rPr>
                <w:szCs w:val="22"/>
              </w:rPr>
              <w:t>1,609,741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6AAB6F" w14:textId="318EBD44">
            <w:pPr>
              <w:jc w:val="right"/>
              <w:rPr>
                <w:szCs w:val="22"/>
              </w:rPr>
            </w:pPr>
            <w:r w:rsidRPr="4411F322">
              <w:rPr>
                <w:szCs w:val="22"/>
              </w:rPr>
              <w:t>1,609,491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1CF639" w14:textId="15F53C79">
            <w:pPr>
              <w:rPr>
                <w:szCs w:val="22"/>
              </w:rPr>
            </w:pPr>
            <w:r w:rsidRPr="00762A71">
              <w:rPr>
                <w:szCs w:val="22"/>
              </w:rPr>
              <w:t xml:space="preserve"> $              11,411 </w:t>
            </w:r>
          </w:p>
        </w:tc>
      </w:tr>
      <w:tr w14:paraId="3A77939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FB01B1" w14:textId="55B168C9">
            <w:pPr>
              <w:jc w:val="right"/>
              <w:rPr>
                <w:szCs w:val="22"/>
              </w:rPr>
            </w:pPr>
            <w:r w:rsidRPr="4411F322">
              <w:rPr>
                <w:szCs w:val="22"/>
              </w:rPr>
              <w:t>10213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92BF2A" w14:textId="1CB80D84">
            <w:pPr>
              <w:rPr>
                <w:szCs w:val="22"/>
              </w:rPr>
            </w:pPr>
            <w:r w:rsidRPr="4411F322">
              <w:rPr>
                <w:szCs w:val="22"/>
              </w:rPr>
              <w:t>WPMT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AEEDBE" w14:textId="0D86F7C3">
            <w:pPr>
              <w:jc w:val="right"/>
              <w:rPr>
                <w:szCs w:val="22"/>
              </w:rPr>
            </w:pPr>
            <w:r w:rsidRPr="4411F322">
              <w:rPr>
                <w:szCs w:val="22"/>
              </w:rPr>
              <w:t>2,757,178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68C231" w14:textId="0EE4CBF9">
            <w:pPr>
              <w:jc w:val="right"/>
              <w:rPr>
                <w:szCs w:val="22"/>
              </w:rPr>
            </w:pPr>
            <w:r w:rsidRPr="4411F322">
              <w:rPr>
                <w:szCs w:val="22"/>
              </w:rPr>
              <w:t>2,500,545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5C324C" w14:textId="7C1DA540">
            <w:pPr>
              <w:rPr>
                <w:szCs w:val="22"/>
              </w:rPr>
            </w:pPr>
            <w:r w:rsidRPr="00762A71">
              <w:rPr>
                <w:szCs w:val="22"/>
              </w:rPr>
              <w:t xml:space="preserve"> $              17,729 </w:t>
            </w:r>
          </w:p>
        </w:tc>
      </w:tr>
      <w:tr w14:paraId="60CBE48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12A1A8" w14:textId="1DC525BF">
            <w:pPr>
              <w:jc w:val="right"/>
              <w:rPr>
                <w:szCs w:val="22"/>
              </w:rPr>
            </w:pPr>
            <w:r w:rsidRPr="4411F322">
              <w:rPr>
                <w:szCs w:val="22"/>
              </w:rPr>
              <w:t>18798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683768" w14:textId="0D6F8351">
            <w:pPr>
              <w:rPr>
                <w:szCs w:val="22"/>
              </w:rPr>
            </w:pPr>
            <w:r w:rsidRPr="4411F322">
              <w:rPr>
                <w:szCs w:val="22"/>
              </w:rPr>
              <w:t>WPNE-TV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D30D7E" w14:textId="16CF20F7">
            <w:pPr>
              <w:jc w:val="right"/>
              <w:rPr>
                <w:szCs w:val="22"/>
              </w:rPr>
            </w:pPr>
            <w:r w:rsidRPr="4411F322">
              <w:rPr>
                <w:szCs w:val="22"/>
              </w:rPr>
              <w:t>1,210,150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9E772D" w14:textId="35B82FC9">
            <w:pPr>
              <w:jc w:val="right"/>
              <w:rPr>
                <w:szCs w:val="22"/>
              </w:rPr>
            </w:pPr>
            <w:r w:rsidRPr="4411F322">
              <w:rPr>
                <w:szCs w:val="22"/>
              </w:rPr>
              <w:t>1,209,366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3A591C" w14:textId="18598A67">
            <w:pPr>
              <w:rPr>
                <w:szCs w:val="22"/>
              </w:rPr>
            </w:pPr>
            <w:r w:rsidRPr="00762A71">
              <w:rPr>
                <w:szCs w:val="22"/>
              </w:rPr>
              <w:t xml:space="preserve"> $                8,574 </w:t>
            </w:r>
          </w:p>
        </w:tc>
      </w:tr>
      <w:tr w14:paraId="5C0AE79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92AEEF" w14:textId="7626190C">
            <w:pPr>
              <w:jc w:val="right"/>
              <w:rPr>
                <w:szCs w:val="22"/>
              </w:rPr>
            </w:pPr>
            <w:r w:rsidRPr="4411F322">
              <w:rPr>
                <w:szCs w:val="22"/>
              </w:rPr>
              <w:t>73907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16F379" w14:textId="15F44D07">
            <w:pPr>
              <w:rPr>
                <w:szCs w:val="22"/>
              </w:rPr>
            </w:pPr>
            <w:r w:rsidRPr="4411F322">
              <w:rPr>
                <w:szCs w:val="22"/>
              </w:rPr>
              <w:t>WPNT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E7E162" w14:textId="702235D0">
            <w:pPr>
              <w:jc w:val="right"/>
              <w:rPr>
                <w:szCs w:val="22"/>
              </w:rPr>
            </w:pPr>
            <w:r w:rsidRPr="4411F322">
              <w:rPr>
                <w:szCs w:val="22"/>
              </w:rPr>
              <w:t>3,148,917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741F47" w14:textId="49FA122C">
            <w:pPr>
              <w:jc w:val="right"/>
              <w:rPr>
                <w:szCs w:val="22"/>
              </w:rPr>
            </w:pPr>
            <w:r w:rsidRPr="4411F322">
              <w:rPr>
                <w:szCs w:val="22"/>
              </w:rPr>
              <w:t>3,050,465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C0DBAF" w14:textId="5393F4FB">
            <w:pPr>
              <w:rPr>
                <w:szCs w:val="22"/>
              </w:rPr>
            </w:pPr>
            <w:r w:rsidRPr="00762A71">
              <w:rPr>
                <w:szCs w:val="22"/>
              </w:rPr>
              <w:t xml:space="preserve"> $              21,628 </w:t>
            </w:r>
          </w:p>
        </w:tc>
      </w:tr>
      <w:tr w14:paraId="33C3A56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B9884B" w14:textId="2588294F">
            <w:pPr>
              <w:jc w:val="right"/>
              <w:rPr>
                <w:szCs w:val="22"/>
              </w:rPr>
            </w:pPr>
            <w:r w:rsidRPr="4411F322">
              <w:rPr>
                <w:szCs w:val="22"/>
              </w:rPr>
              <w:t>28480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127138" w14:textId="7C62711B">
            <w:pPr>
              <w:rPr>
                <w:szCs w:val="22"/>
              </w:rPr>
            </w:pPr>
            <w:r w:rsidRPr="4411F322">
              <w:rPr>
                <w:szCs w:val="22"/>
              </w:rPr>
              <w:t>WPPT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4C21C9" w14:textId="7A5C8376">
            <w:pPr>
              <w:jc w:val="right"/>
              <w:rPr>
                <w:szCs w:val="22"/>
              </w:rPr>
            </w:pPr>
            <w:r w:rsidRPr="4411F322">
              <w:rPr>
                <w:szCs w:val="22"/>
              </w:rPr>
              <w:t>11,348,739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EF04D0" w14:textId="3422D7CD">
            <w:pPr>
              <w:jc w:val="right"/>
              <w:rPr>
                <w:szCs w:val="22"/>
              </w:rPr>
            </w:pPr>
            <w:r w:rsidRPr="4411F322">
              <w:rPr>
                <w:szCs w:val="22"/>
              </w:rPr>
              <w:t>10,115,153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AE5A92" w14:textId="6E2A1507">
            <w:pPr>
              <w:rPr>
                <w:szCs w:val="22"/>
              </w:rPr>
            </w:pPr>
            <w:r w:rsidRPr="00762A71">
              <w:rPr>
                <w:szCs w:val="22"/>
              </w:rPr>
              <w:t xml:space="preserve"> $              71,716 </w:t>
            </w:r>
          </w:p>
        </w:tc>
      </w:tr>
      <w:tr w14:paraId="07F9FA6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C38CB6" w14:textId="6555074B">
            <w:pPr>
              <w:jc w:val="right"/>
              <w:rPr>
                <w:szCs w:val="22"/>
              </w:rPr>
            </w:pPr>
            <w:r w:rsidRPr="4411F322">
              <w:rPr>
                <w:szCs w:val="22"/>
              </w:rPr>
              <w:t>51984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E3AF43" w14:textId="2639AFAA">
            <w:pPr>
              <w:rPr>
                <w:szCs w:val="22"/>
              </w:rPr>
            </w:pPr>
            <w:r w:rsidRPr="4411F322">
              <w:rPr>
                <w:szCs w:val="22"/>
              </w:rPr>
              <w:t>WPPX-TV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E589BB" w14:textId="1FF9F3AA">
            <w:pPr>
              <w:jc w:val="right"/>
              <w:rPr>
                <w:szCs w:val="22"/>
              </w:rPr>
            </w:pPr>
            <w:r w:rsidRPr="4411F322">
              <w:rPr>
                <w:szCs w:val="22"/>
              </w:rPr>
              <w:t>8,429,105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50D4A3" w14:textId="7A9EA737">
            <w:pPr>
              <w:jc w:val="right"/>
              <w:rPr>
                <w:szCs w:val="22"/>
              </w:rPr>
            </w:pPr>
            <w:r w:rsidRPr="4411F322">
              <w:rPr>
                <w:szCs w:val="22"/>
              </w:rPr>
              <w:t>8,212,096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E2A4E4" w14:textId="5F759132">
            <w:pPr>
              <w:rPr>
                <w:szCs w:val="22"/>
              </w:rPr>
            </w:pPr>
            <w:r w:rsidRPr="00762A71">
              <w:rPr>
                <w:szCs w:val="22"/>
              </w:rPr>
              <w:t xml:space="preserve"> $              58,224 </w:t>
            </w:r>
          </w:p>
        </w:tc>
      </w:tr>
      <w:tr w14:paraId="40F7F8C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A3324C" w14:textId="4E673ABC">
            <w:pPr>
              <w:jc w:val="right"/>
              <w:rPr>
                <w:szCs w:val="22"/>
              </w:rPr>
            </w:pPr>
            <w:r w:rsidRPr="4411F322">
              <w:rPr>
                <w:szCs w:val="22"/>
              </w:rPr>
              <w:t>47404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4BB318" w14:textId="12BC6283">
            <w:pPr>
              <w:rPr>
                <w:szCs w:val="22"/>
              </w:rPr>
            </w:pPr>
            <w:r w:rsidRPr="4411F322">
              <w:rPr>
                <w:szCs w:val="22"/>
              </w:rPr>
              <w:t>WPRI-TV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59B4A6" w14:textId="7A23F8D0">
            <w:pPr>
              <w:jc w:val="right"/>
              <w:rPr>
                <w:szCs w:val="22"/>
              </w:rPr>
            </w:pPr>
            <w:r w:rsidRPr="4411F322">
              <w:rPr>
                <w:szCs w:val="22"/>
              </w:rPr>
              <w:t>7,754,340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65C655" w14:textId="324E97DF">
            <w:pPr>
              <w:jc w:val="right"/>
              <w:rPr>
                <w:szCs w:val="22"/>
              </w:rPr>
            </w:pPr>
            <w:r w:rsidRPr="4411F322">
              <w:rPr>
                <w:szCs w:val="22"/>
              </w:rPr>
              <w:t>7,480,561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D9CAFF" w14:textId="3C501B7B">
            <w:pPr>
              <w:rPr>
                <w:szCs w:val="22"/>
              </w:rPr>
            </w:pPr>
            <w:r w:rsidRPr="00762A71">
              <w:rPr>
                <w:szCs w:val="22"/>
              </w:rPr>
              <w:t xml:space="preserve"> $              53,037 </w:t>
            </w:r>
          </w:p>
        </w:tc>
      </w:tr>
      <w:tr w14:paraId="656E7BA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5D0C7B" w14:textId="4A24C895">
            <w:pPr>
              <w:jc w:val="right"/>
              <w:rPr>
                <w:szCs w:val="22"/>
              </w:rPr>
            </w:pPr>
            <w:r w:rsidRPr="4411F322">
              <w:rPr>
                <w:szCs w:val="22"/>
              </w:rPr>
              <w:t>51991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0DD220" w14:textId="4BAF9851">
            <w:pPr>
              <w:rPr>
                <w:szCs w:val="22"/>
              </w:rPr>
            </w:pPr>
            <w:r w:rsidRPr="4411F322">
              <w:rPr>
                <w:szCs w:val="22"/>
              </w:rPr>
              <w:t>WPSD-TV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6EAB54" w14:textId="37D9B912">
            <w:pPr>
              <w:jc w:val="right"/>
              <w:rPr>
                <w:szCs w:val="22"/>
              </w:rPr>
            </w:pPr>
            <w:r w:rsidRPr="4411F322">
              <w:rPr>
                <w:szCs w:val="22"/>
              </w:rPr>
              <w:t>852,232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8ABF9F" w14:textId="382CC3CA">
            <w:pPr>
              <w:jc w:val="right"/>
              <w:rPr>
                <w:szCs w:val="22"/>
              </w:rPr>
            </w:pPr>
            <w:r w:rsidRPr="4411F322">
              <w:rPr>
                <w:szCs w:val="22"/>
              </w:rPr>
              <w:t>848,332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D223F5" w14:textId="683B223C">
            <w:pPr>
              <w:rPr>
                <w:szCs w:val="22"/>
              </w:rPr>
            </w:pPr>
            <w:r w:rsidRPr="00762A71">
              <w:rPr>
                <w:szCs w:val="22"/>
              </w:rPr>
              <w:t xml:space="preserve"> $                6,015 </w:t>
            </w:r>
          </w:p>
        </w:tc>
      </w:tr>
      <w:tr w14:paraId="5BD8229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A64F4D" w14:textId="5F09233A">
            <w:pPr>
              <w:jc w:val="right"/>
              <w:rPr>
                <w:szCs w:val="22"/>
              </w:rPr>
            </w:pPr>
            <w:r w:rsidRPr="4411F322">
              <w:rPr>
                <w:szCs w:val="22"/>
              </w:rPr>
              <w:t>12499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62D0E9" w14:textId="597CD559">
            <w:pPr>
              <w:rPr>
                <w:szCs w:val="22"/>
              </w:rPr>
            </w:pPr>
            <w:r w:rsidRPr="4411F322">
              <w:rPr>
                <w:szCs w:val="22"/>
              </w:rPr>
              <w:t>WPSG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5D468C" w14:textId="30C2152A">
            <w:pPr>
              <w:jc w:val="right"/>
              <w:rPr>
                <w:szCs w:val="22"/>
              </w:rPr>
            </w:pPr>
            <w:r w:rsidRPr="4411F322">
              <w:rPr>
                <w:szCs w:val="22"/>
              </w:rPr>
              <w:t>11,342,493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8DF719" w14:textId="1EFD3B5B">
            <w:pPr>
              <w:jc w:val="right"/>
              <w:rPr>
                <w:szCs w:val="22"/>
              </w:rPr>
            </w:pPr>
            <w:r w:rsidRPr="4411F322">
              <w:rPr>
                <w:szCs w:val="22"/>
              </w:rPr>
              <w:t>11,068,585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3382DA" w14:textId="3F9D4EDC">
            <w:pPr>
              <w:rPr>
                <w:szCs w:val="22"/>
              </w:rPr>
            </w:pPr>
            <w:r w:rsidRPr="00762A71">
              <w:rPr>
                <w:szCs w:val="22"/>
              </w:rPr>
              <w:t xml:space="preserve"> $              78,476 </w:t>
            </w:r>
          </w:p>
        </w:tc>
      </w:tr>
      <w:tr w14:paraId="687FB9D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A850F2" w14:textId="66EB2B99">
            <w:pPr>
              <w:jc w:val="right"/>
              <w:rPr>
                <w:szCs w:val="22"/>
              </w:rPr>
            </w:pPr>
            <w:r w:rsidRPr="4411F322">
              <w:rPr>
                <w:szCs w:val="22"/>
              </w:rPr>
              <w:t>66219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729BB6" w14:textId="1487F19F">
            <w:pPr>
              <w:rPr>
                <w:szCs w:val="22"/>
              </w:rPr>
            </w:pPr>
            <w:r w:rsidRPr="4411F322">
              <w:rPr>
                <w:szCs w:val="22"/>
              </w:rPr>
              <w:t>WPSU-TV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3F5202" w14:textId="2611C51F">
            <w:pPr>
              <w:jc w:val="right"/>
              <w:rPr>
                <w:szCs w:val="22"/>
              </w:rPr>
            </w:pPr>
            <w:r w:rsidRPr="4411F322">
              <w:rPr>
                <w:szCs w:val="22"/>
              </w:rPr>
              <w:t>1,016,983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16BAA2" w14:textId="3D724EE0">
            <w:pPr>
              <w:jc w:val="right"/>
              <w:rPr>
                <w:szCs w:val="22"/>
              </w:rPr>
            </w:pPr>
            <w:r w:rsidRPr="4411F322">
              <w:rPr>
                <w:szCs w:val="22"/>
              </w:rPr>
              <w:t>842,529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F8FEEB" w14:textId="0CC82E37">
            <w:pPr>
              <w:rPr>
                <w:szCs w:val="22"/>
              </w:rPr>
            </w:pPr>
            <w:r w:rsidRPr="00762A71">
              <w:rPr>
                <w:szCs w:val="22"/>
              </w:rPr>
              <w:t xml:space="preserve"> $                5,974 </w:t>
            </w:r>
          </w:p>
        </w:tc>
      </w:tr>
      <w:tr w14:paraId="2097BCD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2E35D0" w14:textId="2E4A0F7E">
            <w:pPr>
              <w:jc w:val="right"/>
              <w:rPr>
                <w:szCs w:val="22"/>
              </w:rPr>
            </w:pPr>
            <w:r w:rsidRPr="4411F322">
              <w:rPr>
                <w:szCs w:val="22"/>
              </w:rPr>
              <w:t>73905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8E68ED" w14:textId="5321EFE2">
            <w:pPr>
              <w:rPr>
                <w:szCs w:val="22"/>
              </w:rPr>
            </w:pPr>
            <w:r w:rsidRPr="4411F322">
              <w:rPr>
                <w:szCs w:val="22"/>
              </w:rPr>
              <w:t>WPTA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AFDD54" w14:textId="6F314CCC">
            <w:pPr>
              <w:jc w:val="right"/>
              <w:rPr>
                <w:szCs w:val="22"/>
              </w:rPr>
            </w:pPr>
            <w:r w:rsidRPr="4411F322">
              <w:rPr>
                <w:szCs w:val="22"/>
              </w:rPr>
              <w:t>1,136,029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A1F5DA" w14:textId="0CA33A05">
            <w:pPr>
              <w:jc w:val="right"/>
              <w:rPr>
                <w:szCs w:val="22"/>
              </w:rPr>
            </w:pPr>
            <w:r w:rsidRPr="4411F322">
              <w:rPr>
                <w:szCs w:val="22"/>
              </w:rPr>
              <w:t>1,135,873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0646E0" w14:textId="76A1BADC">
            <w:pPr>
              <w:rPr>
                <w:szCs w:val="22"/>
              </w:rPr>
            </w:pPr>
            <w:r w:rsidRPr="00762A71">
              <w:rPr>
                <w:szCs w:val="22"/>
              </w:rPr>
              <w:t xml:space="preserve"> $                8,053 </w:t>
            </w:r>
          </w:p>
        </w:tc>
      </w:tr>
      <w:tr w14:paraId="1911EFB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D357AC" w14:textId="35ED0947">
            <w:pPr>
              <w:jc w:val="right"/>
              <w:rPr>
                <w:szCs w:val="22"/>
              </w:rPr>
            </w:pPr>
            <w:r w:rsidRPr="4411F322">
              <w:rPr>
                <w:szCs w:val="22"/>
              </w:rPr>
              <w:t>25067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52F6A0" w14:textId="17BB807C">
            <w:pPr>
              <w:rPr>
                <w:szCs w:val="22"/>
              </w:rPr>
            </w:pPr>
            <w:r w:rsidRPr="4411F322">
              <w:rPr>
                <w:szCs w:val="22"/>
              </w:rPr>
              <w:t>WPTD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17C225" w14:textId="0A61CEDD">
            <w:pPr>
              <w:jc w:val="right"/>
              <w:rPr>
                <w:szCs w:val="22"/>
              </w:rPr>
            </w:pPr>
            <w:r w:rsidRPr="4411F322">
              <w:rPr>
                <w:szCs w:val="22"/>
              </w:rPr>
              <w:t>3,535,155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FE914D" w14:textId="4801992E">
            <w:pPr>
              <w:jc w:val="right"/>
              <w:rPr>
                <w:szCs w:val="22"/>
              </w:rPr>
            </w:pPr>
            <w:r w:rsidRPr="4411F322">
              <w:rPr>
                <w:szCs w:val="22"/>
              </w:rPr>
              <w:t>3,522,151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CE00E0" w14:textId="358A83AE">
            <w:pPr>
              <w:rPr>
                <w:szCs w:val="22"/>
              </w:rPr>
            </w:pPr>
            <w:r w:rsidRPr="00762A71">
              <w:rPr>
                <w:szCs w:val="22"/>
              </w:rPr>
              <w:t xml:space="preserve"> $              24,972 </w:t>
            </w:r>
          </w:p>
        </w:tc>
      </w:tr>
      <w:tr w14:paraId="4A04B15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6708F9" w14:textId="48AF9C43">
            <w:pPr>
              <w:jc w:val="right"/>
              <w:rPr>
                <w:szCs w:val="22"/>
              </w:rPr>
            </w:pPr>
            <w:r w:rsidRPr="4411F322">
              <w:rPr>
                <w:szCs w:val="22"/>
              </w:rPr>
              <w:t>25065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C27A0A" w14:textId="4CE202C2">
            <w:pPr>
              <w:rPr>
                <w:szCs w:val="22"/>
              </w:rPr>
            </w:pPr>
            <w:r w:rsidRPr="4411F322">
              <w:rPr>
                <w:szCs w:val="22"/>
              </w:rPr>
              <w:t>WPTO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C2AFC5" w14:textId="3631A033">
            <w:pPr>
              <w:jc w:val="right"/>
              <w:rPr>
                <w:szCs w:val="22"/>
              </w:rPr>
            </w:pPr>
            <w:r w:rsidRPr="4411F322">
              <w:rPr>
                <w:szCs w:val="22"/>
              </w:rPr>
              <w:t>3,080,289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E17B2A" w14:textId="0A031AAD">
            <w:pPr>
              <w:jc w:val="right"/>
              <w:rPr>
                <w:szCs w:val="22"/>
              </w:rPr>
            </w:pPr>
            <w:r w:rsidRPr="4411F322">
              <w:rPr>
                <w:szCs w:val="22"/>
              </w:rPr>
              <w:t>3,066,947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DCF507" w14:textId="1DEA8A7F">
            <w:pPr>
              <w:rPr>
                <w:szCs w:val="22"/>
              </w:rPr>
            </w:pPr>
            <w:r w:rsidRPr="00762A71">
              <w:rPr>
                <w:szCs w:val="22"/>
              </w:rPr>
              <w:t xml:space="preserve"> $              21,745 </w:t>
            </w:r>
          </w:p>
        </w:tc>
      </w:tr>
      <w:tr w14:paraId="50E71FC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807237" w14:textId="27FDA803">
            <w:pPr>
              <w:jc w:val="right"/>
              <w:rPr>
                <w:szCs w:val="22"/>
              </w:rPr>
            </w:pPr>
            <w:r w:rsidRPr="4411F322">
              <w:rPr>
                <w:szCs w:val="22"/>
              </w:rPr>
              <w:t>59443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42810F" w14:textId="3A5B779F">
            <w:pPr>
              <w:rPr>
                <w:szCs w:val="22"/>
              </w:rPr>
            </w:pPr>
            <w:r w:rsidRPr="4411F322">
              <w:rPr>
                <w:szCs w:val="22"/>
              </w:rPr>
              <w:t>WPTV-TV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8B113F" w14:textId="4587CDFC">
            <w:pPr>
              <w:jc w:val="right"/>
              <w:rPr>
                <w:szCs w:val="22"/>
              </w:rPr>
            </w:pPr>
            <w:r w:rsidRPr="4411F322">
              <w:rPr>
                <w:szCs w:val="22"/>
              </w:rPr>
              <w:t>6,414,108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F52D7A" w14:textId="6AB29E6B">
            <w:pPr>
              <w:jc w:val="right"/>
              <w:rPr>
                <w:szCs w:val="22"/>
              </w:rPr>
            </w:pPr>
            <w:r w:rsidRPr="4411F322">
              <w:rPr>
                <w:szCs w:val="22"/>
              </w:rPr>
              <w:t>6,414,108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BD4B39" w14:textId="49CFED46">
            <w:pPr>
              <w:rPr>
                <w:szCs w:val="22"/>
              </w:rPr>
            </w:pPr>
            <w:r w:rsidRPr="00762A71">
              <w:rPr>
                <w:szCs w:val="22"/>
              </w:rPr>
              <w:t xml:space="preserve"> $              45,476 </w:t>
            </w:r>
          </w:p>
        </w:tc>
      </w:tr>
      <w:tr w14:paraId="62D8F35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9A02C5" w14:textId="403F8EE9">
            <w:pPr>
              <w:jc w:val="right"/>
              <w:rPr>
                <w:szCs w:val="22"/>
              </w:rPr>
            </w:pPr>
            <w:r w:rsidRPr="4411F322">
              <w:rPr>
                <w:szCs w:val="22"/>
              </w:rPr>
              <w:t>57476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A0A623" w14:textId="2FF6FF52">
            <w:pPr>
              <w:rPr>
                <w:szCs w:val="22"/>
              </w:rPr>
            </w:pPr>
            <w:r w:rsidRPr="4411F322">
              <w:rPr>
                <w:szCs w:val="22"/>
              </w:rPr>
              <w:t>WPTZ</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CB4A29" w14:textId="5E1E8608">
            <w:pPr>
              <w:jc w:val="right"/>
              <w:rPr>
                <w:szCs w:val="22"/>
              </w:rPr>
            </w:pPr>
            <w:r w:rsidRPr="4411F322">
              <w:rPr>
                <w:szCs w:val="22"/>
              </w:rPr>
              <w:t>801,186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217312" w14:textId="35025786">
            <w:pPr>
              <w:jc w:val="right"/>
              <w:rPr>
                <w:szCs w:val="22"/>
              </w:rPr>
            </w:pPr>
            <w:r w:rsidRPr="4411F322">
              <w:rPr>
                <w:szCs w:val="22"/>
              </w:rPr>
              <w:t>684,501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299D7D" w14:textId="48CE66AD">
            <w:pPr>
              <w:rPr>
                <w:szCs w:val="22"/>
              </w:rPr>
            </w:pPr>
            <w:r w:rsidRPr="00762A71">
              <w:rPr>
                <w:szCs w:val="22"/>
              </w:rPr>
              <w:t xml:space="preserve"> $                4,853 </w:t>
            </w:r>
          </w:p>
        </w:tc>
      </w:tr>
      <w:tr w14:paraId="24D4D1E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5EE63D" w14:textId="4505158C">
            <w:pPr>
              <w:jc w:val="right"/>
              <w:rPr>
                <w:szCs w:val="22"/>
              </w:rPr>
            </w:pPr>
            <w:r w:rsidRPr="4411F322">
              <w:rPr>
                <w:szCs w:val="22"/>
              </w:rPr>
              <w:t>8616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139875" w14:textId="0AA1B2D4">
            <w:pPr>
              <w:rPr>
                <w:szCs w:val="22"/>
              </w:rPr>
            </w:pPr>
            <w:r w:rsidRPr="4411F322">
              <w:rPr>
                <w:szCs w:val="22"/>
              </w:rPr>
              <w:t>WPVI-TV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ACE88B" w14:textId="2C34584B">
            <w:pPr>
              <w:jc w:val="right"/>
              <w:rPr>
                <w:szCs w:val="22"/>
              </w:rPr>
            </w:pPr>
            <w:r w:rsidRPr="4411F322">
              <w:rPr>
                <w:szCs w:val="22"/>
              </w:rPr>
              <w:t>11,997,071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0AA5D7" w14:textId="0F279446">
            <w:pPr>
              <w:jc w:val="right"/>
              <w:rPr>
                <w:szCs w:val="22"/>
              </w:rPr>
            </w:pPr>
            <w:r w:rsidRPr="4411F322">
              <w:rPr>
                <w:szCs w:val="22"/>
              </w:rPr>
              <w:t>11,834,791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BA0564" w14:textId="3145E94B">
            <w:pPr>
              <w:rPr>
                <w:szCs w:val="22"/>
              </w:rPr>
            </w:pPr>
            <w:r w:rsidRPr="00762A71">
              <w:rPr>
                <w:szCs w:val="22"/>
              </w:rPr>
              <w:t xml:space="preserve"> $              83,909 </w:t>
            </w:r>
          </w:p>
        </w:tc>
      </w:tr>
      <w:tr w14:paraId="08E8877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0BFC84" w14:textId="763D4B7F">
            <w:pPr>
              <w:jc w:val="right"/>
              <w:rPr>
                <w:szCs w:val="22"/>
              </w:rPr>
            </w:pPr>
            <w:r w:rsidRPr="4411F322">
              <w:rPr>
                <w:szCs w:val="22"/>
              </w:rPr>
              <w:t>48772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368482" w14:textId="6E6CE3FB">
            <w:pPr>
              <w:rPr>
                <w:szCs w:val="22"/>
              </w:rPr>
            </w:pPr>
            <w:r w:rsidRPr="4411F322">
              <w:rPr>
                <w:szCs w:val="22"/>
              </w:rPr>
              <w:t>WPWR-TV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59D035" w14:textId="061B1BB9">
            <w:pPr>
              <w:jc w:val="right"/>
              <w:rPr>
                <w:szCs w:val="22"/>
              </w:rPr>
            </w:pPr>
            <w:r w:rsidRPr="4411F322">
              <w:rPr>
                <w:szCs w:val="22"/>
              </w:rPr>
              <w:t>10,111,733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A069FC" w14:textId="56EDCF00">
            <w:pPr>
              <w:jc w:val="right"/>
              <w:rPr>
                <w:szCs w:val="22"/>
              </w:rPr>
            </w:pPr>
            <w:r w:rsidRPr="4411F322">
              <w:rPr>
                <w:szCs w:val="22"/>
              </w:rPr>
              <w:t>10,105,397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3E8F74" w14:textId="6213B20B">
            <w:pPr>
              <w:rPr>
                <w:szCs w:val="22"/>
              </w:rPr>
            </w:pPr>
            <w:r w:rsidRPr="00762A71">
              <w:rPr>
                <w:szCs w:val="22"/>
              </w:rPr>
              <w:t xml:space="preserve"> $              71,647 </w:t>
            </w:r>
          </w:p>
        </w:tc>
      </w:tr>
      <w:tr w14:paraId="630A5AF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E6879B" w14:textId="195B752C">
            <w:pPr>
              <w:jc w:val="right"/>
              <w:rPr>
                <w:szCs w:val="22"/>
              </w:rPr>
            </w:pPr>
            <w:r w:rsidRPr="4411F322">
              <w:rPr>
                <w:szCs w:val="22"/>
              </w:rPr>
              <w:t>51969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360E24" w14:textId="06972463">
            <w:pPr>
              <w:rPr>
                <w:szCs w:val="22"/>
              </w:rPr>
            </w:pPr>
            <w:r w:rsidRPr="4411F322">
              <w:rPr>
                <w:szCs w:val="22"/>
              </w:rPr>
              <w:t>WPXA-TV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812E5D" w14:textId="4E0091FF">
            <w:pPr>
              <w:jc w:val="right"/>
              <w:rPr>
                <w:szCs w:val="22"/>
              </w:rPr>
            </w:pPr>
            <w:r w:rsidRPr="4411F322">
              <w:rPr>
                <w:szCs w:val="22"/>
              </w:rPr>
              <w:t>7,486,662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C50F57" w14:textId="6D8B98CA">
            <w:pPr>
              <w:jc w:val="right"/>
              <w:rPr>
                <w:szCs w:val="22"/>
              </w:rPr>
            </w:pPr>
            <w:r w:rsidRPr="4411F322">
              <w:rPr>
                <w:szCs w:val="22"/>
              </w:rPr>
              <w:t>7,341,812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47BADD" w14:textId="28A23AFF">
            <w:pPr>
              <w:rPr>
                <w:szCs w:val="22"/>
              </w:rPr>
            </w:pPr>
            <w:r w:rsidRPr="00762A71">
              <w:rPr>
                <w:szCs w:val="22"/>
              </w:rPr>
              <w:t xml:space="preserve"> $              52,053 </w:t>
            </w:r>
          </w:p>
        </w:tc>
      </w:tr>
      <w:tr w14:paraId="5B2D90F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E90815" w14:textId="55EDCEFE">
            <w:pPr>
              <w:jc w:val="right"/>
              <w:rPr>
                <w:szCs w:val="22"/>
              </w:rPr>
            </w:pPr>
            <w:r w:rsidRPr="4411F322">
              <w:rPr>
                <w:szCs w:val="22"/>
              </w:rPr>
              <w:t>71236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CFB826" w14:textId="4B428BDC">
            <w:pPr>
              <w:rPr>
                <w:szCs w:val="22"/>
              </w:rPr>
            </w:pPr>
            <w:r w:rsidRPr="4411F322">
              <w:rPr>
                <w:szCs w:val="22"/>
              </w:rPr>
              <w:t>WPXC-TV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348182" w14:textId="7D821304">
            <w:pPr>
              <w:jc w:val="right"/>
              <w:rPr>
                <w:szCs w:val="22"/>
              </w:rPr>
            </w:pPr>
            <w:r w:rsidRPr="4411F322">
              <w:rPr>
                <w:szCs w:val="22"/>
              </w:rPr>
              <w:t>1,812,411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138741" w14:textId="1D037F62">
            <w:pPr>
              <w:jc w:val="right"/>
              <w:rPr>
                <w:szCs w:val="22"/>
              </w:rPr>
            </w:pPr>
            <w:r w:rsidRPr="4411F322">
              <w:rPr>
                <w:szCs w:val="22"/>
              </w:rPr>
              <w:t>1,812,329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606AE4" w14:textId="72BE0ACC">
            <w:pPr>
              <w:rPr>
                <w:szCs w:val="22"/>
              </w:rPr>
            </w:pPr>
            <w:r w:rsidRPr="00762A71">
              <w:rPr>
                <w:szCs w:val="22"/>
              </w:rPr>
              <w:t xml:space="preserve"> $              12,849 </w:t>
            </w:r>
          </w:p>
        </w:tc>
      </w:tr>
      <w:tr w14:paraId="18A69F3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583C7F" w14:textId="0224C8DE">
            <w:pPr>
              <w:jc w:val="right"/>
              <w:rPr>
                <w:szCs w:val="22"/>
              </w:rPr>
            </w:pPr>
            <w:r w:rsidRPr="4411F322">
              <w:rPr>
                <w:szCs w:val="22"/>
              </w:rPr>
              <w:t>5800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42FF7C" w14:textId="5888B103">
            <w:pPr>
              <w:rPr>
                <w:szCs w:val="22"/>
              </w:rPr>
            </w:pPr>
            <w:r w:rsidRPr="4411F322">
              <w:rPr>
                <w:szCs w:val="22"/>
              </w:rPr>
              <w:t>WPXD-TV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13ABE1" w14:textId="39E2BED8">
            <w:pPr>
              <w:jc w:val="right"/>
              <w:rPr>
                <w:szCs w:val="22"/>
              </w:rPr>
            </w:pPr>
            <w:r w:rsidRPr="4411F322">
              <w:rPr>
                <w:szCs w:val="22"/>
              </w:rPr>
              <w:t>5,357,614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74ECAA" w14:textId="3ED8A80F">
            <w:pPr>
              <w:jc w:val="right"/>
              <w:rPr>
                <w:szCs w:val="22"/>
              </w:rPr>
            </w:pPr>
            <w:r w:rsidRPr="4411F322">
              <w:rPr>
                <w:szCs w:val="22"/>
              </w:rPr>
              <w:t>5,357,504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A6E9F5" w14:textId="7FB11CDB">
            <w:pPr>
              <w:rPr>
                <w:szCs w:val="22"/>
              </w:rPr>
            </w:pPr>
            <w:r w:rsidRPr="00762A71">
              <w:rPr>
                <w:szCs w:val="22"/>
              </w:rPr>
              <w:t xml:space="preserve"> $              37,985 </w:t>
            </w:r>
          </w:p>
        </w:tc>
      </w:tr>
      <w:tr w14:paraId="374BFC0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D55CDC" w14:textId="20D92EB6">
            <w:pPr>
              <w:jc w:val="right"/>
              <w:rPr>
                <w:szCs w:val="22"/>
              </w:rPr>
            </w:pPr>
            <w:r w:rsidRPr="4411F322">
              <w:rPr>
                <w:szCs w:val="22"/>
              </w:rPr>
              <w:t>37104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654829" w14:textId="74BE6DF6">
            <w:pPr>
              <w:rPr>
                <w:szCs w:val="22"/>
              </w:rPr>
            </w:pPr>
            <w:r w:rsidRPr="4411F322">
              <w:rPr>
                <w:szCs w:val="22"/>
              </w:rPr>
              <w:t>WPXE-TV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E4C341" w14:textId="1BDE0B87">
            <w:pPr>
              <w:jc w:val="right"/>
              <w:rPr>
                <w:szCs w:val="22"/>
              </w:rPr>
            </w:pPr>
            <w:r w:rsidRPr="4411F322">
              <w:rPr>
                <w:szCs w:val="22"/>
              </w:rPr>
              <w:t>3,105,562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5BB69A" w14:textId="20B0E8EC">
            <w:pPr>
              <w:jc w:val="right"/>
              <w:rPr>
                <w:szCs w:val="22"/>
              </w:rPr>
            </w:pPr>
            <w:r w:rsidRPr="4411F322">
              <w:rPr>
                <w:szCs w:val="22"/>
              </w:rPr>
              <w:t>3,094,581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371610" w14:textId="48ACFB5D">
            <w:pPr>
              <w:rPr>
                <w:szCs w:val="22"/>
              </w:rPr>
            </w:pPr>
            <w:r w:rsidRPr="00762A71">
              <w:rPr>
                <w:szCs w:val="22"/>
              </w:rPr>
              <w:t xml:space="preserve"> $              21,941 </w:t>
            </w:r>
          </w:p>
        </w:tc>
      </w:tr>
      <w:tr w14:paraId="1F413AF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7BE69F" w14:textId="3C03BE03">
            <w:pPr>
              <w:jc w:val="right"/>
              <w:rPr>
                <w:szCs w:val="22"/>
              </w:rPr>
            </w:pPr>
            <w:r w:rsidRPr="4411F322">
              <w:rPr>
                <w:szCs w:val="22"/>
              </w:rPr>
              <w:t>48406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8C7112" w14:textId="644629BB">
            <w:pPr>
              <w:rPr>
                <w:szCs w:val="22"/>
              </w:rPr>
            </w:pPr>
            <w:r w:rsidRPr="4411F322">
              <w:rPr>
                <w:szCs w:val="22"/>
              </w:rPr>
              <w:t>WPXG-TV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AFEEC9" w14:textId="210F4FD1">
            <w:pPr>
              <w:jc w:val="right"/>
              <w:rPr>
                <w:szCs w:val="22"/>
              </w:rPr>
            </w:pPr>
            <w:r w:rsidRPr="4411F322">
              <w:rPr>
                <w:szCs w:val="22"/>
              </w:rPr>
              <w:t>2,760,323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816687" w14:textId="6AF02213">
            <w:pPr>
              <w:jc w:val="right"/>
              <w:rPr>
                <w:szCs w:val="22"/>
              </w:rPr>
            </w:pPr>
            <w:r w:rsidRPr="4411F322">
              <w:rPr>
                <w:szCs w:val="22"/>
              </w:rPr>
              <w:t>2,697,351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00BE54" w14:textId="2F33F7BA">
            <w:pPr>
              <w:rPr>
                <w:szCs w:val="22"/>
              </w:rPr>
            </w:pPr>
            <w:r w:rsidRPr="00762A71">
              <w:rPr>
                <w:szCs w:val="22"/>
              </w:rPr>
              <w:t xml:space="preserve"> $              19,124 </w:t>
            </w:r>
          </w:p>
        </w:tc>
      </w:tr>
      <w:tr w14:paraId="6EAB97E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C27F46" w14:textId="0DEE68D9">
            <w:pPr>
              <w:jc w:val="right"/>
              <w:rPr>
                <w:szCs w:val="22"/>
              </w:rPr>
            </w:pPr>
            <w:r w:rsidRPr="4411F322">
              <w:rPr>
                <w:szCs w:val="22"/>
              </w:rPr>
              <w:t>73312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28CD14" w14:textId="78836994">
            <w:pPr>
              <w:rPr>
                <w:szCs w:val="22"/>
              </w:rPr>
            </w:pPr>
            <w:r w:rsidRPr="4411F322">
              <w:rPr>
                <w:szCs w:val="22"/>
              </w:rPr>
              <w:t>WPXH-TV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3000A1" w14:textId="42AE6437">
            <w:pPr>
              <w:jc w:val="right"/>
              <w:rPr>
                <w:szCs w:val="22"/>
              </w:rPr>
            </w:pPr>
            <w:r w:rsidRPr="4411F322">
              <w:rPr>
                <w:szCs w:val="22"/>
              </w:rPr>
              <w:t>1,558,487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3464C4" w14:textId="0D0C9470">
            <w:pPr>
              <w:jc w:val="right"/>
              <w:rPr>
                <w:szCs w:val="22"/>
              </w:rPr>
            </w:pPr>
            <w:r w:rsidRPr="4411F322">
              <w:rPr>
                <w:szCs w:val="22"/>
              </w:rPr>
              <w:t>1,543,110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397ADC" w14:textId="77B36558">
            <w:pPr>
              <w:rPr>
                <w:szCs w:val="22"/>
              </w:rPr>
            </w:pPr>
            <w:r w:rsidRPr="00762A71">
              <w:rPr>
                <w:szCs w:val="22"/>
              </w:rPr>
              <w:t xml:space="preserve"> $              10,941 </w:t>
            </w:r>
          </w:p>
        </w:tc>
      </w:tr>
      <w:tr w14:paraId="4E45ACF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B436DB" w14:textId="166B2D90">
            <w:pPr>
              <w:jc w:val="right"/>
              <w:rPr>
                <w:szCs w:val="22"/>
              </w:rPr>
            </w:pPr>
            <w:r w:rsidRPr="4411F322">
              <w:rPr>
                <w:szCs w:val="22"/>
              </w:rPr>
              <w:t>73910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C0B713" w14:textId="5F1BA782">
            <w:pPr>
              <w:rPr>
                <w:szCs w:val="22"/>
              </w:rPr>
            </w:pPr>
            <w:r w:rsidRPr="4411F322">
              <w:rPr>
                <w:szCs w:val="22"/>
              </w:rPr>
              <w:t>WPXI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B654A2" w14:textId="03A06E77">
            <w:pPr>
              <w:jc w:val="right"/>
              <w:rPr>
                <w:szCs w:val="22"/>
              </w:rPr>
            </w:pPr>
            <w:r w:rsidRPr="4411F322">
              <w:rPr>
                <w:szCs w:val="22"/>
              </w:rPr>
              <w:t>3,270,399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EDD6E6" w14:textId="728226AA">
            <w:pPr>
              <w:jc w:val="right"/>
              <w:rPr>
                <w:szCs w:val="22"/>
              </w:rPr>
            </w:pPr>
            <w:r w:rsidRPr="4411F322">
              <w:rPr>
                <w:szCs w:val="22"/>
              </w:rPr>
              <w:t>3,179,997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21F86C" w14:textId="3843EBD0">
            <w:pPr>
              <w:rPr>
                <w:szCs w:val="22"/>
              </w:rPr>
            </w:pPr>
            <w:r w:rsidRPr="00762A71">
              <w:rPr>
                <w:szCs w:val="22"/>
              </w:rPr>
              <w:t xml:space="preserve"> $              22,546 </w:t>
            </w:r>
          </w:p>
        </w:tc>
      </w:tr>
      <w:tr w14:paraId="0FD900E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44FEEC" w14:textId="4B331A3B">
            <w:pPr>
              <w:jc w:val="right"/>
              <w:rPr>
                <w:szCs w:val="22"/>
              </w:rPr>
            </w:pPr>
            <w:r w:rsidRPr="4411F322">
              <w:rPr>
                <w:szCs w:val="22"/>
              </w:rPr>
              <w:t>2325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841700" w14:textId="20810BFD">
            <w:pPr>
              <w:rPr>
                <w:szCs w:val="22"/>
              </w:rPr>
            </w:pPr>
            <w:r w:rsidRPr="4411F322">
              <w:rPr>
                <w:szCs w:val="22"/>
              </w:rPr>
              <w:t>WPXJ-TV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6AD4BF" w14:textId="60602D68">
            <w:pPr>
              <w:jc w:val="right"/>
              <w:rPr>
                <w:szCs w:val="22"/>
              </w:rPr>
            </w:pPr>
            <w:r w:rsidRPr="4411F322">
              <w:rPr>
                <w:szCs w:val="22"/>
              </w:rPr>
              <w:t>2,383,753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84A426" w14:textId="425A1480">
            <w:pPr>
              <w:jc w:val="right"/>
              <w:rPr>
                <w:szCs w:val="22"/>
              </w:rPr>
            </w:pPr>
            <w:r w:rsidRPr="4411F322">
              <w:rPr>
                <w:szCs w:val="22"/>
              </w:rPr>
              <w:t>2,319,308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E78186" w14:textId="20BA545E">
            <w:pPr>
              <w:rPr>
                <w:szCs w:val="22"/>
              </w:rPr>
            </w:pPr>
            <w:r w:rsidRPr="00762A71">
              <w:rPr>
                <w:szCs w:val="22"/>
              </w:rPr>
              <w:t xml:space="preserve"> $              16,444 </w:t>
            </w:r>
          </w:p>
        </w:tc>
      </w:tr>
      <w:tr w14:paraId="67A7CFF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D15DD3" w14:textId="571C52C7">
            <w:pPr>
              <w:jc w:val="right"/>
              <w:rPr>
                <w:szCs w:val="22"/>
              </w:rPr>
            </w:pPr>
            <w:r w:rsidRPr="4411F322">
              <w:rPr>
                <w:szCs w:val="22"/>
              </w:rPr>
              <w:t>52628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ED041E" w14:textId="78102BE0">
            <w:pPr>
              <w:rPr>
                <w:szCs w:val="22"/>
              </w:rPr>
            </w:pPr>
            <w:r w:rsidRPr="4411F322">
              <w:rPr>
                <w:szCs w:val="22"/>
              </w:rPr>
              <w:t>WPXK-TV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FCADF3" w14:textId="33D6A20A">
            <w:pPr>
              <w:jc w:val="right"/>
              <w:rPr>
                <w:szCs w:val="22"/>
              </w:rPr>
            </w:pPr>
            <w:r w:rsidRPr="4411F322">
              <w:rPr>
                <w:szCs w:val="22"/>
              </w:rPr>
              <w:t>1,897,932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1D949B" w14:textId="078A2446">
            <w:pPr>
              <w:jc w:val="right"/>
              <w:rPr>
                <w:szCs w:val="22"/>
              </w:rPr>
            </w:pPr>
            <w:r w:rsidRPr="4411F322">
              <w:rPr>
                <w:szCs w:val="22"/>
              </w:rPr>
              <w:t>1,672,850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49BC61" w14:textId="274370C4">
            <w:pPr>
              <w:rPr>
                <w:szCs w:val="22"/>
              </w:rPr>
            </w:pPr>
            <w:r w:rsidRPr="00762A71">
              <w:rPr>
                <w:szCs w:val="22"/>
              </w:rPr>
              <w:t xml:space="preserve"> $              11,861 </w:t>
            </w:r>
          </w:p>
        </w:tc>
      </w:tr>
      <w:tr w14:paraId="2B3E9E9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9D2777" w14:textId="231AA628">
            <w:pPr>
              <w:jc w:val="right"/>
              <w:rPr>
                <w:szCs w:val="22"/>
              </w:rPr>
            </w:pPr>
            <w:r w:rsidRPr="4411F322">
              <w:rPr>
                <w:szCs w:val="22"/>
              </w:rPr>
              <w:t>21729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1C5998" w14:textId="79D795FF">
            <w:pPr>
              <w:rPr>
                <w:szCs w:val="22"/>
              </w:rPr>
            </w:pPr>
            <w:r w:rsidRPr="4411F322">
              <w:rPr>
                <w:szCs w:val="22"/>
              </w:rPr>
              <w:t>WPXL-TV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4EED92" w14:textId="228103AF">
            <w:pPr>
              <w:jc w:val="right"/>
              <w:rPr>
                <w:szCs w:val="22"/>
              </w:rPr>
            </w:pPr>
            <w:r w:rsidRPr="4411F322">
              <w:rPr>
                <w:szCs w:val="22"/>
              </w:rPr>
              <w:t>1,738,354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4E1431" w14:textId="0606C803">
            <w:pPr>
              <w:jc w:val="right"/>
              <w:rPr>
                <w:szCs w:val="22"/>
              </w:rPr>
            </w:pPr>
            <w:r w:rsidRPr="4411F322">
              <w:rPr>
                <w:szCs w:val="22"/>
              </w:rPr>
              <w:t>1,738,354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2A64C3" w14:textId="6149E824">
            <w:pPr>
              <w:rPr>
                <w:szCs w:val="22"/>
              </w:rPr>
            </w:pPr>
            <w:r w:rsidRPr="00762A71">
              <w:rPr>
                <w:szCs w:val="22"/>
              </w:rPr>
              <w:t xml:space="preserve"> $              12,325 </w:t>
            </w:r>
          </w:p>
        </w:tc>
      </w:tr>
      <w:tr w14:paraId="45A60A0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790B4A" w14:textId="021E0A60">
            <w:pPr>
              <w:jc w:val="right"/>
              <w:rPr>
                <w:szCs w:val="22"/>
              </w:rPr>
            </w:pPr>
            <w:r w:rsidRPr="4411F322">
              <w:rPr>
                <w:szCs w:val="22"/>
              </w:rPr>
              <w:t>48608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F1965D" w14:textId="3AB0C633">
            <w:pPr>
              <w:rPr>
                <w:szCs w:val="22"/>
              </w:rPr>
            </w:pPr>
            <w:r w:rsidRPr="4411F322">
              <w:rPr>
                <w:szCs w:val="22"/>
              </w:rPr>
              <w:t>WPXM-TV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616F2B" w14:textId="215B7769">
            <w:pPr>
              <w:jc w:val="right"/>
              <w:rPr>
                <w:szCs w:val="22"/>
              </w:rPr>
            </w:pPr>
            <w:r w:rsidRPr="4411F322">
              <w:rPr>
                <w:szCs w:val="22"/>
              </w:rPr>
              <w:t>5,673,283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F4FE5E" w14:textId="042F483C">
            <w:pPr>
              <w:jc w:val="right"/>
              <w:rPr>
                <w:szCs w:val="22"/>
              </w:rPr>
            </w:pPr>
            <w:r w:rsidRPr="4411F322">
              <w:rPr>
                <w:szCs w:val="22"/>
              </w:rPr>
              <w:t>5,673,283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291A11" w14:textId="6B5B9E38">
            <w:pPr>
              <w:rPr>
                <w:szCs w:val="22"/>
              </w:rPr>
            </w:pPr>
            <w:r w:rsidRPr="00762A71">
              <w:rPr>
                <w:szCs w:val="22"/>
              </w:rPr>
              <w:t xml:space="preserve"> $              40,224 </w:t>
            </w:r>
          </w:p>
        </w:tc>
      </w:tr>
      <w:tr w14:paraId="2819300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926488" w14:textId="5BB88DB8">
            <w:pPr>
              <w:jc w:val="right"/>
              <w:rPr>
                <w:szCs w:val="22"/>
              </w:rPr>
            </w:pPr>
            <w:r w:rsidRPr="4411F322">
              <w:rPr>
                <w:szCs w:val="22"/>
              </w:rPr>
              <w:t>73356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C2FBDD" w14:textId="7D5D823C">
            <w:pPr>
              <w:rPr>
                <w:szCs w:val="22"/>
              </w:rPr>
            </w:pPr>
            <w:r w:rsidRPr="4411F322">
              <w:rPr>
                <w:szCs w:val="22"/>
              </w:rPr>
              <w:t>WPXN-TV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4B17E1" w14:textId="7DC4643E">
            <w:pPr>
              <w:jc w:val="right"/>
              <w:rPr>
                <w:szCs w:val="22"/>
              </w:rPr>
            </w:pPr>
            <w:r w:rsidRPr="4411F322">
              <w:rPr>
                <w:szCs w:val="22"/>
              </w:rPr>
              <w:t>22,193,311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76898F" w14:textId="4C44EBC2">
            <w:pPr>
              <w:jc w:val="right"/>
              <w:rPr>
                <w:szCs w:val="22"/>
              </w:rPr>
            </w:pPr>
            <w:r w:rsidRPr="4411F322">
              <w:rPr>
                <w:szCs w:val="22"/>
              </w:rPr>
              <w:t>21,756,322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5F5658" w14:textId="34D1AED3">
            <w:pPr>
              <w:rPr>
                <w:szCs w:val="22"/>
              </w:rPr>
            </w:pPr>
            <w:r w:rsidRPr="00762A71">
              <w:rPr>
                <w:szCs w:val="22"/>
              </w:rPr>
              <w:t xml:space="preserve"> $            154,252 </w:t>
            </w:r>
          </w:p>
        </w:tc>
      </w:tr>
      <w:tr w14:paraId="7AD96D2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149225" w14:textId="06561CB0">
            <w:pPr>
              <w:jc w:val="right"/>
              <w:rPr>
                <w:szCs w:val="22"/>
              </w:rPr>
            </w:pPr>
            <w:r w:rsidRPr="4411F322">
              <w:rPr>
                <w:szCs w:val="22"/>
              </w:rPr>
              <w:t>27290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E0CB16" w14:textId="5681A16C">
            <w:pPr>
              <w:rPr>
                <w:szCs w:val="22"/>
              </w:rPr>
            </w:pPr>
            <w:r w:rsidRPr="4411F322">
              <w:rPr>
                <w:szCs w:val="22"/>
              </w:rPr>
              <w:t>WPXP-TV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FC282F" w14:textId="7921834B">
            <w:pPr>
              <w:jc w:val="right"/>
              <w:rPr>
                <w:szCs w:val="22"/>
              </w:rPr>
            </w:pPr>
            <w:r w:rsidRPr="4411F322">
              <w:rPr>
                <w:szCs w:val="22"/>
              </w:rPr>
              <w:t>6,117,297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C82CC3" w14:textId="761A5E20">
            <w:pPr>
              <w:jc w:val="right"/>
              <w:rPr>
                <w:szCs w:val="22"/>
              </w:rPr>
            </w:pPr>
            <w:r w:rsidRPr="4411F322">
              <w:rPr>
                <w:szCs w:val="22"/>
              </w:rPr>
              <w:t>6,117,297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8B03F7" w14:textId="6B2C9E74">
            <w:pPr>
              <w:rPr>
                <w:szCs w:val="22"/>
              </w:rPr>
            </w:pPr>
            <w:r w:rsidRPr="00762A71">
              <w:rPr>
                <w:szCs w:val="22"/>
              </w:rPr>
              <w:t xml:space="preserve"> $              43,372 </w:t>
            </w:r>
          </w:p>
        </w:tc>
      </w:tr>
      <w:tr w14:paraId="0D25058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F9A827" w14:textId="4568AD7E">
            <w:pPr>
              <w:jc w:val="right"/>
              <w:rPr>
                <w:szCs w:val="22"/>
              </w:rPr>
            </w:pPr>
            <w:r w:rsidRPr="4411F322">
              <w:rPr>
                <w:szCs w:val="22"/>
              </w:rPr>
              <w:t>50063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74DDE2" w14:textId="6BFF2875">
            <w:pPr>
              <w:rPr>
                <w:szCs w:val="22"/>
              </w:rPr>
            </w:pPr>
            <w:r w:rsidRPr="4411F322">
              <w:rPr>
                <w:szCs w:val="22"/>
              </w:rPr>
              <w:t>WPXQ-TV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E64610" w14:textId="088FF5CA">
            <w:pPr>
              <w:jc w:val="right"/>
              <w:rPr>
                <w:szCs w:val="22"/>
              </w:rPr>
            </w:pPr>
            <w:r w:rsidRPr="4411F322">
              <w:rPr>
                <w:szCs w:val="22"/>
              </w:rPr>
              <w:t>3,398,164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49310D" w14:textId="25260470">
            <w:pPr>
              <w:jc w:val="right"/>
              <w:rPr>
                <w:szCs w:val="22"/>
              </w:rPr>
            </w:pPr>
            <w:r w:rsidRPr="4411F322">
              <w:rPr>
                <w:szCs w:val="22"/>
              </w:rPr>
              <w:t>3,257,998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4D786F" w14:textId="29C7C51F">
            <w:pPr>
              <w:rPr>
                <w:szCs w:val="22"/>
              </w:rPr>
            </w:pPr>
            <w:r w:rsidRPr="00762A71">
              <w:rPr>
                <w:szCs w:val="22"/>
              </w:rPr>
              <w:t xml:space="preserve"> $              23,099 </w:t>
            </w:r>
          </w:p>
        </w:tc>
      </w:tr>
      <w:tr w14:paraId="5D6F3AB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56761A" w14:textId="05C71F1E">
            <w:pPr>
              <w:jc w:val="right"/>
              <w:rPr>
                <w:szCs w:val="22"/>
              </w:rPr>
            </w:pPr>
            <w:r w:rsidRPr="4411F322">
              <w:rPr>
                <w:szCs w:val="22"/>
              </w:rPr>
              <w:t>70251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88C0AD" w14:textId="682F7AB3">
            <w:pPr>
              <w:rPr>
                <w:szCs w:val="22"/>
              </w:rPr>
            </w:pPr>
            <w:r w:rsidRPr="4411F322">
              <w:rPr>
                <w:szCs w:val="22"/>
              </w:rPr>
              <w:t>WPXR-TV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19CC94" w14:textId="34755285">
            <w:pPr>
              <w:jc w:val="right"/>
              <w:rPr>
                <w:szCs w:val="22"/>
              </w:rPr>
            </w:pPr>
            <w:r w:rsidRPr="4411F322">
              <w:rPr>
                <w:szCs w:val="22"/>
              </w:rPr>
              <w:t>1,361,522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3669F5" w14:textId="3AC64053">
            <w:pPr>
              <w:jc w:val="right"/>
              <w:rPr>
                <w:szCs w:val="22"/>
              </w:rPr>
            </w:pPr>
            <w:r w:rsidRPr="4411F322">
              <w:rPr>
                <w:szCs w:val="22"/>
              </w:rPr>
              <w:t>1,199,794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1DB62B" w14:textId="6FE20F33">
            <w:pPr>
              <w:rPr>
                <w:szCs w:val="22"/>
              </w:rPr>
            </w:pPr>
            <w:r w:rsidRPr="00762A71">
              <w:rPr>
                <w:szCs w:val="22"/>
              </w:rPr>
              <w:t xml:space="preserve"> $                8,507 </w:t>
            </w:r>
          </w:p>
        </w:tc>
      </w:tr>
      <w:tr w14:paraId="2199D1E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8C357E" w14:textId="63E89171">
            <w:pPr>
              <w:jc w:val="right"/>
              <w:rPr>
                <w:szCs w:val="22"/>
              </w:rPr>
            </w:pPr>
            <w:r w:rsidRPr="4411F322">
              <w:rPr>
                <w:szCs w:val="22"/>
              </w:rPr>
              <w:t>40861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CB0F3E" w14:textId="52F9515C">
            <w:pPr>
              <w:rPr>
                <w:szCs w:val="22"/>
              </w:rPr>
            </w:pPr>
            <w:r w:rsidRPr="4411F322">
              <w:rPr>
                <w:szCs w:val="22"/>
              </w:rPr>
              <w:t>WPXS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7AE112" w14:textId="56D088EE">
            <w:pPr>
              <w:jc w:val="right"/>
              <w:rPr>
                <w:szCs w:val="22"/>
              </w:rPr>
            </w:pPr>
            <w:r w:rsidRPr="4411F322">
              <w:rPr>
                <w:szCs w:val="22"/>
              </w:rPr>
              <w:t>2,313,093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D7F5FD" w14:textId="753989BD">
            <w:pPr>
              <w:jc w:val="right"/>
              <w:rPr>
                <w:szCs w:val="22"/>
              </w:rPr>
            </w:pPr>
            <w:r w:rsidRPr="4411F322">
              <w:rPr>
                <w:szCs w:val="22"/>
              </w:rPr>
              <w:t>2,228,599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1E1DC8" w14:textId="4E6E08AB">
            <w:pPr>
              <w:rPr>
                <w:szCs w:val="22"/>
              </w:rPr>
            </w:pPr>
            <w:r w:rsidRPr="00762A71">
              <w:rPr>
                <w:szCs w:val="22"/>
              </w:rPr>
              <w:t xml:space="preserve"> $              15,801 </w:t>
            </w:r>
          </w:p>
        </w:tc>
      </w:tr>
      <w:tr w14:paraId="76B4CC9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F6B3C2" w14:textId="5F9119FF">
            <w:pPr>
              <w:jc w:val="right"/>
              <w:rPr>
                <w:szCs w:val="22"/>
              </w:rPr>
            </w:pPr>
            <w:r w:rsidRPr="4411F322">
              <w:rPr>
                <w:szCs w:val="22"/>
              </w:rPr>
              <w:t>53065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F61E0E" w14:textId="385207A9">
            <w:pPr>
              <w:rPr>
                <w:szCs w:val="22"/>
              </w:rPr>
            </w:pPr>
            <w:r w:rsidRPr="4411F322">
              <w:rPr>
                <w:szCs w:val="22"/>
              </w:rPr>
              <w:t>WPXT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CE8A46" w14:textId="7B2DCF5F">
            <w:pPr>
              <w:jc w:val="right"/>
              <w:rPr>
                <w:szCs w:val="22"/>
              </w:rPr>
            </w:pPr>
            <w:r w:rsidRPr="4411F322">
              <w:rPr>
                <w:szCs w:val="22"/>
              </w:rPr>
              <w:t>1,058,317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CDC929" w14:textId="53AA9FA2">
            <w:pPr>
              <w:jc w:val="right"/>
              <w:rPr>
                <w:szCs w:val="22"/>
              </w:rPr>
            </w:pPr>
            <w:r w:rsidRPr="4411F322">
              <w:rPr>
                <w:szCs w:val="22"/>
              </w:rPr>
              <w:t>1,005,248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2754D2" w14:textId="6E4F6CBF">
            <w:pPr>
              <w:rPr>
                <w:szCs w:val="22"/>
              </w:rPr>
            </w:pPr>
            <w:r w:rsidRPr="00762A71">
              <w:rPr>
                <w:szCs w:val="22"/>
              </w:rPr>
              <w:t xml:space="preserve"> $                7,127 </w:t>
            </w:r>
          </w:p>
        </w:tc>
      </w:tr>
      <w:tr w14:paraId="3DB4E55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084F57" w14:textId="2387ADF8">
            <w:pPr>
              <w:jc w:val="right"/>
              <w:rPr>
                <w:szCs w:val="22"/>
              </w:rPr>
            </w:pPr>
            <w:r w:rsidRPr="4411F322">
              <w:rPr>
                <w:szCs w:val="22"/>
              </w:rPr>
              <w:t>37971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027FB3" w14:textId="4AE8F39C">
            <w:pPr>
              <w:rPr>
                <w:szCs w:val="22"/>
              </w:rPr>
            </w:pPr>
            <w:r w:rsidRPr="4411F322">
              <w:rPr>
                <w:szCs w:val="22"/>
              </w:rPr>
              <w:t>WPXU-TV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7AAC57" w14:textId="1B3F07FB">
            <w:pPr>
              <w:jc w:val="right"/>
              <w:rPr>
                <w:szCs w:val="22"/>
              </w:rPr>
            </w:pPr>
            <w:r w:rsidRPr="4411F322">
              <w:rPr>
                <w:szCs w:val="22"/>
              </w:rPr>
              <w:t>764,835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81589F" w14:textId="40263791">
            <w:pPr>
              <w:jc w:val="right"/>
              <w:rPr>
                <w:szCs w:val="22"/>
              </w:rPr>
            </w:pPr>
            <w:r w:rsidRPr="4411F322">
              <w:rPr>
                <w:szCs w:val="22"/>
              </w:rPr>
              <w:t>764,835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30A59E" w14:textId="79A0A56D">
            <w:pPr>
              <w:rPr>
                <w:szCs w:val="22"/>
              </w:rPr>
            </w:pPr>
            <w:r w:rsidRPr="00762A71">
              <w:rPr>
                <w:szCs w:val="22"/>
              </w:rPr>
              <w:t xml:space="preserve"> $                5,423 </w:t>
            </w:r>
          </w:p>
        </w:tc>
      </w:tr>
      <w:tr w14:paraId="19D96D5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3BF982" w14:textId="37037099">
            <w:pPr>
              <w:jc w:val="right"/>
              <w:rPr>
                <w:szCs w:val="22"/>
              </w:rPr>
            </w:pPr>
            <w:r w:rsidRPr="4411F322">
              <w:rPr>
                <w:szCs w:val="22"/>
              </w:rPr>
              <w:t>67077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22C9CA" w14:textId="61A3D87C">
            <w:pPr>
              <w:rPr>
                <w:szCs w:val="22"/>
              </w:rPr>
            </w:pPr>
            <w:r w:rsidRPr="4411F322">
              <w:rPr>
                <w:szCs w:val="22"/>
              </w:rPr>
              <w:t>WPXV-TV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E60D45" w14:textId="3F9B83DB">
            <w:pPr>
              <w:jc w:val="right"/>
              <w:rPr>
                <w:szCs w:val="22"/>
              </w:rPr>
            </w:pPr>
            <w:r w:rsidRPr="4411F322">
              <w:rPr>
                <w:szCs w:val="22"/>
              </w:rPr>
              <w:t>1,997,620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E13922" w14:textId="4500C9D5">
            <w:pPr>
              <w:jc w:val="right"/>
              <w:rPr>
                <w:szCs w:val="22"/>
              </w:rPr>
            </w:pPr>
            <w:r w:rsidRPr="4411F322">
              <w:rPr>
                <w:szCs w:val="22"/>
              </w:rPr>
              <w:t>1,997,620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44701C" w14:textId="22F7326C">
            <w:pPr>
              <w:rPr>
                <w:szCs w:val="22"/>
              </w:rPr>
            </w:pPr>
            <w:r w:rsidRPr="00762A71">
              <w:rPr>
                <w:szCs w:val="22"/>
              </w:rPr>
              <w:t xml:space="preserve"> $              14,163 </w:t>
            </w:r>
          </w:p>
        </w:tc>
      </w:tr>
      <w:tr w14:paraId="4C86752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636455" w14:textId="05B5AE7B">
            <w:pPr>
              <w:jc w:val="right"/>
              <w:rPr>
                <w:szCs w:val="22"/>
              </w:rPr>
            </w:pPr>
            <w:r w:rsidRPr="4411F322">
              <w:rPr>
                <w:szCs w:val="22"/>
              </w:rPr>
              <w:t>74091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B28C7E" w14:textId="7ECACD07">
            <w:pPr>
              <w:rPr>
                <w:szCs w:val="22"/>
              </w:rPr>
            </w:pPr>
            <w:r w:rsidRPr="4411F322">
              <w:rPr>
                <w:szCs w:val="22"/>
              </w:rPr>
              <w:t>WPXW-TV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1A9BB3" w14:textId="67EA71BC">
            <w:pPr>
              <w:jc w:val="right"/>
              <w:rPr>
                <w:szCs w:val="22"/>
              </w:rPr>
            </w:pPr>
            <w:r w:rsidRPr="4411F322">
              <w:rPr>
                <w:szCs w:val="22"/>
              </w:rPr>
              <w:t>8,918,745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A1439A" w14:textId="6BAB9FCB">
            <w:pPr>
              <w:jc w:val="right"/>
              <w:rPr>
                <w:szCs w:val="22"/>
              </w:rPr>
            </w:pPr>
            <w:r w:rsidRPr="4411F322">
              <w:rPr>
                <w:szCs w:val="22"/>
              </w:rPr>
              <w:t>8,866,240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FE5BAE" w14:textId="00561B66">
            <w:pPr>
              <w:rPr>
                <w:szCs w:val="22"/>
              </w:rPr>
            </w:pPr>
            <w:r w:rsidRPr="00762A71">
              <w:rPr>
                <w:szCs w:val="22"/>
              </w:rPr>
              <w:t xml:space="preserve"> $              62,862 </w:t>
            </w:r>
          </w:p>
        </w:tc>
      </w:tr>
      <w:tr w14:paraId="7D58FD9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A48861" w14:textId="466DB427">
            <w:pPr>
              <w:jc w:val="right"/>
              <w:rPr>
                <w:szCs w:val="22"/>
              </w:rPr>
            </w:pPr>
            <w:r w:rsidRPr="4411F322">
              <w:rPr>
                <w:szCs w:val="22"/>
              </w:rPr>
              <w:t>21726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206094" w14:textId="604BF311">
            <w:pPr>
              <w:rPr>
                <w:szCs w:val="22"/>
              </w:rPr>
            </w:pPr>
            <w:r w:rsidRPr="4411F322">
              <w:rPr>
                <w:szCs w:val="22"/>
              </w:rPr>
              <w:t>WPXX-TV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A611C9" w14:textId="2D5B6884">
            <w:pPr>
              <w:jc w:val="right"/>
              <w:rPr>
                <w:szCs w:val="22"/>
              </w:rPr>
            </w:pPr>
            <w:r w:rsidRPr="4411F322">
              <w:rPr>
                <w:szCs w:val="22"/>
              </w:rPr>
              <w:t>1,563,942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B1017F" w14:textId="3A7D65DA">
            <w:pPr>
              <w:jc w:val="right"/>
              <w:rPr>
                <w:szCs w:val="22"/>
              </w:rPr>
            </w:pPr>
            <w:r w:rsidRPr="4411F322">
              <w:rPr>
                <w:szCs w:val="22"/>
              </w:rPr>
              <w:t>1,560,675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1E1582" w14:textId="0265DA72">
            <w:pPr>
              <w:rPr>
                <w:szCs w:val="22"/>
              </w:rPr>
            </w:pPr>
            <w:r w:rsidRPr="00762A71">
              <w:rPr>
                <w:szCs w:val="22"/>
              </w:rPr>
              <w:t xml:space="preserve"> $              11,065 </w:t>
            </w:r>
          </w:p>
        </w:tc>
      </w:tr>
      <w:tr w14:paraId="669F1A7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ED945A" w14:textId="377638FD">
            <w:pPr>
              <w:jc w:val="right"/>
              <w:rPr>
                <w:szCs w:val="22"/>
              </w:rPr>
            </w:pPr>
            <w:r w:rsidRPr="4411F322">
              <w:rPr>
                <w:szCs w:val="22"/>
              </w:rPr>
              <w:t>73319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A0C3D9" w14:textId="2BB1526E">
            <w:pPr>
              <w:rPr>
                <w:szCs w:val="22"/>
              </w:rPr>
            </w:pPr>
            <w:r w:rsidRPr="4411F322">
              <w:rPr>
                <w:szCs w:val="22"/>
              </w:rPr>
              <w:t>WQAD-TV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CCF8BD" w14:textId="3A4A447F">
            <w:pPr>
              <w:jc w:val="right"/>
              <w:rPr>
                <w:szCs w:val="22"/>
              </w:rPr>
            </w:pPr>
            <w:r w:rsidRPr="4411F322">
              <w:rPr>
                <w:szCs w:val="22"/>
              </w:rPr>
              <w:t>1,077,293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7DED09" w14:textId="36AE4662">
            <w:pPr>
              <w:jc w:val="right"/>
              <w:rPr>
                <w:szCs w:val="22"/>
              </w:rPr>
            </w:pPr>
            <w:r w:rsidRPr="4411F322">
              <w:rPr>
                <w:szCs w:val="22"/>
              </w:rPr>
              <w:t>1,065,179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E5214C" w14:textId="1879F859">
            <w:pPr>
              <w:rPr>
                <w:szCs w:val="22"/>
              </w:rPr>
            </w:pPr>
            <w:r w:rsidRPr="00762A71">
              <w:rPr>
                <w:szCs w:val="22"/>
              </w:rPr>
              <w:t xml:space="preserve"> $                7,552 </w:t>
            </w:r>
          </w:p>
        </w:tc>
      </w:tr>
      <w:tr w14:paraId="3ED1A49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263AEE" w14:textId="3D092374">
            <w:pPr>
              <w:jc w:val="right"/>
              <w:rPr>
                <w:szCs w:val="22"/>
              </w:rPr>
            </w:pPr>
            <w:r w:rsidRPr="4411F322">
              <w:rPr>
                <w:szCs w:val="22"/>
              </w:rPr>
              <w:t>65130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263015" w14:textId="5E070AD9">
            <w:pPr>
              <w:rPr>
                <w:szCs w:val="22"/>
              </w:rPr>
            </w:pPr>
            <w:r w:rsidRPr="4411F322">
              <w:rPr>
                <w:szCs w:val="22"/>
              </w:rPr>
              <w:t>WQCW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22E528" w14:textId="232ED616">
            <w:pPr>
              <w:jc w:val="right"/>
              <w:rPr>
                <w:szCs w:val="22"/>
              </w:rPr>
            </w:pPr>
            <w:r w:rsidRPr="4411F322">
              <w:rPr>
                <w:szCs w:val="22"/>
              </w:rPr>
              <w:t>1,234,953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474315" w14:textId="01FE4667">
            <w:pPr>
              <w:jc w:val="right"/>
              <w:rPr>
                <w:szCs w:val="22"/>
              </w:rPr>
            </w:pPr>
            <w:r w:rsidRPr="4411F322">
              <w:rPr>
                <w:szCs w:val="22"/>
              </w:rPr>
              <w:t>1,165,995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1CFF3D" w14:textId="1A392146">
            <w:pPr>
              <w:rPr>
                <w:szCs w:val="22"/>
              </w:rPr>
            </w:pPr>
            <w:r w:rsidRPr="00762A71">
              <w:rPr>
                <w:szCs w:val="22"/>
              </w:rPr>
              <w:t xml:space="preserve"> $                8,267 </w:t>
            </w:r>
          </w:p>
        </w:tc>
      </w:tr>
      <w:tr w14:paraId="6F74CDC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A39D57" w14:textId="31D2FD58">
            <w:pPr>
              <w:jc w:val="right"/>
              <w:rPr>
                <w:szCs w:val="22"/>
              </w:rPr>
            </w:pPr>
            <w:r w:rsidRPr="4411F322">
              <w:rPr>
                <w:szCs w:val="22"/>
              </w:rPr>
              <w:t>71561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CA604C" w14:textId="64BEAAAE">
            <w:pPr>
              <w:rPr>
                <w:szCs w:val="22"/>
              </w:rPr>
            </w:pPr>
            <w:r w:rsidRPr="4411F322">
              <w:rPr>
                <w:szCs w:val="22"/>
              </w:rPr>
              <w:t>WQEC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F2F49D" w14:textId="7D564F2B">
            <w:pPr>
              <w:jc w:val="right"/>
              <w:rPr>
                <w:szCs w:val="22"/>
              </w:rPr>
            </w:pPr>
            <w:r w:rsidRPr="4411F322">
              <w:rPr>
                <w:szCs w:val="22"/>
              </w:rPr>
              <w:t>177,193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E603B2" w14:textId="39085B6C">
            <w:pPr>
              <w:jc w:val="right"/>
              <w:rPr>
                <w:szCs w:val="22"/>
              </w:rPr>
            </w:pPr>
            <w:r w:rsidRPr="4411F322">
              <w:rPr>
                <w:szCs w:val="22"/>
              </w:rPr>
              <w:t>175,191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C9B828" w14:textId="1CBE41CD">
            <w:pPr>
              <w:rPr>
                <w:szCs w:val="22"/>
              </w:rPr>
            </w:pPr>
            <w:r w:rsidRPr="00762A71">
              <w:rPr>
                <w:szCs w:val="22"/>
              </w:rPr>
              <w:t xml:space="preserve"> $                1,242 </w:t>
            </w:r>
          </w:p>
        </w:tc>
      </w:tr>
      <w:tr w14:paraId="47652BC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F99C96" w14:textId="4215BC56">
            <w:pPr>
              <w:jc w:val="right"/>
              <w:rPr>
                <w:szCs w:val="22"/>
              </w:rPr>
            </w:pPr>
            <w:r w:rsidRPr="4411F322">
              <w:rPr>
                <w:szCs w:val="22"/>
              </w:rPr>
              <w:t>41315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9A9815" w14:textId="35F70A02">
            <w:pPr>
              <w:rPr>
                <w:szCs w:val="22"/>
              </w:rPr>
            </w:pPr>
            <w:r w:rsidRPr="4411F322">
              <w:rPr>
                <w:szCs w:val="22"/>
              </w:rPr>
              <w:t>WQED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C21C54" w14:textId="2AC9E881">
            <w:pPr>
              <w:jc w:val="right"/>
              <w:rPr>
                <w:szCs w:val="22"/>
              </w:rPr>
            </w:pPr>
            <w:r w:rsidRPr="4411F322">
              <w:rPr>
                <w:szCs w:val="22"/>
              </w:rPr>
              <w:t>3,491,971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6D9F44" w14:textId="4267F2F5">
            <w:pPr>
              <w:jc w:val="right"/>
              <w:rPr>
                <w:szCs w:val="22"/>
              </w:rPr>
            </w:pPr>
            <w:r w:rsidRPr="4411F322">
              <w:rPr>
                <w:szCs w:val="22"/>
              </w:rPr>
              <w:t>3,385,114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85B15B" w14:textId="49EF1C9E">
            <w:pPr>
              <w:rPr>
                <w:szCs w:val="22"/>
              </w:rPr>
            </w:pPr>
            <w:r w:rsidRPr="00762A71">
              <w:rPr>
                <w:szCs w:val="22"/>
              </w:rPr>
              <w:t xml:space="preserve"> $              24,000 </w:t>
            </w:r>
          </w:p>
        </w:tc>
      </w:tr>
      <w:tr w14:paraId="4C2589D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68CD53" w14:textId="7A8B6B1B">
            <w:pPr>
              <w:jc w:val="right"/>
              <w:rPr>
                <w:szCs w:val="22"/>
              </w:rPr>
            </w:pPr>
            <w:r w:rsidRPr="4411F322">
              <w:rPr>
                <w:szCs w:val="22"/>
              </w:rPr>
              <w:t>60556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4C3B6C" w14:textId="3FAFBD80">
            <w:pPr>
              <w:rPr>
                <w:szCs w:val="22"/>
              </w:rPr>
            </w:pPr>
            <w:r w:rsidRPr="4411F322">
              <w:rPr>
                <w:szCs w:val="22"/>
              </w:rPr>
              <w:t>WQHS-DT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866F01" w14:textId="2D5B0DA7">
            <w:pPr>
              <w:jc w:val="right"/>
              <w:rPr>
                <w:szCs w:val="22"/>
              </w:rPr>
            </w:pPr>
            <w:r w:rsidRPr="4411F322">
              <w:rPr>
                <w:szCs w:val="22"/>
              </w:rPr>
              <w:t>3,982,203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B1FDDA" w14:textId="172293E3">
            <w:pPr>
              <w:jc w:val="right"/>
              <w:rPr>
                <w:szCs w:val="22"/>
              </w:rPr>
            </w:pPr>
            <w:r w:rsidRPr="4411F322">
              <w:rPr>
                <w:szCs w:val="22"/>
              </w:rPr>
              <w:t>3,936,334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162EBD" w14:textId="7529B200">
            <w:pPr>
              <w:rPr>
                <w:szCs w:val="22"/>
              </w:rPr>
            </w:pPr>
            <w:r w:rsidRPr="00762A71">
              <w:rPr>
                <w:szCs w:val="22"/>
              </w:rPr>
              <w:t xml:space="preserve"> $              27,909 </w:t>
            </w:r>
          </w:p>
        </w:tc>
      </w:tr>
      <w:tr w14:paraId="571DFFA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0FFAD0" w14:textId="64E34B89">
            <w:pPr>
              <w:jc w:val="right"/>
              <w:rPr>
                <w:szCs w:val="22"/>
              </w:rPr>
            </w:pPr>
            <w:r w:rsidRPr="4411F322">
              <w:rPr>
                <w:szCs w:val="22"/>
              </w:rPr>
              <w:t>53716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7D7FDE" w14:textId="0054A7B4">
            <w:pPr>
              <w:rPr>
                <w:szCs w:val="22"/>
              </w:rPr>
            </w:pPr>
            <w:r w:rsidRPr="4411F322">
              <w:rPr>
                <w:szCs w:val="22"/>
              </w:rPr>
              <w:t>WQLN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22124B" w14:textId="208436A3">
            <w:pPr>
              <w:jc w:val="right"/>
              <w:rPr>
                <w:szCs w:val="22"/>
              </w:rPr>
            </w:pPr>
            <w:r w:rsidRPr="4411F322">
              <w:rPr>
                <w:szCs w:val="22"/>
              </w:rPr>
              <w:t>573,688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54B2E2" w14:textId="36BC641F">
            <w:pPr>
              <w:jc w:val="right"/>
              <w:rPr>
                <w:szCs w:val="22"/>
              </w:rPr>
            </w:pPr>
            <w:r w:rsidRPr="4411F322">
              <w:rPr>
                <w:szCs w:val="22"/>
              </w:rPr>
              <w:t>553,172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308389" w14:textId="5B9E8F01">
            <w:pPr>
              <w:rPr>
                <w:szCs w:val="22"/>
              </w:rPr>
            </w:pPr>
            <w:r w:rsidRPr="00762A71">
              <w:rPr>
                <w:szCs w:val="22"/>
              </w:rPr>
              <w:t xml:space="preserve"> $                3,922 </w:t>
            </w:r>
          </w:p>
        </w:tc>
      </w:tr>
      <w:tr w14:paraId="061BD5E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0827F4" w14:textId="654F42CD">
            <w:pPr>
              <w:jc w:val="right"/>
              <w:rPr>
                <w:szCs w:val="22"/>
              </w:rPr>
            </w:pPr>
            <w:r w:rsidRPr="4411F322">
              <w:rPr>
                <w:szCs w:val="22"/>
              </w:rPr>
              <w:t>52075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0B8265" w14:textId="604AF6E7">
            <w:pPr>
              <w:rPr>
                <w:szCs w:val="22"/>
              </w:rPr>
            </w:pPr>
            <w:r w:rsidRPr="4411F322">
              <w:rPr>
                <w:szCs w:val="22"/>
              </w:rPr>
              <w:t>WQMY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0C6690" w14:textId="1791998E">
            <w:pPr>
              <w:jc w:val="right"/>
              <w:rPr>
                <w:szCs w:val="22"/>
              </w:rPr>
            </w:pPr>
            <w:r w:rsidRPr="4411F322">
              <w:rPr>
                <w:szCs w:val="22"/>
              </w:rPr>
              <w:t>403,099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E0A75C" w14:textId="693C4998">
            <w:pPr>
              <w:jc w:val="right"/>
              <w:rPr>
                <w:szCs w:val="22"/>
              </w:rPr>
            </w:pPr>
            <w:r w:rsidRPr="4411F322">
              <w:rPr>
                <w:szCs w:val="22"/>
              </w:rPr>
              <w:t>246,363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13D5D5" w14:textId="6CE0ED81">
            <w:pPr>
              <w:rPr>
                <w:szCs w:val="22"/>
              </w:rPr>
            </w:pPr>
            <w:r w:rsidRPr="00762A71">
              <w:rPr>
                <w:szCs w:val="22"/>
              </w:rPr>
              <w:t xml:space="preserve"> $                1,747 </w:t>
            </w:r>
          </w:p>
        </w:tc>
      </w:tr>
      <w:tr w14:paraId="1300353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300A9C" w14:textId="78B12B90">
            <w:pPr>
              <w:jc w:val="right"/>
              <w:rPr>
                <w:szCs w:val="22"/>
              </w:rPr>
            </w:pPr>
            <w:r w:rsidRPr="4411F322">
              <w:rPr>
                <w:szCs w:val="22"/>
              </w:rPr>
              <w:t>64550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92429A" w14:textId="3E526719">
            <w:pPr>
              <w:rPr>
                <w:szCs w:val="22"/>
              </w:rPr>
            </w:pPr>
            <w:r w:rsidRPr="4411F322">
              <w:rPr>
                <w:szCs w:val="22"/>
              </w:rPr>
              <w:t>WQOW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FDB638" w14:textId="4D8A7FD9">
            <w:pPr>
              <w:jc w:val="right"/>
              <w:rPr>
                <w:szCs w:val="22"/>
              </w:rPr>
            </w:pPr>
            <w:r w:rsidRPr="4411F322">
              <w:rPr>
                <w:szCs w:val="22"/>
              </w:rPr>
              <w:t>383,460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FCB3EB" w14:textId="3D842FC6">
            <w:pPr>
              <w:jc w:val="right"/>
              <w:rPr>
                <w:szCs w:val="22"/>
              </w:rPr>
            </w:pPr>
            <w:r w:rsidRPr="4411F322">
              <w:rPr>
                <w:szCs w:val="22"/>
              </w:rPr>
              <w:t>372,929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5418EB" w14:textId="0C046D65">
            <w:pPr>
              <w:rPr>
                <w:szCs w:val="22"/>
              </w:rPr>
            </w:pPr>
            <w:r w:rsidRPr="00762A71">
              <w:rPr>
                <w:szCs w:val="22"/>
              </w:rPr>
              <w:t xml:space="preserve"> $                2,644 </w:t>
            </w:r>
          </w:p>
        </w:tc>
      </w:tr>
      <w:tr w14:paraId="4825697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E0F2E6" w14:textId="456DA83F">
            <w:pPr>
              <w:jc w:val="right"/>
              <w:rPr>
                <w:szCs w:val="22"/>
              </w:rPr>
            </w:pPr>
            <w:r w:rsidRPr="4411F322">
              <w:rPr>
                <w:szCs w:val="22"/>
              </w:rPr>
              <w:t>5468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903DE6" w14:textId="0C429EF9">
            <w:pPr>
              <w:rPr>
                <w:szCs w:val="22"/>
              </w:rPr>
            </w:pPr>
            <w:r w:rsidRPr="4411F322">
              <w:rPr>
                <w:szCs w:val="22"/>
              </w:rPr>
              <w:t>WQPT-TV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15AAB0" w14:textId="77922939">
            <w:pPr>
              <w:jc w:val="right"/>
              <w:rPr>
                <w:szCs w:val="22"/>
              </w:rPr>
            </w:pPr>
            <w:r w:rsidRPr="4411F322">
              <w:rPr>
                <w:szCs w:val="22"/>
              </w:rPr>
              <w:t>928,221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BF7A43" w14:textId="7E05614B">
            <w:pPr>
              <w:jc w:val="right"/>
              <w:rPr>
                <w:szCs w:val="22"/>
              </w:rPr>
            </w:pPr>
            <w:r w:rsidRPr="4411F322">
              <w:rPr>
                <w:szCs w:val="22"/>
              </w:rPr>
              <w:t>922,909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42DD84" w14:textId="20E5752A">
            <w:pPr>
              <w:rPr>
                <w:szCs w:val="22"/>
              </w:rPr>
            </w:pPr>
            <w:r w:rsidRPr="00762A71">
              <w:rPr>
                <w:szCs w:val="22"/>
              </w:rPr>
              <w:t xml:space="preserve"> $                6,543 </w:t>
            </w:r>
          </w:p>
        </w:tc>
      </w:tr>
      <w:tr w14:paraId="5D6E5F8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096289" w14:textId="41E5BAF0">
            <w:pPr>
              <w:jc w:val="right"/>
              <w:rPr>
                <w:szCs w:val="22"/>
              </w:rPr>
            </w:pPr>
            <w:r w:rsidRPr="4411F322">
              <w:rPr>
                <w:szCs w:val="22"/>
              </w:rPr>
              <w:t>64690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D2224A" w14:textId="462EB377">
            <w:pPr>
              <w:rPr>
                <w:szCs w:val="22"/>
              </w:rPr>
            </w:pPr>
            <w:r w:rsidRPr="4411F322">
              <w:rPr>
                <w:szCs w:val="22"/>
              </w:rPr>
              <w:t>WQPX-TV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6E3367" w14:textId="0365EC8B">
            <w:pPr>
              <w:jc w:val="right"/>
              <w:rPr>
                <w:szCs w:val="22"/>
              </w:rPr>
            </w:pPr>
            <w:r w:rsidRPr="4411F322">
              <w:rPr>
                <w:szCs w:val="22"/>
              </w:rPr>
              <w:t>1,624,976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630715" w14:textId="08ED705C">
            <w:pPr>
              <w:jc w:val="right"/>
              <w:rPr>
                <w:szCs w:val="22"/>
              </w:rPr>
            </w:pPr>
            <w:r w:rsidRPr="4411F322">
              <w:rPr>
                <w:szCs w:val="22"/>
              </w:rPr>
              <w:t>1,207,503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10EDE8" w14:textId="1DCC8BF3">
            <w:pPr>
              <w:rPr>
                <w:szCs w:val="22"/>
              </w:rPr>
            </w:pPr>
            <w:r w:rsidRPr="00762A71">
              <w:rPr>
                <w:szCs w:val="22"/>
              </w:rPr>
              <w:t xml:space="preserve"> $                8,561 </w:t>
            </w:r>
          </w:p>
        </w:tc>
      </w:tr>
      <w:tr w14:paraId="5780668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AA0A72" w14:textId="1C7BDD49">
            <w:pPr>
              <w:jc w:val="right"/>
              <w:rPr>
                <w:szCs w:val="22"/>
              </w:rPr>
            </w:pPr>
            <w:r w:rsidRPr="4411F322">
              <w:rPr>
                <w:szCs w:val="22"/>
              </w:rPr>
              <w:t>52408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1D5A2D" w14:textId="700C3993">
            <w:pPr>
              <w:rPr>
                <w:szCs w:val="22"/>
              </w:rPr>
            </w:pPr>
            <w:r w:rsidRPr="4411F322">
              <w:rPr>
                <w:szCs w:val="22"/>
              </w:rPr>
              <w:t>WQRF-TV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15DB80" w14:textId="6775FD8C">
            <w:pPr>
              <w:jc w:val="right"/>
              <w:rPr>
                <w:szCs w:val="22"/>
              </w:rPr>
            </w:pPr>
            <w:r w:rsidRPr="4411F322">
              <w:rPr>
                <w:szCs w:val="22"/>
              </w:rPr>
              <w:t>1,384,090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4A3CC1" w14:textId="7FD0443F">
            <w:pPr>
              <w:jc w:val="right"/>
              <w:rPr>
                <w:szCs w:val="22"/>
              </w:rPr>
            </w:pPr>
            <w:r w:rsidRPr="4411F322">
              <w:rPr>
                <w:szCs w:val="22"/>
              </w:rPr>
              <w:t>1,360,850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726945" w14:textId="4B21ABE3">
            <w:pPr>
              <w:rPr>
                <w:szCs w:val="22"/>
              </w:rPr>
            </w:pPr>
            <w:r w:rsidRPr="00762A71">
              <w:rPr>
                <w:szCs w:val="22"/>
              </w:rPr>
              <w:t xml:space="preserve"> $                9,648 </w:t>
            </w:r>
          </w:p>
        </w:tc>
      </w:tr>
      <w:tr w14:paraId="5F008FD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BEE73E" w14:textId="6CC60C14">
            <w:pPr>
              <w:jc w:val="right"/>
              <w:rPr>
                <w:szCs w:val="22"/>
              </w:rPr>
            </w:pPr>
            <w:r w:rsidRPr="4411F322">
              <w:rPr>
                <w:szCs w:val="22"/>
              </w:rPr>
              <w:t>2175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170616" w14:textId="7B1C7DED">
            <w:pPr>
              <w:rPr>
                <w:szCs w:val="22"/>
              </w:rPr>
            </w:pPr>
            <w:r w:rsidRPr="4411F322">
              <w:rPr>
                <w:szCs w:val="22"/>
              </w:rPr>
              <w:t>WQTO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30AC55" w14:textId="70B34D4E">
            <w:pPr>
              <w:jc w:val="right"/>
              <w:rPr>
                <w:szCs w:val="22"/>
              </w:rPr>
            </w:pPr>
            <w:r w:rsidRPr="4411F322">
              <w:rPr>
                <w:szCs w:val="22"/>
              </w:rPr>
              <w:t>2,533,848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B6C0DF" w14:textId="2DF2BDC7">
            <w:pPr>
              <w:jc w:val="right"/>
              <w:rPr>
                <w:szCs w:val="22"/>
              </w:rPr>
            </w:pPr>
            <w:r w:rsidRPr="4411F322">
              <w:rPr>
                <w:szCs w:val="22"/>
              </w:rPr>
              <w:t>1,714,503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ACAF0D" w14:textId="65CC0FA9">
            <w:pPr>
              <w:rPr>
                <w:szCs w:val="22"/>
              </w:rPr>
            </w:pPr>
            <w:r w:rsidRPr="00762A71">
              <w:rPr>
                <w:szCs w:val="22"/>
              </w:rPr>
              <w:t xml:space="preserve"> $                4,307 </w:t>
            </w:r>
          </w:p>
        </w:tc>
      </w:tr>
      <w:tr w14:paraId="25684B4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4FE560" w14:textId="3EF98C45">
            <w:pPr>
              <w:jc w:val="right"/>
              <w:rPr>
                <w:szCs w:val="22"/>
              </w:rPr>
            </w:pPr>
            <w:r w:rsidRPr="4411F322">
              <w:rPr>
                <w:szCs w:val="22"/>
              </w:rPr>
              <w:t>8688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FB92EA" w14:textId="5C1CD1D3">
            <w:pPr>
              <w:rPr>
                <w:szCs w:val="22"/>
              </w:rPr>
            </w:pPr>
            <w:r w:rsidRPr="4411F322">
              <w:rPr>
                <w:szCs w:val="22"/>
              </w:rPr>
              <w:t>WRAL-TV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8C6F55" w14:textId="23CBCACA">
            <w:pPr>
              <w:jc w:val="right"/>
              <w:rPr>
                <w:szCs w:val="22"/>
              </w:rPr>
            </w:pPr>
            <w:r w:rsidRPr="4411F322">
              <w:rPr>
                <w:szCs w:val="22"/>
              </w:rPr>
              <w:t>4,258,430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ABD6B0" w14:textId="370F9FD0">
            <w:pPr>
              <w:jc w:val="right"/>
              <w:rPr>
                <w:szCs w:val="22"/>
              </w:rPr>
            </w:pPr>
            <w:r w:rsidRPr="4411F322">
              <w:rPr>
                <w:szCs w:val="22"/>
              </w:rPr>
              <w:t>4,255,027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7FAC95" w14:textId="6081AB52">
            <w:pPr>
              <w:rPr>
                <w:szCs w:val="22"/>
              </w:rPr>
            </w:pPr>
            <w:r w:rsidRPr="00762A71">
              <w:rPr>
                <w:szCs w:val="22"/>
              </w:rPr>
              <w:t xml:space="preserve"> $              30,168 </w:t>
            </w:r>
          </w:p>
        </w:tc>
      </w:tr>
      <w:tr w14:paraId="3174B91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858F99" w14:textId="681BD6C2">
            <w:pPr>
              <w:jc w:val="right"/>
              <w:rPr>
                <w:szCs w:val="22"/>
              </w:rPr>
            </w:pPr>
            <w:r w:rsidRPr="4411F322">
              <w:rPr>
                <w:szCs w:val="22"/>
              </w:rPr>
              <w:t>10133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014806" w14:textId="6BA12D5C">
            <w:pPr>
              <w:rPr>
                <w:szCs w:val="22"/>
              </w:rPr>
            </w:pPr>
            <w:r w:rsidRPr="4411F322">
              <w:rPr>
                <w:szCs w:val="22"/>
              </w:rPr>
              <w:t>WRAY-TV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6D694E" w14:textId="611F0E90">
            <w:pPr>
              <w:jc w:val="right"/>
              <w:rPr>
                <w:szCs w:val="22"/>
              </w:rPr>
            </w:pPr>
            <w:r w:rsidRPr="4411F322">
              <w:rPr>
                <w:szCs w:val="22"/>
              </w:rPr>
              <w:t>4,701,102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0AD2A9" w14:textId="56B06145">
            <w:pPr>
              <w:jc w:val="right"/>
              <w:rPr>
                <w:szCs w:val="22"/>
              </w:rPr>
            </w:pPr>
            <w:r w:rsidRPr="4411F322">
              <w:rPr>
                <w:szCs w:val="22"/>
              </w:rPr>
              <w:t>4,682,210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C190F8" w14:textId="69965C54">
            <w:pPr>
              <w:rPr>
                <w:szCs w:val="22"/>
              </w:rPr>
            </w:pPr>
            <w:r w:rsidRPr="00762A71">
              <w:rPr>
                <w:szCs w:val="22"/>
              </w:rPr>
              <w:t xml:space="preserve"> $              33,197 </w:t>
            </w:r>
          </w:p>
        </w:tc>
      </w:tr>
      <w:tr w14:paraId="7E00F96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3ED382" w14:textId="74DCD032">
            <w:pPr>
              <w:jc w:val="right"/>
              <w:rPr>
                <w:szCs w:val="22"/>
              </w:rPr>
            </w:pPr>
            <w:r w:rsidRPr="4411F322">
              <w:rPr>
                <w:szCs w:val="22"/>
              </w:rPr>
              <w:t>64611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CA7AA9" w14:textId="46B0608F">
            <w:pPr>
              <w:rPr>
                <w:szCs w:val="22"/>
              </w:rPr>
            </w:pPr>
            <w:r w:rsidRPr="4411F322">
              <w:rPr>
                <w:szCs w:val="22"/>
              </w:rPr>
              <w:t>WRAZ</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A8334F" w14:textId="656D746A">
            <w:pPr>
              <w:jc w:val="right"/>
              <w:rPr>
                <w:szCs w:val="22"/>
              </w:rPr>
            </w:pPr>
            <w:r w:rsidRPr="4411F322">
              <w:rPr>
                <w:szCs w:val="22"/>
              </w:rPr>
              <w:t>4,206,845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628CD0" w14:textId="7D29FC2D">
            <w:pPr>
              <w:jc w:val="right"/>
              <w:rPr>
                <w:szCs w:val="22"/>
              </w:rPr>
            </w:pPr>
            <w:r w:rsidRPr="4411F322">
              <w:rPr>
                <w:szCs w:val="22"/>
              </w:rPr>
              <w:t>4,204,439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BE40CB" w14:textId="4860DFCD">
            <w:pPr>
              <w:rPr>
                <w:szCs w:val="22"/>
              </w:rPr>
            </w:pPr>
            <w:r w:rsidRPr="00762A71">
              <w:rPr>
                <w:szCs w:val="22"/>
              </w:rPr>
              <w:t xml:space="preserve"> $              29,809 </w:t>
            </w:r>
          </w:p>
        </w:tc>
      </w:tr>
      <w:tr w14:paraId="1025338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BBA34B" w14:textId="4A00CD5C">
            <w:pPr>
              <w:jc w:val="right"/>
              <w:rPr>
                <w:szCs w:val="22"/>
              </w:rPr>
            </w:pPr>
            <w:r w:rsidRPr="4411F322">
              <w:rPr>
                <w:szCs w:val="22"/>
              </w:rPr>
              <w:t>136749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B4875B" w14:textId="08E21621">
            <w:pPr>
              <w:rPr>
                <w:szCs w:val="22"/>
              </w:rPr>
            </w:pPr>
            <w:r w:rsidRPr="4411F322">
              <w:rPr>
                <w:szCs w:val="22"/>
              </w:rPr>
              <w:t>WRBJ-TV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8742AE" w14:textId="285FDB05">
            <w:pPr>
              <w:jc w:val="right"/>
              <w:rPr>
                <w:szCs w:val="22"/>
              </w:rPr>
            </w:pPr>
            <w:r w:rsidRPr="4411F322">
              <w:rPr>
                <w:szCs w:val="22"/>
              </w:rPr>
              <w:t>1,029,422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67A702" w14:textId="32AA4408">
            <w:pPr>
              <w:jc w:val="right"/>
              <w:rPr>
                <w:szCs w:val="22"/>
              </w:rPr>
            </w:pPr>
            <w:r w:rsidRPr="4411F322">
              <w:rPr>
                <w:szCs w:val="22"/>
              </w:rPr>
              <w:t>1,026,759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DEF7CF" w14:textId="47769AC8">
            <w:pPr>
              <w:rPr>
                <w:szCs w:val="22"/>
              </w:rPr>
            </w:pPr>
            <w:r w:rsidRPr="00762A71">
              <w:rPr>
                <w:szCs w:val="22"/>
              </w:rPr>
              <w:t xml:space="preserve"> $                7,280 </w:t>
            </w:r>
          </w:p>
        </w:tc>
      </w:tr>
      <w:tr w14:paraId="2AB913C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9BA4C5" w14:textId="60E1B0D4">
            <w:pPr>
              <w:jc w:val="right"/>
              <w:rPr>
                <w:szCs w:val="22"/>
              </w:rPr>
            </w:pPr>
            <w:r w:rsidRPr="4411F322">
              <w:rPr>
                <w:szCs w:val="22"/>
              </w:rPr>
              <w:t>3359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AE3862" w14:textId="773FC71A">
            <w:pPr>
              <w:rPr>
                <w:szCs w:val="22"/>
              </w:rPr>
            </w:pPr>
            <w:r w:rsidRPr="4411F322">
              <w:rPr>
                <w:szCs w:val="22"/>
              </w:rPr>
              <w:t>WRBL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A3E809" w14:textId="181611D0">
            <w:pPr>
              <w:jc w:val="right"/>
              <w:rPr>
                <w:szCs w:val="22"/>
              </w:rPr>
            </w:pPr>
            <w:r w:rsidRPr="4411F322">
              <w:rPr>
                <w:szCs w:val="22"/>
              </w:rPr>
              <w:t>1,573,722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08AFBD" w14:textId="644545F1">
            <w:pPr>
              <w:jc w:val="right"/>
              <w:rPr>
                <w:szCs w:val="22"/>
              </w:rPr>
            </w:pPr>
            <w:r w:rsidRPr="4411F322">
              <w:rPr>
                <w:szCs w:val="22"/>
              </w:rPr>
              <w:t>1,534,121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CE5B6C" w14:textId="2C1CC64C">
            <w:pPr>
              <w:rPr>
                <w:szCs w:val="22"/>
              </w:rPr>
            </w:pPr>
            <w:r w:rsidRPr="00762A71">
              <w:rPr>
                <w:szCs w:val="22"/>
              </w:rPr>
              <w:t xml:space="preserve"> $              10,877 </w:t>
            </w:r>
          </w:p>
        </w:tc>
      </w:tr>
      <w:tr w14:paraId="1B04710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BB0F5B" w14:textId="1F9F3DCD">
            <w:pPr>
              <w:jc w:val="right"/>
              <w:rPr>
                <w:szCs w:val="22"/>
              </w:rPr>
            </w:pPr>
            <w:r w:rsidRPr="4411F322">
              <w:rPr>
                <w:szCs w:val="22"/>
              </w:rPr>
              <w:t>57221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F16280" w14:textId="087949DA">
            <w:pPr>
              <w:rPr>
                <w:szCs w:val="22"/>
              </w:rPr>
            </w:pPr>
            <w:r w:rsidRPr="4411F322">
              <w:rPr>
                <w:szCs w:val="22"/>
              </w:rPr>
              <w:t>WRBU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C7BFD4" w14:textId="7378CE9D">
            <w:pPr>
              <w:jc w:val="right"/>
              <w:rPr>
                <w:szCs w:val="22"/>
              </w:rPr>
            </w:pPr>
            <w:r w:rsidRPr="4411F322">
              <w:rPr>
                <w:szCs w:val="22"/>
              </w:rPr>
              <w:t>2,964,043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956978" w14:textId="232E010D">
            <w:pPr>
              <w:jc w:val="right"/>
              <w:rPr>
                <w:szCs w:val="22"/>
              </w:rPr>
            </w:pPr>
            <w:r w:rsidRPr="4411F322">
              <w:rPr>
                <w:szCs w:val="22"/>
              </w:rPr>
              <w:t>2,960,986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68DAB6" w14:textId="66F00AB4">
            <w:pPr>
              <w:rPr>
                <w:szCs w:val="22"/>
              </w:rPr>
            </w:pPr>
            <w:r w:rsidRPr="00762A71">
              <w:rPr>
                <w:szCs w:val="22"/>
              </w:rPr>
              <w:t xml:space="preserve"> $              20,993 </w:t>
            </w:r>
          </w:p>
        </w:tc>
      </w:tr>
      <w:tr w14:paraId="25310E1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C77782" w14:textId="25C2ECE4">
            <w:pPr>
              <w:jc w:val="right"/>
              <w:rPr>
                <w:szCs w:val="22"/>
              </w:rPr>
            </w:pPr>
            <w:r w:rsidRPr="4411F322">
              <w:rPr>
                <w:szCs w:val="22"/>
              </w:rPr>
              <w:t>54940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9C4357" w14:textId="4F32CFA8">
            <w:pPr>
              <w:rPr>
                <w:szCs w:val="22"/>
              </w:rPr>
            </w:pPr>
            <w:r w:rsidRPr="4411F322">
              <w:rPr>
                <w:szCs w:val="22"/>
              </w:rPr>
              <w:t>WRBW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FF9B0F" w14:textId="5F8E0F7A">
            <w:pPr>
              <w:jc w:val="right"/>
              <w:rPr>
                <w:szCs w:val="22"/>
              </w:rPr>
            </w:pPr>
            <w:r w:rsidRPr="4411F322">
              <w:rPr>
                <w:szCs w:val="22"/>
              </w:rPr>
              <w:t>4,929,252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DE2D86" w14:textId="5A23B5E1">
            <w:pPr>
              <w:jc w:val="right"/>
              <w:rPr>
                <w:szCs w:val="22"/>
              </w:rPr>
            </w:pPr>
            <w:r w:rsidRPr="4411F322">
              <w:rPr>
                <w:szCs w:val="22"/>
              </w:rPr>
              <w:t>4,926,807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32F68D" w14:textId="21D784F7">
            <w:pPr>
              <w:rPr>
                <w:szCs w:val="22"/>
              </w:rPr>
            </w:pPr>
            <w:r w:rsidRPr="00762A71">
              <w:rPr>
                <w:szCs w:val="22"/>
              </w:rPr>
              <w:t xml:space="preserve"> $              34,931 </w:t>
            </w:r>
          </w:p>
        </w:tc>
      </w:tr>
      <w:tr w14:paraId="435C267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DC549B" w14:textId="4D968735">
            <w:pPr>
              <w:jc w:val="right"/>
              <w:rPr>
                <w:szCs w:val="22"/>
              </w:rPr>
            </w:pPr>
            <w:r w:rsidRPr="4411F322">
              <w:rPr>
                <w:szCs w:val="22"/>
              </w:rPr>
              <w:t>59137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93A45B" w14:textId="03F4FDEA">
            <w:pPr>
              <w:rPr>
                <w:szCs w:val="22"/>
              </w:rPr>
            </w:pPr>
            <w:r w:rsidRPr="4411F322">
              <w:rPr>
                <w:szCs w:val="22"/>
              </w:rPr>
              <w:t>WRCB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46376B" w14:textId="028F1FC2">
            <w:pPr>
              <w:jc w:val="right"/>
              <w:rPr>
                <w:szCs w:val="22"/>
              </w:rPr>
            </w:pPr>
            <w:r w:rsidRPr="4411F322">
              <w:rPr>
                <w:szCs w:val="22"/>
              </w:rPr>
              <w:t>1,674,932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D2C087" w14:textId="3B18C649">
            <w:pPr>
              <w:jc w:val="right"/>
              <w:rPr>
                <w:szCs w:val="22"/>
              </w:rPr>
            </w:pPr>
            <w:r w:rsidRPr="4411F322">
              <w:rPr>
                <w:szCs w:val="22"/>
              </w:rPr>
              <w:t>1,436,942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AE039E" w14:textId="6414CEF2">
            <w:pPr>
              <w:rPr>
                <w:szCs w:val="22"/>
              </w:rPr>
            </w:pPr>
            <w:r w:rsidRPr="00762A71">
              <w:rPr>
                <w:szCs w:val="22"/>
              </w:rPr>
              <w:t xml:space="preserve"> $              10,188 </w:t>
            </w:r>
          </w:p>
        </w:tc>
      </w:tr>
      <w:tr w14:paraId="7294184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F014AA" w14:textId="51540F3F">
            <w:pPr>
              <w:jc w:val="right"/>
              <w:rPr>
                <w:szCs w:val="22"/>
              </w:rPr>
            </w:pPr>
            <w:r w:rsidRPr="4411F322">
              <w:rPr>
                <w:szCs w:val="22"/>
              </w:rPr>
              <w:t>47904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1ED641" w14:textId="4D7682F9">
            <w:pPr>
              <w:rPr>
                <w:szCs w:val="22"/>
              </w:rPr>
            </w:pPr>
            <w:r w:rsidRPr="4411F322">
              <w:rPr>
                <w:szCs w:val="22"/>
              </w:rPr>
              <w:t>WRC-TV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113DC9" w14:textId="04380FD0">
            <w:pPr>
              <w:jc w:val="right"/>
              <w:rPr>
                <w:szCs w:val="22"/>
              </w:rPr>
            </w:pPr>
            <w:r w:rsidRPr="4411F322">
              <w:rPr>
                <w:szCs w:val="22"/>
              </w:rPr>
              <w:t>9,040,003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FE915A" w14:textId="4C343915">
            <w:pPr>
              <w:jc w:val="right"/>
              <w:rPr>
                <w:szCs w:val="22"/>
              </w:rPr>
            </w:pPr>
            <w:r w:rsidRPr="4411F322">
              <w:rPr>
                <w:szCs w:val="22"/>
              </w:rPr>
              <w:t>8,996,367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09C385" w14:textId="0D54043E">
            <w:pPr>
              <w:rPr>
                <w:szCs w:val="22"/>
              </w:rPr>
            </w:pPr>
            <w:r w:rsidRPr="00762A71">
              <w:rPr>
                <w:szCs w:val="22"/>
              </w:rPr>
              <w:t xml:space="preserve"> $              63,784 </w:t>
            </w:r>
          </w:p>
        </w:tc>
      </w:tr>
      <w:tr w14:paraId="590B42A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464FED" w14:textId="598CE5E9">
            <w:pPr>
              <w:jc w:val="right"/>
              <w:rPr>
                <w:szCs w:val="22"/>
              </w:rPr>
            </w:pPr>
            <w:r w:rsidRPr="4411F322">
              <w:rPr>
                <w:szCs w:val="22"/>
              </w:rPr>
              <w:t>54963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CD7897" w14:textId="5D4D5ABC">
            <w:pPr>
              <w:rPr>
                <w:szCs w:val="22"/>
              </w:rPr>
            </w:pPr>
            <w:r w:rsidRPr="4411F322">
              <w:rPr>
                <w:szCs w:val="22"/>
              </w:rPr>
              <w:t>WRDC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AB057E" w14:textId="4E54177E">
            <w:pPr>
              <w:jc w:val="right"/>
              <w:rPr>
                <w:szCs w:val="22"/>
              </w:rPr>
            </w:pPr>
            <w:r w:rsidRPr="4411F322">
              <w:rPr>
                <w:szCs w:val="22"/>
              </w:rPr>
              <w:t>4,380,924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6BE1C2" w14:textId="2299DE8E">
            <w:pPr>
              <w:jc w:val="right"/>
              <w:rPr>
                <w:szCs w:val="22"/>
              </w:rPr>
            </w:pPr>
            <w:r w:rsidRPr="4411F322">
              <w:rPr>
                <w:szCs w:val="22"/>
              </w:rPr>
              <w:t>4,374,069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CBA7C3" w14:textId="2E366C5B">
            <w:pPr>
              <w:rPr>
                <w:szCs w:val="22"/>
              </w:rPr>
            </w:pPr>
            <w:r w:rsidRPr="00762A71">
              <w:rPr>
                <w:szCs w:val="22"/>
              </w:rPr>
              <w:t xml:space="preserve"> $              31,012 </w:t>
            </w:r>
          </w:p>
        </w:tc>
      </w:tr>
      <w:tr w14:paraId="2EA2439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80F4C6" w14:textId="73BC2AF9">
            <w:pPr>
              <w:jc w:val="right"/>
              <w:rPr>
                <w:szCs w:val="22"/>
              </w:rPr>
            </w:pPr>
            <w:r w:rsidRPr="4411F322">
              <w:rPr>
                <w:szCs w:val="22"/>
              </w:rPr>
              <w:t>55454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3B23C3" w14:textId="20DE934D">
            <w:pPr>
              <w:rPr>
                <w:szCs w:val="22"/>
              </w:rPr>
            </w:pPr>
            <w:r w:rsidRPr="4411F322">
              <w:rPr>
                <w:szCs w:val="22"/>
              </w:rPr>
              <w:t>WRDQ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A34EEE" w14:textId="4954B46A">
            <w:pPr>
              <w:jc w:val="right"/>
              <w:rPr>
                <w:szCs w:val="22"/>
              </w:rPr>
            </w:pPr>
            <w:r w:rsidRPr="4411F322">
              <w:rPr>
                <w:szCs w:val="22"/>
              </w:rPr>
              <w:t>4,765,929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B13BF9" w14:textId="0D05AE82">
            <w:pPr>
              <w:jc w:val="right"/>
              <w:rPr>
                <w:szCs w:val="22"/>
              </w:rPr>
            </w:pPr>
            <w:r w:rsidRPr="4411F322">
              <w:rPr>
                <w:szCs w:val="22"/>
              </w:rPr>
              <w:t>4,765,929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D7769C" w14:textId="78E7B30D">
            <w:pPr>
              <w:rPr>
                <w:szCs w:val="22"/>
              </w:rPr>
            </w:pPr>
            <w:r w:rsidRPr="00762A71">
              <w:rPr>
                <w:szCs w:val="22"/>
              </w:rPr>
              <w:t xml:space="preserve"> $              33,790 </w:t>
            </w:r>
          </w:p>
        </w:tc>
      </w:tr>
      <w:tr w14:paraId="1069C15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10B898" w14:textId="26169DB5">
            <w:pPr>
              <w:jc w:val="right"/>
              <w:rPr>
                <w:szCs w:val="22"/>
              </w:rPr>
            </w:pPr>
            <w:r w:rsidRPr="4411F322">
              <w:rPr>
                <w:szCs w:val="22"/>
              </w:rPr>
              <w:t>73937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927094" w14:textId="32940C17">
            <w:pPr>
              <w:rPr>
                <w:szCs w:val="22"/>
              </w:rPr>
            </w:pPr>
            <w:r w:rsidRPr="4411F322">
              <w:rPr>
                <w:szCs w:val="22"/>
              </w:rPr>
              <w:t>WRDW-TV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F83C40" w14:textId="5ECFDB91">
            <w:pPr>
              <w:jc w:val="right"/>
              <w:rPr>
                <w:szCs w:val="22"/>
              </w:rPr>
            </w:pPr>
            <w:r w:rsidRPr="4411F322">
              <w:rPr>
                <w:szCs w:val="22"/>
              </w:rPr>
              <w:t>1,630,465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F9B9A3" w14:textId="751C2BE1">
            <w:pPr>
              <w:jc w:val="right"/>
              <w:rPr>
                <w:szCs w:val="22"/>
              </w:rPr>
            </w:pPr>
            <w:r w:rsidRPr="4411F322">
              <w:rPr>
                <w:szCs w:val="22"/>
              </w:rPr>
              <w:t>1,580,144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9D3542" w14:textId="6BCCEB50">
            <w:pPr>
              <w:rPr>
                <w:szCs w:val="22"/>
              </w:rPr>
            </w:pPr>
            <w:r w:rsidRPr="00762A71">
              <w:rPr>
                <w:szCs w:val="22"/>
              </w:rPr>
              <w:t xml:space="preserve"> $              11,203 </w:t>
            </w:r>
          </w:p>
        </w:tc>
      </w:tr>
      <w:tr w14:paraId="52E7A2E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5A5038" w14:textId="06C40B38">
            <w:pPr>
              <w:jc w:val="right"/>
              <w:rPr>
                <w:szCs w:val="22"/>
              </w:rPr>
            </w:pPr>
            <w:r w:rsidRPr="4411F322">
              <w:rPr>
                <w:szCs w:val="22"/>
              </w:rPr>
              <w:t>66174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7BBB96" w14:textId="76E53D29">
            <w:pPr>
              <w:rPr>
                <w:szCs w:val="22"/>
              </w:rPr>
            </w:pPr>
            <w:r w:rsidRPr="4411F322">
              <w:rPr>
                <w:szCs w:val="22"/>
              </w:rPr>
              <w:t>WREG-TV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663966" w14:textId="4D725E16">
            <w:pPr>
              <w:jc w:val="right"/>
              <w:rPr>
                <w:szCs w:val="22"/>
              </w:rPr>
            </w:pPr>
            <w:r w:rsidRPr="4411F322">
              <w:rPr>
                <w:szCs w:val="22"/>
              </w:rPr>
              <w:t>1,645,112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D35B47" w14:textId="45C6501C">
            <w:pPr>
              <w:jc w:val="right"/>
              <w:rPr>
                <w:szCs w:val="22"/>
              </w:rPr>
            </w:pPr>
            <w:r w:rsidRPr="4411F322">
              <w:rPr>
                <w:szCs w:val="22"/>
              </w:rPr>
              <w:t>1,638,826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33BE5E" w14:textId="2F6C43FD">
            <w:pPr>
              <w:rPr>
                <w:szCs w:val="22"/>
              </w:rPr>
            </w:pPr>
            <w:r w:rsidRPr="00762A71">
              <w:rPr>
                <w:szCs w:val="22"/>
              </w:rPr>
              <w:t xml:space="preserve"> $              11,619 </w:t>
            </w:r>
          </w:p>
        </w:tc>
      </w:tr>
      <w:tr w14:paraId="167493D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E4FD7B" w14:textId="3387DE0E">
            <w:pPr>
              <w:jc w:val="right"/>
              <w:rPr>
                <w:szCs w:val="22"/>
              </w:rPr>
            </w:pPr>
            <w:r w:rsidRPr="4411F322">
              <w:rPr>
                <w:szCs w:val="22"/>
              </w:rPr>
              <w:t>61011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147D27" w14:textId="557F74A7">
            <w:pPr>
              <w:rPr>
                <w:szCs w:val="22"/>
              </w:rPr>
            </w:pPr>
            <w:r w:rsidRPr="4411F322">
              <w:rPr>
                <w:szCs w:val="22"/>
              </w:rPr>
              <w:t>WRET-TV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F08FC9" w14:textId="456D42DB">
            <w:pPr>
              <w:jc w:val="right"/>
              <w:rPr>
                <w:szCs w:val="22"/>
              </w:rPr>
            </w:pPr>
            <w:r w:rsidRPr="4411F322">
              <w:rPr>
                <w:szCs w:val="22"/>
              </w:rPr>
              <w:t>2,775,252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AAB197" w14:textId="0D65FA25">
            <w:pPr>
              <w:jc w:val="right"/>
              <w:rPr>
                <w:szCs w:val="22"/>
              </w:rPr>
            </w:pPr>
            <w:r w:rsidRPr="4411F322">
              <w:rPr>
                <w:szCs w:val="22"/>
              </w:rPr>
              <w:t>2,572,161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35665C" w14:textId="67791859">
            <w:pPr>
              <w:rPr>
                <w:szCs w:val="22"/>
              </w:rPr>
            </w:pPr>
            <w:r w:rsidRPr="00762A71">
              <w:rPr>
                <w:szCs w:val="22"/>
              </w:rPr>
              <w:t xml:space="preserve"> $              18,237 </w:t>
            </w:r>
          </w:p>
        </w:tc>
      </w:tr>
      <w:tr w14:paraId="1C83F7E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C9DDAA" w14:textId="08747A21">
            <w:pPr>
              <w:jc w:val="right"/>
              <w:rPr>
                <w:szCs w:val="22"/>
              </w:rPr>
            </w:pPr>
            <w:r w:rsidRPr="4411F322">
              <w:rPr>
                <w:szCs w:val="22"/>
              </w:rPr>
              <w:t>73940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D2246C" w14:textId="4A98032C">
            <w:pPr>
              <w:rPr>
                <w:szCs w:val="22"/>
              </w:rPr>
            </w:pPr>
            <w:r w:rsidRPr="4411F322">
              <w:rPr>
                <w:szCs w:val="22"/>
              </w:rPr>
              <w:t>WREX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783085" w14:textId="284D46C4">
            <w:pPr>
              <w:jc w:val="right"/>
              <w:rPr>
                <w:szCs w:val="22"/>
              </w:rPr>
            </w:pPr>
            <w:r w:rsidRPr="4411F322">
              <w:rPr>
                <w:szCs w:val="22"/>
              </w:rPr>
              <w:t>2,777,313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33FBCD" w14:textId="6123B7A0">
            <w:pPr>
              <w:jc w:val="right"/>
              <w:rPr>
                <w:szCs w:val="22"/>
              </w:rPr>
            </w:pPr>
            <w:r w:rsidRPr="4411F322">
              <w:rPr>
                <w:szCs w:val="22"/>
              </w:rPr>
              <w:t>2,554,899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1E1D5E" w14:textId="2BA80D90">
            <w:pPr>
              <w:rPr>
                <w:szCs w:val="22"/>
              </w:rPr>
            </w:pPr>
            <w:r w:rsidRPr="00762A71">
              <w:rPr>
                <w:szCs w:val="22"/>
              </w:rPr>
              <w:t xml:space="preserve"> $              18,114 </w:t>
            </w:r>
          </w:p>
        </w:tc>
      </w:tr>
      <w:tr w14:paraId="5BC2F0C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A62C71" w14:textId="30453AA1">
            <w:pPr>
              <w:jc w:val="right"/>
              <w:rPr>
                <w:szCs w:val="22"/>
              </w:rPr>
            </w:pPr>
            <w:r w:rsidRPr="4411F322">
              <w:rPr>
                <w:szCs w:val="22"/>
              </w:rPr>
              <w:t>54443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D82E56" w14:textId="66A2156D">
            <w:pPr>
              <w:rPr>
                <w:szCs w:val="22"/>
              </w:rPr>
            </w:pPr>
            <w:r w:rsidRPr="4411F322">
              <w:rPr>
                <w:szCs w:val="22"/>
              </w:rPr>
              <w:t>WRFB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E11AFC" w14:textId="3941A847">
            <w:pPr>
              <w:jc w:val="right"/>
              <w:rPr>
                <w:szCs w:val="22"/>
              </w:rPr>
            </w:pPr>
            <w:r w:rsidRPr="4411F322">
              <w:rPr>
                <w:szCs w:val="22"/>
              </w:rPr>
              <w:t>2,361,435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18D64A" w14:textId="0E1AAA9F">
            <w:pPr>
              <w:jc w:val="right"/>
              <w:rPr>
                <w:szCs w:val="22"/>
              </w:rPr>
            </w:pPr>
            <w:r w:rsidRPr="4411F322">
              <w:rPr>
                <w:szCs w:val="22"/>
              </w:rPr>
              <w:t>2,105,790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FBB422" w14:textId="691D111F">
            <w:pPr>
              <w:rPr>
                <w:szCs w:val="22"/>
              </w:rPr>
            </w:pPr>
            <w:r w:rsidRPr="00762A71">
              <w:rPr>
                <w:szCs w:val="22"/>
              </w:rPr>
              <w:t xml:space="preserve"> $                1,181 </w:t>
            </w:r>
          </w:p>
        </w:tc>
      </w:tr>
      <w:tr w14:paraId="3AEE10F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3621AC" w14:textId="15F3B5E0">
            <w:pPr>
              <w:jc w:val="right"/>
              <w:rPr>
                <w:szCs w:val="22"/>
              </w:rPr>
            </w:pPr>
            <w:r w:rsidRPr="4411F322">
              <w:rPr>
                <w:szCs w:val="22"/>
              </w:rPr>
              <w:t>73942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06CB89" w14:textId="161D7DBE">
            <w:pPr>
              <w:rPr>
                <w:szCs w:val="22"/>
              </w:rPr>
            </w:pPr>
            <w:r w:rsidRPr="4411F322">
              <w:rPr>
                <w:szCs w:val="22"/>
              </w:rPr>
              <w:t>WRGB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BA5F55" w14:textId="55CB004F">
            <w:pPr>
              <w:jc w:val="right"/>
              <w:rPr>
                <w:szCs w:val="22"/>
              </w:rPr>
            </w:pPr>
            <w:r w:rsidRPr="4411F322">
              <w:rPr>
                <w:szCs w:val="22"/>
              </w:rPr>
              <w:t>1,773,206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1E1B0D" w14:textId="5FFC0FED">
            <w:pPr>
              <w:jc w:val="right"/>
              <w:rPr>
                <w:szCs w:val="22"/>
              </w:rPr>
            </w:pPr>
            <w:r w:rsidRPr="4411F322">
              <w:rPr>
                <w:szCs w:val="22"/>
              </w:rPr>
              <w:t>1,559,637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726BAD" w14:textId="1B26BADD">
            <w:pPr>
              <w:rPr>
                <w:szCs w:val="22"/>
              </w:rPr>
            </w:pPr>
            <w:r w:rsidRPr="00762A71">
              <w:rPr>
                <w:szCs w:val="22"/>
              </w:rPr>
              <w:t xml:space="preserve"> $              11,058 </w:t>
            </w:r>
          </w:p>
        </w:tc>
      </w:tr>
      <w:tr w14:paraId="24618B6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458757" w14:textId="52834524">
            <w:pPr>
              <w:jc w:val="right"/>
              <w:rPr>
                <w:szCs w:val="22"/>
              </w:rPr>
            </w:pPr>
            <w:r w:rsidRPr="4411F322">
              <w:rPr>
                <w:szCs w:val="22"/>
              </w:rPr>
              <w:t>411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05F291" w14:textId="488F4730">
            <w:pPr>
              <w:rPr>
                <w:szCs w:val="22"/>
              </w:rPr>
            </w:pPr>
            <w:r w:rsidRPr="4411F322">
              <w:rPr>
                <w:szCs w:val="22"/>
              </w:rPr>
              <w:t>WRGT-TV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FE9689" w14:textId="3B421C19">
            <w:pPr>
              <w:jc w:val="right"/>
              <w:rPr>
                <w:szCs w:val="22"/>
              </w:rPr>
            </w:pPr>
            <w:r w:rsidRPr="4411F322">
              <w:rPr>
                <w:szCs w:val="22"/>
              </w:rPr>
              <w:t>3,563,572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033CA0" w14:textId="75A85151">
            <w:pPr>
              <w:jc w:val="right"/>
              <w:rPr>
                <w:szCs w:val="22"/>
              </w:rPr>
            </w:pPr>
            <w:r w:rsidRPr="4411F322">
              <w:rPr>
                <w:szCs w:val="22"/>
              </w:rPr>
              <w:t>3,528,799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33DD43" w14:textId="37DB79A4">
            <w:pPr>
              <w:rPr>
                <w:szCs w:val="22"/>
              </w:rPr>
            </w:pPr>
            <w:r w:rsidRPr="00762A71">
              <w:rPr>
                <w:szCs w:val="22"/>
              </w:rPr>
              <w:t xml:space="preserve"> $              25,019 </w:t>
            </w:r>
          </w:p>
        </w:tc>
      </w:tr>
      <w:tr w14:paraId="40E481B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AFB452" w14:textId="7A6F3E5C">
            <w:pPr>
              <w:jc w:val="right"/>
              <w:rPr>
                <w:szCs w:val="22"/>
              </w:rPr>
            </w:pPr>
            <w:r w:rsidRPr="4411F322">
              <w:rPr>
                <w:szCs w:val="22"/>
              </w:rPr>
              <w:t>74416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A2C8DA" w14:textId="033B4201">
            <w:pPr>
              <w:rPr>
                <w:szCs w:val="22"/>
              </w:rPr>
            </w:pPr>
            <w:r w:rsidRPr="4411F322">
              <w:rPr>
                <w:szCs w:val="22"/>
              </w:rPr>
              <w:t>WRIC-TV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1EE861" w14:textId="403940A8">
            <w:pPr>
              <w:jc w:val="right"/>
              <w:rPr>
                <w:szCs w:val="22"/>
              </w:rPr>
            </w:pPr>
            <w:r w:rsidRPr="4411F322">
              <w:rPr>
                <w:szCs w:val="22"/>
              </w:rPr>
              <w:t>2,264,724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CA9E11" w14:textId="50D83248">
            <w:pPr>
              <w:jc w:val="right"/>
              <w:rPr>
                <w:szCs w:val="22"/>
              </w:rPr>
            </w:pPr>
            <w:r w:rsidRPr="4411F322">
              <w:rPr>
                <w:szCs w:val="22"/>
              </w:rPr>
              <w:t>2,197,233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B39A40" w14:textId="79D65BBF">
            <w:pPr>
              <w:rPr>
                <w:szCs w:val="22"/>
              </w:rPr>
            </w:pPr>
            <w:r w:rsidRPr="00762A71">
              <w:rPr>
                <w:szCs w:val="22"/>
              </w:rPr>
              <w:t xml:space="preserve"> $              15,578 </w:t>
            </w:r>
          </w:p>
        </w:tc>
      </w:tr>
      <w:tr w14:paraId="02AF673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9689A1" w14:textId="25B97C50">
            <w:pPr>
              <w:jc w:val="right"/>
              <w:rPr>
                <w:szCs w:val="22"/>
              </w:rPr>
            </w:pPr>
            <w:r w:rsidRPr="4411F322">
              <w:rPr>
                <w:szCs w:val="22"/>
              </w:rPr>
              <w:t>61012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69078A" w14:textId="071B7534">
            <w:pPr>
              <w:rPr>
                <w:szCs w:val="22"/>
              </w:rPr>
            </w:pPr>
            <w:r w:rsidRPr="4411F322">
              <w:rPr>
                <w:szCs w:val="22"/>
              </w:rPr>
              <w:t>WRJA-TV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99C290" w14:textId="41C4DADE">
            <w:pPr>
              <w:jc w:val="right"/>
              <w:rPr>
                <w:szCs w:val="22"/>
              </w:rPr>
            </w:pPr>
            <w:r w:rsidRPr="4411F322">
              <w:rPr>
                <w:szCs w:val="22"/>
              </w:rPr>
              <w:t>1,227,284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C2AFEA" w14:textId="1F8CD815">
            <w:pPr>
              <w:jc w:val="right"/>
              <w:rPr>
                <w:szCs w:val="22"/>
              </w:rPr>
            </w:pPr>
            <w:r w:rsidRPr="4411F322">
              <w:rPr>
                <w:szCs w:val="22"/>
              </w:rPr>
              <w:t>1,220,205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078EB5" w14:textId="2F8AA00E">
            <w:pPr>
              <w:rPr>
                <w:szCs w:val="22"/>
              </w:rPr>
            </w:pPr>
            <w:r w:rsidRPr="00762A71">
              <w:rPr>
                <w:szCs w:val="22"/>
              </w:rPr>
              <w:t xml:space="preserve"> $                8,651 </w:t>
            </w:r>
          </w:p>
        </w:tc>
      </w:tr>
      <w:tr w14:paraId="7D905C7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EF4168" w14:textId="00590D6F">
            <w:pPr>
              <w:jc w:val="right"/>
              <w:rPr>
                <w:szCs w:val="22"/>
              </w:rPr>
            </w:pPr>
            <w:r w:rsidRPr="4411F322">
              <w:rPr>
                <w:szCs w:val="22"/>
              </w:rPr>
              <w:t>412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8F6013" w14:textId="76DD15DA">
            <w:pPr>
              <w:rPr>
                <w:szCs w:val="22"/>
              </w:rPr>
            </w:pPr>
            <w:r w:rsidRPr="4411F322">
              <w:rPr>
                <w:szCs w:val="22"/>
              </w:rPr>
              <w:t>WRLH-TV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E390EE" w14:textId="6A7C5C71">
            <w:pPr>
              <w:jc w:val="right"/>
              <w:rPr>
                <w:szCs w:val="22"/>
              </w:rPr>
            </w:pPr>
            <w:r w:rsidRPr="4411F322">
              <w:rPr>
                <w:szCs w:val="22"/>
              </w:rPr>
              <w:t>2,215,949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737988" w14:textId="0BB31B48">
            <w:pPr>
              <w:jc w:val="right"/>
              <w:rPr>
                <w:szCs w:val="22"/>
              </w:rPr>
            </w:pPr>
            <w:r w:rsidRPr="4411F322">
              <w:rPr>
                <w:szCs w:val="22"/>
              </w:rPr>
              <w:t>2,152,568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5C0ECD" w14:textId="742B01B0">
            <w:pPr>
              <w:rPr>
                <w:szCs w:val="22"/>
              </w:rPr>
            </w:pPr>
            <w:r w:rsidRPr="00762A71">
              <w:rPr>
                <w:szCs w:val="22"/>
              </w:rPr>
              <w:t xml:space="preserve"> $              15,262 </w:t>
            </w:r>
          </w:p>
        </w:tc>
      </w:tr>
      <w:tr w14:paraId="692EB21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E06255" w14:textId="1462F136">
            <w:pPr>
              <w:jc w:val="right"/>
              <w:rPr>
                <w:szCs w:val="22"/>
              </w:rPr>
            </w:pPr>
            <w:r w:rsidRPr="4411F322">
              <w:rPr>
                <w:szCs w:val="22"/>
              </w:rPr>
              <w:t>61013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46DACC" w14:textId="405A1207">
            <w:pPr>
              <w:rPr>
                <w:szCs w:val="22"/>
              </w:rPr>
            </w:pPr>
            <w:r w:rsidRPr="4411F322">
              <w:rPr>
                <w:szCs w:val="22"/>
              </w:rPr>
              <w:t>WRLK-TV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7CB77C" w14:textId="08976D33">
            <w:pPr>
              <w:jc w:val="right"/>
              <w:rPr>
                <w:szCs w:val="22"/>
              </w:rPr>
            </w:pPr>
            <w:r w:rsidRPr="4411F322">
              <w:rPr>
                <w:szCs w:val="22"/>
              </w:rPr>
              <w:t>1,268,677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097990" w14:textId="766B4E26">
            <w:pPr>
              <w:jc w:val="right"/>
              <w:rPr>
                <w:szCs w:val="22"/>
              </w:rPr>
            </w:pPr>
            <w:r w:rsidRPr="4411F322">
              <w:rPr>
                <w:szCs w:val="22"/>
              </w:rPr>
              <w:t>1,267,713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F18D7D" w14:textId="30ECBD84">
            <w:pPr>
              <w:rPr>
                <w:szCs w:val="22"/>
              </w:rPr>
            </w:pPr>
            <w:r w:rsidRPr="00762A71">
              <w:rPr>
                <w:szCs w:val="22"/>
              </w:rPr>
              <w:t xml:space="preserve"> $                8,988 </w:t>
            </w:r>
          </w:p>
        </w:tc>
      </w:tr>
      <w:tr w14:paraId="0C7CADC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0FCD2D" w14:textId="781796CE">
            <w:pPr>
              <w:jc w:val="right"/>
              <w:rPr>
                <w:szCs w:val="22"/>
              </w:rPr>
            </w:pPr>
            <w:r w:rsidRPr="4411F322">
              <w:rPr>
                <w:szCs w:val="22"/>
              </w:rPr>
              <w:t>43870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4B8E68" w14:textId="6B1C8475">
            <w:pPr>
              <w:rPr>
                <w:szCs w:val="22"/>
              </w:rPr>
            </w:pPr>
            <w:r w:rsidRPr="4411F322">
              <w:rPr>
                <w:szCs w:val="22"/>
              </w:rPr>
              <w:t>WRLM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75FFB2" w14:textId="2FACBEE3">
            <w:pPr>
              <w:jc w:val="right"/>
              <w:rPr>
                <w:szCs w:val="22"/>
              </w:rPr>
            </w:pPr>
            <w:r w:rsidRPr="4411F322">
              <w:rPr>
                <w:szCs w:val="22"/>
              </w:rPr>
              <w:t>3,954,789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3A5EE1" w14:textId="317BC3BC">
            <w:pPr>
              <w:jc w:val="right"/>
              <w:rPr>
                <w:szCs w:val="22"/>
              </w:rPr>
            </w:pPr>
            <w:r w:rsidRPr="4411F322">
              <w:rPr>
                <w:szCs w:val="22"/>
              </w:rPr>
              <w:t>3,936,003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775405" w14:textId="052F3F1B">
            <w:pPr>
              <w:rPr>
                <w:szCs w:val="22"/>
              </w:rPr>
            </w:pPr>
            <w:r w:rsidRPr="00762A71">
              <w:rPr>
                <w:szCs w:val="22"/>
              </w:rPr>
              <w:t xml:space="preserve"> $              27,906 </w:t>
            </w:r>
          </w:p>
        </w:tc>
      </w:tr>
      <w:tr w14:paraId="5EA80EC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6A5C2D" w14:textId="736C6765">
            <w:pPr>
              <w:jc w:val="right"/>
              <w:rPr>
                <w:szCs w:val="22"/>
              </w:rPr>
            </w:pPr>
            <w:r w:rsidRPr="4411F322">
              <w:rPr>
                <w:szCs w:val="22"/>
              </w:rPr>
              <w:t>74156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C9DF02" w14:textId="5C17A98F">
            <w:pPr>
              <w:rPr>
                <w:szCs w:val="22"/>
              </w:rPr>
            </w:pPr>
            <w:r w:rsidRPr="4411F322">
              <w:rPr>
                <w:szCs w:val="22"/>
              </w:rPr>
              <w:t>WRNN-TV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F0D47B" w14:textId="01A868A0">
            <w:pPr>
              <w:jc w:val="right"/>
              <w:rPr>
                <w:szCs w:val="22"/>
              </w:rPr>
            </w:pPr>
            <w:r w:rsidRPr="4411F322">
              <w:rPr>
                <w:szCs w:val="22"/>
              </w:rPr>
              <w:t>21,146,732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BACE68" w14:textId="13CDBF9D">
            <w:pPr>
              <w:jc w:val="right"/>
              <w:rPr>
                <w:szCs w:val="22"/>
              </w:rPr>
            </w:pPr>
            <w:r w:rsidRPr="4411F322">
              <w:rPr>
                <w:szCs w:val="22"/>
              </w:rPr>
              <w:t>20,904,564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EE88A9" w14:textId="0094B399">
            <w:pPr>
              <w:rPr>
                <w:szCs w:val="22"/>
              </w:rPr>
            </w:pPr>
            <w:r w:rsidRPr="00762A71">
              <w:rPr>
                <w:szCs w:val="22"/>
              </w:rPr>
              <w:t xml:space="preserve"> $            148,213 </w:t>
            </w:r>
          </w:p>
        </w:tc>
      </w:tr>
      <w:tr w14:paraId="5E0B4F1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8DF0CF" w14:textId="61616716">
            <w:pPr>
              <w:jc w:val="right"/>
              <w:rPr>
                <w:szCs w:val="22"/>
              </w:rPr>
            </w:pPr>
            <w:r w:rsidRPr="4411F322">
              <w:rPr>
                <w:szCs w:val="22"/>
              </w:rPr>
              <w:t>73964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8D133B" w14:textId="56BEF764">
            <w:pPr>
              <w:rPr>
                <w:szCs w:val="22"/>
              </w:rPr>
            </w:pPr>
            <w:r w:rsidRPr="4411F322">
              <w:rPr>
                <w:szCs w:val="22"/>
              </w:rPr>
              <w:t>WROC-TV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3E8636" w14:textId="76FB777F">
            <w:pPr>
              <w:jc w:val="right"/>
              <w:rPr>
                <w:szCs w:val="22"/>
              </w:rPr>
            </w:pPr>
            <w:r w:rsidRPr="4411F322">
              <w:rPr>
                <w:szCs w:val="22"/>
              </w:rPr>
              <w:t>1,210,157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A2F0A8" w14:textId="365AD031">
            <w:pPr>
              <w:jc w:val="right"/>
              <w:rPr>
                <w:szCs w:val="22"/>
              </w:rPr>
            </w:pPr>
            <w:r w:rsidRPr="4411F322">
              <w:rPr>
                <w:szCs w:val="22"/>
              </w:rPr>
              <w:t>1,192,546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743685" w14:textId="63BA9E51">
            <w:pPr>
              <w:rPr>
                <w:szCs w:val="22"/>
              </w:rPr>
            </w:pPr>
            <w:r w:rsidRPr="00762A71">
              <w:rPr>
                <w:szCs w:val="22"/>
              </w:rPr>
              <w:t xml:space="preserve"> $                8,455 </w:t>
            </w:r>
          </w:p>
        </w:tc>
      </w:tr>
      <w:tr w14:paraId="77C458F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E02790" w14:textId="1BA88B43">
            <w:pPr>
              <w:jc w:val="right"/>
              <w:rPr>
                <w:szCs w:val="22"/>
              </w:rPr>
            </w:pPr>
            <w:r w:rsidRPr="4411F322">
              <w:rPr>
                <w:szCs w:val="22"/>
              </w:rPr>
              <w:t>159007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7564B3" w14:textId="3707C5F3">
            <w:pPr>
              <w:rPr>
                <w:szCs w:val="22"/>
              </w:rPr>
            </w:pPr>
            <w:r w:rsidRPr="4411F322">
              <w:rPr>
                <w:szCs w:val="22"/>
              </w:rPr>
              <w:t>WRPT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53E7C2" w14:textId="5A184081">
            <w:pPr>
              <w:jc w:val="right"/>
              <w:rPr>
                <w:szCs w:val="22"/>
              </w:rPr>
            </w:pPr>
            <w:r w:rsidRPr="4411F322">
              <w:rPr>
                <w:szCs w:val="22"/>
              </w:rPr>
              <w:t>108,521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9EE65E" w14:textId="1BB44109">
            <w:pPr>
              <w:jc w:val="right"/>
              <w:rPr>
                <w:szCs w:val="22"/>
              </w:rPr>
            </w:pPr>
            <w:r w:rsidRPr="4411F322">
              <w:rPr>
                <w:szCs w:val="22"/>
              </w:rPr>
              <w:t>108,009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9EF322" w14:textId="095869F0">
            <w:pPr>
              <w:rPr>
                <w:szCs w:val="22"/>
              </w:rPr>
            </w:pPr>
            <w:r w:rsidRPr="00762A71">
              <w:rPr>
                <w:szCs w:val="22"/>
              </w:rPr>
              <w:t xml:space="preserve"> $                  766 </w:t>
            </w:r>
          </w:p>
        </w:tc>
      </w:tr>
      <w:tr w14:paraId="723D8FA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63AE82" w14:textId="7F58EE0C">
            <w:pPr>
              <w:jc w:val="right"/>
              <w:rPr>
                <w:szCs w:val="22"/>
              </w:rPr>
            </w:pPr>
            <w:r w:rsidRPr="4411F322">
              <w:rPr>
                <w:szCs w:val="22"/>
              </w:rPr>
              <w:t>20590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F6F71D" w14:textId="2A0F6414">
            <w:pPr>
              <w:rPr>
                <w:szCs w:val="22"/>
              </w:rPr>
            </w:pPr>
            <w:r w:rsidRPr="4411F322">
              <w:rPr>
                <w:szCs w:val="22"/>
              </w:rPr>
              <w:t>WRPX-TV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3CF60C" w14:textId="5EC48948">
            <w:pPr>
              <w:jc w:val="right"/>
              <w:rPr>
                <w:szCs w:val="22"/>
              </w:rPr>
            </w:pPr>
            <w:r w:rsidRPr="4411F322">
              <w:rPr>
                <w:szCs w:val="22"/>
              </w:rPr>
              <w:t>2,980,937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CBF386" w14:textId="7CF42EAC">
            <w:pPr>
              <w:jc w:val="right"/>
              <w:rPr>
                <w:szCs w:val="22"/>
              </w:rPr>
            </w:pPr>
            <w:r w:rsidRPr="4411F322">
              <w:rPr>
                <w:szCs w:val="22"/>
              </w:rPr>
              <w:t>2,976,800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9D40DD" w14:textId="1FE4D955">
            <w:pPr>
              <w:rPr>
                <w:szCs w:val="22"/>
              </w:rPr>
            </w:pPr>
            <w:r w:rsidRPr="00762A71">
              <w:rPr>
                <w:szCs w:val="22"/>
              </w:rPr>
              <w:t xml:space="preserve"> $              21,106 </w:t>
            </w:r>
          </w:p>
        </w:tc>
      </w:tr>
      <w:tr w14:paraId="7BBF750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2BDA36" w14:textId="7C5126AE">
            <w:pPr>
              <w:jc w:val="right"/>
              <w:rPr>
                <w:szCs w:val="22"/>
              </w:rPr>
            </w:pPr>
            <w:r w:rsidRPr="4411F322">
              <w:rPr>
                <w:szCs w:val="22"/>
              </w:rPr>
              <w:t>62009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B6E80A" w14:textId="12605106">
            <w:pPr>
              <w:rPr>
                <w:szCs w:val="22"/>
              </w:rPr>
            </w:pPr>
            <w:r w:rsidRPr="4411F322">
              <w:rPr>
                <w:szCs w:val="22"/>
              </w:rPr>
              <w:t>WRSP-TV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6EBDE0" w14:textId="3DE0D616">
            <w:pPr>
              <w:jc w:val="right"/>
              <w:rPr>
                <w:szCs w:val="22"/>
              </w:rPr>
            </w:pPr>
            <w:r w:rsidRPr="4411F322">
              <w:rPr>
                <w:szCs w:val="22"/>
              </w:rPr>
              <w:t>1,062,091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A21B71" w14:textId="41D76E26">
            <w:pPr>
              <w:jc w:val="right"/>
              <w:rPr>
                <w:szCs w:val="22"/>
              </w:rPr>
            </w:pPr>
            <w:r w:rsidRPr="4411F322">
              <w:rPr>
                <w:szCs w:val="22"/>
              </w:rPr>
              <w:t>1,060,251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617F48" w14:textId="29724DC0">
            <w:pPr>
              <w:rPr>
                <w:szCs w:val="22"/>
              </w:rPr>
            </w:pPr>
            <w:r w:rsidRPr="00762A71">
              <w:rPr>
                <w:szCs w:val="22"/>
              </w:rPr>
              <w:t xml:space="preserve"> $                7,517 </w:t>
            </w:r>
          </w:p>
        </w:tc>
      </w:tr>
      <w:tr w14:paraId="499B386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4DC5AB" w14:textId="2CC9A144">
            <w:pPr>
              <w:jc w:val="right"/>
              <w:rPr>
                <w:szCs w:val="22"/>
              </w:rPr>
            </w:pPr>
            <w:r w:rsidRPr="4411F322">
              <w:rPr>
                <w:szCs w:val="22"/>
              </w:rPr>
              <w:t>40877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D427A0" w14:textId="7D53CAA6">
            <w:pPr>
              <w:rPr>
                <w:szCs w:val="22"/>
              </w:rPr>
            </w:pPr>
            <w:r w:rsidRPr="4411F322">
              <w:rPr>
                <w:szCs w:val="22"/>
              </w:rPr>
              <w:t>WRTV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6B0494" w14:textId="498CF377">
            <w:pPr>
              <w:jc w:val="right"/>
              <w:rPr>
                <w:szCs w:val="22"/>
              </w:rPr>
            </w:pPr>
            <w:r w:rsidRPr="4411F322">
              <w:rPr>
                <w:szCs w:val="22"/>
              </w:rPr>
              <w:t>3,148,448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F2756C" w14:textId="294A8C00">
            <w:pPr>
              <w:jc w:val="right"/>
              <w:rPr>
                <w:szCs w:val="22"/>
              </w:rPr>
            </w:pPr>
            <w:r w:rsidRPr="4411F322">
              <w:rPr>
                <w:szCs w:val="22"/>
              </w:rPr>
              <w:t>3,125,475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E7D610" w14:textId="211D7740">
            <w:pPr>
              <w:rPr>
                <w:szCs w:val="22"/>
              </w:rPr>
            </w:pPr>
            <w:r w:rsidRPr="00762A71">
              <w:rPr>
                <w:szCs w:val="22"/>
              </w:rPr>
              <w:t xml:space="preserve"> $              22,160 </w:t>
            </w:r>
          </w:p>
        </w:tc>
      </w:tr>
      <w:tr w14:paraId="4ADC98F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BDAB6E" w14:textId="360DF8FE">
            <w:pPr>
              <w:jc w:val="right"/>
              <w:rPr>
                <w:szCs w:val="22"/>
              </w:rPr>
            </w:pPr>
            <w:r w:rsidRPr="4411F322">
              <w:rPr>
                <w:szCs w:val="22"/>
              </w:rPr>
              <w:t>15320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047A51" w14:textId="3B20D78A">
            <w:pPr>
              <w:rPr>
                <w:szCs w:val="22"/>
              </w:rPr>
            </w:pPr>
            <w:r w:rsidRPr="4411F322">
              <w:rPr>
                <w:szCs w:val="22"/>
              </w:rPr>
              <w:t>WRUA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9A764B" w14:textId="6FD74953">
            <w:pPr>
              <w:jc w:val="right"/>
              <w:rPr>
                <w:szCs w:val="22"/>
              </w:rPr>
            </w:pPr>
            <w:r w:rsidRPr="4411F322">
              <w:rPr>
                <w:szCs w:val="22"/>
              </w:rPr>
              <w:t>2,624,204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C04C88" w14:textId="30380F88">
            <w:pPr>
              <w:jc w:val="right"/>
              <w:rPr>
                <w:szCs w:val="22"/>
              </w:rPr>
            </w:pPr>
            <w:r w:rsidRPr="4411F322">
              <w:rPr>
                <w:szCs w:val="22"/>
              </w:rPr>
              <w:t>2,339,222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22F72C" w14:textId="02748415">
            <w:pPr>
              <w:rPr>
                <w:szCs w:val="22"/>
              </w:rPr>
            </w:pPr>
            <w:r w:rsidRPr="00762A71">
              <w:rPr>
                <w:szCs w:val="22"/>
              </w:rPr>
              <w:t xml:space="preserve"> $              16,585 </w:t>
            </w:r>
          </w:p>
        </w:tc>
      </w:tr>
      <w:tr w14:paraId="7BDD86F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BE6B81" w14:textId="52684975">
            <w:pPr>
              <w:jc w:val="right"/>
              <w:rPr>
                <w:szCs w:val="22"/>
              </w:rPr>
            </w:pPr>
            <w:r w:rsidRPr="4411F322">
              <w:rPr>
                <w:szCs w:val="22"/>
              </w:rPr>
              <w:t>71580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C10F2D" w14:textId="5D69BFAE">
            <w:pPr>
              <w:rPr>
                <w:szCs w:val="22"/>
              </w:rPr>
            </w:pPr>
            <w:r w:rsidRPr="4411F322">
              <w:rPr>
                <w:szCs w:val="22"/>
              </w:rPr>
              <w:t>WRXY-TV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CFD938" w14:textId="5D2702D5">
            <w:pPr>
              <w:jc w:val="right"/>
              <w:rPr>
                <w:szCs w:val="22"/>
              </w:rPr>
            </w:pPr>
            <w:r w:rsidRPr="4411F322">
              <w:rPr>
                <w:szCs w:val="22"/>
              </w:rPr>
              <w:t>2,114,529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5CF26B" w14:textId="72719AF9">
            <w:pPr>
              <w:jc w:val="right"/>
              <w:rPr>
                <w:szCs w:val="22"/>
              </w:rPr>
            </w:pPr>
            <w:r w:rsidRPr="4411F322">
              <w:rPr>
                <w:szCs w:val="22"/>
              </w:rPr>
              <w:t>2,114,529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CBB2F5" w14:textId="4AFBC516">
            <w:pPr>
              <w:rPr>
                <w:szCs w:val="22"/>
              </w:rPr>
            </w:pPr>
            <w:r w:rsidRPr="00762A71">
              <w:rPr>
                <w:szCs w:val="22"/>
              </w:rPr>
              <w:t xml:space="preserve"> $              14,992 </w:t>
            </w:r>
          </w:p>
        </w:tc>
      </w:tr>
      <w:tr w14:paraId="7785567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76192F" w14:textId="6CD6E232">
            <w:pPr>
              <w:jc w:val="right"/>
              <w:rPr>
                <w:szCs w:val="22"/>
              </w:rPr>
            </w:pPr>
            <w:r w:rsidRPr="4411F322">
              <w:rPr>
                <w:szCs w:val="22"/>
              </w:rPr>
              <w:t>48662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E673FE" w14:textId="52A7CB64">
            <w:pPr>
              <w:rPr>
                <w:szCs w:val="22"/>
              </w:rPr>
            </w:pPr>
            <w:r w:rsidRPr="4411F322">
              <w:rPr>
                <w:szCs w:val="22"/>
              </w:rPr>
              <w:t>WSAV-TV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1D5612" w14:textId="0C6146B4">
            <w:pPr>
              <w:jc w:val="right"/>
              <w:rPr>
                <w:szCs w:val="22"/>
              </w:rPr>
            </w:pPr>
            <w:r w:rsidRPr="4411F322">
              <w:rPr>
                <w:szCs w:val="22"/>
              </w:rPr>
              <w:t>1,094,897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5693499" w14:textId="5AFA559B">
            <w:pPr>
              <w:jc w:val="right"/>
              <w:rPr>
                <w:szCs w:val="22"/>
              </w:rPr>
            </w:pPr>
            <w:r w:rsidRPr="4411F322">
              <w:rPr>
                <w:szCs w:val="22"/>
              </w:rPr>
              <w:t>1,094,884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D6CF0D" w14:textId="37C4C452">
            <w:pPr>
              <w:rPr>
                <w:szCs w:val="22"/>
              </w:rPr>
            </w:pPr>
            <w:r w:rsidRPr="00762A71">
              <w:rPr>
                <w:szCs w:val="22"/>
              </w:rPr>
              <w:t xml:space="preserve"> $                7,763 </w:t>
            </w:r>
          </w:p>
        </w:tc>
      </w:tr>
      <w:tr w14:paraId="2932936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C68A93" w14:textId="292FA0B9">
            <w:pPr>
              <w:jc w:val="right"/>
              <w:rPr>
                <w:szCs w:val="22"/>
              </w:rPr>
            </w:pPr>
            <w:r w:rsidRPr="4411F322">
              <w:rPr>
                <w:szCs w:val="22"/>
              </w:rPr>
              <w:t>6867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2C4BC2" w14:textId="33B08646">
            <w:pPr>
              <w:rPr>
                <w:szCs w:val="22"/>
              </w:rPr>
            </w:pPr>
            <w:r w:rsidRPr="4411F322">
              <w:rPr>
                <w:szCs w:val="22"/>
              </w:rPr>
              <w:t>WSAW-TV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FC3869" w14:textId="0ECED05F">
            <w:pPr>
              <w:jc w:val="right"/>
              <w:rPr>
                <w:szCs w:val="22"/>
              </w:rPr>
            </w:pPr>
            <w:r w:rsidRPr="4411F322">
              <w:rPr>
                <w:szCs w:val="22"/>
              </w:rPr>
              <w:t>657,843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BDCF75" w14:textId="6CAB051D">
            <w:pPr>
              <w:jc w:val="right"/>
              <w:rPr>
                <w:szCs w:val="22"/>
              </w:rPr>
            </w:pPr>
            <w:r w:rsidRPr="4411F322">
              <w:rPr>
                <w:szCs w:val="22"/>
              </w:rPr>
              <w:t>651,328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7C00DD" w14:textId="12AC5AC7">
            <w:pPr>
              <w:rPr>
                <w:szCs w:val="22"/>
              </w:rPr>
            </w:pPr>
            <w:r w:rsidRPr="00762A71">
              <w:rPr>
                <w:szCs w:val="22"/>
              </w:rPr>
              <w:t xml:space="preserve"> $                4,618 </w:t>
            </w:r>
          </w:p>
        </w:tc>
      </w:tr>
      <w:tr w14:paraId="241A03B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3C7666" w14:textId="3E9E0C93">
            <w:pPr>
              <w:jc w:val="right"/>
              <w:rPr>
                <w:szCs w:val="22"/>
              </w:rPr>
            </w:pPr>
            <w:r w:rsidRPr="4411F322">
              <w:rPr>
                <w:szCs w:val="22"/>
              </w:rPr>
              <w:t>36912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119518" w14:textId="4C0B37C8">
            <w:pPr>
              <w:rPr>
                <w:szCs w:val="22"/>
              </w:rPr>
            </w:pPr>
            <w:r w:rsidRPr="4411F322">
              <w:rPr>
                <w:szCs w:val="22"/>
              </w:rPr>
              <w:t>WSAZ-TV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513A2C" w14:textId="31F65997">
            <w:pPr>
              <w:jc w:val="right"/>
              <w:rPr>
                <w:szCs w:val="22"/>
              </w:rPr>
            </w:pPr>
            <w:r w:rsidRPr="4411F322">
              <w:rPr>
                <w:szCs w:val="22"/>
              </w:rPr>
              <w:t>1,173,019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D88860" w14:textId="646D1BE0">
            <w:pPr>
              <w:jc w:val="right"/>
              <w:rPr>
                <w:szCs w:val="22"/>
              </w:rPr>
            </w:pPr>
            <w:r w:rsidRPr="4411F322">
              <w:rPr>
                <w:szCs w:val="22"/>
              </w:rPr>
              <w:t>1,103,266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9D00AC" w14:textId="792347BA">
            <w:pPr>
              <w:rPr>
                <w:szCs w:val="22"/>
              </w:rPr>
            </w:pPr>
            <w:r w:rsidRPr="00762A71">
              <w:rPr>
                <w:szCs w:val="22"/>
              </w:rPr>
              <w:t xml:space="preserve"> $                7,822 </w:t>
            </w:r>
          </w:p>
        </w:tc>
      </w:tr>
      <w:tr w14:paraId="44E5128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935F24" w14:textId="12D09218">
            <w:pPr>
              <w:jc w:val="right"/>
              <w:rPr>
                <w:szCs w:val="22"/>
              </w:rPr>
            </w:pPr>
            <w:r w:rsidRPr="4411F322">
              <w:rPr>
                <w:szCs w:val="22"/>
              </w:rPr>
              <w:t>56092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9C753E" w14:textId="6A803F1C">
            <w:pPr>
              <w:rPr>
                <w:szCs w:val="22"/>
              </w:rPr>
            </w:pPr>
            <w:r w:rsidRPr="4411F322">
              <w:rPr>
                <w:szCs w:val="22"/>
              </w:rPr>
              <w:t>WSBE-TV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F25586" w14:textId="3E438836">
            <w:pPr>
              <w:jc w:val="right"/>
              <w:rPr>
                <w:szCs w:val="22"/>
              </w:rPr>
            </w:pPr>
            <w:r w:rsidRPr="4411F322">
              <w:rPr>
                <w:szCs w:val="22"/>
              </w:rPr>
              <w:t>8,044,866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E3DC5D" w14:textId="79F39193">
            <w:pPr>
              <w:jc w:val="right"/>
              <w:rPr>
                <w:szCs w:val="22"/>
              </w:rPr>
            </w:pPr>
            <w:r w:rsidRPr="4411F322">
              <w:rPr>
                <w:szCs w:val="22"/>
              </w:rPr>
              <w:t>7,776,757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3525FF" w14:textId="2838E256">
            <w:pPr>
              <w:rPr>
                <w:szCs w:val="22"/>
              </w:rPr>
            </w:pPr>
            <w:r w:rsidRPr="00762A71">
              <w:rPr>
                <w:szCs w:val="22"/>
              </w:rPr>
              <w:t xml:space="preserve"> $              55,137 </w:t>
            </w:r>
          </w:p>
        </w:tc>
      </w:tr>
      <w:tr w14:paraId="3A3C11E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41ACF7" w14:textId="4279EBE9">
            <w:pPr>
              <w:jc w:val="right"/>
              <w:rPr>
                <w:szCs w:val="22"/>
              </w:rPr>
            </w:pPr>
            <w:r w:rsidRPr="4411F322">
              <w:rPr>
                <w:szCs w:val="22"/>
              </w:rPr>
              <w:t>73982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ED86D5" w14:textId="424819E9">
            <w:pPr>
              <w:rPr>
                <w:szCs w:val="22"/>
              </w:rPr>
            </w:pPr>
            <w:r w:rsidRPr="4411F322">
              <w:rPr>
                <w:szCs w:val="22"/>
              </w:rPr>
              <w:t>WSBK-TV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6156B1" w14:textId="5CB6BC8A">
            <w:pPr>
              <w:jc w:val="right"/>
              <w:rPr>
                <w:szCs w:val="22"/>
              </w:rPr>
            </w:pPr>
            <w:r w:rsidRPr="4411F322">
              <w:rPr>
                <w:szCs w:val="22"/>
              </w:rPr>
              <w:t>7,834,658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DF5DF4" w14:textId="174387AE">
            <w:pPr>
              <w:jc w:val="right"/>
              <w:rPr>
                <w:szCs w:val="22"/>
              </w:rPr>
            </w:pPr>
            <w:r w:rsidRPr="4411F322">
              <w:rPr>
                <w:szCs w:val="22"/>
              </w:rPr>
              <w:t>7,766,985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82DBB1" w14:textId="294FD582">
            <w:pPr>
              <w:rPr>
                <w:szCs w:val="22"/>
              </w:rPr>
            </w:pPr>
            <w:r w:rsidRPr="00762A71">
              <w:rPr>
                <w:szCs w:val="22"/>
              </w:rPr>
              <w:t xml:space="preserve"> $              55,068 </w:t>
            </w:r>
          </w:p>
        </w:tc>
      </w:tr>
      <w:tr w14:paraId="384D339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3EA8BF" w14:textId="60442F7F">
            <w:pPr>
              <w:jc w:val="right"/>
              <w:rPr>
                <w:szCs w:val="22"/>
              </w:rPr>
            </w:pPr>
            <w:r w:rsidRPr="4411F322">
              <w:rPr>
                <w:szCs w:val="22"/>
              </w:rPr>
              <w:t>72053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A675C8" w14:textId="706E563B">
            <w:pPr>
              <w:rPr>
                <w:szCs w:val="22"/>
              </w:rPr>
            </w:pPr>
            <w:r w:rsidRPr="4411F322">
              <w:rPr>
                <w:szCs w:val="22"/>
              </w:rPr>
              <w:t>WSBS-TV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34FDFC" w14:textId="22DC4BF1">
            <w:pPr>
              <w:jc w:val="right"/>
              <w:rPr>
                <w:szCs w:val="22"/>
              </w:rPr>
            </w:pPr>
            <w:r w:rsidRPr="4411F322">
              <w:rPr>
                <w:szCs w:val="22"/>
              </w:rPr>
              <w:t>47,386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2C5597" w14:textId="385769B6">
            <w:pPr>
              <w:jc w:val="right"/>
              <w:rPr>
                <w:szCs w:val="22"/>
              </w:rPr>
            </w:pPr>
            <w:r w:rsidRPr="4411F322">
              <w:rPr>
                <w:szCs w:val="22"/>
              </w:rPr>
              <w:t>47,386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5F6ADB" w14:textId="76BEB503">
            <w:pPr>
              <w:rPr>
                <w:szCs w:val="22"/>
              </w:rPr>
            </w:pPr>
            <w:r w:rsidRPr="00762A71">
              <w:rPr>
                <w:szCs w:val="22"/>
              </w:rPr>
              <w:t xml:space="preserve"> $                  336 </w:t>
            </w:r>
          </w:p>
        </w:tc>
      </w:tr>
      <w:tr w14:paraId="7C8DC10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330D91" w14:textId="01C09647">
            <w:pPr>
              <w:jc w:val="right"/>
              <w:rPr>
                <w:szCs w:val="22"/>
              </w:rPr>
            </w:pPr>
            <w:r w:rsidRPr="4411F322">
              <w:rPr>
                <w:szCs w:val="22"/>
              </w:rPr>
              <w:t>73983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346852" w14:textId="37E75614">
            <w:pPr>
              <w:rPr>
                <w:szCs w:val="22"/>
              </w:rPr>
            </w:pPr>
            <w:r w:rsidRPr="4411F322">
              <w:rPr>
                <w:szCs w:val="22"/>
              </w:rPr>
              <w:t>WSBT-TV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698941" w14:textId="278632DA">
            <w:pPr>
              <w:jc w:val="right"/>
              <w:rPr>
                <w:szCs w:val="22"/>
              </w:rPr>
            </w:pPr>
            <w:r w:rsidRPr="4411F322">
              <w:rPr>
                <w:szCs w:val="22"/>
              </w:rPr>
              <w:t>1,790,673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7DE924" w14:textId="32DD337B">
            <w:pPr>
              <w:jc w:val="right"/>
              <w:rPr>
                <w:szCs w:val="22"/>
              </w:rPr>
            </w:pPr>
            <w:r w:rsidRPr="4411F322">
              <w:rPr>
                <w:szCs w:val="22"/>
              </w:rPr>
              <w:t>1,780,628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2FC9D6" w14:textId="0D333DA9">
            <w:pPr>
              <w:rPr>
                <w:szCs w:val="22"/>
              </w:rPr>
            </w:pPr>
            <w:r w:rsidRPr="00762A71">
              <w:rPr>
                <w:szCs w:val="22"/>
              </w:rPr>
              <w:t xml:space="preserve"> $              12,625 </w:t>
            </w:r>
          </w:p>
        </w:tc>
      </w:tr>
      <w:tr w14:paraId="190DFB6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46ABFA" w14:textId="6844B061">
            <w:pPr>
              <w:jc w:val="right"/>
              <w:rPr>
                <w:szCs w:val="22"/>
              </w:rPr>
            </w:pPr>
            <w:r w:rsidRPr="4411F322">
              <w:rPr>
                <w:szCs w:val="22"/>
              </w:rPr>
              <w:t>23960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CAD11A" w14:textId="474D5E7F">
            <w:pPr>
              <w:rPr>
                <w:szCs w:val="22"/>
              </w:rPr>
            </w:pPr>
            <w:r w:rsidRPr="4411F322">
              <w:rPr>
                <w:szCs w:val="22"/>
              </w:rPr>
              <w:t>WSB-TV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F4B8E1" w14:textId="75AD2766">
            <w:pPr>
              <w:jc w:val="right"/>
              <w:rPr>
                <w:szCs w:val="22"/>
              </w:rPr>
            </w:pPr>
            <w:r w:rsidRPr="4411F322">
              <w:rPr>
                <w:szCs w:val="22"/>
              </w:rPr>
              <w:t>6,772,503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844844" w14:textId="13F1FFB6">
            <w:pPr>
              <w:jc w:val="right"/>
              <w:rPr>
                <w:szCs w:val="22"/>
              </w:rPr>
            </w:pPr>
            <w:r w:rsidRPr="4411F322">
              <w:rPr>
                <w:szCs w:val="22"/>
              </w:rPr>
              <w:t>6,695,450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A56B54" w14:textId="01D142C2">
            <w:pPr>
              <w:rPr>
                <w:szCs w:val="22"/>
              </w:rPr>
            </w:pPr>
            <w:r w:rsidRPr="00762A71">
              <w:rPr>
                <w:szCs w:val="22"/>
              </w:rPr>
              <w:t xml:space="preserve"> $              47,471 </w:t>
            </w:r>
          </w:p>
        </w:tc>
      </w:tr>
      <w:tr w14:paraId="56D0408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0F2BA0" w14:textId="41374858">
            <w:pPr>
              <w:jc w:val="right"/>
              <w:rPr>
                <w:szCs w:val="22"/>
              </w:rPr>
            </w:pPr>
            <w:r w:rsidRPr="4411F322">
              <w:rPr>
                <w:szCs w:val="22"/>
              </w:rPr>
              <w:t>69446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B398A0" w14:textId="2B91EC98">
            <w:pPr>
              <w:rPr>
                <w:szCs w:val="22"/>
              </w:rPr>
            </w:pPr>
            <w:r w:rsidRPr="4411F322">
              <w:rPr>
                <w:szCs w:val="22"/>
              </w:rPr>
              <w:t>WSCG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783F08" w14:textId="2609A331">
            <w:pPr>
              <w:jc w:val="right"/>
              <w:rPr>
                <w:szCs w:val="22"/>
              </w:rPr>
            </w:pPr>
            <w:r w:rsidRPr="4411F322">
              <w:rPr>
                <w:szCs w:val="22"/>
              </w:rPr>
              <w:t>961,649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960AB9" w14:textId="1DC900EC">
            <w:pPr>
              <w:jc w:val="right"/>
              <w:rPr>
                <w:szCs w:val="22"/>
              </w:rPr>
            </w:pPr>
            <w:r w:rsidRPr="4411F322">
              <w:rPr>
                <w:szCs w:val="22"/>
              </w:rPr>
              <w:t>961,649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43CD08" w14:textId="53FAAF18">
            <w:pPr>
              <w:rPr>
                <w:szCs w:val="22"/>
              </w:rPr>
            </w:pPr>
            <w:r w:rsidRPr="00762A71">
              <w:rPr>
                <w:szCs w:val="22"/>
              </w:rPr>
              <w:t xml:space="preserve"> $                6,818 </w:t>
            </w:r>
          </w:p>
        </w:tc>
      </w:tr>
      <w:tr w14:paraId="13D910B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F1AE69" w14:textId="1F3E294D">
            <w:pPr>
              <w:jc w:val="right"/>
              <w:rPr>
                <w:szCs w:val="22"/>
              </w:rPr>
            </w:pPr>
            <w:r w:rsidRPr="4411F322">
              <w:rPr>
                <w:szCs w:val="22"/>
              </w:rPr>
              <w:t>64971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390D9A" w14:textId="13057178">
            <w:pPr>
              <w:rPr>
                <w:szCs w:val="22"/>
              </w:rPr>
            </w:pPr>
            <w:r w:rsidRPr="4411F322">
              <w:rPr>
                <w:szCs w:val="22"/>
              </w:rPr>
              <w:t>WSCV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D93B51" w14:textId="49E9A091">
            <w:pPr>
              <w:jc w:val="right"/>
              <w:rPr>
                <w:szCs w:val="22"/>
              </w:rPr>
            </w:pPr>
            <w:r w:rsidRPr="4411F322">
              <w:rPr>
                <w:szCs w:val="22"/>
              </w:rPr>
              <w:t>6,029,382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C67FF4" w14:textId="1E3CA52E">
            <w:pPr>
              <w:jc w:val="right"/>
              <w:rPr>
                <w:szCs w:val="22"/>
              </w:rPr>
            </w:pPr>
            <w:r w:rsidRPr="4411F322">
              <w:rPr>
                <w:szCs w:val="22"/>
              </w:rPr>
              <w:t>6,029,382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33E755" w14:textId="531C026A">
            <w:pPr>
              <w:rPr>
                <w:szCs w:val="22"/>
              </w:rPr>
            </w:pPr>
            <w:r w:rsidRPr="00762A71">
              <w:rPr>
                <w:szCs w:val="22"/>
              </w:rPr>
              <w:t xml:space="preserve"> $              42,748 </w:t>
            </w:r>
          </w:p>
        </w:tc>
      </w:tr>
      <w:tr w14:paraId="77C0DD7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9805C4" w14:textId="358A29BD">
            <w:pPr>
              <w:jc w:val="right"/>
              <w:rPr>
                <w:szCs w:val="22"/>
              </w:rPr>
            </w:pPr>
            <w:r w:rsidRPr="4411F322">
              <w:rPr>
                <w:szCs w:val="22"/>
              </w:rPr>
              <w:t>70536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8868A4" w14:textId="2A7093D4">
            <w:pPr>
              <w:rPr>
                <w:szCs w:val="22"/>
              </w:rPr>
            </w:pPr>
            <w:r w:rsidRPr="4411F322">
              <w:rPr>
                <w:szCs w:val="22"/>
              </w:rPr>
              <w:t>WSEC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74B602" w14:textId="2823A1E7">
            <w:pPr>
              <w:jc w:val="right"/>
              <w:rPr>
                <w:szCs w:val="22"/>
              </w:rPr>
            </w:pPr>
            <w:r w:rsidRPr="4411F322">
              <w:rPr>
                <w:szCs w:val="22"/>
              </w:rPr>
              <w:t>517,830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8F46B4" w14:textId="531E4AAA">
            <w:pPr>
              <w:jc w:val="right"/>
              <w:rPr>
                <w:szCs w:val="22"/>
              </w:rPr>
            </w:pPr>
            <w:r w:rsidRPr="4411F322">
              <w:rPr>
                <w:szCs w:val="22"/>
              </w:rPr>
              <w:t>517,364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4F95C3" w14:textId="74956D0E">
            <w:pPr>
              <w:rPr>
                <w:szCs w:val="22"/>
              </w:rPr>
            </w:pPr>
            <w:r w:rsidRPr="00762A71">
              <w:rPr>
                <w:szCs w:val="22"/>
              </w:rPr>
              <w:t xml:space="preserve"> $                3,668 </w:t>
            </w:r>
          </w:p>
        </w:tc>
      </w:tr>
      <w:tr w14:paraId="6EACBCE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203CDF" w14:textId="7C7673E9">
            <w:pPr>
              <w:jc w:val="right"/>
              <w:rPr>
                <w:szCs w:val="22"/>
              </w:rPr>
            </w:pPr>
            <w:r w:rsidRPr="4411F322">
              <w:rPr>
                <w:szCs w:val="22"/>
              </w:rPr>
              <w:t>49711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E445F8" w14:textId="418E6F9A">
            <w:pPr>
              <w:rPr>
                <w:szCs w:val="22"/>
              </w:rPr>
            </w:pPr>
            <w:r w:rsidRPr="4411F322">
              <w:rPr>
                <w:szCs w:val="22"/>
              </w:rPr>
              <w:t>WSEE-TV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C193DE" w14:textId="6E0014C0">
            <w:pPr>
              <w:jc w:val="right"/>
              <w:rPr>
                <w:szCs w:val="22"/>
              </w:rPr>
            </w:pPr>
            <w:r w:rsidRPr="4411F322">
              <w:rPr>
                <w:szCs w:val="22"/>
              </w:rPr>
              <w:t>585,062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4F0E6B" w14:textId="1A22FDBC">
            <w:pPr>
              <w:jc w:val="right"/>
              <w:rPr>
                <w:szCs w:val="22"/>
              </w:rPr>
            </w:pPr>
            <w:r w:rsidRPr="4411F322">
              <w:rPr>
                <w:szCs w:val="22"/>
              </w:rPr>
              <w:t>562,271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CB4706" w14:textId="2385960B">
            <w:pPr>
              <w:rPr>
                <w:szCs w:val="22"/>
              </w:rPr>
            </w:pPr>
            <w:r w:rsidRPr="00762A71">
              <w:rPr>
                <w:szCs w:val="22"/>
              </w:rPr>
              <w:t xml:space="preserve"> $                3,987 </w:t>
            </w:r>
          </w:p>
        </w:tc>
      </w:tr>
      <w:tr w14:paraId="5BB01DF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386087" w14:textId="40D46F12">
            <w:pPr>
              <w:jc w:val="right"/>
              <w:rPr>
                <w:szCs w:val="22"/>
              </w:rPr>
            </w:pPr>
            <w:r w:rsidRPr="4411F322">
              <w:rPr>
                <w:szCs w:val="22"/>
              </w:rPr>
              <w:t>21258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AF68AA" w14:textId="08B04C50">
            <w:pPr>
              <w:rPr>
                <w:szCs w:val="22"/>
              </w:rPr>
            </w:pPr>
            <w:r w:rsidRPr="4411F322">
              <w:rPr>
                <w:szCs w:val="22"/>
              </w:rPr>
              <w:t>WSES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A8BE5F" w14:textId="2A58F2D5">
            <w:pPr>
              <w:jc w:val="right"/>
              <w:rPr>
                <w:szCs w:val="22"/>
              </w:rPr>
            </w:pPr>
            <w:r w:rsidRPr="4411F322">
              <w:rPr>
                <w:szCs w:val="22"/>
              </w:rPr>
              <w:t>1,905,067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41FB57" w14:textId="6A2D8ACB">
            <w:pPr>
              <w:jc w:val="right"/>
              <w:rPr>
                <w:szCs w:val="22"/>
              </w:rPr>
            </w:pPr>
            <w:r w:rsidRPr="4411F322">
              <w:rPr>
                <w:szCs w:val="22"/>
              </w:rPr>
              <w:t>1,866,312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62B49F" w14:textId="56D9E376">
            <w:pPr>
              <w:rPr>
                <w:szCs w:val="22"/>
              </w:rPr>
            </w:pPr>
            <w:r w:rsidRPr="00762A71">
              <w:rPr>
                <w:szCs w:val="22"/>
              </w:rPr>
              <w:t xml:space="preserve"> $              13,232 </w:t>
            </w:r>
          </w:p>
        </w:tc>
      </w:tr>
      <w:tr w14:paraId="26F1E99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0B87AD" w14:textId="600904DF">
            <w:pPr>
              <w:jc w:val="right"/>
              <w:rPr>
                <w:szCs w:val="22"/>
              </w:rPr>
            </w:pPr>
            <w:r w:rsidRPr="4411F322">
              <w:rPr>
                <w:szCs w:val="22"/>
              </w:rPr>
              <w:t>73988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EBF874" w14:textId="60851C0A">
            <w:pPr>
              <w:rPr>
                <w:szCs w:val="22"/>
              </w:rPr>
            </w:pPr>
            <w:r w:rsidRPr="4411F322">
              <w:rPr>
                <w:szCs w:val="22"/>
              </w:rPr>
              <w:t>WSET-TV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994FA4" w14:textId="0734AC67">
            <w:pPr>
              <w:jc w:val="right"/>
              <w:rPr>
                <w:szCs w:val="22"/>
              </w:rPr>
            </w:pPr>
            <w:r w:rsidRPr="4411F322">
              <w:rPr>
                <w:szCs w:val="22"/>
              </w:rPr>
              <w:t>1,587,650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23DD55" w14:textId="64ED6121">
            <w:pPr>
              <w:jc w:val="right"/>
              <w:rPr>
                <w:szCs w:val="22"/>
              </w:rPr>
            </w:pPr>
            <w:r w:rsidRPr="4411F322">
              <w:rPr>
                <w:szCs w:val="22"/>
              </w:rPr>
              <w:t>1,345,990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7E8901" w14:textId="7FF7F9EF">
            <w:pPr>
              <w:rPr>
                <w:szCs w:val="22"/>
              </w:rPr>
            </w:pPr>
            <w:r w:rsidRPr="00762A71">
              <w:rPr>
                <w:szCs w:val="22"/>
              </w:rPr>
              <w:t xml:space="preserve"> $                9,543 </w:t>
            </w:r>
          </w:p>
        </w:tc>
      </w:tr>
      <w:tr w14:paraId="4D66D31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FBFFCF" w14:textId="0B1E1E0D">
            <w:pPr>
              <w:jc w:val="right"/>
              <w:rPr>
                <w:szCs w:val="22"/>
              </w:rPr>
            </w:pPr>
            <w:r w:rsidRPr="4411F322">
              <w:rPr>
                <w:szCs w:val="22"/>
              </w:rPr>
              <w:t>13993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A35E0F" w14:textId="25BF639D">
            <w:pPr>
              <w:rPr>
                <w:szCs w:val="22"/>
              </w:rPr>
            </w:pPr>
            <w:r w:rsidRPr="4411F322">
              <w:rPr>
                <w:szCs w:val="22"/>
              </w:rPr>
              <w:t>WSFA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F18ADD" w14:textId="617452C7">
            <w:pPr>
              <w:jc w:val="right"/>
              <w:rPr>
                <w:szCs w:val="22"/>
              </w:rPr>
            </w:pPr>
            <w:r w:rsidRPr="4411F322">
              <w:rPr>
                <w:szCs w:val="22"/>
              </w:rPr>
              <w:t>1,206,335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BF4B8B" w14:textId="0808C027">
            <w:pPr>
              <w:jc w:val="right"/>
              <w:rPr>
                <w:szCs w:val="22"/>
              </w:rPr>
            </w:pPr>
            <w:r w:rsidRPr="4411F322">
              <w:rPr>
                <w:szCs w:val="22"/>
              </w:rPr>
              <w:t>1,168,069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E74D29" w14:textId="673C3E62">
            <w:pPr>
              <w:rPr>
                <w:szCs w:val="22"/>
              </w:rPr>
            </w:pPr>
            <w:r w:rsidRPr="00762A71">
              <w:rPr>
                <w:szCs w:val="22"/>
              </w:rPr>
              <w:t xml:space="preserve"> $                8,282 </w:t>
            </w:r>
          </w:p>
        </w:tc>
      </w:tr>
      <w:tr w14:paraId="4DC8416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E71C2C" w14:textId="5AFE7EA4">
            <w:pPr>
              <w:jc w:val="right"/>
              <w:rPr>
                <w:szCs w:val="22"/>
              </w:rPr>
            </w:pPr>
            <w:r w:rsidRPr="4411F322">
              <w:rPr>
                <w:szCs w:val="22"/>
              </w:rPr>
              <w:t>11118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620E73" w14:textId="319E7CDA">
            <w:pPr>
              <w:rPr>
                <w:szCs w:val="22"/>
              </w:rPr>
            </w:pPr>
            <w:r w:rsidRPr="4411F322">
              <w:rPr>
                <w:szCs w:val="22"/>
              </w:rPr>
              <w:t>WSFJ-TV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DBEB0C" w14:textId="13B2A6DA">
            <w:pPr>
              <w:jc w:val="right"/>
              <w:rPr>
                <w:szCs w:val="22"/>
              </w:rPr>
            </w:pPr>
            <w:r w:rsidRPr="4411F322">
              <w:rPr>
                <w:szCs w:val="22"/>
              </w:rPr>
              <w:t>1,911,871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AEC13F" w14:textId="3B62A121">
            <w:pPr>
              <w:jc w:val="right"/>
              <w:rPr>
                <w:szCs w:val="22"/>
              </w:rPr>
            </w:pPr>
            <w:r w:rsidRPr="4411F322">
              <w:rPr>
                <w:szCs w:val="22"/>
              </w:rPr>
              <w:t>1,902,328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DF63CF" w14:textId="0D32197C">
            <w:pPr>
              <w:rPr>
                <w:szCs w:val="22"/>
              </w:rPr>
            </w:pPr>
            <w:r w:rsidRPr="00762A71">
              <w:rPr>
                <w:szCs w:val="22"/>
              </w:rPr>
              <w:t xml:space="preserve"> $              13,488 </w:t>
            </w:r>
          </w:p>
        </w:tc>
      </w:tr>
      <w:tr w14:paraId="58BE8AC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BEFECE" w14:textId="4C176516">
            <w:pPr>
              <w:jc w:val="right"/>
              <w:rPr>
                <w:szCs w:val="22"/>
              </w:rPr>
            </w:pPr>
            <w:r w:rsidRPr="4411F322">
              <w:rPr>
                <w:szCs w:val="22"/>
              </w:rPr>
              <w:t>10203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5FC0F6" w14:textId="0EC772FC">
            <w:pPr>
              <w:rPr>
                <w:szCs w:val="22"/>
              </w:rPr>
            </w:pPr>
            <w:r w:rsidRPr="4411F322">
              <w:rPr>
                <w:szCs w:val="22"/>
              </w:rPr>
              <w:t>WSFL-TV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F14AF8" w14:textId="14297CA7">
            <w:pPr>
              <w:jc w:val="right"/>
              <w:rPr>
                <w:szCs w:val="22"/>
              </w:rPr>
            </w:pPr>
            <w:r w:rsidRPr="4411F322">
              <w:rPr>
                <w:szCs w:val="22"/>
              </w:rPr>
              <w:t>5,890,244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F2162C" w14:textId="7CCF20B1">
            <w:pPr>
              <w:jc w:val="right"/>
              <w:rPr>
                <w:szCs w:val="22"/>
              </w:rPr>
            </w:pPr>
            <w:r w:rsidRPr="4411F322">
              <w:rPr>
                <w:szCs w:val="22"/>
              </w:rPr>
              <w:t>5,890,244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E4DE0F" w14:textId="56086264">
            <w:pPr>
              <w:rPr>
                <w:szCs w:val="22"/>
              </w:rPr>
            </w:pPr>
            <w:r w:rsidRPr="00762A71">
              <w:rPr>
                <w:szCs w:val="22"/>
              </w:rPr>
              <w:t xml:space="preserve"> $              41,762 </w:t>
            </w:r>
          </w:p>
        </w:tc>
      </w:tr>
      <w:tr w14:paraId="669F6CC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01A2EE" w14:textId="4F3F0061">
            <w:pPr>
              <w:jc w:val="right"/>
              <w:rPr>
                <w:szCs w:val="22"/>
              </w:rPr>
            </w:pPr>
            <w:r w:rsidRPr="4411F322">
              <w:rPr>
                <w:szCs w:val="22"/>
              </w:rPr>
              <w:t>72871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3D95F4" w14:textId="17ADCFE2">
            <w:pPr>
              <w:rPr>
                <w:szCs w:val="22"/>
              </w:rPr>
            </w:pPr>
            <w:r w:rsidRPr="4411F322">
              <w:rPr>
                <w:szCs w:val="22"/>
              </w:rPr>
              <w:t>WSFX-TV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F88FFE" w14:textId="1E2AD9EE">
            <w:pPr>
              <w:jc w:val="right"/>
              <w:rPr>
                <w:szCs w:val="22"/>
              </w:rPr>
            </w:pPr>
            <w:r w:rsidRPr="4411F322">
              <w:rPr>
                <w:szCs w:val="22"/>
              </w:rPr>
              <w:t>1,088,964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7BFB48" w14:textId="31E1B83D">
            <w:pPr>
              <w:jc w:val="right"/>
              <w:rPr>
                <w:szCs w:val="22"/>
              </w:rPr>
            </w:pPr>
            <w:r w:rsidRPr="4411F322">
              <w:rPr>
                <w:szCs w:val="22"/>
              </w:rPr>
              <w:t>1,088,964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8C596E" w14:textId="1AB386F3">
            <w:pPr>
              <w:rPr>
                <w:szCs w:val="22"/>
              </w:rPr>
            </w:pPr>
            <w:r w:rsidRPr="00762A71">
              <w:rPr>
                <w:szCs w:val="22"/>
              </w:rPr>
              <w:t xml:space="preserve"> $                7,721 </w:t>
            </w:r>
          </w:p>
        </w:tc>
      </w:tr>
      <w:tr w14:paraId="4B8FAF7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790974" w14:textId="3BC7160F">
            <w:pPr>
              <w:jc w:val="right"/>
              <w:rPr>
                <w:szCs w:val="22"/>
              </w:rPr>
            </w:pPr>
            <w:r w:rsidRPr="4411F322">
              <w:rPr>
                <w:szCs w:val="22"/>
              </w:rPr>
              <w:t>73999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E49BFB" w14:textId="7CFF14D7">
            <w:pPr>
              <w:rPr>
                <w:szCs w:val="22"/>
              </w:rPr>
            </w:pPr>
            <w:r w:rsidRPr="4411F322">
              <w:rPr>
                <w:szCs w:val="22"/>
              </w:rPr>
              <w:t>WSIL-TV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67E192" w14:textId="72301025">
            <w:pPr>
              <w:jc w:val="right"/>
              <w:rPr>
                <w:szCs w:val="22"/>
              </w:rPr>
            </w:pPr>
            <w:r w:rsidRPr="4411F322">
              <w:rPr>
                <w:szCs w:val="22"/>
              </w:rPr>
              <w:t>650,734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AC4D0A" w14:textId="1499E094">
            <w:pPr>
              <w:jc w:val="right"/>
              <w:rPr>
                <w:szCs w:val="22"/>
              </w:rPr>
            </w:pPr>
            <w:r w:rsidRPr="4411F322">
              <w:rPr>
                <w:szCs w:val="22"/>
              </w:rPr>
              <w:t>647,093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308ACC" w14:textId="744CCBFA">
            <w:pPr>
              <w:rPr>
                <w:szCs w:val="22"/>
              </w:rPr>
            </w:pPr>
            <w:r w:rsidRPr="00762A71">
              <w:rPr>
                <w:szCs w:val="22"/>
              </w:rPr>
              <w:t xml:space="preserve"> $                4,588 </w:t>
            </w:r>
          </w:p>
        </w:tc>
      </w:tr>
      <w:tr w14:paraId="3DC4CA4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7EE015" w14:textId="55B2D7F2">
            <w:pPr>
              <w:jc w:val="right"/>
              <w:rPr>
                <w:szCs w:val="22"/>
              </w:rPr>
            </w:pPr>
            <w:r w:rsidRPr="4411F322">
              <w:rPr>
                <w:szCs w:val="22"/>
              </w:rPr>
              <w:t>4297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DEFBA9" w14:textId="3F7429CE">
            <w:pPr>
              <w:rPr>
                <w:szCs w:val="22"/>
              </w:rPr>
            </w:pPr>
            <w:r w:rsidRPr="4411F322">
              <w:rPr>
                <w:szCs w:val="22"/>
              </w:rPr>
              <w:t>WSIU-TV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EE18A9" w14:textId="0207F5C7">
            <w:pPr>
              <w:jc w:val="right"/>
              <w:rPr>
                <w:szCs w:val="22"/>
              </w:rPr>
            </w:pPr>
            <w:r w:rsidRPr="4411F322">
              <w:rPr>
                <w:szCs w:val="22"/>
              </w:rPr>
              <w:t>994,418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12F139" w14:textId="71291B5E">
            <w:pPr>
              <w:jc w:val="right"/>
              <w:rPr>
                <w:szCs w:val="22"/>
              </w:rPr>
            </w:pPr>
            <w:r w:rsidRPr="4411F322">
              <w:rPr>
                <w:szCs w:val="22"/>
              </w:rPr>
              <w:t>936,746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19D95C" w14:textId="413A1C66">
            <w:pPr>
              <w:rPr>
                <w:szCs w:val="22"/>
              </w:rPr>
            </w:pPr>
            <w:r w:rsidRPr="00762A71">
              <w:rPr>
                <w:szCs w:val="22"/>
              </w:rPr>
              <w:t xml:space="preserve"> $                6,642 </w:t>
            </w:r>
          </w:p>
        </w:tc>
      </w:tr>
      <w:tr w14:paraId="2A90178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9F9D6B" w14:textId="619BB02E">
            <w:pPr>
              <w:jc w:val="right"/>
              <w:rPr>
                <w:szCs w:val="22"/>
              </w:rPr>
            </w:pPr>
            <w:r w:rsidRPr="4411F322">
              <w:rPr>
                <w:szCs w:val="22"/>
              </w:rPr>
              <w:t>74007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4EA8FA" w14:textId="44836336">
            <w:pPr>
              <w:rPr>
                <w:szCs w:val="22"/>
              </w:rPr>
            </w:pPr>
            <w:r w:rsidRPr="4411F322">
              <w:rPr>
                <w:szCs w:val="22"/>
              </w:rPr>
              <w:t>WSJV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BD840D" w14:textId="3566A060">
            <w:pPr>
              <w:jc w:val="right"/>
              <w:rPr>
                <w:szCs w:val="22"/>
              </w:rPr>
            </w:pPr>
            <w:r w:rsidRPr="4411F322">
              <w:rPr>
                <w:szCs w:val="22"/>
              </w:rPr>
              <w:t>1,686,953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1A85A0" w14:textId="245DD102">
            <w:pPr>
              <w:jc w:val="right"/>
              <w:rPr>
                <w:szCs w:val="22"/>
              </w:rPr>
            </w:pPr>
            <w:r w:rsidRPr="4411F322">
              <w:rPr>
                <w:szCs w:val="22"/>
              </w:rPr>
              <w:t>1,680,493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1CB686" w14:textId="6D604227">
            <w:pPr>
              <w:rPr>
                <w:szCs w:val="22"/>
              </w:rPr>
            </w:pPr>
            <w:r w:rsidRPr="00762A71">
              <w:rPr>
                <w:szCs w:val="22"/>
              </w:rPr>
              <w:t xml:space="preserve"> $              11,915 </w:t>
            </w:r>
          </w:p>
        </w:tc>
      </w:tr>
      <w:tr w14:paraId="5877BE5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F04E4E" w14:textId="290F1D59">
            <w:pPr>
              <w:jc w:val="right"/>
              <w:rPr>
                <w:szCs w:val="22"/>
              </w:rPr>
            </w:pPr>
            <w:r w:rsidRPr="4411F322">
              <w:rPr>
                <w:szCs w:val="22"/>
              </w:rPr>
              <w:t>78908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B58989" w14:textId="7B6DF2A0">
            <w:pPr>
              <w:rPr>
                <w:szCs w:val="22"/>
              </w:rPr>
            </w:pPr>
            <w:r w:rsidRPr="4411F322">
              <w:rPr>
                <w:szCs w:val="22"/>
              </w:rPr>
              <w:t>WSKA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12F096" w14:textId="5EF170C1">
            <w:pPr>
              <w:jc w:val="right"/>
              <w:rPr>
                <w:szCs w:val="22"/>
              </w:rPr>
            </w:pPr>
            <w:r w:rsidRPr="4411F322">
              <w:rPr>
                <w:szCs w:val="22"/>
              </w:rPr>
              <w:t>530,610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63E8DD" w14:textId="21E5C8D0">
            <w:pPr>
              <w:jc w:val="right"/>
              <w:rPr>
                <w:szCs w:val="22"/>
              </w:rPr>
            </w:pPr>
            <w:r w:rsidRPr="4411F322">
              <w:rPr>
                <w:szCs w:val="22"/>
              </w:rPr>
              <w:t>416,302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E40CF7" w14:textId="20D6CEDA">
            <w:pPr>
              <w:rPr>
                <w:szCs w:val="22"/>
              </w:rPr>
            </w:pPr>
            <w:r w:rsidRPr="00762A71">
              <w:rPr>
                <w:szCs w:val="22"/>
              </w:rPr>
              <w:t xml:space="preserve"> $                2,952 </w:t>
            </w:r>
          </w:p>
        </w:tc>
      </w:tr>
      <w:tr w14:paraId="168F821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F8FF47" w14:textId="31BBA3FC">
            <w:pPr>
              <w:jc w:val="right"/>
              <w:rPr>
                <w:szCs w:val="22"/>
              </w:rPr>
            </w:pPr>
            <w:r w:rsidRPr="4411F322">
              <w:rPr>
                <w:szCs w:val="22"/>
              </w:rPr>
              <w:t>74034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EEBF41" w14:textId="08A051B5">
            <w:pPr>
              <w:rPr>
                <w:szCs w:val="22"/>
              </w:rPr>
            </w:pPr>
            <w:r w:rsidRPr="4411F322">
              <w:rPr>
                <w:szCs w:val="22"/>
              </w:rPr>
              <w:t>WSKG-TV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F9B869" w14:textId="0CF85635">
            <w:pPr>
              <w:jc w:val="right"/>
              <w:rPr>
                <w:szCs w:val="22"/>
              </w:rPr>
            </w:pPr>
            <w:r w:rsidRPr="4411F322">
              <w:rPr>
                <w:szCs w:val="22"/>
              </w:rPr>
              <w:t>866,172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6C22C5" w14:textId="1F3D7CB6">
            <w:pPr>
              <w:jc w:val="right"/>
              <w:rPr>
                <w:szCs w:val="22"/>
              </w:rPr>
            </w:pPr>
            <w:r w:rsidRPr="4411F322">
              <w:rPr>
                <w:szCs w:val="22"/>
              </w:rPr>
              <w:t>616,130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D0A37E" w14:textId="48C36B9A">
            <w:pPr>
              <w:rPr>
                <w:szCs w:val="22"/>
              </w:rPr>
            </w:pPr>
            <w:r w:rsidRPr="00762A71">
              <w:rPr>
                <w:szCs w:val="22"/>
              </w:rPr>
              <w:t xml:space="preserve"> $                4,368 </w:t>
            </w:r>
          </w:p>
        </w:tc>
      </w:tr>
      <w:tr w14:paraId="10C818E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FFA341" w14:textId="42CEDD49">
            <w:pPr>
              <w:jc w:val="right"/>
              <w:rPr>
                <w:szCs w:val="22"/>
              </w:rPr>
            </w:pPr>
            <w:r w:rsidRPr="4411F322">
              <w:rPr>
                <w:szCs w:val="22"/>
              </w:rPr>
              <w:t>76324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E2A028" w14:textId="4C4F52BD">
            <w:pPr>
              <w:rPr>
                <w:szCs w:val="22"/>
              </w:rPr>
            </w:pPr>
            <w:r w:rsidRPr="4411F322">
              <w:rPr>
                <w:szCs w:val="22"/>
              </w:rPr>
              <w:t>WSKY-TV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F2742D" w14:textId="604A1A38">
            <w:pPr>
              <w:jc w:val="right"/>
              <w:rPr>
                <w:szCs w:val="22"/>
              </w:rPr>
            </w:pPr>
            <w:r w:rsidRPr="4411F322">
              <w:rPr>
                <w:szCs w:val="22"/>
              </w:rPr>
              <w:t>2,003,325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E3644A" w14:textId="0C0A228F">
            <w:pPr>
              <w:jc w:val="right"/>
              <w:rPr>
                <w:szCs w:val="22"/>
              </w:rPr>
            </w:pPr>
            <w:r w:rsidRPr="4411F322">
              <w:rPr>
                <w:szCs w:val="22"/>
              </w:rPr>
              <w:t>2,002,894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B7BC1D" w14:textId="0C03D614">
            <w:pPr>
              <w:rPr>
                <w:szCs w:val="22"/>
              </w:rPr>
            </w:pPr>
            <w:r w:rsidRPr="00762A71">
              <w:rPr>
                <w:szCs w:val="22"/>
              </w:rPr>
              <w:t xml:space="preserve"> $              14,201 </w:t>
            </w:r>
          </w:p>
        </w:tc>
      </w:tr>
      <w:tr w14:paraId="4151EEB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06AB2D" w14:textId="465E73DA">
            <w:pPr>
              <w:jc w:val="right"/>
              <w:rPr>
                <w:szCs w:val="22"/>
              </w:rPr>
            </w:pPr>
            <w:r w:rsidRPr="4411F322">
              <w:rPr>
                <w:szCs w:val="22"/>
              </w:rPr>
              <w:t>776220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EB6CC5" w14:textId="22AFFB8B">
            <w:pPr>
              <w:rPr>
                <w:szCs w:val="22"/>
              </w:rPr>
            </w:pPr>
            <w:r w:rsidRPr="4411F322">
              <w:rPr>
                <w:szCs w:val="22"/>
              </w:rPr>
              <w:t>WSLN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9BCF36" w14:textId="222B3D57">
            <w:pPr>
              <w:jc w:val="right"/>
              <w:rPr>
                <w:szCs w:val="22"/>
              </w:rPr>
            </w:pPr>
            <w:r w:rsidRPr="4411F322">
              <w:rPr>
                <w:szCs w:val="22"/>
              </w:rPr>
              <w:t>3,269,796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0192A1" w14:textId="3DEA311C">
            <w:pPr>
              <w:jc w:val="right"/>
              <w:rPr>
                <w:szCs w:val="22"/>
              </w:rPr>
            </w:pPr>
            <w:r w:rsidRPr="4411F322">
              <w:rPr>
                <w:szCs w:val="22"/>
              </w:rPr>
              <w:t>3,020,118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8E98C3" w14:textId="0A387CA9">
            <w:pPr>
              <w:rPr>
                <w:szCs w:val="22"/>
              </w:rPr>
            </w:pPr>
            <w:r w:rsidRPr="00762A71">
              <w:rPr>
                <w:szCs w:val="22"/>
              </w:rPr>
              <w:t xml:space="preserve"> $              21,413 </w:t>
            </w:r>
          </w:p>
        </w:tc>
      </w:tr>
      <w:tr w14:paraId="75903E7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A97F67" w14:textId="59C9278E">
            <w:pPr>
              <w:jc w:val="right"/>
              <w:rPr>
                <w:szCs w:val="22"/>
              </w:rPr>
            </w:pPr>
            <w:r w:rsidRPr="4411F322">
              <w:rPr>
                <w:szCs w:val="22"/>
              </w:rPr>
              <w:t>57840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FD068C" w14:textId="68EADDB9">
            <w:pPr>
              <w:rPr>
                <w:szCs w:val="22"/>
              </w:rPr>
            </w:pPr>
            <w:r w:rsidRPr="4411F322">
              <w:rPr>
                <w:szCs w:val="22"/>
              </w:rPr>
              <w:t>WSLS-TV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33175D" w14:textId="293FC32C">
            <w:pPr>
              <w:jc w:val="right"/>
              <w:rPr>
                <w:szCs w:val="22"/>
              </w:rPr>
            </w:pPr>
            <w:r w:rsidRPr="4411F322">
              <w:rPr>
                <w:szCs w:val="22"/>
              </w:rPr>
              <w:t>1,436,974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3DF68D" w14:textId="4BB8BE3E">
            <w:pPr>
              <w:jc w:val="right"/>
              <w:rPr>
                <w:szCs w:val="22"/>
              </w:rPr>
            </w:pPr>
            <w:r w:rsidRPr="4411F322">
              <w:rPr>
                <w:szCs w:val="22"/>
              </w:rPr>
              <w:t>1,276,869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6C7B10" w14:textId="34130622">
            <w:pPr>
              <w:rPr>
                <w:szCs w:val="22"/>
              </w:rPr>
            </w:pPr>
            <w:r w:rsidRPr="00762A71">
              <w:rPr>
                <w:szCs w:val="22"/>
              </w:rPr>
              <w:t xml:space="preserve"> $                9,053 </w:t>
            </w:r>
          </w:p>
        </w:tc>
      </w:tr>
      <w:tr w14:paraId="2A742E2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3AEDCF" w14:textId="76EA8087">
            <w:pPr>
              <w:jc w:val="right"/>
              <w:rPr>
                <w:szCs w:val="22"/>
              </w:rPr>
            </w:pPr>
            <w:r w:rsidRPr="4411F322">
              <w:rPr>
                <w:szCs w:val="22"/>
              </w:rPr>
              <w:t>21737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120E63" w14:textId="5CD23DE1">
            <w:pPr>
              <w:rPr>
                <w:szCs w:val="22"/>
              </w:rPr>
            </w:pPr>
            <w:r w:rsidRPr="4411F322">
              <w:rPr>
                <w:szCs w:val="22"/>
              </w:rPr>
              <w:t>WSMH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F6438F" w14:textId="5E688708">
            <w:pPr>
              <w:jc w:val="right"/>
              <w:rPr>
                <w:szCs w:val="22"/>
              </w:rPr>
            </w:pPr>
            <w:r w:rsidRPr="4411F322">
              <w:rPr>
                <w:szCs w:val="22"/>
              </w:rPr>
              <w:t>2,350,370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C519C1" w14:textId="7F82C1BB">
            <w:pPr>
              <w:jc w:val="right"/>
              <w:rPr>
                <w:szCs w:val="22"/>
              </w:rPr>
            </w:pPr>
            <w:r w:rsidRPr="4411F322">
              <w:rPr>
                <w:szCs w:val="22"/>
              </w:rPr>
              <w:t>2,335,477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76F4BC" w14:textId="58DF1CAB">
            <w:pPr>
              <w:rPr>
                <w:szCs w:val="22"/>
              </w:rPr>
            </w:pPr>
            <w:r w:rsidRPr="00762A71">
              <w:rPr>
                <w:szCs w:val="22"/>
              </w:rPr>
              <w:t xml:space="preserve"> $              16,559 </w:t>
            </w:r>
          </w:p>
        </w:tc>
      </w:tr>
      <w:tr w14:paraId="6366A0D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3C749D" w14:textId="358E5378">
            <w:pPr>
              <w:jc w:val="right"/>
              <w:rPr>
                <w:szCs w:val="22"/>
              </w:rPr>
            </w:pPr>
            <w:r w:rsidRPr="4411F322">
              <w:rPr>
                <w:szCs w:val="22"/>
              </w:rPr>
              <w:t>41232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D4B287" w14:textId="7415B027">
            <w:pPr>
              <w:rPr>
                <w:szCs w:val="22"/>
              </w:rPr>
            </w:pPr>
            <w:r w:rsidRPr="4411F322">
              <w:rPr>
                <w:szCs w:val="22"/>
              </w:rPr>
              <w:t>WSMV-TV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B05667" w14:textId="4D4C4148">
            <w:pPr>
              <w:jc w:val="right"/>
              <w:rPr>
                <w:szCs w:val="22"/>
              </w:rPr>
            </w:pPr>
            <w:r w:rsidRPr="4411F322">
              <w:rPr>
                <w:szCs w:val="22"/>
              </w:rPr>
              <w:t>2,883,773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269889" w14:textId="22193BC6">
            <w:pPr>
              <w:jc w:val="right"/>
              <w:rPr>
                <w:szCs w:val="22"/>
              </w:rPr>
            </w:pPr>
            <w:r w:rsidRPr="4411F322">
              <w:rPr>
                <w:szCs w:val="22"/>
              </w:rPr>
              <w:t>2,837,323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BF69F7" w14:textId="025BAF8E">
            <w:pPr>
              <w:rPr>
                <w:szCs w:val="22"/>
              </w:rPr>
            </w:pPr>
            <w:r w:rsidRPr="00762A71">
              <w:rPr>
                <w:szCs w:val="22"/>
              </w:rPr>
              <w:t xml:space="preserve"> $              20,117 </w:t>
            </w:r>
          </w:p>
        </w:tc>
      </w:tr>
      <w:tr w14:paraId="161CF5B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950AEE" w14:textId="5DB035D9">
            <w:pPr>
              <w:jc w:val="right"/>
              <w:rPr>
                <w:szCs w:val="22"/>
              </w:rPr>
            </w:pPr>
            <w:r w:rsidRPr="4411F322">
              <w:rPr>
                <w:szCs w:val="22"/>
              </w:rPr>
              <w:t>70119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1B8CA8" w14:textId="4A8FF835">
            <w:pPr>
              <w:rPr>
                <w:szCs w:val="22"/>
              </w:rPr>
            </w:pPr>
            <w:r w:rsidRPr="4411F322">
              <w:rPr>
                <w:szCs w:val="22"/>
              </w:rPr>
              <w:t>WSNS-TV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A2032F" w14:textId="722DFF5A">
            <w:pPr>
              <w:jc w:val="right"/>
              <w:rPr>
                <w:szCs w:val="22"/>
              </w:rPr>
            </w:pPr>
            <w:r w:rsidRPr="4411F322">
              <w:rPr>
                <w:szCs w:val="22"/>
              </w:rPr>
              <w:t>10,069,653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64F45D" w14:textId="16EF2C2A">
            <w:pPr>
              <w:jc w:val="right"/>
              <w:rPr>
                <w:szCs w:val="22"/>
              </w:rPr>
            </w:pPr>
            <w:r w:rsidRPr="4411F322">
              <w:rPr>
                <w:szCs w:val="22"/>
              </w:rPr>
              <w:t>10,068,069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3C6E47" w14:textId="1D0F6B08">
            <w:pPr>
              <w:rPr>
                <w:szCs w:val="22"/>
              </w:rPr>
            </w:pPr>
            <w:r w:rsidRPr="00762A71">
              <w:rPr>
                <w:szCs w:val="22"/>
              </w:rPr>
              <w:t xml:space="preserve"> $              71,383 </w:t>
            </w:r>
          </w:p>
        </w:tc>
      </w:tr>
      <w:tr w14:paraId="31F651F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8AEAF6" w14:textId="2302BF31">
            <w:pPr>
              <w:jc w:val="right"/>
              <w:rPr>
                <w:szCs w:val="22"/>
              </w:rPr>
            </w:pPr>
            <w:r w:rsidRPr="4411F322">
              <w:rPr>
                <w:szCs w:val="22"/>
              </w:rPr>
              <w:t>74070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CF8F25" w14:textId="572C3AF6">
            <w:pPr>
              <w:rPr>
                <w:szCs w:val="22"/>
              </w:rPr>
            </w:pPr>
            <w:r w:rsidRPr="4411F322">
              <w:rPr>
                <w:szCs w:val="22"/>
              </w:rPr>
              <w:t>WSOC-TV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B3AE12" w14:textId="3BFA65C7">
            <w:pPr>
              <w:jc w:val="right"/>
              <w:rPr>
                <w:szCs w:val="22"/>
              </w:rPr>
            </w:pPr>
            <w:r w:rsidRPr="4411F322">
              <w:rPr>
                <w:szCs w:val="22"/>
              </w:rPr>
              <w:t>4,156,321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A42695" w14:textId="130508E3">
            <w:pPr>
              <w:jc w:val="right"/>
              <w:rPr>
                <w:szCs w:val="22"/>
              </w:rPr>
            </w:pPr>
            <w:r w:rsidRPr="4411F322">
              <w:rPr>
                <w:szCs w:val="22"/>
              </w:rPr>
              <w:t>4,085,565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29B5A4" w14:textId="7389DA5C">
            <w:pPr>
              <w:rPr>
                <w:szCs w:val="22"/>
              </w:rPr>
            </w:pPr>
            <w:r w:rsidRPr="00762A71">
              <w:rPr>
                <w:szCs w:val="22"/>
              </w:rPr>
              <w:t xml:space="preserve"> $              28,967 </w:t>
            </w:r>
          </w:p>
        </w:tc>
      </w:tr>
      <w:tr w14:paraId="5806B28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4C44D7" w14:textId="6DB6CCF5">
            <w:pPr>
              <w:jc w:val="right"/>
              <w:rPr>
                <w:szCs w:val="22"/>
              </w:rPr>
            </w:pPr>
            <w:r w:rsidRPr="4411F322">
              <w:rPr>
                <w:szCs w:val="22"/>
              </w:rPr>
              <w:t>66391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ED1337" w14:textId="36CF06B0">
            <w:pPr>
              <w:rPr>
                <w:szCs w:val="22"/>
              </w:rPr>
            </w:pPr>
            <w:r w:rsidRPr="4411F322">
              <w:rPr>
                <w:szCs w:val="22"/>
              </w:rPr>
              <w:t>WSPA-TV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B364B8" w14:textId="7C539827">
            <w:pPr>
              <w:jc w:val="right"/>
              <w:rPr>
                <w:szCs w:val="22"/>
              </w:rPr>
            </w:pPr>
            <w:r w:rsidRPr="4411F322">
              <w:rPr>
                <w:szCs w:val="22"/>
              </w:rPr>
              <w:t>3,717,232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699B1B" w14:textId="1251C9A4">
            <w:pPr>
              <w:jc w:val="right"/>
              <w:rPr>
                <w:szCs w:val="22"/>
              </w:rPr>
            </w:pPr>
            <w:r w:rsidRPr="4411F322">
              <w:rPr>
                <w:szCs w:val="22"/>
              </w:rPr>
              <w:t>3,549,667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B672DD" w14:textId="0A8AEE11">
            <w:pPr>
              <w:rPr>
                <w:szCs w:val="22"/>
              </w:rPr>
            </w:pPr>
            <w:r w:rsidRPr="00762A71">
              <w:rPr>
                <w:szCs w:val="22"/>
              </w:rPr>
              <w:t xml:space="preserve"> $              25,167 </w:t>
            </w:r>
          </w:p>
        </w:tc>
      </w:tr>
      <w:tr w14:paraId="1C3B5DB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C67620" w14:textId="41D5B1A9">
            <w:pPr>
              <w:jc w:val="right"/>
              <w:rPr>
                <w:szCs w:val="22"/>
              </w:rPr>
            </w:pPr>
            <w:r w:rsidRPr="4411F322">
              <w:rPr>
                <w:szCs w:val="22"/>
              </w:rPr>
              <w:t>64352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8CFD46" w14:textId="484ACC94">
            <w:pPr>
              <w:rPr>
                <w:szCs w:val="22"/>
              </w:rPr>
            </w:pPr>
            <w:r w:rsidRPr="4411F322">
              <w:rPr>
                <w:szCs w:val="22"/>
              </w:rPr>
              <w:t>WSPX-TV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0E0950" w14:textId="10599E3E">
            <w:pPr>
              <w:jc w:val="right"/>
              <w:rPr>
                <w:szCs w:val="22"/>
              </w:rPr>
            </w:pPr>
            <w:r w:rsidRPr="4411F322">
              <w:rPr>
                <w:szCs w:val="22"/>
              </w:rPr>
              <w:t>1,285,581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3269BB" w14:textId="41E7823B">
            <w:pPr>
              <w:jc w:val="right"/>
              <w:rPr>
                <w:szCs w:val="22"/>
              </w:rPr>
            </w:pPr>
            <w:r w:rsidRPr="4411F322">
              <w:rPr>
                <w:szCs w:val="22"/>
              </w:rPr>
              <w:t>1,167,040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2E7592" w14:textId="0EDBB25C">
            <w:pPr>
              <w:rPr>
                <w:szCs w:val="22"/>
              </w:rPr>
            </w:pPr>
            <w:r w:rsidRPr="00762A71">
              <w:rPr>
                <w:szCs w:val="22"/>
              </w:rPr>
              <w:t xml:space="preserve"> $                8,274 </w:t>
            </w:r>
          </w:p>
        </w:tc>
      </w:tr>
      <w:tr w14:paraId="3EEF3D0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723DB8" w14:textId="2FEDB31F">
            <w:pPr>
              <w:jc w:val="right"/>
              <w:rPr>
                <w:szCs w:val="22"/>
              </w:rPr>
            </w:pPr>
            <w:r w:rsidRPr="4411F322">
              <w:rPr>
                <w:szCs w:val="22"/>
              </w:rPr>
              <w:t>17611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3A82A6" w14:textId="7B7D4546">
            <w:pPr>
              <w:rPr>
                <w:szCs w:val="22"/>
              </w:rPr>
            </w:pPr>
            <w:r w:rsidRPr="4411F322">
              <w:rPr>
                <w:szCs w:val="22"/>
              </w:rPr>
              <w:t>WSRE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0D63F3" w14:textId="35E60EB7">
            <w:pPr>
              <w:jc w:val="right"/>
              <w:rPr>
                <w:szCs w:val="22"/>
              </w:rPr>
            </w:pPr>
            <w:r w:rsidRPr="4411F322">
              <w:rPr>
                <w:szCs w:val="22"/>
              </w:rPr>
              <w:t>1,490,766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15AFB1" w14:textId="4A6F3668">
            <w:pPr>
              <w:jc w:val="right"/>
              <w:rPr>
                <w:szCs w:val="22"/>
              </w:rPr>
            </w:pPr>
            <w:r w:rsidRPr="4411F322">
              <w:rPr>
                <w:szCs w:val="22"/>
              </w:rPr>
              <w:t>1,489,946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FE0045" w14:textId="1D561F08">
            <w:pPr>
              <w:rPr>
                <w:szCs w:val="22"/>
              </w:rPr>
            </w:pPr>
            <w:r w:rsidRPr="00762A71">
              <w:rPr>
                <w:szCs w:val="22"/>
              </w:rPr>
              <w:t xml:space="preserve"> $              10,564 </w:t>
            </w:r>
          </w:p>
        </w:tc>
      </w:tr>
      <w:tr w14:paraId="6274A78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C7CD6A" w14:textId="070C6A3C">
            <w:pPr>
              <w:jc w:val="right"/>
              <w:rPr>
                <w:szCs w:val="22"/>
              </w:rPr>
            </w:pPr>
            <w:r w:rsidRPr="4411F322">
              <w:rPr>
                <w:szCs w:val="22"/>
              </w:rPr>
              <w:t>63867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B6451C" w14:textId="36D4022A">
            <w:pPr>
              <w:rPr>
                <w:szCs w:val="22"/>
              </w:rPr>
            </w:pPr>
            <w:r w:rsidRPr="4411F322">
              <w:rPr>
                <w:szCs w:val="22"/>
              </w:rPr>
              <w:t>WSST-TV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9CB4E4" w14:textId="30753906">
            <w:pPr>
              <w:jc w:val="right"/>
              <w:rPr>
                <w:szCs w:val="22"/>
              </w:rPr>
            </w:pPr>
            <w:r w:rsidRPr="4411F322">
              <w:rPr>
                <w:szCs w:val="22"/>
              </w:rPr>
              <w:t>312,974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B580A9" w14:textId="1A78C6FB">
            <w:pPr>
              <w:jc w:val="right"/>
              <w:rPr>
                <w:szCs w:val="22"/>
              </w:rPr>
            </w:pPr>
            <w:r w:rsidRPr="4411F322">
              <w:rPr>
                <w:szCs w:val="22"/>
              </w:rPr>
              <w:t>312,260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9D90C4" w14:textId="0BF144CF">
            <w:pPr>
              <w:rPr>
                <w:szCs w:val="22"/>
              </w:rPr>
            </w:pPr>
            <w:r w:rsidRPr="00762A71">
              <w:rPr>
                <w:szCs w:val="22"/>
              </w:rPr>
              <w:t xml:space="preserve"> $                2,214 </w:t>
            </w:r>
          </w:p>
        </w:tc>
      </w:tr>
      <w:tr w14:paraId="36A0A6D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854864" w14:textId="43467D17">
            <w:pPr>
              <w:jc w:val="right"/>
              <w:rPr>
                <w:szCs w:val="22"/>
              </w:rPr>
            </w:pPr>
            <w:r w:rsidRPr="4411F322">
              <w:rPr>
                <w:szCs w:val="22"/>
              </w:rPr>
              <w:t>60341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9A3BF4" w14:textId="69DB20FC">
            <w:pPr>
              <w:rPr>
                <w:szCs w:val="22"/>
              </w:rPr>
            </w:pPr>
            <w:r w:rsidRPr="4411F322">
              <w:rPr>
                <w:szCs w:val="22"/>
              </w:rPr>
              <w:t>WSTE-DT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660EDD" w14:textId="21E4E859">
            <w:pPr>
              <w:jc w:val="right"/>
              <w:rPr>
                <w:szCs w:val="22"/>
              </w:rPr>
            </w:pPr>
            <w:r w:rsidRPr="4411F322">
              <w:rPr>
                <w:szCs w:val="22"/>
              </w:rPr>
              <w:t>3,284,058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72B3A3" w14:textId="38356559">
            <w:pPr>
              <w:jc w:val="right"/>
              <w:rPr>
                <w:szCs w:val="22"/>
              </w:rPr>
            </w:pPr>
            <w:r w:rsidRPr="4411F322">
              <w:rPr>
                <w:szCs w:val="22"/>
              </w:rPr>
              <w:t>3,220,155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BA2A9B" w14:textId="41E976F1">
            <w:pPr>
              <w:rPr>
                <w:szCs w:val="22"/>
              </w:rPr>
            </w:pPr>
            <w:r w:rsidRPr="00762A71">
              <w:rPr>
                <w:szCs w:val="22"/>
              </w:rPr>
              <w:t xml:space="preserve"> $              22,831 </w:t>
            </w:r>
          </w:p>
        </w:tc>
      </w:tr>
      <w:tr w14:paraId="627CCB2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2EA308" w14:textId="3DFF1725">
            <w:pPr>
              <w:jc w:val="right"/>
              <w:rPr>
                <w:szCs w:val="22"/>
              </w:rPr>
            </w:pPr>
            <w:r w:rsidRPr="4411F322">
              <w:rPr>
                <w:szCs w:val="22"/>
              </w:rPr>
              <w:t>21252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C53165" w14:textId="45A00497">
            <w:pPr>
              <w:rPr>
                <w:szCs w:val="22"/>
              </w:rPr>
            </w:pPr>
            <w:r w:rsidRPr="4411F322">
              <w:rPr>
                <w:szCs w:val="22"/>
              </w:rPr>
              <w:t>WSTM-TV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B8E0D3" w14:textId="66218468">
            <w:pPr>
              <w:jc w:val="right"/>
              <w:rPr>
                <w:szCs w:val="22"/>
              </w:rPr>
            </w:pPr>
            <w:r w:rsidRPr="4411F322">
              <w:rPr>
                <w:szCs w:val="22"/>
              </w:rPr>
              <w:t>1,437,543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DA1BBC" w14:textId="16B81A8F">
            <w:pPr>
              <w:jc w:val="right"/>
              <w:rPr>
                <w:szCs w:val="22"/>
              </w:rPr>
            </w:pPr>
            <w:r w:rsidRPr="4411F322">
              <w:rPr>
                <w:szCs w:val="22"/>
              </w:rPr>
              <w:t>1,367,590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E7E91E" w14:textId="3484C8CE">
            <w:pPr>
              <w:rPr>
                <w:szCs w:val="22"/>
              </w:rPr>
            </w:pPr>
            <w:r w:rsidRPr="00762A71">
              <w:rPr>
                <w:szCs w:val="22"/>
              </w:rPr>
              <w:t xml:space="preserve"> $                9,696 </w:t>
            </w:r>
          </w:p>
        </w:tc>
      </w:tr>
      <w:tr w14:paraId="51F91E4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77A1EF" w14:textId="721DFE8E">
            <w:pPr>
              <w:jc w:val="right"/>
              <w:rPr>
                <w:szCs w:val="22"/>
              </w:rPr>
            </w:pPr>
            <w:r w:rsidRPr="4411F322">
              <w:rPr>
                <w:szCs w:val="22"/>
              </w:rPr>
              <w:t>11204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8269BA" w14:textId="566D780E">
            <w:pPr>
              <w:rPr>
                <w:szCs w:val="22"/>
              </w:rPr>
            </w:pPr>
            <w:r w:rsidRPr="4411F322">
              <w:rPr>
                <w:szCs w:val="22"/>
              </w:rPr>
              <w:t>WSTR-TV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132261" w14:textId="62F88E7C">
            <w:pPr>
              <w:jc w:val="right"/>
              <w:rPr>
                <w:szCs w:val="22"/>
              </w:rPr>
            </w:pPr>
            <w:r w:rsidRPr="4411F322">
              <w:rPr>
                <w:szCs w:val="22"/>
              </w:rPr>
              <w:t>3,424,743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AA9B7B" w14:textId="6B74CBD0">
            <w:pPr>
              <w:jc w:val="right"/>
              <w:rPr>
                <w:szCs w:val="22"/>
              </w:rPr>
            </w:pPr>
            <w:r w:rsidRPr="4411F322">
              <w:rPr>
                <w:szCs w:val="22"/>
              </w:rPr>
              <w:t>3,411,973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5F752C" w14:textId="651844BA">
            <w:pPr>
              <w:rPr>
                <w:szCs w:val="22"/>
              </w:rPr>
            </w:pPr>
            <w:r w:rsidRPr="00762A71">
              <w:rPr>
                <w:szCs w:val="22"/>
              </w:rPr>
              <w:t xml:space="preserve"> $              24,191 </w:t>
            </w:r>
          </w:p>
        </w:tc>
      </w:tr>
      <w:tr w14:paraId="727744F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18C486" w14:textId="3E38E606">
            <w:pPr>
              <w:jc w:val="right"/>
              <w:rPr>
                <w:szCs w:val="22"/>
              </w:rPr>
            </w:pPr>
            <w:r w:rsidRPr="4411F322">
              <w:rPr>
                <w:szCs w:val="22"/>
              </w:rPr>
              <w:t>19776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7C15DE" w14:textId="553B545A">
            <w:pPr>
              <w:rPr>
                <w:szCs w:val="22"/>
              </w:rPr>
            </w:pPr>
            <w:r w:rsidRPr="4411F322">
              <w:rPr>
                <w:szCs w:val="22"/>
              </w:rPr>
              <w:t>WSUR-DT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8FF6D9" w14:textId="78712965">
            <w:pPr>
              <w:jc w:val="right"/>
              <w:rPr>
                <w:szCs w:val="22"/>
              </w:rPr>
            </w:pPr>
            <w:r w:rsidRPr="4411F322">
              <w:rPr>
                <w:szCs w:val="22"/>
              </w:rPr>
              <w:t>3,276,102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0E2990" w14:textId="6EC6CE63">
            <w:pPr>
              <w:jc w:val="right"/>
              <w:rPr>
                <w:szCs w:val="22"/>
              </w:rPr>
            </w:pPr>
            <w:r w:rsidRPr="4411F322">
              <w:rPr>
                <w:szCs w:val="22"/>
              </w:rPr>
              <w:t>3,182,722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4BF18B" w14:textId="6F116EC1">
            <w:pPr>
              <w:rPr>
                <w:szCs w:val="22"/>
              </w:rPr>
            </w:pPr>
            <w:r w:rsidRPr="00762A71">
              <w:rPr>
                <w:szCs w:val="22"/>
              </w:rPr>
              <w:t xml:space="preserve"> $                5,027 </w:t>
            </w:r>
          </w:p>
        </w:tc>
      </w:tr>
      <w:tr w14:paraId="254C10F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1A4AB9" w14:textId="13F95D48">
            <w:pPr>
              <w:jc w:val="right"/>
              <w:rPr>
                <w:szCs w:val="22"/>
              </w:rPr>
            </w:pPr>
            <w:r w:rsidRPr="4411F322">
              <w:rPr>
                <w:szCs w:val="22"/>
              </w:rPr>
              <w:t>2370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699CA0" w14:textId="39686600">
            <w:pPr>
              <w:rPr>
                <w:szCs w:val="22"/>
              </w:rPr>
            </w:pPr>
            <w:r w:rsidRPr="4411F322">
              <w:rPr>
                <w:szCs w:val="22"/>
              </w:rPr>
              <w:t>WSVI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B82406" w14:textId="3CBE6190">
            <w:pPr>
              <w:jc w:val="right"/>
              <w:rPr>
                <w:szCs w:val="22"/>
              </w:rPr>
            </w:pPr>
            <w:r w:rsidRPr="4411F322">
              <w:rPr>
                <w:szCs w:val="22"/>
              </w:rPr>
              <w:t>41,004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290871" w14:textId="50606290">
            <w:pPr>
              <w:jc w:val="right"/>
              <w:rPr>
                <w:szCs w:val="22"/>
              </w:rPr>
            </w:pPr>
            <w:r w:rsidRPr="4411F322">
              <w:rPr>
                <w:szCs w:val="22"/>
              </w:rPr>
              <w:t>41,004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82100A" w14:textId="0AD2E47E">
            <w:pPr>
              <w:rPr>
                <w:szCs w:val="22"/>
              </w:rPr>
            </w:pPr>
            <w:r w:rsidRPr="00762A71">
              <w:rPr>
                <w:szCs w:val="22"/>
              </w:rPr>
              <w:t xml:space="preserve"> $                  291 </w:t>
            </w:r>
          </w:p>
        </w:tc>
      </w:tr>
      <w:tr w14:paraId="32393AF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675A07" w14:textId="44BB5EDB">
            <w:pPr>
              <w:jc w:val="right"/>
              <w:rPr>
                <w:szCs w:val="22"/>
              </w:rPr>
            </w:pPr>
            <w:r w:rsidRPr="4411F322">
              <w:rPr>
                <w:szCs w:val="22"/>
              </w:rPr>
              <w:t>63840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5C6A31" w14:textId="7863D239">
            <w:pPr>
              <w:rPr>
                <w:szCs w:val="22"/>
              </w:rPr>
            </w:pPr>
            <w:r w:rsidRPr="4411F322">
              <w:rPr>
                <w:szCs w:val="22"/>
              </w:rPr>
              <w:t>WSVN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9BC896" w14:textId="0868F7A1">
            <w:pPr>
              <w:jc w:val="right"/>
              <w:rPr>
                <w:szCs w:val="22"/>
              </w:rPr>
            </w:pPr>
            <w:r w:rsidRPr="4411F322">
              <w:rPr>
                <w:szCs w:val="22"/>
              </w:rPr>
              <w:t>6,165,386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41288E" w14:textId="46587711">
            <w:pPr>
              <w:jc w:val="right"/>
              <w:rPr>
                <w:szCs w:val="22"/>
              </w:rPr>
            </w:pPr>
            <w:r w:rsidRPr="4411F322">
              <w:rPr>
                <w:szCs w:val="22"/>
              </w:rPr>
              <w:t>6,165,386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8E672C" w14:textId="57946B59">
            <w:pPr>
              <w:rPr>
                <w:szCs w:val="22"/>
              </w:rPr>
            </w:pPr>
            <w:r w:rsidRPr="00762A71">
              <w:rPr>
                <w:szCs w:val="22"/>
              </w:rPr>
              <w:t xml:space="preserve"> $              43,713 </w:t>
            </w:r>
          </w:p>
        </w:tc>
      </w:tr>
      <w:tr w14:paraId="72ECEDB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660AB2" w14:textId="0B891DE0">
            <w:pPr>
              <w:jc w:val="right"/>
              <w:rPr>
                <w:szCs w:val="22"/>
              </w:rPr>
            </w:pPr>
            <w:r w:rsidRPr="4411F322">
              <w:rPr>
                <w:szCs w:val="22"/>
              </w:rPr>
              <w:t>73374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361F99" w14:textId="68DECE71">
            <w:pPr>
              <w:rPr>
                <w:szCs w:val="22"/>
              </w:rPr>
            </w:pPr>
            <w:r w:rsidRPr="4411F322">
              <w:rPr>
                <w:szCs w:val="22"/>
              </w:rPr>
              <w:t>WSWB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36CF5A" w14:textId="40D46544">
            <w:pPr>
              <w:jc w:val="right"/>
              <w:rPr>
                <w:szCs w:val="22"/>
              </w:rPr>
            </w:pPr>
            <w:r w:rsidRPr="4411F322">
              <w:rPr>
                <w:szCs w:val="22"/>
              </w:rPr>
              <w:t>1,516,774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5FB972" w14:textId="2A13EC98">
            <w:pPr>
              <w:jc w:val="right"/>
              <w:rPr>
                <w:szCs w:val="22"/>
              </w:rPr>
            </w:pPr>
            <w:r w:rsidRPr="4411F322">
              <w:rPr>
                <w:szCs w:val="22"/>
              </w:rPr>
              <w:t>1,088,360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CAD399" w14:textId="73E70A4C">
            <w:pPr>
              <w:rPr>
                <w:szCs w:val="22"/>
              </w:rPr>
            </w:pPr>
            <w:r w:rsidRPr="00762A71">
              <w:rPr>
                <w:szCs w:val="22"/>
              </w:rPr>
              <w:t xml:space="preserve"> $                7,716 </w:t>
            </w:r>
          </w:p>
        </w:tc>
      </w:tr>
      <w:tr w14:paraId="039D7A7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1FF960" w14:textId="1F5A5A84">
            <w:pPr>
              <w:jc w:val="right"/>
              <w:rPr>
                <w:szCs w:val="22"/>
              </w:rPr>
            </w:pPr>
            <w:r w:rsidRPr="4411F322">
              <w:rPr>
                <w:szCs w:val="22"/>
              </w:rPr>
              <w:t>28155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E3AD48" w14:textId="5BA27D16">
            <w:pPr>
              <w:rPr>
                <w:szCs w:val="22"/>
              </w:rPr>
            </w:pPr>
            <w:r w:rsidRPr="4411F322">
              <w:rPr>
                <w:szCs w:val="22"/>
              </w:rPr>
              <w:t>WSWG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F76C63" w14:textId="437A9044">
            <w:pPr>
              <w:jc w:val="right"/>
              <w:rPr>
                <w:szCs w:val="22"/>
              </w:rPr>
            </w:pPr>
            <w:r w:rsidRPr="4411F322">
              <w:rPr>
                <w:szCs w:val="22"/>
              </w:rPr>
              <w:t>389,103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006D98" w14:textId="4245305A">
            <w:pPr>
              <w:jc w:val="right"/>
              <w:rPr>
                <w:szCs w:val="22"/>
              </w:rPr>
            </w:pPr>
            <w:r w:rsidRPr="4411F322">
              <w:rPr>
                <w:szCs w:val="22"/>
              </w:rPr>
              <w:t>389,030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73C00A" w14:textId="01830511">
            <w:pPr>
              <w:rPr>
                <w:szCs w:val="22"/>
              </w:rPr>
            </w:pPr>
            <w:r w:rsidRPr="00762A71">
              <w:rPr>
                <w:szCs w:val="22"/>
              </w:rPr>
              <w:t xml:space="preserve"> $                2,758 </w:t>
            </w:r>
          </w:p>
        </w:tc>
      </w:tr>
      <w:tr w14:paraId="1AF94EC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7680D1" w14:textId="223BC20A">
            <w:pPr>
              <w:jc w:val="right"/>
              <w:rPr>
                <w:szCs w:val="22"/>
              </w:rPr>
            </w:pPr>
            <w:r w:rsidRPr="4411F322">
              <w:rPr>
                <w:szCs w:val="22"/>
              </w:rPr>
              <w:t>71680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C318C6" w14:textId="42A62081">
            <w:pPr>
              <w:rPr>
                <w:szCs w:val="22"/>
              </w:rPr>
            </w:pPr>
            <w:r w:rsidRPr="4411F322">
              <w:rPr>
                <w:szCs w:val="22"/>
              </w:rPr>
              <w:t>WSWP-TV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37410C" w14:textId="0C2B4524">
            <w:pPr>
              <w:jc w:val="right"/>
              <w:rPr>
                <w:szCs w:val="22"/>
              </w:rPr>
            </w:pPr>
            <w:r w:rsidRPr="4411F322">
              <w:rPr>
                <w:szCs w:val="22"/>
              </w:rPr>
              <w:t>849,038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190AAE" w14:textId="716FF57C">
            <w:pPr>
              <w:jc w:val="right"/>
              <w:rPr>
                <w:szCs w:val="22"/>
              </w:rPr>
            </w:pPr>
            <w:r w:rsidRPr="4411F322">
              <w:rPr>
                <w:szCs w:val="22"/>
              </w:rPr>
              <w:t>633,378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D3C251" w14:textId="1A660F9B">
            <w:pPr>
              <w:rPr>
                <w:szCs w:val="22"/>
              </w:rPr>
            </w:pPr>
            <w:r w:rsidRPr="00762A71">
              <w:rPr>
                <w:szCs w:val="22"/>
              </w:rPr>
              <w:t xml:space="preserve"> $                4,491 </w:t>
            </w:r>
          </w:p>
        </w:tc>
      </w:tr>
      <w:tr w14:paraId="5540C27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8BF189" w14:textId="08D46DD9">
            <w:pPr>
              <w:jc w:val="right"/>
              <w:rPr>
                <w:szCs w:val="22"/>
              </w:rPr>
            </w:pPr>
            <w:r w:rsidRPr="4411F322">
              <w:rPr>
                <w:szCs w:val="22"/>
              </w:rPr>
              <w:t>74094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8B451F" w14:textId="2C3E2DC4">
            <w:pPr>
              <w:rPr>
                <w:szCs w:val="22"/>
              </w:rPr>
            </w:pPr>
            <w:r w:rsidRPr="4411F322">
              <w:rPr>
                <w:szCs w:val="22"/>
              </w:rPr>
              <w:t>WSYM-TV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3F73DB" w14:textId="4ABD1852">
            <w:pPr>
              <w:jc w:val="right"/>
              <w:rPr>
                <w:szCs w:val="22"/>
              </w:rPr>
            </w:pPr>
            <w:r w:rsidRPr="4411F322">
              <w:rPr>
                <w:szCs w:val="22"/>
              </w:rPr>
              <w:t>1,695,809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1A6628" w14:textId="1F2C332F">
            <w:pPr>
              <w:jc w:val="right"/>
              <w:rPr>
                <w:szCs w:val="22"/>
              </w:rPr>
            </w:pPr>
            <w:r w:rsidRPr="4411F322">
              <w:rPr>
                <w:szCs w:val="22"/>
              </w:rPr>
              <w:t>1,694,640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B96DF7" w14:textId="58716A26">
            <w:pPr>
              <w:rPr>
                <w:szCs w:val="22"/>
              </w:rPr>
            </w:pPr>
            <w:r w:rsidRPr="00762A71">
              <w:rPr>
                <w:szCs w:val="22"/>
              </w:rPr>
              <w:t xml:space="preserve"> $              12,015 </w:t>
            </w:r>
          </w:p>
        </w:tc>
      </w:tr>
      <w:tr w14:paraId="1516ACB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16AE75" w14:textId="0DC6F0C2">
            <w:pPr>
              <w:jc w:val="right"/>
              <w:rPr>
                <w:szCs w:val="22"/>
              </w:rPr>
            </w:pPr>
            <w:r w:rsidRPr="4411F322">
              <w:rPr>
                <w:szCs w:val="22"/>
              </w:rPr>
              <w:t>73113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33B90F" w14:textId="198BD528">
            <w:pPr>
              <w:rPr>
                <w:szCs w:val="22"/>
              </w:rPr>
            </w:pPr>
            <w:r w:rsidRPr="4411F322">
              <w:rPr>
                <w:szCs w:val="22"/>
              </w:rPr>
              <w:t>WSYR-TV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971458" w14:textId="6A479402">
            <w:pPr>
              <w:jc w:val="right"/>
              <w:rPr>
                <w:szCs w:val="22"/>
              </w:rPr>
            </w:pPr>
            <w:r w:rsidRPr="4411F322">
              <w:rPr>
                <w:szCs w:val="22"/>
              </w:rPr>
              <w:t>1,314,500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6CB7FC" w14:textId="0B26C7A6">
            <w:pPr>
              <w:jc w:val="right"/>
              <w:rPr>
                <w:szCs w:val="22"/>
              </w:rPr>
            </w:pPr>
            <w:r w:rsidRPr="4411F322">
              <w:rPr>
                <w:szCs w:val="22"/>
              </w:rPr>
              <w:t>1,226,575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B9A266" w14:textId="12022C08">
            <w:pPr>
              <w:rPr>
                <w:szCs w:val="22"/>
              </w:rPr>
            </w:pPr>
            <w:r w:rsidRPr="00762A71">
              <w:rPr>
                <w:szCs w:val="22"/>
              </w:rPr>
              <w:t xml:space="preserve"> $                8,696 </w:t>
            </w:r>
          </w:p>
        </w:tc>
      </w:tr>
      <w:tr w14:paraId="502889D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159508" w14:textId="2C54FB34">
            <w:pPr>
              <w:jc w:val="right"/>
              <w:rPr>
                <w:szCs w:val="22"/>
              </w:rPr>
            </w:pPr>
            <w:r w:rsidRPr="4411F322">
              <w:rPr>
                <w:szCs w:val="22"/>
              </w:rPr>
              <w:t>40758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2486C8" w14:textId="05589363">
            <w:pPr>
              <w:rPr>
                <w:szCs w:val="22"/>
              </w:rPr>
            </w:pPr>
            <w:r w:rsidRPr="4411F322">
              <w:rPr>
                <w:szCs w:val="22"/>
              </w:rPr>
              <w:t>WSYT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58BBA5" w14:textId="77E1103B">
            <w:pPr>
              <w:jc w:val="right"/>
              <w:rPr>
                <w:szCs w:val="22"/>
              </w:rPr>
            </w:pPr>
            <w:r w:rsidRPr="4411F322">
              <w:rPr>
                <w:szCs w:val="22"/>
              </w:rPr>
              <w:t>1,962,530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54BD28" w14:textId="573F4F57">
            <w:pPr>
              <w:jc w:val="right"/>
              <w:rPr>
                <w:szCs w:val="22"/>
              </w:rPr>
            </w:pPr>
            <w:r w:rsidRPr="4411F322">
              <w:rPr>
                <w:szCs w:val="22"/>
              </w:rPr>
              <w:t>1,731,744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2C3D85" w14:textId="785FE035">
            <w:pPr>
              <w:rPr>
                <w:szCs w:val="22"/>
              </w:rPr>
            </w:pPr>
            <w:r w:rsidRPr="00762A71">
              <w:rPr>
                <w:szCs w:val="22"/>
              </w:rPr>
              <w:t xml:space="preserve"> $              12,278 </w:t>
            </w:r>
          </w:p>
        </w:tc>
      </w:tr>
      <w:tr w14:paraId="30E8ED1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538A48" w14:textId="1FAA619E">
            <w:pPr>
              <w:jc w:val="right"/>
              <w:rPr>
                <w:szCs w:val="22"/>
              </w:rPr>
            </w:pPr>
            <w:r w:rsidRPr="4411F322">
              <w:rPr>
                <w:szCs w:val="22"/>
              </w:rPr>
              <w:t>56549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8ED465" w14:textId="247C45C4">
            <w:pPr>
              <w:rPr>
                <w:szCs w:val="22"/>
              </w:rPr>
            </w:pPr>
            <w:r w:rsidRPr="4411F322">
              <w:rPr>
                <w:szCs w:val="22"/>
              </w:rPr>
              <w:t>WSYX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B4A3D6" w14:textId="615FB7B0">
            <w:pPr>
              <w:jc w:val="right"/>
              <w:rPr>
                <w:szCs w:val="22"/>
              </w:rPr>
            </w:pPr>
            <w:r w:rsidRPr="4411F322">
              <w:rPr>
                <w:szCs w:val="22"/>
              </w:rPr>
              <w:t>2,871,413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0978B8" w14:textId="787F0C1F">
            <w:pPr>
              <w:jc w:val="right"/>
              <w:rPr>
                <w:szCs w:val="22"/>
              </w:rPr>
            </w:pPr>
            <w:r w:rsidRPr="4411F322">
              <w:rPr>
                <w:szCs w:val="22"/>
              </w:rPr>
              <w:t>2,825,664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824621" w14:textId="11293F07">
            <w:pPr>
              <w:rPr>
                <w:szCs w:val="22"/>
              </w:rPr>
            </w:pPr>
            <w:r w:rsidRPr="00762A71">
              <w:rPr>
                <w:szCs w:val="22"/>
              </w:rPr>
              <w:t xml:space="preserve"> $              20,034 </w:t>
            </w:r>
          </w:p>
        </w:tc>
      </w:tr>
      <w:tr w14:paraId="462CBCF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852178" w14:textId="0840B6BB">
            <w:pPr>
              <w:jc w:val="right"/>
              <w:rPr>
                <w:szCs w:val="22"/>
              </w:rPr>
            </w:pPr>
            <w:r w:rsidRPr="4411F322">
              <w:rPr>
                <w:szCs w:val="22"/>
              </w:rPr>
              <w:t>65681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06D3F4" w14:textId="3618AF56">
            <w:pPr>
              <w:rPr>
                <w:szCs w:val="22"/>
              </w:rPr>
            </w:pPr>
            <w:r w:rsidRPr="4411F322">
              <w:rPr>
                <w:szCs w:val="22"/>
              </w:rPr>
              <w:t>WTAE-TV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B6254D" w14:textId="50D42297">
            <w:pPr>
              <w:jc w:val="right"/>
              <w:rPr>
                <w:szCs w:val="22"/>
              </w:rPr>
            </w:pPr>
            <w:r w:rsidRPr="4411F322">
              <w:rPr>
                <w:szCs w:val="22"/>
              </w:rPr>
              <w:t>2,985,875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5DA072" w14:textId="5D2584E2">
            <w:pPr>
              <w:jc w:val="right"/>
              <w:rPr>
                <w:szCs w:val="22"/>
              </w:rPr>
            </w:pPr>
            <w:r w:rsidRPr="4411F322">
              <w:rPr>
                <w:szCs w:val="22"/>
              </w:rPr>
              <w:t>2,865,692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E3DDDB" w14:textId="680D0181">
            <w:pPr>
              <w:rPr>
                <w:szCs w:val="22"/>
              </w:rPr>
            </w:pPr>
            <w:r w:rsidRPr="00762A71">
              <w:rPr>
                <w:szCs w:val="22"/>
              </w:rPr>
              <w:t xml:space="preserve"> $              20,318 </w:t>
            </w:r>
          </w:p>
        </w:tc>
      </w:tr>
      <w:tr w14:paraId="50908AF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92DD76" w14:textId="62E334DC">
            <w:pPr>
              <w:jc w:val="right"/>
              <w:rPr>
                <w:szCs w:val="22"/>
              </w:rPr>
            </w:pPr>
            <w:r w:rsidRPr="4411F322">
              <w:rPr>
                <w:szCs w:val="22"/>
              </w:rPr>
              <w:t>23341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1D359A" w14:textId="18CDEAD6">
            <w:pPr>
              <w:rPr>
                <w:szCs w:val="22"/>
              </w:rPr>
            </w:pPr>
            <w:r w:rsidRPr="4411F322">
              <w:rPr>
                <w:szCs w:val="22"/>
              </w:rPr>
              <w:t>WTAJ-TV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9102AC" w14:textId="3874445F">
            <w:pPr>
              <w:jc w:val="right"/>
              <w:rPr>
                <w:szCs w:val="22"/>
              </w:rPr>
            </w:pPr>
            <w:r w:rsidRPr="4411F322">
              <w:rPr>
                <w:szCs w:val="22"/>
              </w:rPr>
              <w:t>1,158,024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F22C3C" w14:textId="54094C71">
            <w:pPr>
              <w:jc w:val="right"/>
              <w:rPr>
                <w:szCs w:val="22"/>
              </w:rPr>
            </w:pPr>
            <w:r w:rsidRPr="4411F322">
              <w:rPr>
                <w:szCs w:val="22"/>
              </w:rPr>
              <w:t>925,907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20E1BE" w14:textId="55FF92E5">
            <w:pPr>
              <w:rPr>
                <w:szCs w:val="22"/>
              </w:rPr>
            </w:pPr>
            <w:r w:rsidRPr="00762A71">
              <w:rPr>
                <w:szCs w:val="22"/>
              </w:rPr>
              <w:t xml:space="preserve"> $                6,565 </w:t>
            </w:r>
          </w:p>
        </w:tc>
      </w:tr>
      <w:tr w14:paraId="1FE629D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98C3B8" w14:textId="1967EF9B">
            <w:pPr>
              <w:jc w:val="right"/>
              <w:rPr>
                <w:szCs w:val="22"/>
              </w:rPr>
            </w:pPr>
            <w:r w:rsidRPr="4411F322">
              <w:rPr>
                <w:szCs w:val="22"/>
              </w:rPr>
              <w:t>4685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9C5A3C" w14:textId="406BDA73">
            <w:pPr>
              <w:rPr>
                <w:szCs w:val="22"/>
              </w:rPr>
            </w:pPr>
            <w:r w:rsidRPr="4411F322">
              <w:rPr>
                <w:szCs w:val="22"/>
              </w:rPr>
              <w:t>WTAP-TV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B23966" w14:textId="6EEC43AB">
            <w:pPr>
              <w:jc w:val="right"/>
              <w:rPr>
                <w:szCs w:val="22"/>
              </w:rPr>
            </w:pPr>
            <w:r w:rsidRPr="4411F322">
              <w:rPr>
                <w:szCs w:val="22"/>
              </w:rPr>
              <w:t>489,083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6230DB" w14:textId="006CE75F">
            <w:pPr>
              <w:jc w:val="right"/>
              <w:rPr>
                <w:szCs w:val="22"/>
              </w:rPr>
            </w:pPr>
            <w:r w:rsidRPr="4411F322">
              <w:rPr>
                <w:szCs w:val="22"/>
              </w:rPr>
              <w:t>469,004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DC7F95" w14:textId="48B33DA6">
            <w:pPr>
              <w:rPr>
                <w:szCs w:val="22"/>
              </w:rPr>
            </w:pPr>
            <w:r w:rsidRPr="00762A71">
              <w:rPr>
                <w:szCs w:val="22"/>
              </w:rPr>
              <w:t xml:space="preserve"> $                3,325 </w:t>
            </w:r>
          </w:p>
        </w:tc>
      </w:tr>
      <w:tr w14:paraId="397AC5A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F36A1A" w14:textId="3C8A2207">
            <w:pPr>
              <w:jc w:val="right"/>
              <w:rPr>
                <w:szCs w:val="22"/>
              </w:rPr>
            </w:pPr>
            <w:r w:rsidRPr="4411F322">
              <w:rPr>
                <w:szCs w:val="22"/>
              </w:rPr>
              <w:t>416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EE9C0F" w14:textId="148F40C5">
            <w:pPr>
              <w:rPr>
                <w:szCs w:val="22"/>
              </w:rPr>
            </w:pPr>
            <w:r w:rsidRPr="4411F322">
              <w:rPr>
                <w:szCs w:val="22"/>
              </w:rPr>
              <w:t>WTAT-TV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39C6D7" w14:textId="096B7C71">
            <w:pPr>
              <w:jc w:val="right"/>
              <w:rPr>
                <w:szCs w:val="22"/>
              </w:rPr>
            </w:pPr>
            <w:r w:rsidRPr="4411F322">
              <w:rPr>
                <w:szCs w:val="22"/>
              </w:rPr>
              <w:t>1,284,148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91101D" w14:textId="41834044">
            <w:pPr>
              <w:jc w:val="right"/>
              <w:rPr>
                <w:szCs w:val="22"/>
              </w:rPr>
            </w:pPr>
            <w:r w:rsidRPr="4411F322">
              <w:rPr>
                <w:szCs w:val="22"/>
              </w:rPr>
              <w:t>1,284,148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7028E9" w14:textId="1F50D6B5">
            <w:pPr>
              <w:rPr>
                <w:szCs w:val="22"/>
              </w:rPr>
            </w:pPr>
            <w:r w:rsidRPr="00762A71">
              <w:rPr>
                <w:szCs w:val="22"/>
              </w:rPr>
              <w:t xml:space="preserve"> $                9,105 </w:t>
            </w:r>
          </w:p>
        </w:tc>
      </w:tr>
      <w:tr w14:paraId="1F87620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AF3B20" w14:textId="50E48532">
            <w:pPr>
              <w:jc w:val="right"/>
              <w:rPr>
                <w:szCs w:val="22"/>
              </w:rPr>
            </w:pPr>
            <w:r w:rsidRPr="4411F322">
              <w:rPr>
                <w:szCs w:val="22"/>
              </w:rPr>
              <w:t>67993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6A00A8" w14:textId="09A681B1">
            <w:pPr>
              <w:rPr>
                <w:szCs w:val="22"/>
              </w:rPr>
            </w:pPr>
            <w:r w:rsidRPr="4411F322">
              <w:rPr>
                <w:szCs w:val="22"/>
              </w:rPr>
              <w:t>WTBY-TV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1D95D0" w14:textId="5570699E">
            <w:pPr>
              <w:jc w:val="right"/>
              <w:rPr>
                <w:szCs w:val="22"/>
              </w:rPr>
            </w:pPr>
            <w:r w:rsidRPr="4411F322">
              <w:rPr>
                <w:szCs w:val="22"/>
              </w:rPr>
              <w:t>16,997,114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EC8819" w14:textId="5F77EAD8">
            <w:pPr>
              <w:jc w:val="right"/>
              <w:rPr>
                <w:szCs w:val="22"/>
              </w:rPr>
            </w:pPr>
            <w:r w:rsidRPr="4411F322">
              <w:rPr>
                <w:szCs w:val="22"/>
              </w:rPr>
              <w:t>16,897,718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6CCD61" w14:textId="7B49A994">
            <w:pPr>
              <w:rPr>
                <w:szCs w:val="22"/>
              </w:rPr>
            </w:pPr>
            <w:r w:rsidRPr="00762A71">
              <w:rPr>
                <w:szCs w:val="22"/>
              </w:rPr>
              <w:t xml:space="preserve"> $            119,805 </w:t>
            </w:r>
          </w:p>
        </w:tc>
      </w:tr>
      <w:tr w14:paraId="00F3364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54131F" w14:textId="7030BE0D">
            <w:pPr>
              <w:jc w:val="right"/>
              <w:rPr>
                <w:szCs w:val="22"/>
              </w:rPr>
            </w:pPr>
            <w:r w:rsidRPr="4411F322">
              <w:rPr>
                <w:szCs w:val="22"/>
              </w:rPr>
              <w:t>29715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96BEC3" w14:textId="03F9A872">
            <w:pPr>
              <w:rPr>
                <w:szCs w:val="22"/>
              </w:rPr>
            </w:pPr>
            <w:r w:rsidRPr="4411F322">
              <w:rPr>
                <w:szCs w:val="22"/>
              </w:rPr>
              <w:t>WTCE-TV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89C624" w14:textId="0C23302B">
            <w:pPr>
              <w:jc w:val="right"/>
              <w:rPr>
                <w:szCs w:val="22"/>
              </w:rPr>
            </w:pPr>
            <w:r w:rsidRPr="4411F322">
              <w:rPr>
                <w:szCs w:val="22"/>
              </w:rPr>
              <w:t>2,964,583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6F682F" w14:textId="4A227DE3">
            <w:pPr>
              <w:jc w:val="right"/>
              <w:rPr>
                <w:szCs w:val="22"/>
              </w:rPr>
            </w:pPr>
            <w:r w:rsidRPr="4411F322">
              <w:rPr>
                <w:szCs w:val="22"/>
              </w:rPr>
              <w:t>2,964,583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2AB87C" w14:textId="53FB8C13">
            <w:pPr>
              <w:rPr>
                <w:szCs w:val="22"/>
              </w:rPr>
            </w:pPr>
            <w:r w:rsidRPr="00762A71">
              <w:rPr>
                <w:szCs w:val="22"/>
              </w:rPr>
              <w:t xml:space="preserve"> $              21,019 </w:t>
            </w:r>
          </w:p>
        </w:tc>
      </w:tr>
      <w:tr w14:paraId="338CE06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826912" w14:textId="26604D32">
            <w:pPr>
              <w:jc w:val="right"/>
              <w:rPr>
                <w:szCs w:val="22"/>
              </w:rPr>
            </w:pPr>
            <w:r w:rsidRPr="4411F322">
              <w:rPr>
                <w:szCs w:val="22"/>
              </w:rPr>
              <w:t>65667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EF9901" w14:textId="3C762A54">
            <w:pPr>
              <w:rPr>
                <w:szCs w:val="22"/>
              </w:rPr>
            </w:pPr>
            <w:r w:rsidRPr="4411F322">
              <w:rPr>
                <w:szCs w:val="22"/>
              </w:rPr>
              <w:t>WTCI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BA75A6" w14:textId="52DAEA65">
            <w:pPr>
              <w:jc w:val="right"/>
              <w:rPr>
                <w:szCs w:val="22"/>
              </w:rPr>
            </w:pPr>
            <w:r w:rsidRPr="4411F322">
              <w:rPr>
                <w:szCs w:val="22"/>
              </w:rPr>
              <w:t>1,276,295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33CCB1" w14:textId="6B4BD6C4">
            <w:pPr>
              <w:jc w:val="right"/>
              <w:rPr>
                <w:szCs w:val="22"/>
              </w:rPr>
            </w:pPr>
            <w:r w:rsidRPr="4411F322">
              <w:rPr>
                <w:szCs w:val="22"/>
              </w:rPr>
              <w:t>1,159,269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296E83" w14:textId="5F98DB85">
            <w:pPr>
              <w:rPr>
                <w:szCs w:val="22"/>
              </w:rPr>
            </w:pPr>
            <w:r w:rsidRPr="00762A71">
              <w:rPr>
                <w:szCs w:val="22"/>
              </w:rPr>
              <w:t xml:space="preserve"> $                8,219 </w:t>
            </w:r>
          </w:p>
        </w:tc>
      </w:tr>
      <w:tr w14:paraId="200F9CE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4A1429" w14:textId="7BDE0D3D">
            <w:pPr>
              <w:jc w:val="right"/>
              <w:rPr>
                <w:szCs w:val="22"/>
              </w:rPr>
            </w:pPr>
            <w:r w:rsidRPr="4411F322">
              <w:rPr>
                <w:szCs w:val="22"/>
              </w:rPr>
              <w:t>67786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BAC121" w14:textId="45633195">
            <w:pPr>
              <w:rPr>
                <w:szCs w:val="22"/>
              </w:rPr>
            </w:pPr>
            <w:r w:rsidRPr="4411F322">
              <w:rPr>
                <w:szCs w:val="22"/>
              </w:rPr>
              <w:t>WTCT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414147" w14:textId="16BFD922">
            <w:pPr>
              <w:jc w:val="right"/>
              <w:rPr>
                <w:szCs w:val="22"/>
              </w:rPr>
            </w:pPr>
            <w:r w:rsidRPr="4411F322">
              <w:rPr>
                <w:szCs w:val="22"/>
              </w:rPr>
              <w:t>590,643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9D7C23" w14:textId="3975DD7E">
            <w:pPr>
              <w:jc w:val="right"/>
              <w:rPr>
                <w:szCs w:val="22"/>
              </w:rPr>
            </w:pPr>
            <w:r w:rsidRPr="4411F322">
              <w:rPr>
                <w:szCs w:val="22"/>
              </w:rPr>
              <w:t>586,819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18C5D9" w14:textId="062A71D5">
            <w:pPr>
              <w:rPr>
                <w:szCs w:val="22"/>
              </w:rPr>
            </w:pPr>
            <w:r w:rsidRPr="00762A71">
              <w:rPr>
                <w:szCs w:val="22"/>
              </w:rPr>
              <w:t xml:space="preserve"> $                4,161 </w:t>
            </w:r>
          </w:p>
        </w:tc>
      </w:tr>
      <w:tr w14:paraId="0FD89F3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618B22" w14:textId="34EFCDF6">
            <w:pPr>
              <w:jc w:val="right"/>
              <w:rPr>
                <w:szCs w:val="22"/>
              </w:rPr>
            </w:pPr>
            <w:r w:rsidRPr="4411F322">
              <w:rPr>
                <w:szCs w:val="22"/>
              </w:rPr>
              <w:t>28954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73B8A8" w14:textId="7DD23DBD">
            <w:pPr>
              <w:rPr>
                <w:szCs w:val="22"/>
              </w:rPr>
            </w:pPr>
            <w:r w:rsidRPr="4411F322">
              <w:rPr>
                <w:szCs w:val="22"/>
              </w:rPr>
              <w:t>WTCV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BE1045" w14:textId="1B4B6F3D">
            <w:pPr>
              <w:jc w:val="right"/>
              <w:rPr>
                <w:szCs w:val="22"/>
              </w:rPr>
            </w:pPr>
            <w:r w:rsidRPr="4411F322">
              <w:rPr>
                <w:szCs w:val="22"/>
              </w:rPr>
              <w:t>2,861,004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8F2FB1" w14:textId="461B56DF">
            <w:pPr>
              <w:jc w:val="right"/>
              <w:rPr>
                <w:szCs w:val="22"/>
              </w:rPr>
            </w:pPr>
            <w:r w:rsidRPr="4411F322">
              <w:rPr>
                <w:szCs w:val="22"/>
              </w:rPr>
              <w:t>2,653,740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4F9E30" w14:textId="255DBD2A">
            <w:pPr>
              <w:rPr>
                <w:szCs w:val="22"/>
              </w:rPr>
            </w:pPr>
            <w:r w:rsidRPr="00762A71">
              <w:rPr>
                <w:szCs w:val="22"/>
              </w:rPr>
              <w:t xml:space="preserve"> $              18,815 </w:t>
            </w:r>
          </w:p>
        </w:tc>
      </w:tr>
      <w:tr w14:paraId="77F1155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E15593" w14:textId="7473FB0E">
            <w:pPr>
              <w:jc w:val="right"/>
              <w:rPr>
                <w:szCs w:val="22"/>
              </w:rPr>
            </w:pPr>
            <w:r w:rsidRPr="4411F322">
              <w:rPr>
                <w:szCs w:val="22"/>
              </w:rPr>
              <w:t>74422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DCE54F" w14:textId="2CE9D773">
            <w:pPr>
              <w:rPr>
                <w:szCs w:val="22"/>
              </w:rPr>
            </w:pPr>
            <w:r w:rsidRPr="4411F322">
              <w:rPr>
                <w:szCs w:val="22"/>
              </w:rPr>
              <w:t>WTEN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344986" w14:textId="00DDB532">
            <w:pPr>
              <w:jc w:val="right"/>
              <w:rPr>
                <w:szCs w:val="22"/>
              </w:rPr>
            </w:pPr>
            <w:r w:rsidRPr="4411F322">
              <w:rPr>
                <w:szCs w:val="22"/>
              </w:rPr>
              <w:t>1,913,356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1D639A" w14:textId="1042B457">
            <w:pPr>
              <w:jc w:val="right"/>
              <w:rPr>
                <w:szCs w:val="22"/>
              </w:rPr>
            </w:pPr>
            <w:r w:rsidRPr="4411F322">
              <w:rPr>
                <w:szCs w:val="22"/>
              </w:rPr>
              <w:t>1,621,808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26A10E" w14:textId="182EC45C">
            <w:pPr>
              <w:rPr>
                <w:szCs w:val="22"/>
              </w:rPr>
            </w:pPr>
            <w:r w:rsidRPr="00762A71">
              <w:rPr>
                <w:szCs w:val="22"/>
              </w:rPr>
              <w:t xml:space="preserve"> $              11,499 </w:t>
            </w:r>
          </w:p>
        </w:tc>
      </w:tr>
      <w:tr w14:paraId="537C979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F93D26" w14:textId="03471303">
            <w:pPr>
              <w:jc w:val="right"/>
              <w:rPr>
                <w:szCs w:val="22"/>
              </w:rPr>
            </w:pPr>
            <w:r w:rsidRPr="4411F322">
              <w:rPr>
                <w:szCs w:val="22"/>
              </w:rPr>
              <w:t>9881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5A3CDD" w14:textId="5A51BC4B">
            <w:pPr>
              <w:rPr>
                <w:szCs w:val="22"/>
              </w:rPr>
            </w:pPr>
            <w:r w:rsidRPr="4411F322">
              <w:rPr>
                <w:szCs w:val="22"/>
              </w:rPr>
              <w:t>WTGL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3E5C3F" w14:textId="0C8297A3">
            <w:pPr>
              <w:jc w:val="right"/>
              <w:rPr>
                <w:szCs w:val="22"/>
              </w:rPr>
            </w:pPr>
            <w:r w:rsidRPr="4411F322">
              <w:rPr>
                <w:szCs w:val="22"/>
              </w:rPr>
              <w:t>4,516,827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885D97" w14:textId="127CFB7E">
            <w:pPr>
              <w:jc w:val="right"/>
              <w:rPr>
                <w:szCs w:val="22"/>
              </w:rPr>
            </w:pPr>
            <w:r w:rsidRPr="4411F322">
              <w:rPr>
                <w:szCs w:val="22"/>
              </w:rPr>
              <w:t>4,516,827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91BD8F" w14:textId="552FB791">
            <w:pPr>
              <w:rPr>
                <w:szCs w:val="22"/>
              </w:rPr>
            </w:pPr>
            <w:r w:rsidRPr="00762A71">
              <w:rPr>
                <w:szCs w:val="22"/>
              </w:rPr>
              <w:t xml:space="preserve"> $              32,024 </w:t>
            </w:r>
          </w:p>
        </w:tc>
      </w:tr>
      <w:tr w14:paraId="17FE907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3F47D9" w14:textId="180CA8ED">
            <w:pPr>
              <w:jc w:val="right"/>
              <w:rPr>
                <w:szCs w:val="22"/>
              </w:rPr>
            </w:pPr>
            <w:r w:rsidRPr="4411F322">
              <w:rPr>
                <w:szCs w:val="22"/>
              </w:rPr>
              <w:t>27245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481E4F" w14:textId="29C86A83">
            <w:pPr>
              <w:rPr>
                <w:szCs w:val="22"/>
              </w:rPr>
            </w:pPr>
            <w:r w:rsidRPr="4411F322">
              <w:rPr>
                <w:szCs w:val="22"/>
              </w:rPr>
              <w:t>WTGS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849120" w14:textId="1608B462">
            <w:pPr>
              <w:jc w:val="right"/>
              <w:rPr>
                <w:szCs w:val="22"/>
              </w:rPr>
            </w:pPr>
            <w:r w:rsidRPr="4411F322">
              <w:rPr>
                <w:szCs w:val="22"/>
              </w:rPr>
              <w:t>1,064,292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BCE0EC" w14:textId="52D76809">
            <w:pPr>
              <w:jc w:val="right"/>
              <w:rPr>
                <w:szCs w:val="22"/>
              </w:rPr>
            </w:pPr>
            <w:r w:rsidRPr="4411F322">
              <w:rPr>
                <w:szCs w:val="22"/>
              </w:rPr>
              <w:t>1,064,066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B2FC38" w14:textId="22A20DB8">
            <w:pPr>
              <w:rPr>
                <w:szCs w:val="22"/>
              </w:rPr>
            </w:pPr>
            <w:r w:rsidRPr="00762A71">
              <w:rPr>
                <w:szCs w:val="22"/>
              </w:rPr>
              <w:t xml:space="preserve"> $                7,544 </w:t>
            </w:r>
          </w:p>
        </w:tc>
      </w:tr>
      <w:tr w14:paraId="191D7F7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DCC77E" w14:textId="4D8E76CE">
            <w:pPr>
              <w:jc w:val="right"/>
              <w:rPr>
                <w:szCs w:val="22"/>
              </w:rPr>
            </w:pPr>
            <w:r w:rsidRPr="4411F322">
              <w:rPr>
                <w:szCs w:val="22"/>
              </w:rPr>
              <w:t>70655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38B221" w14:textId="70A41CD6">
            <w:pPr>
              <w:rPr>
                <w:szCs w:val="22"/>
              </w:rPr>
            </w:pPr>
            <w:r w:rsidRPr="4411F322">
              <w:rPr>
                <w:szCs w:val="22"/>
              </w:rPr>
              <w:t>WTHI-TV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2F8EAC" w14:textId="47416F4D">
            <w:pPr>
              <w:jc w:val="right"/>
              <w:rPr>
                <w:szCs w:val="22"/>
              </w:rPr>
            </w:pPr>
            <w:r w:rsidRPr="4411F322">
              <w:rPr>
                <w:szCs w:val="22"/>
              </w:rPr>
              <w:t>966,268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B3976C" w14:textId="7F054972">
            <w:pPr>
              <w:jc w:val="right"/>
              <w:rPr>
                <w:szCs w:val="22"/>
              </w:rPr>
            </w:pPr>
            <w:r w:rsidRPr="4411F322">
              <w:rPr>
                <w:szCs w:val="22"/>
              </w:rPr>
              <w:t>914,388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3CF56E" w14:textId="3DF50FBB">
            <w:pPr>
              <w:rPr>
                <w:szCs w:val="22"/>
              </w:rPr>
            </w:pPr>
            <w:r w:rsidRPr="00762A71">
              <w:rPr>
                <w:szCs w:val="22"/>
              </w:rPr>
              <w:t xml:space="preserve"> $                6,483 </w:t>
            </w:r>
          </w:p>
        </w:tc>
      </w:tr>
      <w:tr w14:paraId="44A8148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705132" w14:textId="4C4ECA83">
            <w:pPr>
              <w:jc w:val="right"/>
              <w:rPr>
                <w:szCs w:val="22"/>
              </w:rPr>
            </w:pPr>
            <w:r w:rsidRPr="4411F322">
              <w:rPr>
                <w:szCs w:val="22"/>
              </w:rPr>
              <w:t>70162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13B79C" w14:textId="68756865">
            <w:pPr>
              <w:rPr>
                <w:szCs w:val="22"/>
              </w:rPr>
            </w:pPr>
            <w:r w:rsidRPr="4411F322">
              <w:rPr>
                <w:szCs w:val="22"/>
              </w:rPr>
              <w:t>WTHR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1BC78A" w14:textId="3925A6F1">
            <w:pPr>
              <w:jc w:val="right"/>
              <w:rPr>
                <w:szCs w:val="22"/>
              </w:rPr>
            </w:pPr>
            <w:r w:rsidRPr="4411F322">
              <w:rPr>
                <w:szCs w:val="22"/>
              </w:rPr>
              <w:t>3,175,603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1DF427" w14:textId="4EF00EAD">
            <w:pPr>
              <w:jc w:val="right"/>
              <w:rPr>
                <w:szCs w:val="22"/>
              </w:rPr>
            </w:pPr>
            <w:r w:rsidRPr="4411F322">
              <w:rPr>
                <w:szCs w:val="22"/>
              </w:rPr>
              <w:t>3,122,761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BAF778" w14:textId="7D694223">
            <w:pPr>
              <w:rPr>
                <w:szCs w:val="22"/>
              </w:rPr>
            </w:pPr>
            <w:r w:rsidRPr="00762A71">
              <w:rPr>
                <w:szCs w:val="22"/>
              </w:rPr>
              <w:t xml:space="preserve"> $              22,140 </w:t>
            </w:r>
          </w:p>
        </w:tc>
      </w:tr>
      <w:tr w14:paraId="2E247BD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4D6276" w14:textId="0A5F52C3">
            <w:pPr>
              <w:jc w:val="right"/>
              <w:rPr>
                <w:szCs w:val="22"/>
              </w:rPr>
            </w:pPr>
            <w:r w:rsidRPr="4411F322">
              <w:rPr>
                <w:szCs w:val="22"/>
              </w:rPr>
              <w:t>147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8A4D76" w14:textId="2E99AD00">
            <w:pPr>
              <w:rPr>
                <w:szCs w:val="22"/>
              </w:rPr>
            </w:pPr>
            <w:r w:rsidRPr="4411F322">
              <w:rPr>
                <w:szCs w:val="22"/>
              </w:rPr>
              <w:t>WTIC-TV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5230C2" w14:textId="0393EF49">
            <w:pPr>
              <w:jc w:val="right"/>
              <w:rPr>
                <w:szCs w:val="22"/>
              </w:rPr>
            </w:pPr>
            <w:r w:rsidRPr="4411F322">
              <w:rPr>
                <w:szCs w:val="22"/>
              </w:rPr>
              <w:t>5,397,501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66261B" w14:textId="475B270E">
            <w:pPr>
              <w:jc w:val="right"/>
              <w:rPr>
                <w:szCs w:val="22"/>
              </w:rPr>
            </w:pPr>
            <w:r w:rsidRPr="4411F322">
              <w:rPr>
                <w:szCs w:val="22"/>
              </w:rPr>
              <w:t>4,767,795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703F34" w14:textId="4A1B2450">
            <w:pPr>
              <w:rPr>
                <w:szCs w:val="22"/>
              </w:rPr>
            </w:pPr>
            <w:r w:rsidRPr="00762A71">
              <w:rPr>
                <w:szCs w:val="22"/>
              </w:rPr>
              <w:t xml:space="preserve"> $              33,804 </w:t>
            </w:r>
          </w:p>
        </w:tc>
      </w:tr>
      <w:tr w14:paraId="3B80D59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710C2F" w14:textId="067219D3">
            <w:pPr>
              <w:jc w:val="right"/>
              <w:rPr>
                <w:szCs w:val="22"/>
              </w:rPr>
            </w:pPr>
            <w:r w:rsidRPr="4411F322">
              <w:rPr>
                <w:szCs w:val="22"/>
              </w:rPr>
              <w:t>26681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C7D9C8" w14:textId="130C5AFD">
            <w:pPr>
              <w:rPr>
                <w:szCs w:val="22"/>
              </w:rPr>
            </w:pPr>
            <w:r w:rsidRPr="4411F322">
              <w:rPr>
                <w:szCs w:val="22"/>
              </w:rPr>
              <w:t>WTIN-TV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7E8F46" w14:textId="51C17710">
            <w:pPr>
              <w:jc w:val="right"/>
              <w:rPr>
                <w:szCs w:val="22"/>
              </w:rPr>
            </w:pPr>
            <w:r w:rsidRPr="4411F322">
              <w:rPr>
                <w:szCs w:val="22"/>
              </w:rPr>
              <w:t>3,277,279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15F412" w14:textId="5BC6C855">
            <w:pPr>
              <w:jc w:val="right"/>
              <w:rPr>
                <w:szCs w:val="22"/>
              </w:rPr>
            </w:pPr>
            <w:r w:rsidRPr="4411F322">
              <w:rPr>
                <w:szCs w:val="22"/>
              </w:rPr>
              <w:t>3,162,469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25A0CB" w14:textId="0E4CE49C">
            <w:pPr>
              <w:rPr>
                <w:szCs w:val="22"/>
              </w:rPr>
            </w:pPr>
            <w:r w:rsidRPr="00762A71">
              <w:rPr>
                <w:szCs w:val="22"/>
              </w:rPr>
              <w:t xml:space="preserve"> $                  971 </w:t>
            </w:r>
          </w:p>
        </w:tc>
      </w:tr>
      <w:tr w14:paraId="0E4EA60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5C5138" w14:textId="6ABC336F">
            <w:pPr>
              <w:jc w:val="right"/>
              <w:rPr>
                <w:szCs w:val="22"/>
              </w:rPr>
            </w:pPr>
            <w:r w:rsidRPr="4411F322">
              <w:rPr>
                <w:szCs w:val="22"/>
              </w:rPr>
              <w:t>66536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24E0F1" w14:textId="5A38AE19">
            <w:pPr>
              <w:rPr>
                <w:szCs w:val="22"/>
              </w:rPr>
            </w:pPr>
            <w:r w:rsidRPr="4411F322">
              <w:rPr>
                <w:szCs w:val="22"/>
              </w:rPr>
              <w:t>WTIU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5FFDEC" w14:textId="3110A167">
            <w:pPr>
              <w:jc w:val="right"/>
              <w:rPr>
                <w:szCs w:val="22"/>
              </w:rPr>
            </w:pPr>
            <w:r w:rsidRPr="4411F322">
              <w:rPr>
                <w:szCs w:val="22"/>
              </w:rPr>
              <w:t>1,690,704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6FA2E3" w14:textId="4E50ED80">
            <w:pPr>
              <w:jc w:val="right"/>
              <w:rPr>
                <w:szCs w:val="22"/>
              </w:rPr>
            </w:pPr>
            <w:r w:rsidRPr="4411F322">
              <w:rPr>
                <w:szCs w:val="22"/>
              </w:rPr>
              <w:t>1,689,678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DD8B80" w14:textId="36EAFC74">
            <w:pPr>
              <w:rPr>
                <w:szCs w:val="22"/>
              </w:rPr>
            </w:pPr>
            <w:r w:rsidRPr="00762A71">
              <w:rPr>
                <w:szCs w:val="22"/>
              </w:rPr>
              <w:t xml:space="preserve"> $              11,980 </w:t>
            </w:r>
          </w:p>
        </w:tc>
      </w:tr>
      <w:tr w14:paraId="557146B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CD47F1" w14:textId="56E938A9">
            <w:pPr>
              <w:jc w:val="right"/>
              <w:rPr>
                <w:szCs w:val="22"/>
              </w:rPr>
            </w:pPr>
            <w:r w:rsidRPr="4411F322">
              <w:rPr>
                <w:szCs w:val="22"/>
              </w:rPr>
              <w:t>1002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C069C1" w14:textId="7F88D22D">
            <w:pPr>
              <w:rPr>
                <w:szCs w:val="22"/>
              </w:rPr>
            </w:pPr>
            <w:r w:rsidRPr="4411F322">
              <w:rPr>
                <w:szCs w:val="22"/>
              </w:rPr>
              <w:t>WTJP-TV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5C4B29" w14:textId="7E6269A1">
            <w:pPr>
              <w:jc w:val="right"/>
              <w:rPr>
                <w:szCs w:val="22"/>
              </w:rPr>
            </w:pPr>
            <w:r w:rsidRPr="4411F322">
              <w:rPr>
                <w:szCs w:val="22"/>
              </w:rPr>
              <w:t>2,037,103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760FB3" w14:textId="0D22E1A3">
            <w:pPr>
              <w:jc w:val="right"/>
              <w:rPr>
                <w:szCs w:val="22"/>
              </w:rPr>
            </w:pPr>
            <w:r w:rsidRPr="4411F322">
              <w:rPr>
                <w:szCs w:val="22"/>
              </w:rPr>
              <w:t>2,002,301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77D404" w14:textId="6FE3C86D">
            <w:pPr>
              <w:rPr>
                <w:szCs w:val="22"/>
              </w:rPr>
            </w:pPr>
            <w:r w:rsidRPr="00762A71">
              <w:rPr>
                <w:szCs w:val="22"/>
              </w:rPr>
              <w:t xml:space="preserve"> $              14,196 </w:t>
            </w:r>
          </w:p>
        </w:tc>
      </w:tr>
      <w:tr w14:paraId="7FE3B63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F4AF8B" w14:textId="7FD447C3">
            <w:pPr>
              <w:jc w:val="right"/>
              <w:rPr>
                <w:szCs w:val="22"/>
              </w:rPr>
            </w:pPr>
            <w:r w:rsidRPr="4411F322">
              <w:rPr>
                <w:szCs w:val="22"/>
              </w:rPr>
              <w:t>4593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B353C3" w14:textId="67E72137">
            <w:pPr>
              <w:rPr>
                <w:szCs w:val="22"/>
              </w:rPr>
            </w:pPr>
            <w:r w:rsidRPr="4411F322">
              <w:rPr>
                <w:szCs w:val="22"/>
              </w:rPr>
              <w:t>WTJR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E5CC93" w14:textId="1A2D01FE">
            <w:pPr>
              <w:jc w:val="right"/>
              <w:rPr>
                <w:szCs w:val="22"/>
              </w:rPr>
            </w:pPr>
            <w:r w:rsidRPr="4411F322">
              <w:rPr>
                <w:szCs w:val="22"/>
              </w:rPr>
              <w:t>316,974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3F7DF1" w14:textId="2BEFF9D7">
            <w:pPr>
              <w:jc w:val="right"/>
              <w:rPr>
                <w:szCs w:val="22"/>
              </w:rPr>
            </w:pPr>
            <w:r w:rsidRPr="4411F322">
              <w:rPr>
                <w:szCs w:val="22"/>
              </w:rPr>
              <w:t>316,852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3FE69E" w14:textId="108CF915">
            <w:pPr>
              <w:rPr>
                <w:szCs w:val="22"/>
              </w:rPr>
            </w:pPr>
            <w:r w:rsidRPr="00762A71">
              <w:rPr>
                <w:szCs w:val="22"/>
              </w:rPr>
              <w:t xml:space="preserve"> $                2,246 </w:t>
            </w:r>
          </w:p>
        </w:tc>
      </w:tr>
      <w:tr w14:paraId="3FE8BCD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0CB3B4" w14:textId="6DE95CA3">
            <w:pPr>
              <w:jc w:val="right"/>
              <w:rPr>
                <w:szCs w:val="22"/>
              </w:rPr>
            </w:pPr>
            <w:r w:rsidRPr="4411F322">
              <w:rPr>
                <w:szCs w:val="22"/>
              </w:rPr>
              <w:t>70287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58E5C7" w14:textId="22B7755E">
            <w:pPr>
              <w:rPr>
                <w:szCs w:val="22"/>
              </w:rPr>
            </w:pPr>
            <w:r w:rsidRPr="4411F322">
              <w:rPr>
                <w:szCs w:val="22"/>
              </w:rPr>
              <w:t>WTJX-TV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0E95B1" w14:textId="654F0440">
            <w:pPr>
              <w:jc w:val="right"/>
              <w:rPr>
                <w:szCs w:val="22"/>
              </w:rPr>
            </w:pPr>
            <w:r w:rsidRPr="4411F322">
              <w:rPr>
                <w:szCs w:val="22"/>
              </w:rPr>
              <w:t>112,125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75E85A" w14:textId="692F85B4">
            <w:pPr>
              <w:jc w:val="right"/>
              <w:rPr>
                <w:szCs w:val="22"/>
              </w:rPr>
            </w:pPr>
            <w:r w:rsidRPr="4411F322">
              <w:rPr>
                <w:szCs w:val="22"/>
              </w:rPr>
              <w:t>104,561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FE64F3" w14:textId="25871CB9">
            <w:pPr>
              <w:rPr>
                <w:szCs w:val="22"/>
              </w:rPr>
            </w:pPr>
            <w:r w:rsidRPr="00762A71">
              <w:rPr>
                <w:szCs w:val="22"/>
              </w:rPr>
              <w:t xml:space="preserve"> $                  741 </w:t>
            </w:r>
          </w:p>
        </w:tc>
      </w:tr>
      <w:tr w14:paraId="3E63040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9EE859" w14:textId="41403F09">
            <w:pPr>
              <w:jc w:val="right"/>
              <w:rPr>
                <w:szCs w:val="22"/>
              </w:rPr>
            </w:pPr>
            <w:r w:rsidRPr="4411F322">
              <w:rPr>
                <w:szCs w:val="22"/>
              </w:rPr>
              <w:t>47401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F479DA" w14:textId="275CAC90">
            <w:pPr>
              <w:rPr>
                <w:szCs w:val="22"/>
              </w:rPr>
            </w:pPr>
            <w:r w:rsidRPr="4411F322">
              <w:rPr>
                <w:szCs w:val="22"/>
              </w:rPr>
              <w:t>WTKR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8AA578" w14:textId="12D6281E">
            <w:pPr>
              <w:jc w:val="right"/>
              <w:rPr>
                <w:szCs w:val="22"/>
              </w:rPr>
            </w:pPr>
            <w:r w:rsidRPr="4411F322">
              <w:rPr>
                <w:szCs w:val="22"/>
              </w:rPr>
              <w:t>2,242,929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7C2BFE" w14:textId="64CFFB4C">
            <w:pPr>
              <w:jc w:val="right"/>
              <w:rPr>
                <w:szCs w:val="22"/>
              </w:rPr>
            </w:pPr>
            <w:r w:rsidRPr="4411F322">
              <w:rPr>
                <w:szCs w:val="22"/>
              </w:rPr>
              <w:t>2,242,846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B163E3" w14:textId="4B659BD4">
            <w:pPr>
              <w:rPr>
                <w:szCs w:val="22"/>
              </w:rPr>
            </w:pPr>
            <w:r w:rsidRPr="00762A71">
              <w:rPr>
                <w:szCs w:val="22"/>
              </w:rPr>
              <w:t xml:space="preserve"> $              15,902 </w:t>
            </w:r>
          </w:p>
        </w:tc>
      </w:tr>
      <w:tr w14:paraId="5925C45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EA7D1F" w14:textId="0C708207">
            <w:pPr>
              <w:jc w:val="right"/>
              <w:rPr>
                <w:szCs w:val="22"/>
              </w:rPr>
            </w:pPr>
            <w:r w:rsidRPr="4411F322">
              <w:rPr>
                <w:szCs w:val="22"/>
              </w:rPr>
              <w:t>82735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02E5CD" w14:textId="511BBA75">
            <w:pPr>
              <w:rPr>
                <w:szCs w:val="22"/>
              </w:rPr>
            </w:pPr>
            <w:r w:rsidRPr="4411F322">
              <w:rPr>
                <w:szCs w:val="22"/>
              </w:rPr>
              <w:t>WTLF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C8DDE0" w14:textId="0D5B62C6">
            <w:pPr>
              <w:jc w:val="right"/>
              <w:rPr>
                <w:szCs w:val="22"/>
              </w:rPr>
            </w:pPr>
            <w:r w:rsidRPr="4411F322">
              <w:rPr>
                <w:szCs w:val="22"/>
              </w:rPr>
              <w:t>883,350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3D1783" w14:textId="3BDADF45">
            <w:pPr>
              <w:jc w:val="right"/>
              <w:rPr>
                <w:szCs w:val="22"/>
              </w:rPr>
            </w:pPr>
            <w:r w:rsidRPr="4411F322">
              <w:rPr>
                <w:szCs w:val="22"/>
              </w:rPr>
              <w:t>883,326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5A7D6E" w14:textId="1417FDD1">
            <w:pPr>
              <w:rPr>
                <w:szCs w:val="22"/>
              </w:rPr>
            </w:pPr>
            <w:r w:rsidRPr="00762A71">
              <w:rPr>
                <w:szCs w:val="22"/>
              </w:rPr>
              <w:t xml:space="preserve"> $                6,263 </w:t>
            </w:r>
          </w:p>
        </w:tc>
      </w:tr>
      <w:tr w14:paraId="7451FC4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7CA0F9" w14:textId="02C68838">
            <w:pPr>
              <w:jc w:val="right"/>
              <w:rPr>
                <w:szCs w:val="22"/>
              </w:rPr>
            </w:pPr>
            <w:r w:rsidRPr="4411F322">
              <w:rPr>
                <w:szCs w:val="22"/>
              </w:rPr>
              <w:t>23486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527E3B" w14:textId="602BD2D5">
            <w:pPr>
              <w:rPr>
                <w:szCs w:val="22"/>
              </w:rPr>
            </w:pPr>
            <w:r w:rsidRPr="4411F322">
              <w:rPr>
                <w:szCs w:val="22"/>
              </w:rPr>
              <w:t>WTLH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38C246" w14:textId="39EC92BC">
            <w:pPr>
              <w:jc w:val="right"/>
              <w:rPr>
                <w:szCs w:val="22"/>
              </w:rPr>
            </w:pPr>
            <w:r w:rsidRPr="4411F322">
              <w:rPr>
                <w:szCs w:val="22"/>
              </w:rPr>
              <w:t>1,082,589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DADB79" w14:textId="14A8D995">
            <w:pPr>
              <w:jc w:val="right"/>
              <w:rPr>
                <w:szCs w:val="22"/>
              </w:rPr>
            </w:pPr>
            <w:r w:rsidRPr="4411F322">
              <w:rPr>
                <w:szCs w:val="22"/>
              </w:rPr>
              <w:t>1,082,542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08F113" w14:textId="777100AE">
            <w:pPr>
              <w:rPr>
                <w:szCs w:val="22"/>
              </w:rPr>
            </w:pPr>
            <w:r w:rsidRPr="00762A71">
              <w:rPr>
                <w:szCs w:val="22"/>
              </w:rPr>
              <w:t xml:space="preserve"> $                7,675 </w:t>
            </w:r>
          </w:p>
        </w:tc>
      </w:tr>
      <w:tr w14:paraId="4A1CCF6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8165C4" w14:textId="5BE46B85">
            <w:pPr>
              <w:jc w:val="right"/>
              <w:rPr>
                <w:szCs w:val="22"/>
              </w:rPr>
            </w:pPr>
            <w:r w:rsidRPr="4411F322">
              <w:rPr>
                <w:szCs w:val="22"/>
              </w:rPr>
              <w:t>67781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271E08" w14:textId="0C638131">
            <w:pPr>
              <w:rPr>
                <w:szCs w:val="22"/>
              </w:rPr>
            </w:pPr>
            <w:r w:rsidRPr="4411F322">
              <w:rPr>
                <w:szCs w:val="22"/>
              </w:rPr>
              <w:t>WTLJ</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9C2BDC" w14:textId="0D815580">
            <w:pPr>
              <w:jc w:val="right"/>
              <w:rPr>
                <w:szCs w:val="22"/>
              </w:rPr>
            </w:pPr>
            <w:r w:rsidRPr="4411F322">
              <w:rPr>
                <w:szCs w:val="22"/>
              </w:rPr>
              <w:t>1,738,667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6595D3" w14:textId="196C8F76">
            <w:pPr>
              <w:jc w:val="right"/>
              <w:rPr>
                <w:szCs w:val="22"/>
              </w:rPr>
            </w:pPr>
            <w:r w:rsidRPr="4411F322">
              <w:rPr>
                <w:szCs w:val="22"/>
              </w:rPr>
              <w:t>1,736,853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A2B29D" w14:textId="45341789">
            <w:pPr>
              <w:rPr>
                <w:szCs w:val="22"/>
              </w:rPr>
            </w:pPr>
            <w:r w:rsidRPr="00762A71">
              <w:rPr>
                <w:szCs w:val="22"/>
              </w:rPr>
              <w:t xml:space="preserve"> $              12,314 </w:t>
            </w:r>
          </w:p>
        </w:tc>
      </w:tr>
      <w:tr w14:paraId="5E3607E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504C17" w14:textId="54221A69">
            <w:pPr>
              <w:jc w:val="right"/>
              <w:rPr>
                <w:szCs w:val="22"/>
              </w:rPr>
            </w:pPr>
            <w:r w:rsidRPr="4411F322">
              <w:rPr>
                <w:szCs w:val="22"/>
              </w:rPr>
              <w:t>65046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2333CF" w14:textId="4CC07A70">
            <w:pPr>
              <w:rPr>
                <w:szCs w:val="22"/>
              </w:rPr>
            </w:pPr>
            <w:r w:rsidRPr="4411F322">
              <w:rPr>
                <w:szCs w:val="22"/>
              </w:rPr>
              <w:t>WTLV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4A5CC5" w14:textId="199F0B11">
            <w:pPr>
              <w:jc w:val="right"/>
              <w:rPr>
                <w:szCs w:val="22"/>
              </w:rPr>
            </w:pPr>
            <w:r w:rsidRPr="4411F322">
              <w:rPr>
                <w:szCs w:val="22"/>
              </w:rPr>
              <w:t>2,041,165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79D8BC" w14:textId="03DF6487">
            <w:pPr>
              <w:jc w:val="right"/>
              <w:rPr>
                <w:szCs w:val="22"/>
              </w:rPr>
            </w:pPr>
            <w:r w:rsidRPr="4411F322">
              <w:rPr>
                <w:szCs w:val="22"/>
              </w:rPr>
              <w:t>2,022,822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0AFF70" w14:textId="7A77B437">
            <w:pPr>
              <w:rPr>
                <w:szCs w:val="22"/>
              </w:rPr>
            </w:pPr>
            <w:r w:rsidRPr="00762A71">
              <w:rPr>
                <w:szCs w:val="22"/>
              </w:rPr>
              <w:t xml:space="preserve"> $              14,342 </w:t>
            </w:r>
          </w:p>
        </w:tc>
      </w:tr>
      <w:tr w14:paraId="6E8556C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D82DC4" w14:textId="3AFD39BF">
            <w:pPr>
              <w:jc w:val="right"/>
              <w:rPr>
                <w:szCs w:val="22"/>
              </w:rPr>
            </w:pPr>
            <w:r w:rsidRPr="4411F322">
              <w:rPr>
                <w:szCs w:val="22"/>
              </w:rPr>
              <w:t>74098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5E430E" w14:textId="14F0D9CE">
            <w:pPr>
              <w:rPr>
                <w:szCs w:val="22"/>
              </w:rPr>
            </w:pPr>
            <w:r w:rsidRPr="4411F322">
              <w:rPr>
                <w:szCs w:val="22"/>
              </w:rPr>
              <w:t>WTMJ-TV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4D170F" w14:textId="55BA2941">
            <w:pPr>
              <w:jc w:val="right"/>
              <w:rPr>
                <w:szCs w:val="22"/>
              </w:rPr>
            </w:pPr>
            <w:r w:rsidRPr="4411F322">
              <w:rPr>
                <w:szCs w:val="22"/>
              </w:rPr>
              <w:t>3,139,304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6B2633" w14:textId="7BF78B02">
            <w:pPr>
              <w:jc w:val="right"/>
              <w:rPr>
                <w:szCs w:val="22"/>
              </w:rPr>
            </w:pPr>
            <w:r w:rsidRPr="4411F322">
              <w:rPr>
                <w:szCs w:val="22"/>
              </w:rPr>
              <w:t>3,123,411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A0FF1A" w14:textId="5D498CD4">
            <w:pPr>
              <w:rPr>
                <w:szCs w:val="22"/>
              </w:rPr>
            </w:pPr>
            <w:r w:rsidRPr="00762A71">
              <w:rPr>
                <w:szCs w:val="22"/>
              </w:rPr>
              <w:t xml:space="preserve"> $              22,145 </w:t>
            </w:r>
          </w:p>
        </w:tc>
      </w:tr>
      <w:tr w14:paraId="6CE4BE4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FA0BAC" w14:textId="3D0A5FB5">
            <w:pPr>
              <w:jc w:val="right"/>
              <w:rPr>
                <w:szCs w:val="22"/>
              </w:rPr>
            </w:pPr>
            <w:r w:rsidRPr="4411F322">
              <w:rPr>
                <w:szCs w:val="22"/>
              </w:rPr>
              <w:t>74109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3CA4D3" w14:textId="6A2AD88E">
            <w:pPr>
              <w:rPr>
                <w:szCs w:val="22"/>
              </w:rPr>
            </w:pPr>
            <w:r w:rsidRPr="4411F322">
              <w:rPr>
                <w:szCs w:val="22"/>
              </w:rPr>
              <w:t>WTNH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0DEC34" w14:textId="06D9BB53">
            <w:pPr>
              <w:jc w:val="right"/>
              <w:rPr>
                <w:szCs w:val="22"/>
              </w:rPr>
            </w:pPr>
            <w:r w:rsidRPr="4411F322">
              <w:rPr>
                <w:szCs w:val="22"/>
              </w:rPr>
              <w:t>7,999,974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291FAB" w14:textId="2C30DC4D">
            <w:pPr>
              <w:jc w:val="right"/>
              <w:rPr>
                <w:szCs w:val="22"/>
              </w:rPr>
            </w:pPr>
            <w:r w:rsidRPr="4411F322">
              <w:rPr>
                <w:szCs w:val="22"/>
              </w:rPr>
              <w:t>7,453,267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7304EC" w14:textId="69AC7BC0">
            <w:pPr>
              <w:rPr>
                <w:szCs w:val="22"/>
              </w:rPr>
            </w:pPr>
            <w:r w:rsidRPr="00762A71">
              <w:rPr>
                <w:szCs w:val="22"/>
              </w:rPr>
              <w:t xml:space="preserve"> $              52,844 </w:t>
            </w:r>
          </w:p>
        </w:tc>
      </w:tr>
      <w:tr w14:paraId="30190F6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8491EE" w14:textId="36F10949">
            <w:pPr>
              <w:jc w:val="right"/>
              <w:rPr>
                <w:szCs w:val="22"/>
              </w:rPr>
            </w:pPr>
            <w:r w:rsidRPr="4411F322">
              <w:rPr>
                <w:szCs w:val="22"/>
              </w:rPr>
              <w:t>19200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2E807C" w14:textId="5D00429C">
            <w:pPr>
              <w:rPr>
                <w:szCs w:val="22"/>
              </w:rPr>
            </w:pPr>
            <w:r w:rsidRPr="4411F322">
              <w:rPr>
                <w:szCs w:val="22"/>
              </w:rPr>
              <w:t>WTNZ</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6C6AAA" w14:textId="3A9A3407">
            <w:pPr>
              <w:jc w:val="right"/>
              <w:rPr>
                <w:szCs w:val="22"/>
              </w:rPr>
            </w:pPr>
            <w:r w:rsidRPr="4411F322">
              <w:rPr>
                <w:szCs w:val="22"/>
              </w:rPr>
              <w:t>1,790,817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9298DC" w14:textId="0FFB205B">
            <w:pPr>
              <w:jc w:val="right"/>
              <w:rPr>
                <w:szCs w:val="22"/>
              </w:rPr>
            </w:pPr>
            <w:r w:rsidRPr="4411F322">
              <w:rPr>
                <w:szCs w:val="22"/>
              </w:rPr>
              <w:t>1,598,570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67993D" w14:textId="191473AE">
            <w:pPr>
              <w:rPr>
                <w:szCs w:val="22"/>
              </w:rPr>
            </w:pPr>
            <w:r w:rsidRPr="00762A71">
              <w:rPr>
                <w:szCs w:val="22"/>
              </w:rPr>
              <w:t xml:space="preserve"> $              11,334 </w:t>
            </w:r>
          </w:p>
        </w:tc>
      </w:tr>
      <w:tr w14:paraId="299A6BF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B8A3CD" w14:textId="630E7A95">
            <w:pPr>
              <w:jc w:val="right"/>
              <w:rPr>
                <w:szCs w:val="22"/>
              </w:rPr>
            </w:pPr>
            <w:r w:rsidRPr="4411F322">
              <w:rPr>
                <w:szCs w:val="22"/>
              </w:rPr>
              <w:t>590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5B7F7E" w14:textId="378F45A2">
            <w:pPr>
              <w:rPr>
                <w:szCs w:val="22"/>
              </w:rPr>
            </w:pPr>
            <w:r w:rsidRPr="4411F322">
              <w:rPr>
                <w:szCs w:val="22"/>
              </w:rPr>
              <w:t>WTOC-TV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0119F5" w14:textId="78054497">
            <w:pPr>
              <w:jc w:val="right"/>
              <w:rPr>
                <w:szCs w:val="22"/>
              </w:rPr>
            </w:pPr>
            <w:r w:rsidRPr="4411F322">
              <w:rPr>
                <w:szCs w:val="22"/>
              </w:rPr>
              <w:t>1,061,993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C25EC6" w14:textId="0FE71025">
            <w:pPr>
              <w:jc w:val="right"/>
              <w:rPr>
                <w:szCs w:val="22"/>
              </w:rPr>
            </w:pPr>
            <w:r w:rsidRPr="4411F322">
              <w:rPr>
                <w:szCs w:val="22"/>
              </w:rPr>
              <w:t>1,061,993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C57553" w14:textId="40A6A883">
            <w:pPr>
              <w:rPr>
                <w:szCs w:val="22"/>
              </w:rPr>
            </w:pPr>
            <w:r w:rsidRPr="00762A71">
              <w:rPr>
                <w:szCs w:val="22"/>
              </w:rPr>
              <w:t xml:space="preserve"> $                7,530 </w:t>
            </w:r>
          </w:p>
        </w:tc>
      </w:tr>
      <w:tr w14:paraId="434A559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6CD56E" w14:textId="4FCA963A">
            <w:pPr>
              <w:jc w:val="right"/>
              <w:rPr>
                <w:szCs w:val="22"/>
              </w:rPr>
            </w:pPr>
            <w:r w:rsidRPr="4411F322">
              <w:rPr>
                <w:szCs w:val="22"/>
              </w:rPr>
              <w:t>74112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CC526B" w14:textId="3FEA0B6E">
            <w:pPr>
              <w:rPr>
                <w:szCs w:val="22"/>
              </w:rPr>
            </w:pPr>
            <w:r w:rsidRPr="4411F322">
              <w:rPr>
                <w:szCs w:val="22"/>
              </w:rPr>
              <w:t>WTOG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D1E43D" w14:textId="14E8B728">
            <w:pPr>
              <w:jc w:val="right"/>
              <w:rPr>
                <w:szCs w:val="22"/>
              </w:rPr>
            </w:pPr>
            <w:r w:rsidRPr="4411F322">
              <w:rPr>
                <w:szCs w:val="22"/>
              </w:rPr>
              <w:t>6,239,245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C710B8" w14:textId="29C12772">
            <w:pPr>
              <w:jc w:val="right"/>
              <w:rPr>
                <w:szCs w:val="22"/>
              </w:rPr>
            </w:pPr>
            <w:r w:rsidRPr="4411F322">
              <w:rPr>
                <w:szCs w:val="22"/>
              </w:rPr>
              <w:t>6,236,871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9835A0" w14:textId="549B7C4F">
            <w:pPr>
              <w:rPr>
                <w:szCs w:val="22"/>
              </w:rPr>
            </w:pPr>
            <w:r w:rsidRPr="00762A71">
              <w:rPr>
                <w:szCs w:val="22"/>
              </w:rPr>
              <w:t xml:space="preserve"> $              44,219 </w:t>
            </w:r>
          </w:p>
        </w:tc>
      </w:tr>
      <w:tr w14:paraId="29DB18E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41513B" w14:textId="3A827012">
            <w:pPr>
              <w:jc w:val="right"/>
              <w:rPr>
                <w:szCs w:val="22"/>
              </w:rPr>
            </w:pPr>
            <w:r w:rsidRPr="4411F322">
              <w:rPr>
                <w:szCs w:val="22"/>
              </w:rPr>
              <w:t>4686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9B4C6D" w14:textId="7671FE51">
            <w:pPr>
              <w:rPr>
                <w:szCs w:val="22"/>
              </w:rPr>
            </w:pPr>
            <w:r w:rsidRPr="4411F322">
              <w:rPr>
                <w:szCs w:val="22"/>
              </w:rPr>
              <w:t>WTOK-TV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D85B2D" w14:textId="11D37D2D">
            <w:pPr>
              <w:jc w:val="right"/>
              <w:rPr>
                <w:szCs w:val="22"/>
              </w:rPr>
            </w:pPr>
            <w:r w:rsidRPr="4411F322">
              <w:rPr>
                <w:szCs w:val="22"/>
              </w:rPr>
              <w:t>391,847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EC9EDA" w14:textId="03CD1A14">
            <w:pPr>
              <w:jc w:val="right"/>
              <w:rPr>
                <w:szCs w:val="22"/>
              </w:rPr>
            </w:pPr>
            <w:r w:rsidRPr="4411F322">
              <w:rPr>
                <w:szCs w:val="22"/>
              </w:rPr>
              <w:t>386,112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7FC7D7" w14:textId="6BFCD0EB">
            <w:pPr>
              <w:rPr>
                <w:szCs w:val="22"/>
              </w:rPr>
            </w:pPr>
            <w:r w:rsidRPr="00762A71">
              <w:rPr>
                <w:szCs w:val="22"/>
              </w:rPr>
              <w:t xml:space="preserve"> $                2,738 </w:t>
            </w:r>
          </w:p>
        </w:tc>
      </w:tr>
      <w:tr w14:paraId="2F1D6EC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843F69" w14:textId="01E94DB4">
            <w:pPr>
              <w:jc w:val="right"/>
              <w:rPr>
                <w:szCs w:val="22"/>
              </w:rPr>
            </w:pPr>
            <w:r w:rsidRPr="4411F322">
              <w:rPr>
                <w:szCs w:val="22"/>
              </w:rPr>
              <w:t>13992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8516B1" w14:textId="30A213F8">
            <w:pPr>
              <w:rPr>
                <w:szCs w:val="22"/>
              </w:rPr>
            </w:pPr>
            <w:r w:rsidRPr="4411F322">
              <w:rPr>
                <w:szCs w:val="22"/>
              </w:rPr>
              <w:t>WTOL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27A156" w14:textId="0083D16F">
            <w:pPr>
              <w:jc w:val="right"/>
              <w:rPr>
                <w:szCs w:val="22"/>
              </w:rPr>
            </w:pPr>
            <w:r w:rsidRPr="4411F322">
              <w:rPr>
                <w:szCs w:val="22"/>
              </w:rPr>
              <w:t>4,534,147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CF399E" w14:textId="759C25E6">
            <w:pPr>
              <w:jc w:val="right"/>
              <w:rPr>
                <w:szCs w:val="22"/>
              </w:rPr>
            </w:pPr>
            <w:r w:rsidRPr="4411F322">
              <w:rPr>
                <w:szCs w:val="22"/>
              </w:rPr>
              <w:t>4,527,590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2B6F93" w14:textId="5CE7A8A0">
            <w:pPr>
              <w:rPr>
                <w:szCs w:val="22"/>
              </w:rPr>
            </w:pPr>
            <w:r w:rsidRPr="00762A71">
              <w:rPr>
                <w:szCs w:val="22"/>
              </w:rPr>
              <w:t xml:space="preserve"> $              32,101 </w:t>
            </w:r>
          </w:p>
        </w:tc>
      </w:tr>
      <w:tr w14:paraId="40B0ADD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24FD45" w14:textId="1BE4FE4A">
            <w:pPr>
              <w:jc w:val="right"/>
              <w:rPr>
                <w:szCs w:val="22"/>
              </w:rPr>
            </w:pPr>
            <w:r w:rsidRPr="4411F322">
              <w:rPr>
                <w:szCs w:val="22"/>
              </w:rPr>
              <w:t>21254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B1294E" w14:textId="7A05F06D">
            <w:pPr>
              <w:rPr>
                <w:szCs w:val="22"/>
              </w:rPr>
            </w:pPr>
            <w:r w:rsidRPr="4411F322">
              <w:rPr>
                <w:szCs w:val="22"/>
              </w:rPr>
              <w:t>WTOM-TV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6454D9" w14:textId="40B5F1AA">
            <w:pPr>
              <w:jc w:val="right"/>
              <w:rPr>
                <w:szCs w:val="22"/>
              </w:rPr>
            </w:pPr>
            <w:r w:rsidRPr="4411F322">
              <w:rPr>
                <w:szCs w:val="22"/>
              </w:rPr>
              <w:t>120,159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7AC551" w14:textId="4F18594B">
            <w:pPr>
              <w:jc w:val="right"/>
              <w:rPr>
                <w:szCs w:val="22"/>
              </w:rPr>
            </w:pPr>
            <w:r w:rsidRPr="4411F322">
              <w:rPr>
                <w:szCs w:val="22"/>
              </w:rPr>
              <w:t>116,524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D6796F" w14:textId="3E3CF9A3">
            <w:pPr>
              <w:rPr>
                <w:szCs w:val="22"/>
              </w:rPr>
            </w:pPr>
            <w:r w:rsidRPr="00762A71">
              <w:rPr>
                <w:szCs w:val="22"/>
              </w:rPr>
              <w:t xml:space="preserve"> $                  826 </w:t>
            </w:r>
          </w:p>
        </w:tc>
      </w:tr>
      <w:tr w14:paraId="63E13E5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E4F83D" w14:textId="7EADAF8A">
            <w:pPr>
              <w:jc w:val="right"/>
              <w:rPr>
                <w:szCs w:val="22"/>
              </w:rPr>
            </w:pPr>
            <w:r w:rsidRPr="4411F322">
              <w:rPr>
                <w:szCs w:val="22"/>
              </w:rPr>
              <w:t>74122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93969B" w14:textId="623CC697">
            <w:pPr>
              <w:rPr>
                <w:szCs w:val="22"/>
              </w:rPr>
            </w:pPr>
            <w:r w:rsidRPr="4411F322">
              <w:rPr>
                <w:szCs w:val="22"/>
              </w:rPr>
              <w:t>WTOV-TV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A38BF0" w14:textId="450E85B4">
            <w:pPr>
              <w:jc w:val="right"/>
              <w:rPr>
                <w:szCs w:val="22"/>
              </w:rPr>
            </w:pPr>
            <w:r w:rsidRPr="4411F322">
              <w:rPr>
                <w:szCs w:val="22"/>
              </w:rPr>
              <w:t>3,866,114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AC2BA6" w14:textId="64576752">
            <w:pPr>
              <w:jc w:val="right"/>
              <w:rPr>
                <w:szCs w:val="22"/>
              </w:rPr>
            </w:pPr>
            <w:r w:rsidRPr="4411F322">
              <w:rPr>
                <w:szCs w:val="22"/>
              </w:rPr>
              <w:t>3,605,421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22C260" w14:textId="4441B130">
            <w:pPr>
              <w:rPr>
                <w:szCs w:val="22"/>
              </w:rPr>
            </w:pPr>
            <w:r w:rsidRPr="00762A71">
              <w:rPr>
                <w:szCs w:val="22"/>
              </w:rPr>
              <w:t xml:space="preserve"> $              25,562 </w:t>
            </w:r>
          </w:p>
        </w:tc>
      </w:tr>
      <w:tr w14:paraId="33ECE76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5F8AF0" w14:textId="06A3CC8A">
            <w:pPr>
              <w:jc w:val="right"/>
              <w:rPr>
                <w:szCs w:val="22"/>
              </w:rPr>
            </w:pPr>
            <w:r w:rsidRPr="4411F322">
              <w:rPr>
                <w:szCs w:val="22"/>
              </w:rPr>
              <w:t>82574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0D633B" w14:textId="448F094D">
            <w:pPr>
              <w:rPr>
                <w:szCs w:val="22"/>
              </w:rPr>
            </w:pPr>
            <w:r w:rsidRPr="4411F322">
              <w:rPr>
                <w:szCs w:val="22"/>
              </w:rPr>
              <w:t>WTPC-TV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2C4875" w14:textId="2FE031F9">
            <w:pPr>
              <w:jc w:val="right"/>
              <w:rPr>
                <w:szCs w:val="22"/>
              </w:rPr>
            </w:pPr>
            <w:r w:rsidRPr="4411F322">
              <w:rPr>
                <w:szCs w:val="22"/>
              </w:rPr>
              <w:t>2,138,494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F8FF0F" w14:textId="3AE1FF44">
            <w:pPr>
              <w:jc w:val="right"/>
              <w:rPr>
                <w:szCs w:val="22"/>
              </w:rPr>
            </w:pPr>
            <w:r w:rsidRPr="4411F322">
              <w:rPr>
                <w:szCs w:val="22"/>
              </w:rPr>
              <w:t>2,132,635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08680B" w14:textId="27376983">
            <w:pPr>
              <w:rPr>
                <w:szCs w:val="22"/>
              </w:rPr>
            </w:pPr>
            <w:r w:rsidRPr="00762A71">
              <w:rPr>
                <w:szCs w:val="22"/>
              </w:rPr>
              <w:t xml:space="preserve"> $              15,120 </w:t>
            </w:r>
          </w:p>
        </w:tc>
      </w:tr>
      <w:tr w14:paraId="2C5A569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99B914" w14:textId="7C44A833">
            <w:pPr>
              <w:jc w:val="right"/>
              <w:rPr>
                <w:szCs w:val="22"/>
              </w:rPr>
            </w:pPr>
            <w:r w:rsidRPr="4411F322">
              <w:rPr>
                <w:szCs w:val="22"/>
              </w:rPr>
              <w:t>86496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0B41F8" w14:textId="47E87EE6">
            <w:pPr>
              <w:rPr>
                <w:szCs w:val="22"/>
              </w:rPr>
            </w:pPr>
            <w:r w:rsidRPr="4411F322">
              <w:rPr>
                <w:szCs w:val="22"/>
              </w:rPr>
              <w:t>WTPX-TV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DF6D15" w14:textId="72C2D131">
            <w:pPr>
              <w:jc w:val="right"/>
              <w:rPr>
                <w:szCs w:val="22"/>
              </w:rPr>
            </w:pPr>
            <w:r w:rsidRPr="4411F322">
              <w:rPr>
                <w:szCs w:val="22"/>
              </w:rPr>
              <w:t>258,246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816D1D" w14:textId="63C07354">
            <w:pPr>
              <w:jc w:val="right"/>
              <w:rPr>
                <w:szCs w:val="22"/>
              </w:rPr>
            </w:pPr>
            <w:r w:rsidRPr="4411F322">
              <w:rPr>
                <w:szCs w:val="22"/>
              </w:rPr>
              <w:t>258,154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464607" w14:textId="13D78FB9">
            <w:pPr>
              <w:rPr>
                <w:szCs w:val="22"/>
              </w:rPr>
            </w:pPr>
            <w:r w:rsidRPr="00762A71">
              <w:rPr>
                <w:szCs w:val="22"/>
              </w:rPr>
              <w:t xml:space="preserve"> $                1,830 </w:t>
            </w:r>
          </w:p>
        </w:tc>
      </w:tr>
      <w:tr w14:paraId="0E66156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E7305F" w14:textId="611A3DEA">
            <w:pPr>
              <w:jc w:val="right"/>
              <w:rPr>
                <w:szCs w:val="22"/>
              </w:rPr>
            </w:pPr>
            <w:r w:rsidRPr="4411F322">
              <w:rPr>
                <w:szCs w:val="22"/>
              </w:rPr>
              <w:t>6869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C4D86A" w14:textId="491EBFF8">
            <w:pPr>
              <w:rPr>
                <w:szCs w:val="22"/>
              </w:rPr>
            </w:pPr>
            <w:r w:rsidRPr="4411F322">
              <w:rPr>
                <w:szCs w:val="22"/>
              </w:rPr>
              <w:t>WTRF-TV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4E94F3" w14:textId="0503DE46">
            <w:pPr>
              <w:jc w:val="right"/>
              <w:rPr>
                <w:szCs w:val="22"/>
              </w:rPr>
            </w:pPr>
            <w:r w:rsidRPr="4411F322">
              <w:rPr>
                <w:szCs w:val="22"/>
              </w:rPr>
              <w:t>2,938,363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C5E993" w14:textId="1222A89F">
            <w:pPr>
              <w:jc w:val="right"/>
              <w:rPr>
                <w:szCs w:val="22"/>
              </w:rPr>
            </w:pPr>
            <w:r w:rsidRPr="4411F322">
              <w:rPr>
                <w:szCs w:val="22"/>
              </w:rPr>
              <w:t>2,562,114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56D29A" w14:textId="4FB16A79">
            <w:pPr>
              <w:rPr>
                <w:szCs w:val="22"/>
              </w:rPr>
            </w:pPr>
            <w:r w:rsidRPr="00762A71">
              <w:rPr>
                <w:szCs w:val="22"/>
              </w:rPr>
              <w:t xml:space="preserve"> $              18,165 </w:t>
            </w:r>
          </w:p>
        </w:tc>
      </w:tr>
      <w:tr w14:paraId="35A3CC6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67F766" w14:textId="4D60283A">
            <w:pPr>
              <w:jc w:val="right"/>
              <w:rPr>
                <w:szCs w:val="22"/>
              </w:rPr>
            </w:pPr>
            <w:r w:rsidRPr="4411F322">
              <w:rPr>
                <w:szCs w:val="22"/>
              </w:rPr>
              <w:t>67798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17A2A6" w14:textId="52291DD7">
            <w:pPr>
              <w:rPr>
                <w:szCs w:val="22"/>
              </w:rPr>
            </w:pPr>
            <w:r w:rsidRPr="4411F322">
              <w:rPr>
                <w:szCs w:val="22"/>
              </w:rPr>
              <w:t>WTSF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B434B9" w14:textId="249FC46F">
            <w:pPr>
              <w:jc w:val="right"/>
              <w:rPr>
                <w:szCs w:val="22"/>
              </w:rPr>
            </w:pPr>
            <w:r w:rsidRPr="4411F322">
              <w:rPr>
                <w:szCs w:val="22"/>
              </w:rPr>
              <w:t>879,853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F0FAF9" w14:textId="6CC92BB8">
            <w:pPr>
              <w:jc w:val="right"/>
              <w:rPr>
                <w:szCs w:val="22"/>
              </w:rPr>
            </w:pPr>
            <w:r w:rsidRPr="4411F322">
              <w:rPr>
                <w:szCs w:val="22"/>
              </w:rPr>
              <w:t>811,994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4CC5C4" w14:textId="644E7B9F">
            <w:pPr>
              <w:rPr>
                <w:szCs w:val="22"/>
              </w:rPr>
            </w:pPr>
            <w:r w:rsidRPr="00762A71">
              <w:rPr>
                <w:szCs w:val="22"/>
              </w:rPr>
              <w:t xml:space="preserve"> $                5,757 </w:t>
            </w:r>
          </w:p>
        </w:tc>
      </w:tr>
      <w:tr w14:paraId="4E95BBC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188A56" w14:textId="4C7F88E9">
            <w:pPr>
              <w:jc w:val="right"/>
              <w:rPr>
                <w:szCs w:val="22"/>
              </w:rPr>
            </w:pPr>
            <w:r w:rsidRPr="4411F322">
              <w:rPr>
                <w:szCs w:val="22"/>
              </w:rPr>
              <w:t>11290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FAD616" w14:textId="4E9DBE7C">
            <w:pPr>
              <w:rPr>
                <w:szCs w:val="22"/>
              </w:rPr>
            </w:pPr>
            <w:r w:rsidRPr="4411F322">
              <w:rPr>
                <w:szCs w:val="22"/>
              </w:rPr>
              <w:t>WTSP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FAEA67" w14:textId="1A63C841">
            <w:pPr>
              <w:jc w:val="right"/>
              <w:rPr>
                <w:szCs w:val="22"/>
              </w:rPr>
            </w:pPr>
            <w:r w:rsidRPr="4411F322">
              <w:rPr>
                <w:szCs w:val="22"/>
              </w:rPr>
              <w:t>6,538,906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C97F30" w14:textId="7238B796">
            <w:pPr>
              <w:jc w:val="right"/>
              <w:rPr>
                <w:szCs w:val="22"/>
              </w:rPr>
            </w:pPr>
            <w:r w:rsidRPr="4411F322">
              <w:rPr>
                <w:szCs w:val="22"/>
              </w:rPr>
              <w:t>6,515,239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7A9239" w14:textId="638EEF37">
            <w:pPr>
              <w:rPr>
                <w:szCs w:val="22"/>
              </w:rPr>
            </w:pPr>
            <w:r w:rsidRPr="00762A71">
              <w:rPr>
                <w:szCs w:val="22"/>
              </w:rPr>
              <w:t xml:space="preserve"> $              46,193 </w:t>
            </w:r>
          </w:p>
        </w:tc>
      </w:tr>
      <w:tr w14:paraId="6550289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53DD55" w14:textId="5E11BE20">
            <w:pPr>
              <w:jc w:val="right"/>
              <w:rPr>
                <w:szCs w:val="22"/>
              </w:rPr>
            </w:pPr>
            <w:r w:rsidRPr="4411F322">
              <w:rPr>
                <w:szCs w:val="22"/>
              </w:rPr>
              <w:t>4108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899C04" w14:textId="132A4D51">
            <w:pPr>
              <w:rPr>
                <w:szCs w:val="22"/>
              </w:rPr>
            </w:pPr>
            <w:r w:rsidRPr="4411F322">
              <w:rPr>
                <w:szCs w:val="22"/>
              </w:rPr>
              <w:t>WTTA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04EDF3" w14:textId="31851157">
            <w:pPr>
              <w:jc w:val="right"/>
              <w:rPr>
                <w:szCs w:val="22"/>
              </w:rPr>
            </w:pPr>
            <w:r w:rsidRPr="4411F322">
              <w:rPr>
                <w:szCs w:val="22"/>
              </w:rPr>
              <w:t>6,656,303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7F9D92" w14:textId="17E678FE">
            <w:pPr>
              <w:jc w:val="right"/>
              <w:rPr>
                <w:szCs w:val="22"/>
              </w:rPr>
            </w:pPr>
            <w:r w:rsidRPr="4411F322">
              <w:rPr>
                <w:szCs w:val="22"/>
              </w:rPr>
              <w:t>6,639,930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3EA608" w14:textId="7D7BFAB3">
            <w:pPr>
              <w:rPr>
                <w:szCs w:val="22"/>
              </w:rPr>
            </w:pPr>
            <w:r w:rsidRPr="00762A71">
              <w:rPr>
                <w:szCs w:val="22"/>
              </w:rPr>
              <w:t xml:space="preserve"> $              47,077 </w:t>
            </w:r>
          </w:p>
        </w:tc>
      </w:tr>
      <w:tr w14:paraId="6A1681E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AA4BE9" w14:textId="7FEE9D6D">
            <w:pPr>
              <w:jc w:val="right"/>
              <w:rPr>
                <w:szCs w:val="22"/>
              </w:rPr>
            </w:pPr>
            <w:r w:rsidRPr="4411F322">
              <w:rPr>
                <w:szCs w:val="22"/>
              </w:rPr>
              <w:t>74137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975582" w14:textId="6CC89FA3">
            <w:pPr>
              <w:rPr>
                <w:szCs w:val="22"/>
              </w:rPr>
            </w:pPr>
            <w:r w:rsidRPr="4411F322">
              <w:rPr>
                <w:szCs w:val="22"/>
              </w:rPr>
              <w:t>WTTE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5536A9" w14:textId="14FE7FBF">
            <w:pPr>
              <w:jc w:val="right"/>
              <w:rPr>
                <w:szCs w:val="22"/>
              </w:rPr>
            </w:pPr>
            <w:r w:rsidRPr="4411F322">
              <w:rPr>
                <w:szCs w:val="22"/>
              </w:rPr>
              <w:t>2,926,672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233A7B" w14:textId="2AF99140">
            <w:pPr>
              <w:jc w:val="right"/>
              <w:rPr>
                <w:szCs w:val="22"/>
              </w:rPr>
            </w:pPr>
            <w:r w:rsidRPr="4411F322">
              <w:rPr>
                <w:szCs w:val="22"/>
              </w:rPr>
              <w:t>2,885,004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26CF09" w14:textId="184DB08C">
            <w:pPr>
              <w:rPr>
                <w:szCs w:val="22"/>
              </w:rPr>
            </w:pPr>
            <w:r w:rsidRPr="00762A71">
              <w:rPr>
                <w:szCs w:val="22"/>
              </w:rPr>
              <w:t xml:space="preserve"> $              20,455 </w:t>
            </w:r>
          </w:p>
        </w:tc>
      </w:tr>
      <w:tr w14:paraId="157FC16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F13772" w14:textId="2BE0319E">
            <w:pPr>
              <w:jc w:val="right"/>
              <w:rPr>
                <w:szCs w:val="22"/>
              </w:rPr>
            </w:pPr>
            <w:r w:rsidRPr="4411F322">
              <w:rPr>
                <w:szCs w:val="22"/>
              </w:rPr>
              <w:t>22207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0D704C" w14:textId="46EA455A">
            <w:pPr>
              <w:rPr>
                <w:szCs w:val="22"/>
              </w:rPr>
            </w:pPr>
            <w:r w:rsidRPr="4411F322">
              <w:rPr>
                <w:szCs w:val="22"/>
              </w:rPr>
              <w:t>WTTG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AC5413" w14:textId="7C1063D1">
            <w:pPr>
              <w:jc w:val="right"/>
              <w:rPr>
                <w:szCs w:val="22"/>
              </w:rPr>
            </w:pPr>
            <w:r w:rsidRPr="4411F322">
              <w:rPr>
                <w:szCs w:val="22"/>
              </w:rPr>
              <w:t>8,945,253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2B85C0" w14:textId="399BA02A">
            <w:pPr>
              <w:jc w:val="right"/>
              <w:rPr>
                <w:szCs w:val="22"/>
              </w:rPr>
            </w:pPr>
            <w:r w:rsidRPr="4411F322">
              <w:rPr>
                <w:szCs w:val="22"/>
              </w:rPr>
              <w:t>8,890,093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F6B007" w14:textId="777AA6B9">
            <w:pPr>
              <w:rPr>
                <w:szCs w:val="22"/>
              </w:rPr>
            </w:pPr>
            <w:r w:rsidRPr="00762A71">
              <w:rPr>
                <w:szCs w:val="22"/>
              </w:rPr>
              <w:t xml:space="preserve"> $              63,031 </w:t>
            </w:r>
          </w:p>
        </w:tc>
      </w:tr>
      <w:tr w14:paraId="4BB78D4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62A250" w14:textId="6510B0D0">
            <w:pPr>
              <w:jc w:val="right"/>
              <w:rPr>
                <w:szCs w:val="22"/>
              </w:rPr>
            </w:pPr>
            <w:r w:rsidRPr="4411F322">
              <w:rPr>
                <w:szCs w:val="22"/>
              </w:rPr>
              <w:t>56526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55290A" w14:textId="3BA99C56">
            <w:pPr>
              <w:rPr>
                <w:szCs w:val="22"/>
              </w:rPr>
            </w:pPr>
            <w:r w:rsidRPr="4411F322">
              <w:rPr>
                <w:szCs w:val="22"/>
              </w:rPr>
              <w:t>WTTK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1DC683" w14:textId="16B99A32">
            <w:pPr>
              <w:jc w:val="right"/>
              <w:rPr>
                <w:szCs w:val="22"/>
              </w:rPr>
            </w:pPr>
            <w:r w:rsidRPr="4411F322">
              <w:rPr>
                <w:szCs w:val="22"/>
              </w:rPr>
              <w:t>3,074,975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7EF14F" w14:textId="3505F9DC">
            <w:pPr>
              <w:jc w:val="right"/>
              <w:rPr>
                <w:szCs w:val="22"/>
              </w:rPr>
            </w:pPr>
            <w:r w:rsidRPr="4411F322">
              <w:rPr>
                <w:szCs w:val="22"/>
              </w:rPr>
              <w:t>3,055,143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9F9E08" w14:textId="375B0C6E">
            <w:pPr>
              <w:rPr>
                <w:szCs w:val="22"/>
              </w:rPr>
            </w:pPr>
            <w:r w:rsidRPr="00762A71">
              <w:rPr>
                <w:szCs w:val="22"/>
              </w:rPr>
              <w:t xml:space="preserve"> $              21,661 </w:t>
            </w:r>
          </w:p>
        </w:tc>
      </w:tr>
      <w:tr w14:paraId="72AB1B5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E232CF" w14:textId="1E84CDFE">
            <w:pPr>
              <w:jc w:val="right"/>
              <w:rPr>
                <w:szCs w:val="22"/>
              </w:rPr>
            </w:pPr>
            <w:r w:rsidRPr="4411F322">
              <w:rPr>
                <w:szCs w:val="22"/>
              </w:rPr>
              <w:t>74138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95862A" w14:textId="09A19718">
            <w:pPr>
              <w:rPr>
                <w:szCs w:val="22"/>
              </w:rPr>
            </w:pPr>
            <w:r w:rsidRPr="4411F322">
              <w:rPr>
                <w:szCs w:val="22"/>
              </w:rPr>
              <w:t>WTTO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DC6EEC" w14:textId="1671D2F1">
            <w:pPr>
              <w:jc w:val="right"/>
              <w:rPr>
                <w:szCs w:val="22"/>
              </w:rPr>
            </w:pPr>
            <w:r w:rsidRPr="4411F322">
              <w:rPr>
                <w:szCs w:val="22"/>
              </w:rPr>
              <w:t>1,966,252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45F929" w14:textId="68A025D5">
            <w:pPr>
              <w:jc w:val="right"/>
              <w:rPr>
                <w:szCs w:val="22"/>
              </w:rPr>
            </w:pPr>
            <w:r w:rsidRPr="4411F322">
              <w:rPr>
                <w:szCs w:val="22"/>
              </w:rPr>
              <w:t>1,931,949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48269B" w14:textId="3AF8B04D">
            <w:pPr>
              <w:rPr>
                <w:szCs w:val="22"/>
              </w:rPr>
            </w:pPr>
            <w:r w:rsidRPr="00762A71">
              <w:rPr>
                <w:szCs w:val="22"/>
              </w:rPr>
              <w:t xml:space="preserve"> $              13,698 </w:t>
            </w:r>
          </w:p>
        </w:tc>
      </w:tr>
      <w:tr w14:paraId="7D23EE0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9F3527" w14:textId="50B5D020">
            <w:pPr>
              <w:jc w:val="right"/>
              <w:rPr>
                <w:szCs w:val="22"/>
              </w:rPr>
            </w:pPr>
            <w:r w:rsidRPr="4411F322">
              <w:rPr>
                <w:szCs w:val="22"/>
              </w:rPr>
              <w:t>56523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32BC3D" w14:textId="67740DCD">
            <w:pPr>
              <w:rPr>
                <w:szCs w:val="22"/>
              </w:rPr>
            </w:pPr>
            <w:r w:rsidRPr="4411F322">
              <w:rPr>
                <w:szCs w:val="22"/>
              </w:rPr>
              <w:t>WTTV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82A827" w14:textId="207482E5">
            <w:pPr>
              <w:jc w:val="right"/>
              <w:rPr>
                <w:szCs w:val="22"/>
              </w:rPr>
            </w:pPr>
            <w:r w:rsidRPr="4411F322">
              <w:rPr>
                <w:szCs w:val="22"/>
              </w:rPr>
              <w:t>2,752,635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D95CE9" w14:textId="30933F0C">
            <w:pPr>
              <w:jc w:val="right"/>
              <w:rPr>
                <w:szCs w:val="22"/>
              </w:rPr>
            </w:pPr>
            <w:r w:rsidRPr="4411F322">
              <w:rPr>
                <w:szCs w:val="22"/>
              </w:rPr>
              <w:t>2,749,080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0AB388" w14:textId="719059BA">
            <w:pPr>
              <w:rPr>
                <w:szCs w:val="22"/>
              </w:rPr>
            </w:pPr>
            <w:r w:rsidRPr="00762A71">
              <w:rPr>
                <w:szCs w:val="22"/>
              </w:rPr>
              <w:t xml:space="preserve"> $              19,491 </w:t>
            </w:r>
          </w:p>
        </w:tc>
      </w:tr>
      <w:tr w14:paraId="4A4A158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DC9E85" w14:textId="7B5173D2">
            <w:pPr>
              <w:jc w:val="right"/>
              <w:rPr>
                <w:szCs w:val="22"/>
              </w:rPr>
            </w:pPr>
            <w:r w:rsidRPr="4411F322">
              <w:rPr>
                <w:szCs w:val="22"/>
              </w:rPr>
              <w:t>10802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741DB1" w14:textId="12D0FA69">
            <w:pPr>
              <w:rPr>
                <w:szCs w:val="22"/>
              </w:rPr>
            </w:pPr>
            <w:r w:rsidRPr="4411F322">
              <w:rPr>
                <w:szCs w:val="22"/>
              </w:rPr>
              <w:t>WTTW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0F63CB" w14:textId="1A922658">
            <w:pPr>
              <w:jc w:val="right"/>
              <w:rPr>
                <w:szCs w:val="22"/>
              </w:rPr>
            </w:pPr>
            <w:r w:rsidRPr="4411F322">
              <w:rPr>
                <w:szCs w:val="22"/>
              </w:rPr>
              <w:t>9,929,487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F5A27B" w14:textId="5D138B2D">
            <w:pPr>
              <w:jc w:val="right"/>
              <w:rPr>
                <w:szCs w:val="22"/>
              </w:rPr>
            </w:pPr>
            <w:r w:rsidRPr="4411F322">
              <w:rPr>
                <w:szCs w:val="22"/>
              </w:rPr>
              <w:t>9,929,071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40C184" w14:textId="49CF3A04">
            <w:pPr>
              <w:rPr>
                <w:szCs w:val="22"/>
              </w:rPr>
            </w:pPr>
            <w:r w:rsidRPr="00762A71">
              <w:rPr>
                <w:szCs w:val="22"/>
              </w:rPr>
              <w:t xml:space="preserve"> $              70,397 </w:t>
            </w:r>
          </w:p>
        </w:tc>
      </w:tr>
      <w:tr w14:paraId="7EE19EA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5258BD" w14:textId="3887ED82">
            <w:pPr>
              <w:jc w:val="right"/>
              <w:rPr>
                <w:szCs w:val="22"/>
              </w:rPr>
            </w:pPr>
            <w:r w:rsidRPr="4411F322">
              <w:rPr>
                <w:szCs w:val="22"/>
              </w:rPr>
              <w:t>74148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925C73" w14:textId="19CD4483">
            <w:pPr>
              <w:rPr>
                <w:szCs w:val="22"/>
              </w:rPr>
            </w:pPr>
            <w:r w:rsidRPr="4411F322">
              <w:rPr>
                <w:szCs w:val="22"/>
              </w:rPr>
              <w:t>WTVA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6AA6D8" w14:textId="335D585C">
            <w:pPr>
              <w:jc w:val="right"/>
              <w:rPr>
                <w:szCs w:val="22"/>
              </w:rPr>
            </w:pPr>
            <w:r w:rsidRPr="4411F322">
              <w:rPr>
                <w:szCs w:val="22"/>
              </w:rPr>
              <w:t>807,017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1DB492" w14:textId="0238D633">
            <w:pPr>
              <w:jc w:val="right"/>
              <w:rPr>
                <w:szCs w:val="22"/>
              </w:rPr>
            </w:pPr>
            <w:r w:rsidRPr="4411F322">
              <w:rPr>
                <w:szCs w:val="22"/>
              </w:rPr>
              <w:t>794,561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74A576" w14:textId="2DF198A0">
            <w:pPr>
              <w:rPr>
                <w:szCs w:val="22"/>
              </w:rPr>
            </w:pPr>
            <w:r w:rsidRPr="00762A71">
              <w:rPr>
                <w:szCs w:val="22"/>
              </w:rPr>
              <w:t xml:space="preserve"> $                5,633 </w:t>
            </w:r>
          </w:p>
        </w:tc>
      </w:tr>
      <w:tr w14:paraId="4C3B42D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8AB514" w14:textId="55BF8FBB">
            <w:pPr>
              <w:jc w:val="right"/>
              <w:rPr>
                <w:szCs w:val="22"/>
              </w:rPr>
            </w:pPr>
            <w:r w:rsidRPr="4411F322">
              <w:rPr>
                <w:szCs w:val="22"/>
              </w:rPr>
              <w:t>22590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F6A9C5" w14:textId="10BDDFD4">
            <w:pPr>
              <w:rPr>
                <w:szCs w:val="22"/>
              </w:rPr>
            </w:pPr>
            <w:r w:rsidRPr="4411F322">
              <w:rPr>
                <w:szCs w:val="22"/>
              </w:rPr>
              <w:t>WTVC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53F8D0" w14:textId="425E3624">
            <w:pPr>
              <w:jc w:val="right"/>
              <w:rPr>
                <w:szCs w:val="22"/>
              </w:rPr>
            </w:pPr>
            <w:r w:rsidRPr="4411F322">
              <w:rPr>
                <w:szCs w:val="22"/>
              </w:rPr>
              <w:t>1,828,040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24DE08" w14:textId="39AFCD36">
            <w:pPr>
              <w:jc w:val="right"/>
              <w:rPr>
                <w:szCs w:val="22"/>
              </w:rPr>
            </w:pPr>
            <w:r w:rsidRPr="4411F322">
              <w:rPr>
                <w:szCs w:val="22"/>
              </w:rPr>
              <w:t>1,618,274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D216F0" w14:textId="2878FE8E">
            <w:pPr>
              <w:rPr>
                <w:szCs w:val="22"/>
              </w:rPr>
            </w:pPr>
            <w:r w:rsidRPr="00762A71">
              <w:rPr>
                <w:szCs w:val="22"/>
              </w:rPr>
              <w:t xml:space="preserve"> $              11,474 </w:t>
            </w:r>
          </w:p>
        </w:tc>
      </w:tr>
      <w:tr w14:paraId="4A7F050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F466C8" w14:textId="623E86CB">
            <w:pPr>
              <w:jc w:val="right"/>
              <w:rPr>
                <w:szCs w:val="22"/>
              </w:rPr>
            </w:pPr>
            <w:r w:rsidRPr="4411F322">
              <w:rPr>
                <w:szCs w:val="22"/>
              </w:rPr>
              <w:t>8617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650F15" w14:textId="6EC0FF2D">
            <w:pPr>
              <w:rPr>
                <w:szCs w:val="22"/>
              </w:rPr>
            </w:pPr>
            <w:r w:rsidRPr="4411F322">
              <w:rPr>
                <w:szCs w:val="22"/>
              </w:rPr>
              <w:t>WTVD</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0E42C2" w14:textId="677E26E1">
            <w:pPr>
              <w:jc w:val="right"/>
              <w:rPr>
                <w:szCs w:val="22"/>
              </w:rPr>
            </w:pPr>
            <w:r w:rsidRPr="4411F322">
              <w:rPr>
                <w:szCs w:val="22"/>
              </w:rPr>
              <w:t>4,201,042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DAFDC5" w14:textId="00F85595">
            <w:pPr>
              <w:jc w:val="right"/>
              <w:rPr>
                <w:szCs w:val="22"/>
              </w:rPr>
            </w:pPr>
            <w:r w:rsidRPr="4411F322">
              <w:rPr>
                <w:szCs w:val="22"/>
              </w:rPr>
              <w:t>4,188,018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328F0E" w14:textId="44CA4B8D">
            <w:pPr>
              <w:rPr>
                <w:szCs w:val="22"/>
              </w:rPr>
            </w:pPr>
            <w:r w:rsidRPr="00762A71">
              <w:rPr>
                <w:szCs w:val="22"/>
              </w:rPr>
              <w:t xml:space="preserve"> $              29,693 </w:t>
            </w:r>
          </w:p>
        </w:tc>
      </w:tr>
      <w:tr w14:paraId="2EB13D6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D04998" w14:textId="12AC908E">
            <w:pPr>
              <w:jc w:val="right"/>
              <w:rPr>
                <w:szCs w:val="22"/>
              </w:rPr>
            </w:pPr>
            <w:r w:rsidRPr="4411F322">
              <w:rPr>
                <w:szCs w:val="22"/>
              </w:rPr>
              <w:t>55305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55D62B" w14:textId="10065D97">
            <w:pPr>
              <w:rPr>
                <w:szCs w:val="22"/>
              </w:rPr>
            </w:pPr>
            <w:r w:rsidRPr="4411F322">
              <w:rPr>
                <w:szCs w:val="22"/>
              </w:rPr>
              <w:t>WTVE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273617" w14:textId="7C9C1F9B">
            <w:pPr>
              <w:jc w:val="right"/>
              <w:rPr>
                <w:szCs w:val="22"/>
              </w:rPr>
            </w:pPr>
            <w:r w:rsidRPr="4411F322">
              <w:rPr>
                <w:szCs w:val="22"/>
              </w:rPr>
              <w:t>5,368,807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55DB69" w14:textId="2E503B98">
            <w:pPr>
              <w:jc w:val="right"/>
              <w:rPr>
                <w:szCs w:val="22"/>
              </w:rPr>
            </w:pPr>
            <w:r w:rsidRPr="4411F322">
              <w:rPr>
                <w:szCs w:val="22"/>
              </w:rPr>
              <w:t>5,365,301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A772C9" w14:textId="1FC14262">
            <w:pPr>
              <w:rPr>
                <w:szCs w:val="22"/>
              </w:rPr>
            </w:pPr>
            <w:r w:rsidRPr="00762A71">
              <w:rPr>
                <w:szCs w:val="22"/>
              </w:rPr>
              <w:t xml:space="preserve"> $              38,040 </w:t>
            </w:r>
          </w:p>
        </w:tc>
      </w:tr>
      <w:tr w14:paraId="711D1AA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ED9D86" w14:textId="75A155C0">
            <w:pPr>
              <w:jc w:val="right"/>
              <w:rPr>
                <w:szCs w:val="22"/>
              </w:rPr>
            </w:pPr>
            <w:r w:rsidRPr="4411F322">
              <w:rPr>
                <w:szCs w:val="22"/>
              </w:rPr>
              <w:t>36504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69266B" w14:textId="07CCD79E">
            <w:pPr>
              <w:rPr>
                <w:szCs w:val="22"/>
              </w:rPr>
            </w:pPr>
            <w:r w:rsidRPr="4411F322">
              <w:rPr>
                <w:szCs w:val="22"/>
              </w:rPr>
              <w:t>WTVF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CE7026" w14:textId="50D6140E">
            <w:pPr>
              <w:jc w:val="right"/>
              <w:rPr>
                <w:szCs w:val="22"/>
              </w:rPr>
            </w:pPr>
            <w:r w:rsidRPr="4411F322">
              <w:rPr>
                <w:szCs w:val="22"/>
              </w:rPr>
              <w:t>2,816,921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A3A2B0" w14:textId="1FC55340">
            <w:pPr>
              <w:jc w:val="right"/>
              <w:rPr>
                <w:szCs w:val="22"/>
              </w:rPr>
            </w:pPr>
            <w:r w:rsidRPr="4411F322">
              <w:rPr>
                <w:szCs w:val="22"/>
              </w:rPr>
              <w:t>2,798,755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99B34D" w14:textId="541C5B21">
            <w:pPr>
              <w:rPr>
                <w:szCs w:val="22"/>
              </w:rPr>
            </w:pPr>
            <w:r w:rsidRPr="00762A71">
              <w:rPr>
                <w:szCs w:val="22"/>
              </w:rPr>
              <w:t xml:space="preserve"> $              19,843 </w:t>
            </w:r>
          </w:p>
        </w:tc>
      </w:tr>
      <w:tr w14:paraId="16D54A4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231727" w14:textId="5B7E11C8">
            <w:pPr>
              <w:jc w:val="right"/>
              <w:rPr>
                <w:szCs w:val="22"/>
              </w:rPr>
            </w:pPr>
            <w:r w:rsidRPr="4411F322">
              <w:rPr>
                <w:szCs w:val="22"/>
              </w:rPr>
              <w:t>74150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2A694F" w14:textId="7F2CDDE4">
            <w:pPr>
              <w:rPr>
                <w:szCs w:val="22"/>
              </w:rPr>
            </w:pPr>
            <w:r w:rsidRPr="4411F322">
              <w:rPr>
                <w:szCs w:val="22"/>
              </w:rPr>
              <w:t>WTVG</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A4CDF3" w14:textId="15CDA6A8">
            <w:pPr>
              <w:jc w:val="right"/>
              <w:rPr>
                <w:szCs w:val="22"/>
              </w:rPr>
            </w:pPr>
            <w:r w:rsidRPr="4411F322">
              <w:rPr>
                <w:szCs w:val="22"/>
              </w:rPr>
              <w:t>4,440,934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DBA21D" w14:textId="4ACF7F86">
            <w:pPr>
              <w:jc w:val="right"/>
              <w:rPr>
                <w:szCs w:val="22"/>
              </w:rPr>
            </w:pPr>
            <w:r w:rsidRPr="4411F322">
              <w:rPr>
                <w:szCs w:val="22"/>
              </w:rPr>
              <w:t>4,429,742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565FA4" w14:textId="5EE0DD4C">
            <w:pPr>
              <w:rPr>
                <w:szCs w:val="22"/>
              </w:rPr>
            </w:pPr>
            <w:r w:rsidRPr="00762A71">
              <w:rPr>
                <w:szCs w:val="22"/>
              </w:rPr>
              <w:t xml:space="preserve"> $              31,407 </w:t>
            </w:r>
          </w:p>
        </w:tc>
      </w:tr>
      <w:tr w14:paraId="10416FC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C02919" w14:textId="58C0044A">
            <w:pPr>
              <w:jc w:val="right"/>
              <w:rPr>
                <w:szCs w:val="22"/>
              </w:rPr>
            </w:pPr>
            <w:r w:rsidRPr="4411F322">
              <w:rPr>
                <w:szCs w:val="22"/>
              </w:rPr>
              <w:t>74151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9E5A52" w14:textId="4E32774C">
            <w:pPr>
              <w:rPr>
                <w:szCs w:val="22"/>
              </w:rPr>
            </w:pPr>
            <w:r w:rsidRPr="4411F322">
              <w:rPr>
                <w:szCs w:val="22"/>
              </w:rPr>
              <w:t>WTVH</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51C537" w14:textId="00AE61C1">
            <w:pPr>
              <w:jc w:val="right"/>
              <w:rPr>
                <w:szCs w:val="22"/>
              </w:rPr>
            </w:pPr>
            <w:r w:rsidRPr="4411F322">
              <w:rPr>
                <w:szCs w:val="22"/>
              </w:rPr>
              <w:t>1,375,016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125BD3" w14:textId="28E78988">
            <w:pPr>
              <w:jc w:val="right"/>
              <w:rPr>
                <w:szCs w:val="22"/>
              </w:rPr>
            </w:pPr>
            <w:r w:rsidRPr="4411F322">
              <w:rPr>
                <w:szCs w:val="22"/>
              </w:rPr>
              <w:t>1,313,054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5ADDAF" w14:textId="7396A46B">
            <w:pPr>
              <w:rPr>
                <w:szCs w:val="22"/>
              </w:rPr>
            </w:pPr>
            <w:r w:rsidRPr="00762A71">
              <w:rPr>
                <w:szCs w:val="22"/>
              </w:rPr>
              <w:t xml:space="preserve"> $                9,310 </w:t>
            </w:r>
          </w:p>
        </w:tc>
      </w:tr>
      <w:tr w14:paraId="350EA28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959A9B" w14:textId="693A7CCD">
            <w:pPr>
              <w:jc w:val="right"/>
              <w:rPr>
                <w:szCs w:val="22"/>
              </w:rPr>
            </w:pPr>
            <w:r w:rsidRPr="4411F322">
              <w:rPr>
                <w:szCs w:val="22"/>
              </w:rPr>
              <w:t>10645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821795" w14:textId="5BC6ADEB">
            <w:pPr>
              <w:rPr>
                <w:szCs w:val="22"/>
              </w:rPr>
            </w:pPr>
            <w:r w:rsidRPr="4411F322">
              <w:rPr>
                <w:szCs w:val="22"/>
              </w:rPr>
              <w:t>WTVI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800F12" w14:textId="312C1CDB">
            <w:pPr>
              <w:jc w:val="right"/>
              <w:rPr>
                <w:szCs w:val="22"/>
              </w:rPr>
            </w:pPr>
            <w:r w:rsidRPr="4411F322">
              <w:rPr>
                <w:szCs w:val="22"/>
              </w:rPr>
              <w:t>3,286,073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C3627B" w14:textId="45A5D1D2">
            <w:pPr>
              <w:jc w:val="right"/>
              <w:rPr>
                <w:szCs w:val="22"/>
              </w:rPr>
            </w:pPr>
            <w:r w:rsidRPr="4411F322">
              <w:rPr>
                <w:szCs w:val="22"/>
              </w:rPr>
              <w:t>3,261,428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834DA3" w14:textId="752E87B7">
            <w:pPr>
              <w:rPr>
                <w:szCs w:val="22"/>
              </w:rPr>
            </w:pPr>
            <w:r w:rsidRPr="00762A71">
              <w:rPr>
                <w:szCs w:val="22"/>
              </w:rPr>
              <w:t xml:space="preserve"> $              23,124 </w:t>
            </w:r>
          </w:p>
        </w:tc>
      </w:tr>
      <w:tr w14:paraId="69C4079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831399" w14:textId="3C0399DD">
            <w:pPr>
              <w:jc w:val="right"/>
              <w:rPr>
                <w:szCs w:val="22"/>
              </w:rPr>
            </w:pPr>
            <w:r w:rsidRPr="4411F322">
              <w:rPr>
                <w:szCs w:val="22"/>
              </w:rPr>
              <w:t>63154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E95A3A" w14:textId="1005705B">
            <w:pPr>
              <w:rPr>
                <w:szCs w:val="22"/>
              </w:rPr>
            </w:pPr>
            <w:r w:rsidRPr="4411F322">
              <w:rPr>
                <w:szCs w:val="22"/>
              </w:rPr>
              <w:t>WTVJ</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62FE2F" w14:textId="4A8E66C5">
            <w:pPr>
              <w:jc w:val="right"/>
              <w:rPr>
                <w:szCs w:val="22"/>
              </w:rPr>
            </w:pPr>
            <w:r w:rsidRPr="4411F322">
              <w:rPr>
                <w:szCs w:val="22"/>
              </w:rPr>
              <w:t>6,009,434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4EC7AD" w14:textId="47C5FE6B">
            <w:pPr>
              <w:jc w:val="right"/>
              <w:rPr>
                <w:szCs w:val="22"/>
              </w:rPr>
            </w:pPr>
            <w:r w:rsidRPr="4411F322">
              <w:rPr>
                <w:szCs w:val="22"/>
              </w:rPr>
              <w:t>6,009,434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08A31E" w14:textId="15197896">
            <w:pPr>
              <w:rPr>
                <w:szCs w:val="22"/>
              </w:rPr>
            </w:pPr>
            <w:r w:rsidRPr="00762A71">
              <w:rPr>
                <w:szCs w:val="22"/>
              </w:rPr>
              <w:t xml:space="preserve"> $              42,607 </w:t>
            </w:r>
          </w:p>
        </w:tc>
      </w:tr>
      <w:tr w14:paraId="2CEB8BD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DBF8D0" w14:textId="3D08792E">
            <w:pPr>
              <w:jc w:val="right"/>
              <w:rPr>
                <w:szCs w:val="22"/>
              </w:rPr>
            </w:pPr>
            <w:r w:rsidRPr="4411F322">
              <w:rPr>
                <w:szCs w:val="22"/>
              </w:rPr>
              <w:t>52280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71CAA6" w14:textId="4F313C3F">
            <w:pPr>
              <w:rPr>
                <w:szCs w:val="22"/>
              </w:rPr>
            </w:pPr>
            <w:r w:rsidRPr="4411F322">
              <w:rPr>
                <w:szCs w:val="22"/>
              </w:rPr>
              <w:t>WTVK</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2B44E5" w14:textId="1F720846">
            <w:pPr>
              <w:jc w:val="right"/>
              <w:rPr>
                <w:szCs w:val="22"/>
              </w:rPr>
            </w:pPr>
            <w:r w:rsidRPr="4411F322">
              <w:rPr>
                <w:szCs w:val="22"/>
              </w:rPr>
              <w:t>7,403,075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75B749" w14:textId="4C32D7A9">
            <w:pPr>
              <w:jc w:val="right"/>
              <w:rPr>
                <w:szCs w:val="22"/>
              </w:rPr>
            </w:pPr>
            <w:r w:rsidRPr="4411F322">
              <w:rPr>
                <w:szCs w:val="22"/>
              </w:rPr>
              <w:t>7,395,979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7FFAC7" w14:textId="0D33C4C6">
            <w:pPr>
              <w:rPr>
                <w:szCs w:val="22"/>
              </w:rPr>
            </w:pPr>
            <w:r w:rsidRPr="00762A71">
              <w:rPr>
                <w:szCs w:val="22"/>
              </w:rPr>
              <w:t xml:space="preserve"> $              52,437 </w:t>
            </w:r>
          </w:p>
        </w:tc>
      </w:tr>
      <w:tr w14:paraId="21990CC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00FDE8" w14:textId="467D943B">
            <w:pPr>
              <w:jc w:val="right"/>
              <w:rPr>
                <w:szCs w:val="22"/>
              </w:rPr>
            </w:pPr>
            <w:r w:rsidRPr="4411F322">
              <w:rPr>
                <w:szCs w:val="22"/>
              </w:rPr>
              <w:t>595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A4FF53" w14:textId="1AABBCA0">
            <w:pPr>
              <w:rPr>
                <w:szCs w:val="22"/>
              </w:rPr>
            </w:pPr>
            <w:r w:rsidRPr="4411F322">
              <w:rPr>
                <w:szCs w:val="22"/>
              </w:rPr>
              <w:t>WTVM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66DCFD" w14:textId="401A47AD">
            <w:pPr>
              <w:jc w:val="right"/>
              <w:rPr>
                <w:szCs w:val="22"/>
              </w:rPr>
            </w:pPr>
            <w:r w:rsidRPr="4411F322">
              <w:rPr>
                <w:szCs w:val="22"/>
              </w:rPr>
              <w:t>1,577,223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9B904F" w14:textId="1A3C4337">
            <w:pPr>
              <w:jc w:val="right"/>
              <w:rPr>
                <w:szCs w:val="22"/>
              </w:rPr>
            </w:pPr>
            <w:r w:rsidRPr="4411F322">
              <w:rPr>
                <w:szCs w:val="22"/>
              </w:rPr>
              <w:t>1,471,502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2F3065" w14:textId="16108ED6">
            <w:pPr>
              <w:rPr>
                <w:szCs w:val="22"/>
              </w:rPr>
            </w:pPr>
            <w:r w:rsidRPr="00762A71">
              <w:rPr>
                <w:szCs w:val="22"/>
              </w:rPr>
              <w:t xml:space="preserve"> $              10,433 </w:t>
            </w:r>
          </w:p>
        </w:tc>
      </w:tr>
      <w:tr w14:paraId="71DA59F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B747E4" w14:textId="06276901">
            <w:pPr>
              <w:jc w:val="right"/>
              <w:rPr>
                <w:szCs w:val="22"/>
              </w:rPr>
            </w:pPr>
            <w:r w:rsidRPr="4411F322">
              <w:rPr>
                <w:szCs w:val="22"/>
              </w:rPr>
              <w:t>72945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2BBC57" w14:textId="67D36777">
            <w:pPr>
              <w:rPr>
                <w:szCs w:val="22"/>
              </w:rPr>
            </w:pPr>
            <w:r w:rsidRPr="4411F322">
              <w:rPr>
                <w:szCs w:val="22"/>
              </w:rPr>
              <w:t>WTVO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98E4BF" w14:textId="3E2A5E08">
            <w:pPr>
              <w:jc w:val="right"/>
              <w:rPr>
                <w:szCs w:val="22"/>
              </w:rPr>
            </w:pPr>
            <w:r w:rsidRPr="4411F322">
              <w:rPr>
                <w:szCs w:val="22"/>
              </w:rPr>
              <w:t>1,413,778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FFC675" w14:textId="662C4F6B">
            <w:pPr>
              <w:jc w:val="right"/>
              <w:rPr>
                <w:szCs w:val="22"/>
              </w:rPr>
            </w:pPr>
            <w:r w:rsidRPr="4411F322">
              <w:rPr>
                <w:szCs w:val="22"/>
              </w:rPr>
              <w:t>1,400,377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22E4FD" w14:textId="217CD634">
            <w:pPr>
              <w:rPr>
                <w:szCs w:val="22"/>
              </w:rPr>
            </w:pPr>
            <w:r w:rsidRPr="00762A71">
              <w:rPr>
                <w:szCs w:val="22"/>
              </w:rPr>
              <w:t xml:space="preserve"> $                9,929 </w:t>
            </w:r>
          </w:p>
        </w:tc>
      </w:tr>
      <w:tr w14:paraId="7897CDB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277B76" w14:textId="4DD44538">
            <w:pPr>
              <w:jc w:val="right"/>
              <w:rPr>
                <w:szCs w:val="22"/>
              </w:rPr>
            </w:pPr>
            <w:r w:rsidRPr="4411F322">
              <w:rPr>
                <w:szCs w:val="22"/>
              </w:rPr>
              <w:t>28311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245AEB" w14:textId="6B99317F">
            <w:pPr>
              <w:rPr>
                <w:szCs w:val="22"/>
              </w:rPr>
            </w:pPr>
            <w:r w:rsidRPr="4411F322">
              <w:rPr>
                <w:szCs w:val="22"/>
              </w:rPr>
              <w:t>WTVP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7228B2" w14:textId="0553A0DB">
            <w:pPr>
              <w:jc w:val="right"/>
              <w:rPr>
                <w:szCs w:val="22"/>
              </w:rPr>
            </w:pPr>
            <w:r w:rsidRPr="4411F322">
              <w:rPr>
                <w:szCs w:val="22"/>
              </w:rPr>
              <w:t>660,258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1C1F46" w14:textId="26098422">
            <w:pPr>
              <w:jc w:val="right"/>
              <w:rPr>
                <w:szCs w:val="22"/>
              </w:rPr>
            </w:pPr>
            <w:r w:rsidRPr="4411F322">
              <w:rPr>
                <w:szCs w:val="22"/>
              </w:rPr>
              <w:t>660,214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C4D40C" w14:textId="4D324043">
            <w:pPr>
              <w:rPr>
                <w:szCs w:val="22"/>
              </w:rPr>
            </w:pPr>
            <w:r w:rsidRPr="00762A71">
              <w:rPr>
                <w:szCs w:val="22"/>
              </w:rPr>
              <w:t xml:space="preserve"> $                4,681 </w:t>
            </w:r>
          </w:p>
        </w:tc>
      </w:tr>
      <w:tr w14:paraId="5F8B3E3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C63686" w14:textId="5F50E00C">
            <w:pPr>
              <w:jc w:val="right"/>
              <w:rPr>
                <w:szCs w:val="22"/>
              </w:rPr>
            </w:pPr>
            <w:r w:rsidRPr="4411F322">
              <w:rPr>
                <w:szCs w:val="22"/>
              </w:rPr>
              <w:t>51597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F463FF" w14:textId="37DBE8F1">
            <w:pPr>
              <w:rPr>
                <w:szCs w:val="22"/>
              </w:rPr>
            </w:pPr>
            <w:r w:rsidRPr="4411F322">
              <w:rPr>
                <w:szCs w:val="22"/>
              </w:rPr>
              <w:t>WTVQ-DT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941F08" w14:textId="33C91534">
            <w:pPr>
              <w:jc w:val="right"/>
              <w:rPr>
                <w:szCs w:val="22"/>
              </w:rPr>
            </w:pPr>
            <w:r w:rsidRPr="4411F322">
              <w:rPr>
                <w:szCs w:val="22"/>
              </w:rPr>
              <w:t>1,060,102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06988A" w14:textId="6CCB9AAA">
            <w:pPr>
              <w:jc w:val="right"/>
              <w:rPr>
                <w:szCs w:val="22"/>
              </w:rPr>
            </w:pPr>
            <w:r w:rsidRPr="4411F322">
              <w:rPr>
                <w:szCs w:val="22"/>
              </w:rPr>
              <w:t>1,054,409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1E0569" w14:textId="1BD82D19">
            <w:pPr>
              <w:rPr>
                <w:szCs w:val="22"/>
              </w:rPr>
            </w:pPr>
            <w:r w:rsidRPr="00762A71">
              <w:rPr>
                <w:szCs w:val="22"/>
              </w:rPr>
              <w:t xml:space="preserve"> $                7,476 </w:t>
            </w:r>
          </w:p>
        </w:tc>
      </w:tr>
      <w:tr w14:paraId="669A2C0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C07717" w14:textId="39F9E635">
            <w:pPr>
              <w:jc w:val="right"/>
              <w:rPr>
                <w:szCs w:val="22"/>
              </w:rPr>
            </w:pPr>
            <w:r w:rsidRPr="4411F322">
              <w:rPr>
                <w:szCs w:val="22"/>
              </w:rPr>
              <w:t>57832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AED520" w14:textId="1C7FA418">
            <w:pPr>
              <w:rPr>
                <w:szCs w:val="22"/>
              </w:rPr>
            </w:pPr>
            <w:r w:rsidRPr="4411F322">
              <w:rPr>
                <w:szCs w:val="22"/>
              </w:rPr>
              <w:t>WTVR-TV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DE9667" w14:textId="7A7D1F2A">
            <w:pPr>
              <w:jc w:val="right"/>
              <w:rPr>
                <w:szCs w:val="22"/>
              </w:rPr>
            </w:pPr>
            <w:r w:rsidRPr="4411F322">
              <w:rPr>
                <w:szCs w:val="22"/>
              </w:rPr>
              <w:t>1,998,729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3FA16E" w14:textId="222E750F">
            <w:pPr>
              <w:jc w:val="right"/>
              <w:rPr>
                <w:szCs w:val="22"/>
              </w:rPr>
            </w:pPr>
            <w:r w:rsidRPr="4411F322">
              <w:rPr>
                <w:szCs w:val="22"/>
              </w:rPr>
              <w:t>1,990,377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852DAC" w14:textId="4F46DAFE">
            <w:pPr>
              <w:rPr>
                <w:szCs w:val="22"/>
              </w:rPr>
            </w:pPr>
            <w:r w:rsidRPr="00762A71">
              <w:rPr>
                <w:szCs w:val="22"/>
              </w:rPr>
              <w:t xml:space="preserve"> $              14,112 </w:t>
            </w:r>
          </w:p>
        </w:tc>
      </w:tr>
      <w:tr w14:paraId="7A395BE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55C73D" w14:textId="314D2888">
            <w:pPr>
              <w:jc w:val="right"/>
              <w:rPr>
                <w:szCs w:val="22"/>
              </w:rPr>
            </w:pPr>
            <w:r w:rsidRPr="4411F322">
              <w:rPr>
                <w:szCs w:val="22"/>
              </w:rPr>
              <w:t>16817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298113" w14:textId="483887B0">
            <w:pPr>
              <w:rPr>
                <w:szCs w:val="22"/>
              </w:rPr>
            </w:pPr>
            <w:r w:rsidRPr="4411F322">
              <w:rPr>
                <w:szCs w:val="22"/>
              </w:rPr>
              <w:t>WTVS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A122B81" w14:textId="79DEDA5F">
            <w:pPr>
              <w:jc w:val="right"/>
              <w:rPr>
                <w:szCs w:val="22"/>
              </w:rPr>
            </w:pPr>
            <w:r w:rsidRPr="4411F322">
              <w:rPr>
                <w:szCs w:val="22"/>
              </w:rPr>
              <w:t>5,607,125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9D3AAF" w14:textId="23E53C67">
            <w:pPr>
              <w:jc w:val="right"/>
              <w:rPr>
                <w:szCs w:val="22"/>
              </w:rPr>
            </w:pPr>
            <w:r w:rsidRPr="4411F322">
              <w:rPr>
                <w:szCs w:val="22"/>
              </w:rPr>
              <w:t>5,606,929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2EF69C" w14:textId="6C4C23FA">
            <w:pPr>
              <w:rPr>
                <w:szCs w:val="22"/>
              </w:rPr>
            </w:pPr>
            <w:r w:rsidRPr="00762A71">
              <w:rPr>
                <w:szCs w:val="22"/>
              </w:rPr>
              <w:t xml:space="preserve"> $              39,753 </w:t>
            </w:r>
          </w:p>
        </w:tc>
      </w:tr>
      <w:tr w14:paraId="3AA7AC9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ADDC13" w14:textId="7EF2322D">
            <w:pPr>
              <w:jc w:val="right"/>
              <w:rPr>
                <w:szCs w:val="22"/>
              </w:rPr>
            </w:pPr>
            <w:r w:rsidRPr="4411F322">
              <w:rPr>
                <w:szCs w:val="22"/>
              </w:rPr>
              <w:t>68569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723E80" w14:textId="5123980D">
            <w:pPr>
              <w:rPr>
                <w:szCs w:val="22"/>
              </w:rPr>
            </w:pPr>
            <w:r w:rsidRPr="4411F322">
              <w:rPr>
                <w:szCs w:val="22"/>
              </w:rPr>
              <w:t>WTVT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F0BDA6" w14:textId="26E99B6D">
            <w:pPr>
              <w:jc w:val="right"/>
              <w:rPr>
                <w:szCs w:val="22"/>
              </w:rPr>
            </w:pPr>
            <w:r w:rsidRPr="4411F322">
              <w:rPr>
                <w:szCs w:val="22"/>
              </w:rPr>
              <w:t>6,511,462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C5CCCF" w14:textId="6A31E1BC">
            <w:pPr>
              <w:jc w:val="right"/>
              <w:rPr>
                <w:szCs w:val="22"/>
              </w:rPr>
            </w:pPr>
            <w:r w:rsidRPr="4411F322">
              <w:rPr>
                <w:szCs w:val="22"/>
              </w:rPr>
              <w:t>6,491,829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D51449" w14:textId="400D28A1">
            <w:pPr>
              <w:rPr>
                <w:szCs w:val="22"/>
              </w:rPr>
            </w:pPr>
            <w:r w:rsidRPr="00762A71">
              <w:rPr>
                <w:szCs w:val="22"/>
              </w:rPr>
              <w:t xml:space="preserve"> $              46,027 </w:t>
            </w:r>
          </w:p>
        </w:tc>
      </w:tr>
      <w:tr w14:paraId="4ABCACD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A7896A" w14:textId="6D9D57D9">
            <w:pPr>
              <w:jc w:val="right"/>
              <w:rPr>
                <w:szCs w:val="22"/>
              </w:rPr>
            </w:pPr>
            <w:r w:rsidRPr="4411F322">
              <w:rPr>
                <w:szCs w:val="22"/>
              </w:rPr>
              <w:t>3661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4C1EA0" w14:textId="56E5958B">
            <w:pPr>
              <w:rPr>
                <w:szCs w:val="22"/>
              </w:rPr>
            </w:pPr>
            <w:r w:rsidRPr="4411F322">
              <w:rPr>
                <w:szCs w:val="22"/>
              </w:rPr>
              <w:t>WTVW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D45523" w14:textId="703F8222">
            <w:pPr>
              <w:jc w:val="right"/>
              <w:rPr>
                <w:szCs w:val="22"/>
              </w:rPr>
            </w:pPr>
            <w:r w:rsidRPr="4411F322">
              <w:rPr>
                <w:szCs w:val="22"/>
              </w:rPr>
              <w:t>839,062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E783A2" w14:textId="104DC116">
            <w:pPr>
              <w:jc w:val="right"/>
              <w:rPr>
                <w:szCs w:val="22"/>
              </w:rPr>
            </w:pPr>
            <w:r w:rsidRPr="4411F322">
              <w:rPr>
                <w:szCs w:val="22"/>
              </w:rPr>
              <w:t>833,035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4FA4A5" w14:textId="53DC773D">
            <w:pPr>
              <w:rPr>
                <w:szCs w:val="22"/>
              </w:rPr>
            </w:pPr>
            <w:r w:rsidRPr="00762A71">
              <w:rPr>
                <w:szCs w:val="22"/>
              </w:rPr>
              <w:t xml:space="preserve"> $                5,906 </w:t>
            </w:r>
          </w:p>
        </w:tc>
      </w:tr>
      <w:tr w14:paraId="24649E9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8AA744" w14:textId="70F834B2">
            <w:pPr>
              <w:jc w:val="right"/>
              <w:rPr>
                <w:szCs w:val="22"/>
              </w:rPr>
            </w:pPr>
            <w:r w:rsidRPr="4411F322">
              <w:rPr>
                <w:szCs w:val="22"/>
              </w:rPr>
              <w:t>35575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E37C5A" w14:textId="2FC35BF3">
            <w:pPr>
              <w:rPr>
                <w:szCs w:val="22"/>
              </w:rPr>
            </w:pPr>
            <w:r w:rsidRPr="4411F322">
              <w:rPr>
                <w:szCs w:val="22"/>
              </w:rPr>
              <w:t>WTVX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BA64F0" w14:textId="584CE047">
            <w:pPr>
              <w:jc w:val="right"/>
              <w:rPr>
                <w:szCs w:val="22"/>
              </w:rPr>
            </w:pPr>
            <w:r w:rsidRPr="4411F322">
              <w:rPr>
                <w:szCs w:val="22"/>
              </w:rPr>
              <w:t>3,558,645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776A3F" w14:textId="3C1813E4">
            <w:pPr>
              <w:jc w:val="right"/>
              <w:rPr>
                <w:szCs w:val="22"/>
              </w:rPr>
            </w:pPr>
            <w:r w:rsidRPr="4411F322">
              <w:rPr>
                <w:szCs w:val="22"/>
              </w:rPr>
              <w:t>3,556,727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158C10" w14:textId="4BD73554">
            <w:pPr>
              <w:rPr>
                <w:szCs w:val="22"/>
              </w:rPr>
            </w:pPr>
            <w:r w:rsidRPr="00762A71">
              <w:rPr>
                <w:szCs w:val="22"/>
              </w:rPr>
              <w:t xml:space="preserve"> $              25,217 </w:t>
            </w:r>
          </w:p>
        </w:tc>
      </w:tr>
      <w:tr w14:paraId="7C1B983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B594E7" w14:textId="4C50BB6E">
            <w:pPr>
              <w:jc w:val="right"/>
              <w:rPr>
                <w:szCs w:val="22"/>
              </w:rPr>
            </w:pPr>
            <w:r w:rsidRPr="4411F322">
              <w:rPr>
                <w:szCs w:val="22"/>
              </w:rPr>
              <w:t>4152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2A9126" w14:textId="01526AA4">
            <w:pPr>
              <w:rPr>
                <w:szCs w:val="22"/>
              </w:rPr>
            </w:pPr>
            <w:r w:rsidRPr="4411F322">
              <w:rPr>
                <w:szCs w:val="22"/>
              </w:rPr>
              <w:t>WTVY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DD9BAA" w14:textId="218B2E30">
            <w:pPr>
              <w:jc w:val="right"/>
              <w:rPr>
                <w:szCs w:val="22"/>
              </w:rPr>
            </w:pPr>
            <w:r w:rsidRPr="4411F322">
              <w:rPr>
                <w:szCs w:val="22"/>
              </w:rPr>
              <w:t>1,032,612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5AB897" w14:textId="08F8E078">
            <w:pPr>
              <w:jc w:val="right"/>
              <w:rPr>
                <w:szCs w:val="22"/>
              </w:rPr>
            </w:pPr>
            <w:r w:rsidRPr="4411F322">
              <w:rPr>
                <w:szCs w:val="22"/>
              </w:rPr>
              <w:t>1,029,898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D8E353" w14:textId="1A25AD03">
            <w:pPr>
              <w:rPr>
                <w:szCs w:val="22"/>
              </w:rPr>
            </w:pPr>
            <w:r w:rsidRPr="00762A71">
              <w:rPr>
                <w:szCs w:val="22"/>
              </w:rPr>
              <w:t xml:space="preserve"> $                7,302 </w:t>
            </w:r>
          </w:p>
        </w:tc>
      </w:tr>
      <w:tr w14:paraId="2F71803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DEFBF1" w14:textId="37F1BF3B">
            <w:pPr>
              <w:jc w:val="right"/>
              <w:rPr>
                <w:szCs w:val="22"/>
              </w:rPr>
            </w:pPr>
            <w:r w:rsidRPr="4411F322">
              <w:rPr>
                <w:szCs w:val="22"/>
              </w:rPr>
              <w:t>40759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EDF931" w14:textId="2634D18E">
            <w:pPr>
              <w:rPr>
                <w:szCs w:val="22"/>
              </w:rPr>
            </w:pPr>
            <w:r w:rsidRPr="4411F322">
              <w:rPr>
                <w:szCs w:val="22"/>
              </w:rPr>
              <w:t>WTVZ-TV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F315EA" w14:textId="6204465F">
            <w:pPr>
              <w:jc w:val="right"/>
              <w:rPr>
                <w:szCs w:val="22"/>
              </w:rPr>
            </w:pPr>
            <w:r w:rsidRPr="4411F322">
              <w:rPr>
                <w:szCs w:val="22"/>
              </w:rPr>
              <w:t>2,251,663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03A588" w14:textId="5EA2C098">
            <w:pPr>
              <w:jc w:val="right"/>
              <w:rPr>
                <w:szCs w:val="22"/>
              </w:rPr>
            </w:pPr>
            <w:r w:rsidRPr="4411F322">
              <w:rPr>
                <w:szCs w:val="22"/>
              </w:rPr>
              <w:t>2,251,580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1296BC" w14:textId="326B093C">
            <w:pPr>
              <w:rPr>
                <w:szCs w:val="22"/>
              </w:rPr>
            </w:pPr>
            <w:r w:rsidRPr="00762A71">
              <w:rPr>
                <w:szCs w:val="22"/>
              </w:rPr>
              <w:t xml:space="preserve"> $              15,964 </w:t>
            </w:r>
          </w:p>
        </w:tc>
      </w:tr>
      <w:tr w14:paraId="2C5EF0D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E809EF" w14:textId="60DF2F2F">
            <w:pPr>
              <w:jc w:val="right"/>
              <w:rPr>
                <w:szCs w:val="22"/>
              </w:rPr>
            </w:pPr>
            <w:r w:rsidRPr="4411F322">
              <w:rPr>
                <w:szCs w:val="22"/>
              </w:rPr>
              <w:t>66908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3ABA8D" w14:textId="35D63C63">
            <w:pPr>
              <w:rPr>
                <w:szCs w:val="22"/>
              </w:rPr>
            </w:pPr>
            <w:r w:rsidRPr="4411F322">
              <w:rPr>
                <w:szCs w:val="22"/>
              </w:rPr>
              <w:t>WTWC-TV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58E9FA" w14:textId="11010164">
            <w:pPr>
              <w:jc w:val="right"/>
              <w:rPr>
                <w:szCs w:val="22"/>
              </w:rPr>
            </w:pPr>
            <w:r w:rsidRPr="4411F322">
              <w:rPr>
                <w:szCs w:val="22"/>
              </w:rPr>
              <w:t>1,078,213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034514" w14:textId="3929F57A">
            <w:pPr>
              <w:jc w:val="right"/>
              <w:rPr>
                <w:szCs w:val="22"/>
              </w:rPr>
            </w:pPr>
            <w:r w:rsidRPr="4411F322">
              <w:rPr>
                <w:szCs w:val="22"/>
              </w:rPr>
              <w:t>1,078,166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5DEDAE" w14:textId="4F4DFEAA">
            <w:pPr>
              <w:rPr>
                <w:szCs w:val="22"/>
              </w:rPr>
            </w:pPr>
            <w:r w:rsidRPr="00762A71">
              <w:rPr>
                <w:szCs w:val="22"/>
              </w:rPr>
              <w:t xml:space="preserve"> $                7,644 </w:t>
            </w:r>
          </w:p>
        </w:tc>
      </w:tr>
      <w:tr w14:paraId="2A8B8CB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B29515" w14:textId="5509E05C">
            <w:pPr>
              <w:jc w:val="right"/>
              <w:rPr>
                <w:szCs w:val="22"/>
              </w:rPr>
            </w:pPr>
            <w:r w:rsidRPr="4411F322">
              <w:rPr>
                <w:szCs w:val="22"/>
              </w:rPr>
              <w:t>20426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DC105E" w14:textId="1AB21340">
            <w:pPr>
              <w:rPr>
                <w:szCs w:val="22"/>
              </w:rPr>
            </w:pPr>
            <w:r w:rsidRPr="4411F322">
              <w:rPr>
                <w:szCs w:val="22"/>
              </w:rPr>
              <w:t>WTWO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2B1DAF" w14:textId="0C881A5C">
            <w:pPr>
              <w:jc w:val="right"/>
              <w:rPr>
                <w:szCs w:val="22"/>
              </w:rPr>
            </w:pPr>
            <w:r w:rsidRPr="4411F322">
              <w:rPr>
                <w:szCs w:val="22"/>
              </w:rPr>
              <w:t>716,304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065C0E" w14:textId="05ED99F5">
            <w:pPr>
              <w:jc w:val="right"/>
              <w:rPr>
                <w:szCs w:val="22"/>
              </w:rPr>
            </w:pPr>
            <w:r w:rsidRPr="4411F322">
              <w:rPr>
                <w:szCs w:val="22"/>
              </w:rPr>
              <w:t>710,680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F20FDC" w14:textId="7E2F9E9D">
            <w:pPr>
              <w:rPr>
                <w:szCs w:val="22"/>
              </w:rPr>
            </w:pPr>
            <w:r w:rsidRPr="00762A71">
              <w:rPr>
                <w:szCs w:val="22"/>
              </w:rPr>
              <w:t xml:space="preserve"> $                5,039 </w:t>
            </w:r>
          </w:p>
        </w:tc>
      </w:tr>
      <w:tr w14:paraId="44B6A7C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CBCD2D" w14:textId="3264B4F9">
            <w:pPr>
              <w:jc w:val="right"/>
              <w:rPr>
                <w:szCs w:val="22"/>
              </w:rPr>
            </w:pPr>
            <w:r w:rsidRPr="4411F322">
              <w:rPr>
                <w:szCs w:val="22"/>
              </w:rPr>
              <w:t>81692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997E25" w14:textId="4CD90101">
            <w:pPr>
              <w:rPr>
                <w:szCs w:val="22"/>
              </w:rPr>
            </w:pPr>
            <w:r w:rsidRPr="4411F322">
              <w:rPr>
                <w:szCs w:val="22"/>
              </w:rPr>
              <w:t>WTWV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6BFD54" w14:textId="7BC82CDA">
            <w:pPr>
              <w:jc w:val="right"/>
              <w:rPr>
                <w:szCs w:val="22"/>
              </w:rPr>
            </w:pPr>
            <w:r w:rsidRPr="4411F322">
              <w:rPr>
                <w:szCs w:val="22"/>
              </w:rPr>
              <w:t>1,529,924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CE0257" w14:textId="1FCAE2E5">
            <w:pPr>
              <w:jc w:val="right"/>
              <w:rPr>
                <w:szCs w:val="22"/>
              </w:rPr>
            </w:pPr>
            <w:r w:rsidRPr="4411F322">
              <w:rPr>
                <w:szCs w:val="22"/>
              </w:rPr>
              <w:t>1,528,555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E43F71" w14:textId="03E4EB98">
            <w:pPr>
              <w:rPr>
                <w:szCs w:val="22"/>
              </w:rPr>
            </w:pPr>
            <w:r w:rsidRPr="00762A71">
              <w:rPr>
                <w:szCs w:val="22"/>
              </w:rPr>
              <w:t xml:space="preserve"> $              10,837 </w:t>
            </w:r>
          </w:p>
        </w:tc>
      </w:tr>
      <w:tr w14:paraId="10AEDA0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0C4333" w14:textId="6F11C14E">
            <w:pPr>
              <w:jc w:val="right"/>
              <w:rPr>
                <w:szCs w:val="22"/>
              </w:rPr>
            </w:pPr>
            <w:r w:rsidRPr="4411F322">
              <w:rPr>
                <w:szCs w:val="22"/>
              </w:rPr>
              <w:t>51568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53B6DC" w14:textId="191AD4F2">
            <w:pPr>
              <w:rPr>
                <w:szCs w:val="22"/>
              </w:rPr>
            </w:pPr>
            <w:r w:rsidRPr="4411F322">
              <w:rPr>
                <w:szCs w:val="22"/>
              </w:rPr>
              <w:t>WTXF-TV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6CA139" w14:textId="435EAA62">
            <w:pPr>
              <w:jc w:val="right"/>
              <w:rPr>
                <w:szCs w:val="22"/>
              </w:rPr>
            </w:pPr>
            <w:r w:rsidRPr="4411F322">
              <w:rPr>
                <w:szCs w:val="22"/>
              </w:rPr>
              <w:t>11,330,716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849660" w14:textId="5048838F">
            <w:pPr>
              <w:jc w:val="right"/>
              <w:rPr>
                <w:szCs w:val="22"/>
              </w:rPr>
            </w:pPr>
            <w:r w:rsidRPr="4411F322">
              <w:rPr>
                <w:szCs w:val="22"/>
              </w:rPr>
              <w:t>11,023,958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6C2CBB" w14:textId="002ED1C2">
            <w:pPr>
              <w:rPr>
                <w:szCs w:val="22"/>
              </w:rPr>
            </w:pPr>
            <w:r w:rsidRPr="00762A71">
              <w:rPr>
                <w:szCs w:val="22"/>
              </w:rPr>
              <w:t xml:space="preserve"> $              78,160 </w:t>
            </w:r>
          </w:p>
        </w:tc>
      </w:tr>
      <w:tr w14:paraId="7E4ABB5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BFB4B0" w14:textId="7DA5CCA6">
            <w:pPr>
              <w:jc w:val="right"/>
              <w:rPr>
                <w:szCs w:val="22"/>
              </w:rPr>
            </w:pPr>
            <w:r w:rsidRPr="4411F322">
              <w:rPr>
                <w:szCs w:val="22"/>
              </w:rPr>
              <w:t>41065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C4B2E1" w14:textId="3BF26FE1">
            <w:pPr>
              <w:rPr>
                <w:szCs w:val="22"/>
              </w:rPr>
            </w:pPr>
            <w:r w:rsidRPr="4411F322">
              <w:rPr>
                <w:szCs w:val="22"/>
              </w:rPr>
              <w:t>WTXL-TV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87AF3E" w14:textId="0AA551A5">
            <w:pPr>
              <w:jc w:val="right"/>
              <w:rPr>
                <w:szCs w:val="22"/>
              </w:rPr>
            </w:pPr>
            <w:r w:rsidRPr="4411F322">
              <w:rPr>
                <w:szCs w:val="22"/>
              </w:rPr>
              <w:t>1,071,056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555387" w14:textId="5263D52F">
            <w:pPr>
              <w:jc w:val="right"/>
              <w:rPr>
                <w:szCs w:val="22"/>
              </w:rPr>
            </w:pPr>
            <w:r w:rsidRPr="4411F322">
              <w:rPr>
                <w:szCs w:val="22"/>
              </w:rPr>
              <w:t>1,070,908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90DBB0" w14:textId="1F31A10C">
            <w:pPr>
              <w:rPr>
                <w:szCs w:val="22"/>
              </w:rPr>
            </w:pPr>
            <w:r w:rsidRPr="00762A71">
              <w:rPr>
                <w:szCs w:val="22"/>
              </w:rPr>
              <w:t xml:space="preserve"> $                7,593 </w:t>
            </w:r>
          </w:p>
        </w:tc>
      </w:tr>
      <w:tr w14:paraId="33DFB66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D03C9B" w14:textId="1EE66193">
            <w:pPr>
              <w:jc w:val="right"/>
              <w:rPr>
                <w:szCs w:val="22"/>
              </w:rPr>
            </w:pPr>
            <w:r w:rsidRPr="4411F322">
              <w:rPr>
                <w:szCs w:val="22"/>
              </w:rPr>
              <w:t>8532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1F6C43" w14:textId="2219F55E">
            <w:pPr>
              <w:rPr>
                <w:szCs w:val="22"/>
              </w:rPr>
            </w:pPr>
            <w:r w:rsidRPr="4411F322">
              <w:rPr>
                <w:szCs w:val="22"/>
              </w:rPr>
              <w:t>WUAB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24B2B7" w14:textId="2E671607">
            <w:pPr>
              <w:jc w:val="right"/>
              <w:rPr>
                <w:szCs w:val="22"/>
              </w:rPr>
            </w:pPr>
            <w:r w:rsidRPr="4411F322">
              <w:rPr>
                <w:szCs w:val="22"/>
              </w:rPr>
              <w:t>4,198,546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0D6599" w14:textId="1D8A96E1">
            <w:pPr>
              <w:jc w:val="right"/>
              <w:rPr>
                <w:szCs w:val="22"/>
              </w:rPr>
            </w:pPr>
            <w:r w:rsidRPr="4411F322">
              <w:rPr>
                <w:szCs w:val="22"/>
              </w:rPr>
              <w:t>4,095,152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3E684B" w14:textId="4DFC0B39">
            <w:pPr>
              <w:rPr>
                <w:szCs w:val="22"/>
              </w:rPr>
            </w:pPr>
            <w:r w:rsidRPr="00762A71">
              <w:rPr>
                <w:szCs w:val="22"/>
              </w:rPr>
              <w:t xml:space="preserve"> $              29,035 </w:t>
            </w:r>
          </w:p>
        </w:tc>
      </w:tr>
      <w:tr w14:paraId="668F74E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D34904" w14:textId="458BB026">
            <w:pPr>
              <w:jc w:val="right"/>
              <w:rPr>
                <w:szCs w:val="22"/>
              </w:rPr>
            </w:pPr>
            <w:r w:rsidRPr="4411F322">
              <w:rPr>
                <w:szCs w:val="22"/>
              </w:rPr>
              <w:t>12855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8C7A1B" w14:textId="42E8049D">
            <w:pPr>
              <w:rPr>
                <w:szCs w:val="22"/>
              </w:rPr>
            </w:pPr>
            <w:r w:rsidRPr="4411F322">
              <w:rPr>
                <w:szCs w:val="22"/>
              </w:rPr>
              <w:t>WUCF-TV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980E78" w14:textId="23F18BB5">
            <w:pPr>
              <w:jc w:val="right"/>
              <w:rPr>
                <w:szCs w:val="22"/>
              </w:rPr>
            </w:pPr>
            <w:r w:rsidRPr="4411F322">
              <w:rPr>
                <w:szCs w:val="22"/>
              </w:rPr>
              <w:t>4,516,827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94C757" w14:textId="12C61D64">
            <w:pPr>
              <w:jc w:val="right"/>
              <w:rPr>
                <w:szCs w:val="22"/>
              </w:rPr>
            </w:pPr>
            <w:r w:rsidRPr="4411F322">
              <w:rPr>
                <w:szCs w:val="22"/>
              </w:rPr>
              <w:t>4,516,827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0E5EA0" w14:textId="594764F8">
            <w:pPr>
              <w:rPr>
                <w:szCs w:val="22"/>
              </w:rPr>
            </w:pPr>
            <w:r w:rsidRPr="00762A71">
              <w:rPr>
                <w:szCs w:val="22"/>
              </w:rPr>
              <w:t xml:space="preserve"> $              32,024 </w:t>
            </w:r>
          </w:p>
        </w:tc>
      </w:tr>
      <w:tr w14:paraId="47E51E3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335D9A" w14:textId="55E5B8B3">
            <w:pPr>
              <w:jc w:val="right"/>
              <w:rPr>
                <w:szCs w:val="22"/>
              </w:rPr>
            </w:pPr>
            <w:r w:rsidRPr="4411F322">
              <w:rPr>
                <w:szCs w:val="22"/>
              </w:rPr>
              <w:t>36395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72456B" w14:textId="2BB4F8DF">
            <w:pPr>
              <w:rPr>
                <w:szCs w:val="22"/>
              </w:rPr>
            </w:pPr>
            <w:r w:rsidRPr="4411F322">
              <w:rPr>
                <w:szCs w:val="22"/>
              </w:rPr>
              <w:t>WUCW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85E4BD" w14:textId="6044F7F4">
            <w:pPr>
              <w:jc w:val="right"/>
              <w:rPr>
                <w:szCs w:val="22"/>
              </w:rPr>
            </w:pPr>
            <w:r w:rsidRPr="4411F322">
              <w:rPr>
                <w:szCs w:val="22"/>
              </w:rPr>
              <w:t>4,213,867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2707AA" w14:textId="6970B502">
            <w:pPr>
              <w:jc w:val="right"/>
              <w:rPr>
                <w:szCs w:val="22"/>
              </w:rPr>
            </w:pPr>
            <w:r w:rsidRPr="4411F322">
              <w:rPr>
                <w:szCs w:val="22"/>
              </w:rPr>
              <w:t>4,205,494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D7BF79" w14:textId="22F96113">
            <w:pPr>
              <w:rPr>
                <w:szCs w:val="22"/>
              </w:rPr>
            </w:pPr>
            <w:r w:rsidRPr="00762A71">
              <w:rPr>
                <w:szCs w:val="22"/>
              </w:rPr>
              <w:t xml:space="preserve"> $              29,817 </w:t>
            </w:r>
          </w:p>
        </w:tc>
      </w:tr>
      <w:tr w14:paraId="3F89D5A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A94287" w14:textId="041E382C">
            <w:pPr>
              <w:jc w:val="right"/>
              <w:rPr>
                <w:szCs w:val="22"/>
              </w:rPr>
            </w:pPr>
            <w:r w:rsidRPr="4411F322">
              <w:rPr>
                <w:szCs w:val="22"/>
              </w:rPr>
              <w:t>69440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A06A76" w14:textId="596F92C0">
            <w:pPr>
              <w:rPr>
                <w:szCs w:val="22"/>
              </w:rPr>
            </w:pPr>
            <w:r w:rsidRPr="4411F322">
              <w:rPr>
                <w:szCs w:val="22"/>
              </w:rPr>
              <w:t>WUFT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EFBF06" w14:textId="09639A21">
            <w:pPr>
              <w:jc w:val="right"/>
              <w:rPr>
                <w:szCs w:val="22"/>
              </w:rPr>
            </w:pPr>
            <w:r w:rsidRPr="4411F322">
              <w:rPr>
                <w:szCs w:val="22"/>
              </w:rPr>
              <w:t>1,524,792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876460" w14:textId="05348751">
            <w:pPr>
              <w:jc w:val="right"/>
              <w:rPr>
                <w:szCs w:val="22"/>
              </w:rPr>
            </w:pPr>
            <w:r w:rsidRPr="4411F322">
              <w:rPr>
                <w:szCs w:val="22"/>
              </w:rPr>
              <w:t>1,524,792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A88E29" w14:textId="540DEDB8">
            <w:pPr>
              <w:rPr>
                <w:szCs w:val="22"/>
              </w:rPr>
            </w:pPr>
            <w:r w:rsidRPr="00762A71">
              <w:rPr>
                <w:szCs w:val="22"/>
              </w:rPr>
              <w:t xml:space="preserve"> $              10,811 </w:t>
            </w:r>
          </w:p>
        </w:tc>
      </w:tr>
      <w:tr w14:paraId="0DCED7D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6E97E3" w14:textId="645C3CFD">
            <w:pPr>
              <w:jc w:val="right"/>
              <w:rPr>
                <w:szCs w:val="22"/>
              </w:rPr>
            </w:pPr>
            <w:r w:rsidRPr="4411F322">
              <w:rPr>
                <w:szCs w:val="22"/>
              </w:rPr>
              <w:t>413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E3000B" w14:textId="76D433B7">
            <w:pPr>
              <w:rPr>
                <w:szCs w:val="22"/>
              </w:rPr>
            </w:pPr>
            <w:r w:rsidRPr="4411F322">
              <w:rPr>
                <w:szCs w:val="22"/>
              </w:rPr>
              <w:t>WUHF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E68A44" w14:textId="648C8EB3">
            <w:pPr>
              <w:jc w:val="right"/>
              <w:rPr>
                <w:szCs w:val="22"/>
              </w:rPr>
            </w:pPr>
            <w:r w:rsidRPr="4411F322">
              <w:rPr>
                <w:szCs w:val="22"/>
              </w:rPr>
              <w:t>1,161,377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079AFA" w14:textId="1C3F174D">
            <w:pPr>
              <w:jc w:val="right"/>
              <w:rPr>
                <w:szCs w:val="22"/>
              </w:rPr>
            </w:pPr>
            <w:r w:rsidRPr="4411F322">
              <w:rPr>
                <w:szCs w:val="22"/>
              </w:rPr>
              <w:t>1,157,795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A64402" w14:textId="1219E402">
            <w:pPr>
              <w:rPr>
                <w:szCs w:val="22"/>
              </w:rPr>
            </w:pPr>
            <w:r w:rsidRPr="00762A71">
              <w:rPr>
                <w:szCs w:val="22"/>
              </w:rPr>
              <w:t xml:space="preserve"> $                8,209 </w:t>
            </w:r>
          </w:p>
        </w:tc>
      </w:tr>
      <w:tr w14:paraId="0BBAE37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A769A7" w14:textId="2F2C5E2F">
            <w:pPr>
              <w:jc w:val="right"/>
              <w:rPr>
                <w:szCs w:val="22"/>
              </w:rPr>
            </w:pPr>
            <w:r w:rsidRPr="4411F322">
              <w:rPr>
                <w:szCs w:val="22"/>
              </w:rPr>
              <w:t>8156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351123" w14:textId="50906D35">
            <w:pPr>
              <w:rPr>
                <w:szCs w:val="22"/>
              </w:rPr>
            </w:pPr>
            <w:r w:rsidRPr="4411F322">
              <w:rPr>
                <w:szCs w:val="22"/>
              </w:rPr>
              <w:t>WUJA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521177" w14:textId="0316631B">
            <w:pPr>
              <w:jc w:val="right"/>
              <w:rPr>
                <w:szCs w:val="22"/>
              </w:rPr>
            </w:pPr>
            <w:r w:rsidRPr="4411F322">
              <w:rPr>
                <w:szCs w:val="22"/>
              </w:rPr>
              <w:t>2,449,731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EB5D5A" w14:textId="2282D2DB">
            <w:pPr>
              <w:jc w:val="right"/>
              <w:rPr>
                <w:szCs w:val="22"/>
              </w:rPr>
            </w:pPr>
            <w:r w:rsidRPr="4411F322">
              <w:rPr>
                <w:szCs w:val="22"/>
              </w:rPr>
              <w:t>2,192,227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672676" w14:textId="064CE4D7">
            <w:pPr>
              <w:rPr>
                <w:szCs w:val="22"/>
              </w:rPr>
            </w:pPr>
            <w:r w:rsidRPr="00762A71">
              <w:rPr>
                <w:szCs w:val="22"/>
              </w:rPr>
              <w:t xml:space="preserve"> $              15,543 </w:t>
            </w:r>
          </w:p>
        </w:tc>
      </w:tr>
      <w:tr w14:paraId="7F8247F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97A326" w14:textId="3C12976E">
            <w:pPr>
              <w:jc w:val="right"/>
              <w:rPr>
                <w:szCs w:val="22"/>
              </w:rPr>
            </w:pPr>
            <w:r w:rsidRPr="4411F322">
              <w:rPr>
                <w:szCs w:val="22"/>
              </w:rPr>
              <w:t>69080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84AAEC" w14:textId="6A28AF56">
            <w:pPr>
              <w:rPr>
                <w:szCs w:val="22"/>
              </w:rPr>
            </w:pPr>
            <w:r w:rsidRPr="4411F322">
              <w:rPr>
                <w:szCs w:val="22"/>
              </w:rPr>
              <w:t>WUNC-TV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C8C377" w14:textId="55815D05">
            <w:pPr>
              <w:jc w:val="right"/>
              <w:rPr>
                <w:szCs w:val="22"/>
              </w:rPr>
            </w:pPr>
            <w:r w:rsidRPr="4411F322">
              <w:rPr>
                <w:szCs w:val="22"/>
              </w:rPr>
              <w:t>4,701,102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B47729" w14:textId="65005E6B">
            <w:pPr>
              <w:jc w:val="right"/>
              <w:rPr>
                <w:szCs w:val="22"/>
              </w:rPr>
            </w:pPr>
            <w:r w:rsidRPr="4411F322">
              <w:rPr>
                <w:szCs w:val="22"/>
              </w:rPr>
              <w:t>4,682,210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26CEF1" w14:textId="4EF3C3DA">
            <w:pPr>
              <w:rPr>
                <w:szCs w:val="22"/>
              </w:rPr>
            </w:pPr>
            <w:r w:rsidRPr="00762A71">
              <w:rPr>
                <w:szCs w:val="22"/>
              </w:rPr>
              <w:t xml:space="preserve"> $              33,197 </w:t>
            </w:r>
          </w:p>
        </w:tc>
      </w:tr>
      <w:tr w14:paraId="1C6ABEB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BA245E" w14:textId="3FCECEC6">
            <w:pPr>
              <w:jc w:val="right"/>
              <w:rPr>
                <w:szCs w:val="22"/>
              </w:rPr>
            </w:pPr>
            <w:r w:rsidRPr="4411F322">
              <w:rPr>
                <w:szCs w:val="22"/>
              </w:rPr>
              <w:t>69292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9DFBE1" w14:textId="6C280A73">
            <w:pPr>
              <w:rPr>
                <w:szCs w:val="22"/>
              </w:rPr>
            </w:pPr>
            <w:r w:rsidRPr="4411F322">
              <w:rPr>
                <w:szCs w:val="22"/>
              </w:rPr>
              <w:t>WUND-TV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2E3811" w14:textId="409D5C30">
            <w:pPr>
              <w:jc w:val="right"/>
              <w:rPr>
                <w:szCs w:val="22"/>
              </w:rPr>
            </w:pPr>
            <w:r w:rsidRPr="4411F322">
              <w:rPr>
                <w:szCs w:val="22"/>
              </w:rPr>
              <w:t>1,526,704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DFA1FF" w14:textId="52A41613">
            <w:pPr>
              <w:jc w:val="right"/>
              <w:rPr>
                <w:szCs w:val="22"/>
              </w:rPr>
            </w:pPr>
            <w:r w:rsidRPr="4411F322">
              <w:rPr>
                <w:szCs w:val="22"/>
              </w:rPr>
              <w:t>1,526,704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2836EA" w14:textId="78AD616D">
            <w:pPr>
              <w:rPr>
                <w:szCs w:val="22"/>
              </w:rPr>
            </w:pPr>
            <w:r w:rsidRPr="00762A71">
              <w:rPr>
                <w:szCs w:val="22"/>
              </w:rPr>
              <w:t xml:space="preserve"> $              10,824 </w:t>
            </w:r>
          </w:p>
        </w:tc>
      </w:tr>
      <w:tr w14:paraId="4F7FB12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1CC1AD" w14:textId="3A8D400C">
            <w:pPr>
              <w:jc w:val="right"/>
              <w:rPr>
                <w:szCs w:val="22"/>
              </w:rPr>
            </w:pPr>
            <w:r w:rsidRPr="4411F322">
              <w:rPr>
                <w:szCs w:val="22"/>
              </w:rPr>
              <w:t>69114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AFA875" w14:textId="3F613D15">
            <w:pPr>
              <w:rPr>
                <w:szCs w:val="22"/>
              </w:rPr>
            </w:pPr>
            <w:r w:rsidRPr="4411F322">
              <w:rPr>
                <w:szCs w:val="22"/>
              </w:rPr>
              <w:t>WUNE-TV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4BF5EC" w14:textId="2C9CCD0A">
            <w:pPr>
              <w:jc w:val="right"/>
              <w:rPr>
                <w:szCs w:val="22"/>
              </w:rPr>
            </w:pPr>
            <w:r w:rsidRPr="4411F322">
              <w:rPr>
                <w:szCs w:val="22"/>
              </w:rPr>
              <w:t>3,449,284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C5DCD5" w14:textId="4E24E62F">
            <w:pPr>
              <w:jc w:val="right"/>
              <w:rPr>
                <w:szCs w:val="22"/>
              </w:rPr>
            </w:pPr>
            <w:r w:rsidRPr="4411F322">
              <w:rPr>
                <w:szCs w:val="22"/>
              </w:rPr>
              <w:t>2,886,515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A5A5E0" w14:textId="2E7F8DA2">
            <w:pPr>
              <w:rPr>
                <w:szCs w:val="22"/>
              </w:rPr>
            </w:pPr>
            <w:r w:rsidRPr="00762A71">
              <w:rPr>
                <w:szCs w:val="22"/>
              </w:rPr>
              <w:t xml:space="preserve"> $              20,465 </w:t>
            </w:r>
          </w:p>
        </w:tc>
      </w:tr>
      <w:tr w14:paraId="5284ACB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A14A72" w14:textId="08F7CFE7">
            <w:pPr>
              <w:jc w:val="right"/>
              <w:rPr>
                <w:szCs w:val="22"/>
              </w:rPr>
            </w:pPr>
            <w:r w:rsidRPr="4411F322">
              <w:rPr>
                <w:szCs w:val="22"/>
              </w:rPr>
              <w:t>69300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B268A3" w14:textId="07EAEF9A">
            <w:pPr>
              <w:rPr>
                <w:szCs w:val="22"/>
              </w:rPr>
            </w:pPr>
            <w:r w:rsidRPr="4411F322">
              <w:rPr>
                <w:szCs w:val="22"/>
              </w:rPr>
              <w:t>WUNF-TV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82EB54" w14:textId="68706868">
            <w:pPr>
              <w:jc w:val="right"/>
              <w:rPr>
                <w:szCs w:val="22"/>
              </w:rPr>
            </w:pPr>
            <w:r w:rsidRPr="4411F322">
              <w:rPr>
                <w:szCs w:val="22"/>
              </w:rPr>
              <w:t>2,825,704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817322" w14:textId="24B0E44E">
            <w:pPr>
              <w:jc w:val="right"/>
              <w:rPr>
                <w:szCs w:val="22"/>
              </w:rPr>
            </w:pPr>
            <w:r w:rsidRPr="4411F322">
              <w:rPr>
                <w:szCs w:val="22"/>
              </w:rPr>
              <w:t>2,517,064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5C16F7" w14:textId="6E693D37">
            <w:pPr>
              <w:rPr>
                <w:szCs w:val="22"/>
              </w:rPr>
            </w:pPr>
            <w:r w:rsidRPr="00762A71">
              <w:rPr>
                <w:szCs w:val="22"/>
              </w:rPr>
              <w:t xml:space="preserve"> $              17,846 </w:t>
            </w:r>
          </w:p>
        </w:tc>
      </w:tr>
      <w:tr w14:paraId="24778AB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5AA2D7" w14:textId="5CF0EB7D">
            <w:pPr>
              <w:jc w:val="right"/>
              <w:rPr>
                <w:szCs w:val="22"/>
              </w:rPr>
            </w:pPr>
            <w:r w:rsidRPr="4411F322">
              <w:rPr>
                <w:szCs w:val="22"/>
              </w:rPr>
              <w:t>69124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B16151" w14:textId="00F29299">
            <w:pPr>
              <w:rPr>
                <w:szCs w:val="22"/>
              </w:rPr>
            </w:pPr>
            <w:r w:rsidRPr="4411F322">
              <w:rPr>
                <w:szCs w:val="22"/>
              </w:rPr>
              <w:t>WUNG-TV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B2242D" w14:textId="0A0A71D6">
            <w:pPr>
              <w:jc w:val="right"/>
              <w:rPr>
                <w:szCs w:val="22"/>
              </w:rPr>
            </w:pPr>
            <w:r w:rsidRPr="4411F322">
              <w:rPr>
                <w:szCs w:val="22"/>
              </w:rPr>
              <w:t>4,065,099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487CA6" w14:textId="31A1175B">
            <w:pPr>
              <w:jc w:val="right"/>
              <w:rPr>
                <w:szCs w:val="22"/>
              </w:rPr>
            </w:pPr>
            <w:r w:rsidRPr="4411F322">
              <w:rPr>
                <w:szCs w:val="22"/>
              </w:rPr>
              <w:t>4,049,218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EB6007" w14:textId="565E5E1E">
            <w:pPr>
              <w:rPr>
                <w:szCs w:val="22"/>
              </w:rPr>
            </w:pPr>
            <w:r w:rsidRPr="00762A71">
              <w:rPr>
                <w:szCs w:val="22"/>
              </w:rPr>
              <w:t xml:space="preserve"> $              28,709 </w:t>
            </w:r>
          </w:p>
        </w:tc>
      </w:tr>
      <w:tr w14:paraId="6F0E605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D604F0" w14:textId="67938424">
            <w:pPr>
              <w:jc w:val="right"/>
              <w:rPr>
                <w:szCs w:val="22"/>
              </w:rPr>
            </w:pPr>
            <w:r w:rsidRPr="4411F322">
              <w:rPr>
                <w:szCs w:val="22"/>
              </w:rPr>
              <w:t>60551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2E6173" w14:textId="222B88EC">
            <w:pPr>
              <w:rPr>
                <w:szCs w:val="22"/>
              </w:rPr>
            </w:pPr>
            <w:r w:rsidRPr="4411F322">
              <w:rPr>
                <w:szCs w:val="22"/>
              </w:rPr>
              <w:t>WUNI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AE6AC7" w14:textId="6475BFD3">
            <w:pPr>
              <w:jc w:val="right"/>
              <w:rPr>
                <w:szCs w:val="22"/>
              </w:rPr>
            </w:pPr>
            <w:r w:rsidRPr="4411F322">
              <w:rPr>
                <w:szCs w:val="22"/>
              </w:rPr>
              <w:t>7,755,236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1A5CC8" w14:textId="48C538FF">
            <w:pPr>
              <w:jc w:val="right"/>
              <w:rPr>
                <w:szCs w:val="22"/>
              </w:rPr>
            </w:pPr>
            <w:r w:rsidRPr="4411F322">
              <w:rPr>
                <w:szCs w:val="22"/>
              </w:rPr>
              <w:t>7,627,170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A13181" w14:textId="7D4D778A">
            <w:pPr>
              <w:rPr>
                <w:szCs w:val="22"/>
              </w:rPr>
            </w:pPr>
            <w:r w:rsidRPr="00762A71">
              <w:rPr>
                <w:szCs w:val="22"/>
              </w:rPr>
              <w:t xml:space="preserve"> $              54,077 </w:t>
            </w:r>
          </w:p>
        </w:tc>
      </w:tr>
      <w:tr w14:paraId="13F73D9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EB497D5" w14:textId="171F2DDF">
            <w:pPr>
              <w:jc w:val="right"/>
              <w:rPr>
                <w:szCs w:val="22"/>
              </w:rPr>
            </w:pPr>
            <w:r w:rsidRPr="4411F322">
              <w:rPr>
                <w:szCs w:val="22"/>
              </w:rPr>
              <w:t>69332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A23FE1" w14:textId="057095F1">
            <w:pPr>
              <w:rPr>
                <w:szCs w:val="22"/>
              </w:rPr>
            </w:pPr>
            <w:r w:rsidRPr="4411F322">
              <w:rPr>
                <w:szCs w:val="22"/>
              </w:rPr>
              <w:t>WUNJ-TV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633796" w14:textId="653EF781">
            <w:pPr>
              <w:jc w:val="right"/>
              <w:rPr>
                <w:szCs w:val="22"/>
              </w:rPr>
            </w:pPr>
            <w:r w:rsidRPr="4411F322">
              <w:rPr>
                <w:szCs w:val="22"/>
              </w:rPr>
              <w:t>1,224,449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8C4B23" w14:textId="22E040D9">
            <w:pPr>
              <w:jc w:val="right"/>
              <w:rPr>
                <w:szCs w:val="22"/>
              </w:rPr>
            </w:pPr>
            <w:r w:rsidRPr="4411F322">
              <w:rPr>
                <w:szCs w:val="22"/>
              </w:rPr>
              <w:t>1,224,449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A36285" w14:textId="1FEFF6C0">
            <w:pPr>
              <w:rPr>
                <w:szCs w:val="22"/>
              </w:rPr>
            </w:pPr>
            <w:r w:rsidRPr="00762A71">
              <w:rPr>
                <w:szCs w:val="22"/>
              </w:rPr>
              <w:t xml:space="preserve"> $                8,681 </w:t>
            </w:r>
          </w:p>
        </w:tc>
      </w:tr>
      <w:tr w14:paraId="78826C9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3B4772" w14:textId="51C2E501">
            <w:pPr>
              <w:jc w:val="right"/>
              <w:rPr>
                <w:szCs w:val="22"/>
              </w:rPr>
            </w:pPr>
            <w:r w:rsidRPr="4411F322">
              <w:rPr>
                <w:szCs w:val="22"/>
              </w:rPr>
              <w:t>69149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C62F09" w14:textId="5036AABD">
            <w:pPr>
              <w:rPr>
                <w:szCs w:val="22"/>
              </w:rPr>
            </w:pPr>
            <w:r w:rsidRPr="4411F322">
              <w:rPr>
                <w:szCs w:val="22"/>
              </w:rPr>
              <w:t>WUNK-TV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FCB660" w14:textId="1BBDC101">
            <w:pPr>
              <w:jc w:val="right"/>
              <w:rPr>
                <w:szCs w:val="22"/>
              </w:rPr>
            </w:pPr>
            <w:r w:rsidRPr="4411F322">
              <w:rPr>
                <w:szCs w:val="22"/>
              </w:rPr>
              <w:t>2,105,575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A30F4A" w14:textId="40FD16CA">
            <w:pPr>
              <w:jc w:val="right"/>
              <w:rPr>
                <w:szCs w:val="22"/>
              </w:rPr>
            </w:pPr>
            <w:r w:rsidRPr="4411F322">
              <w:rPr>
                <w:szCs w:val="22"/>
              </w:rPr>
              <w:t>2,099,533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84AECC" w14:textId="53D9E2EA">
            <w:pPr>
              <w:rPr>
                <w:szCs w:val="22"/>
              </w:rPr>
            </w:pPr>
            <w:r w:rsidRPr="00762A71">
              <w:rPr>
                <w:szCs w:val="22"/>
              </w:rPr>
              <w:t xml:space="preserve"> $              14,886 </w:t>
            </w:r>
          </w:p>
        </w:tc>
      </w:tr>
      <w:tr w14:paraId="0D1B424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C5F125" w14:textId="70565EF1">
            <w:pPr>
              <w:jc w:val="right"/>
              <w:rPr>
                <w:szCs w:val="22"/>
              </w:rPr>
            </w:pPr>
            <w:r w:rsidRPr="4411F322">
              <w:rPr>
                <w:szCs w:val="22"/>
              </w:rPr>
              <w:t>69360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FF3F78" w14:textId="1E67F5CD">
            <w:pPr>
              <w:rPr>
                <w:szCs w:val="22"/>
              </w:rPr>
            </w:pPr>
            <w:r w:rsidRPr="4411F322">
              <w:rPr>
                <w:szCs w:val="22"/>
              </w:rPr>
              <w:t>WUNL-TV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1195AF" w14:textId="18F7B347">
            <w:pPr>
              <w:jc w:val="right"/>
              <w:rPr>
                <w:szCs w:val="22"/>
              </w:rPr>
            </w:pPr>
            <w:r w:rsidRPr="4411F322">
              <w:rPr>
                <w:szCs w:val="22"/>
              </w:rPr>
              <w:t>3,243,843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7B8097" w14:textId="66609BE3">
            <w:pPr>
              <w:jc w:val="right"/>
              <w:rPr>
                <w:szCs w:val="22"/>
              </w:rPr>
            </w:pPr>
            <w:r w:rsidRPr="4411F322">
              <w:rPr>
                <w:szCs w:val="22"/>
              </w:rPr>
              <w:t>3,015,382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C9C9F8" w14:textId="68E30991">
            <w:pPr>
              <w:rPr>
                <w:szCs w:val="22"/>
              </w:rPr>
            </w:pPr>
            <w:r w:rsidRPr="00762A71">
              <w:rPr>
                <w:szCs w:val="22"/>
              </w:rPr>
              <w:t xml:space="preserve"> $              21,379 </w:t>
            </w:r>
          </w:p>
        </w:tc>
      </w:tr>
      <w:tr w14:paraId="25CCD82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05C8C8" w14:textId="531D1831">
            <w:pPr>
              <w:jc w:val="right"/>
              <w:rPr>
                <w:szCs w:val="22"/>
              </w:rPr>
            </w:pPr>
            <w:r w:rsidRPr="4411F322">
              <w:rPr>
                <w:szCs w:val="22"/>
              </w:rPr>
              <w:t>69444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DA0ED6" w14:textId="7475879D">
            <w:pPr>
              <w:rPr>
                <w:szCs w:val="22"/>
              </w:rPr>
            </w:pPr>
            <w:r w:rsidRPr="4411F322">
              <w:rPr>
                <w:szCs w:val="22"/>
              </w:rPr>
              <w:t>WUNM-TV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88BC3A" w14:textId="7F26D108">
            <w:pPr>
              <w:jc w:val="right"/>
              <w:rPr>
                <w:szCs w:val="22"/>
              </w:rPr>
            </w:pPr>
            <w:r w:rsidRPr="4411F322">
              <w:rPr>
                <w:szCs w:val="22"/>
              </w:rPr>
              <w:t>1,370,547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5DD21C" w14:textId="4A72DACB">
            <w:pPr>
              <w:jc w:val="right"/>
              <w:rPr>
                <w:szCs w:val="22"/>
              </w:rPr>
            </w:pPr>
            <w:r w:rsidRPr="4411F322">
              <w:rPr>
                <w:szCs w:val="22"/>
              </w:rPr>
              <w:t>1,370,547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E1C7EE" w14:textId="68F2E25B">
            <w:pPr>
              <w:rPr>
                <w:szCs w:val="22"/>
              </w:rPr>
            </w:pPr>
            <w:r w:rsidRPr="00762A71">
              <w:rPr>
                <w:szCs w:val="22"/>
              </w:rPr>
              <w:t xml:space="preserve"> $                9,717 </w:t>
            </w:r>
          </w:p>
        </w:tc>
      </w:tr>
      <w:tr w14:paraId="0BE7D2E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111894" w14:textId="673899FF">
            <w:pPr>
              <w:jc w:val="right"/>
              <w:rPr>
                <w:szCs w:val="22"/>
              </w:rPr>
            </w:pPr>
            <w:r w:rsidRPr="4411F322">
              <w:rPr>
                <w:szCs w:val="22"/>
              </w:rPr>
              <w:t>69397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921799" w14:textId="02956744">
            <w:pPr>
              <w:rPr>
                <w:szCs w:val="22"/>
              </w:rPr>
            </w:pPr>
            <w:r w:rsidRPr="4411F322">
              <w:rPr>
                <w:szCs w:val="22"/>
              </w:rPr>
              <w:t>WUNP-TV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02B8D9" w14:textId="36A6108A">
            <w:pPr>
              <w:jc w:val="right"/>
              <w:rPr>
                <w:szCs w:val="22"/>
              </w:rPr>
            </w:pPr>
            <w:r w:rsidRPr="4411F322">
              <w:rPr>
                <w:szCs w:val="22"/>
              </w:rPr>
              <w:t>1,488,708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FCF71F" w14:textId="74CBB2D7">
            <w:pPr>
              <w:jc w:val="right"/>
              <w:rPr>
                <w:szCs w:val="22"/>
              </w:rPr>
            </w:pPr>
            <w:r w:rsidRPr="4411F322">
              <w:rPr>
                <w:szCs w:val="22"/>
              </w:rPr>
              <w:t>1,474,989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B32E37" w14:textId="48E29F5D">
            <w:pPr>
              <w:rPr>
                <w:szCs w:val="22"/>
              </w:rPr>
            </w:pPr>
            <w:r w:rsidRPr="00762A71">
              <w:rPr>
                <w:szCs w:val="22"/>
              </w:rPr>
              <w:t xml:space="preserve"> $              10,458 </w:t>
            </w:r>
          </w:p>
        </w:tc>
      </w:tr>
      <w:tr w14:paraId="4F5CA8D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98E2C7" w14:textId="1E95A3BB">
            <w:pPr>
              <w:jc w:val="right"/>
              <w:rPr>
                <w:szCs w:val="22"/>
              </w:rPr>
            </w:pPr>
            <w:r w:rsidRPr="4411F322">
              <w:rPr>
                <w:szCs w:val="22"/>
              </w:rPr>
              <w:t>69416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917EA7" w14:textId="1D008782">
            <w:pPr>
              <w:rPr>
                <w:szCs w:val="22"/>
              </w:rPr>
            </w:pPr>
            <w:r w:rsidRPr="4411F322">
              <w:rPr>
                <w:szCs w:val="22"/>
              </w:rPr>
              <w:t>WUNU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F46796" w14:textId="14DA9572">
            <w:pPr>
              <w:jc w:val="right"/>
              <w:rPr>
                <w:szCs w:val="22"/>
              </w:rPr>
            </w:pPr>
            <w:r w:rsidRPr="4411F322">
              <w:rPr>
                <w:szCs w:val="22"/>
              </w:rPr>
              <w:t>1,212,006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6C7521" w14:textId="07D2FAA3">
            <w:pPr>
              <w:jc w:val="right"/>
              <w:rPr>
                <w:szCs w:val="22"/>
              </w:rPr>
            </w:pPr>
            <w:r w:rsidRPr="4411F322">
              <w:rPr>
                <w:szCs w:val="22"/>
              </w:rPr>
              <w:t>1,210,875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1B32E0" w14:textId="3908989D">
            <w:pPr>
              <w:rPr>
                <w:szCs w:val="22"/>
              </w:rPr>
            </w:pPr>
            <w:r w:rsidRPr="00762A71">
              <w:rPr>
                <w:szCs w:val="22"/>
              </w:rPr>
              <w:t xml:space="preserve"> $                8,585 </w:t>
            </w:r>
          </w:p>
        </w:tc>
      </w:tr>
      <w:tr w14:paraId="4125DD0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DB412E" w14:textId="1C5032E9">
            <w:pPr>
              <w:jc w:val="right"/>
              <w:rPr>
                <w:szCs w:val="22"/>
              </w:rPr>
            </w:pPr>
            <w:r w:rsidRPr="4411F322">
              <w:rPr>
                <w:szCs w:val="22"/>
              </w:rPr>
              <w:t>83822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FB86D8" w14:textId="7C8CBC17">
            <w:pPr>
              <w:rPr>
                <w:szCs w:val="22"/>
              </w:rPr>
            </w:pPr>
            <w:r w:rsidRPr="4411F322">
              <w:rPr>
                <w:szCs w:val="22"/>
              </w:rPr>
              <w:t>WUNW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CB8B88" w14:textId="7D0FFB24">
            <w:pPr>
              <w:jc w:val="right"/>
              <w:rPr>
                <w:szCs w:val="22"/>
              </w:rPr>
            </w:pPr>
            <w:r w:rsidRPr="4411F322">
              <w:rPr>
                <w:szCs w:val="22"/>
              </w:rPr>
              <w:t>2,012,283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276F5F" w14:textId="5077F0F0">
            <w:pPr>
              <w:jc w:val="right"/>
              <w:rPr>
                <w:szCs w:val="22"/>
              </w:rPr>
            </w:pPr>
            <w:r w:rsidRPr="4411F322">
              <w:rPr>
                <w:szCs w:val="22"/>
              </w:rPr>
              <w:t>1,476,883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70212F" w14:textId="19D3931B">
            <w:pPr>
              <w:rPr>
                <w:szCs w:val="22"/>
              </w:rPr>
            </w:pPr>
            <w:r w:rsidRPr="00762A71">
              <w:rPr>
                <w:szCs w:val="22"/>
              </w:rPr>
              <w:t xml:space="preserve"> $              10,471 </w:t>
            </w:r>
          </w:p>
        </w:tc>
      </w:tr>
      <w:tr w14:paraId="755C170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68BA21" w14:textId="63A6F715">
            <w:pPr>
              <w:jc w:val="right"/>
              <w:rPr>
                <w:szCs w:val="22"/>
              </w:rPr>
            </w:pPr>
            <w:r w:rsidRPr="4411F322">
              <w:rPr>
                <w:szCs w:val="22"/>
              </w:rPr>
              <w:t>6900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9DACA7" w14:textId="2B7792B0">
            <w:pPr>
              <w:rPr>
                <w:szCs w:val="22"/>
              </w:rPr>
            </w:pPr>
            <w:r w:rsidRPr="4411F322">
              <w:rPr>
                <w:szCs w:val="22"/>
              </w:rPr>
              <w:t>WUPA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DD6261" w14:textId="24F6CAE2">
            <w:pPr>
              <w:jc w:val="right"/>
              <w:rPr>
                <w:szCs w:val="22"/>
              </w:rPr>
            </w:pPr>
            <w:r w:rsidRPr="4411F322">
              <w:rPr>
                <w:szCs w:val="22"/>
              </w:rPr>
              <w:t>6,845,271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CB7D60" w14:textId="4A02D2B2">
            <w:pPr>
              <w:jc w:val="right"/>
              <w:rPr>
                <w:szCs w:val="22"/>
              </w:rPr>
            </w:pPr>
            <w:r w:rsidRPr="4411F322">
              <w:rPr>
                <w:szCs w:val="22"/>
              </w:rPr>
              <w:t>6,764,030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EDDE92" w14:textId="64BF4501">
            <w:pPr>
              <w:rPr>
                <w:szCs w:val="22"/>
              </w:rPr>
            </w:pPr>
            <w:r w:rsidRPr="00762A71">
              <w:rPr>
                <w:szCs w:val="22"/>
              </w:rPr>
              <w:t xml:space="preserve"> $              47,957 </w:t>
            </w:r>
          </w:p>
        </w:tc>
      </w:tr>
      <w:tr w14:paraId="4B6AB82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D12211" w14:textId="5800D8F2">
            <w:pPr>
              <w:jc w:val="right"/>
              <w:rPr>
                <w:szCs w:val="22"/>
              </w:rPr>
            </w:pPr>
            <w:r w:rsidRPr="4411F322">
              <w:rPr>
                <w:szCs w:val="22"/>
              </w:rPr>
              <w:t>13938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CD9458" w14:textId="6813FFA4">
            <w:pPr>
              <w:rPr>
                <w:szCs w:val="22"/>
              </w:rPr>
            </w:pPr>
            <w:r w:rsidRPr="4411F322">
              <w:rPr>
                <w:szCs w:val="22"/>
              </w:rPr>
              <w:t>WUPL</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7433E3" w14:textId="1CEFB5E1">
            <w:pPr>
              <w:jc w:val="right"/>
              <w:rPr>
                <w:szCs w:val="22"/>
              </w:rPr>
            </w:pPr>
            <w:r w:rsidRPr="4411F322">
              <w:rPr>
                <w:szCs w:val="22"/>
              </w:rPr>
              <w:t>1,833,116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8F12B2" w14:textId="5F66C45C">
            <w:pPr>
              <w:jc w:val="right"/>
              <w:rPr>
                <w:szCs w:val="22"/>
              </w:rPr>
            </w:pPr>
            <w:r w:rsidRPr="4411F322">
              <w:rPr>
                <w:szCs w:val="22"/>
              </w:rPr>
              <w:t>1,833,116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9701AB" w14:textId="18C71B2C">
            <w:pPr>
              <w:rPr>
                <w:szCs w:val="22"/>
              </w:rPr>
            </w:pPr>
            <w:r w:rsidRPr="00762A71">
              <w:rPr>
                <w:szCs w:val="22"/>
              </w:rPr>
              <w:t xml:space="preserve"> $              12,997 </w:t>
            </w:r>
          </w:p>
        </w:tc>
      </w:tr>
      <w:tr w14:paraId="65A12DD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F1960E" w14:textId="4CADF4FD">
            <w:pPr>
              <w:jc w:val="right"/>
              <w:rPr>
                <w:szCs w:val="22"/>
              </w:rPr>
            </w:pPr>
            <w:r w:rsidRPr="4411F322">
              <w:rPr>
                <w:szCs w:val="22"/>
              </w:rPr>
              <w:t>10897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78A60F" w14:textId="117D0826">
            <w:pPr>
              <w:rPr>
                <w:szCs w:val="22"/>
              </w:rPr>
            </w:pPr>
            <w:r w:rsidRPr="4411F322">
              <w:rPr>
                <w:szCs w:val="22"/>
              </w:rPr>
              <w:t>WUPV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29B6F3" w14:textId="063F4537">
            <w:pPr>
              <w:jc w:val="right"/>
              <w:rPr>
                <w:szCs w:val="22"/>
              </w:rPr>
            </w:pPr>
            <w:r w:rsidRPr="4411F322">
              <w:rPr>
                <w:szCs w:val="22"/>
              </w:rPr>
              <w:t>2,142,407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983A71" w14:textId="35BCA17F">
            <w:pPr>
              <w:jc w:val="right"/>
              <w:rPr>
                <w:szCs w:val="22"/>
              </w:rPr>
            </w:pPr>
            <w:r w:rsidRPr="4411F322">
              <w:rPr>
                <w:szCs w:val="22"/>
              </w:rPr>
              <w:t>2,122,016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F96828" w14:textId="296A185D">
            <w:pPr>
              <w:rPr>
                <w:szCs w:val="22"/>
              </w:rPr>
            </w:pPr>
            <w:r w:rsidRPr="00762A71">
              <w:rPr>
                <w:szCs w:val="22"/>
              </w:rPr>
              <w:t xml:space="preserve"> $              15,045 </w:t>
            </w:r>
          </w:p>
        </w:tc>
      </w:tr>
      <w:tr w14:paraId="4D1E522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FD00E6" w14:textId="00917719">
            <w:pPr>
              <w:jc w:val="right"/>
              <w:rPr>
                <w:szCs w:val="22"/>
              </w:rPr>
            </w:pPr>
            <w:r w:rsidRPr="4411F322">
              <w:rPr>
                <w:szCs w:val="22"/>
              </w:rPr>
              <w:t>19190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A74AF4" w14:textId="4DE5FB78">
            <w:pPr>
              <w:rPr>
                <w:szCs w:val="22"/>
              </w:rPr>
            </w:pPr>
            <w:r w:rsidRPr="4411F322">
              <w:rPr>
                <w:szCs w:val="22"/>
              </w:rPr>
              <w:t>WUPW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74053C" w14:textId="6AB405B9">
            <w:pPr>
              <w:jc w:val="right"/>
              <w:rPr>
                <w:szCs w:val="22"/>
              </w:rPr>
            </w:pPr>
            <w:r w:rsidRPr="4411F322">
              <w:rPr>
                <w:szCs w:val="22"/>
              </w:rPr>
              <w:t>2,136,541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FBA0A23" w14:textId="0CA6FA2F">
            <w:pPr>
              <w:jc w:val="right"/>
              <w:rPr>
                <w:szCs w:val="22"/>
              </w:rPr>
            </w:pPr>
            <w:r w:rsidRPr="4411F322">
              <w:rPr>
                <w:szCs w:val="22"/>
              </w:rPr>
              <w:t>2,135,020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EA7B63" w14:textId="66357628">
            <w:pPr>
              <w:rPr>
                <w:szCs w:val="22"/>
              </w:rPr>
            </w:pPr>
            <w:r w:rsidRPr="00762A71">
              <w:rPr>
                <w:szCs w:val="22"/>
              </w:rPr>
              <w:t xml:space="preserve"> $              15,137 </w:t>
            </w:r>
          </w:p>
        </w:tc>
      </w:tr>
      <w:tr w14:paraId="659AD1F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16F81F" w14:textId="6CEEEFBE">
            <w:pPr>
              <w:jc w:val="right"/>
              <w:rPr>
                <w:szCs w:val="22"/>
              </w:rPr>
            </w:pPr>
            <w:r w:rsidRPr="4411F322">
              <w:rPr>
                <w:szCs w:val="22"/>
              </w:rPr>
              <w:t>23128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092CEA" w14:textId="2D93E96B">
            <w:pPr>
              <w:rPr>
                <w:szCs w:val="22"/>
              </w:rPr>
            </w:pPr>
            <w:r w:rsidRPr="4411F322">
              <w:rPr>
                <w:szCs w:val="22"/>
              </w:rPr>
              <w:t>WUPX-TV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EB254D" w14:textId="64E0F56C">
            <w:pPr>
              <w:jc w:val="right"/>
              <w:rPr>
                <w:szCs w:val="22"/>
              </w:rPr>
            </w:pPr>
            <w:r w:rsidRPr="4411F322">
              <w:rPr>
                <w:szCs w:val="22"/>
              </w:rPr>
              <w:t>1,182,585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41D84C" w14:textId="01EE1BD8">
            <w:pPr>
              <w:jc w:val="right"/>
              <w:rPr>
                <w:szCs w:val="22"/>
              </w:rPr>
            </w:pPr>
            <w:r w:rsidRPr="4411F322">
              <w:rPr>
                <w:szCs w:val="22"/>
              </w:rPr>
              <w:t>1,166,267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867BB5" w14:textId="2C02DC96">
            <w:pPr>
              <w:rPr>
                <w:szCs w:val="22"/>
              </w:rPr>
            </w:pPr>
            <w:r w:rsidRPr="00762A71">
              <w:rPr>
                <w:szCs w:val="22"/>
              </w:rPr>
              <w:t xml:space="preserve"> $                8,269 </w:t>
            </w:r>
          </w:p>
        </w:tc>
      </w:tr>
      <w:tr w14:paraId="012B3AB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8F3F24" w14:textId="391AA68A">
            <w:pPr>
              <w:jc w:val="right"/>
              <w:rPr>
                <w:szCs w:val="22"/>
              </w:rPr>
            </w:pPr>
            <w:r w:rsidRPr="4411F322">
              <w:rPr>
                <w:szCs w:val="22"/>
              </w:rPr>
              <w:t>65593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E233F9" w14:textId="78ED5CC8">
            <w:pPr>
              <w:rPr>
                <w:szCs w:val="22"/>
              </w:rPr>
            </w:pPr>
            <w:r w:rsidRPr="4411F322">
              <w:rPr>
                <w:szCs w:val="22"/>
              </w:rPr>
              <w:t>WUSA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1C5A75" w14:textId="4808C7A5">
            <w:pPr>
              <w:jc w:val="right"/>
              <w:rPr>
                <w:szCs w:val="22"/>
              </w:rPr>
            </w:pPr>
            <w:r w:rsidRPr="4411F322">
              <w:rPr>
                <w:szCs w:val="22"/>
              </w:rPr>
              <w:t>9,654,785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098B51" w14:textId="14D62E3D">
            <w:pPr>
              <w:jc w:val="right"/>
              <w:rPr>
                <w:szCs w:val="22"/>
              </w:rPr>
            </w:pPr>
            <w:r w:rsidRPr="4411F322">
              <w:rPr>
                <w:szCs w:val="22"/>
              </w:rPr>
              <w:t>9,309,845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F32FF5" w14:textId="04D52A3B">
            <w:pPr>
              <w:rPr>
                <w:szCs w:val="22"/>
              </w:rPr>
            </w:pPr>
            <w:r w:rsidRPr="00762A71">
              <w:rPr>
                <w:szCs w:val="22"/>
              </w:rPr>
              <w:t xml:space="preserve"> $              66,007 </w:t>
            </w:r>
          </w:p>
        </w:tc>
      </w:tr>
      <w:tr w14:paraId="4923B4A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489888" w14:textId="0621EA60">
            <w:pPr>
              <w:jc w:val="right"/>
              <w:rPr>
                <w:szCs w:val="22"/>
              </w:rPr>
            </w:pPr>
            <w:r w:rsidRPr="4411F322">
              <w:rPr>
                <w:szCs w:val="22"/>
              </w:rPr>
              <w:t>4301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CA5E1D" w14:textId="6F86D364">
            <w:pPr>
              <w:rPr>
                <w:szCs w:val="22"/>
              </w:rPr>
            </w:pPr>
            <w:r w:rsidRPr="4411F322">
              <w:rPr>
                <w:szCs w:val="22"/>
              </w:rPr>
              <w:t>WUSI-TV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C34BFA" w14:textId="4DBC80C7">
            <w:pPr>
              <w:jc w:val="right"/>
              <w:rPr>
                <w:szCs w:val="22"/>
              </w:rPr>
            </w:pPr>
            <w:r w:rsidRPr="4411F322">
              <w:rPr>
                <w:szCs w:val="22"/>
              </w:rPr>
              <w:t>320,658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8E5748" w14:textId="6A3C9006">
            <w:pPr>
              <w:jc w:val="right"/>
              <w:rPr>
                <w:szCs w:val="22"/>
              </w:rPr>
            </w:pPr>
            <w:r w:rsidRPr="4411F322">
              <w:rPr>
                <w:szCs w:val="22"/>
              </w:rPr>
              <w:t>320,658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7EFDFB" w14:textId="00C1D4B5">
            <w:pPr>
              <w:rPr>
                <w:szCs w:val="22"/>
              </w:rPr>
            </w:pPr>
            <w:r w:rsidRPr="00762A71">
              <w:rPr>
                <w:szCs w:val="22"/>
              </w:rPr>
              <w:t xml:space="preserve"> $                2,273 </w:t>
            </w:r>
          </w:p>
        </w:tc>
      </w:tr>
      <w:tr w14:paraId="730803C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2DDB05" w14:textId="0F005090">
            <w:pPr>
              <w:jc w:val="right"/>
              <w:rPr>
                <w:szCs w:val="22"/>
              </w:rPr>
            </w:pPr>
            <w:r w:rsidRPr="4411F322">
              <w:rPr>
                <w:szCs w:val="22"/>
              </w:rPr>
              <w:t>60552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B86FB7" w14:textId="32A67477">
            <w:pPr>
              <w:rPr>
                <w:szCs w:val="22"/>
              </w:rPr>
            </w:pPr>
            <w:r w:rsidRPr="4411F322">
              <w:rPr>
                <w:szCs w:val="22"/>
              </w:rPr>
              <w:t>WUTB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990771" w14:textId="27F29542">
            <w:pPr>
              <w:jc w:val="right"/>
              <w:rPr>
                <w:szCs w:val="22"/>
              </w:rPr>
            </w:pPr>
            <w:r w:rsidRPr="4411F322">
              <w:rPr>
                <w:szCs w:val="22"/>
              </w:rPr>
              <w:t>9,293,641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DA3818" w14:textId="3354C8D8">
            <w:pPr>
              <w:jc w:val="right"/>
              <w:rPr>
                <w:szCs w:val="22"/>
              </w:rPr>
            </w:pPr>
            <w:r w:rsidRPr="4411F322">
              <w:rPr>
                <w:szCs w:val="22"/>
              </w:rPr>
              <w:t>9,148,848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82C090" w14:textId="2709CADE">
            <w:pPr>
              <w:rPr>
                <w:szCs w:val="22"/>
              </w:rPr>
            </w:pPr>
            <w:r w:rsidRPr="00762A71">
              <w:rPr>
                <w:szCs w:val="22"/>
              </w:rPr>
              <w:t xml:space="preserve"> $              64,865 </w:t>
            </w:r>
          </w:p>
        </w:tc>
      </w:tr>
      <w:tr w14:paraId="1E75A50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5690A5" w14:textId="4BA578D4">
            <w:pPr>
              <w:jc w:val="right"/>
              <w:rPr>
                <w:szCs w:val="22"/>
              </w:rPr>
            </w:pPr>
            <w:r w:rsidRPr="4411F322">
              <w:rPr>
                <w:szCs w:val="22"/>
              </w:rPr>
              <w:t>30577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FA84A4" w14:textId="33251C0B">
            <w:pPr>
              <w:rPr>
                <w:szCs w:val="22"/>
              </w:rPr>
            </w:pPr>
            <w:r w:rsidRPr="4411F322">
              <w:rPr>
                <w:szCs w:val="22"/>
              </w:rPr>
              <w:t>WUTF-TV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4C8FF9" w14:textId="4D1CF66B">
            <w:pPr>
              <w:jc w:val="right"/>
              <w:rPr>
                <w:szCs w:val="22"/>
              </w:rPr>
            </w:pPr>
            <w:r w:rsidRPr="4411F322">
              <w:rPr>
                <w:szCs w:val="22"/>
              </w:rPr>
              <w:t>8,479,857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C4E277" w14:textId="567E9170">
            <w:pPr>
              <w:jc w:val="right"/>
              <w:rPr>
                <w:szCs w:val="22"/>
              </w:rPr>
            </w:pPr>
            <w:r w:rsidRPr="4411F322">
              <w:rPr>
                <w:szCs w:val="22"/>
              </w:rPr>
              <w:t>8,266,141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B6D977" w14:textId="3DB87972">
            <w:pPr>
              <w:rPr>
                <w:szCs w:val="22"/>
              </w:rPr>
            </w:pPr>
            <w:r w:rsidRPr="00762A71">
              <w:rPr>
                <w:szCs w:val="22"/>
              </w:rPr>
              <w:t xml:space="preserve"> $              58,607 </w:t>
            </w:r>
          </w:p>
        </w:tc>
      </w:tr>
      <w:tr w14:paraId="7CD86B5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6B3CA4" w14:textId="02C1452E">
            <w:pPr>
              <w:jc w:val="right"/>
              <w:rPr>
                <w:szCs w:val="22"/>
              </w:rPr>
            </w:pPr>
            <w:r w:rsidRPr="4411F322">
              <w:rPr>
                <w:szCs w:val="22"/>
              </w:rPr>
              <w:t>57837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AAC208" w14:textId="527A8744">
            <w:pPr>
              <w:rPr>
                <w:szCs w:val="22"/>
              </w:rPr>
            </w:pPr>
            <w:r w:rsidRPr="4411F322">
              <w:rPr>
                <w:szCs w:val="22"/>
              </w:rPr>
              <w:t>WUTR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F01380" w14:textId="5A66EBDB">
            <w:pPr>
              <w:jc w:val="right"/>
              <w:rPr>
                <w:szCs w:val="22"/>
              </w:rPr>
            </w:pPr>
            <w:r w:rsidRPr="4411F322">
              <w:rPr>
                <w:szCs w:val="22"/>
              </w:rPr>
              <w:t>511,394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212E9D" w14:textId="0DE29E50">
            <w:pPr>
              <w:jc w:val="right"/>
              <w:rPr>
                <w:szCs w:val="22"/>
              </w:rPr>
            </w:pPr>
            <w:r w:rsidRPr="4411F322">
              <w:rPr>
                <w:szCs w:val="22"/>
              </w:rPr>
              <w:t>470,311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B3F40F" w14:textId="6917E4BD">
            <w:pPr>
              <w:rPr>
                <w:szCs w:val="22"/>
              </w:rPr>
            </w:pPr>
            <w:r w:rsidRPr="00762A71">
              <w:rPr>
                <w:szCs w:val="22"/>
              </w:rPr>
              <w:t xml:space="preserve"> $                3,335 </w:t>
            </w:r>
          </w:p>
        </w:tc>
      </w:tr>
      <w:tr w14:paraId="67A294F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B1F10E" w14:textId="2655414A">
            <w:pPr>
              <w:jc w:val="right"/>
              <w:rPr>
                <w:szCs w:val="22"/>
              </w:rPr>
            </w:pPr>
            <w:r w:rsidRPr="4411F322">
              <w:rPr>
                <w:szCs w:val="22"/>
              </w:rPr>
              <w:t>415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647863" w14:textId="6CCF95F8">
            <w:pPr>
              <w:rPr>
                <w:szCs w:val="22"/>
              </w:rPr>
            </w:pPr>
            <w:r w:rsidRPr="4411F322">
              <w:rPr>
                <w:szCs w:val="22"/>
              </w:rPr>
              <w:t>WUTV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54E603" w14:textId="4356453C">
            <w:pPr>
              <w:jc w:val="right"/>
              <w:rPr>
                <w:szCs w:val="22"/>
              </w:rPr>
            </w:pPr>
            <w:r w:rsidRPr="4411F322">
              <w:rPr>
                <w:szCs w:val="22"/>
              </w:rPr>
              <w:t>1,611,128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82CA8A" w14:textId="019F4108">
            <w:pPr>
              <w:jc w:val="right"/>
              <w:rPr>
                <w:szCs w:val="22"/>
              </w:rPr>
            </w:pPr>
            <w:r w:rsidRPr="4411F322">
              <w:rPr>
                <w:szCs w:val="22"/>
              </w:rPr>
              <w:t>1,579,265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60E02E" w14:textId="54AF1268">
            <w:pPr>
              <w:rPr>
                <w:szCs w:val="22"/>
              </w:rPr>
            </w:pPr>
            <w:r w:rsidRPr="00762A71">
              <w:rPr>
                <w:szCs w:val="22"/>
              </w:rPr>
              <w:t xml:space="preserve"> $              11,197 </w:t>
            </w:r>
          </w:p>
        </w:tc>
      </w:tr>
      <w:tr w14:paraId="117FB19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89FE48" w14:textId="4A5E2C93">
            <w:pPr>
              <w:jc w:val="right"/>
              <w:rPr>
                <w:szCs w:val="22"/>
              </w:rPr>
            </w:pPr>
            <w:r w:rsidRPr="4411F322">
              <w:rPr>
                <w:szCs w:val="22"/>
              </w:rPr>
              <w:t>16517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B50A3C" w14:textId="136EAE25">
            <w:pPr>
              <w:rPr>
                <w:szCs w:val="22"/>
              </w:rPr>
            </w:pPr>
            <w:r w:rsidRPr="4411F322">
              <w:rPr>
                <w:szCs w:val="22"/>
              </w:rPr>
              <w:t>WUVC-DT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E67598" w14:textId="02F7A00B">
            <w:pPr>
              <w:jc w:val="right"/>
              <w:rPr>
                <w:szCs w:val="22"/>
              </w:rPr>
            </w:pPr>
            <w:r w:rsidRPr="4411F322">
              <w:rPr>
                <w:szCs w:val="22"/>
              </w:rPr>
              <w:t>4,224,285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124F74" w14:textId="09C8F4AB">
            <w:pPr>
              <w:jc w:val="right"/>
              <w:rPr>
                <w:szCs w:val="22"/>
              </w:rPr>
            </w:pPr>
            <w:r w:rsidRPr="4411F322">
              <w:rPr>
                <w:szCs w:val="22"/>
              </w:rPr>
              <w:t>4,208,453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394E1F" w14:textId="5B620143">
            <w:pPr>
              <w:rPr>
                <w:szCs w:val="22"/>
              </w:rPr>
            </w:pPr>
            <w:r w:rsidRPr="00762A71">
              <w:rPr>
                <w:szCs w:val="22"/>
              </w:rPr>
              <w:t xml:space="preserve"> $              29,838 </w:t>
            </w:r>
          </w:p>
        </w:tc>
      </w:tr>
      <w:tr w14:paraId="687BE18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9C1577" w14:textId="591DD0E6">
            <w:pPr>
              <w:jc w:val="right"/>
              <w:rPr>
                <w:szCs w:val="22"/>
              </w:rPr>
            </w:pPr>
            <w:r w:rsidRPr="4411F322">
              <w:rPr>
                <w:szCs w:val="22"/>
              </w:rPr>
              <w:t>48813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DFE6A5" w14:textId="3D52B135">
            <w:pPr>
              <w:rPr>
                <w:szCs w:val="22"/>
              </w:rPr>
            </w:pPr>
            <w:r w:rsidRPr="4411F322">
              <w:rPr>
                <w:szCs w:val="22"/>
              </w:rPr>
              <w:t>WUVG-DT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C26555" w14:textId="13AA5339">
            <w:pPr>
              <w:jc w:val="right"/>
              <w:rPr>
                <w:szCs w:val="22"/>
              </w:rPr>
            </w:pPr>
            <w:r w:rsidRPr="4411F322">
              <w:rPr>
                <w:szCs w:val="22"/>
              </w:rPr>
              <w:t>6,908,879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5D72F3" w14:textId="1945C214">
            <w:pPr>
              <w:jc w:val="right"/>
              <w:rPr>
                <w:szCs w:val="22"/>
              </w:rPr>
            </w:pPr>
            <w:r w:rsidRPr="4411F322">
              <w:rPr>
                <w:szCs w:val="22"/>
              </w:rPr>
              <w:t>6,834,542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DA6E72" w14:textId="59D74D3E">
            <w:pPr>
              <w:rPr>
                <w:szCs w:val="22"/>
              </w:rPr>
            </w:pPr>
            <w:r w:rsidRPr="00762A71">
              <w:rPr>
                <w:szCs w:val="22"/>
              </w:rPr>
              <w:t xml:space="preserve"> $              48,457 </w:t>
            </w:r>
          </w:p>
        </w:tc>
      </w:tr>
      <w:tr w14:paraId="6D2DA1A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53F46A" w14:textId="1000CABC">
            <w:pPr>
              <w:jc w:val="right"/>
              <w:rPr>
                <w:szCs w:val="22"/>
              </w:rPr>
            </w:pPr>
            <w:r w:rsidRPr="4411F322">
              <w:rPr>
                <w:szCs w:val="22"/>
              </w:rPr>
              <w:t>3072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0CB913" w14:textId="2D1E84DE">
            <w:pPr>
              <w:rPr>
                <w:szCs w:val="22"/>
              </w:rPr>
            </w:pPr>
            <w:r w:rsidRPr="4411F322">
              <w:rPr>
                <w:szCs w:val="22"/>
              </w:rPr>
              <w:t>WUVN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437D9F3" w14:textId="2A49BF4A">
            <w:pPr>
              <w:jc w:val="right"/>
              <w:rPr>
                <w:szCs w:val="22"/>
              </w:rPr>
            </w:pPr>
            <w:r w:rsidRPr="4411F322">
              <w:rPr>
                <w:szCs w:val="22"/>
              </w:rPr>
              <w:t>1,236,426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6B25AD" w14:textId="4BC09CAF">
            <w:pPr>
              <w:jc w:val="right"/>
              <w:rPr>
                <w:szCs w:val="22"/>
              </w:rPr>
            </w:pPr>
            <w:r w:rsidRPr="4411F322">
              <w:rPr>
                <w:szCs w:val="22"/>
              </w:rPr>
              <w:t>1,156,397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870722" w14:textId="33BB1E90">
            <w:pPr>
              <w:rPr>
                <w:szCs w:val="22"/>
              </w:rPr>
            </w:pPr>
            <w:r w:rsidRPr="00762A71">
              <w:rPr>
                <w:szCs w:val="22"/>
              </w:rPr>
              <w:t xml:space="preserve"> $                8,199 </w:t>
            </w:r>
          </w:p>
        </w:tc>
      </w:tr>
      <w:tr w14:paraId="20F44AC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D323BC" w14:textId="69939838">
            <w:pPr>
              <w:jc w:val="right"/>
              <w:rPr>
                <w:szCs w:val="22"/>
              </w:rPr>
            </w:pPr>
            <w:r w:rsidRPr="4411F322">
              <w:rPr>
                <w:szCs w:val="22"/>
              </w:rPr>
              <w:t>60560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359888" w14:textId="5FBB1F13">
            <w:pPr>
              <w:rPr>
                <w:szCs w:val="22"/>
              </w:rPr>
            </w:pPr>
            <w:r w:rsidRPr="4411F322">
              <w:rPr>
                <w:szCs w:val="22"/>
              </w:rPr>
              <w:t>WUVP-DT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DD6BF6" w14:textId="75508896">
            <w:pPr>
              <w:jc w:val="right"/>
              <w:rPr>
                <w:szCs w:val="22"/>
              </w:rPr>
            </w:pPr>
            <w:r w:rsidRPr="4411F322">
              <w:rPr>
                <w:szCs w:val="22"/>
              </w:rPr>
              <w:t>10,944,731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A66873" w14:textId="25651E83">
            <w:pPr>
              <w:jc w:val="right"/>
              <w:rPr>
                <w:szCs w:val="22"/>
              </w:rPr>
            </w:pPr>
            <w:r w:rsidRPr="4411F322">
              <w:rPr>
                <w:szCs w:val="22"/>
              </w:rPr>
              <w:t>10,756,717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65BD94" w14:textId="2C904864">
            <w:pPr>
              <w:rPr>
                <w:szCs w:val="22"/>
              </w:rPr>
            </w:pPr>
            <w:r w:rsidRPr="00762A71">
              <w:rPr>
                <w:szCs w:val="22"/>
              </w:rPr>
              <w:t xml:space="preserve"> $              76,265 </w:t>
            </w:r>
          </w:p>
        </w:tc>
      </w:tr>
      <w:tr w14:paraId="4372F06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1B5833" w14:textId="1268911E">
            <w:pPr>
              <w:jc w:val="right"/>
              <w:rPr>
                <w:szCs w:val="22"/>
              </w:rPr>
            </w:pPr>
            <w:r w:rsidRPr="4411F322">
              <w:rPr>
                <w:szCs w:val="22"/>
              </w:rPr>
              <w:t>9971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AC7247" w14:textId="4550CFEB">
            <w:pPr>
              <w:rPr>
                <w:szCs w:val="22"/>
              </w:rPr>
            </w:pPr>
            <w:r w:rsidRPr="4411F322">
              <w:rPr>
                <w:szCs w:val="22"/>
              </w:rPr>
              <w:t>WUXP-TV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33B8C9" w14:textId="6A6FE4EF">
            <w:pPr>
              <w:jc w:val="right"/>
              <w:rPr>
                <w:szCs w:val="22"/>
              </w:rPr>
            </w:pPr>
            <w:r w:rsidRPr="4411F322">
              <w:rPr>
                <w:szCs w:val="22"/>
              </w:rPr>
              <w:t>2,749,827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CA1003" w14:textId="14824F40">
            <w:pPr>
              <w:jc w:val="right"/>
              <w:rPr>
                <w:szCs w:val="22"/>
              </w:rPr>
            </w:pPr>
            <w:r w:rsidRPr="4411F322">
              <w:rPr>
                <w:szCs w:val="22"/>
              </w:rPr>
              <w:t>2,737,094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B7FBD0" w14:textId="3635E225">
            <w:pPr>
              <w:rPr>
                <w:szCs w:val="22"/>
              </w:rPr>
            </w:pPr>
            <w:r w:rsidRPr="00762A71">
              <w:rPr>
                <w:szCs w:val="22"/>
              </w:rPr>
              <w:t xml:space="preserve"> $              19,406 </w:t>
            </w:r>
          </w:p>
        </w:tc>
      </w:tr>
      <w:tr w14:paraId="0A101E3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69A6E86" w14:textId="13BBBBB9">
            <w:pPr>
              <w:jc w:val="right"/>
              <w:rPr>
                <w:szCs w:val="22"/>
              </w:rPr>
            </w:pPr>
            <w:r w:rsidRPr="4411F322">
              <w:rPr>
                <w:szCs w:val="22"/>
              </w:rPr>
              <w:t>417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F6DA9E" w14:textId="4DC9901D">
            <w:pPr>
              <w:rPr>
                <w:szCs w:val="22"/>
              </w:rPr>
            </w:pPr>
            <w:r w:rsidRPr="4411F322">
              <w:rPr>
                <w:szCs w:val="22"/>
              </w:rPr>
              <w:t>WVAH-TV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A061C7" w14:textId="29AB459F">
            <w:pPr>
              <w:jc w:val="right"/>
              <w:rPr>
                <w:szCs w:val="22"/>
              </w:rPr>
            </w:pPr>
            <w:r w:rsidRPr="4411F322">
              <w:rPr>
                <w:szCs w:val="22"/>
              </w:rPr>
              <w:t>1,295,710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071DE8" w14:textId="25B56C68">
            <w:pPr>
              <w:jc w:val="right"/>
              <w:rPr>
                <w:szCs w:val="22"/>
              </w:rPr>
            </w:pPr>
            <w:r w:rsidRPr="4411F322">
              <w:rPr>
                <w:szCs w:val="22"/>
              </w:rPr>
              <w:t>1,222,075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E3D499" w14:textId="4C3179A9">
            <w:pPr>
              <w:rPr>
                <w:szCs w:val="22"/>
              </w:rPr>
            </w:pPr>
            <w:r w:rsidRPr="00762A71">
              <w:rPr>
                <w:szCs w:val="22"/>
              </w:rPr>
              <w:t xml:space="preserve"> $                8,665 </w:t>
            </w:r>
          </w:p>
        </w:tc>
      </w:tr>
      <w:tr w14:paraId="1199C95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801804" w14:textId="18D22D49">
            <w:pPr>
              <w:jc w:val="right"/>
              <w:rPr>
                <w:szCs w:val="22"/>
              </w:rPr>
            </w:pPr>
            <w:r w:rsidRPr="4411F322">
              <w:rPr>
                <w:szCs w:val="22"/>
              </w:rPr>
              <w:t>23947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DD17E7" w14:textId="714CB65A">
            <w:pPr>
              <w:rPr>
                <w:szCs w:val="22"/>
              </w:rPr>
            </w:pPr>
            <w:r w:rsidRPr="4411F322">
              <w:rPr>
                <w:szCs w:val="22"/>
              </w:rPr>
              <w:t>WVAN-TV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6683D2" w14:textId="0319B5EA">
            <w:pPr>
              <w:jc w:val="right"/>
              <w:rPr>
                <w:szCs w:val="22"/>
              </w:rPr>
            </w:pPr>
            <w:r w:rsidRPr="4411F322">
              <w:rPr>
                <w:szCs w:val="22"/>
              </w:rPr>
              <w:t>1,118,534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33081F" w14:textId="4E8E0217">
            <w:pPr>
              <w:jc w:val="right"/>
              <w:rPr>
                <w:szCs w:val="22"/>
              </w:rPr>
            </w:pPr>
            <w:r w:rsidRPr="4411F322">
              <w:rPr>
                <w:szCs w:val="22"/>
              </w:rPr>
              <w:t>1,117,845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B3C099" w14:textId="21152888">
            <w:pPr>
              <w:rPr>
                <w:szCs w:val="22"/>
              </w:rPr>
            </w:pPr>
            <w:r w:rsidRPr="00762A71">
              <w:rPr>
                <w:szCs w:val="22"/>
              </w:rPr>
              <w:t xml:space="preserve"> $                7,926 </w:t>
            </w:r>
          </w:p>
        </w:tc>
      </w:tr>
      <w:tr w14:paraId="41762E5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22F409" w14:textId="39149BAF">
            <w:pPr>
              <w:jc w:val="right"/>
              <w:rPr>
                <w:szCs w:val="22"/>
              </w:rPr>
            </w:pPr>
            <w:r w:rsidRPr="4411F322">
              <w:rPr>
                <w:szCs w:val="22"/>
              </w:rPr>
              <w:t>65387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D2AE44" w14:textId="4D64C067">
            <w:pPr>
              <w:rPr>
                <w:szCs w:val="22"/>
              </w:rPr>
            </w:pPr>
            <w:r w:rsidRPr="4411F322">
              <w:rPr>
                <w:szCs w:val="22"/>
              </w:rPr>
              <w:t>WVBT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D4C4E1" w14:textId="1849F119">
            <w:pPr>
              <w:jc w:val="right"/>
              <w:rPr>
                <w:szCs w:val="22"/>
              </w:rPr>
            </w:pPr>
            <w:r w:rsidRPr="4411F322">
              <w:rPr>
                <w:szCs w:val="22"/>
              </w:rPr>
              <w:t>1,964,109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B0F7C6" w14:textId="12ACD8A7">
            <w:pPr>
              <w:jc w:val="right"/>
              <w:rPr>
                <w:szCs w:val="22"/>
              </w:rPr>
            </w:pPr>
            <w:r w:rsidRPr="4411F322">
              <w:rPr>
                <w:szCs w:val="22"/>
              </w:rPr>
              <w:t>1,964,109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DAF661" w14:textId="43C09E9B">
            <w:pPr>
              <w:rPr>
                <w:szCs w:val="22"/>
              </w:rPr>
            </w:pPr>
            <w:r w:rsidRPr="00762A71">
              <w:rPr>
                <w:szCs w:val="22"/>
              </w:rPr>
              <w:t xml:space="preserve"> $              13,926 </w:t>
            </w:r>
          </w:p>
        </w:tc>
      </w:tr>
      <w:tr w14:paraId="565D14B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BF0B1A" w14:textId="79EC90E3">
            <w:pPr>
              <w:jc w:val="right"/>
              <w:rPr>
                <w:szCs w:val="22"/>
              </w:rPr>
            </w:pPr>
            <w:r w:rsidRPr="4411F322">
              <w:rPr>
                <w:szCs w:val="22"/>
              </w:rPr>
              <w:t>72342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2D42C9" w14:textId="32E89845">
            <w:pPr>
              <w:rPr>
                <w:szCs w:val="22"/>
              </w:rPr>
            </w:pPr>
            <w:r w:rsidRPr="4411F322">
              <w:rPr>
                <w:szCs w:val="22"/>
              </w:rPr>
              <w:t>WVCY-TV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750537" w14:textId="4B6BD737">
            <w:pPr>
              <w:jc w:val="right"/>
              <w:rPr>
                <w:szCs w:val="22"/>
              </w:rPr>
            </w:pPr>
            <w:r w:rsidRPr="4411F322">
              <w:rPr>
                <w:szCs w:val="22"/>
              </w:rPr>
              <w:t>3,149,773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9A0C0E" w14:textId="4E29B4F1">
            <w:pPr>
              <w:jc w:val="right"/>
              <w:rPr>
                <w:szCs w:val="22"/>
              </w:rPr>
            </w:pPr>
            <w:r w:rsidRPr="4411F322">
              <w:rPr>
                <w:szCs w:val="22"/>
              </w:rPr>
              <w:t>3,140,719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FB27E1" w14:textId="4F9178CC">
            <w:pPr>
              <w:rPr>
                <w:szCs w:val="22"/>
              </w:rPr>
            </w:pPr>
            <w:r w:rsidRPr="00762A71">
              <w:rPr>
                <w:szCs w:val="22"/>
              </w:rPr>
              <w:t xml:space="preserve"> $              22,268 </w:t>
            </w:r>
          </w:p>
        </w:tc>
      </w:tr>
      <w:tr w14:paraId="076FC0E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C8BC02" w14:textId="7368D5EA">
            <w:pPr>
              <w:jc w:val="right"/>
              <w:rPr>
                <w:szCs w:val="22"/>
              </w:rPr>
            </w:pPr>
            <w:r w:rsidRPr="4411F322">
              <w:rPr>
                <w:szCs w:val="22"/>
              </w:rPr>
              <w:t>60559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A71BA0" w14:textId="13CC43CE">
            <w:pPr>
              <w:rPr>
                <w:szCs w:val="22"/>
              </w:rPr>
            </w:pPr>
            <w:r w:rsidRPr="4411F322">
              <w:rPr>
                <w:szCs w:val="22"/>
              </w:rPr>
              <w:t>WVEA-TV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F452AD" w14:textId="10BC6116">
            <w:pPr>
              <w:jc w:val="right"/>
              <w:rPr>
                <w:szCs w:val="22"/>
              </w:rPr>
            </w:pPr>
            <w:r w:rsidRPr="4411F322">
              <w:rPr>
                <w:szCs w:val="22"/>
              </w:rPr>
              <w:t>5,324,315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C6A809" w14:textId="50AB562C">
            <w:pPr>
              <w:jc w:val="right"/>
              <w:rPr>
                <w:szCs w:val="22"/>
              </w:rPr>
            </w:pPr>
            <w:r w:rsidRPr="4411F322">
              <w:rPr>
                <w:szCs w:val="22"/>
              </w:rPr>
              <w:t>5,322,343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64AF49" w14:textId="1AD417CF">
            <w:pPr>
              <w:rPr>
                <w:szCs w:val="22"/>
              </w:rPr>
            </w:pPr>
            <w:r w:rsidRPr="00762A71">
              <w:rPr>
                <w:szCs w:val="22"/>
              </w:rPr>
              <w:t xml:space="preserve"> $              37,735 </w:t>
            </w:r>
          </w:p>
        </w:tc>
      </w:tr>
      <w:tr w14:paraId="2F52C81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BA3887" w14:textId="32308610">
            <w:pPr>
              <w:jc w:val="right"/>
              <w:rPr>
                <w:szCs w:val="22"/>
              </w:rPr>
            </w:pPr>
            <w:r w:rsidRPr="4411F322">
              <w:rPr>
                <w:szCs w:val="22"/>
              </w:rPr>
              <w:t>74167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D8E64E" w14:textId="40C8E62C">
            <w:pPr>
              <w:rPr>
                <w:szCs w:val="22"/>
              </w:rPr>
            </w:pPr>
            <w:r w:rsidRPr="4411F322">
              <w:rPr>
                <w:szCs w:val="22"/>
              </w:rPr>
              <w:t>WVEC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18B29A" w14:textId="307212AC">
            <w:pPr>
              <w:jc w:val="right"/>
              <w:rPr>
                <w:szCs w:val="22"/>
              </w:rPr>
            </w:pPr>
            <w:r w:rsidRPr="4411F322">
              <w:rPr>
                <w:szCs w:val="22"/>
              </w:rPr>
              <w:t>2,217,117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D360996" w14:textId="2F917563">
            <w:pPr>
              <w:jc w:val="right"/>
              <w:rPr>
                <w:szCs w:val="22"/>
              </w:rPr>
            </w:pPr>
            <w:r w:rsidRPr="4411F322">
              <w:rPr>
                <w:szCs w:val="22"/>
              </w:rPr>
              <w:t>2,216,436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643BB0" w14:textId="55A210AD">
            <w:pPr>
              <w:rPr>
                <w:szCs w:val="22"/>
              </w:rPr>
            </w:pPr>
            <w:r w:rsidRPr="00762A71">
              <w:rPr>
                <w:szCs w:val="22"/>
              </w:rPr>
              <w:t xml:space="preserve"> $              15,715 </w:t>
            </w:r>
          </w:p>
        </w:tc>
      </w:tr>
      <w:tr w14:paraId="384F746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4016FC" w14:textId="2AF72071">
            <w:pPr>
              <w:jc w:val="right"/>
              <w:rPr>
                <w:szCs w:val="22"/>
              </w:rPr>
            </w:pPr>
            <w:r w:rsidRPr="4411F322">
              <w:rPr>
                <w:szCs w:val="22"/>
              </w:rPr>
              <w:t>5802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F0140A" w14:textId="34490771">
            <w:pPr>
              <w:rPr>
                <w:szCs w:val="22"/>
              </w:rPr>
            </w:pPr>
            <w:r w:rsidRPr="4411F322">
              <w:rPr>
                <w:szCs w:val="22"/>
              </w:rPr>
              <w:t>WVEN-TV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8D737B" w14:textId="316EA3CB">
            <w:pPr>
              <w:jc w:val="right"/>
              <w:rPr>
                <w:szCs w:val="22"/>
              </w:rPr>
            </w:pPr>
            <w:r w:rsidRPr="4411F322">
              <w:rPr>
                <w:szCs w:val="22"/>
              </w:rPr>
              <w:t>4,749,513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A25EDB" w14:textId="22DEBE06">
            <w:pPr>
              <w:jc w:val="right"/>
              <w:rPr>
                <w:szCs w:val="22"/>
              </w:rPr>
            </w:pPr>
            <w:r w:rsidRPr="4411F322">
              <w:rPr>
                <w:szCs w:val="22"/>
              </w:rPr>
              <w:t>4,749,513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3F92F4" w14:textId="4566AAB1">
            <w:pPr>
              <w:rPr>
                <w:szCs w:val="22"/>
              </w:rPr>
            </w:pPr>
            <w:r w:rsidRPr="00762A71">
              <w:rPr>
                <w:szCs w:val="22"/>
              </w:rPr>
              <w:t xml:space="preserve"> $              33,674 </w:t>
            </w:r>
          </w:p>
        </w:tc>
      </w:tr>
      <w:tr w14:paraId="279E2D2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66239A" w14:textId="0EB49D68">
            <w:pPr>
              <w:jc w:val="right"/>
              <w:rPr>
                <w:szCs w:val="22"/>
              </w:rPr>
            </w:pPr>
            <w:r w:rsidRPr="4411F322">
              <w:rPr>
                <w:szCs w:val="22"/>
              </w:rPr>
              <w:t>61573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6760C1" w14:textId="0EEF2864">
            <w:pPr>
              <w:rPr>
                <w:szCs w:val="22"/>
              </w:rPr>
            </w:pPr>
            <w:r w:rsidRPr="4411F322">
              <w:rPr>
                <w:szCs w:val="22"/>
              </w:rPr>
              <w:t>WVEO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1946E9" w14:textId="748534AA">
            <w:pPr>
              <w:jc w:val="right"/>
              <w:rPr>
                <w:szCs w:val="22"/>
              </w:rPr>
            </w:pPr>
            <w:r w:rsidRPr="4411F322">
              <w:rPr>
                <w:szCs w:val="22"/>
              </w:rPr>
              <w:t>962,531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0DA6D1" w14:textId="1E197159">
            <w:pPr>
              <w:jc w:val="right"/>
              <w:rPr>
                <w:szCs w:val="22"/>
              </w:rPr>
            </w:pPr>
            <w:r w:rsidRPr="4411F322">
              <w:rPr>
                <w:szCs w:val="22"/>
              </w:rPr>
              <w:t>803,553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944C96" w14:textId="0EAF2D15">
            <w:pPr>
              <w:rPr>
                <w:szCs w:val="22"/>
              </w:rPr>
            </w:pPr>
            <w:r w:rsidRPr="00762A71">
              <w:rPr>
                <w:szCs w:val="22"/>
              </w:rPr>
              <w:t xml:space="preserve"> $                3,164 </w:t>
            </w:r>
          </w:p>
        </w:tc>
      </w:tr>
      <w:tr w14:paraId="3FB689E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CF865E" w14:textId="5F81E8AF">
            <w:pPr>
              <w:jc w:val="right"/>
              <w:rPr>
                <w:szCs w:val="22"/>
              </w:rPr>
            </w:pPr>
            <w:r w:rsidRPr="4411F322">
              <w:rPr>
                <w:szCs w:val="22"/>
              </w:rPr>
              <w:t>69946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BAF85D" w14:textId="49BA8B2E">
            <w:pPr>
              <w:rPr>
                <w:szCs w:val="22"/>
              </w:rPr>
            </w:pPr>
            <w:r w:rsidRPr="4411F322">
              <w:rPr>
                <w:szCs w:val="22"/>
              </w:rPr>
              <w:t>WVER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7903DA" w14:textId="4B8BE3D0">
            <w:pPr>
              <w:jc w:val="right"/>
              <w:rPr>
                <w:szCs w:val="22"/>
              </w:rPr>
            </w:pPr>
            <w:r w:rsidRPr="4411F322">
              <w:rPr>
                <w:szCs w:val="22"/>
              </w:rPr>
              <w:t>903,858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24B3EA" w14:textId="09D36BC5">
            <w:pPr>
              <w:jc w:val="right"/>
              <w:rPr>
                <w:szCs w:val="22"/>
              </w:rPr>
            </w:pPr>
            <w:r w:rsidRPr="4411F322">
              <w:rPr>
                <w:szCs w:val="22"/>
              </w:rPr>
              <w:t>770,412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77983B" w14:textId="71613DDE">
            <w:pPr>
              <w:rPr>
                <w:szCs w:val="22"/>
              </w:rPr>
            </w:pPr>
            <w:r w:rsidRPr="00762A71">
              <w:rPr>
                <w:szCs w:val="22"/>
              </w:rPr>
              <w:t xml:space="preserve"> $                5,462 </w:t>
            </w:r>
          </w:p>
        </w:tc>
      </w:tr>
      <w:tr w14:paraId="0334842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45DF19" w14:textId="7D2FA8F3">
            <w:pPr>
              <w:jc w:val="right"/>
              <w:rPr>
                <w:szCs w:val="22"/>
              </w:rPr>
            </w:pPr>
            <w:r w:rsidRPr="4411F322">
              <w:rPr>
                <w:szCs w:val="22"/>
              </w:rPr>
              <w:t>10976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3F0600" w14:textId="75EE0122">
            <w:pPr>
              <w:rPr>
                <w:szCs w:val="22"/>
              </w:rPr>
            </w:pPr>
            <w:r w:rsidRPr="4411F322">
              <w:rPr>
                <w:szCs w:val="22"/>
              </w:rPr>
              <w:t>WVFX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0BB6DE" w14:textId="3F795F49">
            <w:pPr>
              <w:jc w:val="right"/>
              <w:rPr>
                <w:szCs w:val="22"/>
              </w:rPr>
            </w:pPr>
            <w:r w:rsidRPr="4411F322">
              <w:rPr>
                <w:szCs w:val="22"/>
              </w:rPr>
              <w:t>688,514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A4D599" w14:textId="5A9945FC">
            <w:pPr>
              <w:jc w:val="right"/>
              <w:rPr>
                <w:szCs w:val="22"/>
              </w:rPr>
            </w:pPr>
            <w:r w:rsidRPr="4411F322">
              <w:rPr>
                <w:szCs w:val="22"/>
              </w:rPr>
              <w:t>596,278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74EA44" w14:textId="3A8F532D">
            <w:pPr>
              <w:rPr>
                <w:szCs w:val="22"/>
              </w:rPr>
            </w:pPr>
            <w:r w:rsidRPr="00762A71">
              <w:rPr>
                <w:szCs w:val="22"/>
              </w:rPr>
              <w:t xml:space="preserve"> $                4,228 </w:t>
            </w:r>
          </w:p>
        </w:tc>
      </w:tr>
      <w:tr w14:paraId="02877F7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478743" w14:textId="3655D2EB">
            <w:pPr>
              <w:jc w:val="right"/>
              <w:rPr>
                <w:szCs w:val="22"/>
              </w:rPr>
            </w:pPr>
            <w:r w:rsidRPr="4411F322">
              <w:rPr>
                <w:szCs w:val="22"/>
              </w:rPr>
              <w:t>47929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97B7BC" w14:textId="0AD691E3">
            <w:pPr>
              <w:rPr>
                <w:szCs w:val="22"/>
              </w:rPr>
            </w:pPr>
            <w:r w:rsidRPr="4411F322">
              <w:rPr>
                <w:szCs w:val="22"/>
              </w:rPr>
              <w:t>WVIA-TV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71BBC0" w14:textId="18BDAE2C">
            <w:pPr>
              <w:jc w:val="right"/>
              <w:rPr>
                <w:szCs w:val="22"/>
              </w:rPr>
            </w:pPr>
            <w:r w:rsidRPr="4411F322">
              <w:rPr>
                <w:szCs w:val="22"/>
              </w:rPr>
              <w:t>3,472,501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4D0393" w14:textId="7E53744F">
            <w:pPr>
              <w:jc w:val="right"/>
              <w:rPr>
                <w:szCs w:val="22"/>
              </w:rPr>
            </w:pPr>
            <w:r w:rsidRPr="4411F322">
              <w:rPr>
                <w:szCs w:val="22"/>
              </w:rPr>
              <w:t>2,879,994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1E1BBB" w14:textId="2776C3FC">
            <w:pPr>
              <w:rPr>
                <w:szCs w:val="22"/>
              </w:rPr>
            </w:pPr>
            <w:r w:rsidRPr="00762A71">
              <w:rPr>
                <w:szCs w:val="22"/>
              </w:rPr>
              <w:t xml:space="preserve"> $              20,419 </w:t>
            </w:r>
          </w:p>
        </w:tc>
      </w:tr>
      <w:tr w14:paraId="51F4E55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AD3B64" w14:textId="4BF15671">
            <w:pPr>
              <w:jc w:val="right"/>
              <w:rPr>
                <w:szCs w:val="22"/>
              </w:rPr>
            </w:pPr>
            <w:r w:rsidRPr="4411F322">
              <w:rPr>
                <w:szCs w:val="22"/>
              </w:rPr>
              <w:t>3667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3AD97B" w14:textId="5F88E847">
            <w:pPr>
              <w:rPr>
                <w:szCs w:val="22"/>
              </w:rPr>
            </w:pPr>
            <w:r w:rsidRPr="4411F322">
              <w:rPr>
                <w:szCs w:val="22"/>
              </w:rPr>
              <w:t>WVII-TV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9D15F5" w14:textId="62C46518">
            <w:pPr>
              <w:jc w:val="right"/>
              <w:rPr>
                <w:szCs w:val="22"/>
              </w:rPr>
            </w:pPr>
            <w:r w:rsidRPr="4411F322">
              <w:rPr>
                <w:szCs w:val="22"/>
              </w:rPr>
              <w:t>368,499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30863E" w14:textId="4339B91A">
            <w:pPr>
              <w:jc w:val="right"/>
              <w:rPr>
                <w:szCs w:val="22"/>
              </w:rPr>
            </w:pPr>
            <w:r w:rsidRPr="4411F322">
              <w:rPr>
                <w:szCs w:val="22"/>
              </w:rPr>
              <w:t>348,813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42CEAC" w14:textId="12495DD6">
            <w:pPr>
              <w:rPr>
                <w:szCs w:val="22"/>
              </w:rPr>
            </w:pPr>
            <w:r w:rsidRPr="00762A71">
              <w:rPr>
                <w:szCs w:val="22"/>
              </w:rPr>
              <w:t xml:space="preserve"> $                2,473 </w:t>
            </w:r>
          </w:p>
        </w:tc>
      </w:tr>
      <w:tr w14:paraId="694901D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F56D4A" w14:textId="2EA50E4C">
            <w:pPr>
              <w:jc w:val="right"/>
              <w:rPr>
                <w:szCs w:val="22"/>
              </w:rPr>
            </w:pPr>
            <w:r w:rsidRPr="4411F322">
              <w:rPr>
                <w:szCs w:val="22"/>
              </w:rPr>
              <w:t>70309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317E05" w14:textId="229D8F18">
            <w:pPr>
              <w:rPr>
                <w:szCs w:val="22"/>
              </w:rPr>
            </w:pPr>
            <w:r w:rsidRPr="4411F322">
              <w:rPr>
                <w:szCs w:val="22"/>
              </w:rPr>
              <w:t>WVIR-TV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058AB3" w14:textId="29C9A13A">
            <w:pPr>
              <w:jc w:val="right"/>
              <w:rPr>
                <w:szCs w:val="22"/>
              </w:rPr>
            </w:pPr>
            <w:r w:rsidRPr="4411F322">
              <w:rPr>
                <w:szCs w:val="22"/>
              </w:rPr>
              <w:t>2,140,100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D7663A" w14:textId="49E13BE8">
            <w:pPr>
              <w:jc w:val="right"/>
              <w:rPr>
                <w:szCs w:val="22"/>
              </w:rPr>
            </w:pPr>
            <w:r w:rsidRPr="4411F322">
              <w:rPr>
                <w:szCs w:val="22"/>
              </w:rPr>
              <w:t>2,107,081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178A04" w14:textId="23A19291">
            <w:pPr>
              <w:rPr>
                <w:szCs w:val="22"/>
              </w:rPr>
            </w:pPr>
            <w:r w:rsidRPr="00762A71">
              <w:rPr>
                <w:szCs w:val="22"/>
              </w:rPr>
              <w:t xml:space="preserve"> $              14,939 </w:t>
            </w:r>
          </w:p>
        </w:tc>
      </w:tr>
      <w:tr w14:paraId="4AC4956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443BD4" w14:textId="21D93AF8">
            <w:pPr>
              <w:jc w:val="right"/>
              <w:rPr>
                <w:szCs w:val="22"/>
              </w:rPr>
            </w:pPr>
            <w:r w:rsidRPr="4411F322">
              <w:rPr>
                <w:szCs w:val="22"/>
              </w:rPr>
              <w:t>74170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5C02BA" w14:textId="61401920">
            <w:pPr>
              <w:rPr>
                <w:szCs w:val="22"/>
              </w:rPr>
            </w:pPr>
            <w:r w:rsidRPr="4411F322">
              <w:rPr>
                <w:szCs w:val="22"/>
              </w:rPr>
              <w:t>WVIT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F66720" w14:textId="3F185CE5">
            <w:pPr>
              <w:jc w:val="right"/>
              <w:rPr>
                <w:szCs w:val="22"/>
              </w:rPr>
            </w:pPr>
            <w:r w:rsidRPr="4411F322">
              <w:rPr>
                <w:szCs w:val="22"/>
              </w:rPr>
              <w:t>5,920,252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6A5D4A" w14:textId="73316AC4">
            <w:pPr>
              <w:jc w:val="right"/>
              <w:rPr>
                <w:szCs w:val="22"/>
              </w:rPr>
            </w:pPr>
            <w:r w:rsidRPr="4411F322">
              <w:rPr>
                <w:szCs w:val="22"/>
              </w:rPr>
              <w:t>5,425,459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6661AA" w14:textId="45688C80">
            <w:pPr>
              <w:rPr>
                <w:szCs w:val="22"/>
              </w:rPr>
            </w:pPr>
            <w:r w:rsidRPr="00762A71">
              <w:rPr>
                <w:szCs w:val="22"/>
              </w:rPr>
              <w:t xml:space="preserve"> $              38,467 </w:t>
            </w:r>
          </w:p>
        </w:tc>
      </w:tr>
      <w:tr w14:paraId="6C2E062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637871" w14:textId="67C7D957">
            <w:pPr>
              <w:jc w:val="right"/>
              <w:rPr>
                <w:szCs w:val="22"/>
              </w:rPr>
            </w:pPr>
            <w:r w:rsidRPr="4411F322">
              <w:rPr>
                <w:szCs w:val="22"/>
              </w:rPr>
              <w:t>18753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0661FF" w14:textId="714277A1">
            <w:pPr>
              <w:rPr>
                <w:szCs w:val="22"/>
              </w:rPr>
            </w:pPr>
            <w:r w:rsidRPr="4411F322">
              <w:rPr>
                <w:szCs w:val="22"/>
              </w:rPr>
              <w:t>WVIZ</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4E9630" w14:textId="3A4DAEC4">
            <w:pPr>
              <w:jc w:val="right"/>
              <w:rPr>
                <w:szCs w:val="22"/>
              </w:rPr>
            </w:pPr>
            <w:r w:rsidRPr="4411F322">
              <w:rPr>
                <w:szCs w:val="22"/>
              </w:rPr>
              <w:t>3,694,957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943694" w14:textId="0D9B2AE9">
            <w:pPr>
              <w:jc w:val="right"/>
              <w:rPr>
                <w:szCs w:val="22"/>
              </w:rPr>
            </w:pPr>
            <w:r w:rsidRPr="4411F322">
              <w:rPr>
                <w:szCs w:val="22"/>
              </w:rPr>
              <w:t>3,687,740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141361" w14:textId="56E2EE74">
            <w:pPr>
              <w:rPr>
                <w:szCs w:val="22"/>
              </w:rPr>
            </w:pPr>
            <w:r w:rsidRPr="00762A71">
              <w:rPr>
                <w:szCs w:val="22"/>
              </w:rPr>
              <w:t xml:space="preserve"> $              26,146 </w:t>
            </w:r>
          </w:p>
        </w:tc>
      </w:tr>
      <w:tr w14:paraId="224F16F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DDE017" w14:textId="26A0D485">
            <w:pPr>
              <w:jc w:val="right"/>
              <w:rPr>
                <w:szCs w:val="22"/>
              </w:rPr>
            </w:pPr>
            <w:r w:rsidRPr="4411F322">
              <w:rPr>
                <w:szCs w:val="22"/>
              </w:rPr>
              <w:t>70021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304808" w14:textId="16B73524">
            <w:pPr>
              <w:rPr>
                <w:szCs w:val="22"/>
              </w:rPr>
            </w:pPr>
            <w:r w:rsidRPr="4411F322">
              <w:rPr>
                <w:szCs w:val="22"/>
              </w:rPr>
              <w:t>WVLA-TV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85091D" w14:textId="1E9AC8B4">
            <w:pPr>
              <w:jc w:val="right"/>
              <w:rPr>
                <w:szCs w:val="22"/>
              </w:rPr>
            </w:pPr>
            <w:r w:rsidRPr="4411F322">
              <w:rPr>
                <w:szCs w:val="22"/>
              </w:rPr>
              <w:t>1,969,063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A852D2" w14:textId="7380CB6A">
            <w:pPr>
              <w:jc w:val="right"/>
              <w:rPr>
                <w:szCs w:val="22"/>
              </w:rPr>
            </w:pPr>
            <w:r w:rsidRPr="4411F322">
              <w:rPr>
                <w:szCs w:val="22"/>
              </w:rPr>
              <w:t>1,969,000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8D30A9" w14:textId="5AE2BDD1">
            <w:pPr>
              <w:rPr>
                <w:szCs w:val="22"/>
              </w:rPr>
            </w:pPr>
            <w:r w:rsidRPr="00762A71">
              <w:rPr>
                <w:szCs w:val="22"/>
              </w:rPr>
              <w:t xml:space="preserve"> $              13,960 </w:t>
            </w:r>
          </w:p>
        </w:tc>
      </w:tr>
      <w:tr w14:paraId="338882F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D5F985" w14:textId="46ED6F4C">
            <w:pPr>
              <w:jc w:val="right"/>
              <w:rPr>
                <w:szCs w:val="22"/>
              </w:rPr>
            </w:pPr>
            <w:r w:rsidRPr="4411F322">
              <w:rPr>
                <w:szCs w:val="22"/>
              </w:rPr>
              <w:t>81750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A184E6" w14:textId="7DDDE64B">
            <w:pPr>
              <w:rPr>
                <w:szCs w:val="22"/>
              </w:rPr>
            </w:pPr>
            <w:r w:rsidRPr="4411F322">
              <w:rPr>
                <w:szCs w:val="22"/>
              </w:rPr>
              <w:t>WVLR</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D330D6" w14:textId="7AA55200">
            <w:pPr>
              <w:jc w:val="right"/>
              <w:rPr>
                <w:szCs w:val="22"/>
              </w:rPr>
            </w:pPr>
            <w:r w:rsidRPr="4411F322">
              <w:rPr>
                <w:szCs w:val="22"/>
              </w:rPr>
              <w:t>1,483,484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F3196A" w14:textId="7FD428C2">
            <w:pPr>
              <w:jc w:val="right"/>
              <w:rPr>
                <w:szCs w:val="22"/>
              </w:rPr>
            </w:pPr>
            <w:r w:rsidRPr="4411F322">
              <w:rPr>
                <w:szCs w:val="22"/>
              </w:rPr>
              <w:t>1,376,091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2B8FE6" w14:textId="4798E76C">
            <w:pPr>
              <w:rPr>
                <w:szCs w:val="22"/>
              </w:rPr>
            </w:pPr>
            <w:r w:rsidRPr="00762A71">
              <w:rPr>
                <w:szCs w:val="22"/>
              </w:rPr>
              <w:t xml:space="preserve"> $                9,756 </w:t>
            </w:r>
          </w:p>
        </w:tc>
      </w:tr>
      <w:tr w14:paraId="070B5D6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214E0B" w14:textId="500028F8">
            <w:pPr>
              <w:jc w:val="right"/>
              <w:rPr>
                <w:szCs w:val="22"/>
              </w:rPr>
            </w:pPr>
            <w:r w:rsidRPr="4411F322">
              <w:rPr>
                <w:szCs w:val="22"/>
              </w:rPr>
              <w:t>35908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E81EEC" w14:textId="0095F828">
            <w:pPr>
              <w:rPr>
                <w:szCs w:val="22"/>
              </w:rPr>
            </w:pPr>
            <w:r w:rsidRPr="4411F322">
              <w:rPr>
                <w:szCs w:val="22"/>
              </w:rPr>
              <w:t>WVLT-TV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7A34426" w14:textId="1257A377">
            <w:pPr>
              <w:jc w:val="right"/>
              <w:rPr>
                <w:szCs w:val="22"/>
              </w:rPr>
            </w:pPr>
            <w:r w:rsidRPr="4411F322">
              <w:rPr>
                <w:szCs w:val="22"/>
              </w:rPr>
              <w:t>1,983,974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BA7B76" w14:textId="1C098263">
            <w:pPr>
              <w:jc w:val="right"/>
              <w:rPr>
                <w:szCs w:val="22"/>
              </w:rPr>
            </w:pPr>
            <w:r w:rsidRPr="4411F322">
              <w:rPr>
                <w:szCs w:val="22"/>
              </w:rPr>
              <w:t>1,714,780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067873" w14:textId="4FF2F4AC">
            <w:pPr>
              <w:rPr>
                <w:szCs w:val="22"/>
              </w:rPr>
            </w:pPr>
            <w:r w:rsidRPr="00762A71">
              <w:rPr>
                <w:szCs w:val="22"/>
              </w:rPr>
              <w:t xml:space="preserve"> $              12,158 </w:t>
            </w:r>
          </w:p>
        </w:tc>
      </w:tr>
      <w:tr w14:paraId="211B9F6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33D2E6" w14:textId="3DFE95C8">
            <w:pPr>
              <w:jc w:val="right"/>
              <w:rPr>
                <w:szCs w:val="22"/>
              </w:rPr>
            </w:pPr>
            <w:r w:rsidRPr="4411F322">
              <w:rPr>
                <w:szCs w:val="22"/>
              </w:rPr>
              <w:t>74169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587229" w14:textId="74999FA6">
            <w:pPr>
              <w:rPr>
                <w:szCs w:val="22"/>
              </w:rPr>
            </w:pPr>
            <w:r w:rsidRPr="4411F322">
              <w:rPr>
                <w:szCs w:val="22"/>
              </w:rPr>
              <w:t>WVNS-TV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9A809E" w14:textId="0581F7CC">
            <w:pPr>
              <w:jc w:val="right"/>
              <w:rPr>
                <w:szCs w:val="22"/>
              </w:rPr>
            </w:pPr>
            <w:r w:rsidRPr="4411F322">
              <w:rPr>
                <w:szCs w:val="22"/>
              </w:rPr>
              <w:t>889,675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A683B7" w14:textId="75E14893">
            <w:pPr>
              <w:jc w:val="right"/>
              <w:rPr>
                <w:szCs w:val="22"/>
              </w:rPr>
            </w:pPr>
            <w:r w:rsidRPr="4411F322">
              <w:rPr>
                <w:szCs w:val="22"/>
              </w:rPr>
              <w:t>560,472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9F7495" w14:textId="36A14D8A">
            <w:pPr>
              <w:rPr>
                <w:szCs w:val="22"/>
              </w:rPr>
            </w:pPr>
            <w:r w:rsidRPr="00762A71">
              <w:rPr>
                <w:szCs w:val="22"/>
              </w:rPr>
              <w:t xml:space="preserve"> $                3,974 </w:t>
            </w:r>
          </w:p>
        </w:tc>
      </w:tr>
      <w:tr w14:paraId="1CC04BF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490ACA" w14:textId="568E0272">
            <w:pPr>
              <w:jc w:val="right"/>
              <w:rPr>
                <w:szCs w:val="22"/>
              </w:rPr>
            </w:pPr>
            <w:r w:rsidRPr="4411F322">
              <w:rPr>
                <w:szCs w:val="22"/>
              </w:rPr>
              <w:t>11259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E3BC4D" w14:textId="4F4CB2B7">
            <w:pPr>
              <w:rPr>
                <w:szCs w:val="22"/>
              </w:rPr>
            </w:pPr>
            <w:r w:rsidRPr="4411F322">
              <w:rPr>
                <w:szCs w:val="22"/>
              </w:rPr>
              <w:t>WVNY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D2DDA6" w14:textId="0EF28A9B">
            <w:pPr>
              <w:jc w:val="right"/>
              <w:rPr>
                <w:szCs w:val="22"/>
              </w:rPr>
            </w:pPr>
            <w:r w:rsidRPr="4411F322">
              <w:rPr>
                <w:szCs w:val="22"/>
              </w:rPr>
              <w:t>755,448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20E9BF" w14:textId="7C130B6B">
            <w:pPr>
              <w:jc w:val="right"/>
              <w:rPr>
                <w:szCs w:val="22"/>
              </w:rPr>
            </w:pPr>
            <w:r w:rsidRPr="4411F322">
              <w:rPr>
                <w:szCs w:val="22"/>
              </w:rPr>
              <w:t>673,828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6EC227" w14:textId="652885EA">
            <w:pPr>
              <w:rPr>
                <w:szCs w:val="22"/>
              </w:rPr>
            </w:pPr>
            <w:r w:rsidRPr="00762A71">
              <w:rPr>
                <w:szCs w:val="22"/>
              </w:rPr>
              <w:t xml:space="preserve"> $                4,777 </w:t>
            </w:r>
          </w:p>
        </w:tc>
      </w:tr>
      <w:tr w14:paraId="4BFD485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03A385" w14:textId="30A52DF6">
            <w:pPr>
              <w:jc w:val="right"/>
              <w:rPr>
                <w:szCs w:val="22"/>
              </w:rPr>
            </w:pPr>
            <w:r w:rsidRPr="4411F322">
              <w:rPr>
                <w:szCs w:val="22"/>
              </w:rPr>
              <w:t>29000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F4CC4C0" w14:textId="0A16CAA0">
            <w:pPr>
              <w:rPr>
                <w:szCs w:val="22"/>
              </w:rPr>
            </w:pPr>
            <w:r w:rsidRPr="4411F322">
              <w:rPr>
                <w:szCs w:val="22"/>
              </w:rPr>
              <w:t>WVOZ-TV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7828B9" w14:textId="0556D991">
            <w:pPr>
              <w:jc w:val="right"/>
              <w:rPr>
                <w:szCs w:val="22"/>
              </w:rPr>
            </w:pPr>
            <w:r w:rsidRPr="4411F322">
              <w:rPr>
                <w:szCs w:val="22"/>
              </w:rPr>
              <w:t>981,832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AF2D0E" w14:textId="0FF9B393">
            <w:pPr>
              <w:jc w:val="right"/>
              <w:rPr>
                <w:szCs w:val="22"/>
              </w:rPr>
            </w:pPr>
            <w:r w:rsidRPr="4411F322">
              <w:rPr>
                <w:szCs w:val="22"/>
              </w:rPr>
              <w:t>762,182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D5DA2B" w14:textId="5EA65998">
            <w:pPr>
              <w:rPr>
                <w:szCs w:val="22"/>
              </w:rPr>
            </w:pPr>
            <w:r w:rsidRPr="00762A71">
              <w:rPr>
                <w:szCs w:val="22"/>
              </w:rPr>
              <w:t xml:space="preserve"> $                3,164 </w:t>
            </w:r>
          </w:p>
        </w:tc>
      </w:tr>
      <w:tr w14:paraId="1E9C84D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C24CDA" w14:textId="076D0B87">
            <w:pPr>
              <w:jc w:val="right"/>
              <w:rPr>
                <w:szCs w:val="22"/>
              </w:rPr>
            </w:pPr>
            <w:r w:rsidRPr="4411F322">
              <w:rPr>
                <w:szCs w:val="22"/>
              </w:rPr>
              <w:t>71657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4ED465" w14:textId="632F586C">
            <w:pPr>
              <w:rPr>
                <w:szCs w:val="22"/>
              </w:rPr>
            </w:pPr>
            <w:r w:rsidRPr="4411F322">
              <w:rPr>
                <w:szCs w:val="22"/>
              </w:rPr>
              <w:t>WVPB-TV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40DD63" w14:textId="2A85B76F">
            <w:pPr>
              <w:jc w:val="right"/>
              <w:rPr>
                <w:szCs w:val="22"/>
              </w:rPr>
            </w:pPr>
            <w:r w:rsidRPr="4411F322">
              <w:rPr>
                <w:szCs w:val="22"/>
              </w:rPr>
              <w:t>939,383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205601" w14:textId="674822C2">
            <w:pPr>
              <w:jc w:val="right"/>
              <w:rPr>
                <w:szCs w:val="22"/>
              </w:rPr>
            </w:pPr>
            <w:r w:rsidRPr="4411F322">
              <w:rPr>
                <w:szCs w:val="22"/>
              </w:rPr>
              <w:t>910,465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C19FBA5" w14:textId="2EC7F22A">
            <w:pPr>
              <w:rPr>
                <w:szCs w:val="22"/>
              </w:rPr>
            </w:pPr>
            <w:r w:rsidRPr="00762A71">
              <w:rPr>
                <w:szCs w:val="22"/>
              </w:rPr>
              <w:t xml:space="preserve"> $                6,455 </w:t>
            </w:r>
          </w:p>
        </w:tc>
      </w:tr>
      <w:tr w14:paraId="7598272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E923C1" w14:textId="47BBE0AC">
            <w:pPr>
              <w:jc w:val="right"/>
              <w:rPr>
                <w:szCs w:val="22"/>
              </w:rPr>
            </w:pPr>
            <w:r w:rsidRPr="4411F322">
              <w:rPr>
                <w:szCs w:val="22"/>
              </w:rPr>
              <w:t>60111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E156F6" w14:textId="3E33A591">
            <w:pPr>
              <w:rPr>
                <w:szCs w:val="22"/>
              </w:rPr>
            </w:pPr>
            <w:r w:rsidRPr="4411F322">
              <w:rPr>
                <w:szCs w:val="22"/>
              </w:rPr>
              <w:t>WVPT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4A03BA" w14:textId="39857D4C">
            <w:pPr>
              <w:jc w:val="right"/>
              <w:rPr>
                <w:szCs w:val="22"/>
              </w:rPr>
            </w:pPr>
            <w:r w:rsidRPr="4411F322">
              <w:rPr>
                <w:szCs w:val="22"/>
              </w:rPr>
              <w:t>995,523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8D6FE6" w14:textId="5CDD97F2">
            <w:pPr>
              <w:jc w:val="right"/>
              <w:rPr>
                <w:szCs w:val="22"/>
              </w:rPr>
            </w:pPr>
            <w:r w:rsidRPr="4411F322">
              <w:rPr>
                <w:szCs w:val="22"/>
              </w:rPr>
              <w:t>887,449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20D836" w14:textId="47A1F5D9">
            <w:pPr>
              <w:rPr>
                <w:szCs w:val="22"/>
              </w:rPr>
            </w:pPr>
            <w:r w:rsidRPr="00762A71">
              <w:rPr>
                <w:szCs w:val="22"/>
              </w:rPr>
              <w:t xml:space="preserve"> $                6,292 </w:t>
            </w:r>
          </w:p>
        </w:tc>
      </w:tr>
      <w:tr w14:paraId="1667168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CECA89" w14:textId="251943EB">
            <w:pPr>
              <w:jc w:val="right"/>
              <w:rPr>
                <w:szCs w:val="22"/>
              </w:rPr>
            </w:pPr>
            <w:r w:rsidRPr="4411F322">
              <w:rPr>
                <w:szCs w:val="22"/>
              </w:rPr>
              <w:t>70491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8046494" w14:textId="48BF582F">
            <w:pPr>
              <w:rPr>
                <w:szCs w:val="22"/>
              </w:rPr>
            </w:pPr>
            <w:r w:rsidRPr="4411F322">
              <w:rPr>
                <w:szCs w:val="22"/>
              </w:rPr>
              <w:t>WVPX-TV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490786" w14:textId="4376B1C8">
            <w:pPr>
              <w:jc w:val="right"/>
              <w:rPr>
                <w:szCs w:val="22"/>
              </w:rPr>
            </w:pPr>
            <w:r w:rsidRPr="4411F322">
              <w:rPr>
                <w:szCs w:val="22"/>
              </w:rPr>
              <w:t>4,131,639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46EC3B" w14:textId="75602CA1">
            <w:pPr>
              <w:jc w:val="right"/>
              <w:rPr>
                <w:szCs w:val="22"/>
              </w:rPr>
            </w:pPr>
            <w:r w:rsidRPr="4411F322">
              <w:rPr>
                <w:szCs w:val="22"/>
              </w:rPr>
              <w:t>4,098,980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77F985" w14:textId="2B614F57">
            <w:pPr>
              <w:rPr>
                <w:szCs w:val="22"/>
              </w:rPr>
            </w:pPr>
            <w:r w:rsidRPr="00762A71">
              <w:rPr>
                <w:szCs w:val="22"/>
              </w:rPr>
              <w:t xml:space="preserve"> $              29,062 </w:t>
            </w:r>
          </w:p>
        </w:tc>
      </w:tr>
      <w:tr w14:paraId="71A3D5A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C9AC92" w14:textId="254A6EF7">
            <w:pPr>
              <w:jc w:val="right"/>
              <w:rPr>
                <w:szCs w:val="22"/>
              </w:rPr>
            </w:pPr>
            <w:r w:rsidRPr="4411F322">
              <w:rPr>
                <w:szCs w:val="22"/>
              </w:rPr>
              <w:t>66378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02844E" w14:textId="3F8016C7">
            <w:pPr>
              <w:rPr>
                <w:szCs w:val="22"/>
              </w:rPr>
            </w:pPr>
            <w:r w:rsidRPr="4411F322">
              <w:rPr>
                <w:szCs w:val="22"/>
              </w:rPr>
              <w:t>WVPY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76C7B5" w14:textId="11F7974A">
            <w:pPr>
              <w:jc w:val="right"/>
              <w:rPr>
                <w:szCs w:val="22"/>
              </w:rPr>
            </w:pPr>
            <w:r w:rsidRPr="4411F322">
              <w:rPr>
                <w:szCs w:val="22"/>
              </w:rPr>
              <w:t>917,535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4AA766" w14:textId="19D65BEF">
            <w:pPr>
              <w:jc w:val="right"/>
              <w:rPr>
                <w:szCs w:val="22"/>
              </w:rPr>
            </w:pPr>
            <w:r w:rsidRPr="4411F322">
              <w:rPr>
                <w:szCs w:val="22"/>
              </w:rPr>
              <w:t>855,616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1F3EAC" w14:textId="4F2D7759">
            <w:pPr>
              <w:rPr>
                <w:szCs w:val="22"/>
              </w:rPr>
            </w:pPr>
            <w:r w:rsidRPr="00762A71">
              <w:rPr>
                <w:szCs w:val="22"/>
              </w:rPr>
              <w:t xml:space="preserve"> $                6,066 </w:t>
            </w:r>
          </w:p>
        </w:tc>
      </w:tr>
      <w:tr w14:paraId="7599E4B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41F227" w14:textId="62C4A215">
            <w:pPr>
              <w:jc w:val="right"/>
              <w:rPr>
                <w:szCs w:val="22"/>
              </w:rPr>
            </w:pPr>
            <w:r w:rsidRPr="4411F322">
              <w:rPr>
                <w:szCs w:val="22"/>
              </w:rPr>
              <w:t>67190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473558" w14:textId="35E78D69">
            <w:pPr>
              <w:rPr>
                <w:szCs w:val="22"/>
              </w:rPr>
            </w:pPr>
            <w:r w:rsidRPr="4411F322">
              <w:rPr>
                <w:szCs w:val="22"/>
              </w:rPr>
              <w:t>WVSN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8F102B" w14:textId="6CDCE781">
            <w:pPr>
              <w:jc w:val="right"/>
              <w:rPr>
                <w:szCs w:val="22"/>
              </w:rPr>
            </w:pPr>
            <w:r w:rsidRPr="4411F322">
              <w:rPr>
                <w:szCs w:val="22"/>
              </w:rPr>
              <w:t>2,593,148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79E400" w14:textId="3B0ECB12">
            <w:pPr>
              <w:jc w:val="right"/>
              <w:rPr>
                <w:szCs w:val="22"/>
              </w:rPr>
            </w:pPr>
            <w:r w:rsidRPr="4411F322">
              <w:rPr>
                <w:szCs w:val="22"/>
              </w:rPr>
              <w:t>2,271,512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D73CEB5" w14:textId="1E487AC2">
            <w:pPr>
              <w:rPr>
                <w:szCs w:val="22"/>
              </w:rPr>
            </w:pPr>
            <w:r w:rsidRPr="00762A71">
              <w:rPr>
                <w:szCs w:val="22"/>
              </w:rPr>
              <w:t xml:space="preserve"> $              16,105 </w:t>
            </w:r>
          </w:p>
        </w:tc>
      </w:tr>
      <w:tr w14:paraId="6A272E4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797B24" w14:textId="2F19A62D">
            <w:pPr>
              <w:jc w:val="right"/>
              <w:rPr>
                <w:szCs w:val="22"/>
              </w:rPr>
            </w:pPr>
            <w:r w:rsidRPr="4411F322">
              <w:rPr>
                <w:szCs w:val="22"/>
              </w:rPr>
              <w:t>69940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619CA1" w14:textId="69214281">
            <w:pPr>
              <w:rPr>
                <w:szCs w:val="22"/>
              </w:rPr>
            </w:pPr>
            <w:r w:rsidRPr="4411F322">
              <w:rPr>
                <w:szCs w:val="22"/>
              </w:rPr>
              <w:t>WVTB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7E57D54" w14:textId="7B44232D">
            <w:pPr>
              <w:jc w:val="right"/>
              <w:rPr>
                <w:szCs w:val="22"/>
              </w:rPr>
            </w:pPr>
            <w:r w:rsidRPr="4411F322">
              <w:rPr>
                <w:szCs w:val="22"/>
              </w:rPr>
              <w:t>468,294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BF6E96" w14:textId="466D1083">
            <w:pPr>
              <w:jc w:val="right"/>
              <w:rPr>
                <w:szCs w:val="22"/>
              </w:rPr>
            </w:pPr>
            <w:r w:rsidRPr="4411F322">
              <w:rPr>
                <w:szCs w:val="22"/>
              </w:rPr>
              <w:t>246,240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348FA7" w14:textId="5D9A2DC1">
            <w:pPr>
              <w:rPr>
                <w:szCs w:val="22"/>
              </w:rPr>
            </w:pPr>
            <w:r w:rsidRPr="00762A71">
              <w:rPr>
                <w:szCs w:val="22"/>
              </w:rPr>
              <w:t xml:space="preserve"> $                1,746 </w:t>
            </w:r>
          </w:p>
        </w:tc>
      </w:tr>
      <w:tr w14:paraId="43FEA8A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332E82" w14:textId="24A251C2">
            <w:pPr>
              <w:jc w:val="right"/>
              <w:rPr>
                <w:szCs w:val="22"/>
              </w:rPr>
            </w:pPr>
            <w:r w:rsidRPr="4411F322">
              <w:rPr>
                <w:szCs w:val="22"/>
              </w:rPr>
              <w:t>74173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6854F2" w14:textId="5B2E0DF5">
            <w:pPr>
              <w:rPr>
                <w:szCs w:val="22"/>
              </w:rPr>
            </w:pPr>
            <w:r w:rsidRPr="4411F322">
              <w:rPr>
                <w:szCs w:val="22"/>
              </w:rPr>
              <w:t>WVTM-TV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6BC3A2" w14:textId="57128323">
            <w:pPr>
              <w:jc w:val="right"/>
              <w:rPr>
                <w:szCs w:val="22"/>
              </w:rPr>
            </w:pPr>
            <w:r w:rsidRPr="4411F322">
              <w:rPr>
                <w:szCs w:val="22"/>
              </w:rPr>
              <w:t>2,101,947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B59BE9" w14:textId="3AA69899">
            <w:pPr>
              <w:jc w:val="right"/>
              <w:rPr>
                <w:szCs w:val="22"/>
              </w:rPr>
            </w:pPr>
            <w:r w:rsidRPr="4411F322">
              <w:rPr>
                <w:szCs w:val="22"/>
              </w:rPr>
              <w:t>2,026,895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926E4E" w14:textId="7EDA37AD">
            <w:pPr>
              <w:rPr>
                <w:szCs w:val="22"/>
              </w:rPr>
            </w:pPr>
            <w:r w:rsidRPr="00762A71">
              <w:rPr>
                <w:szCs w:val="22"/>
              </w:rPr>
              <w:t xml:space="preserve"> $              14,371 </w:t>
            </w:r>
          </w:p>
        </w:tc>
      </w:tr>
      <w:tr w14:paraId="26388C6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6516C6" w14:textId="1DF75969">
            <w:pPr>
              <w:jc w:val="right"/>
              <w:rPr>
                <w:szCs w:val="22"/>
              </w:rPr>
            </w:pPr>
            <w:r w:rsidRPr="4411F322">
              <w:rPr>
                <w:szCs w:val="22"/>
              </w:rPr>
              <w:t>74174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90FBF9" w14:textId="2BF688D5">
            <w:pPr>
              <w:rPr>
                <w:szCs w:val="22"/>
              </w:rPr>
            </w:pPr>
            <w:r w:rsidRPr="4411F322">
              <w:rPr>
                <w:szCs w:val="22"/>
              </w:rPr>
              <w:t>WVTV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46F0D4" w14:textId="192E421F">
            <w:pPr>
              <w:jc w:val="right"/>
              <w:rPr>
                <w:szCs w:val="22"/>
              </w:rPr>
            </w:pPr>
            <w:r w:rsidRPr="4411F322">
              <w:rPr>
                <w:szCs w:val="22"/>
              </w:rPr>
              <w:t>3,130,664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826CEB" w14:textId="57F5B1AE">
            <w:pPr>
              <w:jc w:val="right"/>
              <w:rPr>
                <w:szCs w:val="22"/>
              </w:rPr>
            </w:pPr>
            <w:r w:rsidRPr="4411F322">
              <w:rPr>
                <w:szCs w:val="22"/>
              </w:rPr>
              <w:t>3,122,630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D139AD" w14:textId="1496DDA3">
            <w:pPr>
              <w:rPr>
                <w:szCs w:val="22"/>
              </w:rPr>
            </w:pPr>
            <w:r w:rsidRPr="00762A71">
              <w:rPr>
                <w:szCs w:val="22"/>
              </w:rPr>
              <w:t xml:space="preserve"> $              22,139 </w:t>
            </w:r>
          </w:p>
        </w:tc>
      </w:tr>
      <w:tr w14:paraId="77AF98F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9C5118" w14:textId="235897B0">
            <w:pPr>
              <w:jc w:val="right"/>
              <w:rPr>
                <w:szCs w:val="22"/>
              </w:rPr>
            </w:pPr>
            <w:r w:rsidRPr="4411F322">
              <w:rPr>
                <w:szCs w:val="22"/>
              </w:rPr>
              <w:t>77496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5C078A" w14:textId="7ECB0F5C">
            <w:pPr>
              <w:rPr>
                <w:szCs w:val="22"/>
              </w:rPr>
            </w:pPr>
            <w:r w:rsidRPr="4411F322">
              <w:rPr>
                <w:szCs w:val="22"/>
              </w:rPr>
              <w:t>WVUA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AF6EDF" w14:textId="1BD76C47">
            <w:pPr>
              <w:jc w:val="right"/>
              <w:rPr>
                <w:szCs w:val="22"/>
              </w:rPr>
            </w:pPr>
            <w:r w:rsidRPr="4411F322">
              <w:rPr>
                <w:szCs w:val="22"/>
              </w:rPr>
              <w:t>2,305,621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9F61F9" w14:textId="52FE8A7D">
            <w:pPr>
              <w:jc w:val="right"/>
              <w:rPr>
                <w:szCs w:val="22"/>
              </w:rPr>
            </w:pPr>
            <w:r w:rsidRPr="4411F322">
              <w:rPr>
                <w:szCs w:val="22"/>
              </w:rPr>
              <w:t>2,250,337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7463CD" w14:textId="7AC17E5E">
            <w:pPr>
              <w:rPr>
                <w:szCs w:val="22"/>
              </w:rPr>
            </w:pPr>
            <w:r w:rsidRPr="00762A71">
              <w:rPr>
                <w:szCs w:val="22"/>
              </w:rPr>
              <w:t xml:space="preserve"> $              15,955 </w:t>
            </w:r>
          </w:p>
        </w:tc>
      </w:tr>
      <w:tr w14:paraId="5F16E94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9A917A" w14:textId="1FB11808">
            <w:pPr>
              <w:jc w:val="right"/>
              <w:rPr>
                <w:szCs w:val="22"/>
              </w:rPr>
            </w:pPr>
            <w:r w:rsidRPr="4411F322">
              <w:rPr>
                <w:szCs w:val="22"/>
              </w:rPr>
              <w:t>4149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576297" w14:textId="23AC07C6">
            <w:pPr>
              <w:rPr>
                <w:szCs w:val="22"/>
              </w:rPr>
            </w:pPr>
            <w:r w:rsidRPr="4411F322">
              <w:rPr>
                <w:szCs w:val="22"/>
              </w:rPr>
              <w:t>WVUE-DT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D8DA8C" w14:textId="49A4AE77">
            <w:pPr>
              <w:jc w:val="right"/>
              <w:rPr>
                <w:szCs w:val="22"/>
              </w:rPr>
            </w:pPr>
            <w:r w:rsidRPr="4411F322">
              <w:rPr>
                <w:szCs w:val="22"/>
              </w:rPr>
              <w:t>1,781,266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A9138D" w14:textId="59D0B49E">
            <w:pPr>
              <w:jc w:val="right"/>
              <w:rPr>
                <w:szCs w:val="22"/>
              </w:rPr>
            </w:pPr>
            <w:r w:rsidRPr="4411F322">
              <w:rPr>
                <w:szCs w:val="22"/>
              </w:rPr>
              <w:t>1,781,266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DA7553" w14:textId="6C19D947">
            <w:pPr>
              <w:rPr>
                <w:szCs w:val="22"/>
              </w:rPr>
            </w:pPr>
            <w:r w:rsidRPr="00762A71">
              <w:rPr>
                <w:szCs w:val="22"/>
              </w:rPr>
              <w:t xml:space="preserve"> $              12,629 </w:t>
            </w:r>
          </w:p>
        </w:tc>
      </w:tr>
      <w:tr w14:paraId="47E4EF4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C10DE2E" w14:textId="3D0AE5EF">
            <w:pPr>
              <w:jc w:val="right"/>
              <w:rPr>
                <w:szCs w:val="22"/>
              </w:rPr>
            </w:pPr>
            <w:r w:rsidRPr="4411F322">
              <w:rPr>
                <w:szCs w:val="22"/>
              </w:rPr>
              <w:t>4329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D7555B" w14:textId="6DC2327C">
            <w:pPr>
              <w:rPr>
                <w:szCs w:val="22"/>
              </w:rPr>
            </w:pPr>
            <w:r w:rsidRPr="4411F322">
              <w:rPr>
                <w:szCs w:val="22"/>
              </w:rPr>
              <w:t>WVUT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78BDAB" w14:textId="182B0E18">
            <w:pPr>
              <w:jc w:val="right"/>
              <w:rPr>
                <w:szCs w:val="22"/>
              </w:rPr>
            </w:pPr>
            <w:r w:rsidRPr="4411F322">
              <w:rPr>
                <w:szCs w:val="22"/>
              </w:rPr>
              <w:t>267,531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031B8E" w14:textId="679FFF66">
            <w:pPr>
              <w:jc w:val="right"/>
              <w:rPr>
                <w:szCs w:val="22"/>
              </w:rPr>
            </w:pPr>
            <w:r w:rsidRPr="4411F322">
              <w:rPr>
                <w:szCs w:val="22"/>
              </w:rPr>
              <w:t>267,450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38882C" w14:textId="36B15FD2">
            <w:pPr>
              <w:rPr>
                <w:szCs w:val="22"/>
              </w:rPr>
            </w:pPr>
            <w:r w:rsidRPr="00762A71">
              <w:rPr>
                <w:szCs w:val="22"/>
              </w:rPr>
              <w:t xml:space="preserve"> $                1,896 </w:t>
            </w:r>
          </w:p>
        </w:tc>
      </w:tr>
      <w:tr w14:paraId="1A8B955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3DB784" w14:textId="410E4252">
            <w:pPr>
              <w:jc w:val="right"/>
              <w:rPr>
                <w:szCs w:val="22"/>
              </w:rPr>
            </w:pPr>
            <w:r w:rsidRPr="4411F322">
              <w:rPr>
                <w:szCs w:val="22"/>
              </w:rPr>
              <w:t>74176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787335" w14:textId="5D4261CC">
            <w:pPr>
              <w:rPr>
                <w:szCs w:val="22"/>
              </w:rPr>
            </w:pPr>
            <w:r w:rsidRPr="4411F322">
              <w:rPr>
                <w:szCs w:val="22"/>
              </w:rPr>
              <w:t>WVVA</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DCEEFC" w14:textId="50F74BEF">
            <w:pPr>
              <w:jc w:val="right"/>
              <w:rPr>
                <w:szCs w:val="22"/>
              </w:rPr>
            </w:pPr>
            <w:r w:rsidRPr="4411F322">
              <w:rPr>
                <w:szCs w:val="22"/>
              </w:rPr>
              <w:t>997,556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8C9D93" w14:textId="37111939">
            <w:pPr>
              <w:jc w:val="right"/>
              <w:rPr>
                <w:szCs w:val="22"/>
              </w:rPr>
            </w:pPr>
            <w:r w:rsidRPr="4411F322">
              <w:rPr>
                <w:szCs w:val="22"/>
              </w:rPr>
              <w:t>690,651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35E158" w14:textId="5259B4B2">
            <w:pPr>
              <w:rPr>
                <w:szCs w:val="22"/>
              </w:rPr>
            </w:pPr>
            <w:r w:rsidRPr="00762A71">
              <w:rPr>
                <w:szCs w:val="22"/>
              </w:rPr>
              <w:t xml:space="preserve"> $                4,897 </w:t>
            </w:r>
          </w:p>
        </w:tc>
      </w:tr>
      <w:tr w14:paraId="03C0C0A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741E85" w14:textId="6DD03E57">
            <w:pPr>
              <w:jc w:val="right"/>
              <w:rPr>
                <w:szCs w:val="22"/>
              </w:rPr>
            </w:pPr>
            <w:r w:rsidRPr="4411F322">
              <w:rPr>
                <w:szCs w:val="22"/>
              </w:rPr>
              <w:t>3113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6E07C3" w14:textId="28160303">
            <w:pPr>
              <w:rPr>
                <w:szCs w:val="22"/>
              </w:rPr>
            </w:pPr>
            <w:r w:rsidRPr="4411F322">
              <w:rPr>
                <w:szCs w:val="22"/>
              </w:rPr>
              <w:t>WVXF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511F70" w14:textId="73804627">
            <w:pPr>
              <w:jc w:val="right"/>
              <w:rPr>
                <w:szCs w:val="22"/>
              </w:rPr>
            </w:pPr>
            <w:r w:rsidRPr="4411F322">
              <w:rPr>
                <w:szCs w:val="22"/>
              </w:rPr>
              <w:t>70,673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1DEB17" w14:textId="7581D08B">
            <w:pPr>
              <w:jc w:val="right"/>
              <w:rPr>
                <w:szCs w:val="22"/>
              </w:rPr>
            </w:pPr>
            <w:r w:rsidRPr="4411F322">
              <w:rPr>
                <w:szCs w:val="22"/>
              </w:rPr>
              <w:t>66,853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EBF4CA" w14:textId="5675F657">
            <w:pPr>
              <w:rPr>
                <w:szCs w:val="22"/>
              </w:rPr>
            </w:pPr>
            <w:r w:rsidRPr="00762A71">
              <w:rPr>
                <w:szCs w:val="22"/>
              </w:rPr>
              <w:t xml:space="preserve"> $                  474 </w:t>
            </w:r>
          </w:p>
        </w:tc>
      </w:tr>
      <w:tr w14:paraId="2C4C024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9D9912" w14:textId="1D4F75E9">
            <w:pPr>
              <w:jc w:val="right"/>
              <w:rPr>
                <w:szCs w:val="22"/>
              </w:rPr>
            </w:pPr>
            <w:r w:rsidRPr="4411F322">
              <w:rPr>
                <w:szCs w:val="22"/>
              </w:rPr>
              <w:t>12033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E3CEBA" w14:textId="45871E0D">
            <w:pPr>
              <w:rPr>
                <w:szCs w:val="22"/>
              </w:rPr>
            </w:pPr>
            <w:r w:rsidRPr="4411F322">
              <w:rPr>
                <w:szCs w:val="22"/>
              </w:rPr>
              <w:t>WWAY</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EB1FA6" w14:textId="13858834">
            <w:pPr>
              <w:jc w:val="right"/>
              <w:rPr>
                <w:szCs w:val="22"/>
              </w:rPr>
            </w:pPr>
            <w:r w:rsidRPr="4411F322">
              <w:rPr>
                <w:szCs w:val="22"/>
              </w:rPr>
              <w:t>1,328,366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FECD37" w14:textId="522F46C8">
            <w:pPr>
              <w:jc w:val="right"/>
              <w:rPr>
                <w:szCs w:val="22"/>
              </w:rPr>
            </w:pPr>
            <w:r w:rsidRPr="4411F322">
              <w:rPr>
                <w:szCs w:val="22"/>
              </w:rPr>
              <w:t>1,328,366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E485D7" w14:textId="0678541B">
            <w:pPr>
              <w:rPr>
                <w:szCs w:val="22"/>
              </w:rPr>
            </w:pPr>
            <w:r w:rsidRPr="00762A71">
              <w:rPr>
                <w:szCs w:val="22"/>
              </w:rPr>
              <w:t xml:space="preserve"> $                9,418 </w:t>
            </w:r>
          </w:p>
        </w:tc>
      </w:tr>
      <w:tr w14:paraId="54BBC1D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E38A0B" w14:textId="78E5883C">
            <w:pPr>
              <w:jc w:val="right"/>
              <w:rPr>
                <w:szCs w:val="22"/>
              </w:rPr>
            </w:pPr>
            <w:r w:rsidRPr="4411F322">
              <w:rPr>
                <w:szCs w:val="22"/>
              </w:rPr>
              <w:t>30833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A63A05" w14:textId="5BB92E7A">
            <w:pPr>
              <w:rPr>
                <w:szCs w:val="22"/>
              </w:rPr>
            </w:pPr>
            <w:r w:rsidRPr="4411F322">
              <w:rPr>
                <w:szCs w:val="22"/>
              </w:rPr>
              <w:t>WWBT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AA4631" w14:textId="74DC60C6">
            <w:pPr>
              <w:jc w:val="right"/>
              <w:rPr>
                <w:szCs w:val="22"/>
              </w:rPr>
            </w:pPr>
            <w:r w:rsidRPr="4411F322">
              <w:rPr>
                <w:szCs w:val="22"/>
              </w:rPr>
              <w:t>2,109,206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718985" w14:textId="17048DE5">
            <w:pPr>
              <w:jc w:val="right"/>
              <w:rPr>
                <w:szCs w:val="22"/>
              </w:rPr>
            </w:pPr>
            <w:r w:rsidRPr="4411F322">
              <w:rPr>
                <w:szCs w:val="22"/>
              </w:rPr>
              <w:t>2,074,930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919404" w14:textId="513F43E2">
            <w:pPr>
              <w:rPr>
                <w:szCs w:val="22"/>
              </w:rPr>
            </w:pPr>
            <w:r w:rsidRPr="00762A71">
              <w:rPr>
                <w:szCs w:val="22"/>
              </w:rPr>
              <w:t xml:space="preserve"> $              14,711 </w:t>
            </w:r>
          </w:p>
        </w:tc>
      </w:tr>
      <w:tr w14:paraId="729F13D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40A8D3" w14:textId="73FF2138">
            <w:pPr>
              <w:jc w:val="right"/>
              <w:rPr>
                <w:szCs w:val="22"/>
              </w:rPr>
            </w:pPr>
            <w:r w:rsidRPr="4411F322">
              <w:rPr>
                <w:szCs w:val="22"/>
              </w:rPr>
              <w:t>20295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62CA17" w14:textId="486BE005">
            <w:pPr>
              <w:rPr>
                <w:szCs w:val="22"/>
              </w:rPr>
            </w:pPr>
            <w:r w:rsidRPr="4411F322">
              <w:rPr>
                <w:szCs w:val="22"/>
              </w:rPr>
              <w:t>WWCP-TV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95888F" w14:textId="3080EDF8">
            <w:pPr>
              <w:jc w:val="right"/>
              <w:rPr>
                <w:szCs w:val="22"/>
              </w:rPr>
            </w:pPr>
            <w:r w:rsidRPr="4411F322">
              <w:rPr>
                <w:szCs w:val="22"/>
              </w:rPr>
              <w:t>2,798,717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830F4B" w14:textId="4785D915">
            <w:pPr>
              <w:jc w:val="right"/>
              <w:rPr>
                <w:szCs w:val="22"/>
              </w:rPr>
            </w:pPr>
            <w:r w:rsidRPr="4411F322">
              <w:rPr>
                <w:szCs w:val="22"/>
              </w:rPr>
              <w:t>2,540,105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E3B3B6" w14:textId="031C1829">
            <w:pPr>
              <w:rPr>
                <w:szCs w:val="22"/>
              </w:rPr>
            </w:pPr>
            <w:r w:rsidRPr="00762A71">
              <w:rPr>
                <w:szCs w:val="22"/>
              </w:rPr>
              <w:t xml:space="preserve"> $              18,009 </w:t>
            </w:r>
          </w:p>
        </w:tc>
      </w:tr>
      <w:tr w14:paraId="6609CA5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9F21FD" w14:textId="45684DA5">
            <w:pPr>
              <w:jc w:val="right"/>
              <w:rPr>
                <w:szCs w:val="22"/>
              </w:rPr>
            </w:pPr>
            <w:r w:rsidRPr="4411F322">
              <w:rPr>
                <w:szCs w:val="22"/>
              </w:rPr>
              <w:t>24812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25165E" w14:textId="0F835204">
            <w:pPr>
              <w:rPr>
                <w:szCs w:val="22"/>
              </w:rPr>
            </w:pPr>
            <w:r w:rsidRPr="4411F322">
              <w:rPr>
                <w:szCs w:val="22"/>
              </w:rPr>
              <w:t>WWCW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115BD5" w14:textId="0542936D">
            <w:pPr>
              <w:jc w:val="right"/>
              <w:rPr>
                <w:szCs w:val="22"/>
              </w:rPr>
            </w:pPr>
            <w:r w:rsidRPr="4411F322">
              <w:rPr>
                <w:szCs w:val="22"/>
              </w:rPr>
              <w:t>1,390,908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137126" w14:textId="280CEE8A">
            <w:pPr>
              <w:jc w:val="right"/>
              <w:rPr>
                <w:szCs w:val="22"/>
              </w:rPr>
            </w:pPr>
            <w:r w:rsidRPr="4411F322">
              <w:rPr>
                <w:szCs w:val="22"/>
              </w:rPr>
              <w:t>1,210,482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CDEF21" w14:textId="67D79550">
            <w:pPr>
              <w:rPr>
                <w:szCs w:val="22"/>
              </w:rPr>
            </w:pPr>
            <w:r w:rsidRPr="00762A71">
              <w:rPr>
                <w:szCs w:val="22"/>
              </w:rPr>
              <w:t xml:space="preserve"> $                8,582 </w:t>
            </w:r>
          </w:p>
        </w:tc>
      </w:tr>
      <w:tr w14:paraId="535D344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0B3C4F7" w14:textId="035DC33D">
            <w:pPr>
              <w:jc w:val="right"/>
              <w:rPr>
                <w:szCs w:val="22"/>
              </w:rPr>
            </w:pPr>
            <w:r w:rsidRPr="4411F322">
              <w:rPr>
                <w:szCs w:val="22"/>
              </w:rPr>
              <w:t>23671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0C87E3" w14:textId="61132D66">
            <w:pPr>
              <w:rPr>
                <w:szCs w:val="22"/>
              </w:rPr>
            </w:pPr>
            <w:r w:rsidRPr="4411F322">
              <w:rPr>
                <w:szCs w:val="22"/>
              </w:rPr>
              <w:t>WWDP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57B55B" w14:textId="08C4D085">
            <w:pPr>
              <w:jc w:val="right"/>
              <w:rPr>
                <w:szCs w:val="22"/>
              </w:rPr>
            </w:pPr>
            <w:r w:rsidRPr="4411F322">
              <w:rPr>
                <w:szCs w:val="22"/>
              </w:rPr>
              <w:t>6,230,964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41BBB0" w14:textId="2F7E1D0F">
            <w:pPr>
              <w:jc w:val="right"/>
              <w:rPr>
                <w:szCs w:val="22"/>
              </w:rPr>
            </w:pPr>
            <w:r w:rsidRPr="4411F322">
              <w:rPr>
                <w:szCs w:val="22"/>
              </w:rPr>
              <w:t>5,959,061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A75AF2" w14:textId="548815A6">
            <w:pPr>
              <w:rPr>
                <w:szCs w:val="22"/>
              </w:rPr>
            </w:pPr>
            <w:r w:rsidRPr="00762A71">
              <w:rPr>
                <w:szCs w:val="22"/>
              </w:rPr>
              <w:t xml:space="preserve"> $              42,250 </w:t>
            </w:r>
          </w:p>
        </w:tc>
      </w:tr>
      <w:tr w14:paraId="596A53D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3DF1A9" w14:textId="545B2BCD">
            <w:pPr>
              <w:jc w:val="right"/>
              <w:rPr>
                <w:szCs w:val="22"/>
              </w:rPr>
            </w:pPr>
            <w:r w:rsidRPr="4411F322">
              <w:rPr>
                <w:szCs w:val="22"/>
              </w:rPr>
              <w:t>21158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E6222D" w14:textId="1C38B34F">
            <w:pPr>
              <w:rPr>
                <w:szCs w:val="22"/>
              </w:rPr>
            </w:pPr>
            <w:r w:rsidRPr="4411F322">
              <w:rPr>
                <w:szCs w:val="22"/>
              </w:rPr>
              <w:t>WWHO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295D2A" w14:textId="1AC75A49">
            <w:pPr>
              <w:jc w:val="right"/>
              <w:rPr>
                <w:szCs w:val="22"/>
              </w:rPr>
            </w:pPr>
            <w:r w:rsidRPr="4411F322">
              <w:rPr>
                <w:szCs w:val="22"/>
              </w:rPr>
              <w:t>2,994,400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9C5A06" w14:textId="02A00FA2">
            <w:pPr>
              <w:jc w:val="right"/>
              <w:rPr>
                <w:szCs w:val="22"/>
              </w:rPr>
            </w:pPr>
            <w:r w:rsidRPr="4411F322">
              <w:rPr>
                <w:szCs w:val="22"/>
              </w:rPr>
              <w:t>2,952,760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A3413B" w14:textId="03B36E41">
            <w:pPr>
              <w:rPr>
                <w:szCs w:val="22"/>
              </w:rPr>
            </w:pPr>
            <w:r w:rsidRPr="00762A71">
              <w:rPr>
                <w:szCs w:val="22"/>
              </w:rPr>
              <w:t xml:space="preserve"> $              20,935 </w:t>
            </w:r>
          </w:p>
        </w:tc>
      </w:tr>
      <w:tr w14:paraId="730A8FC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A4F26F" w14:textId="3A43F5BA">
            <w:pPr>
              <w:jc w:val="right"/>
              <w:rPr>
                <w:szCs w:val="22"/>
              </w:rPr>
            </w:pPr>
            <w:r w:rsidRPr="4411F322">
              <w:rPr>
                <w:szCs w:val="22"/>
              </w:rPr>
              <w:t>14682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8634ED" w14:textId="0595C43C">
            <w:pPr>
              <w:rPr>
                <w:szCs w:val="22"/>
              </w:rPr>
            </w:pPr>
            <w:r w:rsidRPr="4411F322">
              <w:rPr>
                <w:szCs w:val="22"/>
              </w:rPr>
              <w:t>WWJE-DT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DEC07F" w14:textId="6E5E08DD">
            <w:pPr>
              <w:jc w:val="right"/>
              <w:rPr>
                <w:szCs w:val="22"/>
              </w:rPr>
            </w:pPr>
            <w:r w:rsidRPr="4411F322">
              <w:rPr>
                <w:szCs w:val="22"/>
              </w:rPr>
              <w:t>7,755,236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5497C7" w14:textId="3F9DBF62">
            <w:pPr>
              <w:jc w:val="right"/>
              <w:rPr>
                <w:szCs w:val="22"/>
              </w:rPr>
            </w:pPr>
            <w:r w:rsidRPr="4411F322">
              <w:rPr>
                <w:szCs w:val="22"/>
              </w:rPr>
              <w:t>7,627,170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5D52CA4" w14:textId="15996B23">
            <w:pPr>
              <w:rPr>
                <w:szCs w:val="22"/>
              </w:rPr>
            </w:pPr>
            <w:r w:rsidRPr="00762A71">
              <w:rPr>
                <w:szCs w:val="22"/>
              </w:rPr>
              <w:t xml:space="preserve"> $              54,077 </w:t>
            </w:r>
          </w:p>
        </w:tc>
      </w:tr>
      <w:tr w14:paraId="5899297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58D1CA" w14:textId="4A0B6C2E">
            <w:pPr>
              <w:jc w:val="right"/>
              <w:rPr>
                <w:szCs w:val="22"/>
              </w:rPr>
            </w:pPr>
            <w:r w:rsidRPr="4411F322">
              <w:rPr>
                <w:szCs w:val="22"/>
              </w:rPr>
              <w:t>65919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3AB74F" w14:textId="2049E929">
            <w:pPr>
              <w:rPr>
                <w:szCs w:val="22"/>
              </w:rPr>
            </w:pPr>
            <w:r w:rsidRPr="4411F322">
              <w:rPr>
                <w:szCs w:val="22"/>
              </w:rPr>
              <w:t>WWJS</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0198F8" w14:textId="5F14A3F9">
            <w:pPr>
              <w:jc w:val="right"/>
              <w:rPr>
                <w:szCs w:val="22"/>
              </w:rPr>
            </w:pPr>
            <w:r w:rsidRPr="4411F322">
              <w:rPr>
                <w:szCs w:val="22"/>
              </w:rPr>
              <w:t>3,798,882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D3C123" w14:textId="2F094640">
            <w:pPr>
              <w:jc w:val="right"/>
              <w:rPr>
                <w:szCs w:val="22"/>
              </w:rPr>
            </w:pPr>
            <w:r w:rsidRPr="4411F322">
              <w:rPr>
                <w:szCs w:val="22"/>
              </w:rPr>
              <w:t>3,731,768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319C37" w14:textId="39AFE80B">
            <w:pPr>
              <w:rPr>
                <w:szCs w:val="22"/>
              </w:rPr>
            </w:pPr>
            <w:r w:rsidRPr="00762A71">
              <w:rPr>
                <w:szCs w:val="22"/>
              </w:rPr>
              <w:t xml:space="preserve"> $              26,458 </w:t>
            </w:r>
          </w:p>
        </w:tc>
      </w:tr>
      <w:tr w14:paraId="2533AF7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599EDA" w14:textId="77A672B4">
            <w:pPr>
              <w:jc w:val="right"/>
              <w:rPr>
                <w:szCs w:val="22"/>
              </w:rPr>
            </w:pPr>
            <w:r w:rsidRPr="4411F322">
              <w:rPr>
                <w:szCs w:val="22"/>
              </w:rPr>
              <w:t>72123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348315" w14:textId="499F9431">
            <w:pPr>
              <w:rPr>
                <w:szCs w:val="22"/>
              </w:rPr>
            </w:pPr>
            <w:r w:rsidRPr="4411F322">
              <w:rPr>
                <w:szCs w:val="22"/>
              </w:rPr>
              <w:t>WWJ-TV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C1FD47" w14:textId="1C7FCE63">
            <w:pPr>
              <w:jc w:val="right"/>
              <w:rPr>
                <w:szCs w:val="22"/>
              </w:rPr>
            </w:pPr>
            <w:r w:rsidRPr="4411F322">
              <w:rPr>
                <w:szCs w:val="22"/>
              </w:rPr>
              <w:t>5,653,566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CAEC50" w14:textId="6FC41E5C">
            <w:pPr>
              <w:jc w:val="right"/>
              <w:rPr>
                <w:szCs w:val="22"/>
              </w:rPr>
            </w:pPr>
            <w:r w:rsidRPr="4411F322">
              <w:rPr>
                <w:szCs w:val="22"/>
              </w:rPr>
              <w:t>5,653,219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DCCEB4" w14:textId="2C65CF08">
            <w:pPr>
              <w:rPr>
                <w:szCs w:val="22"/>
              </w:rPr>
            </w:pPr>
            <w:r w:rsidRPr="00762A71">
              <w:rPr>
                <w:szCs w:val="22"/>
              </w:rPr>
              <w:t xml:space="preserve"> $              40,081 </w:t>
            </w:r>
          </w:p>
        </w:tc>
      </w:tr>
      <w:tr w14:paraId="4132FFD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1AA58C" w14:textId="52F13DDA">
            <w:pPr>
              <w:jc w:val="right"/>
              <w:rPr>
                <w:szCs w:val="22"/>
              </w:rPr>
            </w:pPr>
            <w:r w:rsidRPr="4411F322">
              <w:rPr>
                <w:szCs w:val="22"/>
              </w:rPr>
              <w:t>166512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979893" w14:textId="788EEE14">
            <w:pPr>
              <w:rPr>
                <w:szCs w:val="22"/>
              </w:rPr>
            </w:pPr>
            <w:r w:rsidRPr="4411F322">
              <w:rPr>
                <w:szCs w:val="22"/>
              </w:rPr>
              <w:t>WWJX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BF2A5D" w14:textId="1DD9868E">
            <w:pPr>
              <w:jc w:val="right"/>
              <w:rPr>
                <w:szCs w:val="22"/>
              </w:rPr>
            </w:pPr>
            <w:r w:rsidRPr="4411F322">
              <w:rPr>
                <w:szCs w:val="22"/>
              </w:rPr>
              <w:t>524,625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7F4551" w14:textId="03C24B4D">
            <w:pPr>
              <w:jc w:val="right"/>
              <w:rPr>
                <w:szCs w:val="22"/>
              </w:rPr>
            </w:pPr>
            <w:r w:rsidRPr="4411F322">
              <w:rPr>
                <w:szCs w:val="22"/>
              </w:rPr>
              <w:t>524,579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7FF65E" w14:textId="58C421FF">
            <w:pPr>
              <w:rPr>
                <w:szCs w:val="22"/>
              </w:rPr>
            </w:pPr>
            <w:r w:rsidRPr="00762A71">
              <w:rPr>
                <w:szCs w:val="22"/>
              </w:rPr>
              <w:t xml:space="preserve"> $                3,719 </w:t>
            </w:r>
          </w:p>
        </w:tc>
      </w:tr>
      <w:tr w14:paraId="1E96E0E3"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6EB72A" w14:textId="14B94080">
            <w:pPr>
              <w:jc w:val="right"/>
              <w:rPr>
                <w:szCs w:val="22"/>
              </w:rPr>
            </w:pPr>
            <w:r w:rsidRPr="4411F322">
              <w:rPr>
                <w:szCs w:val="22"/>
              </w:rPr>
              <w:t>6868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C384C0" w14:textId="011F84B9">
            <w:pPr>
              <w:rPr>
                <w:szCs w:val="22"/>
              </w:rPr>
            </w:pPr>
            <w:r w:rsidRPr="4411F322">
              <w:rPr>
                <w:szCs w:val="22"/>
              </w:rPr>
              <w:t>WWLP</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B92DCD" w14:textId="564CEFA6">
            <w:pPr>
              <w:jc w:val="right"/>
              <w:rPr>
                <w:szCs w:val="22"/>
              </w:rPr>
            </w:pPr>
            <w:r w:rsidRPr="4411F322">
              <w:rPr>
                <w:szCs w:val="22"/>
              </w:rPr>
              <w:t>3,866,407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CE75A6" w14:textId="4C19C1D0">
            <w:pPr>
              <w:jc w:val="right"/>
              <w:rPr>
                <w:szCs w:val="22"/>
              </w:rPr>
            </w:pPr>
            <w:r w:rsidRPr="4411F322">
              <w:rPr>
                <w:szCs w:val="22"/>
              </w:rPr>
              <w:t>3,097,621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470063" w14:textId="77592766">
            <w:pPr>
              <w:rPr>
                <w:szCs w:val="22"/>
              </w:rPr>
            </w:pPr>
            <w:r w:rsidRPr="00762A71">
              <w:rPr>
                <w:szCs w:val="22"/>
              </w:rPr>
              <w:t xml:space="preserve"> $              21,962 </w:t>
            </w:r>
          </w:p>
        </w:tc>
      </w:tr>
      <w:tr w14:paraId="1B91407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DC5F46" w14:textId="788B8280">
            <w:pPr>
              <w:jc w:val="right"/>
              <w:rPr>
                <w:szCs w:val="22"/>
              </w:rPr>
            </w:pPr>
            <w:r w:rsidRPr="4411F322">
              <w:rPr>
                <w:szCs w:val="22"/>
              </w:rPr>
              <w:t>74192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FC45B3" w14:textId="0EF3F59D">
            <w:pPr>
              <w:rPr>
                <w:szCs w:val="22"/>
              </w:rPr>
            </w:pPr>
            <w:r w:rsidRPr="4411F322">
              <w:rPr>
                <w:szCs w:val="22"/>
              </w:rPr>
              <w:t>WWL-TV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D8CE24" w14:textId="6160C9AB">
            <w:pPr>
              <w:jc w:val="right"/>
              <w:rPr>
                <w:szCs w:val="22"/>
              </w:rPr>
            </w:pPr>
            <w:r w:rsidRPr="4411F322">
              <w:rPr>
                <w:szCs w:val="22"/>
              </w:rPr>
              <w:t>1,908,335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3BD461" w14:textId="3F62F61B">
            <w:pPr>
              <w:jc w:val="right"/>
              <w:rPr>
                <w:szCs w:val="22"/>
              </w:rPr>
            </w:pPr>
            <w:r w:rsidRPr="4411F322">
              <w:rPr>
                <w:szCs w:val="22"/>
              </w:rPr>
              <w:t>1,908,335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4A61C7" w14:textId="3249663F">
            <w:pPr>
              <w:rPr>
                <w:szCs w:val="22"/>
              </w:rPr>
            </w:pPr>
            <w:r w:rsidRPr="00762A71">
              <w:rPr>
                <w:szCs w:val="22"/>
              </w:rPr>
              <w:t xml:space="preserve"> $              13,530 </w:t>
            </w:r>
          </w:p>
        </w:tc>
      </w:tr>
      <w:tr w14:paraId="41A2A88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D7AB7E" w14:textId="74EC7B29">
            <w:pPr>
              <w:jc w:val="right"/>
              <w:rPr>
                <w:szCs w:val="22"/>
              </w:rPr>
            </w:pPr>
            <w:r w:rsidRPr="4411F322">
              <w:rPr>
                <w:szCs w:val="22"/>
              </w:rPr>
              <w:t>3133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504C28" w14:textId="5D921F70">
            <w:pPr>
              <w:rPr>
                <w:szCs w:val="22"/>
              </w:rPr>
            </w:pPr>
            <w:r w:rsidRPr="4411F322">
              <w:rPr>
                <w:szCs w:val="22"/>
              </w:rPr>
              <w:t>WWMB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F8F6FA" w14:textId="7A69C2EA">
            <w:pPr>
              <w:jc w:val="right"/>
              <w:rPr>
                <w:szCs w:val="22"/>
              </w:rPr>
            </w:pPr>
            <w:r w:rsidRPr="4411F322">
              <w:rPr>
                <w:szCs w:val="22"/>
              </w:rPr>
              <w:t>1,596,320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D86FCB" w14:textId="2500F4DD">
            <w:pPr>
              <w:jc w:val="right"/>
              <w:rPr>
                <w:szCs w:val="22"/>
              </w:rPr>
            </w:pPr>
            <w:r w:rsidRPr="4411F322">
              <w:rPr>
                <w:szCs w:val="22"/>
              </w:rPr>
              <w:t>1,591,501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4C4528" w14:textId="44E451D5">
            <w:pPr>
              <w:rPr>
                <w:szCs w:val="22"/>
              </w:rPr>
            </w:pPr>
            <w:r w:rsidRPr="00762A71">
              <w:rPr>
                <w:szCs w:val="22"/>
              </w:rPr>
              <w:t xml:space="preserve"> $              11,284 </w:t>
            </w:r>
          </w:p>
        </w:tc>
      </w:tr>
      <w:tr w14:paraId="17008B2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F8272E" w14:textId="4AD9FA0F">
            <w:pPr>
              <w:jc w:val="right"/>
              <w:rPr>
                <w:szCs w:val="22"/>
              </w:rPr>
            </w:pPr>
            <w:r w:rsidRPr="4411F322">
              <w:rPr>
                <w:szCs w:val="22"/>
              </w:rPr>
              <w:t>74195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441166" w14:textId="4AE987BD">
            <w:pPr>
              <w:rPr>
                <w:szCs w:val="22"/>
              </w:rPr>
            </w:pPr>
            <w:r w:rsidRPr="4411F322">
              <w:rPr>
                <w:szCs w:val="22"/>
              </w:rPr>
              <w:t>WWMT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425FDD" w14:textId="476BD9D8">
            <w:pPr>
              <w:jc w:val="right"/>
              <w:rPr>
                <w:szCs w:val="22"/>
              </w:rPr>
            </w:pPr>
            <w:r w:rsidRPr="4411F322">
              <w:rPr>
                <w:szCs w:val="22"/>
              </w:rPr>
              <w:t>2,667,986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61BDCD" w14:textId="626AF2B6">
            <w:pPr>
              <w:jc w:val="right"/>
              <w:rPr>
                <w:szCs w:val="22"/>
              </w:rPr>
            </w:pPr>
            <w:r w:rsidRPr="4411F322">
              <w:rPr>
                <w:szCs w:val="22"/>
              </w:rPr>
              <w:t>2,657,016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CD52B2" w14:textId="06243525">
            <w:pPr>
              <w:rPr>
                <w:szCs w:val="22"/>
              </w:rPr>
            </w:pPr>
            <w:r w:rsidRPr="00762A71">
              <w:rPr>
                <w:szCs w:val="22"/>
              </w:rPr>
              <w:t xml:space="preserve"> $              18,838 </w:t>
            </w:r>
          </w:p>
        </w:tc>
      </w:tr>
      <w:tr w14:paraId="3347343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62ACED" w14:textId="5DABF8FC">
            <w:pPr>
              <w:jc w:val="right"/>
              <w:rPr>
                <w:szCs w:val="22"/>
              </w:rPr>
            </w:pPr>
            <w:r w:rsidRPr="4411F322">
              <w:rPr>
                <w:szCs w:val="22"/>
              </w:rPr>
              <w:t>68851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42892D" w14:textId="30E4CC13">
            <w:pPr>
              <w:rPr>
                <w:szCs w:val="22"/>
              </w:rPr>
            </w:pPr>
            <w:r w:rsidRPr="4411F322">
              <w:rPr>
                <w:szCs w:val="22"/>
              </w:rPr>
              <w:t>WWNY-TV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E70A95" w14:textId="47C31256">
            <w:pPr>
              <w:jc w:val="right"/>
              <w:rPr>
                <w:szCs w:val="22"/>
              </w:rPr>
            </w:pPr>
            <w:r w:rsidRPr="4411F322">
              <w:rPr>
                <w:szCs w:val="22"/>
              </w:rPr>
              <w:t>368,613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1733CA" w14:textId="547C361B">
            <w:pPr>
              <w:jc w:val="right"/>
              <w:rPr>
                <w:szCs w:val="22"/>
              </w:rPr>
            </w:pPr>
            <w:r w:rsidRPr="4411F322">
              <w:rPr>
                <w:szCs w:val="22"/>
              </w:rPr>
              <w:t>341,101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B5B070" w14:textId="36177AF9">
            <w:pPr>
              <w:rPr>
                <w:szCs w:val="22"/>
              </w:rPr>
            </w:pPr>
            <w:r w:rsidRPr="00762A71">
              <w:rPr>
                <w:szCs w:val="22"/>
              </w:rPr>
              <w:t xml:space="preserve"> $                2,418 </w:t>
            </w:r>
          </w:p>
        </w:tc>
      </w:tr>
      <w:tr w14:paraId="588E7D9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6A22BA5" w14:textId="6CE91BC6">
            <w:pPr>
              <w:jc w:val="right"/>
              <w:rPr>
                <w:szCs w:val="22"/>
              </w:rPr>
            </w:pPr>
            <w:r w:rsidRPr="4411F322">
              <w:rPr>
                <w:szCs w:val="22"/>
              </w:rPr>
              <w:t>74197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27A9050" w14:textId="7184BC8C">
            <w:pPr>
              <w:rPr>
                <w:szCs w:val="22"/>
              </w:rPr>
            </w:pPr>
            <w:r w:rsidRPr="4411F322">
              <w:rPr>
                <w:szCs w:val="22"/>
              </w:rPr>
              <w:t>WWOR-TV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D046D5" w14:textId="2DB3170C">
            <w:pPr>
              <w:jc w:val="right"/>
              <w:rPr>
                <w:szCs w:val="22"/>
              </w:rPr>
            </w:pPr>
            <w:r w:rsidRPr="4411F322">
              <w:rPr>
                <w:szCs w:val="22"/>
              </w:rPr>
              <w:t>21,146,732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828980" w14:textId="7A739F9F">
            <w:pPr>
              <w:jc w:val="right"/>
              <w:rPr>
                <w:szCs w:val="22"/>
              </w:rPr>
            </w:pPr>
            <w:r w:rsidRPr="4411F322">
              <w:rPr>
                <w:szCs w:val="22"/>
              </w:rPr>
              <w:t>20,904,564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955657" w14:textId="3DD57494">
            <w:pPr>
              <w:rPr>
                <w:szCs w:val="22"/>
              </w:rPr>
            </w:pPr>
            <w:r w:rsidRPr="00762A71">
              <w:rPr>
                <w:szCs w:val="22"/>
              </w:rPr>
              <w:t xml:space="preserve"> $            148,213 </w:t>
            </w:r>
          </w:p>
        </w:tc>
      </w:tr>
      <w:tr w14:paraId="1A6A88A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3B961F" w14:textId="0E42FC0C">
            <w:pPr>
              <w:jc w:val="right"/>
              <w:rPr>
                <w:szCs w:val="22"/>
              </w:rPr>
            </w:pPr>
            <w:r w:rsidRPr="4411F322">
              <w:rPr>
                <w:szCs w:val="22"/>
              </w:rPr>
              <w:t>65943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52C2E3" w14:textId="1E7041D1">
            <w:pPr>
              <w:rPr>
                <w:szCs w:val="22"/>
              </w:rPr>
            </w:pPr>
            <w:r w:rsidRPr="4411F322">
              <w:rPr>
                <w:szCs w:val="22"/>
              </w:rPr>
              <w:t>WWPB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104A585" w14:textId="1CF1D89F">
            <w:pPr>
              <w:jc w:val="right"/>
              <w:rPr>
                <w:szCs w:val="22"/>
              </w:rPr>
            </w:pPr>
            <w:r w:rsidRPr="4411F322">
              <w:rPr>
                <w:szCs w:val="22"/>
              </w:rPr>
              <w:t>3,531,585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59FD2B" w14:textId="2CB12DFC">
            <w:pPr>
              <w:jc w:val="right"/>
              <w:rPr>
                <w:szCs w:val="22"/>
              </w:rPr>
            </w:pPr>
            <w:r w:rsidRPr="4411F322">
              <w:rPr>
                <w:szCs w:val="22"/>
              </w:rPr>
              <w:t>3,086,500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4A9E90" w14:textId="40E62E9A">
            <w:pPr>
              <w:rPr>
                <w:szCs w:val="22"/>
              </w:rPr>
            </w:pPr>
            <w:r w:rsidRPr="00762A71">
              <w:rPr>
                <w:szCs w:val="22"/>
              </w:rPr>
              <w:t xml:space="preserve"> $              21,883 </w:t>
            </w:r>
          </w:p>
        </w:tc>
      </w:tr>
      <w:tr w14:paraId="3CAFEAF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B82F15" w14:textId="2F67BA8D">
            <w:pPr>
              <w:jc w:val="right"/>
              <w:rPr>
                <w:szCs w:val="22"/>
              </w:rPr>
            </w:pPr>
            <w:r w:rsidRPr="4411F322">
              <w:rPr>
                <w:szCs w:val="22"/>
              </w:rPr>
              <w:t>23264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4709D9" w14:textId="559DC01A">
            <w:pPr>
              <w:rPr>
                <w:szCs w:val="22"/>
              </w:rPr>
            </w:pPr>
            <w:r w:rsidRPr="4411F322">
              <w:rPr>
                <w:szCs w:val="22"/>
              </w:rPr>
              <w:t>WWPX-TV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10570A" w14:textId="15778778">
            <w:pPr>
              <w:jc w:val="right"/>
              <w:rPr>
                <w:szCs w:val="22"/>
              </w:rPr>
            </w:pPr>
            <w:r w:rsidRPr="4411F322">
              <w:rPr>
                <w:szCs w:val="22"/>
              </w:rPr>
              <w:t>2,612,045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9CB390" w14:textId="54560205">
            <w:pPr>
              <w:jc w:val="right"/>
              <w:rPr>
                <w:szCs w:val="22"/>
              </w:rPr>
            </w:pPr>
            <w:r w:rsidRPr="4411F322">
              <w:rPr>
                <w:szCs w:val="22"/>
              </w:rPr>
              <w:t>2,544,163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F9BCE1" w14:textId="0363C434">
            <w:pPr>
              <w:rPr>
                <w:szCs w:val="22"/>
              </w:rPr>
            </w:pPr>
            <w:r w:rsidRPr="00762A71">
              <w:rPr>
                <w:szCs w:val="22"/>
              </w:rPr>
              <w:t xml:space="preserve"> $              18,038 </w:t>
            </w:r>
          </w:p>
        </w:tc>
      </w:tr>
      <w:tr w14:paraId="053CFD4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BD9F6D" w14:textId="4EF6ED70">
            <w:pPr>
              <w:jc w:val="right"/>
              <w:rPr>
                <w:szCs w:val="22"/>
              </w:rPr>
            </w:pPr>
            <w:r w:rsidRPr="4411F322">
              <w:rPr>
                <w:szCs w:val="22"/>
              </w:rPr>
              <w:t>68547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F3F259" w14:textId="11F5FA12">
            <w:pPr>
              <w:rPr>
                <w:szCs w:val="22"/>
              </w:rPr>
            </w:pPr>
            <w:r w:rsidRPr="4411F322">
              <w:rPr>
                <w:szCs w:val="22"/>
              </w:rPr>
              <w:t>WWRS-TV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B0F092" w14:textId="742615BE">
            <w:pPr>
              <w:jc w:val="right"/>
              <w:rPr>
                <w:szCs w:val="22"/>
              </w:rPr>
            </w:pPr>
            <w:r w:rsidRPr="4411F322">
              <w:rPr>
                <w:szCs w:val="22"/>
              </w:rPr>
              <w:t>2,376,549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02515B" w14:textId="2ADA07ED">
            <w:pPr>
              <w:jc w:val="right"/>
              <w:rPr>
                <w:szCs w:val="22"/>
              </w:rPr>
            </w:pPr>
            <w:r w:rsidRPr="4411F322">
              <w:rPr>
                <w:szCs w:val="22"/>
              </w:rPr>
              <w:t>2,354,442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B3BAEF" w14:textId="256AB5BD">
            <w:pPr>
              <w:rPr>
                <w:szCs w:val="22"/>
              </w:rPr>
            </w:pPr>
            <w:r w:rsidRPr="00762A71">
              <w:rPr>
                <w:szCs w:val="22"/>
              </w:rPr>
              <w:t xml:space="preserve"> $              16,693 </w:t>
            </w:r>
          </w:p>
        </w:tc>
      </w:tr>
      <w:tr w14:paraId="1DD9236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5B1B2F" w14:textId="4F61BADD">
            <w:pPr>
              <w:jc w:val="right"/>
              <w:rPr>
                <w:szCs w:val="22"/>
              </w:rPr>
            </w:pPr>
            <w:r w:rsidRPr="4411F322">
              <w:rPr>
                <w:szCs w:val="22"/>
              </w:rPr>
              <w:t>61251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57D5837" w14:textId="3C0AF5A6">
            <w:pPr>
              <w:rPr>
                <w:szCs w:val="22"/>
              </w:rPr>
            </w:pPr>
            <w:r w:rsidRPr="4411F322">
              <w:rPr>
                <w:szCs w:val="22"/>
              </w:rPr>
              <w:t>WWSB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6237B6" w14:textId="32A6D191">
            <w:pPr>
              <w:jc w:val="right"/>
              <w:rPr>
                <w:szCs w:val="22"/>
              </w:rPr>
            </w:pPr>
            <w:r w:rsidRPr="4411F322">
              <w:rPr>
                <w:szCs w:val="22"/>
              </w:rPr>
              <w:t>3,830,838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6FEBC5" w14:textId="7283DF0D">
            <w:pPr>
              <w:jc w:val="right"/>
              <w:rPr>
                <w:szCs w:val="22"/>
              </w:rPr>
            </w:pPr>
            <w:r w:rsidRPr="4411F322">
              <w:rPr>
                <w:szCs w:val="22"/>
              </w:rPr>
              <w:t>3,830,838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3943F2" w14:textId="09CAEC01">
            <w:pPr>
              <w:rPr>
                <w:szCs w:val="22"/>
              </w:rPr>
            </w:pPr>
            <w:r w:rsidRPr="00762A71">
              <w:rPr>
                <w:szCs w:val="22"/>
              </w:rPr>
              <w:t xml:space="preserve"> $              27,161 </w:t>
            </w:r>
          </w:p>
        </w:tc>
      </w:tr>
      <w:tr w14:paraId="00CC14D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35DCAA" w14:textId="6159F617">
            <w:pPr>
              <w:jc w:val="right"/>
              <w:rPr>
                <w:szCs w:val="22"/>
              </w:rPr>
            </w:pPr>
            <w:r w:rsidRPr="4411F322">
              <w:rPr>
                <w:szCs w:val="22"/>
              </w:rPr>
              <w:t>23142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4A34AA0" w14:textId="7ED9E18C">
            <w:pPr>
              <w:rPr>
                <w:szCs w:val="22"/>
              </w:rPr>
            </w:pPr>
            <w:r w:rsidRPr="4411F322">
              <w:rPr>
                <w:szCs w:val="22"/>
              </w:rPr>
              <w:t>WWSI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792D22" w14:textId="2B18EE63">
            <w:pPr>
              <w:jc w:val="right"/>
              <w:rPr>
                <w:szCs w:val="22"/>
              </w:rPr>
            </w:pPr>
            <w:r w:rsidRPr="4411F322">
              <w:rPr>
                <w:szCs w:val="22"/>
              </w:rPr>
              <w:t>11,821,594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91A4C7" w14:textId="2D471D32">
            <w:pPr>
              <w:jc w:val="right"/>
              <w:rPr>
                <w:szCs w:val="22"/>
              </w:rPr>
            </w:pPr>
            <w:r w:rsidRPr="4411F322">
              <w:rPr>
                <w:szCs w:val="22"/>
              </w:rPr>
              <w:t>11,646,436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239D798" w14:textId="48CC9BC2">
            <w:pPr>
              <w:rPr>
                <w:szCs w:val="22"/>
              </w:rPr>
            </w:pPr>
            <w:r w:rsidRPr="00762A71">
              <w:rPr>
                <w:szCs w:val="22"/>
              </w:rPr>
              <w:t xml:space="preserve"> $              82,573 </w:t>
            </w:r>
          </w:p>
        </w:tc>
      </w:tr>
      <w:tr w14:paraId="5A642B0E"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6A600A" w14:textId="453747DD">
            <w:pPr>
              <w:jc w:val="right"/>
              <w:rPr>
                <w:szCs w:val="22"/>
              </w:rPr>
            </w:pPr>
            <w:r w:rsidRPr="4411F322">
              <w:rPr>
                <w:szCs w:val="22"/>
              </w:rPr>
              <w:t>16747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BF34FA" w14:textId="6C95FD47">
            <w:pPr>
              <w:rPr>
                <w:szCs w:val="22"/>
              </w:rPr>
            </w:pPr>
            <w:r w:rsidRPr="4411F322">
              <w:rPr>
                <w:szCs w:val="22"/>
              </w:rPr>
              <w:t>WWTI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2A7C39" w14:textId="4FD62837">
            <w:pPr>
              <w:jc w:val="right"/>
              <w:rPr>
                <w:szCs w:val="22"/>
              </w:rPr>
            </w:pPr>
            <w:r w:rsidRPr="4411F322">
              <w:rPr>
                <w:szCs w:val="22"/>
              </w:rPr>
              <w:t>195,127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1DEF15" w14:textId="37C6749F">
            <w:pPr>
              <w:jc w:val="right"/>
              <w:rPr>
                <w:szCs w:val="22"/>
              </w:rPr>
            </w:pPr>
            <w:r w:rsidRPr="4411F322">
              <w:rPr>
                <w:szCs w:val="22"/>
              </w:rPr>
              <w:t>188,538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C08499" w14:textId="6C80408F">
            <w:pPr>
              <w:rPr>
                <w:szCs w:val="22"/>
              </w:rPr>
            </w:pPr>
            <w:r w:rsidRPr="00762A71">
              <w:rPr>
                <w:szCs w:val="22"/>
              </w:rPr>
              <w:t xml:space="preserve"> $                1,337 </w:t>
            </w:r>
          </w:p>
        </w:tc>
      </w:tr>
      <w:tr w14:paraId="0603563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6C8245" w14:textId="0468EB60">
            <w:pPr>
              <w:jc w:val="right"/>
              <w:rPr>
                <w:szCs w:val="22"/>
              </w:rPr>
            </w:pPr>
            <w:r w:rsidRPr="4411F322">
              <w:rPr>
                <w:szCs w:val="22"/>
              </w:rPr>
              <w:t>998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80CACC" w14:textId="695CEB39">
            <w:pPr>
              <w:rPr>
                <w:szCs w:val="22"/>
              </w:rPr>
            </w:pPr>
            <w:r w:rsidRPr="4411F322">
              <w:rPr>
                <w:szCs w:val="22"/>
              </w:rPr>
              <w:t>WWTO-TV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8291EA" w14:textId="46D96BC8">
            <w:pPr>
              <w:jc w:val="right"/>
              <w:rPr>
                <w:szCs w:val="22"/>
              </w:rPr>
            </w:pPr>
            <w:r w:rsidRPr="4411F322">
              <w:rPr>
                <w:szCs w:val="22"/>
              </w:rPr>
              <w:t>6,837,732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4A2A64" w14:textId="4D989D62">
            <w:pPr>
              <w:jc w:val="right"/>
              <w:rPr>
                <w:szCs w:val="22"/>
              </w:rPr>
            </w:pPr>
            <w:r w:rsidRPr="4411F322">
              <w:rPr>
                <w:szCs w:val="22"/>
              </w:rPr>
              <w:t>6,837,732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1A7C2C" w14:textId="0F399B0C">
            <w:pPr>
              <w:rPr>
                <w:szCs w:val="22"/>
              </w:rPr>
            </w:pPr>
            <w:r w:rsidRPr="00762A71">
              <w:rPr>
                <w:szCs w:val="22"/>
              </w:rPr>
              <w:t xml:space="preserve"> $              48,480 </w:t>
            </w:r>
          </w:p>
        </w:tc>
      </w:tr>
      <w:tr w14:paraId="4BEB99C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96763ED" w14:textId="430249C5">
            <w:pPr>
              <w:jc w:val="right"/>
              <w:rPr>
                <w:szCs w:val="22"/>
              </w:rPr>
            </w:pPr>
            <w:r w:rsidRPr="4411F322">
              <w:rPr>
                <w:szCs w:val="22"/>
              </w:rPr>
              <w:t>26994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462CF3" w14:textId="623C8FDB">
            <w:pPr>
              <w:rPr>
                <w:szCs w:val="22"/>
              </w:rPr>
            </w:pPr>
            <w:r w:rsidRPr="4411F322">
              <w:rPr>
                <w:szCs w:val="22"/>
              </w:rPr>
              <w:t>WWTV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E9AF15" w14:textId="47F1BA5D">
            <w:pPr>
              <w:jc w:val="right"/>
              <w:rPr>
                <w:szCs w:val="22"/>
              </w:rPr>
            </w:pPr>
            <w:r w:rsidRPr="4411F322">
              <w:rPr>
                <w:szCs w:val="22"/>
              </w:rPr>
              <w:t>1,047,227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7A5EEA" w14:textId="3D338548">
            <w:pPr>
              <w:jc w:val="right"/>
              <w:rPr>
                <w:szCs w:val="22"/>
              </w:rPr>
            </w:pPr>
            <w:r w:rsidRPr="4411F322">
              <w:rPr>
                <w:szCs w:val="22"/>
              </w:rPr>
              <w:t>1,032,448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39EEEF" w14:textId="2FFDE0D2">
            <w:pPr>
              <w:rPr>
                <w:szCs w:val="22"/>
              </w:rPr>
            </w:pPr>
            <w:r w:rsidRPr="00762A71">
              <w:rPr>
                <w:szCs w:val="22"/>
              </w:rPr>
              <w:t xml:space="preserve"> $                7,320 </w:t>
            </w:r>
          </w:p>
        </w:tc>
      </w:tr>
      <w:tr w14:paraId="0437C18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69C0BC2" w14:textId="3001C1CA">
            <w:pPr>
              <w:jc w:val="right"/>
              <w:rPr>
                <w:szCs w:val="22"/>
              </w:rPr>
            </w:pPr>
            <w:r w:rsidRPr="4411F322">
              <w:rPr>
                <w:szCs w:val="22"/>
              </w:rPr>
              <w:t>84214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C54FEA" w14:textId="3E29F611">
            <w:pPr>
              <w:rPr>
                <w:szCs w:val="22"/>
              </w:rPr>
            </w:pPr>
            <w:r w:rsidRPr="4411F322">
              <w:rPr>
                <w:szCs w:val="22"/>
              </w:rPr>
              <w:t>WWTW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E35B69" w14:textId="797B1989">
            <w:pPr>
              <w:jc w:val="right"/>
              <w:rPr>
                <w:szCs w:val="22"/>
              </w:rPr>
            </w:pPr>
            <w:r w:rsidRPr="4411F322">
              <w:rPr>
                <w:szCs w:val="22"/>
              </w:rPr>
              <w:t>1,529,924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55FE8E" w14:textId="290FCD16">
            <w:pPr>
              <w:jc w:val="right"/>
              <w:rPr>
                <w:szCs w:val="22"/>
              </w:rPr>
            </w:pPr>
            <w:r w:rsidRPr="4411F322">
              <w:rPr>
                <w:szCs w:val="22"/>
              </w:rPr>
              <w:t>1,528,555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3D38C13" w14:textId="39A69A60">
            <w:pPr>
              <w:rPr>
                <w:szCs w:val="22"/>
              </w:rPr>
            </w:pPr>
            <w:r w:rsidRPr="00762A71">
              <w:rPr>
                <w:szCs w:val="22"/>
              </w:rPr>
              <w:t xml:space="preserve"> $              10,837 </w:t>
            </w:r>
          </w:p>
        </w:tc>
      </w:tr>
      <w:tr w14:paraId="621E0CB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7D5865" w14:textId="084BFE38">
            <w:pPr>
              <w:jc w:val="right"/>
              <w:rPr>
                <w:szCs w:val="22"/>
              </w:rPr>
            </w:pPr>
            <w:r w:rsidRPr="4411F322">
              <w:rPr>
                <w:szCs w:val="22"/>
              </w:rPr>
              <w:t>26993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861AFB" w14:textId="7FE0DC4E">
            <w:pPr>
              <w:rPr>
                <w:szCs w:val="22"/>
              </w:rPr>
            </w:pPr>
            <w:r w:rsidRPr="4411F322">
              <w:rPr>
                <w:szCs w:val="22"/>
              </w:rPr>
              <w:t>WWUP-TV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512AC9" w14:textId="6EEEC666">
            <w:pPr>
              <w:jc w:val="right"/>
              <w:rPr>
                <w:szCs w:val="22"/>
              </w:rPr>
            </w:pPr>
            <w:r w:rsidRPr="4411F322">
              <w:rPr>
                <w:szCs w:val="22"/>
              </w:rPr>
              <w:t>114,688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2441B09" w14:textId="177AB6B4">
            <w:pPr>
              <w:jc w:val="right"/>
              <w:rPr>
                <w:szCs w:val="22"/>
              </w:rPr>
            </w:pPr>
            <w:r w:rsidRPr="4411F322">
              <w:rPr>
                <w:szCs w:val="22"/>
              </w:rPr>
              <w:t>108,690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5213C0" w14:textId="477D36A8">
            <w:pPr>
              <w:rPr>
                <w:szCs w:val="22"/>
              </w:rPr>
            </w:pPr>
            <w:r w:rsidRPr="00762A71">
              <w:rPr>
                <w:szCs w:val="22"/>
              </w:rPr>
              <w:t xml:space="preserve"> $                  771 </w:t>
            </w:r>
          </w:p>
        </w:tc>
      </w:tr>
      <w:tr w14:paraId="2F338F6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547643" w14:textId="62CEF92C">
            <w:pPr>
              <w:jc w:val="right"/>
              <w:rPr>
                <w:szCs w:val="22"/>
              </w:rPr>
            </w:pPr>
            <w:r w:rsidRPr="4411F322">
              <w:rPr>
                <w:szCs w:val="22"/>
              </w:rPr>
              <w:t>23338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9FB7DB" w14:textId="2670D9CE">
            <w:pPr>
              <w:rPr>
                <w:szCs w:val="22"/>
              </w:rPr>
            </w:pPr>
            <w:r w:rsidRPr="4411F322">
              <w:rPr>
                <w:szCs w:val="22"/>
              </w:rPr>
              <w:t>WXBU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E39E00D" w14:textId="7957557D">
            <w:pPr>
              <w:jc w:val="right"/>
              <w:rPr>
                <w:szCs w:val="22"/>
              </w:rPr>
            </w:pPr>
            <w:r w:rsidRPr="4411F322">
              <w:rPr>
                <w:szCs w:val="22"/>
              </w:rPr>
              <w:t>4,219,869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5AF221B" w14:textId="62BDD805">
            <w:pPr>
              <w:jc w:val="right"/>
              <w:rPr>
                <w:szCs w:val="22"/>
              </w:rPr>
            </w:pPr>
            <w:r w:rsidRPr="4411F322">
              <w:rPr>
                <w:szCs w:val="22"/>
              </w:rPr>
              <w:t>3,695,568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19FA86E" w14:textId="29A6A672">
            <w:pPr>
              <w:rPr>
                <w:szCs w:val="22"/>
              </w:rPr>
            </w:pPr>
            <w:r w:rsidRPr="00762A71">
              <w:rPr>
                <w:szCs w:val="22"/>
              </w:rPr>
              <w:t xml:space="preserve"> $              26,202 </w:t>
            </w:r>
          </w:p>
        </w:tc>
      </w:tr>
      <w:tr w14:paraId="36AA92E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AAB404" w14:textId="0CE62C8C">
            <w:pPr>
              <w:jc w:val="right"/>
              <w:rPr>
                <w:szCs w:val="22"/>
              </w:rPr>
            </w:pPr>
            <w:r w:rsidRPr="4411F322">
              <w:rPr>
                <w:szCs w:val="22"/>
              </w:rPr>
              <w:t>61504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4799C7" w14:textId="310A7F8F">
            <w:pPr>
              <w:rPr>
                <w:szCs w:val="22"/>
              </w:rPr>
            </w:pPr>
            <w:r w:rsidRPr="4411F322">
              <w:rPr>
                <w:szCs w:val="22"/>
              </w:rPr>
              <w:t>WXCW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3FD590" w14:textId="1B7C86DB">
            <w:pPr>
              <w:jc w:val="right"/>
              <w:rPr>
                <w:szCs w:val="22"/>
              </w:rPr>
            </w:pPr>
            <w:r w:rsidRPr="4411F322">
              <w:rPr>
                <w:szCs w:val="22"/>
              </w:rPr>
              <w:t>2,000,927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F8D48A" w14:textId="588E6407">
            <w:pPr>
              <w:jc w:val="right"/>
              <w:rPr>
                <w:szCs w:val="22"/>
              </w:rPr>
            </w:pPr>
            <w:r w:rsidRPr="4411F322">
              <w:rPr>
                <w:szCs w:val="22"/>
              </w:rPr>
              <w:t>2,000,927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AE346B" w14:textId="794C2DF7">
            <w:pPr>
              <w:rPr>
                <w:szCs w:val="22"/>
              </w:rPr>
            </w:pPr>
            <w:r w:rsidRPr="00762A71">
              <w:rPr>
                <w:szCs w:val="22"/>
              </w:rPr>
              <w:t xml:space="preserve"> $              14,187 </w:t>
            </w:r>
          </w:p>
        </w:tc>
      </w:tr>
      <w:tr w14:paraId="0FC65B1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21D84B" w14:textId="0D874925">
            <w:pPr>
              <w:jc w:val="right"/>
              <w:rPr>
                <w:szCs w:val="22"/>
              </w:rPr>
            </w:pPr>
            <w:r w:rsidRPr="4411F322">
              <w:rPr>
                <w:szCs w:val="22"/>
              </w:rPr>
              <w:t>61084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F7F438" w14:textId="31F1FA0A">
            <w:pPr>
              <w:rPr>
                <w:szCs w:val="22"/>
              </w:rPr>
            </w:pPr>
            <w:r w:rsidRPr="4411F322">
              <w:rPr>
                <w:szCs w:val="22"/>
              </w:rPr>
              <w:t>WXEL-TV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4B1C89" w14:textId="5F43B8F8">
            <w:pPr>
              <w:jc w:val="right"/>
              <w:rPr>
                <w:szCs w:val="22"/>
              </w:rPr>
            </w:pPr>
            <w:r w:rsidRPr="4411F322">
              <w:rPr>
                <w:szCs w:val="22"/>
              </w:rPr>
              <w:t>5,976,331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1484FA3" w14:textId="169E9C2C">
            <w:pPr>
              <w:jc w:val="right"/>
              <w:rPr>
                <w:szCs w:val="22"/>
              </w:rPr>
            </w:pPr>
            <w:r w:rsidRPr="4411F322">
              <w:rPr>
                <w:szCs w:val="22"/>
              </w:rPr>
              <w:t>5,976,331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3C995A" w14:textId="7A8C52AA">
            <w:pPr>
              <w:rPr>
                <w:szCs w:val="22"/>
              </w:rPr>
            </w:pPr>
            <w:r w:rsidRPr="00762A71">
              <w:rPr>
                <w:szCs w:val="22"/>
              </w:rPr>
              <w:t xml:space="preserve"> $              42,372 </w:t>
            </w:r>
          </w:p>
        </w:tc>
      </w:tr>
      <w:tr w14:paraId="06B1F46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C43E4A" w14:textId="75EBF37B">
            <w:pPr>
              <w:jc w:val="right"/>
              <w:rPr>
                <w:szCs w:val="22"/>
              </w:rPr>
            </w:pPr>
            <w:r w:rsidRPr="4411F322">
              <w:rPr>
                <w:szCs w:val="22"/>
              </w:rPr>
              <w:t>60539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DE51F3" w14:textId="6BC1FC4A">
            <w:pPr>
              <w:rPr>
                <w:szCs w:val="22"/>
              </w:rPr>
            </w:pPr>
            <w:r w:rsidRPr="4411F322">
              <w:rPr>
                <w:szCs w:val="22"/>
              </w:rPr>
              <w:t>WXFT-DT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D916979" w14:textId="16D8E668">
            <w:pPr>
              <w:jc w:val="right"/>
              <w:rPr>
                <w:szCs w:val="22"/>
              </w:rPr>
            </w:pPr>
            <w:r w:rsidRPr="4411F322">
              <w:rPr>
                <w:szCs w:val="22"/>
              </w:rPr>
              <w:t>10,428,632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654632" w14:textId="63477AEE">
            <w:pPr>
              <w:jc w:val="right"/>
              <w:rPr>
                <w:szCs w:val="22"/>
              </w:rPr>
            </w:pPr>
            <w:r w:rsidRPr="4411F322">
              <w:rPr>
                <w:szCs w:val="22"/>
              </w:rPr>
              <w:t>10,421,900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F86B883" w14:textId="744C405C">
            <w:pPr>
              <w:rPr>
                <w:szCs w:val="22"/>
              </w:rPr>
            </w:pPr>
            <w:r w:rsidRPr="00762A71">
              <w:rPr>
                <w:szCs w:val="22"/>
              </w:rPr>
              <w:t xml:space="preserve"> $              73,891 </w:t>
            </w:r>
          </w:p>
        </w:tc>
      </w:tr>
      <w:tr w14:paraId="1BB5818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F9FDC2" w14:textId="5479172D">
            <w:pPr>
              <w:jc w:val="right"/>
              <w:rPr>
                <w:szCs w:val="22"/>
              </w:rPr>
            </w:pPr>
            <w:r w:rsidRPr="4411F322">
              <w:rPr>
                <w:szCs w:val="22"/>
              </w:rPr>
              <w:t>23929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C12460" w14:textId="47DA95E3">
            <w:pPr>
              <w:rPr>
                <w:szCs w:val="22"/>
              </w:rPr>
            </w:pPr>
            <w:r w:rsidRPr="4411F322">
              <w:rPr>
                <w:szCs w:val="22"/>
              </w:rPr>
              <w:t>WXGA-TV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393DC64" w14:textId="4B68DEC4">
            <w:pPr>
              <w:jc w:val="right"/>
              <w:rPr>
                <w:szCs w:val="22"/>
              </w:rPr>
            </w:pPr>
            <w:r w:rsidRPr="4411F322">
              <w:rPr>
                <w:szCs w:val="22"/>
              </w:rPr>
              <w:t>618,176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70B189" w14:textId="71FB84A2">
            <w:pPr>
              <w:jc w:val="right"/>
              <w:rPr>
                <w:szCs w:val="22"/>
              </w:rPr>
            </w:pPr>
            <w:r w:rsidRPr="4411F322">
              <w:rPr>
                <w:szCs w:val="22"/>
              </w:rPr>
              <w:t>616,843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CDB471A" w14:textId="2C4E0C53">
            <w:pPr>
              <w:rPr>
                <w:szCs w:val="22"/>
              </w:rPr>
            </w:pPr>
            <w:r w:rsidRPr="00762A71">
              <w:rPr>
                <w:szCs w:val="22"/>
              </w:rPr>
              <w:t xml:space="preserve"> $                4,373 </w:t>
            </w:r>
          </w:p>
        </w:tc>
      </w:tr>
      <w:tr w14:paraId="44F750A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84633BE" w14:textId="58EE14A9">
            <w:pPr>
              <w:jc w:val="right"/>
              <w:rPr>
                <w:szCs w:val="22"/>
              </w:rPr>
            </w:pPr>
            <w:r w:rsidRPr="4411F322">
              <w:rPr>
                <w:szCs w:val="22"/>
              </w:rPr>
              <w:t>51163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54B8D3" w14:textId="4020933B">
            <w:pPr>
              <w:rPr>
                <w:szCs w:val="22"/>
              </w:rPr>
            </w:pPr>
            <w:r w:rsidRPr="4411F322">
              <w:rPr>
                <w:szCs w:val="22"/>
              </w:rPr>
              <w:t>WXIA-TV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EBCEDB" w14:textId="1A079523">
            <w:pPr>
              <w:jc w:val="right"/>
              <w:rPr>
                <w:szCs w:val="22"/>
              </w:rPr>
            </w:pPr>
            <w:r w:rsidRPr="4411F322">
              <w:rPr>
                <w:szCs w:val="22"/>
              </w:rPr>
              <w:t>7,067,151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9FDADE2" w14:textId="61C46F0E">
            <w:pPr>
              <w:jc w:val="right"/>
              <w:rPr>
                <w:szCs w:val="22"/>
              </w:rPr>
            </w:pPr>
            <w:r w:rsidRPr="4411F322">
              <w:rPr>
                <w:szCs w:val="22"/>
              </w:rPr>
              <w:t>6,920,534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5E31E3" w14:textId="493B8C37">
            <w:pPr>
              <w:rPr>
                <w:szCs w:val="22"/>
              </w:rPr>
            </w:pPr>
            <w:r w:rsidRPr="00762A71">
              <w:rPr>
                <w:szCs w:val="22"/>
              </w:rPr>
              <w:t xml:space="preserve"> $              49,067 </w:t>
            </w:r>
          </w:p>
        </w:tc>
      </w:tr>
      <w:tr w14:paraId="6F5F7A9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D017C6" w14:textId="1C7DC3E6">
            <w:pPr>
              <w:jc w:val="right"/>
              <w:rPr>
                <w:szCs w:val="22"/>
              </w:rPr>
            </w:pPr>
            <w:r w:rsidRPr="4411F322">
              <w:rPr>
                <w:szCs w:val="22"/>
              </w:rPr>
              <w:t>53921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B3CA63" w14:textId="4BC3A215">
            <w:pPr>
              <w:rPr>
                <w:szCs w:val="22"/>
              </w:rPr>
            </w:pPr>
            <w:r w:rsidRPr="4411F322">
              <w:rPr>
                <w:szCs w:val="22"/>
              </w:rPr>
              <w:t>WXII-TV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763A93B" w14:textId="1D3FE2C0">
            <w:pPr>
              <w:jc w:val="right"/>
              <w:rPr>
                <w:szCs w:val="22"/>
              </w:rPr>
            </w:pPr>
            <w:r w:rsidRPr="4411F322">
              <w:rPr>
                <w:szCs w:val="22"/>
              </w:rPr>
              <w:t>3,895,811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85325A" w14:textId="24E33A3B">
            <w:pPr>
              <w:jc w:val="right"/>
              <w:rPr>
                <w:szCs w:val="22"/>
              </w:rPr>
            </w:pPr>
            <w:r w:rsidRPr="4411F322">
              <w:rPr>
                <w:szCs w:val="22"/>
              </w:rPr>
              <w:t>3,546,156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EE74E6B" w14:textId="0C7EFF70">
            <w:pPr>
              <w:rPr>
                <w:szCs w:val="22"/>
              </w:rPr>
            </w:pPr>
            <w:r w:rsidRPr="00762A71">
              <w:rPr>
                <w:szCs w:val="22"/>
              </w:rPr>
              <w:t xml:space="preserve"> $              25,142 </w:t>
            </w:r>
          </w:p>
        </w:tc>
      </w:tr>
      <w:tr w14:paraId="4221BCD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92E72A" w14:textId="66B252A5">
            <w:pPr>
              <w:jc w:val="right"/>
              <w:rPr>
                <w:szCs w:val="22"/>
              </w:rPr>
            </w:pPr>
            <w:r w:rsidRPr="4411F322">
              <w:rPr>
                <w:szCs w:val="22"/>
              </w:rPr>
              <w:t>146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5E81C7" w14:textId="1B066F5E">
            <w:pPr>
              <w:rPr>
                <w:szCs w:val="22"/>
              </w:rPr>
            </w:pPr>
            <w:r w:rsidRPr="4411F322">
              <w:rPr>
                <w:szCs w:val="22"/>
              </w:rPr>
              <w:t>WXIN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F28522" w14:textId="77524A94">
            <w:pPr>
              <w:jc w:val="right"/>
              <w:rPr>
                <w:szCs w:val="22"/>
              </w:rPr>
            </w:pPr>
            <w:r w:rsidRPr="4411F322">
              <w:rPr>
                <w:szCs w:val="22"/>
              </w:rPr>
              <w:t>3,066,589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24C857B" w14:textId="0E54F446">
            <w:pPr>
              <w:jc w:val="right"/>
              <w:rPr>
                <w:szCs w:val="22"/>
              </w:rPr>
            </w:pPr>
            <w:r w:rsidRPr="4411F322">
              <w:rPr>
                <w:szCs w:val="22"/>
              </w:rPr>
              <w:t>3,043,020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5DF4CD" w14:textId="7F1A1CE9">
            <w:pPr>
              <w:rPr>
                <w:szCs w:val="22"/>
              </w:rPr>
            </w:pPr>
            <w:r w:rsidRPr="00762A71">
              <w:rPr>
                <w:szCs w:val="22"/>
              </w:rPr>
              <w:t xml:space="preserve"> $              21,575 </w:t>
            </w:r>
          </w:p>
        </w:tc>
      </w:tr>
      <w:tr w14:paraId="10904C7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682F15" w14:textId="73278009">
            <w:pPr>
              <w:jc w:val="right"/>
              <w:rPr>
                <w:szCs w:val="22"/>
              </w:rPr>
            </w:pPr>
            <w:r w:rsidRPr="4411F322">
              <w:rPr>
                <w:szCs w:val="22"/>
              </w:rPr>
              <w:t>39738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C5668F" w14:textId="4697AB09">
            <w:pPr>
              <w:rPr>
                <w:szCs w:val="22"/>
              </w:rPr>
            </w:pPr>
            <w:r w:rsidRPr="4411F322">
              <w:rPr>
                <w:szCs w:val="22"/>
              </w:rPr>
              <w:t>WXIX-TV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118889" w14:textId="683CCF0B">
            <w:pPr>
              <w:jc w:val="right"/>
              <w:rPr>
                <w:szCs w:val="22"/>
              </w:rPr>
            </w:pPr>
            <w:r w:rsidRPr="4411F322">
              <w:rPr>
                <w:szCs w:val="22"/>
              </w:rPr>
              <w:t>3,033,449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2DA605" w14:textId="4C9652E0">
            <w:pPr>
              <w:jc w:val="right"/>
              <w:rPr>
                <w:szCs w:val="22"/>
              </w:rPr>
            </w:pPr>
            <w:r w:rsidRPr="4411F322">
              <w:rPr>
                <w:szCs w:val="22"/>
              </w:rPr>
              <w:t>3,023,049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F14CA1" w14:textId="27D423D0">
            <w:pPr>
              <w:rPr>
                <w:szCs w:val="22"/>
              </w:rPr>
            </w:pPr>
            <w:r w:rsidRPr="00762A71">
              <w:rPr>
                <w:szCs w:val="22"/>
              </w:rPr>
              <w:t xml:space="preserve"> $              21,433 </w:t>
            </w:r>
          </w:p>
        </w:tc>
      </w:tr>
      <w:tr w14:paraId="34C4303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85B3088" w14:textId="1E0A63FE">
            <w:pPr>
              <w:jc w:val="right"/>
              <w:rPr>
                <w:szCs w:val="22"/>
              </w:rPr>
            </w:pPr>
            <w:r w:rsidRPr="4411F322">
              <w:rPr>
                <w:szCs w:val="22"/>
              </w:rPr>
              <w:t>414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672D1B" w14:textId="276763D8">
            <w:pPr>
              <w:rPr>
                <w:szCs w:val="22"/>
              </w:rPr>
            </w:pPr>
            <w:r w:rsidRPr="4411F322">
              <w:rPr>
                <w:szCs w:val="22"/>
              </w:rPr>
              <w:t>WXLV-TV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40F0FF" w14:textId="4BFC6F6D">
            <w:pPr>
              <w:jc w:val="right"/>
              <w:rPr>
                <w:szCs w:val="22"/>
              </w:rPr>
            </w:pPr>
            <w:r w:rsidRPr="4411F322">
              <w:rPr>
                <w:szCs w:val="22"/>
              </w:rPr>
              <w:t>4,920,177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9D291C" w14:textId="1797CB51">
            <w:pPr>
              <w:jc w:val="right"/>
              <w:rPr>
                <w:szCs w:val="22"/>
              </w:rPr>
            </w:pPr>
            <w:r w:rsidRPr="4411F322">
              <w:rPr>
                <w:szCs w:val="22"/>
              </w:rPr>
              <w:t>4,882,710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5F45D0" w14:textId="106E9E22">
            <w:pPr>
              <w:rPr>
                <w:szCs w:val="22"/>
              </w:rPr>
            </w:pPr>
            <w:r w:rsidRPr="00762A71">
              <w:rPr>
                <w:szCs w:val="22"/>
              </w:rPr>
              <w:t xml:space="preserve"> $              34,618 </w:t>
            </w:r>
          </w:p>
        </w:tc>
      </w:tr>
      <w:tr w14:paraId="75E7CA9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88DBC3" w14:textId="1FADC59F">
            <w:pPr>
              <w:jc w:val="right"/>
              <w:rPr>
                <w:szCs w:val="22"/>
              </w:rPr>
            </w:pPr>
            <w:r w:rsidRPr="4411F322">
              <w:rPr>
                <w:szCs w:val="22"/>
              </w:rPr>
              <w:t>68433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B242E6E" w14:textId="2836B03C">
            <w:pPr>
              <w:rPr>
                <w:szCs w:val="22"/>
              </w:rPr>
            </w:pPr>
            <w:r w:rsidRPr="4411F322">
              <w:rPr>
                <w:szCs w:val="22"/>
              </w:rPr>
              <w:t>WXMI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DA668F" w14:textId="0E4BE93D">
            <w:pPr>
              <w:jc w:val="right"/>
              <w:rPr>
                <w:szCs w:val="22"/>
              </w:rPr>
            </w:pPr>
            <w:r w:rsidRPr="4411F322">
              <w:rPr>
                <w:szCs w:val="22"/>
              </w:rPr>
              <w:t>2,110,083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0C21BB4" w14:textId="52F10121">
            <w:pPr>
              <w:jc w:val="right"/>
              <w:rPr>
                <w:szCs w:val="22"/>
              </w:rPr>
            </w:pPr>
            <w:r w:rsidRPr="4411F322">
              <w:rPr>
                <w:szCs w:val="22"/>
              </w:rPr>
              <w:t>2,109,607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494B4D1" w14:textId="0A9868EC">
            <w:pPr>
              <w:rPr>
                <w:szCs w:val="22"/>
              </w:rPr>
            </w:pPr>
            <w:r w:rsidRPr="00762A71">
              <w:rPr>
                <w:szCs w:val="22"/>
              </w:rPr>
              <w:t xml:space="preserve"> $              14,957 </w:t>
            </w:r>
          </w:p>
        </w:tc>
      </w:tr>
      <w:tr w14:paraId="3436E1E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0E93C45" w14:textId="7BF251F5">
            <w:pPr>
              <w:jc w:val="right"/>
              <w:rPr>
                <w:szCs w:val="22"/>
              </w:rPr>
            </w:pPr>
            <w:r w:rsidRPr="4411F322">
              <w:rPr>
                <w:szCs w:val="22"/>
              </w:rPr>
              <w:t>64549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042D26D" w14:textId="4B4A3D6C">
            <w:pPr>
              <w:rPr>
                <w:szCs w:val="22"/>
              </w:rPr>
            </w:pPr>
            <w:r w:rsidRPr="4411F322">
              <w:rPr>
                <w:szCs w:val="22"/>
              </w:rPr>
              <w:t>WXOW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56B712" w14:textId="3460F99E">
            <w:pPr>
              <w:jc w:val="right"/>
              <w:rPr>
                <w:szCs w:val="22"/>
              </w:rPr>
            </w:pPr>
            <w:r w:rsidRPr="4411F322">
              <w:rPr>
                <w:szCs w:val="22"/>
              </w:rPr>
              <w:t>433,343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A96F3E" w14:textId="16B5555A">
            <w:pPr>
              <w:jc w:val="right"/>
              <w:rPr>
                <w:szCs w:val="22"/>
              </w:rPr>
            </w:pPr>
            <w:r w:rsidRPr="4411F322">
              <w:rPr>
                <w:szCs w:val="22"/>
              </w:rPr>
              <w:t>422,605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E264E02" w14:textId="13FDCFC6">
            <w:pPr>
              <w:rPr>
                <w:szCs w:val="22"/>
              </w:rPr>
            </w:pPr>
            <w:r w:rsidRPr="00762A71">
              <w:rPr>
                <w:szCs w:val="22"/>
              </w:rPr>
              <w:t xml:space="preserve"> $                2,996 </w:t>
            </w:r>
          </w:p>
        </w:tc>
      </w:tr>
      <w:tr w14:paraId="4D27B81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769178" w14:textId="683A840F">
            <w:pPr>
              <w:jc w:val="right"/>
              <w:rPr>
                <w:szCs w:val="22"/>
              </w:rPr>
            </w:pPr>
            <w:r w:rsidRPr="4411F322">
              <w:rPr>
                <w:szCs w:val="22"/>
              </w:rPr>
              <w:t>6601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0A9044" w14:textId="23E336AF">
            <w:pPr>
              <w:rPr>
                <w:szCs w:val="22"/>
              </w:rPr>
            </w:pPr>
            <w:r w:rsidRPr="4411F322">
              <w:rPr>
                <w:szCs w:val="22"/>
              </w:rPr>
              <w:t>WXPX-TV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AED5A1E" w14:textId="4363F532">
            <w:pPr>
              <w:jc w:val="right"/>
              <w:rPr>
                <w:szCs w:val="22"/>
              </w:rPr>
            </w:pPr>
            <w:r w:rsidRPr="4411F322">
              <w:rPr>
                <w:szCs w:val="22"/>
              </w:rPr>
              <w:t>5,414,068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3A70BF" w14:textId="78A36C01">
            <w:pPr>
              <w:jc w:val="right"/>
              <w:rPr>
                <w:szCs w:val="22"/>
              </w:rPr>
            </w:pPr>
            <w:r w:rsidRPr="4411F322">
              <w:rPr>
                <w:szCs w:val="22"/>
              </w:rPr>
              <w:t>5,411,832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177F0A" w14:textId="0B188E96">
            <w:pPr>
              <w:rPr>
                <w:szCs w:val="22"/>
              </w:rPr>
            </w:pPr>
            <w:r w:rsidRPr="00762A71">
              <w:rPr>
                <w:szCs w:val="22"/>
              </w:rPr>
              <w:t xml:space="preserve"> $              38,370 </w:t>
            </w:r>
          </w:p>
        </w:tc>
      </w:tr>
      <w:tr w14:paraId="12F1194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4FAF62" w14:textId="500EE148">
            <w:pPr>
              <w:jc w:val="right"/>
              <w:rPr>
                <w:szCs w:val="22"/>
              </w:rPr>
            </w:pPr>
            <w:r w:rsidRPr="4411F322">
              <w:rPr>
                <w:szCs w:val="22"/>
              </w:rPr>
              <w:t>74215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C37D1B" w14:textId="790C44DE">
            <w:pPr>
              <w:rPr>
                <w:szCs w:val="22"/>
              </w:rPr>
            </w:pPr>
            <w:r w:rsidRPr="4411F322">
              <w:rPr>
                <w:szCs w:val="22"/>
              </w:rPr>
              <w:t>WXTV-DT</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563190" w14:textId="70438802">
            <w:pPr>
              <w:jc w:val="right"/>
              <w:rPr>
                <w:szCs w:val="22"/>
              </w:rPr>
            </w:pPr>
            <w:r w:rsidRPr="4411F322">
              <w:rPr>
                <w:szCs w:val="22"/>
              </w:rPr>
              <w:t>21,842,105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496584" w14:textId="3666F4D5">
            <w:pPr>
              <w:jc w:val="right"/>
              <w:rPr>
                <w:szCs w:val="22"/>
              </w:rPr>
            </w:pPr>
            <w:r w:rsidRPr="4411F322">
              <w:rPr>
                <w:szCs w:val="22"/>
              </w:rPr>
              <w:t>21,428,169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4AFF358" w14:textId="4822D80C">
            <w:pPr>
              <w:rPr>
                <w:szCs w:val="22"/>
              </w:rPr>
            </w:pPr>
            <w:r w:rsidRPr="00762A71">
              <w:rPr>
                <w:szCs w:val="22"/>
              </w:rPr>
              <w:t xml:space="preserve"> $            151,926 </w:t>
            </w:r>
          </w:p>
        </w:tc>
      </w:tr>
      <w:tr w14:paraId="03BB157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39B485" w14:textId="62EAC689">
            <w:pPr>
              <w:jc w:val="right"/>
              <w:rPr>
                <w:szCs w:val="22"/>
              </w:rPr>
            </w:pPr>
            <w:r w:rsidRPr="4411F322">
              <w:rPr>
                <w:szCs w:val="22"/>
              </w:rPr>
              <w:t>12472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EBE07A" w14:textId="0FAC7D87">
            <w:pPr>
              <w:rPr>
                <w:szCs w:val="22"/>
              </w:rPr>
            </w:pPr>
            <w:r w:rsidRPr="4411F322">
              <w:rPr>
                <w:szCs w:val="22"/>
              </w:rPr>
              <w:t>WXTX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9A5A81" w14:textId="4FC7CF9F">
            <w:pPr>
              <w:jc w:val="right"/>
              <w:rPr>
                <w:szCs w:val="22"/>
              </w:rPr>
            </w:pPr>
            <w:r w:rsidRPr="4411F322">
              <w:rPr>
                <w:szCs w:val="22"/>
              </w:rPr>
              <w:t>745,811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BB83BB" w14:textId="30F53399">
            <w:pPr>
              <w:jc w:val="right"/>
              <w:rPr>
                <w:szCs w:val="22"/>
              </w:rPr>
            </w:pPr>
            <w:r w:rsidRPr="4411F322">
              <w:rPr>
                <w:szCs w:val="22"/>
              </w:rPr>
              <w:t>742,438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0CC0DA7" w14:textId="7BC7301A">
            <w:pPr>
              <w:rPr>
                <w:szCs w:val="22"/>
              </w:rPr>
            </w:pPr>
            <w:r w:rsidRPr="00762A71">
              <w:rPr>
                <w:szCs w:val="22"/>
              </w:rPr>
              <w:t xml:space="preserve"> $                5,264 </w:t>
            </w:r>
          </w:p>
        </w:tc>
      </w:tr>
      <w:tr w14:paraId="1374F7B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1B2C1D" w14:textId="42ACFAFE">
            <w:pPr>
              <w:jc w:val="right"/>
              <w:rPr>
                <w:szCs w:val="22"/>
              </w:rPr>
            </w:pPr>
            <w:r w:rsidRPr="4411F322">
              <w:rPr>
                <w:szCs w:val="22"/>
              </w:rPr>
              <w:t>11970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00491F" w14:textId="50BB069D">
            <w:pPr>
              <w:rPr>
                <w:szCs w:val="22"/>
              </w:rPr>
            </w:pPr>
            <w:r w:rsidRPr="4411F322">
              <w:rPr>
                <w:szCs w:val="22"/>
              </w:rPr>
              <w:t>WXXA-TV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8571D2" w14:textId="03992B30">
            <w:pPr>
              <w:jc w:val="right"/>
              <w:rPr>
                <w:szCs w:val="22"/>
              </w:rPr>
            </w:pPr>
            <w:r w:rsidRPr="4411F322">
              <w:rPr>
                <w:szCs w:val="22"/>
              </w:rPr>
              <w:t>1,691,753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09C435" w14:textId="125BBAC5">
            <w:pPr>
              <w:jc w:val="right"/>
              <w:rPr>
                <w:szCs w:val="22"/>
              </w:rPr>
            </w:pPr>
            <w:r w:rsidRPr="4411F322">
              <w:rPr>
                <w:szCs w:val="22"/>
              </w:rPr>
              <w:t>1,553,272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22871C" w14:textId="238D5D4B">
            <w:pPr>
              <w:rPr>
                <w:szCs w:val="22"/>
              </w:rPr>
            </w:pPr>
            <w:r w:rsidRPr="00762A71">
              <w:rPr>
                <w:szCs w:val="22"/>
              </w:rPr>
              <w:t xml:space="preserve"> $              11,013 </w:t>
            </w:r>
          </w:p>
        </w:tc>
      </w:tr>
      <w:tr w14:paraId="7555C6C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9B19EE" w14:textId="42E93278">
            <w:pPr>
              <w:jc w:val="right"/>
              <w:rPr>
                <w:szCs w:val="22"/>
              </w:rPr>
            </w:pPr>
            <w:r w:rsidRPr="4411F322">
              <w:rPr>
                <w:szCs w:val="22"/>
              </w:rPr>
              <w:t>57274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15464D" w14:textId="31CB05B7">
            <w:pPr>
              <w:rPr>
                <w:szCs w:val="22"/>
              </w:rPr>
            </w:pPr>
            <w:r w:rsidRPr="4411F322">
              <w:rPr>
                <w:szCs w:val="22"/>
              </w:rPr>
              <w:t>WXXI-TV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A7239D8" w14:textId="61B255D7">
            <w:pPr>
              <w:jc w:val="right"/>
              <w:rPr>
                <w:szCs w:val="22"/>
              </w:rPr>
            </w:pPr>
            <w:r w:rsidRPr="4411F322">
              <w:rPr>
                <w:szCs w:val="22"/>
              </w:rPr>
              <w:t>1,192,140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702F848" w14:textId="06482314">
            <w:pPr>
              <w:jc w:val="right"/>
              <w:rPr>
                <w:szCs w:val="22"/>
              </w:rPr>
            </w:pPr>
            <w:r w:rsidRPr="4411F322">
              <w:rPr>
                <w:szCs w:val="22"/>
              </w:rPr>
              <w:t>1,176,310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96A1E6" w14:textId="0140C5DD">
            <w:pPr>
              <w:rPr>
                <w:szCs w:val="22"/>
              </w:rPr>
            </w:pPr>
            <w:r w:rsidRPr="00762A71">
              <w:rPr>
                <w:szCs w:val="22"/>
              </w:rPr>
              <w:t xml:space="preserve"> $                8,340 </w:t>
            </w:r>
          </w:p>
        </w:tc>
      </w:tr>
      <w:tr w14:paraId="07C8026C"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E1298F" w14:textId="2368441C">
            <w:pPr>
              <w:jc w:val="right"/>
              <w:rPr>
                <w:szCs w:val="22"/>
              </w:rPr>
            </w:pPr>
            <w:r w:rsidRPr="4411F322">
              <w:rPr>
                <w:szCs w:val="22"/>
              </w:rPr>
              <w:t>53517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7A29E5" w14:textId="3C5A6D53">
            <w:pPr>
              <w:rPr>
                <w:szCs w:val="22"/>
              </w:rPr>
            </w:pPr>
            <w:r w:rsidRPr="4411F322">
              <w:rPr>
                <w:szCs w:val="22"/>
              </w:rPr>
              <w:t>WXXV-TV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BBFAE8C" w14:textId="338C100A">
            <w:pPr>
              <w:jc w:val="right"/>
              <w:rPr>
                <w:szCs w:val="22"/>
              </w:rPr>
            </w:pPr>
            <w:r w:rsidRPr="4411F322">
              <w:rPr>
                <w:szCs w:val="22"/>
              </w:rPr>
              <w:t>1,235,520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7141FE" w14:textId="17E0489A">
            <w:pPr>
              <w:jc w:val="right"/>
              <w:rPr>
                <w:szCs w:val="22"/>
              </w:rPr>
            </w:pPr>
            <w:r w:rsidRPr="4411F322">
              <w:rPr>
                <w:szCs w:val="22"/>
              </w:rPr>
              <w:t>1,233,511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9C4D6F" w14:textId="2CF36AEE">
            <w:pPr>
              <w:rPr>
                <w:szCs w:val="22"/>
              </w:rPr>
            </w:pPr>
            <w:r w:rsidRPr="00762A71">
              <w:rPr>
                <w:szCs w:val="22"/>
              </w:rPr>
              <w:t xml:space="preserve"> $                8,746 </w:t>
            </w:r>
          </w:p>
        </w:tc>
      </w:tr>
      <w:tr w14:paraId="020A84E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A5F60C" w14:textId="3ED33F38">
            <w:pPr>
              <w:jc w:val="right"/>
              <w:rPr>
                <w:szCs w:val="22"/>
              </w:rPr>
            </w:pPr>
            <w:r w:rsidRPr="4411F322">
              <w:rPr>
                <w:szCs w:val="22"/>
              </w:rPr>
              <w:t>10267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AF5206C" w14:textId="451699A6">
            <w:pPr>
              <w:rPr>
                <w:szCs w:val="22"/>
              </w:rPr>
            </w:pPr>
            <w:r w:rsidRPr="4411F322">
              <w:rPr>
                <w:szCs w:val="22"/>
              </w:rPr>
              <w:t>WXYZ-TV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68F7E75" w14:textId="34E794DB">
            <w:pPr>
              <w:jc w:val="right"/>
              <w:rPr>
                <w:szCs w:val="22"/>
              </w:rPr>
            </w:pPr>
            <w:r w:rsidRPr="4411F322">
              <w:rPr>
                <w:szCs w:val="22"/>
              </w:rPr>
              <w:t>5,716,967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17BAE6" w14:textId="3FC8D31B">
            <w:pPr>
              <w:jc w:val="right"/>
              <w:rPr>
                <w:szCs w:val="22"/>
              </w:rPr>
            </w:pPr>
            <w:r w:rsidRPr="4411F322">
              <w:rPr>
                <w:szCs w:val="22"/>
              </w:rPr>
              <w:t>5,716,632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BED638" w14:textId="1159F66B">
            <w:pPr>
              <w:rPr>
                <w:szCs w:val="22"/>
              </w:rPr>
            </w:pPr>
            <w:r w:rsidRPr="00762A71">
              <w:rPr>
                <w:szCs w:val="22"/>
              </w:rPr>
              <w:t xml:space="preserve"> $              40,531 </w:t>
            </w:r>
          </w:p>
        </w:tc>
      </w:tr>
      <w:tr w14:paraId="39FCFE8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A5CE5A" w14:textId="737FE00D">
            <w:pPr>
              <w:jc w:val="right"/>
              <w:rPr>
                <w:szCs w:val="22"/>
              </w:rPr>
            </w:pPr>
            <w:r w:rsidRPr="4411F322">
              <w:rPr>
                <w:szCs w:val="22"/>
              </w:rPr>
              <w:t>77515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AD1F78" w14:textId="1D4C83ED">
            <w:pPr>
              <w:rPr>
                <w:szCs w:val="22"/>
              </w:rPr>
            </w:pPr>
            <w:r w:rsidRPr="4411F322">
              <w:rPr>
                <w:szCs w:val="22"/>
              </w:rPr>
              <w:t>WYCI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053FFF2" w14:textId="6633F420">
            <w:pPr>
              <w:jc w:val="right"/>
              <w:rPr>
                <w:szCs w:val="22"/>
              </w:rPr>
            </w:pPr>
            <w:r w:rsidRPr="4411F322">
              <w:rPr>
                <w:szCs w:val="22"/>
              </w:rPr>
              <w:t>32,321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3448F2" w14:textId="35AA9E69">
            <w:pPr>
              <w:jc w:val="right"/>
              <w:rPr>
                <w:szCs w:val="22"/>
              </w:rPr>
            </w:pPr>
            <w:r w:rsidRPr="4411F322">
              <w:rPr>
                <w:szCs w:val="22"/>
              </w:rPr>
              <w:t>21,447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9D32F1" w14:textId="434F3090">
            <w:pPr>
              <w:rPr>
                <w:szCs w:val="22"/>
              </w:rPr>
            </w:pPr>
            <w:r w:rsidRPr="00762A71">
              <w:rPr>
                <w:szCs w:val="22"/>
              </w:rPr>
              <w:t xml:space="preserve"> $                  152 </w:t>
            </w:r>
          </w:p>
        </w:tc>
      </w:tr>
      <w:tr w14:paraId="3B6318E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144E08" w14:textId="683FDC05">
            <w:pPr>
              <w:jc w:val="right"/>
              <w:rPr>
                <w:szCs w:val="22"/>
              </w:rPr>
            </w:pPr>
            <w:r w:rsidRPr="4411F322">
              <w:rPr>
                <w:szCs w:val="22"/>
              </w:rPr>
              <w:t>70149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77C897" w14:textId="48D89907">
            <w:pPr>
              <w:rPr>
                <w:szCs w:val="22"/>
              </w:rPr>
            </w:pPr>
            <w:r w:rsidRPr="4411F322">
              <w:rPr>
                <w:szCs w:val="22"/>
              </w:rPr>
              <w:t>WYCW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CEB40E" w14:textId="101423E3">
            <w:pPr>
              <w:jc w:val="right"/>
              <w:rPr>
                <w:szCs w:val="22"/>
              </w:rPr>
            </w:pPr>
            <w:r w:rsidRPr="4411F322">
              <w:rPr>
                <w:szCs w:val="22"/>
              </w:rPr>
              <w:t>3,717,232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D79DE6" w14:textId="6CE26134">
            <w:pPr>
              <w:jc w:val="right"/>
              <w:rPr>
                <w:szCs w:val="22"/>
              </w:rPr>
            </w:pPr>
            <w:r w:rsidRPr="4411F322">
              <w:rPr>
                <w:szCs w:val="22"/>
              </w:rPr>
              <w:t>3,549,667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2FF866" w14:textId="5006E3A8">
            <w:pPr>
              <w:rPr>
                <w:szCs w:val="22"/>
              </w:rPr>
            </w:pPr>
            <w:r w:rsidRPr="00762A71">
              <w:rPr>
                <w:szCs w:val="22"/>
              </w:rPr>
              <w:t xml:space="preserve"> $              25,167 </w:t>
            </w:r>
          </w:p>
        </w:tc>
      </w:tr>
      <w:tr w14:paraId="5C47B33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80EC82" w14:textId="2C6DE65B">
            <w:pPr>
              <w:jc w:val="right"/>
              <w:rPr>
                <w:szCs w:val="22"/>
              </w:rPr>
            </w:pPr>
            <w:r w:rsidRPr="4411F322">
              <w:rPr>
                <w:szCs w:val="22"/>
              </w:rPr>
              <w:t>62219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F05BF06" w14:textId="14B671AE">
            <w:pPr>
              <w:rPr>
                <w:szCs w:val="22"/>
              </w:rPr>
            </w:pPr>
            <w:r w:rsidRPr="4411F322">
              <w:rPr>
                <w:szCs w:val="22"/>
              </w:rPr>
              <w:t>WYDC</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162B68" w14:textId="403D15D1">
            <w:pPr>
              <w:jc w:val="right"/>
              <w:rPr>
                <w:szCs w:val="22"/>
              </w:rPr>
            </w:pPr>
            <w:r w:rsidRPr="4411F322">
              <w:rPr>
                <w:szCs w:val="22"/>
              </w:rPr>
              <w:t>542,984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00EFD9" w14:textId="036C1CAD">
            <w:pPr>
              <w:jc w:val="right"/>
              <w:rPr>
                <w:szCs w:val="22"/>
              </w:rPr>
            </w:pPr>
            <w:r w:rsidRPr="4411F322">
              <w:rPr>
                <w:szCs w:val="22"/>
              </w:rPr>
              <w:t>435,924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27FCFC6" w14:textId="3358965F">
            <w:pPr>
              <w:rPr>
                <w:szCs w:val="22"/>
              </w:rPr>
            </w:pPr>
            <w:r w:rsidRPr="00762A71">
              <w:rPr>
                <w:szCs w:val="22"/>
              </w:rPr>
              <w:t xml:space="preserve"> $                3,091 </w:t>
            </w:r>
          </w:p>
        </w:tc>
      </w:tr>
      <w:tr w14:paraId="5C38037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A5DE876" w14:textId="1E89D2C5">
            <w:pPr>
              <w:jc w:val="right"/>
              <w:rPr>
                <w:szCs w:val="22"/>
              </w:rPr>
            </w:pPr>
            <w:r w:rsidRPr="4411F322">
              <w:rPr>
                <w:szCs w:val="22"/>
              </w:rPr>
              <w:t>18783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76970D" w14:textId="7F2E9BFD">
            <w:pPr>
              <w:rPr>
                <w:szCs w:val="22"/>
              </w:rPr>
            </w:pPr>
            <w:r w:rsidRPr="4411F322">
              <w:rPr>
                <w:szCs w:val="22"/>
              </w:rPr>
              <w:t>WYDN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A549C0" w14:textId="420AF71B">
            <w:pPr>
              <w:jc w:val="right"/>
              <w:rPr>
                <w:szCs w:val="22"/>
              </w:rPr>
            </w:pPr>
            <w:r w:rsidRPr="4411F322">
              <w:rPr>
                <w:szCs w:val="22"/>
              </w:rPr>
              <w:t>2,760,323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1B30F6" w14:textId="7317CEF3">
            <w:pPr>
              <w:jc w:val="right"/>
              <w:rPr>
                <w:szCs w:val="22"/>
              </w:rPr>
            </w:pPr>
            <w:r w:rsidRPr="4411F322">
              <w:rPr>
                <w:szCs w:val="22"/>
              </w:rPr>
              <w:t>2,697,351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C17485" w14:textId="688D9B64">
            <w:pPr>
              <w:rPr>
                <w:szCs w:val="22"/>
              </w:rPr>
            </w:pPr>
            <w:r w:rsidRPr="00762A71">
              <w:rPr>
                <w:szCs w:val="22"/>
              </w:rPr>
              <w:t xml:space="preserve"> $              19,124 </w:t>
            </w:r>
          </w:p>
        </w:tc>
      </w:tr>
      <w:tr w14:paraId="04971468"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5A6987" w14:textId="6D415A98">
            <w:pPr>
              <w:jc w:val="right"/>
              <w:rPr>
                <w:szCs w:val="22"/>
              </w:rPr>
            </w:pPr>
            <w:r w:rsidRPr="4411F322">
              <w:rPr>
                <w:szCs w:val="22"/>
              </w:rPr>
              <w:t>35582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19D070" w14:textId="2A4CC5EC">
            <w:pPr>
              <w:rPr>
                <w:szCs w:val="22"/>
              </w:rPr>
            </w:pPr>
            <w:r w:rsidRPr="4411F322">
              <w:rPr>
                <w:szCs w:val="22"/>
              </w:rPr>
              <w:t>WYDO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FE9E80" w14:textId="19A056DC">
            <w:pPr>
              <w:jc w:val="right"/>
              <w:rPr>
                <w:szCs w:val="22"/>
              </w:rPr>
            </w:pPr>
            <w:r w:rsidRPr="4411F322">
              <w:rPr>
                <w:szCs w:val="22"/>
              </w:rPr>
              <w:t>1,340,990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F49CACC" w14:textId="4D37B4EF">
            <w:pPr>
              <w:jc w:val="right"/>
              <w:rPr>
                <w:szCs w:val="22"/>
              </w:rPr>
            </w:pPr>
            <w:r w:rsidRPr="4411F322">
              <w:rPr>
                <w:szCs w:val="22"/>
              </w:rPr>
              <w:t>1,340,990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A64688" w14:textId="1B8F4637">
            <w:pPr>
              <w:rPr>
                <w:szCs w:val="22"/>
              </w:rPr>
            </w:pPr>
            <w:r w:rsidRPr="00762A71">
              <w:rPr>
                <w:szCs w:val="22"/>
              </w:rPr>
              <w:t xml:space="preserve"> $                9,508 </w:t>
            </w:r>
          </w:p>
        </w:tc>
      </w:tr>
      <w:tr w14:paraId="4A22003B"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788E90" w14:textId="6CF61807">
            <w:pPr>
              <w:jc w:val="right"/>
              <w:rPr>
                <w:szCs w:val="22"/>
              </w:rPr>
            </w:pPr>
            <w:r w:rsidRPr="4411F322">
              <w:rPr>
                <w:szCs w:val="22"/>
              </w:rPr>
              <w:t>25090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C474A8" w14:textId="7ADE2E44">
            <w:pPr>
              <w:rPr>
                <w:szCs w:val="22"/>
              </w:rPr>
            </w:pPr>
            <w:r w:rsidRPr="4411F322">
              <w:rPr>
                <w:szCs w:val="22"/>
              </w:rPr>
              <w:t>WYES-TV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5071DF" w14:textId="7B006D41">
            <w:pPr>
              <w:jc w:val="right"/>
              <w:rPr>
                <w:szCs w:val="22"/>
              </w:rPr>
            </w:pPr>
            <w:r w:rsidRPr="4411F322">
              <w:rPr>
                <w:szCs w:val="22"/>
              </w:rPr>
              <w:t>1,776,818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685252A" w14:textId="43323FC4">
            <w:pPr>
              <w:jc w:val="right"/>
              <w:rPr>
                <w:szCs w:val="22"/>
              </w:rPr>
            </w:pPr>
            <w:r w:rsidRPr="4411F322">
              <w:rPr>
                <w:szCs w:val="22"/>
              </w:rPr>
              <w:t>1,776,667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551B16" w14:textId="62855B42">
            <w:pPr>
              <w:rPr>
                <w:szCs w:val="22"/>
              </w:rPr>
            </w:pPr>
            <w:r w:rsidRPr="00762A71">
              <w:rPr>
                <w:szCs w:val="22"/>
              </w:rPr>
              <w:t xml:space="preserve"> $              12,597 </w:t>
            </w:r>
          </w:p>
        </w:tc>
      </w:tr>
      <w:tr w14:paraId="70A2526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982096C" w14:textId="5597117D">
            <w:pPr>
              <w:jc w:val="right"/>
              <w:rPr>
                <w:szCs w:val="22"/>
              </w:rPr>
            </w:pPr>
            <w:r w:rsidRPr="4411F322">
              <w:rPr>
                <w:szCs w:val="22"/>
              </w:rPr>
              <w:t>53905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0AEB079" w14:textId="48FB8A63">
            <w:pPr>
              <w:rPr>
                <w:szCs w:val="22"/>
              </w:rPr>
            </w:pPr>
            <w:r w:rsidRPr="4411F322">
              <w:rPr>
                <w:szCs w:val="22"/>
              </w:rPr>
              <w:t>WYFF</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F1823AE" w14:textId="4AEFEF52">
            <w:pPr>
              <w:jc w:val="right"/>
              <w:rPr>
                <w:szCs w:val="22"/>
              </w:rPr>
            </w:pPr>
            <w:r w:rsidRPr="4411F322">
              <w:rPr>
                <w:szCs w:val="22"/>
              </w:rPr>
              <w:t>2,836,376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56CD2C" w14:textId="0545459E">
            <w:pPr>
              <w:jc w:val="right"/>
              <w:rPr>
                <w:szCs w:val="22"/>
              </w:rPr>
            </w:pPr>
            <w:r w:rsidRPr="4411F322">
              <w:rPr>
                <w:szCs w:val="22"/>
              </w:rPr>
              <w:t>2,609,544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1CB4DD" w14:textId="310AE46B">
            <w:pPr>
              <w:rPr>
                <w:szCs w:val="22"/>
              </w:rPr>
            </w:pPr>
            <w:r w:rsidRPr="00762A71">
              <w:rPr>
                <w:szCs w:val="22"/>
              </w:rPr>
              <w:t xml:space="preserve"> $              18,502 </w:t>
            </w:r>
          </w:p>
        </w:tc>
      </w:tr>
      <w:tr w14:paraId="2C81DDB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844B0FA" w14:textId="197927DE">
            <w:pPr>
              <w:jc w:val="right"/>
              <w:rPr>
                <w:szCs w:val="22"/>
              </w:rPr>
            </w:pPr>
            <w:r w:rsidRPr="4411F322">
              <w:rPr>
                <w:szCs w:val="22"/>
              </w:rPr>
              <w:t>49803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E585B1D" w14:textId="22DBF2C9">
            <w:pPr>
              <w:rPr>
                <w:szCs w:val="22"/>
              </w:rPr>
            </w:pPr>
            <w:r w:rsidRPr="4411F322">
              <w:rPr>
                <w:szCs w:val="22"/>
              </w:rPr>
              <w:t>WYIN</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C16BAE0" w14:textId="51AC1064">
            <w:pPr>
              <w:jc w:val="right"/>
              <w:rPr>
                <w:szCs w:val="22"/>
              </w:rPr>
            </w:pPr>
            <w:r w:rsidRPr="4411F322">
              <w:rPr>
                <w:szCs w:val="22"/>
              </w:rPr>
              <w:t>7,062,511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A86D06F" w14:textId="6B32ED93">
            <w:pPr>
              <w:jc w:val="right"/>
              <w:rPr>
                <w:szCs w:val="22"/>
              </w:rPr>
            </w:pPr>
            <w:r w:rsidRPr="4411F322">
              <w:rPr>
                <w:szCs w:val="22"/>
              </w:rPr>
              <w:t>7,062,511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9CCC21" w14:textId="09E9B6DD">
            <w:pPr>
              <w:rPr>
                <w:szCs w:val="22"/>
              </w:rPr>
            </w:pPr>
            <w:r w:rsidRPr="00762A71">
              <w:rPr>
                <w:szCs w:val="22"/>
              </w:rPr>
              <w:t xml:space="preserve"> $              50,073 </w:t>
            </w:r>
          </w:p>
        </w:tc>
      </w:tr>
      <w:tr w14:paraId="38FC911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34055AD" w14:textId="57C70C94">
            <w:pPr>
              <w:jc w:val="right"/>
              <w:rPr>
                <w:szCs w:val="22"/>
              </w:rPr>
            </w:pPr>
            <w:r w:rsidRPr="4411F322">
              <w:rPr>
                <w:szCs w:val="22"/>
              </w:rPr>
              <w:t>24915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5B7FE41" w14:textId="168998CD">
            <w:pPr>
              <w:rPr>
                <w:szCs w:val="22"/>
              </w:rPr>
            </w:pPr>
            <w:r w:rsidRPr="4411F322">
              <w:rPr>
                <w:szCs w:val="22"/>
              </w:rPr>
              <w:t>WYMT-TV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714D6FF" w14:textId="7AB272A8">
            <w:pPr>
              <w:jc w:val="right"/>
              <w:rPr>
                <w:szCs w:val="22"/>
              </w:rPr>
            </w:pPr>
            <w:r w:rsidRPr="4411F322">
              <w:rPr>
                <w:szCs w:val="22"/>
              </w:rPr>
              <w:t>1,144,097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A40EA73" w14:textId="7FA27E62">
            <w:pPr>
              <w:jc w:val="right"/>
              <w:rPr>
                <w:szCs w:val="22"/>
              </w:rPr>
            </w:pPr>
            <w:r w:rsidRPr="4411F322">
              <w:rPr>
                <w:szCs w:val="22"/>
              </w:rPr>
              <w:t>819,069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FA3FDD5" w14:textId="6618F587">
            <w:pPr>
              <w:rPr>
                <w:szCs w:val="22"/>
              </w:rPr>
            </w:pPr>
            <w:r w:rsidRPr="00762A71">
              <w:rPr>
                <w:szCs w:val="22"/>
              </w:rPr>
              <w:t xml:space="preserve"> $                5,807 </w:t>
            </w:r>
          </w:p>
        </w:tc>
      </w:tr>
      <w:tr w14:paraId="4C4F858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4D2AB16" w14:textId="47674404">
            <w:pPr>
              <w:jc w:val="right"/>
              <w:rPr>
                <w:szCs w:val="22"/>
              </w:rPr>
            </w:pPr>
            <w:r w:rsidRPr="4411F322">
              <w:rPr>
                <w:szCs w:val="22"/>
              </w:rPr>
              <w:t>17010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11BE3DE" w14:textId="0600622C">
            <w:pPr>
              <w:rPr>
                <w:szCs w:val="22"/>
              </w:rPr>
            </w:pPr>
            <w:r w:rsidRPr="4411F322">
              <w:rPr>
                <w:szCs w:val="22"/>
              </w:rPr>
              <w:t>WYOU</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B64760A" w14:textId="7A2AAD46">
            <w:pPr>
              <w:jc w:val="right"/>
              <w:rPr>
                <w:szCs w:val="22"/>
              </w:rPr>
            </w:pPr>
            <w:r w:rsidRPr="4411F322">
              <w:rPr>
                <w:szCs w:val="22"/>
              </w:rPr>
              <w:t>2,912,468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304AF7" w14:textId="06A9CD74">
            <w:pPr>
              <w:jc w:val="right"/>
              <w:rPr>
                <w:szCs w:val="22"/>
              </w:rPr>
            </w:pPr>
            <w:r w:rsidRPr="4411F322">
              <w:rPr>
                <w:szCs w:val="22"/>
              </w:rPr>
              <w:t>2,246,394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2EDA4B" w14:textId="6690338D">
            <w:pPr>
              <w:rPr>
                <w:szCs w:val="22"/>
              </w:rPr>
            </w:pPr>
            <w:r w:rsidRPr="00762A71">
              <w:rPr>
                <w:szCs w:val="22"/>
              </w:rPr>
              <w:t xml:space="preserve"> $              15,927 </w:t>
            </w:r>
          </w:p>
        </w:tc>
      </w:tr>
      <w:tr w14:paraId="3AAD6950"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1338C8" w14:textId="4E0178E8">
            <w:pPr>
              <w:jc w:val="right"/>
              <w:rPr>
                <w:szCs w:val="22"/>
              </w:rPr>
            </w:pPr>
            <w:r w:rsidRPr="4411F322">
              <w:rPr>
                <w:szCs w:val="22"/>
              </w:rPr>
              <w:t>77789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E858D33" w14:textId="4C1EC74F">
            <w:pPr>
              <w:rPr>
                <w:szCs w:val="22"/>
              </w:rPr>
            </w:pPr>
            <w:r w:rsidRPr="4411F322">
              <w:rPr>
                <w:szCs w:val="22"/>
              </w:rPr>
              <w:t>WYOW</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5873BF" w14:textId="3E555858">
            <w:pPr>
              <w:jc w:val="right"/>
              <w:rPr>
                <w:szCs w:val="22"/>
              </w:rPr>
            </w:pPr>
            <w:r w:rsidRPr="4411F322">
              <w:rPr>
                <w:szCs w:val="22"/>
              </w:rPr>
              <w:t>94,927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3403B90" w14:textId="2D80F8D3">
            <w:pPr>
              <w:jc w:val="right"/>
              <w:rPr>
                <w:szCs w:val="22"/>
              </w:rPr>
            </w:pPr>
            <w:r w:rsidRPr="4411F322">
              <w:rPr>
                <w:szCs w:val="22"/>
              </w:rPr>
              <w:t>94,486</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C44CF68" w14:textId="0FA76206">
            <w:pPr>
              <w:rPr>
                <w:szCs w:val="22"/>
              </w:rPr>
            </w:pPr>
            <w:r w:rsidRPr="00762A71">
              <w:rPr>
                <w:szCs w:val="22"/>
              </w:rPr>
              <w:t xml:space="preserve"> $                  670 </w:t>
            </w:r>
          </w:p>
        </w:tc>
      </w:tr>
      <w:tr w14:paraId="3B8F7159"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495E1CE" w14:textId="236D1E6B">
            <w:pPr>
              <w:jc w:val="right"/>
              <w:rPr>
                <w:szCs w:val="22"/>
              </w:rPr>
            </w:pPr>
            <w:r w:rsidRPr="4411F322">
              <w:rPr>
                <w:szCs w:val="22"/>
              </w:rPr>
              <w:t>13933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93CDBF" w14:textId="472256E8">
            <w:pPr>
              <w:rPr>
                <w:szCs w:val="22"/>
              </w:rPr>
            </w:pPr>
            <w:r w:rsidRPr="4411F322">
              <w:rPr>
                <w:szCs w:val="22"/>
              </w:rPr>
              <w:t>WYPX-TV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756839" w14:textId="128441CB">
            <w:pPr>
              <w:jc w:val="right"/>
              <w:rPr>
                <w:szCs w:val="22"/>
              </w:rPr>
            </w:pPr>
            <w:r w:rsidRPr="4411F322">
              <w:rPr>
                <w:szCs w:val="22"/>
              </w:rPr>
              <w:t>1,547,670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CBD817" w14:textId="0B77A337">
            <w:pPr>
              <w:jc w:val="right"/>
              <w:rPr>
                <w:szCs w:val="22"/>
              </w:rPr>
            </w:pPr>
            <w:r w:rsidRPr="4411F322">
              <w:rPr>
                <w:szCs w:val="22"/>
              </w:rPr>
              <w:t>1,434,147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38DAE70" w14:textId="23684950">
            <w:pPr>
              <w:rPr>
                <w:szCs w:val="22"/>
              </w:rPr>
            </w:pPr>
            <w:r w:rsidRPr="00762A71">
              <w:rPr>
                <w:szCs w:val="22"/>
              </w:rPr>
              <w:t xml:space="preserve"> $              10,168 </w:t>
            </w:r>
          </w:p>
        </w:tc>
      </w:tr>
      <w:tr w14:paraId="404C7F8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4A45CC" w14:textId="0B9550E2">
            <w:pPr>
              <w:jc w:val="right"/>
              <w:rPr>
                <w:szCs w:val="22"/>
              </w:rPr>
            </w:pPr>
            <w:r w:rsidRPr="4411F322">
              <w:rPr>
                <w:szCs w:val="22"/>
              </w:rPr>
              <w:t>4693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726237" w14:textId="3004EB9B">
            <w:pPr>
              <w:rPr>
                <w:szCs w:val="22"/>
              </w:rPr>
            </w:pPr>
            <w:r w:rsidRPr="4411F322">
              <w:rPr>
                <w:szCs w:val="22"/>
              </w:rPr>
              <w:t>WYTV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6F9BC8E" w14:textId="2056A595">
            <w:pPr>
              <w:jc w:val="right"/>
              <w:rPr>
                <w:szCs w:val="22"/>
              </w:rPr>
            </w:pPr>
            <w:r w:rsidRPr="4411F322">
              <w:rPr>
                <w:szCs w:val="22"/>
              </w:rPr>
              <w:t>4,870,043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D088ED" w14:textId="28F01B1F">
            <w:pPr>
              <w:jc w:val="right"/>
              <w:rPr>
                <w:szCs w:val="22"/>
              </w:rPr>
            </w:pPr>
            <w:r w:rsidRPr="4411F322">
              <w:rPr>
                <w:szCs w:val="22"/>
              </w:rPr>
              <w:t>4,522,748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DD40096" w14:textId="72D14053">
            <w:pPr>
              <w:rPr>
                <w:szCs w:val="22"/>
              </w:rPr>
            </w:pPr>
            <w:r w:rsidRPr="00762A71">
              <w:rPr>
                <w:szCs w:val="22"/>
              </w:rPr>
              <w:t xml:space="preserve"> $              32,066 </w:t>
            </w:r>
          </w:p>
        </w:tc>
      </w:tr>
      <w:tr w14:paraId="444CC08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9AC229B" w14:textId="056E0202">
            <w:pPr>
              <w:jc w:val="right"/>
              <w:rPr>
                <w:szCs w:val="22"/>
              </w:rPr>
            </w:pPr>
            <w:r w:rsidRPr="4411F322">
              <w:rPr>
                <w:szCs w:val="22"/>
              </w:rPr>
              <w:t>5875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CBB6AFA" w14:textId="15DAACE1">
            <w:pPr>
              <w:rPr>
                <w:szCs w:val="22"/>
              </w:rPr>
            </w:pPr>
            <w:r w:rsidRPr="4411F322">
              <w:rPr>
                <w:szCs w:val="22"/>
              </w:rPr>
              <w:t>WYZZ-TV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88E10E8" w14:textId="6A8A0731">
            <w:pPr>
              <w:jc w:val="right"/>
              <w:rPr>
                <w:szCs w:val="22"/>
              </w:rPr>
            </w:pPr>
            <w:r w:rsidRPr="4411F322">
              <w:rPr>
                <w:szCs w:val="22"/>
              </w:rPr>
              <w:t>1,008,995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1A4BFE" w14:textId="46CCCFDA">
            <w:pPr>
              <w:jc w:val="right"/>
              <w:rPr>
                <w:szCs w:val="22"/>
              </w:rPr>
            </w:pPr>
            <w:r w:rsidRPr="4411F322">
              <w:rPr>
                <w:szCs w:val="22"/>
              </w:rPr>
              <w:t>1,002,743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9EA1628" w14:textId="609DAE2E">
            <w:pPr>
              <w:rPr>
                <w:szCs w:val="22"/>
              </w:rPr>
            </w:pPr>
            <w:r w:rsidRPr="00762A71">
              <w:rPr>
                <w:szCs w:val="22"/>
              </w:rPr>
              <w:t xml:space="preserve"> $                7,109 </w:t>
            </w:r>
          </w:p>
        </w:tc>
      </w:tr>
      <w:tr w14:paraId="3AADEEA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0BA4A25" w14:textId="7B9E41E6">
            <w:pPr>
              <w:jc w:val="right"/>
              <w:rPr>
                <w:szCs w:val="22"/>
              </w:rPr>
            </w:pPr>
            <w:r w:rsidRPr="4411F322">
              <w:rPr>
                <w:szCs w:val="22"/>
              </w:rPr>
              <w:t>15507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B2E87EB" w14:textId="2521B88B">
            <w:pPr>
              <w:rPr>
                <w:szCs w:val="22"/>
              </w:rPr>
            </w:pPr>
            <w:r w:rsidRPr="4411F322">
              <w:rPr>
                <w:szCs w:val="22"/>
              </w:rPr>
              <w:t>WZBJ</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61B68EA" w14:textId="12660518">
            <w:pPr>
              <w:jc w:val="right"/>
              <w:rPr>
                <w:szCs w:val="22"/>
              </w:rPr>
            </w:pPr>
            <w:r w:rsidRPr="4411F322">
              <w:rPr>
                <w:szCs w:val="22"/>
              </w:rPr>
              <w:t>1,603,364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253BEC" w14:textId="47217C4F">
            <w:pPr>
              <w:jc w:val="right"/>
              <w:rPr>
                <w:szCs w:val="22"/>
              </w:rPr>
            </w:pPr>
            <w:r w:rsidRPr="4411F322">
              <w:rPr>
                <w:szCs w:val="22"/>
              </w:rPr>
              <w:t>1,421,509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861B7CB" w14:textId="1C3008A2">
            <w:pPr>
              <w:rPr>
                <w:szCs w:val="22"/>
              </w:rPr>
            </w:pPr>
            <w:r w:rsidRPr="00762A71">
              <w:rPr>
                <w:szCs w:val="22"/>
              </w:rPr>
              <w:t xml:space="preserve"> $              10,078 </w:t>
            </w:r>
          </w:p>
        </w:tc>
      </w:tr>
      <w:tr w14:paraId="40F35201"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153C83" w14:textId="50AAB9E9">
            <w:pPr>
              <w:jc w:val="right"/>
              <w:rPr>
                <w:szCs w:val="22"/>
              </w:rPr>
            </w:pPr>
            <w:r w:rsidRPr="4411F322">
              <w:rPr>
                <w:szCs w:val="22"/>
              </w:rPr>
              <w:t>28119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1AC6C39" w14:textId="227F24ED">
            <w:pPr>
              <w:rPr>
                <w:szCs w:val="22"/>
              </w:rPr>
            </w:pPr>
            <w:r w:rsidRPr="4411F322">
              <w:rPr>
                <w:szCs w:val="22"/>
              </w:rPr>
              <w:t>WZDX</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DE90881" w14:textId="4C6E886A">
            <w:pPr>
              <w:jc w:val="right"/>
              <w:rPr>
                <w:szCs w:val="22"/>
              </w:rPr>
            </w:pPr>
            <w:r w:rsidRPr="4411F322">
              <w:rPr>
                <w:szCs w:val="22"/>
              </w:rPr>
              <w:t>1,714,034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D643DC4" w14:textId="0EA90C27">
            <w:pPr>
              <w:jc w:val="right"/>
              <w:rPr>
                <w:szCs w:val="22"/>
              </w:rPr>
            </w:pPr>
            <w:r w:rsidRPr="4411F322">
              <w:rPr>
                <w:szCs w:val="22"/>
              </w:rPr>
              <w:t>1,633,019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1DE66D" w14:textId="79C7F43B">
            <w:pPr>
              <w:rPr>
                <w:szCs w:val="22"/>
              </w:rPr>
            </w:pPr>
            <w:r w:rsidRPr="00762A71">
              <w:rPr>
                <w:szCs w:val="22"/>
              </w:rPr>
              <w:t xml:space="preserve"> $              11,578 </w:t>
            </w:r>
          </w:p>
        </w:tc>
      </w:tr>
      <w:tr w14:paraId="664FADE7"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1883705" w14:textId="46F16449">
            <w:pPr>
              <w:jc w:val="right"/>
              <w:rPr>
                <w:szCs w:val="22"/>
              </w:rPr>
            </w:pPr>
            <w:r w:rsidRPr="4411F322">
              <w:rPr>
                <w:szCs w:val="22"/>
              </w:rPr>
              <w:t>70493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BE7C006" w14:textId="6FE0CD9A">
            <w:pPr>
              <w:rPr>
                <w:szCs w:val="22"/>
              </w:rPr>
            </w:pPr>
            <w:r w:rsidRPr="4411F322">
              <w:rPr>
                <w:szCs w:val="22"/>
              </w:rPr>
              <w:t>WZME</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808ADDC" w14:textId="7F0714C0">
            <w:pPr>
              <w:jc w:val="right"/>
              <w:rPr>
                <w:szCs w:val="22"/>
              </w:rPr>
            </w:pPr>
            <w:r w:rsidRPr="4411F322">
              <w:rPr>
                <w:szCs w:val="22"/>
              </w:rPr>
              <w:t>22,102,923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E9AE675" w14:textId="5F3D1433">
            <w:pPr>
              <w:jc w:val="right"/>
              <w:rPr>
                <w:szCs w:val="22"/>
              </w:rPr>
            </w:pPr>
            <w:r w:rsidRPr="4411F322">
              <w:rPr>
                <w:szCs w:val="22"/>
              </w:rPr>
              <w:t>21,652,522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6C466103" w14:textId="06F18348">
            <w:pPr>
              <w:rPr>
                <w:szCs w:val="22"/>
              </w:rPr>
            </w:pPr>
            <w:r w:rsidRPr="00762A71">
              <w:rPr>
                <w:szCs w:val="22"/>
              </w:rPr>
              <w:t xml:space="preserve"> $            153,516 </w:t>
            </w:r>
          </w:p>
        </w:tc>
      </w:tr>
      <w:tr w14:paraId="5B743C5A"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2CF837" w14:textId="54449564">
            <w:pPr>
              <w:jc w:val="right"/>
              <w:rPr>
                <w:szCs w:val="22"/>
              </w:rPr>
            </w:pPr>
            <w:r w:rsidRPr="4411F322">
              <w:rPr>
                <w:szCs w:val="22"/>
              </w:rPr>
              <w:t>81448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7EDA64" w14:textId="464865A0">
            <w:pPr>
              <w:rPr>
                <w:szCs w:val="22"/>
              </w:rPr>
            </w:pPr>
            <w:r w:rsidRPr="4411F322">
              <w:rPr>
                <w:szCs w:val="22"/>
              </w:rPr>
              <w:t>WZMQ</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42C1CB1" w14:textId="270798AB">
            <w:pPr>
              <w:jc w:val="right"/>
              <w:rPr>
                <w:szCs w:val="22"/>
              </w:rPr>
            </w:pPr>
            <w:r w:rsidRPr="4411F322">
              <w:rPr>
                <w:szCs w:val="22"/>
              </w:rPr>
              <w:t>73,784</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CFB0D4F" w14:textId="2C2B6E1D">
            <w:pPr>
              <w:jc w:val="right"/>
              <w:rPr>
                <w:szCs w:val="22"/>
              </w:rPr>
            </w:pPr>
            <w:r w:rsidRPr="4411F322">
              <w:rPr>
                <w:szCs w:val="22"/>
              </w:rPr>
              <w:t>73,510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73F4D2A" w14:textId="7A4620C4">
            <w:pPr>
              <w:rPr>
                <w:szCs w:val="22"/>
              </w:rPr>
            </w:pPr>
            <w:r w:rsidRPr="00762A71">
              <w:rPr>
                <w:szCs w:val="22"/>
              </w:rPr>
              <w:t xml:space="preserve"> $                  521 </w:t>
            </w:r>
          </w:p>
        </w:tc>
      </w:tr>
      <w:tr w14:paraId="26E6411F"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EF8C51" w14:textId="306BE820">
            <w:pPr>
              <w:jc w:val="right"/>
              <w:rPr>
                <w:szCs w:val="22"/>
              </w:rPr>
            </w:pPr>
            <w:r w:rsidRPr="4411F322">
              <w:rPr>
                <w:szCs w:val="22"/>
              </w:rPr>
              <w:t>71871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97940D" w14:textId="6CA060F2">
            <w:pPr>
              <w:rPr>
                <w:szCs w:val="22"/>
              </w:rPr>
            </w:pPr>
            <w:r w:rsidRPr="4411F322">
              <w:rPr>
                <w:szCs w:val="22"/>
              </w:rPr>
              <w:t>WZPX-TV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B13598D" w14:textId="11CD5F61">
            <w:pPr>
              <w:jc w:val="right"/>
              <w:rPr>
                <w:szCs w:val="22"/>
              </w:rPr>
            </w:pPr>
            <w:r w:rsidRPr="4411F322">
              <w:rPr>
                <w:szCs w:val="22"/>
              </w:rPr>
              <w:t>2,165,413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2ECBCE9" w14:textId="428E5A08">
            <w:pPr>
              <w:jc w:val="right"/>
              <w:rPr>
                <w:szCs w:val="22"/>
              </w:rPr>
            </w:pPr>
            <w:r w:rsidRPr="4411F322">
              <w:rPr>
                <w:szCs w:val="22"/>
              </w:rPr>
              <w:t>2,165,333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29CD873" w14:textId="6F640792">
            <w:pPr>
              <w:rPr>
                <w:szCs w:val="22"/>
              </w:rPr>
            </w:pPr>
            <w:r w:rsidRPr="00762A71">
              <w:rPr>
                <w:szCs w:val="22"/>
              </w:rPr>
              <w:t xml:space="preserve"> $              15,352 </w:t>
            </w:r>
          </w:p>
        </w:tc>
      </w:tr>
      <w:tr w14:paraId="15367075"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90D4F5" w14:textId="2761B824">
            <w:pPr>
              <w:jc w:val="right"/>
              <w:rPr>
                <w:szCs w:val="22"/>
              </w:rPr>
            </w:pPr>
            <w:r w:rsidRPr="4411F322">
              <w:rPr>
                <w:szCs w:val="22"/>
              </w:rPr>
              <w:t>136750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438AA46" w14:textId="32FD4DF3">
            <w:pPr>
              <w:rPr>
                <w:szCs w:val="22"/>
              </w:rPr>
            </w:pPr>
            <w:r w:rsidRPr="4411F322">
              <w:rPr>
                <w:szCs w:val="22"/>
              </w:rPr>
              <w:t>WZRB</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70EC730" w14:textId="48BE1CF0">
            <w:pPr>
              <w:jc w:val="right"/>
              <w:rPr>
                <w:szCs w:val="22"/>
              </w:rPr>
            </w:pPr>
            <w:r w:rsidRPr="4411F322">
              <w:rPr>
                <w:szCs w:val="22"/>
              </w:rPr>
              <w:t>1,007,172</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97AA9C2" w14:textId="75796FEB">
            <w:pPr>
              <w:jc w:val="right"/>
              <w:rPr>
                <w:szCs w:val="22"/>
              </w:rPr>
            </w:pPr>
            <w:r w:rsidRPr="4411F322">
              <w:rPr>
                <w:szCs w:val="22"/>
              </w:rPr>
              <w:t>1,006,731</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7C6DD63" w14:textId="6B835C5B">
            <w:pPr>
              <w:rPr>
                <w:szCs w:val="22"/>
              </w:rPr>
            </w:pPr>
            <w:r w:rsidRPr="00762A71">
              <w:rPr>
                <w:szCs w:val="22"/>
              </w:rPr>
              <w:t xml:space="preserve"> $                7,138 </w:t>
            </w:r>
          </w:p>
        </w:tc>
      </w:tr>
      <w:tr w14:paraId="27970A8D"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EC891D1" w14:textId="2F17A722">
            <w:pPr>
              <w:jc w:val="right"/>
              <w:rPr>
                <w:szCs w:val="22"/>
              </w:rPr>
            </w:pPr>
            <w:r w:rsidRPr="4411F322">
              <w:rPr>
                <w:szCs w:val="22"/>
              </w:rPr>
              <w:t>418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92CC423" w14:textId="30CC4468">
            <w:pPr>
              <w:rPr>
                <w:szCs w:val="22"/>
              </w:rPr>
            </w:pPr>
            <w:r w:rsidRPr="4411F322">
              <w:rPr>
                <w:szCs w:val="22"/>
              </w:rPr>
              <w:t>WZTV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5ED95B5" w14:textId="0D932829">
            <w:pPr>
              <w:jc w:val="right"/>
              <w:rPr>
                <w:szCs w:val="22"/>
              </w:rPr>
            </w:pPr>
            <w:r w:rsidRPr="4411F322">
              <w:rPr>
                <w:szCs w:val="22"/>
              </w:rPr>
              <w:t>2,743,270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A362886" w14:textId="1F422638">
            <w:pPr>
              <w:jc w:val="right"/>
              <w:rPr>
                <w:szCs w:val="22"/>
              </w:rPr>
            </w:pPr>
            <w:r w:rsidRPr="4411F322">
              <w:rPr>
                <w:szCs w:val="22"/>
              </w:rPr>
              <w:t>2,733,978</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3D198F2" w14:textId="297AF3B0">
            <w:pPr>
              <w:rPr>
                <w:szCs w:val="22"/>
              </w:rPr>
            </w:pPr>
            <w:r w:rsidRPr="00762A71">
              <w:rPr>
                <w:szCs w:val="22"/>
              </w:rPr>
              <w:t xml:space="preserve"> $              19,384 </w:t>
            </w:r>
          </w:p>
        </w:tc>
      </w:tr>
      <w:tr w14:paraId="475C4F56"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739197BB" w14:textId="3FD5A1AD">
            <w:pPr>
              <w:jc w:val="right"/>
              <w:rPr>
                <w:szCs w:val="22"/>
              </w:rPr>
            </w:pPr>
            <w:r w:rsidRPr="4411F322">
              <w:rPr>
                <w:szCs w:val="22"/>
              </w:rPr>
              <w:t>83270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203F067" w14:textId="199D467F">
            <w:pPr>
              <w:rPr>
                <w:szCs w:val="22"/>
              </w:rPr>
            </w:pPr>
            <w:r w:rsidRPr="4411F322">
              <w:rPr>
                <w:szCs w:val="22"/>
              </w:rPr>
              <w:t>WZVI</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4300BC6E" w14:textId="3214EF8E">
            <w:pPr>
              <w:jc w:val="right"/>
              <w:rPr>
                <w:szCs w:val="22"/>
              </w:rPr>
            </w:pPr>
            <w:r w:rsidRPr="4411F322">
              <w:rPr>
                <w:szCs w:val="22"/>
              </w:rPr>
              <w:t>64,187</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D554873" w14:textId="55ECC014">
            <w:pPr>
              <w:jc w:val="right"/>
              <w:rPr>
                <w:szCs w:val="22"/>
              </w:rPr>
            </w:pPr>
            <w:r w:rsidRPr="4411F322">
              <w:rPr>
                <w:szCs w:val="22"/>
              </w:rPr>
              <w:t>63,279</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B44E583" w14:textId="6CE37EAD">
            <w:pPr>
              <w:rPr>
                <w:szCs w:val="22"/>
              </w:rPr>
            </w:pPr>
            <w:r w:rsidRPr="00762A71">
              <w:rPr>
                <w:szCs w:val="22"/>
              </w:rPr>
              <w:t xml:space="preserve"> $                  449 </w:t>
            </w:r>
          </w:p>
        </w:tc>
      </w:tr>
      <w:tr w14:paraId="46F33BD2"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BAB202B" w14:textId="60EB13A9">
            <w:pPr>
              <w:jc w:val="right"/>
              <w:rPr>
                <w:szCs w:val="22"/>
              </w:rPr>
            </w:pPr>
            <w:r w:rsidRPr="4411F322">
              <w:rPr>
                <w:szCs w:val="22"/>
              </w:rPr>
              <w:t>19183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64AFF51" w14:textId="64F31518">
            <w:pPr>
              <w:rPr>
                <w:szCs w:val="22"/>
              </w:rPr>
            </w:pPr>
            <w:r w:rsidRPr="4411F322">
              <w:rPr>
                <w:szCs w:val="22"/>
              </w:rPr>
              <w:t>WZVN-TV</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1DDF73F" w14:textId="1C0F6F3F">
            <w:pPr>
              <w:jc w:val="right"/>
              <w:rPr>
                <w:szCs w:val="22"/>
              </w:rPr>
            </w:pPr>
            <w:r w:rsidRPr="4411F322">
              <w:rPr>
                <w:szCs w:val="22"/>
              </w:rPr>
              <w:t>2,331,155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59D7C16" w14:textId="6B2BA287">
            <w:pPr>
              <w:jc w:val="right"/>
              <w:rPr>
                <w:szCs w:val="22"/>
              </w:rPr>
            </w:pPr>
            <w:r w:rsidRPr="4411F322">
              <w:rPr>
                <w:szCs w:val="22"/>
              </w:rPr>
              <w:t>2,331,155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38BA2DA5" w14:textId="6E7FA795">
            <w:pPr>
              <w:rPr>
                <w:szCs w:val="22"/>
              </w:rPr>
            </w:pPr>
            <w:r w:rsidRPr="00762A71">
              <w:rPr>
                <w:szCs w:val="22"/>
              </w:rPr>
              <w:t xml:space="preserve"> $              16,528 </w:t>
            </w:r>
          </w:p>
        </w:tc>
      </w:tr>
      <w:tr w14:paraId="518437A4" w14:textId="77777777" w:rsidTr="4411F322">
        <w:tblPrEx>
          <w:tblW w:w="0" w:type="auto"/>
          <w:tblLook w:val="04A0"/>
        </w:tblPrEx>
        <w:trPr>
          <w:trHeight w:val="255"/>
        </w:trPr>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5DB9AA7E" w14:textId="6F9AB004">
            <w:pPr>
              <w:jc w:val="right"/>
              <w:rPr>
                <w:szCs w:val="22"/>
              </w:rPr>
            </w:pPr>
            <w:r w:rsidRPr="4411F322">
              <w:rPr>
                <w:szCs w:val="22"/>
              </w:rPr>
              <w:t>49713</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517F961" w14:textId="3A41F044">
            <w:pPr>
              <w:rPr>
                <w:szCs w:val="22"/>
              </w:rPr>
            </w:pPr>
            <w:r w:rsidRPr="4411F322">
              <w:rPr>
                <w:szCs w:val="22"/>
              </w:rPr>
              <w:t>WZZM</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01D93C67" w14:textId="79BC6949">
            <w:pPr>
              <w:jc w:val="right"/>
              <w:rPr>
                <w:szCs w:val="22"/>
              </w:rPr>
            </w:pPr>
            <w:r w:rsidRPr="4411F322">
              <w:rPr>
                <w:szCs w:val="22"/>
              </w:rPr>
              <w:t>1,678,220</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2F9FE51A" w14:textId="648BC991">
            <w:pPr>
              <w:jc w:val="right"/>
              <w:rPr>
                <w:szCs w:val="22"/>
              </w:rPr>
            </w:pPr>
            <w:r w:rsidRPr="4411F322">
              <w:rPr>
                <w:szCs w:val="22"/>
              </w:rPr>
              <w:t>1,652,095</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003B10BA" w:rsidP="003B10BA" w14:paraId="196B37F7" w14:textId="324CFF55">
            <w:pPr>
              <w:rPr>
                <w:szCs w:val="22"/>
              </w:rPr>
            </w:pPr>
            <w:r w:rsidRPr="00762A71">
              <w:rPr>
                <w:szCs w:val="22"/>
              </w:rPr>
              <w:t xml:space="preserve"> $              11,713 </w:t>
            </w:r>
          </w:p>
        </w:tc>
      </w:tr>
    </w:tbl>
    <w:p w:rsidR="004B463B" w14:paraId="4C4E3432" w14:textId="77777777">
      <w:pPr>
        <w:rPr>
          <w:szCs w:val="22"/>
          <w:vertAlign w:val="superscript"/>
        </w:rPr>
      </w:pPr>
    </w:p>
    <w:p w:rsidR="00666478" w14:paraId="4AD59A95" w14:textId="3CB0237D">
      <w:pPr>
        <w:rPr>
          <w:szCs w:val="22"/>
        </w:rPr>
      </w:pPr>
      <w:r w:rsidRPr="4411F322">
        <w:rPr>
          <w:szCs w:val="22"/>
          <w:vertAlign w:val="superscript"/>
        </w:rPr>
        <w:t>1</w:t>
      </w:r>
      <w:r w:rsidRPr="4411F322">
        <w:rPr>
          <w:szCs w:val="22"/>
        </w:rPr>
        <w:t xml:space="preserve"> Call signs WIPM and WIPR are stations in Puerto Rico that are linked together with a total fee of $21,</w:t>
      </w:r>
      <w:r>
        <w:rPr>
          <w:szCs w:val="22"/>
        </w:rPr>
        <w:t>979</w:t>
      </w:r>
      <w:r w:rsidRPr="4411F322">
        <w:rPr>
          <w:szCs w:val="22"/>
        </w:rPr>
        <w:t>.</w:t>
      </w:r>
    </w:p>
    <w:p w:rsidR="00666478" w14:paraId="7F982343" w14:textId="77777777">
      <w:pPr>
        <w:rPr>
          <w:szCs w:val="22"/>
        </w:rPr>
      </w:pPr>
      <w:r w:rsidRPr="4411F322">
        <w:rPr>
          <w:szCs w:val="22"/>
          <w:vertAlign w:val="superscript"/>
        </w:rPr>
        <w:t>2</w:t>
      </w:r>
      <w:r w:rsidRPr="4411F322">
        <w:rPr>
          <w:szCs w:val="22"/>
        </w:rPr>
        <w:t xml:space="preserve"> Call signs WNJX and WAPA are stations in Puerto Rico that are linked together with a total fee of $21,</w:t>
      </w:r>
      <w:r>
        <w:rPr>
          <w:szCs w:val="22"/>
        </w:rPr>
        <w:t>979</w:t>
      </w:r>
      <w:r w:rsidRPr="4411F322">
        <w:rPr>
          <w:szCs w:val="22"/>
        </w:rPr>
        <w:t>.</w:t>
      </w:r>
    </w:p>
    <w:p w:rsidR="00666478" w14:paraId="0A8DB914" w14:textId="77777777">
      <w:pPr>
        <w:rPr>
          <w:szCs w:val="22"/>
        </w:rPr>
      </w:pPr>
      <w:r w:rsidRPr="4411F322">
        <w:rPr>
          <w:szCs w:val="22"/>
          <w:vertAlign w:val="superscript"/>
        </w:rPr>
        <w:t>3</w:t>
      </w:r>
      <w:r w:rsidRPr="4411F322">
        <w:rPr>
          <w:szCs w:val="22"/>
        </w:rPr>
        <w:t xml:space="preserve"> Call signs WKAQ and WORA are stations in Puerto Rico that are linked together with a total fee of $21,</w:t>
      </w:r>
      <w:r>
        <w:rPr>
          <w:szCs w:val="22"/>
        </w:rPr>
        <w:t>979</w:t>
      </w:r>
      <w:r w:rsidRPr="4411F322">
        <w:rPr>
          <w:szCs w:val="22"/>
        </w:rPr>
        <w:t>.</w:t>
      </w:r>
    </w:p>
    <w:p w:rsidR="00666478" w14:paraId="7A01F1EE" w14:textId="77777777">
      <w:pPr>
        <w:rPr>
          <w:szCs w:val="22"/>
        </w:rPr>
      </w:pPr>
      <w:r w:rsidRPr="4411F322">
        <w:rPr>
          <w:szCs w:val="22"/>
          <w:vertAlign w:val="superscript"/>
        </w:rPr>
        <w:t>4</w:t>
      </w:r>
      <w:r w:rsidRPr="4411F322">
        <w:rPr>
          <w:szCs w:val="22"/>
        </w:rPr>
        <w:t xml:space="preserve"> Call signs WOLE and WLII are stations in Puerto Rico that are linked together with a total fee of $21,</w:t>
      </w:r>
      <w:r>
        <w:rPr>
          <w:szCs w:val="22"/>
        </w:rPr>
        <w:t>979</w:t>
      </w:r>
      <w:r w:rsidRPr="4411F322">
        <w:rPr>
          <w:szCs w:val="22"/>
        </w:rPr>
        <w:t>.</w:t>
      </w:r>
    </w:p>
    <w:p w:rsidR="00666478" w14:paraId="37AB241C" w14:textId="77777777">
      <w:pPr>
        <w:rPr>
          <w:szCs w:val="22"/>
        </w:rPr>
      </w:pPr>
      <w:r w:rsidRPr="4411F322">
        <w:rPr>
          <w:szCs w:val="22"/>
          <w:vertAlign w:val="superscript"/>
        </w:rPr>
        <w:t xml:space="preserve">5 </w:t>
      </w:r>
      <w:r w:rsidRPr="4411F322">
        <w:rPr>
          <w:szCs w:val="22"/>
        </w:rPr>
        <w:t>Call signs WVEO and WTCV are stations in Puerto Rico that are linked together with a total fee of $21,</w:t>
      </w:r>
      <w:r>
        <w:rPr>
          <w:szCs w:val="22"/>
        </w:rPr>
        <w:t>979</w:t>
      </w:r>
      <w:r w:rsidRPr="4411F322">
        <w:rPr>
          <w:szCs w:val="22"/>
        </w:rPr>
        <w:t>.</w:t>
      </w:r>
    </w:p>
    <w:p w:rsidR="00666478" w14:paraId="3B950856" w14:textId="77777777">
      <w:pPr>
        <w:rPr>
          <w:szCs w:val="22"/>
        </w:rPr>
      </w:pPr>
      <w:r w:rsidRPr="4411F322">
        <w:rPr>
          <w:szCs w:val="22"/>
          <w:vertAlign w:val="superscript"/>
        </w:rPr>
        <w:t>6</w:t>
      </w:r>
      <w:r w:rsidRPr="4411F322">
        <w:rPr>
          <w:szCs w:val="22"/>
        </w:rPr>
        <w:t xml:space="preserve"> Call signs WJPX and WJWN are stations in Puerto Rico that are linked together with a total fee of $21,</w:t>
      </w:r>
      <w:r>
        <w:rPr>
          <w:szCs w:val="22"/>
        </w:rPr>
        <w:t>979</w:t>
      </w:r>
      <w:r w:rsidRPr="4411F322">
        <w:rPr>
          <w:szCs w:val="22"/>
        </w:rPr>
        <w:t>.</w:t>
      </w:r>
    </w:p>
    <w:p w:rsidR="00666478" w14:paraId="5F6D8DA1" w14:textId="77777777">
      <w:pPr>
        <w:rPr>
          <w:szCs w:val="22"/>
        </w:rPr>
      </w:pPr>
      <w:r w:rsidRPr="4411F322">
        <w:rPr>
          <w:szCs w:val="22"/>
          <w:vertAlign w:val="superscript"/>
        </w:rPr>
        <w:t>7</w:t>
      </w:r>
      <w:r w:rsidRPr="4411F322">
        <w:rPr>
          <w:szCs w:val="22"/>
        </w:rPr>
        <w:t xml:space="preserve"> Call signs WAPA and WTIN are stations in Puerto Rico that are linked together with a total fee of $21,</w:t>
      </w:r>
      <w:r>
        <w:rPr>
          <w:szCs w:val="22"/>
        </w:rPr>
        <w:t>979</w:t>
      </w:r>
      <w:r w:rsidRPr="4411F322">
        <w:rPr>
          <w:szCs w:val="22"/>
        </w:rPr>
        <w:t>.</w:t>
      </w:r>
    </w:p>
    <w:p w:rsidR="00666478" w14:paraId="08DF30C9" w14:textId="77777777">
      <w:pPr>
        <w:rPr>
          <w:szCs w:val="22"/>
        </w:rPr>
      </w:pPr>
      <w:r w:rsidRPr="4411F322">
        <w:rPr>
          <w:szCs w:val="22"/>
          <w:vertAlign w:val="superscript"/>
        </w:rPr>
        <w:t>8</w:t>
      </w:r>
      <w:r w:rsidRPr="4411F322">
        <w:rPr>
          <w:szCs w:val="22"/>
        </w:rPr>
        <w:t xml:space="preserve"> Call signs WSUR and WLII are stations in Puerto Rico that are linked together with a total fee of $21,</w:t>
      </w:r>
      <w:r>
        <w:rPr>
          <w:szCs w:val="22"/>
        </w:rPr>
        <w:t>979</w:t>
      </w:r>
      <w:r w:rsidRPr="4411F322">
        <w:rPr>
          <w:szCs w:val="22"/>
        </w:rPr>
        <w:t>.</w:t>
      </w:r>
    </w:p>
    <w:p w:rsidR="00666478" w14:paraId="755F3395" w14:textId="77777777">
      <w:pPr>
        <w:rPr>
          <w:szCs w:val="22"/>
        </w:rPr>
      </w:pPr>
      <w:r w:rsidRPr="4411F322">
        <w:rPr>
          <w:szCs w:val="22"/>
          <w:vertAlign w:val="superscript"/>
        </w:rPr>
        <w:t>9</w:t>
      </w:r>
      <w:r w:rsidRPr="4411F322">
        <w:rPr>
          <w:szCs w:val="22"/>
        </w:rPr>
        <w:t xml:space="preserve"> Call signs WVOZ and WTCV are stations in Puerto Rico that are linked together with a total fee of $21,</w:t>
      </w:r>
      <w:r>
        <w:rPr>
          <w:szCs w:val="22"/>
        </w:rPr>
        <w:t>979</w:t>
      </w:r>
      <w:r w:rsidRPr="4411F322">
        <w:rPr>
          <w:szCs w:val="22"/>
        </w:rPr>
        <w:t>.</w:t>
      </w:r>
    </w:p>
    <w:p w:rsidR="00666478" w14:paraId="604ACD8B" w14:textId="77777777">
      <w:pPr>
        <w:rPr>
          <w:szCs w:val="22"/>
        </w:rPr>
      </w:pPr>
      <w:r w:rsidRPr="4411F322">
        <w:rPr>
          <w:szCs w:val="22"/>
          <w:vertAlign w:val="superscript"/>
        </w:rPr>
        <w:t>10</w:t>
      </w:r>
      <w:r w:rsidRPr="4411F322">
        <w:rPr>
          <w:szCs w:val="22"/>
        </w:rPr>
        <w:t xml:space="preserve"> Call signs WJPX and WKPV are stations in Puerto Rico that are linked together with a total fee of $21,</w:t>
      </w:r>
      <w:r>
        <w:rPr>
          <w:szCs w:val="22"/>
        </w:rPr>
        <w:t>979</w:t>
      </w:r>
      <w:r w:rsidRPr="4411F322">
        <w:rPr>
          <w:szCs w:val="22"/>
        </w:rPr>
        <w:t>.</w:t>
      </w:r>
    </w:p>
    <w:p w:rsidR="00666478" w14:paraId="30BC356C" w14:textId="77777777">
      <w:pPr>
        <w:rPr>
          <w:szCs w:val="22"/>
        </w:rPr>
      </w:pPr>
      <w:r w:rsidRPr="4411F322">
        <w:rPr>
          <w:szCs w:val="22"/>
          <w:vertAlign w:val="superscript"/>
        </w:rPr>
        <w:t>11</w:t>
      </w:r>
      <w:r w:rsidRPr="4411F322">
        <w:rPr>
          <w:szCs w:val="22"/>
        </w:rPr>
        <w:t xml:space="preserve"> Call signs WMTJ and WQTO are stations in Puerto Rico that are linked together with a total fee of $21,</w:t>
      </w:r>
      <w:r>
        <w:rPr>
          <w:szCs w:val="22"/>
        </w:rPr>
        <w:t>979</w:t>
      </w:r>
      <w:r w:rsidRPr="4411F322">
        <w:rPr>
          <w:szCs w:val="22"/>
        </w:rPr>
        <w:t>.</w:t>
      </w:r>
    </w:p>
    <w:p w:rsidR="00666478" w14:paraId="3F5A479A" w14:textId="77777777">
      <w:pPr>
        <w:rPr>
          <w:szCs w:val="22"/>
        </w:rPr>
      </w:pPr>
      <w:r w:rsidRPr="4411F322">
        <w:rPr>
          <w:szCs w:val="22"/>
          <w:vertAlign w:val="superscript"/>
        </w:rPr>
        <w:t>12</w:t>
      </w:r>
      <w:r w:rsidRPr="4411F322">
        <w:rPr>
          <w:szCs w:val="22"/>
        </w:rPr>
        <w:t xml:space="preserve"> Call signs WIRS and WJPX are stations in Puerto Rico that are linked together with a total fee of $21,</w:t>
      </w:r>
      <w:r>
        <w:rPr>
          <w:szCs w:val="22"/>
        </w:rPr>
        <w:t>979</w:t>
      </w:r>
      <w:r w:rsidRPr="4411F322">
        <w:rPr>
          <w:szCs w:val="22"/>
        </w:rPr>
        <w:t>.</w:t>
      </w:r>
    </w:p>
    <w:p w:rsidR="00666478" w14:paraId="0579B0D9" w14:textId="77777777">
      <w:pPr>
        <w:rPr>
          <w:szCs w:val="22"/>
        </w:rPr>
      </w:pPr>
      <w:r w:rsidRPr="4411F322">
        <w:rPr>
          <w:szCs w:val="22"/>
          <w:vertAlign w:val="superscript"/>
        </w:rPr>
        <w:t>13</w:t>
      </w:r>
      <w:r w:rsidRPr="4411F322">
        <w:rPr>
          <w:szCs w:val="22"/>
        </w:rPr>
        <w:t xml:space="preserve"> Call signs WRFB and WORA are stations in Puerto Rico that are linked together with a total fee of $21,</w:t>
      </w:r>
      <w:r>
        <w:rPr>
          <w:szCs w:val="22"/>
        </w:rPr>
        <w:t>979</w:t>
      </w:r>
      <w:r w:rsidRPr="4411F322">
        <w:rPr>
          <w:szCs w:val="22"/>
        </w:rPr>
        <w:t>.</w:t>
      </w:r>
    </w:p>
    <w:p w:rsidR="1F32CE79" w14:paraId="0E6C3E5D" w14:textId="2222F0CE"/>
    <w:p w:rsidR="00A62D98" w:rsidRPr="00610537" w:rsidP="008C61F8" w14:paraId="66B2E26F" w14:textId="77777777"/>
    <w:p w:rsidR="00A62D98" w:rsidRPr="00610537" w:rsidP="008C61F8" w14:paraId="26C42000" w14:textId="77777777"/>
    <w:p w:rsidR="00A62D98" w:rsidRPr="00610537" w:rsidP="008C61F8" w14:paraId="74FC5C71" w14:textId="77777777"/>
    <w:p w:rsidR="00A62D98" w:rsidRPr="00610537" w:rsidP="008C61F8" w14:paraId="0A2FE51B" w14:textId="77777777"/>
    <w:p w:rsidR="00A62D98" w:rsidRPr="00610537" w:rsidP="008C61F8" w14:paraId="242A4667" w14:textId="77777777"/>
    <w:p w:rsidR="00A62D98" w:rsidRPr="00610537" w:rsidP="008C61F8" w14:paraId="246ED0FC" w14:textId="77777777"/>
    <w:p w:rsidR="00A62D98" w:rsidRPr="00610537" w:rsidP="008C61F8" w14:paraId="34DC3AAD" w14:textId="77777777"/>
    <w:p w:rsidR="00A62D98" w:rsidRPr="00610537" w:rsidP="008C61F8" w14:paraId="23EBEEB8" w14:textId="77777777"/>
    <w:p w:rsidR="00A62D98" w:rsidRPr="00610537" w:rsidP="008C61F8" w14:paraId="63822200" w14:textId="77777777"/>
    <w:p w:rsidR="00A62D98" w:rsidRPr="00610537" w:rsidP="008C61F8" w14:paraId="2E64A979" w14:textId="77777777"/>
    <w:p w:rsidR="00A62D98" w:rsidRPr="00610537" w:rsidP="008C61F8" w14:paraId="7036C69A" w14:textId="77777777"/>
    <w:p w:rsidR="004609A4" w14:paraId="3EBEBE40" w14:textId="4C466934">
      <w:pPr>
        <w:widowControl/>
        <w:sectPr w:rsidSect="008703F3">
          <w:endnotePr>
            <w:numFmt w:val="decimal"/>
          </w:endnotePr>
          <w:pgSz w:w="12240" w:h="15840"/>
          <w:pgMar w:top="1440" w:right="1440" w:bottom="720" w:left="1440" w:header="720" w:footer="720" w:gutter="0"/>
          <w:cols w:space="720"/>
          <w:noEndnote/>
          <w:titlePg/>
        </w:sectPr>
      </w:pPr>
    </w:p>
    <w:p w:rsidR="006B1345" w:rsidP="00735EC7" w14:paraId="3D69B2F3" w14:textId="37E87587">
      <w:pPr>
        <w:pStyle w:val="Heading6"/>
        <w:numPr>
          <w:ilvl w:val="5"/>
          <w:numId w:val="0"/>
        </w:numPr>
        <w:tabs>
          <w:tab w:val="left" w:pos="4320"/>
        </w:tabs>
        <w:spacing w:after="0"/>
        <w:jc w:val="center"/>
      </w:pPr>
      <w:r w:rsidRPr="00856C84">
        <w:t xml:space="preserve">APPENDIX </w:t>
      </w:r>
      <w:r>
        <w:t>G</w:t>
      </w:r>
    </w:p>
    <w:p w:rsidR="006B1345" w:rsidP="00735EC7" w14:paraId="1B02E9EC" w14:textId="77777777">
      <w:pPr>
        <w:jc w:val="center"/>
        <w:rPr>
          <w:b/>
        </w:rPr>
      </w:pPr>
    </w:p>
    <w:p w:rsidR="006B1345" w:rsidP="00735EC7" w14:paraId="59D4CDD0" w14:textId="4DB9AC28">
      <w:pPr>
        <w:jc w:val="center"/>
        <w:rPr>
          <w:b/>
        </w:rPr>
      </w:pPr>
      <w:r w:rsidRPr="00385FCF">
        <w:rPr>
          <w:b/>
        </w:rPr>
        <w:t>FY 202</w:t>
      </w:r>
      <w:r w:rsidR="00E86D2B">
        <w:rPr>
          <w:b/>
        </w:rPr>
        <w:t>5</w:t>
      </w:r>
      <w:r w:rsidRPr="00385FCF">
        <w:rPr>
          <w:b/>
        </w:rPr>
        <w:t xml:space="preserve"> </w:t>
      </w:r>
      <w:r w:rsidR="00A918CD">
        <w:rPr>
          <w:b/>
        </w:rPr>
        <w:t xml:space="preserve">Schedule of </w:t>
      </w:r>
      <w:r w:rsidRPr="00385FCF">
        <w:rPr>
          <w:b/>
        </w:rPr>
        <w:t>Regulatory Fees</w:t>
      </w:r>
    </w:p>
    <w:p w:rsidR="006B1345" w:rsidP="00735EC7" w14:paraId="53E87E8D" w14:textId="77777777"/>
    <w:p w:rsidR="001F092D" w:rsidRPr="00856C84" w:rsidP="001F092D" w14:paraId="0E7BF75B" w14:textId="77777777">
      <w:r w:rsidRPr="00354622">
        <w:t>Regulatory</w:t>
      </w:r>
      <w:r w:rsidRPr="00856C84">
        <w:t xml:space="preserve"> fees for the </w:t>
      </w:r>
      <w:r>
        <w:t xml:space="preserve">first eight </w:t>
      </w:r>
      <w:r w:rsidRPr="00856C84">
        <w:t xml:space="preserve">categories </w:t>
      </w:r>
      <w:r>
        <w:t>listed, identified with an *,</w:t>
      </w:r>
      <w:r w:rsidRPr="00856C84">
        <w:t xml:space="preserve"> are collected by the Commission in advance to cover the term of the license and are submitted at the time the application is filed.</w:t>
      </w:r>
    </w:p>
    <w:p w:rsidR="001F092D" w:rsidRPr="00ED303C" w:rsidP="001F092D" w14:paraId="44CD23BE" w14:textId="77777777"/>
    <w:p w:rsidR="001F092D" w:rsidRPr="00ED303C" w:rsidP="001F092D" w14:paraId="0CE10705"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ind w:left="1440" w:hanging="1440"/>
      </w:pPr>
      <w:r w:rsidRPr="00ED303C">
        <w:tab/>
      </w:r>
      <w:r w:rsidRPr="00ED303C">
        <w:tab/>
      </w:r>
      <w:r w:rsidRPr="00ED303C">
        <w:tab/>
      </w:r>
    </w:p>
    <w:tbl>
      <w:tblPr>
        <w:tblW w:w="8587" w:type="dxa"/>
        <w:tblInd w:w="210" w:type="dxa"/>
        <w:tblBorders>
          <w:top w:val="single" w:sz="6" w:space="0" w:color="auto"/>
          <w:left w:val="double" w:sz="6" w:space="0" w:color="auto"/>
          <w:bottom w:val="double" w:sz="4" w:space="0" w:color="auto"/>
          <w:right w:val="double" w:sz="6" w:space="0" w:color="auto"/>
          <w:insideH w:val="single" w:sz="6" w:space="0" w:color="auto"/>
          <w:insideV w:val="single" w:sz="6" w:space="0" w:color="auto"/>
        </w:tblBorders>
        <w:tblLayout w:type="fixed"/>
        <w:tblCellMar>
          <w:left w:w="120" w:type="dxa"/>
          <w:right w:w="120" w:type="dxa"/>
        </w:tblCellMar>
        <w:tblLook w:val="0000"/>
      </w:tblPr>
      <w:tblGrid>
        <w:gridCol w:w="6840"/>
        <w:gridCol w:w="1747"/>
      </w:tblGrid>
      <w:tr w14:paraId="3C8D08F5" w14:textId="77777777">
        <w:tblPrEx>
          <w:tblW w:w="8587" w:type="dxa"/>
          <w:tblInd w:w="210" w:type="dxa"/>
          <w:tblLayout w:type="fixed"/>
          <w:tblLook w:val="0000"/>
        </w:tblPrEx>
        <w:trPr>
          <w:tblHeader/>
        </w:trPr>
        <w:tc>
          <w:tcPr>
            <w:tcW w:w="6840" w:type="dxa"/>
            <w:tcBorders>
              <w:top w:val="double" w:sz="4" w:space="0" w:color="auto"/>
              <w:bottom w:val="single" w:sz="6" w:space="0" w:color="auto"/>
            </w:tcBorders>
          </w:tcPr>
          <w:p w:rsidR="001F092D" w14:paraId="2FD6F9DF"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
              </w:rPr>
            </w:pPr>
          </w:p>
          <w:p w:rsidR="001F092D" w:rsidRPr="00ED303C" w14:paraId="653CBC8C"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
              </w:rPr>
            </w:pPr>
            <w:r w:rsidRPr="00ED303C">
              <w:rPr>
                <w:b/>
              </w:rPr>
              <w:t>Fee Category</w:t>
            </w:r>
          </w:p>
          <w:p w:rsidR="001F092D" w:rsidRPr="00ED303C" w14:paraId="661A2D36"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after="54"/>
              <w:rPr>
                <w:b/>
              </w:rPr>
            </w:pPr>
          </w:p>
        </w:tc>
        <w:tc>
          <w:tcPr>
            <w:tcW w:w="1747" w:type="dxa"/>
            <w:tcBorders>
              <w:top w:val="double" w:sz="4" w:space="0" w:color="auto"/>
              <w:bottom w:val="single" w:sz="6" w:space="0" w:color="auto"/>
            </w:tcBorders>
          </w:tcPr>
          <w:p w:rsidR="001F092D" w:rsidRPr="00ED303C" w14:paraId="15454F1B"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jc w:val="center"/>
              <w:rPr>
                <w:b/>
              </w:rPr>
            </w:pPr>
            <w:r w:rsidRPr="00ED303C">
              <w:rPr>
                <w:b/>
              </w:rPr>
              <w:t>Annual Regulatory Fee</w:t>
            </w:r>
          </w:p>
          <w:p w:rsidR="001F092D" w:rsidRPr="00ED303C" w14:paraId="1EF87429" w14:textId="77777777">
            <w:pPr>
              <w:tabs>
                <w:tab w:val="center" w:pos="850"/>
              </w:tabs>
              <w:suppressAutoHyphens/>
              <w:spacing w:after="54"/>
              <w:jc w:val="center"/>
              <w:rPr>
                <w:b/>
              </w:rPr>
            </w:pPr>
            <w:r w:rsidRPr="00ED303C">
              <w:rPr>
                <w:b/>
              </w:rPr>
              <w:t>($)</w:t>
            </w:r>
          </w:p>
        </w:tc>
      </w:tr>
      <w:tr w14:paraId="4A7A0385" w14:textId="77777777">
        <w:tblPrEx>
          <w:tblW w:w="8587" w:type="dxa"/>
          <w:tblInd w:w="210" w:type="dxa"/>
          <w:tblLayout w:type="fixed"/>
          <w:tblLook w:val="0000"/>
        </w:tblPrEx>
        <w:tc>
          <w:tcPr>
            <w:tcW w:w="6840" w:type="dxa"/>
            <w:tcBorders>
              <w:top w:val="single" w:sz="6" w:space="0" w:color="auto"/>
              <w:bottom w:val="single" w:sz="6" w:space="0" w:color="auto"/>
            </w:tcBorders>
          </w:tcPr>
          <w:p w:rsidR="001F092D" w:rsidRPr="00ED303C" w14:paraId="099D8476"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ind w:left="4680" w:hanging="4680"/>
            </w:pPr>
            <w:r>
              <w:t>*</w:t>
            </w:r>
            <w:r w:rsidRPr="00ED303C">
              <w:t>PLMRS (per license) (Exclusive Use) (47 CFR part 90)</w:t>
            </w:r>
          </w:p>
        </w:tc>
        <w:tc>
          <w:tcPr>
            <w:tcW w:w="1747" w:type="dxa"/>
            <w:tcBorders>
              <w:top w:val="single" w:sz="6" w:space="0" w:color="auto"/>
              <w:bottom w:val="single" w:sz="6" w:space="0" w:color="auto"/>
            </w:tcBorders>
          </w:tcPr>
          <w:p w:rsidR="001F092D" w:rsidRPr="00ED303C" w14:paraId="7AEF5418" w14:textId="77777777">
            <w:pPr>
              <w:tabs>
                <w:tab w:val="left" w:pos="-1440"/>
                <w:tab w:val="left" w:pos="-720"/>
                <w:tab w:val="left" w:pos="0"/>
                <w:tab w:val="left" w:pos="720"/>
                <w:tab w:val="left" w:pos="1440"/>
                <w:tab w:val="left" w:pos="2160"/>
                <w:tab w:val="left" w:pos="2880"/>
                <w:tab w:val="right" w:pos="3461"/>
                <w:tab w:val="left" w:pos="3600"/>
              </w:tabs>
              <w:suppressAutoHyphens/>
              <w:spacing w:before="90" w:after="54"/>
              <w:jc w:val="center"/>
            </w:pPr>
            <w:r w:rsidRPr="00ED303C">
              <w:t>25</w:t>
            </w:r>
          </w:p>
        </w:tc>
      </w:tr>
      <w:tr w14:paraId="399DF779" w14:textId="77777777">
        <w:tblPrEx>
          <w:tblW w:w="8587" w:type="dxa"/>
          <w:tblInd w:w="210" w:type="dxa"/>
          <w:tblLayout w:type="fixed"/>
          <w:tblLook w:val="0000"/>
        </w:tblPrEx>
        <w:tc>
          <w:tcPr>
            <w:tcW w:w="6840" w:type="dxa"/>
            <w:tcBorders>
              <w:bottom w:val="single" w:sz="6" w:space="0" w:color="auto"/>
            </w:tcBorders>
          </w:tcPr>
          <w:p w:rsidR="001F092D" w:rsidRPr="00ED303C" w14:paraId="45E5E73F" w14:textId="77777777">
            <w:pPr>
              <w:tabs>
                <w:tab w:val="left" w:pos="-1440"/>
                <w:tab w:val="left" w:pos="-720"/>
                <w:tab w:val="left" w:pos="0"/>
                <w:tab w:val="left" w:pos="720"/>
                <w:tab w:val="left" w:pos="1440"/>
                <w:tab w:val="left" w:pos="2160"/>
                <w:tab w:val="left" w:pos="2880"/>
                <w:tab w:val="right" w:pos="3461"/>
                <w:tab w:val="left" w:pos="3600"/>
              </w:tabs>
              <w:suppressAutoHyphens/>
              <w:spacing w:before="90" w:after="54"/>
              <w:ind w:left="4320" w:hanging="4320"/>
            </w:pPr>
            <w:r>
              <w:t>*</w:t>
            </w:r>
            <w:r w:rsidRPr="00ED303C">
              <w:t>Microwave (per license) (47 CFR part 101)</w:t>
            </w:r>
            <w:r w:rsidRPr="00ED303C">
              <w:tab/>
            </w:r>
          </w:p>
        </w:tc>
        <w:tc>
          <w:tcPr>
            <w:tcW w:w="1747" w:type="dxa"/>
            <w:tcBorders>
              <w:bottom w:val="single" w:sz="6" w:space="0" w:color="auto"/>
            </w:tcBorders>
          </w:tcPr>
          <w:p w:rsidR="001F092D" w:rsidRPr="00ED303C" w14:paraId="1FE5453D" w14:textId="77777777">
            <w:pPr>
              <w:tabs>
                <w:tab w:val="left" w:pos="-1440"/>
                <w:tab w:val="left" w:pos="-720"/>
                <w:tab w:val="left" w:pos="0"/>
                <w:tab w:val="left" w:pos="720"/>
                <w:tab w:val="left" w:pos="1440"/>
                <w:tab w:val="left" w:pos="2160"/>
                <w:tab w:val="left" w:pos="2880"/>
                <w:tab w:val="right" w:pos="3461"/>
                <w:tab w:val="left" w:pos="3600"/>
              </w:tabs>
              <w:suppressAutoHyphens/>
              <w:spacing w:before="90" w:after="54"/>
              <w:jc w:val="center"/>
            </w:pPr>
            <w:r w:rsidRPr="00ED303C">
              <w:t>25</w:t>
            </w:r>
          </w:p>
        </w:tc>
      </w:tr>
      <w:tr w14:paraId="43612702" w14:textId="77777777">
        <w:tblPrEx>
          <w:tblW w:w="8587" w:type="dxa"/>
          <w:tblInd w:w="210" w:type="dxa"/>
          <w:tblLayout w:type="fixed"/>
          <w:tblLook w:val="0000"/>
        </w:tblPrEx>
        <w:tc>
          <w:tcPr>
            <w:tcW w:w="6840" w:type="dxa"/>
            <w:tcBorders>
              <w:bottom w:val="single" w:sz="6" w:space="0" w:color="auto"/>
            </w:tcBorders>
          </w:tcPr>
          <w:p w:rsidR="001F092D" w:rsidRPr="00ED303C" w14:paraId="7C2BAD47" w14:textId="77777777">
            <w:pPr>
              <w:tabs>
                <w:tab w:val="left" w:pos="-1440"/>
                <w:tab w:val="left" w:pos="-720"/>
              </w:tabs>
              <w:suppressAutoHyphens/>
              <w:spacing w:before="90" w:after="54"/>
            </w:pPr>
            <w:r>
              <w:t>*</w:t>
            </w:r>
            <w:r w:rsidRPr="00ED303C">
              <w:t>Marine (Ship) (per station) (47 CFR part 80)</w:t>
            </w:r>
          </w:p>
        </w:tc>
        <w:tc>
          <w:tcPr>
            <w:tcW w:w="1747" w:type="dxa"/>
            <w:tcBorders>
              <w:bottom w:val="single" w:sz="6" w:space="0" w:color="auto"/>
            </w:tcBorders>
          </w:tcPr>
          <w:p w:rsidR="001F092D" w:rsidRPr="00ED303C" w14:paraId="32A37235" w14:textId="77777777">
            <w:pPr>
              <w:tabs>
                <w:tab w:val="left" w:pos="-1440"/>
                <w:tab w:val="left" w:pos="-720"/>
              </w:tabs>
              <w:suppressAutoHyphens/>
              <w:spacing w:before="90" w:after="54"/>
              <w:jc w:val="center"/>
            </w:pPr>
            <w:r w:rsidRPr="00ED303C">
              <w:t>15</w:t>
            </w:r>
          </w:p>
        </w:tc>
      </w:tr>
      <w:tr w14:paraId="0F4B1EF4" w14:textId="77777777">
        <w:tblPrEx>
          <w:tblW w:w="8587" w:type="dxa"/>
          <w:tblInd w:w="210" w:type="dxa"/>
          <w:tblLayout w:type="fixed"/>
          <w:tblLook w:val="0000"/>
        </w:tblPrEx>
        <w:tc>
          <w:tcPr>
            <w:tcW w:w="6840" w:type="dxa"/>
            <w:tcBorders>
              <w:bottom w:val="single" w:sz="6" w:space="0" w:color="auto"/>
            </w:tcBorders>
          </w:tcPr>
          <w:p w:rsidR="001F092D" w:rsidRPr="00ED303C" w14:paraId="012243B5" w14:textId="77777777">
            <w:pPr>
              <w:tabs>
                <w:tab w:val="left" w:pos="-1440"/>
                <w:tab w:val="left" w:pos="-720"/>
              </w:tabs>
              <w:suppressAutoHyphens/>
              <w:spacing w:before="90" w:after="54"/>
            </w:pPr>
            <w:r>
              <w:t>*</w:t>
            </w:r>
            <w:r w:rsidRPr="00ED303C">
              <w:t>Marine (Coast) (per license) (47 CFR part 80)</w:t>
            </w:r>
          </w:p>
        </w:tc>
        <w:tc>
          <w:tcPr>
            <w:tcW w:w="1747" w:type="dxa"/>
            <w:tcBorders>
              <w:bottom w:val="single" w:sz="6" w:space="0" w:color="auto"/>
            </w:tcBorders>
          </w:tcPr>
          <w:p w:rsidR="001F092D" w:rsidRPr="00ED303C" w14:paraId="1A8C3147" w14:textId="77777777">
            <w:pPr>
              <w:tabs>
                <w:tab w:val="left" w:pos="-1440"/>
                <w:tab w:val="left" w:pos="-720"/>
              </w:tabs>
              <w:suppressAutoHyphens/>
              <w:spacing w:before="90" w:after="54"/>
              <w:jc w:val="center"/>
            </w:pPr>
            <w:r w:rsidRPr="00ED303C">
              <w:t>40</w:t>
            </w:r>
          </w:p>
        </w:tc>
      </w:tr>
      <w:tr w14:paraId="2CE818BB" w14:textId="77777777">
        <w:tblPrEx>
          <w:tblW w:w="8587" w:type="dxa"/>
          <w:tblInd w:w="210" w:type="dxa"/>
          <w:tblLayout w:type="fixed"/>
          <w:tblLook w:val="0000"/>
        </w:tblPrEx>
        <w:tc>
          <w:tcPr>
            <w:tcW w:w="6840" w:type="dxa"/>
            <w:tcBorders>
              <w:bottom w:val="single" w:sz="6" w:space="0" w:color="auto"/>
            </w:tcBorders>
          </w:tcPr>
          <w:p w:rsidR="001F092D" w:rsidRPr="00ED303C" w14:paraId="4FEF316C" w14:textId="77777777">
            <w:pPr>
              <w:tabs>
                <w:tab w:val="left" w:pos="-1440"/>
                <w:tab w:val="left" w:pos="-720"/>
              </w:tabs>
              <w:suppressAutoHyphens/>
              <w:spacing w:before="90" w:after="54"/>
            </w:pPr>
            <w:r>
              <w:t>*</w:t>
            </w:r>
            <w:r w:rsidRPr="00ED303C">
              <w:t>Rural Radio (47 CFR part 22) (previously listed under the Land Mobile category)</w:t>
            </w:r>
          </w:p>
        </w:tc>
        <w:tc>
          <w:tcPr>
            <w:tcW w:w="1747" w:type="dxa"/>
            <w:tcBorders>
              <w:bottom w:val="single" w:sz="6" w:space="0" w:color="auto"/>
            </w:tcBorders>
          </w:tcPr>
          <w:p w:rsidR="001F092D" w:rsidRPr="00ED303C" w14:paraId="2647D5F7" w14:textId="77777777">
            <w:pPr>
              <w:tabs>
                <w:tab w:val="left" w:pos="-1440"/>
                <w:tab w:val="left" w:pos="-720"/>
              </w:tabs>
              <w:suppressAutoHyphens/>
              <w:spacing w:before="90" w:after="54"/>
              <w:jc w:val="center"/>
            </w:pPr>
            <w:r w:rsidRPr="00ED303C">
              <w:t>10</w:t>
            </w:r>
          </w:p>
        </w:tc>
      </w:tr>
      <w:tr w14:paraId="10644E0F" w14:textId="77777777">
        <w:tblPrEx>
          <w:tblW w:w="8587" w:type="dxa"/>
          <w:tblInd w:w="210" w:type="dxa"/>
          <w:tblLayout w:type="fixed"/>
          <w:tblLook w:val="0000"/>
        </w:tblPrEx>
        <w:tc>
          <w:tcPr>
            <w:tcW w:w="6840" w:type="dxa"/>
            <w:tcBorders>
              <w:bottom w:val="single" w:sz="6" w:space="0" w:color="auto"/>
            </w:tcBorders>
          </w:tcPr>
          <w:p w:rsidR="001F092D" w:rsidRPr="00ED303C" w14:paraId="5F099A05" w14:textId="77777777">
            <w:pPr>
              <w:tabs>
                <w:tab w:val="left" w:pos="-1440"/>
                <w:tab w:val="left" w:pos="-720"/>
              </w:tabs>
              <w:suppressAutoHyphens/>
              <w:spacing w:before="90" w:after="54"/>
            </w:pPr>
            <w:r>
              <w:t>*</w:t>
            </w:r>
            <w:r w:rsidRPr="00ED303C">
              <w:t>PLMRS (Shared Use) (per license) (47 CFR part 90)</w:t>
            </w:r>
          </w:p>
        </w:tc>
        <w:tc>
          <w:tcPr>
            <w:tcW w:w="1747" w:type="dxa"/>
            <w:tcBorders>
              <w:bottom w:val="single" w:sz="6" w:space="0" w:color="auto"/>
            </w:tcBorders>
          </w:tcPr>
          <w:p w:rsidR="001F092D" w:rsidRPr="00ED303C" w14:paraId="0E6694BA" w14:textId="77777777">
            <w:pPr>
              <w:tabs>
                <w:tab w:val="left" w:pos="-1440"/>
                <w:tab w:val="left" w:pos="-720"/>
              </w:tabs>
              <w:suppressAutoHyphens/>
              <w:spacing w:before="90" w:after="54"/>
              <w:jc w:val="center"/>
            </w:pPr>
            <w:r w:rsidRPr="00ED303C">
              <w:t>10</w:t>
            </w:r>
          </w:p>
        </w:tc>
      </w:tr>
      <w:tr w14:paraId="4F42B694" w14:textId="77777777">
        <w:tblPrEx>
          <w:tblW w:w="8587" w:type="dxa"/>
          <w:tblInd w:w="210" w:type="dxa"/>
          <w:tblLayout w:type="fixed"/>
          <w:tblLook w:val="0000"/>
        </w:tblPrEx>
        <w:tc>
          <w:tcPr>
            <w:tcW w:w="6840" w:type="dxa"/>
            <w:tcBorders>
              <w:bottom w:val="single" w:sz="6" w:space="0" w:color="auto"/>
            </w:tcBorders>
          </w:tcPr>
          <w:p w:rsidR="001F092D" w:rsidRPr="00ED303C" w14:paraId="7313488C" w14:textId="77777777">
            <w:pPr>
              <w:tabs>
                <w:tab w:val="left" w:pos="-1440"/>
                <w:tab w:val="left" w:pos="-720"/>
                <w:tab w:val="left" w:pos="0"/>
                <w:tab w:val="left" w:pos="720"/>
                <w:tab w:val="left" w:pos="1440"/>
                <w:tab w:val="left" w:pos="2160"/>
                <w:tab w:val="left" w:pos="2880"/>
                <w:tab w:val="left" w:pos="3600"/>
                <w:tab w:val="left" w:pos="4320"/>
                <w:tab w:val="left" w:pos="5040"/>
              </w:tabs>
              <w:suppressAutoHyphens/>
              <w:spacing w:before="90" w:after="54"/>
              <w:ind w:left="5760" w:hanging="5760"/>
            </w:pPr>
            <w:r>
              <w:t>*</w:t>
            </w:r>
            <w:r w:rsidRPr="00ED303C">
              <w:t>Aviation (Aircraft) (per station) (47 CFR part 87)</w:t>
            </w:r>
            <w:r w:rsidRPr="00ED303C">
              <w:tab/>
            </w:r>
            <w:r w:rsidRPr="00ED303C">
              <w:tab/>
            </w:r>
            <w:r w:rsidRPr="00ED303C">
              <w:tab/>
            </w:r>
          </w:p>
        </w:tc>
        <w:tc>
          <w:tcPr>
            <w:tcW w:w="1747" w:type="dxa"/>
            <w:tcBorders>
              <w:bottom w:val="single" w:sz="6" w:space="0" w:color="auto"/>
            </w:tcBorders>
          </w:tcPr>
          <w:p w:rsidR="001F092D" w:rsidRPr="00ED303C" w14:paraId="45D31E6B" w14:textId="77777777">
            <w:pPr>
              <w:tabs>
                <w:tab w:val="left" w:pos="-1440"/>
                <w:tab w:val="left" w:pos="-720"/>
              </w:tabs>
              <w:suppressAutoHyphens/>
              <w:spacing w:before="90" w:after="54"/>
              <w:jc w:val="center"/>
            </w:pPr>
            <w:r w:rsidRPr="00ED303C">
              <w:t>10</w:t>
            </w:r>
          </w:p>
        </w:tc>
      </w:tr>
      <w:tr w14:paraId="67278615" w14:textId="77777777">
        <w:tblPrEx>
          <w:tblW w:w="8587" w:type="dxa"/>
          <w:tblInd w:w="210" w:type="dxa"/>
          <w:tblLayout w:type="fixed"/>
          <w:tblLook w:val="0000"/>
        </w:tblPrEx>
        <w:tc>
          <w:tcPr>
            <w:tcW w:w="6840" w:type="dxa"/>
            <w:tcBorders>
              <w:bottom w:val="single" w:sz="6" w:space="0" w:color="auto"/>
            </w:tcBorders>
          </w:tcPr>
          <w:p w:rsidR="001F092D" w:rsidRPr="00ED303C" w14:paraId="4D631F16" w14:textId="77777777">
            <w:pPr>
              <w:tabs>
                <w:tab w:val="left" w:pos="-1440"/>
                <w:tab w:val="left" w:pos="-720"/>
                <w:tab w:val="left" w:pos="0"/>
                <w:tab w:val="left" w:pos="720"/>
                <w:tab w:val="left" w:pos="1440"/>
                <w:tab w:val="left" w:pos="2160"/>
                <w:tab w:val="left" w:pos="2880"/>
                <w:tab w:val="left" w:pos="3600"/>
              </w:tabs>
              <w:suppressAutoHyphens/>
              <w:spacing w:before="90" w:after="54"/>
              <w:ind w:left="4320" w:hanging="4320"/>
            </w:pPr>
            <w:r>
              <w:t>*</w:t>
            </w:r>
            <w:r w:rsidRPr="00ED303C">
              <w:t>Aviation (Ground) (per license) (47 CFR part 87)</w:t>
            </w:r>
            <w:r w:rsidRPr="00ED303C">
              <w:tab/>
            </w:r>
          </w:p>
        </w:tc>
        <w:tc>
          <w:tcPr>
            <w:tcW w:w="1747" w:type="dxa"/>
            <w:tcBorders>
              <w:bottom w:val="single" w:sz="6" w:space="0" w:color="auto"/>
            </w:tcBorders>
          </w:tcPr>
          <w:p w:rsidR="001F092D" w:rsidRPr="00ED303C" w14:paraId="6EAC683B" w14:textId="77777777">
            <w:pPr>
              <w:tabs>
                <w:tab w:val="left" w:pos="-1440"/>
                <w:tab w:val="left" w:pos="-720"/>
              </w:tabs>
              <w:suppressAutoHyphens/>
              <w:spacing w:before="90" w:after="54"/>
              <w:jc w:val="center"/>
            </w:pPr>
            <w:r w:rsidRPr="00ED303C">
              <w:t>20</w:t>
            </w:r>
          </w:p>
        </w:tc>
      </w:tr>
      <w:tr w14:paraId="7DE9B091" w14:textId="77777777">
        <w:tblPrEx>
          <w:tblW w:w="8587" w:type="dxa"/>
          <w:tblInd w:w="210" w:type="dxa"/>
          <w:tblLayout w:type="fixed"/>
          <w:tblLook w:val="0000"/>
        </w:tblPrEx>
        <w:tc>
          <w:tcPr>
            <w:tcW w:w="6840" w:type="dxa"/>
            <w:tcBorders>
              <w:top w:val="single" w:sz="6" w:space="0" w:color="auto"/>
            </w:tcBorders>
          </w:tcPr>
          <w:p w:rsidR="001F092D" w:rsidRPr="00ED303C" w14:paraId="724FCE22" w14:textId="77777777">
            <w:pPr>
              <w:tabs>
                <w:tab w:val="left" w:pos="-1440"/>
                <w:tab w:val="left" w:pos="-720"/>
              </w:tabs>
              <w:suppressAutoHyphens/>
              <w:spacing w:before="90" w:after="54"/>
            </w:pPr>
            <w:r w:rsidRPr="00ED303C">
              <w:t>CMRS Mobile/Cellular Services (per unit) (47 CFR parts 20, 22, 24, 27, 80 and 90) (Includes Non-Geographic telephone numbers)</w:t>
            </w:r>
          </w:p>
        </w:tc>
        <w:tc>
          <w:tcPr>
            <w:tcW w:w="1747" w:type="dxa"/>
            <w:tcBorders>
              <w:top w:val="single" w:sz="6" w:space="0" w:color="auto"/>
            </w:tcBorders>
          </w:tcPr>
          <w:p w:rsidR="001F092D" w:rsidRPr="00ED303C" w14:paraId="7AA3EDE0" w14:textId="77777777">
            <w:pPr>
              <w:tabs>
                <w:tab w:val="left" w:pos="-1440"/>
                <w:tab w:val="left" w:pos="-720"/>
              </w:tabs>
              <w:suppressAutoHyphens/>
              <w:spacing w:before="90" w:after="54"/>
              <w:jc w:val="center"/>
            </w:pPr>
            <w:r>
              <w:t>0</w:t>
            </w:r>
            <w:r w:rsidRPr="00ED303C">
              <w:t>.1</w:t>
            </w:r>
            <w:r>
              <w:t>6</w:t>
            </w:r>
          </w:p>
        </w:tc>
      </w:tr>
      <w:tr w14:paraId="571F8A79" w14:textId="77777777">
        <w:tblPrEx>
          <w:tblW w:w="8587" w:type="dxa"/>
          <w:tblInd w:w="210" w:type="dxa"/>
          <w:tblLayout w:type="fixed"/>
          <w:tblLook w:val="0000"/>
        </w:tblPrEx>
        <w:tc>
          <w:tcPr>
            <w:tcW w:w="6840" w:type="dxa"/>
          </w:tcPr>
          <w:p w:rsidR="001F092D" w:rsidRPr="00ED303C" w14:paraId="0927B72C" w14:textId="77777777">
            <w:pPr>
              <w:tabs>
                <w:tab w:val="left" w:pos="-1440"/>
                <w:tab w:val="left" w:pos="-720"/>
              </w:tabs>
              <w:suppressAutoHyphens/>
              <w:spacing w:before="90" w:after="54"/>
            </w:pPr>
            <w:r w:rsidRPr="00ED303C">
              <w:t>CMRS Messaging Services (per unit) (47 CFR parts 20, 22, 24 and 90)</w:t>
            </w:r>
          </w:p>
        </w:tc>
        <w:tc>
          <w:tcPr>
            <w:tcW w:w="1747" w:type="dxa"/>
          </w:tcPr>
          <w:p w:rsidR="001F092D" w:rsidRPr="00ED303C" w14:paraId="53AAB646" w14:textId="77777777">
            <w:pPr>
              <w:tabs>
                <w:tab w:val="left" w:pos="-1440"/>
                <w:tab w:val="left" w:pos="-720"/>
              </w:tabs>
              <w:suppressAutoHyphens/>
              <w:spacing w:before="90" w:after="54"/>
              <w:jc w:val="center"/>
            </w:pPr>
            <w:r>
              <w:t>0</w:t>
            </w:r>
            <w:r w:rsidRPr="00ED303C">
              <w:t>.08</w:t>
            </w:r>
          </w:p>
        </w:tc>
      </w:tr>
      <w:tr w14:paraId="35F6F7B3" w14:textId="77777777">
        <w:tblPrEx>
          <w:tblW w:w="8587" w:type="dxa"/>
          <w:tblInd w:w="210" w:type="dxa"/>
          <w:tblLayout w:type="fixed"/>
          <w:tblLook w:val="0000"/>
        </w:tblPrEx>
        <w:tc>
          <w:tcPr>
            <w:tcW w:w="6840" w:type="dxa"/>
          </w:tcPr>
          <w:p w:rsidR="001F092D" w:rsidRPr="00ED303C" w14:paraId="70102523" w14:textId="77777777">
            <w:pPr>
              <w:tabs>
                <w:tab w:val="left" w:pos="-1440"/>
                <w:tab w:val="left" w:pos="-720"/>
              </w:tabs>
              <w:suppressAutoHyphens/>
              <w:spacing w:before="90" w:after="54"/>
            </w:pPr>
            <w:r w:rsidRPr="00ED303C">
              <w:t>Broadband Radio Service (formerly MMDS/ MDS) (per license) (47 CFR part 27)</w:t>
            </w:r>
          </w:p>
          <w:p w:rsidR="001F092D" w:rsidRPr="00ED303C" w14:paraId="366DA01C" w14:textId="77777777">
            <w:pPr>
              <w:tabs>
                <w:tab w:val="left" w:pos="-1440"/>
                <w:tab w:val="left" w:pos="-720"/>
              </w:tabs>
              <w:suppressAutoHyphens/>
              <w:spacing w:before="90" w:after="54"/>
            </w:pPr>
            <w:r w:rsidRPr="00ED303C">
              <w:t>Local Multipoint Distribution Service (per call sign) (47 CFR, part 101)</w:t>
            </w:r>
          </w:p>
        </w:tc>
        <w:tc>
          <w:tcPr>
            <w:tcW w:w="1747" w:type="dxa"/>
          </w:tcPr>
          <w:p w:rsidR="001F092D" w:rsidRPr="00ED303C" w14:paraId="26A41755" w14:textId="77777777">
            <w:pPr>
              <w:tabs>
                <w:tab w:val="left" w:pos="-1440"/>
                <w:tab w:val="left" w:pos="-720"/>
              </w:tabs>
              <w:suppressAutoHyphens/>
              <w:spacing w:before="90" w:after="54"/>
              <w:jc w:val="center"/>
            </w:pPr>
            <w:r>
              <w:t>760</w:t>
            </w:r>
          </w:p>
          <w:p w:rsidR="001F092D" w:rsidRPr="00ED303C" w14:paraId="001FE476" w14:textId="77777777">
            <w:pPr>
              <w:tabs>
                <w:tab w:val="left" w:pos="-1440"/>
                <w:tab w:val="left" w:pos="-720"/>
              </w:tabs>
              <w:suppressAutoHyphens/>
              <w:spacing w:before="90" w:after="54"/>
              <w:jc w:val="center"/>
            </w:pPr>
          </w:p>
          <w:p w:rsidR="001F092D" w:rsidRPr="00ED303C" w14:paraId="628C2868" w14:textId="77777777">
            <w:pPr>
              <w:tabs>
                <w:tab w:val="left" w:pos="-1440"/>
                <w:tab w:val="left" w:pos="-720"/>
              </w:tabs>
              <w:suppressAutoHyphens/>
              <w:spacing w:before="90" w:after="54"/>
              <w:jc w:val="center"/>
            </w:pPr>
            <w:r>
              <w:t>760</w:t>
            </w:r>
          </w:p>
        </w:tc>
      </w:tr>
      <w:tr w14:paraId="199D04EB" w14:textId="77777777">
        <w:tblPrEx>
          <w:tblW w:w="8587" w:type="dxa"/>
          <w:tblInd w:w="210" w:type="dxa"/>
          <w:tblLayout w:type="fixed"/>
          <w:tblLook w:val="0000"/>
        </w:tblPrEx>
        <w:tc>
          <w:tcPr>
            <w:tcW w:w="6840" w:type="dxa"/>
          </w:tcPr>
          <w:p w:rsidR="001F092D" w:rsidRPr="00ED303C" w14:paraId="5E894EB0" w14:textId="77777777">
            <w:pPr>
              <w:tabs>
                <w:tab w:val="left" w:pos="-1440"/>
                <w:tab w:val="left" w:pos="-720"/>
              </w:tabs>
              <w:suppressAutoHyphens/>
              <w:spacing w:before="90" w:after="54"/>
            </w:pPr>
            <w:r w:rsidRPr="00ED303C">
              <w:t>AM Radio Construction Permits</w:t>
            </w:r>
          </w:p>
        </w:tc>
        <w:tc>
          <w:tcPr>
            <w:tcW w:w="1747" w:type="dxa"/>
          </w:tcPr>
          <w:p w:rsidR="001F092D" w:rsidRPr="00ED303C" w14:paraId="549CACC6" w14:textId="77777777">
            <w:pPr>
              <w:tabs>
                <w:tab w:val="left" w:pos="-1440"/>
                <w:tab w:val="left" w:pos="-720"/>
              </w:tabs>
              <w:suppressAutoHyphens/>
              <w:spacing w:before="90" w:after="54"/>
              <w:jc w:val="center"/>
            </w:pPr>
            <w:r>
              <w:t>570</w:t>
            </w:r>
          </w:p>
        </w:tc>
      </w:tr>
      <w:tr w14:paraId="3B8454F7" w14:textId="77777777">
        <w:tblPrEx>
          <w:tblW w:w="8587" w:type="dxa"/>
          <w:tblInd w:w="210" w:type="dxa"/>
          <w:tblLayout w:type="fixed"/>
          <w:tblLook w:val="0000"/>
        </w:tblPrEx>
        <w:tc>
          <w:tcPr>
            <w:tcW w:w="6840" w:type="dxa"/>
          </w:tcPr>
          <w:p w:rsidR="001F092D" w:rsidRPr="00ED303C" w14:paraId="37D26ECF" w14:textId="77777777">
            <w:pPr>
              <w:tabs>
                <w:tab w:val="left" w:pos="-1440"/>
                <w:tab w:val="left" w:pos="-720"/>
              </w:tabs>
              <w:suppressAutoHyphens/>
              <w:spacing w:before="90" w:after="54"/>
            </w:pPr>
            <w:r w:rsidRPr="00ED303C">
              <w:t>FM Radio Construction Permits</w:t>
            </w:r>
          </w:p>
        </w:tc>
        <w:tc>
          <w:tcPr>
            <w:tcW w:w="1747" w:type="dxa"/>
          </w:tcPr>
          <w:p w:rsidR="001F092D" w:rsidRPr="00ED303C" w14:paraId="1EF1C0F6" w14:textId="77777777">
            <w:pPr>
              <w:tabs>
                <w:tab w:val="left" w:pos="-1440"/>
                <w:tab w:val="left" w:pos="-720"/>
              </w:tabs>
              <w:suppressAutoHyphens/>
              <w:spacing w:before="90" w:after="54"/>
              <w:jc w:val="center"/>
            </w:pPr>
            <w:r>
              <w:t>1,000</w:t>
            </w:r>
          </w:p>
        </w:tc>
      </w:tr>
      <w:tr w14:paraId="5658CAF8" w14:textId="77777777">
        <w:tblPrEx>
          <w:tblW w:w="8587" w:type="dxa"/>
          <w:tblInd w:w="210" w:type="dxa"/>
          <w:tblLayout w:type="fixed"/>
          <w:tblLook w:val="0000"/>
        </w:tblPrEx>
        <w:tc>
          <w:tcPr>
            <w:tcW w:w="6840" w:type="dxa"/>
          </w:tcPr>
          <w:p w:rsidR="001F092D" w:rsidRPr="00ED303C" w14:paraId="5EBC5907" w14:textId="77777777">
            <w:pPr>
              <w:tabs>
                <w:tab w:val="left" w:pos="-1440"/>
                <w:tab w:val="left" w:pos="-720"/>
              </w:tabs>
              <w:suppressAutoHyphens/>
              <w:spacing w:before="90" w:after="54"/>
            </w:pPr>
            <w:r w:rsidRPr="00ED303C">
              <w:t>AM and FM Broadcast Radio Station Fees</w:t>
            </w:r>
          </w:p>
        </w:tc>
        <w:tc>
          <w:tcPr>
            <w:tcW w:w="1747" w:type="dxa"/>
          </w:tcPr>
          <w:p w:rsidR="001F092D" w:rsidRPr="00ED303C" w14:paraId="7AB03E73" w14:textId="77777777">
            <w:pPr>
              <w:tabs>
                <w:tab w:val="left" w:pos="-1440"/>
                <w:tab w:val="left" w:pos="-720"/>
              </w:tabs>
              <w:suppressAutoHyphens/>
              <w:spacing w:before="90" w:after="54"/>
              <w:jc w:val="center"/>
            </w:pPr>
            <w:r w:rsidRPr="00ED303C">
              <w:t>See Table Below</w:t>
            </w:r>
          </w:p>
        </w:tc>
      </w:tr>
      <w:tr w14:paraId="0628F278" w14:textId="77777777">
        <w:tblPrEx>
          <w:tblW w:w="8587" w:type="dxa"/>
          <w:tblInd w:w="210" w:type="dxa"/>
          <w:tblLayout w:type="fixed"/>
          <w:tblLook w:val="0000"/>
        </w:tblPrEx>
        <w:tc>
          <w:tcPr>
            <w:tcW w:w="6840" w:type="dxa"/>
          </w:tcPr>
          <w:p w:rsidR="001F092D" w:rsidRPr="00ED303C" w14:paraId="276F7C6A" w14:textId="77777777">
            <w:pPr>
              <w:tabs>
                <w:tab w:val="left" w:pos="-1440"/>
                <w:tab w:val="left" w:pos="-720"/>
              </w:tabs>
              <w:suppressAutoHyphens/>
              <w:spacing w:before="90" w:after="54"/>
            </w:pPr>
            <w:r>
              <w:t>Full Power</w:t>
            </w:r>
            <w:r w:rsidRPr="00ED303C">
              <w:t xml:space="preserve"> TV (47 CFR part 73) VHF and UHF Commercial Fee Factor</w:t>
            </w:r>
          </w:p>
        </w:tc>
        <w:tc>
          <w:tcPr>
            <w:tcW w:w="1747" w:type="dxa"/>
          </w:tcPr>
          <w:p w:rsidR="001F092D" w:rsidRPr="00ED303C" w14:paraId="7B04ACB2" w14:textId="77777777">
            <w:pPr>
              <w:tabs>
                <w:tab w:val="left" w:pos="-1440"/>
                <w:tab w:val="left" w:pos="-720"/>
              </w:tabs>
              <w:suppressAutoHyphens/>
              <w:spacing w:before="90" w:after="54"/>
              <w:jc w:val="center"/>
            </w:pPr>
            <w:r w:rsidRPr="00ED303C">
              <w:t>.</w:t>
            </w:r>
            <w:r w:rsidRPr="00AA4D2E">
              <w:t>00</w:t>
            </w:r>
            <w:r>
              <w:t>6674</w:t>
            </w:r>
          </w:p>
          <w:p w:rsidR="001F092D" w:rsidRPr="00ED303C" w14:paraId="7D621FB9" w14:textId="77777777">
            <w:pPr>
              <w:tabs>
                <w:tab w:val="left" w:pos="-1440"/>
                <w:tab w:val="left" w:pos="-720"/>
              </w:tabs>
              <w:suppressAutoHyphens/>
              <w:spacing w:before="90" w:after="54"/>
            </w:pPr>
            <w:r w:rsidRPr="00ED303C">
              <w:t xml:space="preserve">See Appendix </w:t>
            </w:r>
            <w:r>
              <w:t>F</w:t>
            </w:r>
            <w:r w:rsidRPr="00ED303C">
              <w:t xml:space="preserve"> </w:t>
            </w:r>
            <w:r>
              <w:t xml:space="preserve">of FY 2025 Report and Order </w:t>
            </w:r>
            <w:r w:rsidRPr="00ED303C">
              <w:t>for fee amounts due, also available at</w:t>
            </w:r>
          </w:p>
          <w:p w:rsidR="001F092D" w:rsidRPr="00ED303C" w14:paraId="3867EE2C" w14:textId="77777777">
            <w:hyperlink r:id="rId19" w:history="1">
              <w:r w:rsidRPr="00ED303C">
                <w:rPr>
                  <w:rStyle w:val="Hyperlink"/>
                </w:rPr>
                <w:t>https://www.fcc.gov/licensing-databases/fees/regulatory-fees</w:t>
              </w:r>
            </w:hyperlink>
          </w:p>
        </w:tc>
      </w:tr>
      <w:tr w14:paraId="35541797" w14:textId="77777777">
        <w:tblPrEx>
          <w:tblW w:w="8587" w:type="dxa"/>
          <w:tblInd w:w="210" w:type="dxa"/>
          <w:tblLayout w:type="fixed"/>
          <w:tblLook w:val="0000"/>
        </w:tblPrEx>
        <w:tc>
          <w:tcPr>
            <w:tcW w:w="6840" w:type="dxa"/>
          </w:tcPr>
          <w:p w:rsidR="001F092D" w:rsidRPr="00ED303C" w14:paraId="6BEA88F5" w14:textId="77777777">
            <w:pPr>
              <w:tabs>
                <w:tab w:val="left" w:pos="-1440"/>
                <w:tab w:val="left" w:pos="-720"/>
                <w:tab w:val="left" w:pos="0"/>
              </w:tabs>
              <w:suppressAutoHyphens/>
              <w:spacing w:before="90" w:after="54"/>
              <w:ind w:left="720" w:hanging="720"/>
            </w:pPr>
            <w:r>
              <w:t>Full Power</w:t>
            </w:r>
            <w:r w:rsidRPr="00ED303C">
              <w:t xml:space="preserve"> TV Construction Permits</w:t>
            </w:r>
          </w:p>
        </w:tc>
        <w:tc>
          <w:tcPr>
            <w:tcW w:w="1747" w:type="dxa"/>
          </w:tcPr>
          <w:p w:rsidR="001F092D" w:rsidRPr="00C45B06" w14:paraId="1F951505" w14:textId="77777777">
            <w:pPr>
              <w:tabs>
                <w:tab w:val="left" w:pos="-1440"/>
                <w:tab w:val="left" w:pos="-720"/>
              </w:tabs>
              <w:suppressAutoHyphens/>
              <w:spacing w:before="90" w:after="54"/>
              <w:jc w:val="center"/>
            </w:pPr>
            <w:r w:rsidRPr="00C45B06">
              <w:t>5,</w:t>
            </w:r>
            <w:r>
              <w:t>20</w:t>
            </w:r>
            <w:r w:rsidRPr="00C45B06">
              <w:t>0</w:t>
            </w:r>
          </w:p>
        </w:tc>
      </w:tr>
      <w:tr w14:paraId="58AAF109" w14:textId="77777777">
        <w:tblPrEx>
          <w:tblW w:w="8587" w:type="dxa"/>
          <w:tblInd w:w="210" w:type="dxa"/>
          <w:tblLayout w:type="fixed"/>
          <w:tblLook w:val="0000"/>
        </w:tblPrEx>
        <w:tc>
          <w:tcPr>
            <w:tcW w:w="6840" w:type="dxa"/>
          </w:tcPr>
          <w:p w:rsidR="001F092D" w:rsidRPr="00ED303C" w14:paraId="7619CD3A" w14:textId="77777777">
            <w:pPr>
              <w:tabs>
                <w:tab w:val="left" w:pos="-1440"/>
                <w:tab w:val="left" w:pos="-720"/>
                <w:tab w:val="left" w:pos="0"/>
                <w:tab w:val="left" w:pos="720"/>
                <w:tab w:val="left" w:pos="1440"/>
                <w:tab w:val="left" w:pos="2160"/>
                <w:tab w:val="left" w:pos="2880"/>
                <w:tab w:val="left" w:pos="3600"/>
                <w:tab w:val="left" w:pos="4320"/>
                <w:tab w:val="left" w:pos="5040"/>
              </w:tabs>
              <w:suppressAutoHyphens/>
              <w:spacing w:before="90" w:after="54"/>
              <w:ind w:left="5760" w:hanging="5760"/>
            </w:pPr>
            <w:r w:rsidRPr="00ED303C">
              <w:t xml:space="preserve">Low Power TV, Class A TV, TV/FM Translators &amp; </w:t>
            </w:r>
            <w:r>
              <w:t xml:space="preserve">FM </w:t>
            </w:r>
            <w:r w:rsidRPr="00ED303C">
              <w:t>Boosters (47 CFR</w:t>
            </w:r>
          </w:p>
          <w:p w:rsidR="001F092D" w:rsidRPr="00ED303C" w14:paraId="56E30DF3" w14:textId="77777777">
            <w:pPr>
              <w:tabs>
                <w:tab w:val="left" w:pos="-1440"/>
                <w:tab w:val="left" w:pos="-720"/>
                <w:tab w:val="left" w:pos="0"/>
                <w:tab w:val="left" w:pos="720"/>
                <w:tab w:val="left" w:pos="1440"/>
                <w:tab w:val="left" w:pos="2160"/>
                <w:tab w:val="left" w:pos="2880"/>
                <w:tab w:val="left" w:pos="3600"/>
                <w:tab w:val="left" w:pos="4320"/>
                <w:tab w:val="left" w:pos="5040"/>
              </w:tabs>
              <w:suppressAutoHyphens/>
              <w:spacing w:before="90" w:after="54"/>
              <w:ind w:left="5760" w:hanging="5760"/>
            </w:pPr>
            <w:r w:rsidRPr="00ED303C">
              <w:t xml:space="preserve"> part 74)</w:t>
            </w:r>
          </w:p>
        </w:tc>
        <w:tc>
          <w:tcPr>
            <w:tcW w:w="1747" w:type="dxa"/>
          </w:tcPr>
          <w:p w:rsidR="001F092D" w:rsidRPr="00ED303C" w14:paraId="5F9B020F" w14:textId="77777777">
            <w:pPr>
              <w:tabs>
                <w:tab w:val="left" w:pos="-1440"/>
                <w:tab w:val="left" w:pos="-720"/>
              </w:tabs>
              <w:suppressAutoHyphens/>
              <w:spacing w:before="90" w:after="54"/>
              <w:jc w:val="center"/>
            </w:pPr>
            <w:r>
              <w:t>275</w:t>
            </w:r>
          </w:p>
        </w:tc>
      </w:tr>
      <w:tr w14:paraId="41EB8C8B" w14:textId="77777777">
        <w:tblPrEx>
          <w:tblW w:w="8587" w:type="dxa"/>
          <w:tblInd w:w="210" w:type="dxa"/>
          <w:tblLayout w:type="fixed"/>
          <w:tblLook w:val="0000"/>
        </w:tblPrEx>
        <w:tc>
          <w:tcPr>
            <w:tcW w:w="6840" w:type="dxa"/>
          </w:tcPr>
          <w:p w:rsidR="001F092D" w:rsidRPr="00ED303C" w14:paraId="30EDBC37" w14:textId="77777777">
            <w:pPr>
              <w:tabs>
                <w:tab w:val="left" w:pos="-1440"/>
                <w:tab w:val="left" w:pos="-720"/>
                <w:tab w:val="left" w:pos="0"/>
                <w:tab w:val="left" w:pos="720"/>
                <w:tab w:val="left" w:pos="1440"/>
                <w:tab w:val="left" w:pos="2160"/>
                <w:tab w:val="left" w:pos="2880"/>
                <w:tab w:val="left" w:pos="3600"/>
              </w:tabs>
              <w:suppressAutoHyphens/>
              <w:spacing w:before="90" w:after="54"/>
              <w:ind w:left="4320" w:hanging="4320"/>
            </w:pPr>
            <w:r w:rsidRPr="00ED303C">
              <w:t>CARS (47 CFR part 78)</w:t>
            </w:r>
            <w:r w:rsidRPr="00ED303C">
              <w:tab/>
            </w:r>
          </w:p>
        </w:tc>
        <w:tc>
          <w:tcPr>
            <w:tcW w:w="1747" w:type="dxa"/>
          </w:tcPr>
          <w:p w:rsidR="001F092D" w:rsidRPr="00ED303C" w14:paraId="2B5A4A92" w14:textId="77777777">
            <w:pPr>
              <w:tabs>
                <w:tab w:val="left" w:pos="-1440"/>
                <w:tab w:val="left" w:pos="-720"/>
              </w:tabs>
              <w:suppressAutoHyphens/>
              <w:spacing w:before="90" w:after="54"/>
              <w:jc w:val="center"/>
            </w:pPr>
            <w:r>
              <w:t>1,945</w:t>
            </w:r>
          </w:p>
        </w:tc>
      </w:tr>
      <w:tr w14:paraId="3CCDC7CB" w14:textId="77777777">
        <w:tblPrEx>
          <w:tblW w:w="8587" w:type="dxa"/>
          <w:tblInd w:w="210" w:type="dxa"/>
          <w:tblLayout w:type="fixed"/>
          <w:tblLook w:val="0000"/>
        </w:tblPrEx>
        <w:tc>
          <w:tcPr>
            <w:tcW w:w="6840" w:type="dxa"/>
          </w:tcPr>
          <w:p w:rsidR="001F092D" w:rsidRPr="00ED303C" w14:paraId="047B919B" w14:textId="77777777">
            <w:pPr>
              <w:tabs>
                <w:tab w:val="left" w:pos="-1440"/>
                <w:tab w:val="left" w:pos="-720"/>
              </w:tabs>
              <w:suppressAutoHyphens/>
              <w:spacing w:before="90" w:after="54"/>
            </w:pPr>
            <w:r w:rsidRPr="00ED303C">
              <w:t>Cable Television Systems (per subscriber) (47 CFR part 76), Including IPTV</w:t>
            </w:r>
            <w:r>
              <w:t xml:space="preserve"> and Direct Broadcast Satellite (DBS)</w:t>
            </w:r>
          </w:p>
        </w:tc>
        <w:tc>
          <w:tcPr>
            <w:tcW w:w="1747" w:type="dxa"/>
          </w:tcPr>
          <w:p w:rsidR="001F092D" w:rsidRPr="00ED303C" w14:paraId="138DAA5F" w14:textId="77777777">
            <w:pPr>
              <w:tabs>
                <w:tab w:val="left" w:pos="-1440"/>
                <w:tab w:val="left" w:pos="-720"/>
              </w:tabs>
              <w:suppressAutoHyphens/>
              <w:spacing w:before="90" w:after="54"/>
              <w:jc w:val="center"/>
            </w:pPr>
            <w:r>
              <w:t>1.47</w:t>
            </w:r>
          </w:p>
        </w:tc>
      </w:tr>
      <w:tr w14:paraId="0885888D" w14:textId="77777777">
        <w:tblPrEx>
          <w:tblW w:w="8587" w:type="dxa"/>
          <w:tblInd w:w="210" w:type="dxa"/>
          <w:tblLayout w:type="fixed"/>
          <w:tblLook w:val="0000"/>
        </w:tblPrEx>
        <w:tc>
          <w:tcPr>
            <w:tcW w:w="6840" w:type="dxa"/>
          </w:tcPr>
          <w:p w:rsidR="001F092D" w:rsidRPr="00ED303C" w14:paraId="3D7682F3" w14:textId="77777777">
            <w:pPr>
              <w:tabs>
                <w:tab w:val="left" w:pos="-1440"/>
                <w:tab w:val="left" w:pos="-720"/>
              </w:tabs>
              <w:suppressAutoHyphens/>
              <w:spacing w:before="90" w:after="54"/>
            </w:pPr>
            <w:r w:rsidRPr="00ED303C">
              <w:t>Interstate Telecommunication Service Providers (per revenue dollar)</w:t>
            </w:r>
          </w:p>
        </w:tc>
        <w:tc>
          <w:tcPr>
            <w:tcW w:w="1747" w:type="dxa"/>
          </w:tcPr>
          <w:p w:rsidR="001F092D" w:rsidRPr="00ED303C" w14:paraId="068A73B5" w14:textId="77777777">
            <w:pPr>
              <w:tabs>
                <w:tab w:val="left" w:pos="-1440"/>
                <w:tab w:val="left" w:pos="-720"/>
              </w:tabs>
              <w:suppressAutoHyphens/>
              <w:spacing w:before="90" w:after="54"/>
              <w:jc w:val="center"/>
            </w:pPr>
            <w:r w:rsidRPr="00ED303C">
              <w:t>.00</w:t>
            </w:r>
            <w:r>
              <w:t>5125</w:t>
            </w:r>
          </w:p>
        </w:tc>
      </w:tr>
      <w:tr w14:paraId="398E66E6" w14:textId="77777777">
        <w:tblPrEx>
          <w:tblW w:w="8587" w:type="dxa"/>
          <w:tblInd w:w="210" w:type="dxa"/>
          <w:tblLayout w:type="fixed"/>
          <w:tblLook w:val="0000"/>
        </w:tblPrEx>
        <w:tc>
          <w:tcPr>
            <w:tcW w:w="6840" w:type="dxa"/>
          </w:tcPr>
          <w:p w:rsidR="001F092D" w:rsidRPr="00ED303C" w14:paraId="05D439A1" w14:textId="77777777">
            <w:pPr>
              <w:tabs>
                <w:tab w:val="left" w:pos="-1440"/>
                <w:tab w:val="left" w:pos="-720"/>
              </w:tabs>
              <w:suppressAutoHyphens/>
              <w:spacing w:before="90" w:after="54"/>
            </w:pPr>
            <w:r w:rsidRPr="00ED303C">
              <w:t>Toll Free (per toll free subscriber) (47 CFR section 52.101 (f) of the rules)</w:t>
            </w:r>
          </w:p>
        </w:tc>
        <w:tc>
          <w:tcPr>
            <w:tcW w:w="1747" w:type="dxa"/>
          </w:tcPr>
          <w:p w:rsidR="001F092D" w:rsidRPr="00ED303C" w14:paraId="39B39601" w14:textId="77777777">
            <w:pPr>
              <w:tabs>
                <w:tab w:val="left" w:pos="-1440"/>
                <w:tab w:val="left" w:pos="-720"/>
              </w:tabs>
              <w:suppressAutoHyphens/>
              <w:spacing w:before="90" w:after="54"/>
              <w:jc w:val="center"/>
            </w:pPr>
            <w:r>
              <w:t>0</w:t>
            </w:r>
            <w:r w:rsidRPr="00ED303C">
              <w:t>.1</w:t>
            </w:r>
            <w:r>
              <w:t>0</w:t>
            </w:r>
          </w:p>
        </w:tc>
      </w:tr>
      <w:tr w14:paraId="3BB4E38E" w14:textId="77777777">
        <w:tblPrEx>
          <w:tblW w:w="8587" w:type="dxa"/>
          <w:tblInd w:w="210" w:type="dxa"/>
          <w:tblLayout w:type="fixed"/>
          <w:tblLook w:val="0000"/>
        </w:tblPrEx>
        <w:tc>
          <w:tcPr>
            <w:tcW w:w="6840" w:type="dxa"/>
          </w:tcPr>
          <w:p w:rsidR="001F092D" w:rsidRPr="00ED303C" w14:paraId="270E6AC9" w14:textId="77777777">
            <w:pPr>
              <w:tabs>
                <w:tab w:val="left" w:pos="-1440"/>
                <w:tab w:val="left" w:pos="-720"/>
              </w:tabs>
              <w:suppressAutoHyphens/>
              <w:spacing w:before="90" w:after="54"/>
            </w:pPr>
            <w:r>
              <w:t>Earth Stations: Transmit/Receive &amp; Transmit only (per authorization or registration)</w:t>
            </w:r>
          </w:p>
        </w:tc>
        <w:tc>
          <w:tcPr>
            <w:tcW w:w="1747" w:type="dxa"/>
          </w:tcPr>
          <w:p w:rsidR="001F092D" w:rsidRPr="00ED303C" w14:paraId="6F2363B4" w14:textId="77777777">
            <w:pPr>
              <w:tabs>
                <w:tab w:val="left" w:pos="-1440"/>
                <w:tab w:val="left" w:pos="-720"/>
              </w:tabs>
              <w:suppressAutoHyphens/>
              <w:spacing w:before="90" w:after="54"/>
              <w:jc w:val="center"/>
            </w:pPr>
            <w:r>
              <w:t>2,060</w:t>
            </w:r>
          </w:p>
        </w:tc>
      </w:tr>
      <w:tr w14:paraId="4CD3D0CA" w14:textId="77777777">
        <w:tblPrEx>
          <w:tblW w:w="8587" w:type="dxa"/>
          <w:tblInd w:w="210" w:type="dxa"/>
          <w:tblLayout w:type="fixed"/>
          <w:tblLook w:val="0000"/>
        </w:tblPrEx>
        <w:tc>
          <w:tcPr>
            <w:tcW w:w="6840" w:type="dxa"/>
          </w:tcPr>
          <w:p w:rsidR="001F092D" w:rsidRPr="00ED303C" w14:paraId="258A9F78" w14:textId="77777777">
            <w:pPr>
              <w:tabs>
                <w:tab w:val="left" w:pos="-1440"/>
                <w:tab w:val="left" w:pos="-720"/>
              </w:tabs>
              <w:suppressAutoHyphens/>
              <w:spacing w:before="90" w:after="54"/>
            </w:pPr>
            <w:r>
              <w:t>Space Stations (per authorized station in geostationary orbit) (47 CFR part 25)</w:t>
            </w:r>
          </w:p>
        </w:tc>
        <w:tc>
          <w:tcPr>
            <w:tcW w:w="1747" w:type="dxa"/>
          </w:tcPr>
          <w:p w:rsidR="001F092D" w:rsidRPr="00ED303C" w14:paraId="5214931D" w14:textId="77777777">
            <w:pPr>
              <w:tabs>
                <w:tab w:val="left" w:pos="-1440"/>
                <w:tab w:val="left" w:pos="-720"/>
              </w:tabs>
              <w:suppressAutoHyphens/>
              <w:spacing w:before="90"/>
              <w:jc w:val="center"/>
            </w:pPr>
          </w:p>
          <w:p w:rsidR="001F092D" w:rsidRPr="00C45B06" w14:paraId="7A5C952D" w14:textId="77777777">
            <w:pPr>
              <w:tabs>
                <w:tab w:val="left" w:pos="-1440"/>
                <w:tab w:val="left" w:pos="-720"/>
              </w:tabs>
              <w:suppressAutoHyphens/>
              <w:spacing w:after="54"/>
              <w:jc w:val="center"/>
            </w:pPr>
            <w:r>
              <w:t>141,790</w:t>
            </w:r>
          </w:p>
        </w:tc>
      </w:tr>
      <w:tr w14:paraId="0D00DD58" w14:textId="77777777">
        <w:tblPrEx>
          <w:tblW w:w="8587" w:type="dxa"/>
          <w:tblInd w:w="210" w:type="dxa"/>
          <w:tblLayout w:type="fixed"/>
          <w:tblLook w:val="0000"/>
        </w:tblPrEx>
        <w:tc>
          <w:tcPr>
            <w:tcW w:w="6840" w:type="dxa"/>
          </w:tcPr>
          <w:p w:rsidR="001F092D" w:rsidRPr="00ED303C" w14:paraId="74FDAF85" w14:textId="77777777">
            <w:pPr>
              <w:tabs>
                <w:tab w:val="left" w:pos="-1440"/>
                <w:tab w:val="left" w:pos="-720"/>
              </w:tabs>
              <w:suppressAutoHyphens/>
              <w:spacing w:before="90" w:after="54"/>
            </w:pPr>
            <w:r>
              <w:t>Space Stations (per authorized system in non-geostationary orbit) (47 CFR part 25) – Small Constellation (fewer than 1000 authorized space stations)</w:t>
            </w:r>
          </w:p>
        </w:tc>
        <w:tc>
          <w:tcPr>
            <w:tcW w:w="1747" w:type="dxa"/>
          </w:tcPr>
          <w:p w:rsidR="001F092D" w:rsidRPr="00C45B06" w14:paraId="43436EDD" w14:textId="77777777">
            <w:pPr>
              <w:tabs>
                <w:tab w:val="left" w:pos="-1440"/>
                <w:tab w:val="left" w:pos="-720"/>
              </w:tabs>
              <w:suppressAutoHyphens/>
              <w:spacing w:before="90" w:after="54"/>
              <w:jc w:val="center"/>
            </w:pPr>
            <w:r>
              <w:t>375,140</w:t>
            </w:r>
          </w:p>
        </w:tc>
      </w:tr>
      <w:tr w14:paraId="32D4B4E2" w14:textId="77777777">
        <w:tblPrEx>
          <w:tblW w:w="8587" w:type="dxa"/>
          <w:tblInd w:w="210" w:type="dxa"/>
          <w:tblLayout w:type="fixed"/>
          <w:tblLook w:val="0000"/>
        </w:tblPrEx>
        <w:tc>
          <w:tcPr>
            <w:tcW w:w="6840" w:type="dxa"/>
          </w:tcPr>
          <w:p w:rsidR="001F092D" w:rsidRPr="00ED303C" w14:paraId="75383043" w14:textId="77777777">
            <w:pPr>
              <w:tabs>
                <w:tab w:val="left" w:pos="-1440"/>
                <w:tab w:val="left" w:pos="-720"/>
              </w:tabs>
              <w:suppressAutoHyphens/>
              <w:spacing w:before="90" w:after="54"/>
            </w:pPr>
            <w:r>
              <w:t>Space Stations (per authorized system in non-geostationary orbit) (47 CFR part 25) – Large Constellation (1000 or more authorized space stations)</w:t>
            </w:r>
          </w:p>
        </w:tc>
        <w:tc>
          <w:tcPr>
            <w:tcW w:w="1747" w:type="dxa"/>
          </w:tcPr>
          <w:p w:rsidR="001F092D" w:rsidRPr="00C45B06" w14:paraId="07A07C7E" w14:textId="77777777">
            <w:pPr>
              <w:tabs>
                <w:tab w:val="left" w:pos="-1440"/>
                <w:tab w:val="left" w:pos="-720"/>
              </w:tabs>
              <w:suppressAutoHyphens/>
              <w:spacing w:before="90" w:after="54"/>
              <w:jc w:val="center"/>
            </w:pPr>
            <w:r>
              <w:t>1,917,390</w:t>
            </w:r>
          </w:p>
        </w:tc>
      </w:tr>
      <w:tr w14:paraId="3A2876FA" w14:textId="77777777">
        <w:tblPrEx>
          <w:tblW w:w="8587" w:type="dxa"/>
          <w:tblInd w:w="210" w:type="dxa"/>
          <w:tblLayout w:type="fixed"/>
          <w:tblLook w:val="0000"/>
        </w:tblPrEx>
        <w:tc>
          <w:tcPr>
            <w:tcW w:w="6840" w:type="dxa"/>
            <w:tcBorders>
              <w:bottom w:val="single" w:sz="6" w:space="0" w:color="auto"/>
            </w:tcBorders>
          </w:tcPr>
          <w:p w:rsidR="001F092D" w:rsidRPr="00ED303C" w14:paraId="252C040A" w14:textId="77777777">
            <w:pPr>
              <w:tabs>
                <w:tab w:val="left" w:pos="-1440"/>
                <w:tab w:val="left" w:pos="-720"/>
              </w:tabs>
              <w:suppressAutoHyphens/>
              <w:spacing w:before="90" w:after="54"/>
            </w:pPr>
            <w:r>
              <w:t xml:space="preserve">Space Stations </w:t>
            </w:r>
            <w:r w:rsidRPr="00A9787D">
              <w:t xml:space="preserve">(per </w:t>
            </w:r>
            <w:r>
              <w:t xml:space="preserve">license/call sign </w:t>
            </w:r>
            <w:r w:rsidRPr="00ED303C">
              <w:t>in non-geostationary orbit</w:t>
            </w:r>
            <w:r w:rsidRPr="00A9787D">
              <w:t xml:space="preserve">) </w:t>
            </w:r>
            <w:r>
              <w:t>(47 CFR part 25) (Small Satellite)</w:t>
            </w:r>
          </w:p>
        </w:tc>
        <w:tc>
          <w:tcPr>
            <w:tcW w:w="1747" w:type="dxa"/>
            <w:tcBorders>
              <w:bottom w:val="single" w:sz="6" w:space="0" w:color="auto"/>
            </w:tcBorders>
          </w:tcPr>
          <w:p w:rsidR="001F092D" w:rsidRPr="00ED303C" w14:paraId="24A3C77B" w14:textId="77777777">
            <w:pPr>
              <w:tabs>
                <w:tab w:val="left" w:pos="-1440"/>
                <w:tab w:val="left" w:pos="-720"/>
              </w:tabs>
              <w:suppressAutoHyphens/>
              <w:spacing w:before="90" w:after="54"/>
              <w:jc w:val="center"/>
            </w:pPr>
            <w:r>
              <w:t>12,330</w:t>
            </w:r>
          </w:p>
        </w:tc>
      </w:tr>
      <w:tr w14:paraId="23176FF7" w14:textId="77777777">
        <w:tblPrEx>
          <w:tblW w:w="8587" w:type="dxa"/>
          <w:tblInd w:w="210" w:type="dxa"/>
          <w:tblLayout w:type="fixed"/>
          <w:tblLook w:val="0000"/>
        </w:tblPrEx>
        <w:tc>
          <w:tcPr>
            <w:tcW w:w="6840" w:type="dxa"/>
            <w:tcBorders>
              <w:bottom w:val="single" w:sz="6" w:space="0" w:color="auto"/>
            </w:tcBorders>
          </w:tcPr>
          <w:p w:rsidR="001F092D" w:rsidRPr="00ED303C" w14:paraId="3D691EA0" w14:textId="77777777">
            <w:pPr>
              <w:tabs>
                <w:tab w:val="left" w:pos="-1440"/>
                <w:tab w:val="left" w:pos="-720"/>
              </w:tabs>
              <w:suppressAutoHyphens/>
              <w:spacing w:before="90" w:after="54"/>
            </w:pPr>
            <w:r w:rsidRPr="00ED303C">
              <w:t>International Bearer Circuits - Terrestrial/Satellites (per Gbps circuit)</w:t>
            </w:r>
          </w:p>
        </w:tc>
        <w:tc>
          <w:tcPr>
            <w:tcW w:w="1747" w:type="dxa"/>
            <w:tcBorders>
              <w:bottom w:val="single" w:sz="6" w:space="0" w:color="auto"/>
            </w:tcBorders>
          </w:tcPr>
          <w:p w:rsidR="001F092D" w:rsidRPr="00ED303C" w14:paraId="04C8B6BF" w14:textId="77777777">
            <w:pPr>
              <w:tabs>
                <w:tab w:val="left" w:pos="-1440"/>
                <w:tab w:val="left" w:pos="-720"/>
              </w:tabs>
              <w:suppressAutoHyphens/>
              <w:spacing w:before="90" w:after="54"/>
              <w:jc w:val="center"/>
            </w:pPr>
            <w:r>
              <w:t>14</w:t>
            </w:r>
          </w:p>
        </w:tc>
      </w:tr>
      <w:tr w14:paraId="1062557D" w14:textId="77777777">
        <w:tblPrEx>
          <w:tblW w:w="8587" w:type="dxa"/>
          <w:tblInd w:w="210" w:type="dxa"/>
          <w:tblLayout w:type="fixed"/>
          <w:tblLook w:val="0000"/>
        </w:tblPrEx>
        <w:tc>
          <w:tcPr>
            <w:tcW w:w="6840" w:type="dxa"/>
            <w:tcBorders>
              <w:bottom w:val="double" w:sz="4" w:space="0" w:color="auto"/>
            </w:tcBorders>
          </w:tcPr>
          <w:p w:rsidR="001F092D" w:rsidRPr="00ED303C" w14:paraId="552F2182" w14:textId="77777777">
            <w:pPr>
              <w:tabs>
                <w:tab w:val="left" w:pos="-1440"/>
                <w:tab w:val="left" w:pos="-720"/>
                <w:tab w:val="left" w:pos="0"/>
                <w:tab w:val="left" w:pos="720"/>
                <w:tab w:val="left" w:pos="1440"/>
                <w:tab w:val="left" w:pos="2160"/>
                <w:tab w:val="left" w:pos="2880"/>
                <w:tab w:val="left" w:pos="3600"/>
                <w:tab w:val="left" w:pos="4320"/>
                <w:tab w:val="left" w:pos="5040"/>
              </w:tabs>
              <w:suppressAutoHyphens/>
              <w:spacing w:before="90" w:after="54"/>
              <w:ind w:left="5760" w:hanging="5760"/>
            </w:pPr>
            <w:r w:rsidRPr="00ED303C">
              <w:t xml:space="preserve">Submarine Cable Landing Licenses Fee (per cable system) </w:t>
            </w:r>
          </w:p>
        </w:tc>
        <w:tc>
          <w:tcPr>
            <w:tcW w:w="1747" w:type="dxa"/>
            <w:tcBorders>
              <w:bottom w:val="double" w:sz="4" w:space="0" w:color="auto"/>
            </w:tcBorders>
          </w:tcPr>
          <w:p w:rsidR="001F092D" w:rsidRPr="00ED303C" w14:paraId="0C255CB5" w14:textId="77777777">
            <w:pPr>
              <w:tabs>
                <w:tab w:val="left" w:pos="-1440"/>
                <w:tab w:val="left" w:pos="-720"/>
              </w:tabs>
              <w:suppressAutoHyphens/>
              <w:spacing w:before="90" w:after="54"/>
              <w:jc w:val="center"/>
            </w:pPr>
            <w:r w:rsidRPr="00ED303C">
              <w:t>See Table Below</w:t>
            </w:r>
          </w:p>
        </w:tc>
      </w:tr>
    </w:tbl>
    <w:p w:rsidR="001F092D" w:rsidRPr="00ED303C" w:rsidP="001F092D" w14:paraId="277645B3" w14:textId="77777777">
      <w:pPr>
        <w:rPr>
          <w:b/>
        </w:rPr>
      </w:pPr>
      <w:r w:rsidRPr="00ED303C">
        <w:rPr>
          <w:b/>
        </w:rPr>
        <w:br w:type="page"/>
      </w:r>
    </w:p>
    <w:tbl>
      <w:tblPr>
        <w:tblW w:w="9185" w:type="dxa"/>
        <w:tblInd w:w="152" w:type="dxa"/>
        <w:tblLayout w:type="fixed"/>
        <w:tblCellMar>
          <w:left w:w="0" w:type="dxa"/>
          <w:right w:w="0" w:type="dxa"/>
        </w:tblCellMar>
        <w:tblLook w:val="04A0"/>
      </w:tblPr>
      <w:tblGrid>
        <w:gridCol w:w="2261"/>
        <w:gridCol w:w="994"/>
        <w:gridCol w:w="994"/>
        <w:gridCol w:w="994"/>
        <w:gridCol w:w="994"/>
        <w:gridCol w:w="1440"/>
        <w:gridCol w:w="1508"/>
      </w:tblGrid>
      <w:tr w14:paraId="1EA89BFA" w14:textId="77777777">
        <w:tblPrEx>
          <w:tblW w:w="9185" w:type="dxa"/>
          <w:tblInd w:w="152" w:type="dxa"/>
          <w:tblLayout w:type="fixed"/>
          <w:tblLook w:val="04A0"/>
        </w:tblPrEx>
        <w:tc>
          <w:tcPr>
            <w:tcW w:w="9185" w:type="dxa"/>
            <w:gridSpan w:val="7"/>
            <w:tcBorders>
              <w:top w:val="double" w:sz="6" w:space="0" w:color="auto"/>
              <w:left w:val="double" w:sz="6" w:space="0" w:color="auto"/>
              <w:bottom w:val="single" w:sz="8" w:space="0" w:color="auto"/>
              <w:right w:val="double" w:sz="6" w:space="0" w:color="auto"/>
            </w:tcBorders>
            <w:tcMar>
              <w:top w:w="0" w:type="dxa"/>
              <w:left w:w="62" w:type="dxa"/>
              <w:bottom w:w="0" w:type="dxa"/>
              <w:right w:w="62" w:type="dxa"/>
            </w:tcMar>
            <w:hideMark/>
          </w:tcPr>
          <w:p w:rsidR="001F092D" w14:paraId="7F5C9AB9" w14:textId="77777777">
            <w:pPr>
              <w:spacing w:before="42" w:after="104" w:line="256" w:lineRule="auto"/>
              <w:jc w:val="center"/>
              <w:rPr>
                <w:b/>
                <w:bCs/>
              </w:rPr>
            </w:pPr>
            <w:r>
              <w:rPr>
                <w:b/>
                <w:bCs/>
              </w:rPr>
              <w:t>FY 2025 Radio Station Regulatory Fees</w:t>
            </w:r>
          </w:p>
        </w:tc>
      </w:tr>
      <w:tr w14:paraId="59C83E2D" w14:textId="77777777">
        <w:tblPrEx>
          <w:tblW w:w="9185" w:type="dxa"/>
          <w:tblInd w:w="152" w:type="dxa"/>
          <w:tblLayout w:type="fixed"/>
          <w:tblLook w:val="04A0"/>
        </w:tblPrEx>
        <w:tc>
          <w:tcPr>
            <w:tcW w:w="2261" w:type="dxa"/>
            <w:tcBorders>
              <w:top w:val="single" w:sz="8" w:space="0" w:color="auto"/>
              <w:left w:val="double" w:sz="6" w:space="0" w:color="auto"/>
              <w:bottom w:val="single" w:sz="4" w:space="0" w:color="auto"/>
              <w:right w:val="single" w:sz="4" w:space="0" w:color="auto"/>
            </w:tcBorders>
            <w:tcMar>
              <w:top w:w="0" w:type="dxa"/>
              <w:left w:w="62" w:type="dxa"/>
              <w:bottom w:w="0" w:type="dxa"/>
              <w:right w:w="62" w:type="dxa"/>
            </w:tcMar>
            <w:hideMark/>
          </w:tcPr>
          <w:p w:rsidR="001F092D" w14:paraId="45748788" w14:textId="77777777">
            <w:pPr>
              <w:spacing w:before="42" w:line="256" w:lineRule="auto"/>
              <w:jc w:val="center"/>
              <w:rPr>
                <w:b/>
                <w:bCs/>
              </w:rPr>
            </w:pPr>
            <w:r>
              <w:rPr>
                <w:b/>
                <w:bCs/>
              </w:rPr>
              <w:t xml:space="preserve">Population </w:t>
            </w:r>
          </w:p>
          <w:p w:rsidR="001F092D" w14:paraId="228051B6" w14:textId="77777777">
            <w:pPr>
              <w:spacing w:after="104" w:line="256" w:lineRule="auto"/>
              <w:jc w:val="center"/>
              <w:rPr>
                <w:b/>
                <w:bCs/>
              </w:rPr>
            </w:pPr>
            <w:r>
              <w:rPr>
                <w:b/>
                <w:bCs/>
              </w:rPr>
              <w:t>Served</w:t>
            </w:r>
          </w:p>
        </w:tc>
        <w:tc>
          <w:tcPr>
            <w:tcW w:w="994" w:type="dxa"/>
            <w:tcBorders>
              <w:top w:val="single" w:sz="8" w:space="0" w:color="auto"/>
              <w:left w:val="single" w:sz="4" w:space="0" w:color="auto"/>
              <w:bottom w:val="single" w:sz="4" w:space="0" w:color="auto"/>
              <w:right w:val="single" w:sz="4" w:space="0" w:color="auto"/>
            </w:tcBorders>
            <w:tcMar>
              <w:top w:w="0" w:type="dxa"/>
              <w:left w:w="62" w:type="dxa"/>
              <w:bottom w:w="0" w:type="dxa"/>
              <w:right w:w="62" w:type="dxa"/>
            </w:tcMar>
            <w:hideMark/>
          </w:tcPr>
          <w:p w:rsidR="001F092D" w14:paraId="2FCB7CC6" w14:textId="77777777">
            <w:pPr>
              <w:spacing w:before="42" w:after="104" w:line="256" w:lineRule="auto"/>
              <w:jc w:val="center"/>
              <w:rPr>
                <w:b/>
                <w:bCs/>
              </w:rPr>
            </w:pPr>
            <w:r>
              <w:rPr>
                <w:b/>
                <w:bCs/>
              </w:rPr>
              <w:t>AM Class A</w:t>
            </w:r>
          </w:p>
        </w:tc>
        <w:tc>
          <w:tcPr>
            <w:tcW w:w="994" w:type="dxa"/>
            <w:tcBorders>
              <w:top w:val="single" w:sz="8" w:space="0" w:color="auto"/>
              <w:left w:val="single" w:sz="4" w:space="0" w:color="auto"/>
              <w:bottom w:val="single" w:sz="4" w:space="0" w:color="auto"/>
              <w:right w:val="single" w:sz="4" w:space="0" w:color="auto"/>
            </w:tcBorders>
            <w:tcMar>
              <w:top w:w="0" w:type="dxa"/>
              <w:left w:w="62" w:type="dxa"/>
              <w:bottom w:w="0" w:type="dxa"/>
              <w:right w:w="62" w:type="dxa"/>
            </w:tcMar>
            <w:hideMark/>
          </w:tcPr>
          <w:p w:rsidR="001F092D" w14:paraId="2C7E809D" w14:textId="77777777">
            <w:pPr>
              <w:spacing w:before="42" w:after="104" w:line="256" w:lineRule="auto"/>
              <w:jc w:val="center"/>
              <w:rPr>
                <w:b/>
                <w:bCs/>
              </w:rPr>
            </w:pPr>
            <w:r>
              <w:rPr>
                <w:b/>
                <w:bCs/>
              </w:rPr>
              <w:t>AM Class B</w:t>
            </w:r>
          </w:p>
        </w:tc>
        <w:tc>
          <w:tcPr>
            <w:tcW w:w="994" w:type="dxa"/>
            <w:tcBorders>
              <w:top w:val="single" w:sz="8" w:space="0" w:color="auto"/>
              <w:left w:val="single" w:sz="4" w:space="0" w:color="auto"/>
              <w:bottom w:val="single" w:sz="4" w:space="0" w:color="auto"/>
              <w:right w:val="single" w:sz="4" w:space="0" w:color="auto"/>
            </w:tcBorders>
            <w:tcMar>
              <w:top w:w="0" w:type="dxa"/>
              <w:left w:w="62" w:type="dxa"/>
              <w:bottom w:w="0" w:type="dxa"/>
              <w:right w:w="62" w:type="dxa"/>
            </w:tcMar>
            <w:hideMark/>
          </w:tcPr>
          <w:p w:rsidR="001F092D" w14:paraId="0C18C1DB" w14:textId="77777777">
            <w:pPr>
              <w:spacing w:before="42" w:after="104" w:line="256" w:lineRule="auto"/>
              <w:jc w:val="center"/>
              <w:rPr>
                <w:b/>
                <w:bCs/>
              </w:rPr>
            </w:pPr>
            <w:r>
              <w:rPr>
                <w:b/>
                <w:bCs/>
              </w:rPr>
              <w:t>AM Class C</w:t>
            </w:r>
          </w:p>
        </w:tc>
        <w:tc>
          <w:tcPr>
            <w:tcW w:w="994" w:type="dxa"/>
            <w:tcBorders>
              <w:top w:val="single" w:sz="8" w:space="0" w:color="auto"/>
              <w:left w:val="single" w:sz="4" w:space="0" w:color="auto"/>
              <w:bottom w:val="single" w:sz="4" w:space="0" w:color="auto"/>
              <w:right w:val="single" w:sz="4" w:space="0" w:color="auto"/>
            </w:tcBorders>
            <w:tcMar>
              <w:top w:w="0" w:type="dxa"/>
              <w:left w:w="62" w:type="dxa"/>
              <w:bottom w:w="0" w:type="dxa"/>
              <w:right w:w="62" w:type="dxa"/>
            </w:tcMar>
            <w:hideMark/>
          </w:tcPr>
          <w:p w:rsidR="001F092D" w14:paraId="2CD1B897" w14:textId="77777777">
            <w:pPr>
              <w:spacing w:before="42" w:after="104" w:line="256" w:lineRule="auto"/>
              <w:jc w:val="center"/>
              <w:rPr>
                <w:b/>
                <w:bCs/>
              </w:rPr>
            </w:pPr>
            <w:r>
              <w:rPr>
                <w:b/>
                <w:bCs/>
              </w:rPr>
              <w:t>AM Class D</w:t>
            </w:r>
          </w:p>
        </w:tc>
        <w:tc>
          <w:tcPr>
            <w:tcW w:w="1440" w:type="dxa"/>
            <w:tcBorders>
              <w:top w:val="single" w:sz="8" w:space="0" w:color="auto"/>
              <w:left w:val="single" w:sz="4" w:space="0" w:color="auto"/>
              <w:bottom w:val="single" w:sz="4" w:space="0" w:color="auto"/>
              <w:right w:val="single" w:sz="4" w:space="0" w:color="auto"/>
            </w:tcBorders>
            <w:tcMar>
              <w:top w:w="0" w:type="dxa"/>
              <w:left w:w="62" w:type="dxa"/>
              <w:bottom w:w="0" w:type="dxa"/>
              <w:right w:w="62" w:type="dxa"/>
            </w:tcMar>
            <w:hideMark/>
          </w:tcPr>
          <w:p w:rsidR="001F092D" w14:paraId="04A33E05" w14:textId="77777777">
            <w:pPr>
              <w:spacing w:before="42" w:line="256" w:lineRule="auto"/>
              <w:jc w:val="center"/>
              <w:rPr>
                <w:b/>
                <w:bCs/>
                <w:lang w:val="pt-BR"/>
              </w:rPr>
            </w:pPr>
            <w:r>
              <w:rPr>
                <w:b/>
                <w:bCs/>
                <w:lang w:val="pt-BR"/>
              </w:rPr>
              <w:t>FM Classes</w:t>
            </w:r>
          </w:p>
          <w:p w:rsidR="001F092D" w14:paraId="058EEC09" w14:textId="77777777">
            <w:pPr>
              <w:spacing w:after="104" w:line="256" w:lineRule="auto"/>
              <w:jc w:val="center"/>
              <w:rPr>
                <w:b/>
                <w:bCs/>
                <w:lang w:val="pt-BR"/>
              </w:rPr>
            </w:pPr>
            <w:r>
              <w:rPr>
                <w:b/>
                <w:bCs/>
                <w:lang w:val="pt-BR"/>
              </w:rPr>
              <w:t>A, B1 &amp; C3</w:t>
            </w:r>
          </w:p>
        </w:tc>
        <w:tc>
          <w:tcPr>
            <w:tcW w:w="1508" w:type="dxa"/>
            <w:tcBorders>
              <w:top w:val="single" w:sz="8" w:space="0" w:color="auto"/>
              <w:left w:val="single" w:sz="4" w:space="0" w:color="auto"/>
              <w:bottom w:val="single" w:sz="4" w:space="0" w:color="auto"/>
              <w:right w:val="double" w:sz="6" w:space="0" w:color="auto"/>
            </w:tcBorders>
            <w:tcMar>
              <w:top w:w="0" w:type="dxa"/>
              <w:left w:w="62" w:type="dxa"/>
              <w:bottom w:w="0" w:type="dxa"/>
              <w:right w:w="62" w:type="dxa"/>
            </w:tcMar>
            <w:hideMark/>
          </w:tcPr>
          <w:p w:rsidR="001F092D" w14:paraId="5701BACF" w14:textId="77777777">
            <w:pPr>
              <w:spacing w:before="42" w:line="256" w:lineRule="auto"/>
              <w:jc w:val="center"/>
              <w:rPr>
                <w:b/>
                <w:bCs/>
                <w:lang w:val="pt-BR"/>
              </w:rPr>
            </w:pPr>
            <w:r>
              <w:rPr>
                <w:b/>
                <w:bCs/>
                <w:lang w:val="pt-BR"/>
              </w:rPr>
              <w:t>FM Classes</w:t>
            </w:r>
          </w:p>
          <w:p w:rsidR="001F092D" w14:paraId="7868711C" w14:textId="77777777">
            <w:pPr>
              <w:spacing w:after="104" w:line="256" w:lineRule="auto"/>
              <w:jc w:val="center"/>
              <w:rPr>
                <w:b/>
                <w:bCs/>
                <w:lang w:val="pt-BR"/>
              </w:rPr>
            </w:pPr>
            <w:r>
              <w:rPr>
                <w:b/>
                <w:bCs/>
                <w:lang w:val="pt-BR"/>
              </w:rPr>
              <w:t>B, C, C0, C1 &amp; C2</w:t>
            </w:r>
          </w:p>
        </w:tc>
      </w:tr>
      <w:tr w14:paraId="62CE9D57" w14:textId="77777777">
        <w:tblPrEx>
          <w:tblW w:w="9185" w:type="dxa"/>
          <w:tblInd w:w="152" w:type="dxa"/>
          <w:tblLayout w:type="fixed"/>
          <w:tblLook w:val="04A0"/>
        </w:tblPrEx>
        <w:tc>
          <w:tcPr>
            <w:tcW w:w="2261" w:type="dxa"/>
            <w:tcBorders>
              <w:top w:val="single" w:sz="4" w:space="0" w:color="auto"/>
              <w:left w:val="double" w:sz="6" w:space="0" w:color="auto"/>
              <w:bottom w:val="single" w:sz="4" w:space="0" w:color="auto"/>
              <w:right w:val="single" w:sz="4" w:space="0" w:color="auto"/>
            </w:tcBorders>
            <w:tcMar>
              <w:top w:w="0" w:type="dxa"/>
              <w:left w:w="62" w:type="dxa"/>
              <w:bottom w:w="0" w:type="dxa"/>
              <w:right w:w="62" w:type="dxa"/>
            </w:tcMar>
            <w:hideMark/>
          </w:tcPr>
          <w:p w:rsidR="001F092D" w:rsidRPr="00095F15" w14:paraId="720619B0" w14:textId="77777777">
            <w:pPr>
              <w:spacing w:before="42" w:after="104" w:line="256" w:lineRule="auto"/>
            </w:pPr>
            <w:r w:rsidRPr="00095F15">
              <w:t>&lt;=10,000</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6F1470DE" w14:textId="77777777">
            <w:pPr>
              <w:spacing w:before="42" w:after="104" w:line="256" w:lineRule="auto"/>
              <w:jc w:val="right"/>
            </w:pPr>
            <w:r>
              <w:rPr>
                <w:rStyle w:val="normaltextrun"/>
                <w:color w:val="000000"/>
                <w:szCs w:val="22"/>
              </w:rPr>
              <w:t>$545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7E3ADF45" w14:textId="77777777">
            <w:pPr>
              <w:spacing w:before="42" w:after="104" w:line="256" w:lineRule="auto"/>
              <w:jc w:val="right"/>
            </w:pPr>
            <w:r>
              <w:rPr>
                <w:rStyle w:val="normaltextrun"/>
                <w:color w:val="000000"/>
                <w:szCs w:val="22"/>
              </w:rPr>
              <w:t>$395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33944630" w14:textId="77777777">
            <w:pPr>
              <w:spacing w:before="42" w:after="104" w:line="256" w:lineRule="auto"/>
              <w:jc w:val="right"/>
            </w:pPr>
            <w:r>
              <w:rPr>
                <w:rStyle w:val="normaltextrun"/>
                <w:color w:val="000000"/>
                <w:szCs w:val="22"/>
              </w:rPr>
              <w:t>$340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5A557D79" w14:textId="77777777">
            <w:pPr>
              <w:spacing w:before="42" w:after="104" w:line="256" w:lineRule="auto"/>
              <w:jc w:val="right"/>
            </w:pPr>
            <w:r>
              <w:rPr>
                <w:rStyle w:val="normaltextrun"/>
                <w:color w:val="000000"/>
                <w:szCs w:val="22"/>
              </w:rPr>
              <w:t>$375 </w:t>
            </w:r>
            <w:r>
              <w:rPr>
                <w:rStyle w:val="eop"/>
                <w:color w:val="000000"/>
                <w:szCs w:val="22"/>
              </w:rPr>
              <w:t> </w:t>
            </w:r>
          </w:p>
        </w:tc>
        <w:tc>
          <w:tcPr>
            <w:tcW w:w="1440"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1CBB633A" w14:textId="77777777">
            <w:pPr>
              <w:spacing w:before="42" w:after="104" w:line="256" w:lineRule="auto"/>
              <w:jc w:val="right"/>
            </w:pPr>
            <w:r>
              <w:rPr>
                <w:rStyle w:val="normaltextrun"/>
                <w:color w:val="000000"/>
                <w:szCs w:val="22"/>
              </w:rPr>
              <w:t>$600 </w:t>
            </w:r>
            <w:r>
              <w:rPr>
                <w:rStyle w:val="eop"/>
                <w:color w:val="000000"/>
                <w:szCs w:val="22"/>
              </w:rPr>
              <w:t> </w:t>
            </w:r>
          </w:p>
        </w:tc>
        <w:tc>
          <w:tcPr>
            <w:tcW w:w="1508" w:type="dxa"/>
            <w:tcBorders>
              <w:top w:val="single" w:sz="4" w:space="0" w:color="auto"/>
              <w:left w:val="single" w:sz="4" w:space="0" w:color="auto"/>
              <w:bottom w:val="single" w:sz="4" w:space="0" w:color="auto"/>
              <w:right w:val="double" w:sz="6" w:space="0" w:color="auto"/>
            </w:tcBorders>
            <w:tcMar>
              <w:top w:w="0" w:type="dxa"/>
              <w:left w:w="62" w:type="dxa"/>
              <w:bottom w:w="0" w:type="dxa"/>
              <w:right w:w="62" w:type="dxa"/>
            </w:tcMar>
            <w:vAlign w:val="center"/>
            <w:hideMark/>
          </w:tcPr>
          <w:p w:rsidR="001F092D" w14:paraId="5BDA5A7F" w14:textId="77777777">
            <w:pPr>
              <w:spacing w:before="42" w:after="104" w:line="256" w:lineRule="auto"/>
              <w:jc w:val="right"/>
            </w:pPr>
            <w:r>
              <w:rPr>
                <w:rStyle w:val="normaltextrun"/>
                <w:color w:val="000000"/>
                <w:szCs w:val="22"/>
              </w:rPr>
              <w:t>$685 </w:t>
            </w:r>
            <w:r>
              <w:rPr>
                <w:rStyle w:val="eop"/>
                <w:color w:val="000000"/>
                <w:szCs w:val="22"/>
              </w:rPr>
              <w:t> </w:t>
            </w:r>
          </w:p>
        </w:tc>
      </w:tr>
      <w:tr w14:paraId="7C1CB91E" w14:textId="77777777">
        <w:tblPrEx>
          <w:tblW w:w="9185" w:type="dxa"/>
          <w:tblInd w:w="152" w:type="dxa"/>
          <w:tblLayout w:type="fixed"/>
          <w:tblLook w:val="04A0"/>
        </w:tblPrEx>
        <w:tc>
          <w:tcPr>
            <w:tcW w:w="2261" w:type="dxa"/>
            <w:tcBorders>
              <w:top w:val="single" w:sz="4" w:space="0" w:color="auto"/>
              <w:left w:val="double" w:sz="6" w:space="0" w:color="auto"/>
              <w:bottom w:val="single" w:sz="4" w:space="0" w:color="auto"/>
              <w:right w:val="single" w:sz="4" w:space="0" w:color="auto"/>
            </w:tcBorders>
            <w:tcMar>
              <w:top w:w="0" w:type="dxa"/>
              <w:left w:w="62" w:type="dxa"/>
              <w:bottom w:w="0" w:type="dxa"/>
              <w:right w:w="62" w:type="dxa"/>
            </w:tcMar>
            <w:hideMark/>
          </w:tcPr>
          <w:p w:rsidR="001F092D" w:rsidRPr="00095F15" w14:paraId="2B76FF54" w14:textId="77777777">
            <w:pPr>
              <w:spacing w:before="42" w:after="104" w:line="256" w:lineRule="auto"/>
            </w:pPr>
            <w:r w:rsidRPr="00095F15">
              <w:t>10,001 - 25,000</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0F2E0280" w14:textId="77777777">
            <w:pPr>
              <w:spacing w:before="42" w:after="104" w:line="256" w:lineRule="auto"/>
              <w:jc w:val="right"/>
            </w:pPr>
            <w:r>
              <w:rPr>
                <w:rStyle w:val="normaltextrun"/>
                <w:color w:val="000000"/>
                <w:szCs w:val="22"/>
              </w:rPr>
              <w:t>$910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732298D3" w14:textId="77777777">
            <w:pPr>
              <w:spacing w:before="42" w:after="104" w:line="256" w:lineRule="auto"/>
              <w:jc w:val="right"/>
            </w:pPr>
            <w:r>
              <w:rPr>
                <w:rStyle w:val="normaltextrun"/>
                <w:color w:val="000000"/>
                <w:szCs w:val="22"/>
              </w:rPr>
              <w:t>$655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114DDCED" w14:textId="77777777">
            <w:pPr>
              <w:spacing w:before="42" w:after="104" w:line="256" w:lineRule="auto"/>
              <w:jc w:val="right"/>
            </w:pPr>
            <w:r>
              <w:rPr>
                <w:rStyle w:val="normaltextrun"/>
                <w:color w:val="000000"/>
                <w:szCs w:val="22"/>
              </w:rPr>
              <w:t>$570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732136C1" w14:textId="77777777">
            <w:pPr>
              <w:spacing w:before="42" w:after="104" w:line="256" w:lineRule="auto"/>
              <w:jc w:val="right"/>
            </w:pPr>
            <w:r>
              <w:rPr>
                <w:rStyle w:val="normaltextrun"/>
                <w:color w:val="000000"/>
                <w:szCs w:val="22"/>
              </w:rPr>
              <w:t>$625 </w:t>
            </w:r>
            <w:r>
              <w:rPr>
                <w:rStyle w:val="eop"/>
                <w:color w:val="000000"/>
                <w:szCs w:val="22"/>
              </w:rPr>
              <w:t> </w:t>
            </w:r>
          </w:p>
        </w:tc>
        <w:tc>
          <w:tcPr>
            <w:tcW w:w="1440"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5C3E6EF7" w14:textId="77777777">
            <w:pPr>
              <w:spacing w:before="42" w:after="104" w:line="256" w:lineRule="auto"/>
              <w:jc w:val="right"/>
            </w:pPr>
            <w:r>
              <w:rPr>
                <w:rStyle w:val="normaltextrun"/>
                <w:color w:val="000000"/>
                <w:szCs w:val="22"/>
              </w:rPr>
              <w:t>$1,000 </w:t>
            </w:r>
            <w:r>
              <w:rPr>
                <w:rStyle w:val="eop"/>
                <w:color w:val="000000"/>
                <w:szCs w:val="22"/>
              </w:rPr>
              <w:t> </w:t>
            </w:r>
          </w:p>
        </w:tc>
        <w:tc>
          <w:tcPr>
            <w:tcW w:w="1508" w:type="dxa"/>
            <w:tcBorders>
              <w:top w:val="single" w:sz="4" w:space="0" w:color="auto"/>
              <w:left w:val="single" w:sz="4" w:space="0" w:color="auto"/>
              <w:bottom w:val="single" w:sz="4" w:space="0" w:color="auto"/>
              <w:right w:val="double" w:sz="6" w:space="0" w:color="auto"/>
            </w:tcBorders>
            <w:tcMar>
              <w:top w:w="0" w:type="dxa"/>
              <w:left w:w="62" w:type="dxa"/>
              <w:bottom w:w="0" w:type="dxa"/>
              <w:right w:w="62" w:type="dxa"/>
            </w:tcMar>
            <w:vAlign w:val="center"/>
            <w:hideMark/>
          </w:tcPr>
          <w:p w:rsidR="001F092D" w14:paraId="6233E673" w14:textId="77777777">
            <w:pPr>
              <w:spacing w:before="42" w:after="104" w:line="256" w:lineRule="auto"/>
              <w:jc w:val="right"/>
            </w:pPr>
            <w:r>
              <w:rPr>
                <w:rStyle w:val="normaltextrun"/>
                <w:color w:val="000000"/>
                <w:szCs w:val="22"/>
              </w:rPr>
              <w:t>$1,140 </w:t>
            </w:r>
            <w:r>
              <w:rPr>
                <w:rStyle w:val="eop"/>
                <w:color w:val="000000"/>
                <w:szCs w:val="22"/>
              </w:rPr>
              <w:t> </w:t>
            </w:r>
          </w:p>
        </w:tc>
      </w:tr>
      <w:tr w14:paraId="3DA99DE8" w14:textId="77777777">
        <w:tblPrEx>
          <w:tblW w:w="9185" w:type="dxa"/>
          <w:tblInd w:w="152" w:type="dxa"/>
          <w:tblLayout w:type="fixed"/>
          <w:tblLook w:val="04A0"/>
        </w:tblPrEx>
        <w:tc>
          <w:tcPr>
            <w:tcW w:w="2261" w:type="dxa"/>
            <w:tcBorders>
              <w:top w:val="single" w:sz="4" w:space="0" w:color="auto"/>
              <w:left w:val="double" w:sz="6" w:space="0" w:color="auto"/>
              <w:bottom w:val="single" w:sz="4" w:space="0" w:color="auto"/>
              <w:right w:val="single" w:sz="4" w:space="0" w:color="auto"/>
            </w:tcBorders>
            <w:tcMar>
              <w:top w:w="0" w:type="dxa"/>
              <w:left w:w="62" w:type="dxa"/>
              <w:bottom w:w="0" w:type="dxa"/>
              <w:right w:w="62" w:type="dxa"/>
            </w:tcMar>
            <w:hideMark/>
          </w:tcPr>
          <w:p w:rsidR="001F092D" w:rsidRPr="00095F15" w14:paraId="74F6B0F3" w14:textId="77777777">
            <w:pPr>
              <w:spacing w:before="42" w:after="104" w:line="256" w:lineRule="auto"/>
            </w:pPr>
            <w:r w:rsidRPr="00095F15">
              <w:t>25,001 – 75,000</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36EF60A0" w14:textId="77777777">
            <w:pPr>
              <w:spacing w:before="42" w:after="104" w:line="256" w:lineRule="auto"/>
              <w:jc w:val="right"/>
            </w:pPr>
            <w:r>
              <w:rPr>
                <w:rStyle w:val="normaltextrun"/>
                <w:color w:val="000000"/>
                <w:szCs w:val="22"/>
              </w:rPr>
              <w:t>$1,365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185AA7D4" w14:textId="77777777">
            <w:pPr>
              <w:spacing w:before="42" w:after="104" w:line="256" w:lineRule="auto"/>
              <w:jc w:val="right"/>
            </w:pPr>
            <w:r>
              <w:rPr>
                <w:rStyle w:val="normaltextrun"/>
                <w:color w:val="000000"/>
                <w:szCs w:val="22"/>
              </w:rPr>
              <w:t>$985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68E5315A" w14:textId="77777777">
            <w:pPr>
              <w:spacing w:before="42" w:after="104" w:line="256" w:lineRule="auto"/>
              <w:jc w:val="right"/>
            </w:pPr>
            <w:r>
              <w:rPr>
                <w:rStyle w:val="normaltextrun"/>
                <w:color w:val="000000"/>
                <w:szCs w:val="22"/>
              </w:rPr>
              <w:t>$855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3BA33285" w14:textId="77777777">
            <w:pPr>
              <w:spacing w:before="42" w:after="104" w:line="256" w:lineRule="auto"/>
              <w:jc w:val="right"/>
            </w:pPr>
            <w:r>
              <w:rPr>
                <w:rStyle w:val="normaltextrun"/>
                <w:color w:val="000000"/>
                <w:szCs w:val="22"/>
              </w:rPr>
              <w:t>$940 </w:t>
            </w:r>
            <w:r>
              <w:rPr>
                <w:rStyle w:val="eop"/>
                <w:color w:val="000000"/>
                <w:szCs w:val="22"/>
              </w:rPr>
              <w:t> </w:t>
            </w:r>
          </w:p>
        </w:tc>
        <w:tc>
          <w:tcPr>
            <w:tcW w:w="1440"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7ED5F693" w14:textId="77777777">
            <w:pPr>
              <w:spacing w:before="42" w:after="104" w:line="256" w:lineRule="auto"/>
              <w:jc w:val="right"/>
            </w:pPr>
            <w:r>
              <w:rPr>
                <w:rStyle w:val="normaltextrun"/>
                <w:color w:val="000000"/>
                <w:szCs w:val="22"/>
              </w:rPr>
              <w:t>$1,500 </w:t>
            </w:r>
            <w:r>
              <w:rPr>
                <w:rStyle w:val="eop"/>
                <w:color w:val="000000"/>
                <w:szCs w:val="22"/>
              </w:rPr>
              <w:t> </w:t>
            </w:r>
          </w:p>
        </w:tc>
        <w:tc>
          <w:tcPr>
            <w:tcW w:w="1508" w:type="dxa"/>
            <w:tcBorders>
              <w:top w:val="single" w:sz="4" w:space="0" w:color="auto"/>
              <w:left w:val="single" w:sz="4" w:space="0" w:color="auto"/>
              <w:bottom w:val="single" w:sz="4" w:space="0" w:color="auto"/>
              <w:right w:val="double" w:sz="6" w:space="0" w:color="auto"/>
            </w:tcBorders>
            <w:tcMar>
              <w:top w:w="0" w:type="dxa"/>
              <w:left w:w="62" w:type="dxa"/>
              <w:bottom w:w="0" w:type="dxa"/>
              <w:right w:w="62" w:type="dxa"/>
            </w:tcMar>
            <w:vAlign w:val="center"/>
            <w:hideMark/>
          </w:tcPr>
          <w:p w:rsidR="001F092D" w14:paraId="71615292" w14:textId="77777777">
            <w:pPr>
              <w:spacing w:before="42" w:after="104" w:line="256" w:lineRule="auto"/>
              <w:jc w:val="right"/>
            </w:pPr>
            <w:r>
              <w:rPr>
                <w:rStyle w:val="normaltextrun"/>
                <w:color w:val="000000"/>
                <w:szCs w:val="22"/>
              </w:rPr>
              <w:t>$1,710 </w:t>
            </w:r>
            <w:r>
              <w:rPr>
                <w:rStyle w:val="eop"/>
                <w:color w:val="000000"/>
                <w:szCs w:val="22"/>
              </w:rPr>
              <w:t> </w:t>
            </w:r>
          </w:p>
        </w:tc>
      </w:tr>
      <w:tr w14:paraId="31881538" w14:textId="77777777">
        <w:tblPrEx>
          <w:tblW w:w="9185" w:type="dxa"/>
          <w:tblInd w:w="152" w:type="dxa"/>
          <w:tblLayout w:type="fixed"/>
          <w:tblLook w:val="04A0"/>
        </w:tblPrEx>
        <w:tc>
          <w:tcPr>
            <w:tcW w:w="2261" w:type="dxa"/>
            <w:tcBorders>
              <w:top w:val="single" w:sz="4" w:space="0" w:color="auto"/>
              <w:left w:val="double" w:sz="6" w:space="0" w:color="auto"/>
              <w:bottom w:val="single" w:sz="4" w:space="0" w:color="auto"/>
              <w:right w:val="single" w:sz="4" w:space="0" w:color="auto"/>
            </w:tcBorders>
            <w:tcMar>
              <w:top w:w="0" w:type="dxa"/>
              <w:left w:w="62" w:type="dxa"/>
              <w:bottom w:w="0" w:type="dxa"/>
              <w:right w:w="62" w:type="dxa"/>
            </w:tcMar>
            <w:hideMark/>
          </w:tcPr>
          <w:p w:rsidR="001F092D" w:rsidRPr="00095F15" w14:paraId="2F1B924B" w14:textId="77777777">
            <w:pPr>
              <w:spacing w:before="42" w:after="104" w:line="256" w:lineRule="auto"/>
            </w:pPr>
            <w:r w:rsidRPr="00095F15">
              <w:t>75,001 – 150,000</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4FC805E3" w14:textId="77777777">
            <w:pPr>
              <w:spacing w:before="42" w:after="104" w:line="256" w:lineRule="auto"/>
              <w:jc w:val="right"/>
            </w:pPr>
            <w:r>
              <w:rPr>
                <w:rStyle w:val="normaltextrun"/>
                <w:color w:val="000000"/>
                <w:szCs w:val="22"/>
              </w:rPr>
              <w:t>$2,050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4796A99C" w14:textId="77777777">
            <w:pPr>
              <w:spacing w:before="42" w:after="104" w:line="256" w:lineRule="auto"/>
              <w:jc w:val="right"/>
            </w:pPr>
            <w:r>
              <w:rPr>
                <w:rStyle w:val="normaltextrun"/>
                <w:color w:val="000000"/>
                <w:szCs w:val="22"/>
              </w:rPr>
              <w:t>$1,475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79F59ED5" w14:textId="77777777">
            <w:pPr>
              <w:spacing w:before="42" w:after="104" w:line="256" w:lineRule="auto"/>
              <w:jc w:val="right"/>
            </w:pPr>
            <w:r>
              <w:rPr>
                <w:rStyle w:val="normaltextrun"/>
                <w:color w:val="000000"/>
                <w:szCs w:val="22"/>
              </w:rPr>
              <w:t>$1,285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5EDB576D" w14:textId="77777777">
            <w:pPr>
              <w:spacing w:before="42" w:after="104" w:line="256" w:lineRule="auto"/>
              <w:jc w:val="right"/>
            </w:pPr>
            <w:r>
              <w:rPr>
                <w:rStyle w:val="normaltextrun"/>
                <w:color w:val="000000"/>
                <w:szCs w:val="22"/>
              </w:rPr>
              <w:t>$1,405 </w:t>
            </w:r>
            <w:r>
              <w:rPr>
                <w:rStyle w:val="eop"/>
                <w:color w:val="000000"/>
                <w:szCs w:val="22"/>
              </w:rPr>
              <w:t> </w:t>
            </w:r>
          </w:p>
        </w:tc>
        <w:tc>
          <w:tcPr>
            <w:tcW w:w="1440"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1FB5C8CA" w14:textId="77777777">
            <w:pPr>
              <w:spacing w:before="42" w:after="104" w:line="256" w:lineRule="auto"/>
              <w:jc w:val="right"/>
            </w:pPr>
            <w:r>
              <w:rPr>
                <w:rStyle w:val="normaltextrun"/>
                <w:color w:val="000000"/>
                <w:szCs w:val="22"/>
              </w:rPr>
              <w:t>$2,250 </w:t>
            </w:r>
            <w:r>
              <w:rPr>
                <w:rStyle w:val="eop"/>
                <w:color w:val="000000"/>
                <w:szCs w:val="22"/>
              </w:rPr>
              <w:t> </w:t>
            </w:r>
          </w:p>
        </w:tc>
        <w:tc>
          <w:tcPr>
            <w:tcW w:w="1508" w:type="dxa"/>
            <w:tcBorders>
              <w:top w:val="single" w:sz="4" w:space="0" w:color="auto"/>
              <w:left w:val="single" w:sz="4" w:space="0" w:color="auto"/>
              <w:bottom w:val="single" w:sz="4" w:space="0" w:color="auto"/>
              <w:right w:val="double" w:sz="6" w:space="0" w:color="auto"/>
            </w:tcBorders>
            <w:tcMar>
              <w:top w:w="0" w:type="dxa"/>
              <w:left w:w="62" w:type="dxa"/>
              <w:bottom w:w="0" w:type="dxa"/>
              <w:right w:w="62" w:type="dxa"/>
            </w:tcMar>
            <w:vAlign w:val="center"/>
            <w:hideMark/>
          </w:tcPr>
          <w:p w:rsidR="001F092D" w14:paraId="1BE4BF35" w14:textId="77777777">
            <w:pPr>
              <w:spacing w:before="42" w:after="104" w:line="256" w:lineRule="auto"/>
              <w:jc w:val="right"/>
            </w:pPr>
            <w:r>
              <w:rPr>
                <w:rStyle w:val="normaltextrun"/>
                <w:color w:val="000000"/>
                <w:szCs w:val="22"/>
              </w:rPr>
              <w:t>$2,565 </w:t>
            </w:r>
            <w:r>
              <w:rPr>
                <w:rStyle w:val="eop"/>
                <w:color w:val="000000"/>
                <w:szCs w:val="22"/>
              </w:rPr>
              <w:t> </w:t>
            </w:r>
          </w:p>
        </w:tc>
      </w:tr>
      <w:tr w14:paraId="5171FCA3" w14:textId="77777777">
        <w:tblPrEx>
          <w:tblW w:w="9185" w:type="dxa"/>
          <w:tblInd w:w="152" w:type="dxa"/>
          <w:tblLayout w:type="fixed"/>
          <w:tblLook w:val="04A0"/>
        </w:tblPrEx>
        <w:tc>
          <w:tcPr>
            <w:tcW w:w="2261" w:type="dxa"/>
            <w:tcBorders>
              <w:top w:val="single" w:sz="4" w:space="0" w:color="auto"/>
              <w:left w:val="double" w:sz="6" w:space="0" w:color="auto"/>
              <w:bottom w:val="single" w:sz="4" w:space="0" w:color="auto"/>
              <w:right w:val="single" w:sz="4" w:space="0" w:color="auto"/>
            </w:tcBorders>
            <w:tcMar>
              <w:top w:w="0" w:type="dxa"/>
              <w:left w:w="62" w:type="dxa"/>
              <w:bottom w:w="0" w:type="dxa"/>
              <w:right w:w="62" w:type="dxa"/>
            </w:tcMar>
            <w:hideMark/>
          </w:tcPr>
          <w:p w:rsidR="001F092D" w:rsidRPr="00095F15" w14:paraId="4CA2CB54" w14:textId="77777777">
            <w:pPr>
              <w:spacing w:before="42" w:after="104" w:line="256" w:lineRule="auto"/>
            </w:pPr>
            <w:r w:rsidRPr="00095F15">
              <w:t>150,001 – 500,000</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1C5F2205" w14:textId="77777777">
            <w:pPr>
              <w:spacing w:before="42" w:after="104" w:line="256" w:lineRule="auto"/>
              <w:jc w:val="right"/>
            </w:pPr>
            <w:r>
              <w:rPr>
                <w:rStyle w:val="normaltextrun"/>
                <w:color w:val="000000"/>
                <w:szCs w:val="22"/>
              </w:rPr>
              <w:t>$3,075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08A8DEC1" w14:textId="77777777">
            <w:pPr>
              <w:spacing w:before="42" w:after="104" w:line="256" w:lineRule="auto"/>
              <w:jc w:val="right"/>
            </w:pPr>
            <w:r>
              <w:rPr>
                <w:rStyle w:val="normaltextrun"/>
                <w:color w:val="000000"/>
                <w:szCs w:val="22"/>
              </w:rPr>
              <w:t>$2,215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517649C9" w14:textId="77777777">
            <w:pPr>
              <w:spacing w:before="42" w:after="104" w:line="256" w:lineRule="auto"/>
              <w:jc w:val="right"/>
            </w:pPr>
            <w:r>
              <w:rPr>
                <w:rStyle w:val="normaltextrun"/>
                <w:color w:val="000000"/>
                <w:szCs w:val="22"/>
              </w:rPr>
              <w:t>$1,925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41F97C49" w14:textId="77777777">
            <w:pPr>
              <w:spacing w:before="42" w:after="104" w:line="256" w:lineRule="auto"/>
              <w:jc w:val="right"/>
            </w:pPr>
            <w:r>
              <w:rPr>
                <w:rStyle w:val="normaltextrun"/>
                <w:color w:val="000000"/>
                <w:szCs w:val="22"/>
              </w:rPr>
              <w:t>$2,115 </w:t>
            </w:r>
            <w:r>
              <w:rPr>
                <w:rStyle w:val="eop"/>
                <w:color w:val="000000"/>
                <w:szCs w:val="22"/>
              </w:rPr>
              <w:t> </w:t>
            </w:r>
          </w:p>
        </w:tc>
        <w:tc>
          <w:tcPr>
            <w:tcW w:w="1440"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1B21D550" w14:textId="77777777">
            <w:pPr>
              <w:spacing w:before="42" w:after="104" w:line="256" w:lineRule="auto"/>
              <w:jc w:val="right"/>
            </w:pPr>
            <w:r>
              <w:rPr>
                <w:rStyle w:val="normaltextrun"/>
                <w:color w:val="000000"/>
                <w:szCs w:val="22"/>
              </w:rPr>
              <w:t>$3,380 </w:t>
            </w:r>
            <w:r>
              <w:rPr>
                <w:rStyle w:val="eop"/>
                <w:color w:val="000000"/>
                <w:szCs w:val="22"/>
              </w:rPr>
              <w:t> </w:t>
            </w:r>
          </w:p>
        </w:tc>
        <w:tc>
          <w:tcPr>
            <w:tcW w:w="1508" w:type="dxa"/>
            <w:tcBorders>
              <w:top w:val="single" w:sz="4" w:space="0" w:color="auto"/>
              <w:left w:val="single" w:sz="4" w:space="0" w:color="auto"/>
              <w:bottom w:val="single" w:sz="4" w:space="0" w:color="auto"/>
              <w:right w:val="double" w:sz="6" w:space="0" w:color="auto"/>
            </w:tcBorders>
            <w:tcMar>
              <w:top w:w="0" w:type="dxa"/>
              <w:left w:w="62" w:type="dxa"/>
              <w:bottom w:w="0" w:type="dxa"/>
              <w:right w:w="62" w:type="dxa"/>
            </w:tcMar>
            <w:vAlign w:val="center"/>
            <w:hideMark/>
          </w:tcPr>
          <w:p w:rsidR="001F092D" w14:paraId="7C011AE7" w14:textId="77777777">
            <w:pPr>
              <w:spacing w:before="42" w:after="104" w:line="256" w:lineRule="auto"/>
              <w:jc w:val="right"/>
            </w:pPr>
            <w:r>
              <w:rPr>
                <w:rStyle w:val="normaltextrun"/>
                <w:color w:val="000000"/>
                <w:szCs w:val="22"/>
              </w:rPr>
              <w:t>$3,855 </w:t>
            </w:r>
            <w:r>
              <w:rPr>
                <w:rStyle w:val="eop"/>
                <w:color w:val="000000"/>
                <w:szCs w:val="22"/>
              </w:rPr>
              <w:t> </w:t>
            </w:r>
          </w:p>
        </w:tc>
      </w:tr>
      <w:tr w14:paraId="4CDE5968" w14:textId="77777777">
        <w:tblPrEx>
          <w:tblW w:w="9185" w:type="dxa"/>
          <w:tblInd w:w="152" w:type="dxa"/>
          <w:tblLayout w:type="fixed"/>
          <w:tblLook w:val="04A0"/>
        </w:tblPrEx>
        <w:tc>
          <w:tcPr>
            <w:tcW w:w="2261" w:type="dxa"/>
            <w:tcBorders>
              <w:top w:val="single" w:sz="4" w:space="0" w:color="auto"/>
              <w:left w:val="double" w:sz="6" w:space="0" w:color="auto"/>
              <w:bottom w:val="single" w:sz="4" w:space="0" w:color="auto"/>
              <w:right w:val="single" w:sz="4" w:space="0" w:color="auto"/>
            </w:tcBorders>
            <w:tcMar>
              <w:top w:w="0" w:type="dxa"/>
              <w:left w:w="62" w:type="dxa"/>
              <w:bottom w:w="0" w:type="dxa"/>
              <w:right w:w="62" w:type="dxa"/>
            </w:tcMar>
            <w:hideMark/>
          </w:tcPr>
          <w:p w:rsidR="001F092D" w:rsidRPr="00095F15" w14:paraId="1CF5E8A3" w14:textId="77777777">
            <w:pPr>
              <w:spacing w:before="42" w:after="104" w:line="256" w:lineRule="auto"/>
            </w:pPr>
            <w:r w:rsidRPr="00095F15">
              <w:t>500,001 – 1,200,000</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20EA6C84" w14:textId="77777777">
            <w:pPr>
              <w:spacing w:before="42" w:after="104" w:line="256" w:lineRule="auto"/>
              <w:jc w:val="right"/>
            </w:pPr>
            <w:r>
              <w:rPr>
                <w:rStyle w:val="normaltextrun"/>
                <w:color w:val="000000"/>
                <w:szCs w:val="22"/>
              </w:rPr>
              <w:t>$4,605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5C51B960" w14:textId="77777777">
            <w:pPr>
              <w:spacing w:before="42" w:after="104" w:line="256" w:lineRule="auto"/>
              <w:jc w:val="right"/>
            </w:pPr>
            <w:r>
              <w:rPr>
                <w:rStyle w:val="normaltextrun"/>
                <w:color w:val="000000"/>
                <w:szCs w:val="22"/>
              </w:rPr>
              <w:t>$3,315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46418545" w14:textId="77777777">
            <w:pPr>
              <w:spacing w:before="42" w:after="104" w:line="256" w:lineRule="auto"/>
              <w:jc w:val="right"/>
            </w:pPr>
            <w:r>
              <w:rPr>
                <w:rStyle w:val="normaltextrun"/>
                <w:color w:val="000000"/>
                <w:szCs w:val="22"/>
              </w:rPr>
              <w:t>$2,885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5AA28966" w14:textId="77777777">
            <w:pPr>
              <w:spacing w:before="42" w:after="104" w:line="256" w:lineRule="auto"/>
              <w:jc w:val="right"/>
            </w:pPr>
            <w:r>
              <w:rPr>
                <w:rStyle w:val="normaltextrun"/>
                <w:color w:val="000000"/>
                <w:szCs w:val="22"/>
              </w:rPr>
              <w:t>$3,160 </w:t>
            </w:r>
            <w:r>
              <w:rPr>
                <w:rStyle w:val="eop"/>
                <w:color w:val="000000"/>
                <w:szCs w:val="22"/>
              </w:rPr>
              <w:t> </w:t>
            </w:r>
          </w:p>
        </w:tc>
        <w:tc>
          <w:tcPr>
            <w:tcW w:w="1440"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287DE606" w14:textId="77777777">
            <w:pPr>
              <w:spacing w:before="42" w:after="104" w:line="256" w:lineRule="auto"/>
              <w:jc w:val="right"/>
            </w:pPr>
            <w:r>
              <w:rPr>
                <w:rStyle w:val="normaltextrun"/>
                <w:color w:val="000000"/>
                <w:szCs w:val="22"/>
              </w:rPr>
              <w:t>$5,060 </w:t>
            </w:r>
            <w:r>
              <w:rPr>
                <w:rStyle w:val="eop"/>
                <w:color w:val="000000"/>
                <w:szCs w:val="22"/>
              </w:rPr>
              <w:t> </w:t>
            </w:r>
          </w:p>
        </w:tc>
        <w:tc>
          <w:tcPr>
            <w:tcW w:w="1508" w:type="dxa"/>
            <w:tcBorders>
              <w:top w:val="single" w:sz="4" w:space="0" w:color="auto"/>
              <w:left w:val="single" w:sz="4" w:space="0" w:color="auto"/>
              <w:bottom w:val="single" w:sz="4" w:space="0" w:color="auto"/>
              <w:right w:val="double" w:sz="6" w:space="0" w:color="auto"/>
            </w:tcBorders>
            <w:tcMar>
              <w:top w:w="0" w:type="dxa"/>
              <w:left w:w="62" w:type="dxa"/>
              <w:bottom w:w="0" w:type="dxa"/>
              <w:right w:w="62" w:type="dxa"/>
            </w:tcMar>
            <w:vAlign w:val="center"/>
            <w:hideMark/>
          </w:tcPr>
          <w:p w:rsidR="001F092D" w14:paraId="00EE311A" w14:textId="77777777">
            <w:pPr>
              <w:spacing w:before="42" w:after="104" w:line="256" w:lineRule="auto"/>
              <w:jc w:val="right"/>
            </w:pPr>
            <w:r>
              <w:rPr>
                <w:rStyle w:val="normaltextrun"/>
                <w:color w:val="000000"/>
                <w:szCs w:val="22"/>
              </w:rPr>
              <w:t>$5,770 </w:t>
            </w:r>
            <w:r>
              <w:rPr>
                <w:rStyle w:val="eop"/>
                <w:color w:val="000000"/>
                <w:szCs w:val="22"/>
              </w:rPr>
              <w:t> </w:t>
            </w:r>
          </w:p>
        </w:tc>
      </w:tr>
      <w:tr w14:paraId="5831E9AC" w14:textId="77777777">
        <w:tblPrEx>
          <w:tblW w:w="9185" w:type="dxa"/>
          <w:tblInd w:w="152" w:type="dxa"/>
          <w:tblLayout w:type="fixed"/>
          <w:tblLook w:val="04A0"/>
        </w:tblPrEx>
        <w:trPr>
          <w:trHeight w:val="361"/>
        </w:trPr>
        <w:tc>
          <w:tcPr>
            <w:tcW w:w="2261" w:type="dxa"/>
            <w:tcBorders>
              <w:top w:val="single" w:sz="4" w:space="0" w:color="auto"/>
              <w:left w:val="double" w:sz="6" w:space="0" w:color="auto"/>
              <w:bottom w:val="single" w:sz="4" w:space="0" w:color="auto"/>
              <w:right w:val="single" w:sz="4" w:space="0" w:color="auto"/>
            </w:tcBorders>
            <w:tcMar>
              <w:top w:w="0" w:type="dxa"/>
              <w:left w:w="62" w:type="dxa"/>
              <w:bottom w:w="0" w:type="dxa"/>
              <w:right w:w="62" w:type="dxa"/>
            </w:tcMar>
            <w:hideMark/>
          </w:tcPr>
          <w:p w:rsidR="001F092D" w:rsidRPr="00095F15" w14:paraId="0918D602" w14:textId="77777777">
            <w:pPr>
              <w:spacing w:before="42" w:after="104" w:line="256" w:lineRule="auto"/>
            </w:pPr>
            <w:r w:rsidRPr="00095F15">
              <w:t>1,200,001 – 3,000,000</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18D6C6E6" w14:textId="77777777">
            <w:pPr>
              <w:spacing w:before="42" w:after="104" w:line="256" w:lineRule="auto"/>
              <w:jc w:val="right"/>
            </w:pPr>
            <w:r>
              <w:rPr>
                <w:rStyle w:val="normaltextrun"/>
                <w:color w:val="000000"/>
                <w:szCs w:val="22"/>
              </w:rPr>
              <w:t>$6,915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02991391" w14:textId="77777777">
            <w:pPr>
              <w:spacing w:before="42" w:after="104" w:line="256" w:lineRule="auto"/>
              <w:jc w:val="right"/>
            </w:pPr>
            <w:r>
              <w:rPr>
                <w:rStyle w:val="normaltextrun"/>
                <w:color w:val="000000"/>
                <w:szCs w:val="22"/>
              </w:rPr>
              <w:t>$4,980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45904305" w14:textId="77777777">
            <w:pPr>
              <w:spacing w:before="42" w:after="104" w:line="256" w:lineRule="auto"/>
              <w:jc w:val="right"/>
            </w:pPr>
            <w:r>
              <w:rPr>
                <w:rStyle w:val="normaltextrun"/>
                <w:color w:val="000000"/>
                <w:szCs w:val="22"/>
              </w:rPr>
              <w:t>$4,330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4A67EA24" w14:textId="77777777">
            <w:pPr>
              <w:spacing w:before="42" w:after="104" w:line="256" w:lineRule="auto"/>
              <w:jc w:val="right"/>
            </w:pPr>
            <w:r>
              <w:rPr>
                <w:rStyle w:val="normaltextrun"/>
                <w:color w:val="000000"/>
                <w:szCs w:val="22"/>
              </w:rPr>
              <w:t>$4,750 </w:t>
            </w:r>
            <w:r>
              <w:rPr>
                <w:rStyle w:val="eop"/>
                <w:color w:val="000000"/>
                <w:szCs w:val="22"/>
              </w:rPr>
              <w:t> </w:t>
            </w:r>
          </w:p>
        </w:tc>
        <w:tc>
          <w:tcPr>
            <w:tcW w:w="1440"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0F8E30F6" w14:textId="77777777">
            <w:pPr>
              <w:spacing w:before="42" w:after="104" w:line="256" w:lineRule="auto"/>
              <w:jc w:val="right"/>
            </w:pPr>
            <w:r>
              <w:rPr>
                <w:rStyle w:val="normaltextrun"/>
                <w:color w:val="000000"/>
                <w:szCs w:val="22"/>
              </w:rPr>
              <w:t>$7,600 </w:t>
            </w:r>
            <w:r>
              <w:rPr>
                <w:rStyle w:val="eop"/>
                <w:color w:val="000000"/>
                <w:szCs w:val="22"/>
              </w:rPr>
              <w:t> </w:t>
            </w:r>
          </w:p>
        </w:tc>
        <w:tc>
          <w:tcPr>
            <w:tcW w:w="1508" w:type="dxa"/>
            <w:tcBorders>
              <w:top w:val="single" w:sz="4" w:space="0" w:color="auto"/>
              <w:left w:val="single" w:sz="4" w:space="0" w:color="auto"/>
              <w:bottom w:val="single" w:sz="4" w:space="0" w:color="auto"/>
              <w:right w:val="double" w:sz="6" w:space="0" w:color="auto"/>
            </w:tcBorders>
            <w:tcMar>
              <w:top w:w="0" w:type="dxa"/>
              <w:left w:w="62" w:type="dxa"/>
              <w:bottom w:w="0" w:type="dxa"/>
              <w:right w:w="62" w:type="dxa"/>
            </w:tcMar>
            <w:vAlign w:val="center"/>
            <w:hideMark/>
          </w:tcPr>
          <w:p w:rsidR="001F092D" w14:paraId="5CF90497" w14:textId="77777777">
            <w:pPr>
              <w:spacing w:before="42" w:after="104" w:line="256" w:lineRule="auto"/>
              <w:jc w:val="right"/>
            </w:pPr>
            <w:r>
              <w:rPr>
                <w:rStyle w:val="normaltextrun"/>
                <w:color w:val="000000"/>
                <w:szCs w:val="22"/>
              </w:rPr>
              <w:t>$8,665 </w:t>
            </w:r>
            <w:r>
              <w:rPr>
                <w:rStyle w:val="eop"/>
                <w:color w:val="000000"/>
                <w:szCs w:val="22"/>
              </w:rPr>
              <w:t> </w:t>
            </w:r>
          </w:p>
        </w:tc>
      </w:tr>
      <w:tr w14:paraId="3069EDFE" w14:textId="77777777">
        <w:tblPrEx>
          <w:tblW w:w="9185" w:type="dxa"/>
          <w:tblInd w:w="152" w:type="dxa"/>
          <w:tblLayout w:type="fixed"/>
          <w:tblLook w:val="04A0"/>
        </w:tblPrEx>
        <w:tc>
          <w:tcPr>
            <w:tcW w:w="2261" w:type="dxa"/>
            <w:tcBorders>
              <w:top w:val="single" w:sz="4" w:space="0" w:color="auto"/>
              <w:left w:val="double" w:sz="6" w:space="0" w:color="auto"/>
              <w:bottom w:val="single" w:sz="4" w:space="0" w:color="auto"/>
              <w:right w:val="single" w:sz="4" w:space="0" w:color="auto"/>
            </w:tcBorders>
            <w:tcMar>
              <w:top w:w="0" w:type="dxa"/>
              <w:left w:w="62" w:type="dxa"/>
              <w:bottom w:w="0" w:type="dxa"/>
              <w:right w:w="62" w:type="dxa"/>
            </w:tcMar>
            <w:hideMark/>
          </w:tcPr>
          <w:p w:rsidR="001F092D" w:rsidRPr="00095F15" w14:paraId="0DDE5D01" w14:textId="77777777">
            <w:pPr>
              <w:spacing w:before="42" w:after="104" w:line="256" w:lineRule="auto"/>
            </w:pPr>
            <w:r w:rsidRPr="00095F15">
              <w:t>3,000,001 – 6,000,000</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26A2A9F6" w14:textId="77777777">
            <w:pPr>
              <w:spacing w:before="42" w:after="104" w:line="256" w:lineRule="auto"/>
              <w:jc w:val="right"/>
            </w:pPr>
            <w:r>
              <w:rPr>
                <w:rStyle w:val="normaltextrun"/>
                <w:color w:val="000000"/>
                <w:szCs w:val="22"/>
              </w:rPr>
              <w:t>$10,365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495EF77E" w14:textId="77777777">
            <w:pPr>
              <w:spacing w:before="42" w:after="104" w:line="256" w:lineRule="auto"/>
              <w:jc w:val="right"/>
            </w:pPr>
            <w:r>
              <w:rPr>
                <w:rStyle w:val="normaltextrun"/>
                <w:color w:val="000000"/>
                <w:szCs w:val="22"/>
              </w:rPr>
              <w:t>$7,460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5B496E4B" w14:textId="77777777">
            <w:pPr>
              <w:spacing w:before="42" w:after="104" w:line="256" w:lineRule="auto"/>
              <w:jc w:val="right"/>
            </w:pPr>
            <w:r>
              <w:rPr>
                <w:rStyle w:val="normaltextrun"/>
                <w:color w:val="000000"/>
                <w:szCs w:val="22"/>
              </w:rPr>
              <w:t>$6,490 </w:t>
            </w:r>
            <w:r>
              <w:rPr>
                <w:rStyle w:val="eop"/>
                <w:color w:val="000000"/>
                <w:szCs w:val="22"/>
              </w:rPr>
              <w:t> </w:t>
            </w:r>
          </w:p>
        </w:tc>
        <w:tc>
          <w:tcPr>
            <w:tcW w:w="9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2B192510" w14:textId="77777777">
            <w:pPr>
              <w:spacing w:before="42" w:after="104" w:line="256" w:lineRule="auto"/>
              <w:jc w:val="right"/>
            </w:pPr>
            <w:r>
              <w:rPr>
                <w:rStyle w:val="normaltextrun"/>
                <w:color w:val="000000"/>
                <w:szCs w:val="22"/>
              </w:rPr>
              <w:t>$7,120 </w:t>
            </w:r>
            <w:r>
              <w:rPr>
                <w:rStyle w:val="eop"/>
                <w:color w:val="000000"/>
                <w:szCs w:val="22"/>
              </w:rPr>
              <w:t> </w:t>
            </w:r>
          </w:p>
        </w:tc>
        <w:tc>
          <w:tcPr>
            <w:tcW w:w="1440"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hideMark/>
          </w:tcPr>
          <w:p w:rsidR="001F092D" w14:paraId="7EAFAD47" w14:textId="77777777">
            <w:pPr>
              <w:spacing w:before="42" w:after="104" w:line="256" w:lineRule="auto"/>
              <w:jc w:val="right"/>
            </w:pPr>
            <w:r>
              <w:rPr>
                <w:rStyle w:val="normaltextrun"/>
                <w:color w:val="000000"/>
                <w:szCs w:val="22"/>
              </w:rPr>
              <w:t>$11,390 </w:t>
            </w:r>
            <w:r>
              <w:rPr>
                <w:rStyle w:val="eop"/>
                <w:color w:val="000000"/>
                <w:szCs w:val="22"/>
              </w:rPr>
              <w:t> </w:t>
            </w:r>
          </w:p>
        </w:tc>
        <w:tc>
          <w:tcPr>
            <w:tcW w:w="1508" w:type="dxa"/>
            <w:tcBorders>
              <w:top w:val="single" w:sz="4" w:space="0" w:color="auto"/>
              <w:left w:val="single" w:sz="4" w:space="0" w:color="auto"/>
              <w:bottom w:val="single" w:sz="4" w:space="0" w:color="auto"/>
              <w:right w:val="double" w:sz="6" w:space="0" w:color="auto"/>
            </w:tcBorders>
            <w:tcMar>
              <w:top w:w="0" w:type="dxa"/>
              <w:left w:w="62" w:type="dxa"/>
              <w:bottom w:w="0" w:type="dxa"/>
              <w:right w:w="62" w:type="dxa"/>
            </w:tcMar>
            <w:vAlign w:val="center"/>
            <w:hideMark/>
          </w:tcPr>
          <w:p w:rsidR="001F092D" w14:paraId="34976E29" w14:textId="77777777">
            <w:pPr>
              <w:spacing w:before="42" w:after="104" w:line="256" w:lineRule="auto"/>
              <w:jc w:val="right"/>
            </w:pPr>
            <w:r>
              <w:rPr>
                <w:rStyle w:val="normaltextrun"/>
                <w:color w:val="000000"/>
                <w:szCs w:val="22"/>
              </w:rPr>
              <w:t>$12,985 </w:t>
            </w:r>
            <w:r>
              <w:rPr>
                <w:rStyle w:val="eop"/>
                <w:color w:val="000000"/>
                <w:szCs w:val="22"/>
              </w:rPr>
              <w:t> </w:t>
            </w:r>
          </w:p>
        </w:tc>
      </w:tr>
      <w:tr w14:paraId="5EDE682A" w14:textId="77777777">
        <w:tblPrEx>
          <w:tblW w:w="9185" w:type="dxa"/>
          <w:tblInd w:w="152" w:type="dxa"/>
          <w:tblLayout w:type="fixed"/>
          <w:tblLook w:val="04A0"/>
        </w:tblPrEx>
        <w:tc>
          <w:tcPr>
            <w:tcW w:w="2261" w:type="dxa"/>
            <w:tcBorders>
              <w:top w:val="single" w:sz="4" w:space="0" w:color="auto"/>
              <w:left w:val="double" w:sz="6" w:space="0" w:color="auto"/>
              <w:bottom w:val="double" w:sz="6" w:space="0" w:color="auto"/>
              <w:right w:val="single" w:sz="4" w:space="0" w:color="auto"/>
            </w:tcBorders>
            <w:tcMar>
              <w:top w:w="0" w:type="dxa"/>
              <w:left w:w="62" w:type="dxa"/>
              <w:bottom w:w="0" w:type="dxa"/>
              <w:right w:w="62" w:type="dxa"/>
            </w:tcMar>
            <w:hideMark/>
          </w:tcPr>
          <w:p w:rsidR="001F092D" w:rsidRPr="00095F15" w14:paraId="6ADBED9B" w14:textId="77777777">
            <w:pPr>
              <w:spacing w:before="42" w:after="104" w:line="256" w:lineRule="auto"/>
            </w:pPr>
            <w:r w:rsidRPr="00095F15">
              <w:t>&gt;6,000,000</w:t>
            </w:r>
          </w:p>
        </w:tc>
        <w:tc>
          <w:tcPr>
            <w:tcW w:w="994" w:type="dxa"/>
            <w:tcBorders>
              <w:top w:val="single" w:sz="4" w:space="0" w:color="auto"/>
              <w:left w:val="single" w:sz="4" w:space="0" w:color="auto"/>
              <w:bottom w:val="double" w:sz="6" w:space="0" w:color="auto"/>
              <w:right w:val="single" w:sz="4" w:space="0" w:color="auto"/>
            </w:tcBorders>
            <w:tcMar>
              <w:top w:w="0" w:type="dxa"/>
              <w:left w:w="62" w:type="dxa"/>
              <w:bottom w:w="0" w:type="dxa"/>
              <w:right w:w="62" w:type="dxa"/>
            </w:tcMar>
            <w:vAlign w:val="center"/>
            <w:hideMark/>
          </w:tcPr>
          <w:p w:rsidR="001F092D" w14:paraId="12374654" w14:textId="77777777">
            <w:pPr>
              <w:spacing w:before="42" w:after="104" w:line="256" w:lineRule="auto"/>
              <w:jc w:val="right"/>
            </w:pPr>
            <w:r>
              <w:rPr>
                <w:rStyle w:val="normaltextrun"/>
                <w:color w:val="000000"/>
                <w:szCs w:val="22"/>
              </w:rPr>
              <w:t>$15,550 </w:t>
            </w:r>
            <w:r>
              <w:rPr>
                <w:rStyle w:val="eop"/>
                <w:color w:val="000000"/>
                <w:szCs w:val="22"/>
              </w:rPr>
              <w:t> </w:t>
            </w:r>
          </w:p>
        </w:tc>
        <w:tc>
          <w:tcPr>
            <w:tcW w:w="994" w:type="dxa"/>
            <w:tcBorders>
              <w:top w:val="single" w:sz="4" w:space="0" w:color="auto"/>
              <w:left w:val="single" w:sz="4" w:space="0" w:color="auto"/>
              <w:bottom w:val="double" w:sz="6" w:space="0" w:color="auto"/>
              <w:right w:val="single" w:sz="4" w:space="0" w:color="auto"/>
            </w:tcBorders>
            <w:tcMar>
              <w:top w:w="0" w:type="dxa"/>
              <w:left w:w="62" w:type="dxa"/>
              <w:bottom w:w="0" w:type="dxa"/>
              <w:right w:w="62" w:type="dxa"/>
            </w:tcMar>
            <w:vAlign w:val="center"/>
            <w:hideMark/>
          </w:tcPr>
          <w:p w:rsidR="001F092D" w14:paraId="6D91B118" w14:textId="77777777">
            <w:pPr>
              <w:spacing w:before="42" w:after="104" w:line="256" w:lineRule="auto"/>
              <w:jc w:val="right"/>
            </w:pPr>
            <w:r w:rsidRPr="006B1345">
              <w:rPr>
                <w:rStyle w:val="normaltextrun"/>
                <w:color w:val="000000"/>
              </w:rPr>
              <w:t>$11,195</w:t>
            </w:r>
          </w:p>
        </w:tc>
        <w:tc>
          <w:tcPr>
            <w:tcW w:w="994" w:type="dxa"/>
            <w:tcBorders>
              <w:top w:val="single" w:sz="4" w:space="0" w:color="auto"/>
              <w:left w:val="single" w:sz="4" w:space="0" w:color="auto"/>
              <w:bottom w:val="double" w:sz="6" w:space="0" w:color="auto"/>
              <w:right w:val="single" w:sz="4" w:space="0" w:color="auto"/>
            </w:tcBorders>
            <w:tcMar>
              <w:top w:w="0" w:type="dxa"/>
              <w:left w:w="62" w:type="dxa"/>
              <w:bottom w:w="0" w:type="dxa"/>
              <w:right w:w="62" w:type="dxa"/>
            </w:tcMar>
            <w:vAlign w:val="center"/>
            <w:hideMark/>
          </w:tcPr>
          <w:p w:rsidR="001F092D" w14:paraId="0943E8D9" w14:textId="77777777">
            <w:pPr>
              <w:spacing w:before="42" w:after="104" w:line="256" w:lineRule="auto"/>
              <w:jc w:val="right"/>
            </w:pPr>
            <w:r>
              <w:rPr>
                <w:rStyle w:val="normaltextrun"/>
                <w:color w:val="000000"/>
                <w:szCs w:val="22"/>
              </w:rPr>
              <w:t>$9,740 </w:t>
            </w:r>
            <w:r>
              <w:rPr>
                <w:rStyle w:val="eop"/>
                <w:color w:val="000000"/>
                <w:szCs w:val="22"/>
              </w:rPr>
              <w:t> </w:t>
            </w:r>
          </w:p>
        </w:tc>
        <w:tc>
          <w:tcPr>
            <w:tcW w:w="994" w:type="dxa"/>
            <w:tcBorders>
              <w:top w:val="single" w:sz="4" w:space="0" w:color="auto"/>
              <w:left w:val="single" w:sz="4" w:space="0" w:color="auto"/>
              <w:bottom w:val="double" w:sz="6" w:space="0" w:color="auto"/>
              <w:right w:val="single" w:sz="4" w:space="0" w:color="auto"/>
            </w:tcBorders>
            <w:tcMar>
              <w:top w:w="0" w:type="dxa"/>
              <w:left w:w="62" w:type="dxa"/>
              <w:bottom w:w="0" w:type="dxa"/>
              <w:right w:w="62" w:type="dxa"/>
            </w:tcMar>
            <w:vAlign w:val="center"/>
            <w:hideMark/>
          </w:tcPr>
          <w:p w:rsidR="001F092D" w14:paraId="0D487B84" w14:textId="77777777">
            <w:pPr>
              <w:spacing w:before="42" w:after="104" w:line="256" w:lineRule="auto"/>
              <w:jc w:val="right"/>
            </w:pPr>
            <w:r w:rsidRPr="006B1345">
              <w:rPr>
                <w:rStyle w:val="normaltextrun"/>
                <w:color w:val="000000"/>
              </w:rPr>
              <w:t>$10,680</w:t>
            </w:r>
          </w:p>
        </w:tc>
        <w:tc>
          <w:tcPr>
            <w:tcW w:w="1440" w:type="dxa"/>
            <w:tcBorders>
              <w:top w:val="single" w:sz="4" w:space="0" w:color="auto"/>
              <w:left w:val="single" w:sz="4" w:space="0" w:color="auto"/>
              <w:bottom w:val="double" w:sz="6" w:space="0" w:color="auto"/>
              <w:right w:val="single" w:sz="4" w:space="0" w:color="auto"/>
            </w:tcBorders>
            <w:tcMar>
              <w:top w:w="0" w:type="dxa"/>
              <w:left w:w="62" w:type="dxa"/>
              <w:bottom w:w="0" w:type="dxa"/>
              <w:right w:w="62" w:type="dxa"/>
            </w:tcMar>
            <w:vAlign w:val="center"/>
            <w:hideMark/>
          </w:tcPr>
          <w:p w:rsidR="001F092D" w14:paraId="30B730A6" w14:textId="77777777">
            <w:pPr>
              <w:spacing w:before="42" w:after="104" w:line="256" w:lineRule="auto"/>
              <w:jc w:val="right"/>
            </w:pPr>
            <w:r>
              <w:rPr>
                <w:rStyle w:val="normaltextrun"/>
                <w:color w:val="000000"/>
                <w:szCs w:val="22"/>
              </w:rPr>
              <w:t>$17,090 </w:t>
            </w:r>
            <w:r>
              <w:rPr>
                <w:rStyle w:val="eop"/>
                <w:color w:val="000000"/>
                <w:szCs w:val="22"/>
              </w:rPr>
              <w:t> </w:t>
            </w:r>
          </w:p>
        </w:tc>
        <w:tc>
          <w:tcPr>
            <w:tcW w:w="1508" w:type="dxa"/>
            <w:tcBorders>
              <w:top w:val="single" w:sz="4" w:space="0" w:color="auto"/>
              <w:left w:val="single" w:sz="4" w:space="0" w:color="auto"/>
              <w:bottom w:val="double" w:sz="6" w:space="0" w:color="auto"/>
              <w:right w:val="double" w:sz="6" w:space="0" w:color="auto"/>
            </w:tcBorders>
            <w:tcMar>
              <w:top w:w="0" w:type="dxa"/>
              <w:left w:w="62" w:type="dxa"/>
              <w:bottom w:w="0" w:type="dxa"/>
              <w:right w:w="62" w:type="dxa"/>
            </w:tcMar>
            <w:vAlign w:val="center"/>
            <w:hideMark/>
          </w:tcPr>
          <w:p w:rsidR="001F092D" w14:paraId="7ED224E5" w14:textId="77777777">
            <w:pPr>
              <w:spacing w:before="42" w:after="104" w:line="256" w:lineRule="auto"/>
              <w:jc w:val="right"/>
            </w:pPr>
            <w:r>
              <w:rPr>
                <w:rStyle w:val="normaltextrun"/>
                <w:color w:val="000000"/>
                <w:szCs w:val="22"/>
              </w:rPr>
              <w:t>$19,485 </w:t>
            </w:r>
            <w:r>
              <w:rPr>
                <w:rStyle w:val="eop"/>
                <w:color w:val="000000"/>
                <w:szCs w:val="22"/>
              </w:rPr>
              <w:t> </w:t>
            </w:r>
          </w:p>
        </w:tc>
      </w:tr>
    </w:tbl>
    <w:p w:rsidR="001F092D" w:rsidRPr="00ED303C" w:rsidP="001F092D" w14:paraId="154F0095" w14:textId="77777777">
      <w:pPr>
        <w:rPr>
          <w:b/>
        </w:rPr>
      </w:pPr>
    </w:p>
    <w:p w:rsidR="001F092D" w:rsidRPr="00ED303C" w:rsidP="001F092D" w14:paraId="12D60822" w14:textId="77777777">
      <w:pPr>
        <w:pStyle w:val="ParaNum"/>
        <w:numPr>
          <w:ilvl w:val="0"/>
          <w:numId w:val="0"/>
        </w:numPr>
        <w:ind w:left="720"/>
        <w:jc w:val="center"/>
        <w:rPr>
          <w:b/>
        </w:rPr>
      </w:pPr>
    </w:p>
    <w:tbl>
      <w:tblPr>
        <w:tblW w:w="0" w:type="auto"/>
        <w:tblInd w:w="175" w:type="dxa"/>
        <w:tblBorders>
          <w:top w:val="double" w:sz="6" w:space="0" w:color="auto"/>
          <w:left w:val="double" w:sz="6" w:space="0" w:color="auto"/>
          <w:bottom w:val="double" w:sz="6" w:space="0" w:color="auto"/>
          <w:right w:val="double" w:sz="6" w:space="0" w:color="auto"/>
          <w:insideH w:val="single" w:sz="4" w:space="0" w:color="auto"/>
          <w:insideV w:val="double" w:sz="6" w:space="0" w:color="auto"/>
        </w:tblBorders>
        <w:tblLook w:val="01E0"/>
      </w:tblPr>
      <w:tblGrid>
        <w:gridCol w:w="3634"/>
        <w:gridCol w:w="2282"/>
        <w:gridCol w:w="3223"/>
      </w:tblGrid>
      <w:tr w14:paraId="5B0FD9CE" w14:textId="77777777">
        <w:tblPrEx>
          <w:tblW w:w="0" w:type="auto"/>
          <w:tblInd w:w="175" w:type="dxa"/>
          <w:tblLook w:val="01E0"/>
        </w:tblPrEx>
        <w:tc>
          <w:tcPr>
            <w:tcW w:w="9175" w:type="dxa"/>
            <w:gridSpan w:val="3"/>
            <w:tcBorders>
              <w:top w:val="double" w:sz="6" w:space="0" w:color="auto"/>
              <w:bottom w:val="single" w:sz="8" w:space="0" w:color="auto"/>
            </w:tcBorders>
          </w:tcPr>
          <w:p w:rsidR="001F092D" w:rsidRPr="00095F15" w14:paraId="3802B613" w14:textId="77777777">
            <w:pPr>
              <w:spacing w:before="42" w:after="104" w:line="256" w:lineRule="auto"/>
              <w:jc w:val="center"/>
              <w:rPr>
                <w:b/>
                <w:bCs/>
              </w:rPr>
            </w:pPr>
            <w:r w:rsidRPr="00DB1EE4">
              <w:rPr>
                <w:b/>
                <w:bCs/>
              </w:rPr>
              <w:t>FY 2025 International Bearer Circuits - Submarine Cable Systems</w:t>
            </w:r>
          </w:p>
        </w:tc>
      </w:tr>
      <w:tr w14:paraId="717D9D7D" w14:textId="77777777">
        <w:tblPrEx>
          <w:tblW w:w="0" w:type="auto"/>
          <w:tblInd w:w="175" w:type="dxa"/>
          <w:tblLook w:val="01E0"/>
        </w:tblPrEx>
        <w:tc>
          <w:tcPr>
            <w:tcW w:w="3649" w:type="dxa"/>
            <w:tcBorders>
              <w:top w:val="single" w:sz="8" w:space="0" w:color="auto"/>
              <w:bottom w:val="single" w:sz="4" w:space="0" w:color="auto"/>
              <w:right w:val="single" w:sz="4" w:space="0" w:color="auto"/>
            </w:tcBorders>
          </w:tcPr>
          <w:p w:rsidR="001F092D" w:rsidRPr="00ED303C" w14:paraId="0A23AB0D"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b/>
                <w:spacing w:val="-3"/>
              </w:rPr>
            </w:pPr>
            <w:r w:rsidRPr="00ED303C">
              <w:rPr>
                <w:b/>
                <w:spacing w:val="-3"/>
              </w:rPr>
              <w:t>Submarine Cable Systems</w:t>
            </w:r>
          </w:p>
          <w:p w:rsidR="001F092D" w:rsidRPr="00ED303C" w14:paraId="1565C4D4"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b/>
                <w:spacing w:val="-3"/>
              </w:rPr>
            </w:pPr>
            <w:r w:rsidRPr="00ED303C">
              <w:rPr>
                <w:b/>
              </w:rPr>
              <w:t>(capacity as of December 31, 202</w:t>
            </w:r>
            <w:r>
              <w:rPr>
                <w:b/>
              </w:rPr>
              <w:t>4</w:t>
            </w:r>
            <w:r w:rsidRPr="00ED303C">
              <w:rPr>
                <w:b/>
              </w:rPr>
              <w:t>)</w:t>
            </w:r>
          </w:p>
        </w:tc>
        <w:tc>
          <w:tcPr>
            <w:tcW w:w="2291" w:type="dxa"/>
            <w:tcBorders>
              <w:top w:val="single" w:sz="8" w:space="0" w:color="auto"/>
              <w:left w:val="single" w:sz="4" w:space="0" w:color="auto"/>
              <w:bottom w:val="single" w:sz="4" w:space="0" w:color="auto"/>
              <w:right w:val="single" w:sz="4" w:space="0" w:color="auto"/>
            </w:tcBorders>
          </w:tcPr>
          <w:p w:rsidR="001F092D" w:rsidRPr="00ED303C" w14:paraId="7C3CA7D8"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
                <w:spacing w:val="-3"/>
              </w:rPr>
            </w:pPr>
            <w:r w:rsidRPr="00ED303C">
              <w:rPr>
                <w:b/>
                <w:spacing w:val="-3"/>
              </w:rPr>
              <w:t>Fee Ratio</w:t>
            </w:r>
          </w:p>
          <w:p w:rsidR="001F092D" w:rsidRPr="00ED303C" w14:paraId="3DFFF777"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
                <w:spacing w:val="-3"/>
              </w:rPr>
            </w:pPr>
          </w:p>
        </w:tc>
        <w:tc>
          <w:tcPr>
            <w:tcW w:w="3235" w:type="dxa"/>
            <w:tcBorders>
              <w:top w:val="single" w:sz="8" w:space="0" w:color="auto"/>
              <w:left w:val="single" w:sz="4" w:space="0" w:color="auto"/>
              <w:bottom w:val="single" w:sz="4" w:space="0" w:color="auto"/>
            </w:tcBorders>
          </w:tcPr>
          <w:p w:rsidR="001F092D" w:rsidRPr="00ED303C" w14:paraId="1FC55C96"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
                <w:spacing w:val="-3"/>
              </w:rPr>
            </w:pPr>
            <w:r w:rsidRPr="00ED303C">
              <w:rPr>
                <w:b/>
                <w:spacing w:val="-3"/>
              </w:rPr>
              <w:t>FY 202</w:t>
            </w:r>
            <w:r>
              <w:rPr>
                <w:b/>
                <w:spacing w:val="-3"/>
              </w:rPr>
              <w:t>5</w:t>
            </w:r>
            <w:r w:rsidRPr="00ED303C">
              <w:rPr>
                <w:b/>
                <w:spacing w:val="-3"/>
              </w:rPr>
              <w:t xml:space="preserve"> Regulatory Fees</w:t>
            </w:r>
          </w:p>
        </w:tc>
      </w:tr>
      <w:tr w14:paraId="71A29E45" w14:textId="77777777">
        <w:tblPrEx>
          <w:tblW w:w="0" w:type="auto"/>
          <w:tblInd w:w="175" w:type="dxa"/>
          <w:tblLook w:val="01E0"/>
        </w:tblPrEx>
        <w:trPr>
          <w:trHeight w:val="576"/>
        </w:trPr>
        <w:tc>
          <w:tcPr>
            <w:tcW w:w="3649" w:type="dxa"/>
            <w:tcBorders>
              <w:top w:val="single" w:sz="4" w:space="0" w:color="auto"/>
              <w:bottom w:val="single" w:sz="4" w:space="0" w:color="auto"/>
              <w:right w:val="single" w:sz="4" w:space="0" w:color="auto"/>
            </w:tcBorders>
            <w:vAlign w:val="center"/>
          </w:tcPr>
          <w:p w:rsidR="001F092D" w:rsidRPr="00ED303C" w14:paraId="7B0FAAAF"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pPr>
            <w:r w:rsidRPr="00ED303C">
              <w:t>Less than 50 Gbps</w:t>
            </w:r>
          </w:p>
        </w:tc>
        <w:tc>
          <w:tcPr>
            <w:tcW w:w="2291" w:type="dxa"/>
            <w:tcBorders>
              <w:top w:val="single" w:sz="4" w:space="0" w:color="auto"/>
              <w:left w:val="single" w:sz="4" w:space="0" w:color="auto"/>
              <w:bottom w:val="single" w:sz="4" w:space="0" w:color="auto"/>
              <w:right w:val="single" w:sz="4" w:space="0" w:color="auto"/>
            </w:tcBorders>
            <w:vAlign w:val="center"/>
          </w:tcPr>
          <w:p w:rsidR="001F092D" w:rsidRPr="00ED303C" w14:paraId="2313F988"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Cs/>
              </w:rPr>
            </w:pPr>
            <w:r>
              <w:rPr>
                <w:bCs/>
              </w:rPr>
              <w:t>0</w:t>
            </w:r>
            <w:r w:rsidRPr="00ED303C">
              <w:rPr>
                <w:bCs/>
              </w:rPr>
              <w:t>.0625 Units</w:t>
            </w:r>
          </w:p>
        </w:tc>
        <w:tc>
          <w:tcPr>
            <w:tcW w:w="3235" w:type="dxa"/>
            <w:tcBorders>
              <w:top w:val="single" w:sz="4" w:space="0" w:color="auto"/>
              <w:left w:val="single" w:sz="4" w:space="0" w:color="auto"/>
              <w:bottom w:val="single" w:sz="4" w:space="0" w:color="auto"/>
            </w:tcBorders>
            <w:vAlign w:val="center"/>
          </w:tcPr>
          <w:p w:rsidR="001F092D" w:rsidRPr="00ED303C" w14:paraId="505896EB"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Cs/>
              </w:rPr>
            </w:pPr>
            <w:r>
              <w:t>$5,510</w:t>
            </w:r>
          </w:p>
        </w:tc>
      </w:tr>
      <w:tr w14:paraId="01F976D9" w14:textId="77777777">
        <w:tblPrEx>
          <w:tblW w:w="0" w:type="auto"/>
          <w:tblInd w:w="175" w:type="dxa"/>
          <w:tblLook w:val="01E0"/>
        </w:tblPrEx>
        <w:trPr>
          <w:trHeight w:val="576"/>
        </w:trPr>
        <w:tc>
          <w:tcPr>
            <w:tcW w:w="3649" w:type="dxa"/>
            <w:tcBorders>
              <w:top w:val="single" w:sz="4" w:space="0" w:color="auto"/>
              <w:bottom w:val="single" w:sz="4" w:space="0" w:color="auto"/>
              <w:right w:val="single" w:sz="4" w:space="0" w:color="auto"/>
            </w:tcBorders>
            <w:vAlign w:val="center"/>
          </w:tcPr>
          <w:p w:rsidR="001F092D" w:rsidRPr="00ED303C" w14:paraId="069EA24C"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3"/>
              </w:rPr>
            </w:pPr>
            <w:r w:rsidRPr="00ED303C">
              <w:t>50 Gbps or greater, but less than 250 Gbps</w:t>
            </w:r>
          </w:p>
        </w:tc>
        <w:tc>
          <w:tcPr>
            <w:tcW w:w="2291" w:type="dxa"/>
            <w:tcBorders>
              <w:top w:val="single" w:sz="4" w:space="0" w:color="auto"/>
              <w:left w:val="single" w:sz="4" w:space="0" w:color="auto"/>
              <w:bottom w:val="single" w:sz="4" w:space="0" w:color="auto"/>
              <w:right w:val="single" w:sz="4" w:space="0" w:color="auto"/>
            </w:tcBorders>
            <w:vAlign w:val="center"/>
          </w:tcPr>
          <w:p w:rsidR="001F092D" w:rsidRPr="00ED303C" w14:paraId="0EC50060"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Cs/>
              </w:rPr>
            </w:pPr>
            <w:r>
              <w:rPr>
                <w:bCs/>
              </w:rPr>
              <w:t>0</w:t>
            </w:r>
            <w:r w:rsidRPr="00ED303C">
              <w:rPr>
                <w:bCs/>
              </w:rPr>
              <w:t>.125 Units</w:t>
            </w:r>
          </w:p>
        </w:tc>
        <w:tc>
          <w:tcPr>
            <w:tcW w:w="3235" w:type="dxa"/>
            <w:tcBorders>
              <w:top w:val="single" w:sz="4" w:space="0" w:color="auto"/>
              <w:left w:val="single" w:sz="4" w:space="0" w:color="auto"/>
              <w:bottom w:val="single" w:sz="4" w:space="0" w:color="auto"/>
            </w:tcBorders>
            <w:vAlign w:val="center"/>
          </w:tcPr>
          <w:p w:rsidR="001F092D" w:rsidRPr="00ED303C" w14:paraId="36AC1048"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spacing w:val="-3"/>
              </w:rPr>
            </w:pPr>
            <w:r>
              <w:t>$11,015</w:t>
            </w:r>
          </w:p>
        </w:tc>
      </w:tr>
      <w:tr w14:paraId="015A0B47" w14:textId="77777777">
        <w:tblPrEx>
          <w:tblW w:w="0" w:type="auto"/>
          <w:tblInd w:w="175" w:type="dxa"/>
          <w:tblLook w:val="01E0"/>
        </w:tblPrEx>
        <w:trPr>
          <w:trHeight w:val="576"/>
        </w:trPr>
        <w:tc>
          <w:tcPr>
            <w:tcW w:w="3649" w:type="dxa"/>
            <w:tcBorders>
              <w:top w:val="single" w:sz="4" w:space="0" w:color="auto"/>
              <w:bottom w:val="single" w:sz="4" w:space="0" w:color="auto"/>
              <w:right w:val="single" w:sz="4" w:space="0" w:color="auto"/>
            </w:tcBorders>
            <w:vAlign w:val="center"/>
          </w:tcPr>
          <w:p w:rsidR="001F092D" w:rsidRPr="00ED303C" w14:paraId="5A510A65"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3"/>
              </w:rPr>
            </w:pPr>
            <w:r w:rsidRPr="00ED303C">
              <w:t>250 Gbps or greater, but less than 1,500 Gbps</w:t>
            </w:r>
          </w:p>
        </w:tc>
        <w:tc>
          <w:tcPr>
            <w:tcW w:w="2291" w:type="dxa"/>
            <w:tcBorders>
              <w:top w:val="single" w:sz="4" w:space="0" w:color="auto"/>
              <w:left w:val="single" w:sz="4" w:space="0" w:color="auto"/>
              <w:bottom w:val="single" w:sz="4" w:space="0" w:color="auto"/>
              <w:right w:val="single" w:sz="4" w:space="0" w:color="auto"/>
            </w:tcBorders>
            <w:vAlign w:val="center"/>
          </w:tcPr>
          <w:p w:rsidR="001F092D" w:rsidRPr="00ED303C" w14:paraId="72089AEF" w14:textId="77777777">
            <w:pPr>
              <w:jc w:val="center"/>
              <w:rPr>
                <w:bCs/>
              </w:rPr>
            </w:pPr>
            <w:r>
              <w:rPr>
                <w:bCs/>
              </w:rPr>
              <w:t>0</w:t>
            </w:r>
            <w:r w:rsidRPr="00ED303C">
              <w:rPr>
                <w:bCs/>
              </w:rPr>
              <w:t>.25 Units</w:t>
            </w:r>
          </w:p>
        </w:tc>
        <w:tc>
          <w:tcPr>
            <w:tcW w:w="3235" w:type="dxa"/>
            <w:tcBorders>
              <w:top w:val="single" w:sz="4" w:space="0" w:color="auto"/>
              <w:left w:val="single" w:sz="4" w:space="0" w:color="auto"/>
              <w:bottom w:val="single" w:sz="4" w:space="0" w:color="auto"/>
            </w:tcBorders>
            <w:vAlign w:val="center"/>
          </w:tcPr>
          <w:p w:rsidR="001F092D" w:rsidRPr="00ED303C" w14:paraId="4F2CB64A" w14:textId="77777777">
            <w:pPr>
              <w:jc w:val="center"/>
              <w:rPr>
                <w:spacing w:val="-3"/>
              </w:rPr>
            </w:pPr>
            <w:r>
              <w:t>$22,030</w:t>
            </w:r>
          </w:p>
        </w:tc>
      </w:tr>
      <w:tr w14:paraId="533D9BB6" w14:textId="77777777">
        <w:tblPrEx>
          <w:tblW w:w="0" w:type="auto"/>
          <w:tblInd w:w="175" w:type="dxa"/>
          <w:tblLook w:val="01E0"/>
        </w:tblPrEx>
        <w:trPr>
          <w:trHeight w:val="576"/>
        </w:trPr>
        <w:tc>
          <w:tcPr>
            <w:tcW w:w="3649" w:type="dxa"/>
            <w:tcBorders>
              <w:top w:val="single" w:sz="4" w:space="0" w:color="auto"/>
              <w:bottom w:val="single" w:sz="4" w:space="0" w:color="auto"/>
              <w:right w:val="single" w:sz="4" w:space="0" w:color="auto"/>
            </w:tcBorders>
            <w:vAlign w:val="center"/>
          </w:tcPr>
          <w:p w:rsidR="001F092D" w:rsidRPr="00ED303C" w14:paraId="766F66D3"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3"/>
              </w:rPr>
            </w:pPr>
            <w:r w:rsidRPr="00ED303C">
              <w:t>1,500 Gbps or greater, but less than 3,500 Gbps</w:t>
            </w:r>
          </w:p>
        </w:tc>
        <w:tc>
          <w:tcPr>
            <w:tcW w:w="2291" w:type="dxa"/>
            <w:tcBorders>
              <w:top w:val="single" w:sz="4" w:space="0" w:color="auto"/>
              <w:left w:val="single" w:sz="4" w:space="0" w:color="auto"/>
              <w:bottom w:val="single" w:sz="4" w:space="0" w:color="auto"/>
              <w:right w:val="single" w:sz="4" w:space="0" w:color="auto"/>
            </w:tcBorders>
            <w:vAlign w:val="center"/>
          </w:tcPr>
          <w:p w:rsidR="001F092D" w:rsidRPr="00ED303C" w14:paraId="2AC8AA29" w14:textId="77777777">
            <w:pPr>
              <w:jc w:val="center"/>
              <w:rPr>
                <w:bCs/>
              </w:rPr>
            </w:pPr>
            <w:r>
              <w:rPr>
                <w:bCs/>
              </w:rPr>
              <w:t>0</w:t>
            </w:r>
            <w:r w:rsidRPr="00ED303C">
              <w:rPr>
                <w:bCs/>
              </w:rPr>
              <w:t>.5 Units</w:t>
            </w:r>
          </w:p>
        </w:tc>
        <w:tc>
          <w:tcPr>
            <w:tcW w:w="3235" w:type="dxa"/>
            <w:tcBorders>
              <w:top w:val="single" w:sz="4" w:space="0" w:color="auto"/>
              <w:left w:val="single" w:sz="4" w:space="0" w:color="auto"/>
              <w:bottom w:val="single" w:sz="4" w:space="0" w:color="auto"/>
            </w:tcBorders>
            <w:vAlign w:val="center"/>
          </w:tcPr>
          <w:p w:rsidR="001F092D" w:rsidRPr="00ED303C" w14:paraId="6F34AF7F" w14:textId="77777777">
            <w:pPr>
              <w:jc w:val="center"/>
              <w:rPr>
                <w:spacing w:val="-3"/>
              </w:rPr>
            </w:pPr>
            <w:r>
              <w:t>$44,065</w:t>
            </w:r>
          </w:p>
        </w:tc>
      </w:tr>
      <w:tr w14:paraId="3EAA1663" w14:textId="77777777">
        <w:tblPrEx>
          <w:tblW w:w="0" w:type="auto"/>
          <w:tblInd w:w="175" w:type="dxa"/>
          <w:tblLook w:val="01E0"/>
        </w:tblPrEx>
        <w:trPr>
          <w:trHeight w:val="576"/>
        </w:trPr>
        <w:tc>
          <w:tcPr>
            <w:tcW w:w="3649" w:type="dxa"/>
            <w:tcBorders>
              <w:top w:val="single" w:sz="4" w:space="0" w:color="auto"/>
              <w:bottom w:val="single" w:sz="4" w:space="0" w:color="auto"/>
              <w:right w:val="single" w:sz="4" w:space="0" w:color="auto"/>
            </w:tcBorders>
            <w:vAlign w:val="center"/>
          </w:tcPr>
          <w:p w:rsidR="001F092D" w:rsidRPr="00ED303C" w14:paraId="7D8B89A1"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3"/>
              </w:rPr>
            </w:pPr>
            <w:r w:rsidRPr="00ED303C">
              <w:t>3,500 Gbps or greater, but less than 6,500 Gbps</w:t>
            </w:r>
          </w:p>
        </w:tc>
        <w:tc>
          <w:tcPr>
            <w:tcW w:w="2291" w:type="dxa"/>
            <w:tcBorders>
              <w:top w:val="single" w:sz="4" w:space="0" w:color="auto"/>
              <w:left w:val="single" w:sz="4" w:space="0" w:color="auto"/>
              <w:bottom w:val="single" w:sz="4" w:space="0" w:color="auto"/>
              <w:right w:val="single" w:sz="4" w:space="0" w:color="auto"/>
            </w:tcBorders>
            <w:vAlign w:val="center"/>
          </w:tcPr>
          <w:p w:rsidR="001F092D" w:rsidRPr="00ED303C" w14:paraId="6D2BD0A2" w14:textId="77777777">
            <w:pPr>
              <w:jc w:val="center"/>
              <w:rPr>
                <w:bCs/>
              </w:rPr>
            </w:pPr>
            <w:r w:rsidRPr="00ED303C">
              <w:rPr>
                <w:bCs/>
              </w:rPr>
              <w:t>1.0 Unit</w:t>
            </w:r>
          </w:p>
        </w:tc>
        <w:tc>
          <w:tcPr>
            <w:tcW w:w="3235" w:type="dxa"/>
            <w:tcBorders>
              <w:top w:val="single" w:sz="4" w:space="0" w:color="auto"/>
              <w:left w:val="single" w:sz="4" w:space="0" w:color="auto"/>
              <w:bottom w:val="single" w:sz="4" w:space="0" w:color="auto"/>
            </w:tcBorders>
            <w:vAlign w:val="center"/>
          </w:tcPr>
          <w:p w:rsidR="001F092D" w:rsidRPr="00ED303C" w14:paraId="44EFCD77" w14:textId="77777777">
            <w:pPr>
              <w:jc w:val="center"/>
              <w:rPr>
                <w:spacing w:val="-3"/>
              </w:rPr>
            </w:pPr>
            <w:r>
              <w:t>$88,130</w:t>
            </w:r>
          </w:p>
        </w:tc>
      </w:tr>
      <w:tr w14:paraId="5E57B84F" w14:textId="77777777">
        <w:tblPrEx>
          <w:tblW w:w="0" w:type="auto"/>
          <w:tblInd w:w="175" w:type="dxa"/>
          <w:tblLook w:val="01E0"/>
        </w:tblPrEx>
        <w:trPr>
          <w:trHeight w:val="576"/>
        </w:trPr>
        <w:tc>
          <w:tcPr>
            <w:tcW w:w="3649" w:type="dxa"/>
            <w:tcBorders>
              <w:top w:val="single" w:sz="4" w:space="0" w:color="auto"/>
              <w:bottom w:val="double" w:sz="6" w:space="0" w:color="auto"/>
              <w:right w:val="single" w:sz="4" w:space="0" w:color="auto"/>
            </w:tcBorders>
            <w:vAlign w:val="center"/>
          </w:tcPr>
          <w:p w:rsidR="001F092D" w:rsidRPr="00ED303C" w14:paraId="1E29AABC" w14:textId="77777777">
            <w:pPr>
              <w:tabs>
                <w:tab w:val="left" w:pos="-1440"/>
                <w:tab w:val="left" w:pos="-720"/>
                <w:tab w:val="left" w:pos="0"/>
                <w:tab w:val="left" w:pos="720"/>
                <w:tab w:val="left" w:pos="1440"/>
                <w:tab w:val="left" w:pos="2160"/>
                <w:tab w:val="left" w:pos="2880"/>
                <w:tab w:val="left" w:pos="3600"/>
                <w:tab w:val="left" w:pos="4680"/>
                <w:tab w:val="left" w:pos="5040"/>
              </w:tabs>
              <w:suppressAutoHyphens/>
            </w:pPr>
            <w:r w:rsidRPr="00ED303C">
              <w:t>6,500 Gbps or greater</w:t>
            </w:r>
          </w:p>
        </w:tc>
        <w:tc>
          <w:tcPr>
            <w:tcW w:w="2291" w:type="dxa"/>
            <w:tcBorders>
              <w:top w:val="single" w:sz="4" w:space="0" w:color="auto"/>
              <w:left w:val="single" w:sz="4" w:space="0" w:color="auto"/>
              <w:bottom w:val="double" w:sz="6" w:space="0" w:color="auto"/>
              <w:right w:val="single" w:sz="4" w:space="0" w:color="auto"/>
            </w:tcBorders>
            <w:vAlign w:val="center"/>
          </w:tcPr>
          <w:p w:rsidR="001F092D" w:rsidRPr="00ED303C" w14:paraId="3F87AECF" w14:textId="77777777">
            <w:pPr>
              <w:jc w:val="center"/>
              <w:rPr>
                <w:bCs/>
              </w:rPr>
            </w:pPr>
            <w:r w:rsidRPr="00ED303C">
              <w:rPr>
                <w:bCs/>
              </w:rPr>
              <w:t>2.0 Units</w:t>
            </w:r>
          </w:p>
        </w:tc>
        <w:tc>
          <w:tcPr>
            <w:tcW w:w="3235" w:type="dxa"/>
            <w:tcBorders>
              <w:top w:val="single" w:sz="4" w:space="0" w:color="auto"/>
              <w:left w:val="single" w:sz="4" w:space="0" w:color="auto"/>
              <w:bottom w:val="double" w:sz="6" w:space="0" w:color="auto"/>
            </w:tcBorders>
            <w:vAlign w:val="center"/>
          </w:tcPr>
          <w:p w:rsidR="001F092D" w:rsidRPr="00ED303C" w14:paraId="534A2419" w14:textId="77777777">
            <w:pPr>
              <w:jc w:val="center"/>
            </w:pPr>
            <w:r>
              <w:t>$176,260</w:t>
            </w:r>
          </w:p>
        </w:tc>
      </w:tr>
    </w:tbl>
    <w:p w:rsidR="001F092D" w:rsidRPr="000E1FF9" w:rsidP="001F092D" w14:paraId="664697BF" w14:textId="77777777">
      <w:pPr>
        <w:pStyle w:val="ParaNum"/>
        <w:numPr>
          <w:ilvl w:val="0"/>
          <w:numId w:val="0"/>
        </w:numPr>
      </w:pPr>
    </w:p>
    <w:p w:rsidR="006B1345" w:rsidP="00735EC7" w14:paraId="2CF4B0B5" w14:textId="77777777">
      <w:pPr>
        <w:rPr>
          <w:b/>
        </w:rPr>
      </w:pPr>
    </w:p>
    <w:p w:rsidR="006B1345" w:rsidP="00735EC7" w14:paraId="422BDBCE" w14:textId="77777777">
      <w:pPr>
        <w:sectPr w:rsidSect="008703F3">
          <w:endnotePr>
            <w:numFmt w:val="decimal"/>
          </w:endnotePr>
          <w:pgSz w:w="12240" w:h="15840"/>
          <w:pgMar w:top="1440" w:right="1440" w:bottom="720" w:left="1440" w:header="720" w:footer="720" w:gutter="0"/>
          <w:cols w:space="720"/>
          <w:noEndnote/>
          <w:titlePg/>
        </w:sectPr>
      </w:pPr>
    </w:p>
    <w:p w:rsidR="006B1345" w:rsidRPr="00E27AB3" w:rsidP="00A918CD" w14:paraId="279C55B0" w14:textId="29EBDBDD">
      <w:pPr>
        <w:pStyle w:val="Heading6"/>
        <w:widowControl/>
        <w:numPr>
          <w:ilvl w:val="5"/>
          <w:numId w:val="0"/>
        </w:numPr>
        <w:tabs>
          <w:tab w:val="left" w:pos="4320"/>
        </w:tabs>
        <w:spacing w:after="0"/>
        <w:jc w:val="center"/>
        <w:rPr>
          <w:sz w:val="20"/>
          <w:szCs w:val="18"/>
        </w:rPr>
      </w:pPr>
      <w:r w:rsidRPr="00856C84">
        <w:t xml:space="preserve">APPENDIX </w:t>
      </w:r>
      <w:r>
        <w:t>H</w:t>
      </w:r>
    </w:p>
    <w:p w:rsidR="006B1345" w:rsidP="00735EC7" w14:paraId="33901156" w14:textId="77777777">
      <w:pPr>
        <w:widowControl/>
        <w:jc w:val="center"/>
        <w:rPr>
          <w:b/>
        </w:rPr>
      </w:pPr>
    </w:p>
    <w:p w:rsidR="006B1345" w:rsidP="00735EC7" w14:paraId="38F5E643" w14:textId="77777777">
      <w:pPr>
        <w:widowControl/>
        <w:jc w:val="center"/>
        <w:rPr>
          <w:b/>
        </w:rPr>
      </w:pPr>
      <w:r w:rsidRPr="00385FCF">
        <w:rPr>
          <w:b/>
        </w:rPr>
        <w:t>Final Regulatory Flexibility Analysis</w:t>
      </w:r>
    </w:p>
    <w:p w:rsidR="0099779B" w:rsidP="00735EC7" w14:paraId="7B23DCBB" w14:textId="77777777">
      <w:pPr>
        <w:widowControl/>
        <w:jc w:val="center"/>
        <w:rPr>
          <w:b/>
        </w:rPr>
      </w:pPr>
    </w:p>
    <w:p w:rsidR="006B1345" w:rsidRPr="00D92F1E" w:rsidP="009C16DA" w14:paraId="335EBFF0" w14:textId="585E6AA6">
      <w:pPr>
        <w:pStyle w:val="ParaNum"/>
        <w:widowControl/>
        <w:numPr>
          <w:ilvl w:val="0"/>
          <w:numId w:val="137"/>
        </w:numPr>
      </w:pPr>
      <w:r w:rsidRPr="005502FD">
        <w:t>As</w:t>
      </w:r>
      <w:r w:rsidRPr="00D446A6">
        <w:t xml:space="preserve"> </w:t>
      </w:r>
      <w:r w:rsidRPr="004271C8">
        <w:rPr>
          <w:szCs w:val="22"/>
        </w:rPr>
        <w:t>required</w:t>
      </w:r>
      <w:r w:rsidRPr="00D446A6">
        <w:t xml:space="preserve"> by the Regulatory Flexibility Act of 1980, as amended (RFA),</w:t>
      </w:r>
      <w:r>
        <w:rPr>
          <w:vertAlign w:val="superscript"/>
        </w:rPr>
        <w:footnoteReference w:id="181"/>
      </w:r>
      <w:r w:rsidRPr="00D446A6">
        <w:t xml:space="preserve"> the </w:t>
      </w:r>
      <w:r>
        <w:t xml:space="preserve">Federal Communications </w:t>
      </w:r>
      <w:r w:rsidRPr="00D446A6">
        <w:t xml:space="preserve">Commission </w:t>
      </w:r>
      <w:r>
        <w:t xml:space="preserve">(Commission) </w:t>
      </w:r>
      <w:r w:rsidRPr="007F21A5">
        <w:t>incorporated</w:t>
      </w:r>
      <w:r w:rsidRPr="00D446A6">
        <w:t xml:space="preserve"> </w:t>
      </w:r>
      <w:r w:rsidRPr="004271C8">
        <w:rPr>
          <w:snapToGrid/>
          <w:szCs w:val="22"/>
        </w:rPr>
        <w:t xml:space="preserve">an Initial Regulatory Flexibility Analysis (IRFA) in the </w:t>
      </w:r>
      <w:r w:rsidRPr="0088225B">
        <w:t>Review of the Commission’s Assessment and Collection of Regulatory Fees for Fiscal Year 202</w:t>
      </w:r>
      <w:r w:rsidRPr="0088225B" w:rsidR="00E86D2B">
        <w:t>6</w:t>
      </w:r>
      <w:r w:rsidRPr="00D446A6">
        <w:t xml:space="preserve">, </w:t>
      </w:r>
      <w:r w:rsidRPr="00101B3A" w:rsidR="00E64294">
        <w:rPr>
          <w:i/>
          <w:iCs/>
        </w:rPr>
        <w:t>Notice of Proposed Rulemaking</w:t>
      </w:r>
      <w:r w:rsidRPr="007F0767" w:rsidR="00E64294">
        <w:t xml:space="preserve"> </w:t>
      </w:r>
      <w:r w:rsidR="00E64294">
        <w:t>(</w:t>
      </w:r>
      <w:r w:rsidRPr="00F43BA6" w:rsidR="00E64294">
        <w:rPr>
          <w:i/>
          <w:iCs/>
        </w:rPr>
        <w:t>FY 2026 NPRM</w:t>
      </w:r>
      <w:r w:rsidR="00E64294">
        <w:t xml:space="preserve">), </w:t>
      </w:r>
      <w:r w:rsidRPr="00D446A6">
        <w:t xml:space="preserve">released in </w:t>
      </w:r>
      <w:r w:rsidR="00E86D2B">
        <w:t>April 2026</w:t>
      </w:r>
      <w:r w:rsidRPr="00D446A6">
        <w:t>.</w:t>
      </w:r>
      <w:r>
        <w:rPr>
          <w:vertAlign w:val="superscript"/>
        </w:rPr>
        <w:footnoteReference w:id="182"/>
      </w:r>
      <w:r w:rsidRPr="00D446A6">
        <w:t xml:space="preserve">  </w:t>
      </w:r>
      <w:r w:rsidRPr="004271C8">
        <w:t>The</w:t>
      </w:r>
      <w:r w:rsidRPr="004271C8">
        <w:rPr>
          <w:snapToGrid/>
          <w:szCs w:val="22"/>
        </w:rPr>
        <w:t xml:space="preserve"> Commission sought written public comment on the proposals in the </w:t>
      </w:r>
      <w:r w:rsidRPr="0088225B">
        <w:t>FY 202</w:t>
      </w:r>
      <w:r w:rsidRPr="0088225B" w:rsidR="00E86D2B">
        <w:t>6</w:t>
      </w:r>
      <w:r w:rsidRPr="0088225B">
        <w:t xml:space="preserve"> NPRM</w:t>
      </w:r>
      <w:r w:rsidRPr="00D446A6">
        <w:t>, including comment on the IR</w:t>
      </w:r>
      <w:r w:rsidR="006F5667">
        <w:t>F</w:t>
      </w:r>
      <w:r w:rsidRPr="00D446A6">
        <w:t xml:space="preserve">A. </w:t>
      </w:r>
      <w:r w:rsidRPr="0007370C">
        <w:rPr>
          <w:snapToGrid/>
          <w:szCs w:val="22"/>
        </w:rPr>
        <w:t>No comments were filed addressing the IRFA</w:t>
      </w:r>
      <w:r w:rsidR="00780912">
        <w:rPr>
          <w:snapToGrid/>
          <w:szCs w:val="22"/>
        </w:rPr>
        <w:t>;</w:t>
      </w:r>
      <w:r w:rsidRPr="009D17E7" w:rsidR="009D17E7">
        <w:rPr>
          <w:snapToGrid/>
          <w:szCs w:val="22"/>
        </w:rPr>
        <w:t xml:space="preserve"> </w:t>
      </w:r>
      <w:r w:rsidR="009D17E7">
        <w:rPr>
          <w:snapToGrid/>
          <w:szCs w:val="22"/>
        </w:rPr>
        <w:t>however</w:t>
      </w:r>
      <w:r w:rsidR="006B12B4">
        <w:rPr>
          <w:snapToGrid/>
          <w:szCs w:val="22"/>
        </w:rPr>
        <w:t>,</w:t>
      </w:r>
      <w:r w:rsidR="009D17E7">
        <w:rPr>
          <w:snapToGrid/>
          <w:szCs w:val="22"/>
        </w:rPr>
        <w:t xml:space="preserve"> </w:t>
      </w:r>
      <w:r w:rsidRPr="003D130E" w:rsidR="009D17E7">
        <w:rPr>
          <w:snapToGrid/>
          <w:szCs w:val="22"/>
        </w:rPr>
        <w:t xml:space="preserve">comments </w:t>
      </w:r>
      <w:r w:rsidR="009D17E7">
        <w:rPr>
          <w:snapToGrid/>
          <w:szCs w:val="22"/>
        </w:rPr>
        <w:t>in the record</w:t>
      </w:r>
      <w:r w:rsidRPr="003D130E" w:rsidR="009D17E7">
        <w:rPr>
          <w:snapToGrid/>
          <w:szCs w:val="22"/>
        </w:rPr>
        <w:t xml:space="preserve"> </w:t>
      </w:r>
      <w:r w:rsidR="009D17E7">
        <w:rPr>
          <w:snapToGrid/>
          <w:szCs w:val="22"/>
        </w:rPr>
        <w:t>regarding</w:t>
      </w:r>
      <w:r w:rsidRPr="003D130E" w:rsidR="009D17E7">
        <w:rPr>
          <w:snapToGrid/>
          <w:szCs w:val="22"/>
        </w:rPr>
        <w:t xml:space="preserve"> alternatives t</w:t>
      </w:r>
      <w:r w:rsidR="009D17E7">
        <w:rPr>
          <w:snapToGrid/>
          <w:szCs w:val="22"/>
        </w:rPr>
        <w:t>o t</w:t>
      </w:r>
      <w:r w:rsidRPr="003D130E" w:rsidR="009D17E7">
        <w:rPr>
          <w:snapToGrid/>
          <w:szCs w:val="22"/>
        </w:rPr>
        <w:t>he methodology for assessing regulatory fees</w:t>
      </w:r>
      <w:r w:rsidR="009D17E7">
        <w:rPr>
          <w:snapToGrid/>
          <w:szCs w:val="22"/>
        </w:rPr>
        <w:t xml:space="preserve"> are discussed below</w:t>
      </w:r>
      <w:r w:rsidRPr="0007370C">
        <w:rPr>
          <w:snapToGrid/>
          <w:szCs w:val="22"/>
        </w:rPr>
        <w:t>.</w:t>
      </w:r>
      <w:r w:rsidRPr="004271C8">
        <w:rPr>
          <w:snapToGrid/>
          <w:szCs w:val="22"/>
        </w:rPr>
        <w:t xml:space="preserve">  This Final Regulatory Flexibility Analysis (FRFA) conforms to the RFA and it (</w:t>
      </w:r>
      <w:r w:rsidRPr="00D446A6">
        <w:t xml:space="preserve">or summaries thereof) will be published in the </w:t>
      </w:r>
      <w:r w:rsidRPr="00AC01A2">
        <w:t>Federal Register</w:t>
      </w:r>
      <w:r w:rsidRPr="004271C8">
        <w:rPr>
          <w:snapToGrid/>
          <w:szCs w:val="22"/>
        </w:rPr>
        <w:t>.</w:t>
      </w:r>
      <w:r>
        <w:rPr>
          <w:vertAlign w:val="superscript"/>
        </w:rPr>
        <w:footnoteReference w:id="183"/>
      </w:r>
    </w:p>
    <w:p w:rsidR="006B1345" w:rsidP="00256319" w14:paraId="54F63BAB" w14:textId="77777777">
      <w:pPr>
        <w:pStyle w:val="Heading2"/>
        <w:widowControl/>
      </w:pPr>
      <w:bookmarkStart w:id="299" w:name="_Toc205387948"/>
      <w:bookmarkStart w:id="300" w:name="_Toc236905981"/>
      <w:r w:rsidRPr="00D758D0">
        <w:t>Need for, and Objectives of, the Report and Order</w:t>
      </w:r>
      <w:bookmarkEnd w:id="299"/>
      <w:bookmarkEnd w:id="300"/>
    </w:p>
    <w:p w:rsidR="006B1345" w:rsidP="00256319" w14:paraId="055BF507" w14:textId="63AFD22C">
      <w:pPr>
        <w:pStyle w:val="ParaNum"/>
        <w:widowControl/>
        <w:numPr>
          <w:ilvl w:val="0"/>
          <w:numId w:val="137"/>
        </w:numPr>
      </w:pPr>
      <w:r w:rsidRPr="00D758D0">
        <w:t xml:space="preserve">In </w:t>
      </w:r>
      <w:r w:rsidRPr="00451C2E">
        <w:rPr>
          <w:snapToGrid/>
          <w:szCs w:val="22"/>
        </w:rPr>
        <w:t>th</w:t>
      </w:r>
      <w:r w:rsidR="00BA4782">
        <w:rPr>
          <w:snapToGrid/>
          <w:szCs w:val="22"/>
        </w:rPr>
        <w:t>e</w:t>
      </w:r>
      <w:r w:rsidRPr="00D758D0">
        <w:t xml:space="preserve"> </w:t>
      </w:r>
      <w:r w:rsidRPr="00451C2E">
        <w:rPr>
          <w:i/>
        </w:rPr>
        <w:t>FY 202</w:t>
      </w:r>
      <w:r w:rsidRPr="00451C2E" w:rsidR="00E86D2B">
        <w:rPr>
          <w:i/>
        </w:rPr>
        <w:t>6</w:t>
      </w:r>
      <w:r w:rsidRPr="00451C2E">
        <w:rPr>
          <w:i/>
        </w:rPr>
        <w:t xml:space="preserve"> Report and Order</w:t>
      </w:r>
      <w:r w:rsidRPr="00D758D0">
        <w:t xml:space="preserve">, the Commission adopts a regulatory fee schedule to meet its objective of fully </w:t>
      </w:r>
      <w:r w:rsidRPr="007F21A5">
        <w:t>complying</w:t>
      </w:r>
      <w:r w:rsidRPr="00D758D0">
        <w:t xml:space="preserve"> with its congressionally mandated requirement of collecting regulatory fees f</w:t>
      </w:r>
      <w:r w:rsidRPr="00A414F5">
        <w:t>or fiscal year (FY) 202</w:t>
      </w:r>
      <w:r w:rsidR="00E86D2B">
        <w:t>6</w:t>
      </w:r>
      <w:r>
        <w:t xml:space="preserve">.  </w:t>
      </w:r>
      <w:r w:rsidRPr="00D758D0">
        <w:t>For</w:t>
      </w:r>
      <w:r w:rsidRPr="00412967">
        <w:t xml:space="preserve"> FY 202</w:t>
      </w:r>
      <w:r w:rsidR="00E86D2B">
        <w:t>6</w:t>
      </w:r>
      <w:r w:rsidRPr="00A414F5">
        <w:t xml:space="preserve">, </w:t>
      </w:r>
      <w:r w:rsidRPr="00A414F5" w:rsidR="00A50D47">
        <w:t>pursuant to section 9 of the Communications Act of 1934, as amended (Communications Act or Act),</w:t>
      </w:r>
      <w:r>
        <w:rPr>
          <w:rStyle w:val="FootnoteReference"/>
          <w:kern w:val="0"/>
        </w:rPr>
        <w:footnoteReference w:id="184"/>
      </w:r>
      <w:r w:rsidRPr="00A414F5" w:rsidR="00A50D47">
        <w:t xml:space="preserve"> and </w:t>
      </w:r>
      <w:r w:rsidR="00B015EF">
        <w:t xml:space="preserve">the </w:t>
      </w:r>
      <w:r w:rsidR="00A50D47">
        <w:t xml:space="preserve">FY 2026 </w:t>
      </w:r>
      <w:r w:rsidRPr="00A414F5" w:rsidR="00A50D47">
        <w:t>Consolidation Appropriations Act</w:t>
      </w:r>
      <w:r w:rsidR="00A50D47">
        <w:t xml:space="preserve">, </w:t>
      </w:r>
      <w:r w:rsidRPr="00A414F5">
        <w:t>the Commission is required to</w:t>
      </w:r>
      <w:r w:rsidR="004F6312">
        <w:t xml:space="preserve"> assess and </w:t>
      </w:r>
      <w:r w:rsidR="00E86D2B">
        <w:t xml:space="preserve">collect </w:t>
      </w:r>
      <w:r w:rsidRPr="00A038E8" w:rsidR="00E86D2B">
        <w:t>$</w:t>
      </w:r>
      <w:r w:rsidR="00E86D2B">
        <w:t>416,112,000, which is an amount that reasonably can be expected to total the Commission’s FY 2026 salaries and expenses (S&amp;E) appropriation.</w:t>
      </w:r>
      <w:r>
        <w:rPr>
          <w:rStyle w:val="FootnoteReference"/>
        </w:rPr>
        <w:footnoteReference w:id="185"/>
      </w:r>
      <w:r w:rsidRPr="00BB6D68" w:rsidR="00E86D2B">
        <w:t xml:space="preserve"> </w:t>
      </w:r>
      <w:r w:rsidRPr="00BD0150" w:rsidR="00E86D2B">
        <w:t xml:space="preserve"> </w:t>
      </w:r>
      <w:r w:rsidRPr="00A414F5">
        <w:t>The Commission’s methodology for assessing regulatory fees must “reflect the full-time equivalent number of employees within the bureaus and offices of the Commission, adjusted to take into account factors that are reasonably related to the benefits provided to the payor of the fee by the Commission’s activities.”</w:t>
      </w:r>
      <w:r>
        <w:rPr>
          <w:rStyle w:val="FootnoteReference"/>
          <w:kern w:val="0"/>
          <w:szCs w:val="22"/>
        </w:rPr>
        <w:footnoteReference w:id="186"/>
      </w:r>
      <w:r w:rsidRPr="00A414F5">
        <w:t xml:space="preserve"> </w:t>
      </w:r>
      <w:r>
        <w:t xml:space="preserve"> </w:t>
      </w:r>
      <w:r w:rsidRPr="00A414F5">
        <w:t>The total amount the Commission must collect in an offsetting collection generally changes each fiscal year, and payors’ regulatory fees will also typically change each fiscal year as a mathematical consequence of the changes in the total amount to be collected, the number of full-time equivalents (FTEs), and projected unit estimates for each regulatory fee category.</w:t>
      </w:r>
    </w:p>
    <w:p w:rsidR="006B1345" w:rsidRPr="00DD56FA" w:rsidP="00575DB9" w14:paraId="33D3C238" w14:textId="067F6EBB">
      <w:pPr>
        <w:pStyle w:val="ParaNum"/>
        <w:widowControl/>
        <w:tabs>
          <w:tab w:val="num" w:pos="1080"/>
          <w:tab w:val="clear" w:pos="1440"/>
        </w:tabs>
      </w:pPr>
      <w:r>
        <w:t xml:space="preserve">In the </w:t>
      </w:r>
      <w:r w:rsidRPr="00CB7239">
        <w:rPr>
          <w:i/>
          <w:iCs/>
        </w:rPr>
        <w:t>FY 202</w:t>
      </w:r>
      <w:r w:rsidR="00A50D47">
        <w:rPr>
          <w:i/>
          <w:iCs/>
        </w:rPr>
        <w:t>6</w:t>
      </w:r>
      <w:r w:rsidRPr="00CB7239">
        <w:rPr>
          <w:i/>
          <w:iCs/>
        </w:rPr>
        <w:t xml:space="preserve"> NPRM</w:t>
      </w:r>
      <w:r w:rsidRPr="005061C4">
        <w:t>,</w:t>
      </w:r>
      <w:r w:rsidRPr="00CB7239">
        <w:rPr>
          <w:i/>
          <w:iCs/>
        </w:rPr>
        <w:t xml:space="preserve"> </w:t>
      </w:r>
      <w:r>
        <w:t>the Commission</w:t>
      </w:r>
      <w:r w:rsidRPr="00A414F5">
        <w:t xml:space="preserve"> s</w:t>
      </w:r>
      <w:r>
        <w:t>ought</w:t>
      </w:r>
      <w:r w:rsidRPr="00A414F5">
        <w:t xml:space="preserve"> comment on several regulatory fee issues, including: </w:t>
      </w:r>
      <w:r w:rsidR="00D33574">
        <w:t xml:space="preserve"> </w:t>
      </w:r>
      <w:r>
        <w:t>(</w:t>
      </w:r>
      <w:r>
        <w:t>i</w:t>
      </w:r>
      <w:r>
        <w:t xml:space="preserve">) </w:t>
      </w:r>
      <w:r w:rsidRPr="00E61682">
        <w:t xml:space="preserve">the proposed </w:t>
      </w:r>
      <w:r>
        <w:t xml:space="preserve">regulatory fees and </w:t>
      </w:r>
      <w:r w:rsidRPr="00E61682">
        <w:t xml:space="preserve">methodology </w:t>
      </w:r>
      <w:r>
        <w:t>for FY 202</w:t>
      </w:r>
      <w:r w:rsidR="00A50D47">
        <w:t>6</w:t>
      </w:r>
      <w:r>
        <w:t xml:space="preserve">, </w:t>
      </w:r>
      <w:r w:rsidRPr="00E61682">
        <w:t>as set forth in Appendices A</w:t>
      </w:r>
      <w:r w:rsidR="00C164D0">
        <w:t xml:space="preserve"> and</w:t>
      </w:r>
      <w:r>
        <w:t xml:space="preserve"> </w:t>
      </w:r>
      <w:r w:rsidRPr="00E61682">
        <w:t>B</w:t>
      </w:r>
      <w:r>
        <w:t>; (ii)</w:t>
      </w:r>
      <w:r w:rsidRPr="00A414F5">
        <w:t xml:space="preserve"> the calculation of television broadcaster regulatory fees</w:t>
      </w:r>
      <w:r>
        <w:t xml:space="preserve"> as set forth in Appendix F; and (iii) </w:t>
      </w:r>
      <w:r w:rsidRPr="00DD56FA">
        <w:t xml:space="preserve">whether </w:t>
      </w:r>
      <w:r w:rsidRPr="00DD56FA" w:rsidR="0067279F">
        <w:t>to continue to use Numbering Resource Utilization Forecast (NRUF) assigned number data as the basis for assessing regulatory fees on Commercial Mobile Radio Service (CMRS) providers.</w:t>
      </w:r>
      <w:r>
        <w:t xml:space="preserve"> </w:t>
      </w:r>
      <w:r w:rsidR="00151C58">
        <w:t xml:space="preserve"> </w:t>
      </w:r>
      <w:r w:rsidR="00F04A90">
        <w:t>In the</w:t>
      </w:r>
      <w:r w:rsidRPr="00CB7239" w:rsidR="00F04A90">
        <w:t xml:space="preserve"> </w:t>
      </w:r>
      <w:r w:rsidRPr="00F30544">
        <w:rPr>
          <w:i/>
        </w:rPr>
        <w:t>FY 202</w:t>
      </w:r>
      <w:r w:rsidRPr="00F30544" w:rsidR="00A50D47">
        <w:rPr>
          <w:i/>
        </w:rPr>
        <w:t>6</w:t>
      </w:r>
      <w:r w:rsidRPr="00F30544" w:rsidR="00F04A90">
        <w:rPr>
          <w:i/>
          <w:iCs/>
        </w:rPr>
        <w:t xml:space="preserve"> Report and Order</w:t>
      </w:r>
      <w:r w:rsidRPr="00CB7239">
        <w:t>, the Commission adopts, with modification, the regulatory fee schedule set forth in Appendices</w:t>
      </w:r>
      <w:r>
        <w:t xml:space="preserve"> A</w:t>
      </w:r>
      <w:r w:rsidRPr="00CB7239">
        <w:t xml:space="preserve"> and</w:t>
      </w:r>
      <w:r>
        <w:t xml:space="preserve"> B</w:t>
      </w:r>
      <w:r w:rsidRPr="00CB7239">
        <w:t xml:space="preserve"> to the </w:t>
      </w:r>
      <w:r w:rsidRPr="00DD56FA" w:rsidR="00F04A90">
        <w:rPr>
          <w:i/>
        </w:rPr>
        <w:t xml:space="preserve">FY </w:t>
      </w:r>
      <w:r w:rsidR="00151C58">
        <w:rPr>
          <w:i/>
        </w:rPr>
        <w:t>20</w:t>
      </w:r>
      <w:r w:rsidRPr="00DD56FA" w:rsidR="00F04A90">
        <w:rPr>
          <w:i/>
        </w:rPr>
        <w:t xml:space="preserve">26 </w:t>
      </w:r>
      <w:r w:rsidRPr="00DD56FA" w:rsidR="001F5A82">
        <w:rPr>
          <w:i/>
        </w:rPr>
        <w:t>NPRM</w:t>
      </w:r>
      <w:r w:rsidRPr="00DD56FA" w:rsidR="00606AAE">
        <w:rPr>
          <w:i/>
        </w:rPr>
        <w:t>.</w:t>
      </w:r>
      <w:r w:rsidRPr="00DD56FA" w:rsidR="00A55E77">
        <w:rPr>
          <w:i/>
        </w:rPr>
        <w:t xml:space="preserve"> </w:t>
      </w:r>
      <w:r w:rsidRPr="00DD56FA" w:rsidR="00606AAE">
        <w:rPr>
          <w:i/>
        </w:rPr>
        <w:t xml:space="preserve"> </w:t>
      </w:r>
      <w:r w:rsidRPr="00DD56FA" w:rsidR="00606AAE">
        <w:t>The Commission also</w:t>
      </w:r>
      <w:r w:rsidRPr="00DD56FA" w:rsidR="00A55E77">
        <w:t xml:space="preserve"> continues to us</w:t>
      </w:r>
      <w:r w:rsidRPr="00DD56FA" w:rsidR="005F7E25">
        <w:t>e</w:t>
      </w:r>
      <w:r w:rsidRPr="00DD56FA" w:rsidR="00A55E77">
        <w:t xml:space="preserve"> NRUF assigned number data for assessing CMRS regulatory fees</w:t>
      </w:r>
      <w:r w:rsidRPr="00DD56FA">
        <w:t>.</w:t>
      </w:r>
    </w:p>
    <w:p w:rsidR="006B1345" w:rsidRPr="00A414F5" w:rsidP="00256319" w14:paraId="5DCEAC6B" w14:textId="77777777">
      <w:pPr>
        <w:pStyle w:val="Heading2"/>
        <w:widowControl/>
      </w:pPr>
      <w:bookmarkStart w:id="301" w:name="_Toc205387949"/>
      <w:bookmarkStart w:id="302" w:name="_Toc236905982"/>
      <w:r w:rsidRPr="00C8621E">
        <w:t>Summary of Significant Issues Raised by Public Comments in Response to the</w:t>
      </w:r>
      <w:r>
        <w:t xml:space="preserve"> </w:t>
      </w:r>
      <w:r w:rsidRPr="00C8621E">
        <w:t>IRFA</w:t>
      </w:r>
      <w:bookmarkEnd w:id="301"/>
      <w:bookmarkEnd w:id="302"/>
    </w:p>
    <w:p w:rsidR="008A1D06" w:rsidRPr="0051006B" w:rsidP="00575DB9" w14:paraId="409CD102" w14:textId="2719E532">
      <w:pPr>
        <w:pStyle w:val="ParaNum"/>
        <w:tabs>
          <w:tab w:val="num" w:pos="1080"/>
          <w:tab w:val="clear" w:pos="1440"/>
        </w:tabs>
      </w:pPr>
      <w:r w:rsidRPr="00B77A6C">
        <w:t xml:space="preserve">Although not specifically filed in response to the IRFA, comments were filed suggesting </w:t>
      </w:r>
      <w:r>
        <w:t xml:space="preserve">alternatives </w:t>
      </w:r>
      <w:r w:rsidR="00614613">
        <w:t xml:space="preserve">to </w:t>
      </w:r>
      <w:r>
        <w:t xml:space="preserve">various </w:t>
      </w:r>
      <w:r w:rsidRPr="00521D36">
        <w:t>elements of the methodology for assessing regulatory fees</w:t>
      </w:r>
      <w:r>
        <w:t xml:space="preserve">, including but not limited to proposals to adopt </w:t>
      </w:r>
      <w:r w:rsidRPr="00B77A6C">
        <w:t xml:space="preserve">new fee categories, </w:t>
      </w:r>
      <w:r w:rsidR="00DF4E6A">
        <w:t xml:space="preserve">proposals </w:t>
      </w:r>
      <w:r>
        <w:t xml:space="preserve">to alleviate the impact of fee increases by </w:t>
      </w:r>
      <w:r w:rsidR="004B427B">
        <w:t xml:space="preserve">reducing them or </w:t>
      </w:r>
      <w:r>
        <w:t>capping them</w:t>
      </w:r>
      <w:r w:rsidR="004B427B">
        <w:t xml:space="preserve"> for particular categories of fee payors</w:t>
      </w:r>
      <w:r w:rsidR="00DF4E6A">
        <w:t xml:space="preserve">—thereby </w:t>
      </w:r>
      <w:r>
        <w:t>effectively shifting the burden to other payors</w:t>
      </w:r>
      <w:r w:rsidR="00DF4E6A">
        <w:t>—</w:t>
      </w:r>
      <w:r>
        <w:t xml:space="preserve">and </w:t>
      </w:r>
      <w:r w:rsidR="00DF4E6A">
        <w:t xml:space="preserve">proposals </w:t>
      </w:r>
      <w:r>
        <w:t>to raise</w:t>
      </w:r>
      <w:r w:rsidRPr="00521D36">
        <w:t xml:space="preserve"> the de minimis threshold for exemptions from fees. </w:t>
      </w:r>
      <w:r>
        <w:t xml:space="preserve">Various proposals for new categories were supported by </w:t>
      </w:r>
      <w:r w:rsidR="00DF4E6A">
        <w:t>the National Association of Broadcasters (</w:t>
      </w:r>
      <w:r>
        <w:t>NAB</w:t>
      </w:r>
      <w:r w:rsidR="00DF4E6A">
        <w:t>)</w:t>
      </w:r>
      <w:r>
        <w:t xml:space="preserve">, State Broadcasters Associations, </w:t>
      </w:r>
      <w:r w:rsidR="00DF4E6A">
        <w:t>SES Americom (</w:t>
      </w:r>
      <w:r>
        <w:t>SES</w:t>
      </w:r>
      <w:r w:rsidR="00DF4E6A">
        <w:t>)</w:t>
      </w:r>
      <w:r>
        <w:t>, and One Ministries, Inc., but opposed by others, such as CTIA. Proposal</w:t>
      </w:r>
      <w:r w:rsidR="00884E0F">
        <w:t>s</w:t>
      </w:r>
      <w:r>
        <w:t xml:space="preserve"> to alleviate fee increases by </w:t>
      </w:r>
      <w:r w:rsidR="00D94F0A">
        <w:t xml:space="preserve">reducing or </w:t>
      </w:r>
      <w:r>
        <w:t>capping and shifting</w:t>
      </w:r>
      <w:r w:rsidR="00E36B93">
        <w:t xml:space="preserve"> regulatory fees</w:t>
      </w:r>
      <w:r>
        <w:t xml:space="preserve"> </w:t>
      </w:r>
      <w:r w:rsidR="00D94F0A">
        <w:t xml:space="preserve">for certain fee payors </w:t>
      </w:r>
      <w:r>
        <w:t xml:space="preserve">were offered by SES, Kepler, </w:t>
      </w:r>
      <w:r w:rsidR="00727FDC">
        <w:t>the Submarine Cable Coalition (</w:t>
      </w:r>
      <w:r>
        <w:t>SCC</w:t>
      </w:r>
      <w:r w:rsidR="00727FDC">
        <w:t>)</w:t>
      </w:r>
      <w:r>
        <w:t xml:space="preserve">, </w:t>
      </w:r>
      <w:r w:rsidR="00727FDC">
        <w:t>the North American Submarine Cable Association (</w:t>
      </w:r>
      <w:r>
        <w:t>NASCA</w:t>
      </w:r>
      <w:r w:rsidR="00727FDC">
        <w:t>)</w:t>
      </w:r>
      <w:r>
        <w:t>, and NAB.</w:t>
      </w:r>
      <w:r>
        <w:rPr>
          <w:rStyle w:val="FootnoteReference"/>
        </w:rPr>
        <w:footnoteReference w:id="187"/>
      </w:r>
      <w:r>
        <w:t xml:space="preserve"> </w:t>
      </w:r>
      <w:r w:rsidR="005178B8">
        <w:t xml:space="preserve"> </w:t>
      </w:r>
      <w:r>
        <w:t>NAB proposed, and State Broadcasters Associations supported, raising the de minimis threshold. W</w:t>
      </w:r>
      <w:r w:rsidRPr="00B77A6C">
        <w:t>e address these comments</w:t>
      </w:r>
      <w:r>
        <w:t xml:space="preserve"> in </w:t>
      </w:r>
      <w:r w:rsidRPr="00533F55">
        <w:t xml:space="preserve">Section F </w:t>
      </w:r>
      <w:r>
        <w:t xml:space="preserve">below.  </w:t>
      </w:r>
    </w:p>
    <w:p w:rsidR="006B1345" w:rsidRPr="00D758D0" w:rsidP="00256319" w14:paraId="4FFFEBF1" w14:textId="0A2533FF">
      <w:pPr>
        <w:pStyle w:val="Heading2"/>
        <w:widowControl/>
      </w:pPr>
      <w:bookmarkStart w:id="303" w:name="_Toc205387950"/>
      <w:bookmarkStart w:id="304" w:name="_Toc236905983"/>
      <w:r w:rsidRPr="00D758D0">
        <w:t xml:space="preserve">Response to Comments by </w:t>
      </w:r>
      <w:r>
        <w:t>the</w:t>
      </w:r>
      <w:r w:rsidRPr="00D758D0">
        <w:t xml:space="preserve"> Chief Counsel for the Small Business Administration</w:t>
      </w:r>
      <w:bookmarkEnd w:id="303"/>
      <w:r w:rsidRPr="00047D6E" w:rsidR="00047D6E">
        <w:t xml:space="preserve"> </w:t>
      </w:r>
      <w:r w:rsidR="00047D6E">
        <w:t xml:space="preserve">Office </w:t>
      </w:r>
      <w:r w:rsidRPr="00D758D0" w:rsidR="00047D6E">
        <w:t>of Advocacy</w:t>
      </w:r>
      <w:bookmarkEnd w:id="304"/>
      <w:r w:rsidRPr="00D758D0" w:rsidR="00047D6E">
        <w:t xml:space="preserve"> </w:t>
      </w:r>
    </w:p>
    <w:p w:rsidR="006B1345" w:rsidRPr="001C2215" w:rsidP="00575DB9" w14:paraId="280B5CB0" w14:textId="50487828">
      <w:pPr>
        <w:pStyle w:val="ParaNum"/>
        <w:widowControl/>
        <w:tabs>
          <w:tab w:val="num" w:pos="1080"/>
          <w:tab w:val="clear" w:pos="1440"/>
        </w:tabs>
      </w:pPr>
      <w:r w:rsidRPr="0044115F">
        <w:t>Pursuant to the Small Business Jobs Act of 2010, which amended the RFA,</w:t>
      </w:r>
      <w:r>
        <w:rPr>
          <w:rStyle w:val="FootnoteReference"/>
          <w:szCs w:val="22"/>
        </w:rPr>
        <w:footnoteReference w:id="188"/>
      </w:r>
      <w:r w:rsidRPr="0044115F">
        <w:t xml:space="preserve"> the Commission is required to respond to any comments filed by </w:t>
      </w:r>
      <w:r w:rsidRPr="006C64AD" w:rsidR="002E01E2">
        <w:t>Chief Counsel for the Small Business Administration (SBA) Office of Advocacy</w:t>
      </w:r>
      <w:r w:rsidRPr="0044115F">
        <w:t xml:space="preserve">, and </w:t>
      </w:r>
      <w:r w:rsidR="002E01E2">
        <w:t xml:space="preserve">also </w:t>
      </w:r>
      <w:r w:rsidRPr="0044115F">
        <w:t>provide a detailed statement of any change</w:t>
      </w:r>
      <w:r w:rsidRPr="00A65919">
        <w:t xml:space="preserve"> made to the </w:t>
      </w:r>
      <w:r>
        <w:t>propose</w:t>
      </w:r>
      <w:r w:rsidRPr="00D874FB">
        <w:t>d rules</w:t>
      </w:r>
      <w:r w:rsidRPr="00A65919">
        <w:t xml:space="preserve"> as a result of those comments.</w:t>
      </w:r>
      <w:r>
        <w:rPr>
          <w:rStyle w:val="FootnoteReference"/>
          <w:szCs w:val="22"/>
        </w:rPr>
        <w:footnoteReference w:id="189"/>
      </w:r>
      <w:r>
        <w:t xml:space="preserve">  </w:t>
      </w:r>
      <w:r w:rsidRPr="001C2215">
        <w:t>The Chief Counsel did not file any comments in response to the proposed rules in this proceeding.</w:t>
      </w:r>
    </w:p>
    <w:p w:rsidR="006B1345" w:rsidRPr="00D758D0" w:rsidP="00256319" w14:paraId="56EF8123" w14:textId="488FB248">
      <w:pPr>
        <w:pStyle w:val="Heading2"/>
        <w:widowControl/>
      </w:pPr>
      <w:bookmarkStart w:id="305" w:name="_Toc205387951"/>
      <w:bookmarkStart w:id="306" w:name="_Toc236905984"/>
      <w:r w:rsidRPr="00D758D0">
        <w:t xml:space="preserve">Description and Estimate of the Number of Small Entities to Which the Rules </w:t>
      </w:r>
      <w:r>
        <w:t>W</w:t>
      </w:r>
      <w:r w:rsidRPr="00D758D0">
        <w:t>ill Apply</w:t>
      </w:r>
      <w:bookmarkEnd w:id="305"/>
      <w:bookmarkEnd w:id="306"/>
    </w:p>
    <w:p w:rsidR="006B1345" w:rsidP="00575DB9" w14:paraId="3D39F435" w14:textId="1E042D15">
      <w:pPr>
        <w:pStyle w:val="ParaNum"/>
        <w:widowControl/>
        <w:tabs>
          <w:tab w:val="num" w:pos="1080"/>
          <w:tab w:val="clear" w:pos="1440"/>
        </w:tabs>
      </w:pPr>
      <w:r w:rsidRPr="00E60F40">
        <w:t>The</w:t>
      </w:r>
      <w:r w:rsidR="00BA1559">
        <w:t xml:space="preserve"> </w:t>
      </w:r>
      <w:r w:rsidRPr="00E60F40">
        <w:t>RFA</w:t>
      </w:r>
      <w:r w:rsidR="00BA1559">
        <w:t xml:space="preserve"> </w:t>
      </w:r>
      <w:r w:rsidRPr="00E60F40">
        <w:t>directs</w:t>
      </w:r>
      <w:r w:rsidR="00BA1559">
        <w:t xml:space="preserve"> </w:t>
      </w:r>
      <w:r w:rsidRPr="00E60F40">
        <w:t>agencies</w:t>
      </w:r>
      <w:r w:rsidR="00BA1559">
        <w:t xml:space="preserve"> </w:t>
      </w:r>
      <w:r w:rsidRPr="00E60F40">
        <w:t>to</w:t>
      </w:r>
      <w:r w:rsidR="001C03F6">
        <w:t xml:space="preserve"> </w:t>
      </w:r>
      <w:r w:rsidRPr="00E60F40">
        <w:t>provide</w:t>
      </w:r>
      <w:r w:rsidR="001C03F6">
        <w:t xml:space="preserve"> </w:t>
      </w:r>
      <w:r w:rsidRPr="00E60F40">
        <w:t>a</w:t>
      </w:r>
      <w:r w:rsidR="001C03F6">
        <w:t xml:space="preserve"> </w:t>
      </w:r>
      <w:r w:rsidRPr="00E60F40">
        <w:t>description</w:t>
      </w:r>
      <w:r w:rsidR="001C03F6">
        <w:t xml:space="preserve"> </w:t>
      </w:r>
      <w:r w:rsidRPr="00E60F40">
        <w:t>of,</w:t>
      </w:r>
      <w:r w:rsidR="001C03F6">
        <w:t xml:space="preserve"> </w:t>
      </w:r>
      <w:r w:rsidRPr="00E60F40">
        <w:t>and</w:t>
      </w:r>
      <w:r w:rsidR="001C03F6">
        <w:t xml:space="preserve"> </w:t>
      </w:r>
      <w:r w:rsidRPr="00E60F40">
        <w:t>where</w:t>
      </w:r>
      <w:r w:rsidR="001C03F6">
        <w:t xml:space="preserve"> </w:t>
      </w:r>
      <w:r w:rsidRPr="00E60F40">
        <w:t>feasible,</w:t>
      </w:r>
      <w:r w:rsidR="001C03F6">
        <w:t xml:space="preserve"> </w:t>
      </w:r>
      <w:r w:rsidRPr="00E60F40">
        <w:t>an</w:t>
      </w:r>
      <w:r w:rsidR="001C03F6">
        <w:t xml:space="preserve"> </w:t>
      </w:r>
      <w:r w:rsidRPr="00E60F40">
        <w:t>estimate</w:t>
      </w:r>
      <w:r w:rsidR="001C03F6">
        <w:t xml:space="preserve"> </w:t>
      </w:r>
      <w:r w:rsidRPr="00E60F40">
        <w:t>of</w:t>
      </w:r>
      <w:r w:rsidR="001C03F6">
        <w:t xml:space="preserve"> </w:t>
      </w:r>
      <w:r w:rsidRPr="00E60F40">
        <w:t>the</w:t>
      </w:r>
      <w:r w:rsidR="001C03F6">
        <w:t xml:space="preserve"> </w:t>
      </w:r>
      <w:r w:rsidRPr="00E60F40">
        <w:t>number</w:t>
      </w:r>
      <w:r w:rsidR="001C03F6">
        <w:t xml:space="preserve"> </w:t>
      </w:r>
      <w:r w:rsidRPr="00E60F40">
        <w:t>of</w:t>
      </w:r>
      <w:r w:rsidR="001C03F6">
        <w:t xml:space="preserve"> </w:t>
      </w:r>
      <w:r w:rsidRPr="00E60F40">
        <w:t>small</w:t>
      </w:r>
      <w:r w:rsidR="001C03F6">
        <w:t xml:space="preserve"> </w:t>
      </w:r>
      <w:r w:rsidRPr="00E60F40">
        <w:t>entities</w:t>
      </w:r>
      <w:r w:rsidR="001C03F6">
        <w:t xml:space="preserve"> </w:t>
      </w:r>
      <w:r w:rsidRPr="00E60F40">
        <w:t>that</w:t>
      </w:r>
      <w:r w:rsidR="001C03F6">
        <w:t xml:space="preserve"> </w:t>
      </w:r>
      <w:r w:rsidRPr="00E60F40">
        <w:t>may</w:t>
      </w:r>
      <w:r w:rsidR="001C03F6">
        <w:t xml:space="preserve"> </w:t>
      </w:r>
      <w:r w:rsidRPr="00E60F40">
        <w:t>be</w:t>
      </w:r>
      <w:r w:rsidR="001C03F6">
        <w:t xml:space="preserve"> </w:t>
      </w:r>
      <w:r w:rsidRPr="00E60F40">
        <w:t>affected</w:t>
      </w:r>
      <w:r w:rsidR="001C03F6">
        <w:t xml:space="preserve"> </w:t>
      </w:r>
      <w:r w:rsidRPr="00E60F40">
        <w:t>by</w:t>
      </w:r>
      <w:r w:rsidR="001C03F6">
        <w:t xml:space="preserve"> </w:t>
      </w:r>
      <w:r w:rsidRPr="00E60F40">
        <w:t>the</w:t>
      </w:r>
      <w:r w:rsidR="001C03F6">
        <w:t xml:space="preserve"> </w:t>
      </w:r>
      <w:r w:rsidRPr="00E60F40">
        <w:t>adopted</w:t>
      </w:r>
      <w:r w:rsidR="002317AF">
        <w:t xml:space="preserve"> </w:t>
      </w:r>
      <w:r w:rsidRPr="00E60F40">
        <w:t>rules.</w:t>
      </w:r>
      <w:r>
        <w:rPr>
          <w:vertAlign w:val="superscript"/>
        </w:rPr>
        <w:footnoteReference w:id="190"/>
      </w:r>
      <w:r w:rsidR="002317AF">
        <w:t xml:space="preserve">  </w:t>
      </w:r>
      <w:r w:rsidRPr="00E60F40">
        <w:t>The</w:t>
      </w:r>
      <w:r w:rsidR="002317AF">
        <w:t xml:space="preserve"> </w:t>
      </w:r>
      <w:r w:rsidRPr="00E60F40">
        <w:t>RFA</w:t>
      </w:r>
      <w:r w:rsidR="002317AF">
        <w:t xml:space="preserve"> </w:t>
      </w:r>
      <w:r w:rsidRPr="00E60F40">
        <w:t>generally</w:t>
      </w:r>
      <w:r w:rsidR="002317AF">
        <w:t xml:space="preserve"> </w:t>
      </w:r>
      <w:r w:rsidRPr="00E60F40">
        <w:t>defines</w:t>
      </w:r>
      <w:r w:rsidR="002317AF">
        <w:t xml:space="preserve"> </w:t>
      </w:r>
      <w:r w:rsidRPr="00E60F40">
        <w:t>the</w:t>
      </w:r>
      <w:r w:rsidR="002317AF">
        <w:t xml:space="preserve"> </w:t>
      </w:r>
      <w:r w:rsidRPr="00E60F40">
        <w:t>term</w:t>
      </w:r>
      <w:r w:rsidR="002317AF">
        <w:t xml:space="preserve"> </w:t>
      </w:r>
      <w:r w:rsidRPr="00E60F40">
        <w:t>“small</w:t>
      </w:r>
      <w:r w:rsidR="002317AF">
        <w:t xml:space="preserve"> </w:t>
      </w:r>
      <w:r w:rsidRPr="00E60F40">
        <w:t>entity”</w:t>
      </w:r>
      <w:r w:rsidR="002317AF">
        <w:t xml:space="preserve"> </w:t>
      </w:r>
      <w:r w:rsidRPr="00E60F40">
        <w:t>as</w:t>
      </w:r>
      <w:r w:rsidR="002317AF">
        <w:t xml:space="preserve"> </w:t>
      </w:r>
      <w:r w:rsidRPr="00E60F40">
        <w:t>having</w:t>
      </w:r>
      <w:r w:rsidR="002317AF">
        <w:t xml:space="preserve"> </w:t>
      </w:r>
      <w:r w:rsidRPr="00E60F40">
        <w:t>the</w:t>
      </w:r>
      <w:r w:rsidR="002317AF">
        <w:t xml:space="preserve"> </w:t>
      </w:r>
      <w:r w:rsidRPr="00E60F40">
        <w:t>same</w:t>
      </w:r>
      <w:r w:rsidR="002317AF">
        <w:t xml:space="preserve"> </w:t>
      </w:r>
      <w:r w:rsidRPr="00E60F40">
        <w:t>meaning</w:t>
      </w:r>
      <w:r w:rsidR="002317AF">
        <w:t xml:space="preserve"> </w:t>
      </w:r>
      <w:r w:rsidRPr="00E60F40">
        <w:t>as</w:t>
      </w:r>
      <w:r w:rsidR="002317AF">
        <w:t xml:space="preserve"> </w:t>
      </w:r>
      <w:r w:rsidRPr="00E60F40">
        <w:t>the</w:t>
      </w:r>
      <w:r w:rsidR="002317AF">
        <w:t xml:space="preserve"> </w:t>
      </w:r>
      <w:r w:rsidRPr="00E60F40">
        <w:t>terms</w:t>
      </w:r>
      <w:r w:rsidR="002317AF">
        <w:t xml:space="preserve"> </w:t>
      </w:r>
      <w:r w:rsidRPr="00E60F40">
        <w:t>“small</w:t>
      </w:r>
      <w:r w:rsidR="002317AF">
        <w:t xml:space="preserve"> </w:t>
      </w:r>
      <w:r w:rsidRPr="00E60F40">
        <w:t>business,”</w:t>
      </w:r>
      <w:r w:rsidR="002317AF">
        <w:t xml:space="preserve"> </w:t>
      </w:r>
      <w:r w:rsidRPr="00E60F40">
        <w:t>“small</w:t>
      </w:r>
      <w:r w:rsidR="002317AF">
        <w:t xml:space="preserve"> </w:t>
      </w:r>
      <w:r w:rsidRPr="00E60F40">
        <w:t>organization,”</w:t>
      </w:r>
      <w:r w:rsidR="002317AF">
        <w:t xml:space="preserve"> </w:t>
      </w:r>
      <w:r w:rsidRPr="00E60F40">
        <w:t>and</w:t>
      </w:r>
      <w:r w:rsidR="002317AF">
        <w:t xml:space="preserve"> </w:t>
      </w:r>
      <w:r w:rsidRPr="00E60F40">
        <w:t>“small</w:t>
      </w:r>
      <w:r w:rsidR="002317AF">
        <w:t xml:space="preserve"> </w:t>
      </w:r>
      <w:r w:rsidRPr="00E60F40">
        <w:t>governmental</w:t>
      </w:r>
      <w:r w:rsidR="002317AF">
        <w:t xml:space="preserve"> </w:t>
      </w:r>
      <w:r w:rsidRPr="00E60F40">
        <w:t>jurisdiction.”</w:t>
      </w:r>
      <w:r>
        <w:rPr>
          <w:vertAlign w:val="superscript"/>
        </w:rPr>
        <w:footnoteReference w:id="191"/>
      </w:r>
      <w:r w:rsidR="002317AF">
        <w:t xml:space="preserve">  </w:t>
      </w:r>
      <w:r w:rsidRPr="00E60F40">
        <w:t>In</w:t>
      </w:r>
      <w:r w:rsidR="002317AF">
        <w:t xml:space="preserve"> </w:t>
      </w:r>
      <w:r w:rsidRPr="00E60F40">
        <w:t>addition,</w:t>
      </w:r>
      <w:r w:rsidR="002317AF">
        <w:t xml:space="preserve"> </w:t>
      </w:r>
      <w:r w:rsidRPr="00E60F40">
        <w:t>the</w:t>
      </w:r>
      <w:r w:rsidR="002317AF">
        <w:t xml:space="preserve"> </w:t>
      </w:r>
      <w:r w:rsidRPr="00E60F40">
        <w:t>term</w:t>
      </w:r>
      <w:r w:rsidR="002317AF">
        <w:t xml:space="preserve"> </w:t>
      </w:r>
      <w:r w:rsidRPr="00E60F40">
        <w:t>“small</w:t>
      </w:r>
      <w:r w:rsidR="002317AF">
        <w:t xml:space="preserve"> </w:t>
      </w:r>
      <w:r w:rsidRPr="00E60F40">
        <w:t>business”</w:t>
      </w:r>
      <w:r w:rsidR="002317AF">
        <w:t xml:space="preserve"> </w:t>
      </w:r>
      <w:r w:rsidRPr="00E60F40">
        <w:t>has</w:t>
      </w:r>
      <w:r w:rsidR="002317AF">
        <w:t xml:space="preserve"> </w:t>
      </w:r>
      <w:r w:rsidRPr="00E60F40">
        <w:t>the</w:t>
      </w:r>
      <w:r w:rsidR="002317AF">
        <w:t xml:space="preserve"> </w:t>
      </w:r>
      <w:r w:rsidRPr="00E60F40">
        <w:t>same</w:t>
      </w:r>
      <w:r w:rsidR="002317AF">
        <w:t xml:space="preserve"> </w:t>
      </w:r>
      <w:r w:rsidRPr="00E60F40">
        <w:t>meaning</w:t>
      </w:r>
      <w:r w:rsidR="002317AF">
        <w:t xml:space="preserve"> </w:t>
      </w:r>
      <w:r w:rsidRPr="00E60F40">
        <w:t>as</w:t>
      </w:r>
      <w:r w:rsidR="002317AF">
        <w:t xml:space="preserve"> </w:t>
      </w:r>
      <w:r w:rsidRPr="00E60F40">
        <w:t>the</w:t>
      </w:r>
      <w:r w:rsidR="002317AF">
        <w:t xml:space="preserve"> </w:t>
      </w:r>
      <w:r w:rsidRPr="00E60F40">
        <w:t>term</w:t>
      </w:r>
      <w:r w:rsidR="002317AF">
        <w:t xml:space="preserve"> </w:t>
      </w:r>
      <w:r w:rsidRPr="00E60F40">
        <w:t>“small</w:t>
      </w:r>
      <w:r w:rsidR="002317AF">
        <w:t xml:space="preserve"> </w:t>
      </w:r>
      <w:r w:rsidRPr="00E60F40">
        <w:t>business</w:t>
      </w:r>
      <w:r w:rsidR="002317AF">
        <w:t xml:space="preserve"> </w:t>
      </w:r>
      <w:r w:rsidRPr="00E60F40">
        <w:t>concern”</w:t>
      </w:r>
      <w:r w:rsidR="002317AF">
        <w:t xml:space="preserve"> </w:t>
      </w:r>
      <w:r w:rsidRPr="00E60F40">
        <w:t>under</w:t>
      </w:r>
      <w:r w:rsidR="002317AF">
        <w:t xml:space="preserve"> </w:t>
      </w:r>
      <w:r w:rsidRPr="00E60F40">
        <w:t>the</w:t>
      </w:r>
      <w:r w:rsidR="002317AF">
        <w:t xml:space="preserve"> </w:t>
      </w:r>
      <w:r w:rsidRPr="00E60F40">
        <w:t>Small</w:t>
      </w:r>
      <w:r w:rsidR="002317AF">
        <w:t xml:space="preserve"> </w:t>
      </w:r>
      <w:r w:rsidRPr="00E60F40">
        <w:t>Business</w:t>
      </w:r>
      <w:r w:rsidR="002317AF">
        <w:t xml:space="preserve"> </w:t>
      </w:r>
      <w:r w:rsidRPr="00E60F40">
        <w:t>Act.</w:t>
      </w:r>
      <w:r>
        <w:rPr>
          <w:vertAlign w:val="superscript"/>
        </w:rPr>
        <w:footnoteReference w:id="192"/>
      </w:r>
      <w:r w:rsidR="002317AF">
        <w:t xml:space="preserve">  </w:t>
      </w:r>
      <w:r w:rsidRPr="00E60F40">
        <w:t>A</w:t>
      </w:r>
      <w:r w:rsidR="002317AF">
        <w:t xml:space="preserve"> </w:t>
      </w:r>
      <w:r w:rsidRPr="00E60F40">
        <w:t>“small</w:t>
      </w:r>
      <w:r w:rsidR="002317AF">
        <w:t xml:space="preserve"> </w:t>
      </w:r>
      <w:r w:rsidRPr="00E60F40">
        <w:t>business</w:t>
      </w:r>
      <w:r w:rsidR="002317AF">
        <w:t xml:space="preserve"> </w:t>
      </w:r>
      <w:r w:rsidRPr="00E60F40">
        <w:t>concern”</w:t>
      </w:r>
      <w:r w:rsidR="002317AF">
        <w:t xml:space="preserve"> </w:t>
      </w:r>
      <w:r w:rsidRPr="00E60F40">
        <w:t>is</w:t>
      </w:r>
      <w:r w:rsidR="002317AF">
        <w:t xml:space="preserve"> </w:t>
      </w:r>
      <w:r w:rsidRPr="00E60F40">
        <w:t>one</w:t>
      </w:r>
      <w:r w:rsidR="002317AF">
        <w:t xml:space="preserve"> </w:t>
      </w:r>
      <w:r w:rsidRPr="00E60F40">
        <w:t>which:</w:t>
      </w:r>
      <w:r w:rsidR="002317AF">
        <w:t xml:space="preserve"> </w:t>
      </w:r>
      <w:r w:rsidRPr="00E60F40">
        <w:t>(1)</w:t>
      </w:r>
      <w:r w:rsidR="002317AF">
        <w:t xml:space="preserve"> </w:t>
      </w:r>
      <w:r w:rsidRPr="00E60F40">
        <w:t>is</w:t>
      </w:r>
      <w:r w:rsidR="002317AF">
        <w:t xml:space="preserve"> </w:t>
      </w:r>
      <w:r w:rsidRPr="00E60F40">
        <w:t>independently</w:t>
      </w:r>
      <w:r w:rsidR="002317AF">
        <w:t xml:space="preserve"> </w:t>
      </w:r>
      <w:r w:rsidRPr="00E60F40">
        <w:t>owned</w:t>
      </w:r>
      <w:r w:rsidR="002317AF">
        <w:t xml:space="preserve"> </w:t>
      </w:r>
      <w:r w:rsidRPr="00E60F40">
        <w:t>and</w:t>
      </w:r>
      <w:r w:rsidR="002317AF">
        <w:t xml:space="preserve"> </w:t>
      </w:r>
      <w:r w:rsidRPr="00E60F40">
        <w:t>operated;</w:t>
      </w:r>
      <w:r w:rsidR="002317AF">
        <w:t xml:space="preserve"> </w:t>
      </w:r>
      <w:r w:rsidRPr="00E60F40">
        <w:t>(2)</w:t>
      </w:r>
      <w:r w:rsidR="002317AF">
        <w:t xml:space="preserve"> </w:t>
      </w:r>
      <w:r w:rsidRPr="00E60F40">
        <w:t>is</w:t>
      </w:r>
      <w:r w:rsidR="002317AF">
        <w:t xml:space="preserve"> </w:t>
      </w:r>
      <w:r w:rsidRPr="00E60F40">
        <w:t>not</w:t>
      </w:r>
      <w:r w:rsidR="002317AF">
        <w:t xml:space="preserve"> </w:t>
      </w:r>
      <w:r w:rsidRPr="00E60F40">
        <w:t>dominant</w:t>
      </w:r>
      <w:r w:rsidR="002317AF">
        <w:t xml:space="preserve"> </w:t>
      </w:r>
      <w:r w:rsidRPr="00E60F40">
        <w:t>in</w:t>
      </w:r>
      <w:r w:rsidR="002317AF">
        <w:t xml:space="preserve"> </w:t>
      </w:r>
      <w:r w:rsidRPr="00E60F40">
        <w:t>its</w:t>
      </w:r>
      <w:r w:rsidR="002317AF">
        <w:t xml:space="preserve"> </w:t>
      </w:r>
      <w:r w:rsidRPr="00E60F40">
        <w:t>field</w:t>
      </w:r>
      <w:r w:rsidR="002317AF">
        <w:t xml:space="preserve"> </w:t>
      </w:r>
      <w:r w:rsidRPr="00E60F40">
        <w:t>of</w:t>
      </w:r>
      <w:r w:rsidR="002317AF">
        <w:t xml:space="preserve"> </w:t>
      </w:r>
      <w:r w:rsidRPr="00E60F40">
        <w:t>operation;</w:t>
      </w:r>
      <w:r w:rsidR="002317AF">
        <w:t xml:space="preserve"> </w:t>
      </w:r>
      <w:r w:rsidRPr="00E60F40">
        <w:t>and</w:t>
      </w:r>
      <w:r w:rsidR="002317AF">
        <w:t xml:space="preserve"> </w:t>
      </w:r>
      <w:r w:rsidRPr="00E60F40">
        <w:t>(3)</w:t>
      </w:r>
      <w:r w:rsidR="002317AF">
        <w:t xml:space="preserve"> </w:t>
      </w:r>
      <w:r w:rsidRPr="00E60F40">
        <w:t>satisfies</w:t>
      </w:r>
      <w:r w:rsidR="002317AF">
        <w:t xml:space="preserve"> </w:t>
      </w:r>
      <w:r w:rsidRPr="00E60F40">
        <w:t>any</w:t>
      </w:r>
      <w:r w:rsidR="002317AF">
        <w:t xml:space="preserve"> </w:t>
      </w:r>
      <w:r w:rsidRPr="00E60F40">
        <w:t>additional</w:t>
      </w:r>
      <w:r w:rsidR="002317AF">
        <w:t xml:space="preserve"> </w:t>
      </w:r>
      <w:r w:rsidRPr="00E60F40">
        <w:t>criteria</w:t>
      </w:r>
      <w:r w:rsidR="002317AF">
        <w:t xml:space="preserve"> </w:t>
      </w:r>
      <w:r w:rsidRPr="00E60F40">
        <w:t>established</w:t>
      </w:r>
      <w:r w:rsidR="002317AF">
        <w:t xml:space="preserve"> </w:t>
      </w:r>
      <w:r w:rsidRPr="00E60F40">
        <w:t>by</w:t>
      </w:r>
      <w:r w:rsidR="002317AF">
        <w:t xml:space="preserve"> </w:t>
      </w:r>
      <w:r w:rsidRPr="00E60F40">
        <w:t>the</w:t>
      </w:r>
      <w:r w:rsidR="002317AF">
        <w:t xml:space="preserve"> </w:t>
      </w:r>
      <w:r w:rsidRPr="00E60F40">
        <w:t>SBA.</w:t>
      </w:r>
      <w:r>
        <w:rPr>
          <w:vertAlign w:val="superscript"/>
        </w:rPr>
        <w:footnoteReference w:id="193"/>
      </w:r>
      <w:r w:rsidR="002317AF">
        <w:t xml:space="preserve">  </w:t>
      </w:r>
      <w:r w:rsidRPr="00E60F40">
        <w:t>The</w:t>
      </w:r>
      <w:r w:rsidR="002317AF">
        <w:t xml:space="preserve"> </w:t>
      </w:r>
      <w:r w:rsidRPr="00E60F40">
        <w:t>SBA</w:t>
      </w:r>
      <w:r w:rsidR="002317AF">
        <w:t xml:space="preserve"> </w:t>
      </w:r>
      <w:r w:rsidRPr="00E60F40">
        <w:t>establishes</w:t>
      </w:r>
      <w:r w:rsidR="002317AF">
        <w:t xml:space="preserve"> </w:t>
      </w:r>
      <w:r w:rsidRPr="00E60F40">
        <w:t>small</w:t>
      </w:r>
      <w:r w:rsidR="002317AF">
        <w:t xml:space="preserve"> </w:t>
      </w:r>
      <w:r w:rsidRPr="00E60F40">
        <w:t>business</w:t>
      </w:r>
      <w:r w:rsidR="002317AF">
        <w:t xml:space="preserve"> </w:t>
      </w:r>
      <w:r w:rsidRPr="00E60F40">
        <w:t>size</w:t>
      </w:r>
      <w:r w:rsidR="002317AF">
        <w:t xml:space="preserve"> </w:t>
      </w:r>
      <w:r w:rsidRPr="00E60F40">
        <w:t>standards</w:t>
      </w:r>
      <w:r w:rsidR="002317AF">
        <w:t xml:space="preserve"> </w:t>
      </w:r>
      <w:r w:rsidRPr="00E60F40">
        <w:t>that</w:t>
      </w:r>
      <w:r w:rsidR="002317AF">
        <w:t xml:space="preserve"> </w:t>
      </w:r>
      <w:r w:rsidRPr="00E60F40">
        <w:t>agencies</w:t>
      </w:r>
      <w:r w:rsidR="002317AF">
        <w:t xml:space="preserve"> </w:t>
      </w:r>
      <w:r w:rsidRPr="00E60F40">
        <w:t>are</w:t>
      </w:r>
      <w:r w:rsidR="002317AF">
        <w:t xml:space="preserve"> </w:t>
      </w:r>
      <w:r w:rsidRPr="00E60F40">
        <w:t>required</w:t>
      </w:r>
      <w:r w:rsidR="002317AF">
        <w:t xml:space="preserve"> </w:t>
      </w:r>
      <w:r w:rsidRPr="00E60F40">
        <w:t>to</w:t>
      </w:r>
      <w:r w:rsidR="002317AF">
        <w:t xml:space="preserve"> </w:t>
      </w:r>
      <w:r w:rsidRPr="00E60F40">
        <w:t>use</w:t>
      </w:r>
      <w:r w:rsidR="002317AF">
        <w:t xml:space="preserve"> </w:t>
      </w:r>
      <w:r w:rsidRPr="00E60F40">
        <w:t>when</w:t>
      </w:r>
      <w:r w:rsidR="002317AF">
        <w:t xml:space="preserve"> </w:t>
      </w:r>
      <w:r w:rsidRPr="00E60F40">
        <w:t>promulgating</w:t>
      </w:r>
      <w:r w:rsidR="002317AF">
        <w:t xml:space="preserve"> </w:t>
      </w:r>
      <w:r w:rsidRPr="00E60F40">
        <w:t>regulations</w:t>
      </w:r>
      <w:r w:rsidR="002317AF">
        <w:t xml:space="preserve"> </w:t>
      </w:r>
      <w:r w:rsidRPr="00E60F40">
        <w:t>relating</w:t>
      </w:r>
      <w:r w:rsidR="002317AF">
        <w:t xml:space="preserve"> </w:t>
      </w:r>
      <w:r w:rsidRPr="00E60F40">
        <w:t>to</w:t>
      </w:r>
      <w:r w:rsidR="002317AF">
        <w:t xml:space="preserve"> </w:t>
      </w:r>
      <w:r w:rsidRPr="00E60F40">
        <w:t>small</w:t>
      </w:r>
      <w:r w:rsidR="002317AF">
        <w:t xml:space="preserve"> </w:t>
      </w:r>
      <w:r w:rsidRPr="00E60F40">
        <w:t>businesses;</w:t>
      </w:r>
      <w:r w:rsidR="002317AF">
        <w:t xml:space="preserve"> </w:t>
      </w:r>
      <w:r w:rsidRPr="00E60F40">
        <w:t>agencies</w:t>
      </w:r>
      <w:r w:rsidR="002317AF">
        <w:t xml:space="preserve"> </w:t>
      </w:r>
      <w:r w:rsidRPr="00E60F40">
        <w:t>may</w:t>
      </w:r>
      <w:r w:rsidR="002317AF">
        <w:t xml:space="preserve"> </w:t>
      </w:r>
      <w:r w:rsidRPr="00E60F40">
        <w:t>establish</w:t>
      </w:r>
      <w:r w:rsidR="002317AF">
        <w:t xml:space="preserve"> </w:t>
      </w:r>
      <w:r w:rsidRPr="00E60F40">
        <w:t>alternative</w:t>
      </w:r>
      <w:r w:rsidR="002317AF">
        <w:t xml:space="preserve"> </w:t>
      </w:r>
      <w:r w:rsidRPr="00E60F40">
        <w:t>size</w:t>
      </w:r>
      <w:r w:rsidR="002317AF">
        <w:t xml:space="preserve"> </w:t>
      </w:r>
      <w:r w:rsidRPr="00E60F40">
        <w:t>standards</w:t>
      </w:r>
      <w:r w:rsidR="002317AF">
        <w:t xml:space="preserve"> </w:t>
      </w:r>
      <w:r w:rsidRPr="00E60F40">
        <w:t>for</w:t>
      </w:r>
      <w:r w:rsidR="002317AF">
        <w:t xml:space="preserve"> </w:t>
      </w:r>
      <w:r w:rsidRPr="00E60F40">
        <w:t>use</w:t>
      </w:r>
      <w:r w:rsidR="002317AF">
        <w:t xml:space="preserve"> </w:t>
      </w:r>
      <w:r w:rsidRPr="00E60F40">
        <w:t>in</w:t>
      </w:r>
      <w:r w:rsidR="002317AF">
        <w:t xml:space="preserve"> </w:t>
      </w:r>
      <w:r w:rsidRPr="00E60F40">
        <w:t>such</w:t>
      </w:r>
      <w:r w:rsidR="002317AF">
        <w:t xml:space="preserve"> </w:t>
      </w:r>
      <w:r w:rsidRPr="00E60F40">
        <w:t>programs,</w:t>
      </w:r>
      <w:r w:rsidR="002317AF">
        <w:t xml:space="preserve"> </w:t>
      </w:r>
      <w:r w:rsidRPr="00E60F40">
        <w:t>but</w:t>
      </w:r>
      <w:r w:rsidR="002317AF">
        <w:t xml:space="preserve"> </w:t>
      </w:r>
      <w:r w:rsidRPr="00E60F40">
        <w:t>must</w:t>
      </w:r>
      <w:r w:rsidR="002317AF">
        <w:t xml:space="preserve"> </w:t>
      </w:r>
      <w:r w:rsidRPr="00E60F40">
        <w:t>consult</w:t>
      </w:r>
      <w:r w:rsidR="002317AF">
        <w:t xml:space="preserve"> </w:t>
      </w:r>
      <w:r w:rsidRPr="00E60F40">
        <w:t>and</w:t>
      </w:r>
      <w:r w:rsidR="002317AF">
        <w:t xml:space="preserve"> </w:t>
      </w:r>
      <w:r w:rsidRPr="00E60F40">
        <w:t>obtain</w:t>
      </w:r>
      <w:r w:rsidR="002317AF">
        <w:t xml:space="preserve"> </w:t>
      </w:r>
      <w:r w:rsidRPr="00E60F40">
        <w:t>approval</w:t>
      </w:r>
      <w:r w:rsidR="002317AF">
        <w:t xml:space="preserve"> </w:t>
      </w:r>
      <w:r w:rsidRPr="00E60F40">
        <w:t>from</w:t>
      </w:r>
      <w:r w:rsidR="002317AF">
        <w:t xml:space="preserve"> </w:t>
      </w:r>
      <w:r w:rsidRPr="00E60F40">
        <w:t>SBA</w:t>
      </w:r>
      <w:r w:rsidR="002317AF">
        <w:t xml:space="preserve"> </w:t>
      </w:r>
      <w:r w:rsidRPr="00E60F40">
        <w:t>before</w:t>
      </w:r>
      <w:r w:rsidR="002317AF">
        <w:t xml:space="preserve"> </w:t>
      </w:r>
      <w:r w:rsidRPr="00E60F40">
        <w:t>doing</w:t>
      </w:r>
      <w:r w:rsidR="002317AF">
        <w:t xml:space="preserve"> </w:t>
      </w:r>
      <w:r w:rsidRPr="00E60F40">
        <w:t>so.</w:t>
      </w:r>
      <w:r>
        <w:rPr>
          <w:vertAlign w:val="superscript"/>
        </w:rPr>
        <w:footnoteReference w:id="194"/>
      </w:r>
      <w:r w:rsidR="002317AF">
        <w:t xml:space="preserve">  </w:t>
      </w:r>
    </w:p>
    <w:p w:rsidR="00715075" w:rsidRPr="00715075" w:rsidP="00575DB9" w14:paraId="7D226D45" w14:textId="77777777">
      <w:pPr>
        <w:pStyle w:val="ParaNum"/>
        <w:widowControl/>
        <w:tabs>
          <w:tab w:val="num" w:pos="1080"/>
          <w:tab w:val="clear" w:pos="1440"/>
        </w:tabs>
        <w:rPr>
          <w:szCs w:val="22"/>
        </w:rPr>
      </w:pPr>
      <w:r w:rsidRPr="00715075">
        <w:rPr>
          <w:szCs w:val="22"/>
        </w:rPr>
        <w:t>Our</w:t>
      </w:r>
      <w:r w:rsidR="002317AF">
        <w:rPr>
          <w:szCs w:val="22"/>
        </w:rPr>
        <w:t xml:space="preserve"> </w:t>
      </w:r>
      <w:r w:rsidRPr="00715075">
        <w:rPr>
          <w:szCs w:val="22"/>
        </w:rPr>
        <w:t>actions,</w:t>
      </w:r>
      <w:r w:rsidR="002317AF">
        <w:rPr>
          <w:szCs w:val="22"/>
        </w:rPr>
        <w:t xml:space="preserve"> </w:t>
      </w:r>
      <w:r w:rsidRPr="00715075">
        <w:rPr>
          <w:szCs w:val="22"/>
        </w:rPr>
        <w:t>over</w:t>
      </w:r>
      <w:r w:rsidR="002317AF">
        <w:rPr>
          <w:szCs w:val="22"/>
        </w:rPr>
        <w:t xml:space="preserve"> </w:t>
      </w:r>
      <w:r w:rsidRPr="00715075">
        <w:rPr>
          <w:szCs w:val="22"/>
        </w:rPr>
        <w:t>time,</w:t>
      </w:r>
      <w:r w:rsidR="002317AF">
        <w:rPr>
          <w:szCs w:val="22"/>
        </w:rPr>
        <w:t xml:space="preserve"> </w:t>
      </w:r>
      <w:r w:rsidRPr="00715075">
        <w:rPr>
          <w:szCs w:val="22"/>
        </w:rPr>
        <w:t>may</w:t>
      </w:r>
      <w:r w:rsidR="002317AF">
        <w:rPr>
          <w:szCs w:val="22"/>
        </w:rPr>
        <w:t xml:space="preserve"> </w:t>
      </w:r>
      <w:r w:rsidRPr="00715075">
        <w:rPr>
          <w:szCs w:val="22"/>
        </w:rPr>
        <w:t>affect</w:t>
      </w:r>
      <w:r w:rsidR="002317AF">
        <w:rPr>
          <w:szCs w:val="22"/>
        </w:rPr>
        <w:t xml:space="preserve"> </w:t>
      </w:r>
      <w:r w:rsidRPr="00715075">
        <w:rPr>
          <w:szCs w:val="22"/>
        </w:rPr>
        <w:t>small</w:t>
      </w:r>
      <w:r w:rsidR="002317AF">
        <w:rPr>
          <w:szCs w:val="22"/>
        </w:rPr>
        <w:t xml:space="preserve"> </w:t>
      </w:r>
      <w:r w:rsidRPr="00715075">
        <w:rPr>
          <w:szCs w:val="22"/>
        </w:rPr>
        <w:t>entities</w:t>
      </w:r>
      <w:r w:rsidR="002317AF">
        <w:rPr>
          <w:szCs w:val="22"/>
        </w:rPr>
        <w:t xml:space="preserve"> </w:t>
      </w:r>
      <w:r w:rsidRPr="00715075">
        <w:rPr>
          <w:szCs w:val="22"/>
        </w:rPr>
        <w:t>that</w:t>
      </w:r>
      <w:r w:rsidR="002317AF">
        <w:rPr>
          <w:szCs w:val="22"/>
        </w:rPr>
        <w:t xml:space="preserve"> </w:t>
      </w:r>
      <w:r w:rsidRPr="00715075">
        <w:rPr>
          <w:szCs w:val="22"/>
        </w:rPr>
        <w:t>are</w:t>
      </w:r>
      <w:r w:rsidR="002317AF">
        <w:rPr>
          <w:szCs w:val="22"/>
        </w:rPr>
        <w:t xml:space="preserve"> </w:t>
      </w:r>
      <w:r w:rsidRPr="00715075">
        <w:rPr>
          <w:szCs w:val="22"/>
        </w:rPr>
        <w:t>not</w:t>
      </w:r>
      <w:r w:rsidR="002317AF">
        <w:rPr>
          <w:szCs w:val="22"/>
        </w:rPr>
        <w:t xml:space="preserve"> </w:t>
      </w:r>
      <w:r w:rsidRPr="00715075">
        <w:rPr>
          <w:szCs w:val="22"/>
        </w:rPr>
        <w:t>easily</w:t>
      </w:r>
      <w:r w:rsidR="002317AF">
        <w:rPr>
          <w:szCs w:val="22"/>
        </w:rPr>
        <w:t xml:space="preserve"> </w:t>
      </w:r>
      <w:r w:rsidRPr="00715075">
        <w:rPr>
          <w:szCs w:val="22"/>
        </w:rPr>
        <w:t>categorized</w:t>
      </w:r>
      <w:r w:rsidR="002317AF">
        <w:rPr>
          <w:szCs w:val="22"/>
        </w:rPr>
        <w:t xml:space="preserve"> </w:t>
      </w:r>
      <w:r w:rsidRPr="00715075">
        <w:rPr>
          <w:szCs w:val="22"/>
        </w:rPr>
        <w:t>at</w:t>
      </w:r>
      <w:r w:rsidR="002317AF">
        <w:rPr>
          <w:szCs w:val="22"/>
        </w:rPr>
        <w:t xml:space="preserve"> </w:t>
      </w:r>
      <w:r w:rsidRPr="00715075">
        <w:rPr>
          <w:szCs w:val="22"/>
        </w:rPr>
        <w:t>present.</w:t>
      </w:r>
      <w:r w:rsidR="002317AF">
        <w:rPr>
          <w:szCs w:val="22"/>
        </w:rPr>
        <w:t xml:space="preserve">  </w:t>
      </w:r>
      <w:r w:rsidRPr="00715075">
        <w:rPr>
          <w:szCs w:val="22"/>
        </w:rPr>
        <w:t>We</w:t>
      </w:r>
      <w:r w:rsidR="002317AF">
        <w:rPr>
          <w:szCs w:val="22"/>
        </w:rPr>
        <w:t xml:space="preserve"> </w:t>
      </w:r>
      <w:r w:rsidRPr="00715075">
        <w:rPr>
          <w:szCs w:val="22"/>
        </w:rPr>
        <w:t>therefore</w:t>
      </w:r>
      <w:r w:rsidR="002317AF">
        <w:rPr>
          <w:szCs w:val="22"/>
        </w:rPr>
        <w:t xml:space="preserve"> </w:t>
      </w:r>
      <w:r w:rsidRPr="00715075">
        <w:rPr>
          <w:szCs w:val="22"/>
        </w:rPr>
        <w:t>describe</w:t>
      </w:r>
      <w:r w:rsidR="002317AF">
        <w:rPr>
          <w:szCs w:val="22"/>
        </w:rPr>
        <w:t xml:space="preserve"> </w:t>
      </w:r>
      <w:r w:rsidRPr="00715075">
        <w:rPr>
          <w:szCs w:val="22"/>
        </w:rPr>
        <w:t>three</w:t>
      </w:r>
      <w:r w:rsidR="002317AF">
        <w:rPr>
          <w:szCs w:val="22"/>
        </w:rPr>
        <w:t xml:space="preserve"> </w:t>
      </w:r>
      <w:r w:rsidRPr="00715075">
        <w:rPr>
          <w:szCs w:val="22"/>
        </w:rPr>
        <w:t>broad</w:t>
      </w:r>
      <w:r w:rsidR="002317AF">
        <w:rPr>
          <w:szCs w:val="22"/>
        </w:rPr>
        <w:t xml:space="preserve"> </w:t>
      </w:r>
      <w:r w:rsidRPr="00715075">
        <w:rPr>
          <w:szCs w:val="22"/>
        </w:rPr>
        <w:t>groups</w:t>
      </w:r>
      <w:r w:rsidR="002317AF">
        <w:rPr>
          <w:szCs w:val="22"/>
        </w:rPr>
        <w:t xml:space="preserve"> </w:t>
      </w:r>
      <w:r w:rsidRPr="00715075">
        <w:rPr>
          <w:szCs w:val="22"/>
        </w:rPr>
        <w:t>of</w:t>
      </w:r>
      <w:r w:rsidR="002317AF">
        <w:rPr>
          <w:szCs w:val="22"/>
        </w:rPr>
        <w:t xml:space="preserve"> </w:t>
      </w:r>
      <w:r w:rsidRPr="00715075">
        <w:rPr>
          <w:szCs w:val="22"/>
        </w:rPr>
        <w:t>small</w:t>
      </w:r>
      <w:r w:rsidR="002317AF">
        <w:rPr>
          <w:szCs w:val="22"/>
        </w:rPr>
        <w:t xml:space="preserve"> </w:t>
      </w:r>
      <w:r w:rsidRPr="00715075">
        <w:rPr>
          <w:szCs w:val="22"/>
        </w:rPr>
        <w:t>entities</w:t>
      </w:r>
      <w:r w:rsidR="002317AF">
        <w:rPr>
          <w:szCs w:val="22"/>
        </w:rPr>
        <w:t xml:space="preserve"> </w:t>
      </w:r>
      <w:r w:rsidRPr="00715075">
        <w:rPr>
          <w:szCs w:val="22"/>
        </w:rPr>
        <w:t>that</w:t>
      </w:r>
      <w:r w:rsidR="002317AF">
        <w:rPr>
          <w:szCs w:val="22"/>
        </w:rPr>
        <w:t xml:space="preserve"> </w:t>
      </w:r>
      <w:r w:rsidRPr="00715075">
        <w:rPr>
          <w:szCs w:val="22"/>
        </w:rPr>
        <w:t>could</w:t>
      </w:r>
      <w:r w:rsidR="002317AF">
        <w:rPr>
          <w:szCs w:val="22"/>
        </w:rPr>
        <w:t xml:space="preserve"> </w:t>
      </w:r>
      <w:r w:rsidRPr="00715075">
        <w:rPr>
          <w:szCs w:val="22"/>
        </w:rPr>
        <w:t>be</w:t>
      </w:r>
      <w:r w:rsidR="002317AF">
        <w:rPr>
          <w:szCs w:val="22"/>
        </w:rPr>
        <w:t xml:space="preserve"> </w:t>
      </w:r>
      <w:r w:rsidRPr="00715075">
        <w:rPr>
          <w:szCs w:val="22"/>
        </w:rPr>
        <w:t>directly</w:t>
      </w:r>
      <w:r w:rsidR="002317AF">
        <w:rPr>
          <w:szCs w:val="22"/>
        </w:rPr>
        <w:t xml:space="preserve"> </w:t>
      </w:r>
      <w:r w:rsidRPr="00715075">
        <w:rPr>
          <w:szCs w:val="22"/>
        </w:rPr>
        <w:t>affected</w:t>
      </w:r>
      <w:r w:rsidR="002317AF">
        <w:rPr>
          <w:szCs w:val="22"/>
        </w:rPr>
        <w:t xml:space="preserve"> </w:t>
      </w:r>
      <w:r w:rsidRPr="00715075">
        <w:rPr>
          <w:szCs w:val="22"/>
        </w:rPr>
        <w:t>by</w:t>
      </w:r>
      <w:r w:rsidR="002317AF">
        <w:rPr>
          <w:szCs w:val="22"/>
        </w:rPr>
        <w:t xml:space="preserve"> </w:t>
      </w:r>
      <w:r w:rsidRPr="00715075">
        <w:rPr>
          <w:szCs w:val="22"/>
        </w:rPr>
        <w:t>our</w:t>
      </w:r>
      <w:r w:rsidR="002317AF">
        <w:rPr>
          <w:szCs w:val="22"/>
        </w:rPr>
        <w:t xml:space="preserve"> </w:t>
      </w:r>
      <w:r w:rsidRPr="00715075">
        <w:rPr>
          <w:szCs w:val="22"/>
        </w:rPr>
        <w:t>actions.</w:t>
      </w:r>
      <w:r>
        <w:rPr>
          <w:szCs w:val="22"/>
          <w:vertAlign w:val="superscript"/>
        </w:rPr>
        <w:footnoteReference w:id="195"/>
      </w:r>
      <w:r w:rsidR="002317AF">
        <w:rPr>
          <w:szCs w:val="22"/>
        </w:rPr>
        <w:t xml:space="preserve">  </w:t>
      </w:r>
      <w:r w:rsidRPr="00715075">
        <w:rPr>
          <w:szCs w:val="22"/>
        </w:rPr>
        <w:t>In</w:t>
      </w:r>
      <w:r w:rsidR="002317AF">
        <w:rPr>
          <w:szCs w:val="22"/>
        </w:rPr>
        <w:t xml:space="preserve"> </w:t>
      </w:r>
      <w:r w:rsidRPr="00715075">
        <w:rPr>
          <w:szCs w:val="22"/>
        </w:rPr>
        <w:t>general,</w:t>
      </w:r>
      <w:r w:rsidR="002317AF">
        <w:rPr>
          <w:szCs w:val="22"/>
        </w:rPr>
        <w:t xml:space="preserve"> </w:t>
      </w:r>
      <w:r w:rsidRPr="00715075">
        <w:rPr>
          <w:szCs w:val="22"/>
        </w:rPr>
        <w:t>a</w:t>
      </w:r>
      <w:r w:rsidR="002317AF">
        <w:rPr>
          <w:szCs w:val="22"/>
        </w:rPr>
        <w:t xml:space="preserve"> </w:t>
      </w:r>
      <w:r w:rsidRPr="00715075">
        <w:rPr>
          <w:szCs w:val="22"/>
        </w:rPr>
        <w:t>small</w:t>
      </w:r>
      <w:r w:rsidR="002317AF">
        <w:rPr>
          <w:szCs w:val="22"/>
        </w:rPr>
        <w:t xml:space="preserve"> </w:t>
      </w:r>
      <w:r w:rsidRPr="00715075">
        <w:rPr>
          <w:szCs w:val="22"/>
        </w:rPr>
        <w:t>business</w:t>
      </w:r>
      <w:r w:rsidR="002317AF">
        <w:rPr>
          <w:szCs w:val="22"/>
        </w:rPr>
        <w:t xml:space="preserve"> </w:t>
      </w:r>
      <w:r w:rsidRPr="00715075">
        <w:rPr>
          <w:szCs w:val="22"/>
        </w:rPr>
        <w:t>is</w:t>
      </w:r>
      <w:r w:rsidR="002317AF">
        <w:rPr>
          <w:szCs w:val="22"/>
        </w:rPr>
        <w:t xml:space="preserve"> </w:t>
      </w:r>
      <w:r w:rsidRPr="00715075">
        <w:rPr>
          <w:szCs w:val="22"/>
        </w:rPr>
        <w:t>an</w:t>
      </w:r>
      <w:r w:rsidR="002317AF">
        <w:rPr>
          <w:szCs w:val="22"/>
        </w:rPr>
        <w:t xml:space="preserve"> </w:t>
      </w:r>
      <w:r w:rsidRPr="00715075">
        <w:rPr>
          <w:szCs w:val="22"/>
        </w:rPr>
        <w:t>independent</w:t>
      </w:r>
      <w:r w:rsidR="002317AF">
        <w:rPr>
          <w:szCs w:val="22"/>
        </w:rPr>
        <w:t xml:space="preserve"> </w:t>
      </w:r>
      <w:r w:rsidRPr="00715075">
        <w:rPr>
          <w:szCs w:val="22"/>
        </w:rPr>
        <w:t>business</w:t>
      </w:r>
      <w:r w:rsidR="002317AF">
        <w:rPr>
          <w:szCs w:val="22"/>
        </w:rPr>
        <w:t xml:space="preserve"> </w:t>
      </w:r>
      <w:r w:rsidRPr="00715075">
        <w:rPr>
          <w:szCs w:val="22"/>
        </w:rPr>
        <w:t>having</w:t>
      </w:r>
      <w:r w:rsidR="002317AF">
        <w:rPr>
          <w:szCs w:val="22"/>
        </w:rPr>
        <w:t xml:space="preserve"> </w:t>
      </w:r>
      <w:r w:rsidRPr="00715075">
        <w:rPr>
          <w:szCs w:val="22"/>
        </w:rPr>
        <w:t>fewer</w:t>
      </w:r>
      <w:r w:rsidR="002317AF">
        <w:rPr>
          <w:szCs w:val="22"/>
        </w:rPr>
        <w:t xml:space="preserve"> </w:t>
      </w:r>
      <w:r w:rsidRPr="00715075">
        <w:rPr>
          <w:szCs w:val="22"/>
        </w:rPr>
        <w:t>than</w:t>
      </w:r>
      <w:r w:rsidR="002317AF">
        <w:rPr>
          <w:szCs w:val="22"/>
        </w:rPr>
        <w:t xml:space="preserve"> </w:t>
      </w:r>
      <w:r w:rsidRPr="00715075">
        <w:rPr>
          <w:szCs w:val="22"/>
        </w:rPr>
        <w:t>500</w:t>
      </w:r>
      <w:r w:rsidR="002317AF">
        <w:rPr>
          <w:szCs w:val="22"/>
        </w:rPr>
        <w:t xml:space="preserve"> </w:t>
      </w:r>
      <w:r w:rsidRPr="00715075">
        <w:rPr>
          <w:szCs w:val="22"/>
        </w:rPr>
        <w:t>employees.</w:t>
      </w:r>
      <w:r>
        <w:rPr>
          <w:szCs w:val="22"/>
          <w:vertAlign w:val="superscript"/>
        </w:rPr>
        <w:footnoteReference w:id="196"/>
      </w:r>
      <w:r w:rsidR="002317AF">
        <w:rPr>
          <w:szCs w:val="22"/>
        </w:rPr>
        <w:t xml:space="preserve">  </w:t>
      </w:r>
      <w:r w:rsidRPr="00715075">
        <w:rPr>
          <w:szCs w:val="22"/>
        </w:rPr>
        <w:t>These</w:t>
      </w:r>
      <w:r w:rsidR="002317AF">
        <w:rPr>
          <w:szCs w:val="22"/>
        </w:rPr>
        <w:t xml:space="preserve"> </w:t>
      </w:r>
      <w:r w:rsidRPr="00715075">
        <w:rPr>
          <w:szCs w:val="22"/>
        </w:rPr>
        <w:t>types</w:t>
      </w:r>
      <w:r w:rsidR="002317AF">
        <w:rPr>
          <w:szCs w:val="22"/>
        </w:rPr>
        <w:t xml:space="preserve"> </w:t>
      </w:r>
      <w:r w:rsidRPr="00715075">
        <w:rPr>
          <w:szCs w:val="22"/>
        </w:rPr>
        <w:t>of</w:t>
      </w:r>
      <w:r w:rsidR="002317AF">
        <w:rPr>
          <w:szCs w:val="22"/>
        </w:rPr>
        <w:t xml:space="preserve"> </w:t>
      </w:r>
      <w:r w:rsidRPr="00715075">
        <w:rPr>
          <w:szCs w:val="22"/>
        </w:rPr>
        <w:t>small</w:t>
      </w:r>
      <w:r w:rsidR="002317AF">
        <w:rPr>
          <w:szCs w:val="22"/>
        </w:rPr>
        <w:t xml:space="preserve"> </w:t>
      </w:r>
      <w:r w:rsidRPr="00715075">
        <w:rPr>
          <w:szCs w:val="22"/>
        </w:rPr>
        <w:t>businesses</w:t>
      </w:r>
      <w:r w:rsidR="002317AF">
        <w:rPr>
          <w:szCs w:val="22"/>
        </w:rPr>
        <w:t xml:space="preserve"> </w:t>
      </w:r>
      <w:r w:rsidRPr="00715075">
        <w:rPr>
          <w:szCs w:val="22"/>
        </w:rPr>
        <w:t>represent</w:t>
      </w:r>
      <w:r w:rsidR="002317AF">
        <w:rPr>
          <w:szCs w:val="22"/>
        </w:rPr>
        <w:t xml:space="preserve"> </w:t>
      </w:r>
      <w:r w:rsidRPr="00715075">
        <w:rPr>
          <w:szCs w:val="22"/>
        </w:rPr>
        <w:t>99.9%</w:t>
      </w:r>
      <w:r w:rsidR="002317AF">
        <w:rPr>
          <w:szCs w:val="22"/>
        </w:rPr>
        <w:t xml:space="preserve"> </w:t>
      </w:r>
      <w:r w:rsidRPr="00715075">
        <w:rPr>
          <w:szCs w:val="22"/>
        </w:rPr>
        <w:t>of</w:t>
      </w:r>
      <w:r w:rsidR="002317AF">
        <w:rPr>
          <w:szCs w:val="22"/>
        </w:rPr>
        <w:t xml:space="preserve"> </w:t>
      </w:r>
      <w:r w:rsidRPr="00715075">
        <w:rPr>
          <w:szCs w:val="22"/>
        </w:rPr>
        <w:t>all</w:t>
      </w:r>
      <w:r w:rsidR="002317AF">
        <w:rPr>
          <w:szCs w:val="22"/>
        </w:rPr>
        <w:t xml:space="preserve"> </w:t>
      </w:r>
      <w:r w:rsidRPr="00715075">
        <w:rPr>
          <w:szCs w:val="22"/>
        </w:rPr>
        <w:t>businesses</w:t>
      </w:r>
      <w:r w:rsidR="002317AF">
        <w:rPr>
          <w:szCs w:val="22"/>
        </w:rPr>
        <w:t xml:space="preserve"> </w:t>
      </w:r>
      <w:r w:rsidRPr="00715075">
        <w:rPr>
          <w:szCs w:val="22"/>
        </w:rPr>
        <w:t>in</w:t>
      </w:r>
      <w:r w:rsidR="002317AF">
        <w:rPr>
          <w:szCs w:val="22"/>
        </w:rPr>
        <w:t xml:space="preserve"> </w:t>
      </w:r>
      <w:r w:rsidRPr="00715075">
        <w:rPr>
          <w:szCs w:val="22"/>
        </w:rPr>
        <w:t>the</w:t>
      </w:r>
      <w:r w:rsidR="002317AF">
        <w:rPr>
          <w:szCs w:val="22"/>
        </w:rPr>
        <w:t xml:space="preserve"> </w:t>
      </w:r>
      <w:r w:rsidRPr="00715075">
        <w:rPr>
          <w:szCs w:val="22"/>
        </w:rPr>
        <w:t>United</w:t>
      </w:r>
      <w:r w:rsidR="002317AF">
        <w:rPr>
          <w:szCs w:val="22"/>
        </w:rPr>
        <w:t xml:space="preserve"> </w:t>
      </w:r>
      <w:r w:rsidRPr="00715075">
        <w:rPr>
          <w:szCs w:val="22"/>
        </w:rPr>
        <w:t>States,</w:t>
      </w:r>
      <w:r w:rsidR="002317AF">
        <w:rPr>
          <w:szCs w:val="22"/>
        </w:rPr>
        <w:t xml:space="preserve"> </w:t>
      </w:r>
      <w:r w:rsidRPr="00715075">
        <w:rPr>
          <w:szCs w:val="22"/>
        </w:rPr>
        <w:t>which</w:t>
      </w:r>
      <w:r w:rsidR="002317AF">
        <w:rPr>
          <w:szCs w:val="22"/>
        </w:rPr>
        <w:t xml:space="preserve"> </w:t>
      </w:r>
      <w:r w:rsidRPr="00715075">
        <w:rPr>
          <w:szCs w:val="22"/>
        </w:rPr>
        <w:t>translates</w:t>
      </w:r>
      <w:r w:rsidR="002317AF">
        <w:rPr>
          <w:szCs w:val="22"/>
        </w:rPr>
        <w:t xml:space="preserve"> </w:t>
      </w:r>
      <w:r w:rsidRPr="00715075">
        <w:rPr>
          <w:szCs w:val="22"/>
        </w:rPr>
        <w:t>to</w:t>
      </w:r>
      <w:r w:rsidR="002317AF">
        <w:rPr>
          <w:szCs w:val="22"/>
        </w:rPr>
        <w:t xml:space="preserve"> </w:t>
      </w:r>
      <w:r w:rsidRPr="00715075">
        <w:rPr>
          <w:szCs w:val="22"/>
        </w:rPr>
        <w:t>34.75</w:t>
      </w:r>
      <w:r w:rsidR="002317AF">
        <w:rPr>
          <w:szCs w:val="22"/>
        </w:rPr>
        <w:t xml:space="preserve"> </w:t>
      </w:r>
      <w:r w:rsidRPr="00715075">
        <w:rPr>
          <w:szCs w:val="22"/>
        </w:rPr>
        <w:t>million</w:t>
      </w:r>
      <w:r w:rsidR="002317AF">
        <w:rPr>
          <w:szCs w:val="22"/>
        </w:rPr>
        <w:t xml:space="preserve"> </w:t>
      </w:r>
      <w:r w:rsidRPr="00715075">
        <w:rPr>
          <w:szCs w:val="22"/>
        </w:rPr>
        <w:t>businesses.</w:t>
      </w:r>
      <w:r>
        <w:rPr>
          <w:szCs w:val="22"/>
          <w:vertAlign w:val="superscript"/>
        </w:rPr>
        <w:footnoteReference w:id="197"/>
      </w:r>
      <w:r w:rsidR="002317AF">
        <w:rPr>
          <w:szCs w:val="22"/>
        </w:rPr>
        <w:t xml:space="preserve">  </w:t>
      </w:r>
      <w:r w:rsidRPr="00715075">
        <w:rPr>
          <w:szCs w:val="22"/>
        </w:rPr>
        <w:t>Next,</w:t>
      </w:r>
      <w:r w:rsidR="002317AF">
        <w:rPr>
          <w:szCs w:val="22"/>
        </w:rPr>
        <w:t xml:space="preserve"> </w:t>
      </w:r>
      <w:r w:rsidRPr="00715075">
        <w:rPr>
          <w:szCs w:val="22"/>
        </w:rPr>
        <w:t>“small</w:t>
      </w:r>
      <w:r w:rsidR="002317AF">
        <w:rPr>
          <w:szCs w:val="22"/>
        </w:rPr>
        <w:t xml:space="preserve"> </w:t>
      </w:r>
      <w:r w:rsidRPr="00715075">
        <w:rPr>
          <w:szCs w:val="22"/>
        </w:rPr>
        <w:t>organizations”</w:t>
      </w:r>
      <w:r w:rsidR="002317AF">
        <w:rPr>
          <w:szCs w:val="22"/>
        </w:rPr>
        <w:t xml:space="preserve"> </w:t>
      </w:r>
      <w:r w:rsidRPr="00715075">
        <w:rPr>
          <w:szCs w:val="22"/>
        </w:rPr>
        <w:t>are</w:t>
      </w:r>
      <w:r w:rsidR="002317AF">
        <w:rPr>
          <w:szCs w:val="22"/>
        </w:rPr>
        <w:t xml:space="preserve"> </w:t>
      </w:r>
      <w:r w:rsidRPr="00715075">
        <w:rPr>
          <w:szCs w:val="22"/>
        </w:rPr>
        <w:t>not-for-profit</w:t>
      </w:r>
      <w:r w:rsidR="002317AF">
        <w:rPr>
          <w:szCs w:val="22"/>
        </w:rPr>
        <w:t xml:space="preserve"> </w:t>
      </w:r>
      <w:r w:rsidRPr="00715075">
        <w:rPr>
          <w:szCs w:val="22"/>
        </w:rPr>
        <w:t>enterprises</w:t>
      </w:r>
      <w:r w:rsidR="002317AF">
        <w:rPr>
          <w:szCs w:val="22"/>
        </w:rPr>
        <w:t xml:space="preserve"> </w:t>
      </w:r>
      <w:r w:rsidRPr="00715075">
        <w:rPr>
          <w:szCs w:val="22"/>
        </w:rPr>
        <w:t>that</w:t>
      </w:r>
      <w:r w:rsidR="002317AF">
        <w:rPr>
          <w:szCs w:val="22"/>
        </w:rPr>
        <w:t xml:space="preserve"> </w:t>
      </w:r>
      <w:r w:rsidRPr="00715075">
        <w:rPr>
          <w:szCs w:val="22"/>
        </w:rPr>
        <w:t>are</w:t>
      </w:r>
      <w:r w:rsidR="002317AF">
        <w:rPr>
          <w:szCs w:val="22"/>
        </w:rPr>
        <w:t xml:space="preserve"> </w:t>
      </w:r>
      <w:r w:rsidRPr="00715075">
        <w:rPr>
          <w:szCs w:val="22"/>
        </w:rPr>
        <w:t>independently</w:t>
      </w:r>
      <w:r w:rsidR="002317AF">
        <w:rPr>
          <w:szCs w:val="22"/>
        </w:rPr>
        <w:t xml:space="preserve"> </w:t>
      </w:r>
      <w:r w:rsidRPr="00715075">
        <w:rPr>
          <w:szCs w:val="22"/>
        </w:rPr>
        <w:t>owned</w:t>
      </w:r>
      <w:r w:rsidR="002317AF">
        <w:rPr>
          <w:szCs w:val="22"/>
        </w:rPr>
        <w:t xml:space="preserve"> </w:t>
      </w:r>
      <w:r w:rsidRPr="00715075">
        <w:rPr>
          <w:szCs w:val="22"/>
        </w:rPr>
        <w:t>and</w:t>
      </w:r>
      <w:r w:rsidR="002317AF">
        <w:rPr>
          <w:szCs w:val="22"/>
        </w:rPr>
        <w:t xml:space="preserve"> </w:t>
      </w:r>
      <w:r w:rsidRPr="00715075">
        <w:rPr>
          <w:szCs w:val="22"/>
        </w:rPr>
        <w:t>operated</w:t>
      </w:r>
      <w:r w:rsidR="002317AF">
        <w:rPr>
          <w:szCs w:val="22"/>
        </w:rPr>
        <w:t xml:space="preserve"> </w:t>
      </w:r>
      <w:r w:rsidRPr="00715075">
        <w:rPr>
          <w:szCs w:val="22"/>
        </w:rPr>
        <w:t>and</w:t>
      </w:r>
      <w:r w:rsidR="002317AF">
        <w:rPr>
          <w:szCs w:val="22"/>
        </w:rPr>
        <w:t xml:space="preserve"> </w:t>
      </w:r>
      <w:r w:rsidRPr="00715075">
        <w:rPr>
          <w:szCs w:val="22"/>
        </w:rPr>
        <w:t>are</w:t>
      </w:r>
      <w:r w:rsidR="002317AF">
        <w:rPr>
          <w:szCs w:val="22"/>
        </w:rPr>
        <w:t xml:space="preserve"> </w:t>
      </w:r>
      <w:r w:rsidRPr="00715075">
        <w:rPr>
          <w:szCs w:val="22"/>
        </w:rPr>
        <w:t>not</w:t>
      </w:r>
      <w:r w:rsidR="002317AF">
        <w:rPr>
          <w:szCs w:val="22"/>
        </w:rPr>
        <w:t xml:space="preserve"> </w:t>
      </w:r>
      <w:r w:rsidRPr="00715075">
        <w:rPr>
          <w:szCs w:val="22"/>
        </w:rPr>
        <w:t>dominant</w:t>
      </w:r>
      <w:r w:rsidR="002317AF">
        <w:rPr>
          <w:szCs w:val="22"/>
        </w:rPr>
        <w:t xml:space="preserve"> </w:t>
      </w:r>
      <w:r w:rsidRPr="00715075">
        <w:rPr>
          <w:szCs w:val="22"/>
        </w:rPr>
        <w:t>in</w:t>
      </w:r>
      <w:r w:rsidR="002317AF">
        <w:rPr>
          <w:szCs w:val="22"/>
        </w:rPr>
        <w:t xml:space="preserve"> </w:t>
      </w:r>
      <w:r w:rsidRPr="00715075">
        <w:rPr>
          <w:szCs w:val="22"/>
        </w:rPr>
        <w:t>their</w:t>
      </w:r>
      <w:r w:rsidR="002317AF">
        <w:rPr>
          <w:szCs w:val="22"/>
        </w:rPr>
        <w:t xml:space="preserve"> </w:t>
      </w:r>
      <w:r w:rsidRPr="00715075">
        <w:rPr>
          <w:szCs w:val="22"/>
        </w:rPr>
        <w:t>field.</w:t>
      </w:r>
      <w:r>
        <w:rPr>
          <w:szCs w:val="22"/>
          <w:vertAlign w:val="superscript"/>
        </w:rPr>
        <w:footnoteReference w:id="198"/>
      </w:r>
      <w:r w:rsidR="002317AF">
        <w:rPr>
          <w:szCs w:val="22"/>
        </w:rPr>
        <w:t xml:space="preserve">  </w:t>
      </w:r>
      <w:r w:rsidRPr="00715075">
        <w:rPr>
          <w:szCs w:val="22"/>
        </w:rPr>
        <w:t>While</w:t>
      </w:r>
      <w:r w:rsidR="002317AF">
        <w:rPr>
          <w:szCs w:val="22"/>
        </w:rPr>
        <w:t xml:space="preserve"> </w:t>
      </w:r>
      <w:r w:rsidRPr="00715075">
        <w:rPr>
          <w:szCs w:val="22"/>
        </w:rPr>
        <w:t>we</w:t>
      </w:r>
      <w:r w:rsidR="002317AF">
        <w:rPr>
          <w:szCs w:val="22"/>
        </w:rPr>
        <w:t xml:space="preserve"> </w:t>
      </w:r>
      <w:r w:rsidRPr="00715075">
        <w:rPr>
          <w:szCs w:val="22"/>
        </w:rPr>
        <w:t>do</w:t>
      </w:r>
      <w:r w:rsidR="002317AF">
        <w:rPr>
          <w:szCs w:val="22"/>
        </w:rPr>
        <w:t xml:space="preserve"> </w:t>
      </w:r>
      <w:r w:rsidRPr="00715075">
        <w:rPr>
          <w:szCs w:val="22"/>
        </w:rPr>
        <w:t>not</w:t>
      </w:r>
      <w:r w:rsidR="002317AF">
        <w:rPr>
          <w:szCs w:val="22"/>
        </w:rPr>
        <w:t xml:space="preserve"> </w:t>
      </w:r>
      <w:r w:rsidRPr="00715075">
        <w:rPr>
          <w:szCs w:val="22"/>
        </w:rPr>
        <w:t>have</w:t>
      </w:r>
      <w:r w:rsidR="002317AF">
        <w:rPr>
          <w:szCs w:val="22"/>
        </w:rPr>
        <w:t xml:space="preserve"> </w:t>
      </w:r>
      <w:r w:rsidRPr="00715075">
        <w:rPr>
          <w:szCs w:val="22"/>
        </w:rPr>
        <w:t>data</w:t>
      </w:r>
      <w:r w:rsidR="002317AF">
        <w:rPr>
          <w:szCs w:val="22"/>
        </w:rPr>
        <w:t xml:space="preserve"> </w:t>
      </w:r>
      <w:r w:rsidRPr="00715075">
        <w:rPr>
          <w:szCs w:val="22"/>
        </w:rPr>
        <w:t>regarding</w:t>
      </w:r>
      <w:r w:rsidR="002317AF">
        <w:rPr>
          <w:szCs w:val="22"/>
        </w:rPr>
        <w:t xml:space="preserve"> </w:t>
      </w:r>
      <w:r w:rsidRPr="00715075">
        <w:rPr>
          <w:szCs w:val="22"/>
        </w:rPr>
        <w:t>the</w:t>
      </w:r>
      <w:r w:rsidR="002317AF">
        <w:rPr>
          <w:szCs w:val="22"/>
        </w:rPr>
        <w:t xml:space="preserve"> </w:t>
      </w:r>
      <w:r w:rsidRPr="00715075">
        <w:rPr>
          <w:szCs w:val="22"/>
        </w:rPr>
        <w:t>number</w:t>
      </w:r>
      <w:r w:rsidR="002317AF">
        <w:rPr>
          <w:szCs w:val="22"/>
        </w:rPr>
        <w:t xml:space="preserve"> </w:t>
      </w:r>
      <w:r w:rsidRPr="00715075">
        <w:rPr>
          <w:szCs w:val="22"/>
        </w:rPr>
        <w:t>of</w:t>
      </w:r>
      <w:r w:rsidR="002317AF">
        <w:rPr>
          <w:szCs w:val="22"/>
        </w:rPr>
        <w:t xml:space="preserve"> </w:t>
      </w:r>
      <w:r w:rsidRPr="00715075">
        <w:rPr>
          <w:szCs w:val="22"/>
        </w:rPr>
        <w:t>non-profits</w:t>
      </w:r>
      <w:r w:rsidR="002317AF">
        <w:rPr>
          <w:szCs w:val="22"/>
        </w:rPr>
        <w:t xml:space="preserve"> </w:t>
      </w:r>
      <w:r w:rsidRPr="00715075">
        <w:rPr>
          <w:szCs w:val="22"/>
        </w:rPr>
        <w:t>that</w:t>
      </w:r>
      <w:r w:rsidR="002317AF">
        <w:rPr>
          <w:szCs w:val="22"/>
        </w:rPr>
        <w:t xml:space="preserve"> </w:t>
      </w:r>
      <w:r w:rsidRPr="00715075">
        <w:rPr>
          <w:szCs w:val="22"/>
        </w:rPr>
        <w:t>meet</w:t>
      </w:r>
      <w:r w:rsidR="002317AF">
        <w:rPr>
          <w:szCs w:val="22"/>
        </w:rPr>
        <w:t xml:space="preserve"> </w:t>
      </w:r>
      <w:r w:rsidRPr="00715075">
        <w:rPr>
          <w:szCs w:val="22"/>
        </w:rPr>
        <w:t>that</w:t>
      </w:r>
      <w:r w:rsidR="002317AF">
        <w:rPr>
          <w:szCs w:val="22"/>
        </w:rPr>
        <w:t xml:space="preserve"> </w:t>
      </w:r>
      <w:r w:rsidRPr="00715075">
        <w:rPr>
          <w:szCs w:val="22"/>
        </w:rPr>
        <w:t>criteria,</w:t>
      </w:r>
      <w:r w:rsidR="002317AF">
        <w:rPr>
          <w:szCs w:val="22"/>
        </w:rPr>
        <w:t xml:space="preserve"> </w:t>
      </w:r>
      <w:r w:rsidRPr="00715075">
        <w:rPr>
          <w:szCs w:val="22"/>
        </w:rPr>
        <w:t>over</w:t>
      </w:r>
      <w:r w:rsidR="002317AF">
        <w:rPr>
          <w:szCs w:val="22"/>
        </w:rPr>
        <w:t xml:space="preserve"> </w:t>
      </w:r>
      <w:r w:rsidRPr="00715075">
        <w:rPr>
          <w:szCs w:val="22"/>
        </w:rPr>
        <w:t>99</w:t>
      </w:r>
      <w:r w:rsidR="002317AF">
        <w:rPr>
          <w:szCs w:val="22"/>
        </w:rPr>
        <w:t xml:space="preserve"> </w:t>
      </w:r>
      <w:r w:rsidRPr="00715075">
        <w:rPr>
          <w:szCs w:val="22"/>
        </w:rPr>
        <w:t>percent</w:t>
      </w:r>
      <w:r w:rsidR="002317AF">
        <w:rPr>
          <w:szCs w:val="22"/>
        </w:rPr>
        <w:t xml:space="preserve"> </w:t>
      </w:r>
      <w:r w:rsidRPr="00715075">
        <w:rPr>
          <w:szCs w:val="22"/>
        </w:rPr>
        <w:t>of</w:t>
      </w:r>
      <w:r w:rsidR="002317AF">
        <w:rPr>
          <w:szCs w:val="22"/>
        </w:rPr>
        <w:t xml:space="preserve"> </w:t>
      </w:r>
      <w:r w:rsidRPr="00715075">
        <w:rPr>
          <w:szCs w:val="22"/>
        </w:rPr>
        <w:t>nonprofits</w:t>
      </w:r>
      <w:r w:rsidR="002317AF">
        <w:rPr>
          <w:szCs w:val="22"/>
        </w:rPr>
        <w:t xml:space="preserve"> </w:t>
      </w:r>
      <w:r w:rsidRPr="00715075">
        <w:rPr>
          <w:szCs w:val="22"/>
        </w:rPr>
        <w:t>have</w:t>
      </w:r>
      <w:r w:rsidR="002317AF">
        <w:rPr>
          <w:szCs w:val="22"/>
        </w:rPr>
        <w:t xml:space="preserve"> </w:t>
      </w:r>
      <w:r w:rsidRPr="00715075">
        <w:rPr>
          <w:szCs w:val="22"/>
        </w:rPr>
        <w:t>fewer</w:t>
      </w:r>
      <w:r w:rsidR="002317AF">
        <w:rPr>
          <w:szCs w:val="22"/>
        </w:rPr>
        <w:t xml:space="preserve"> </w:t>
      </w:r>
      <w:r w:rsidRPr="00715075">
        <w:rPr>
          <w:szCs w:val="22"/>
        </w:rPr>
        <w:t>than</w:t>
      </w:r>
      <w:r w:rsidR="002317AF">
        <w:rPr>
          <w:szCs w:val="22"/>
        </w:rPr>
        <w:t xml:space="preserve"> </w:t>
      </w:r>
      <w:r w:rsidRPr="00715075">
        <w:rPr>
          <w:szCs w:val="22"/>
        </w:rPr>
        <w:t>500</w:t>
      </w:r>
      <w:r w:rsidR="002317AF">
        <w:rPr>
          <w:szCs w:val="22"/>
        </w:rPr>
        <w:t xml:space="preserve"> </w:t>
      </w:r>
      <w:r w:rsidRPr="00715075">
        <w:rPr>
          <w:szCs w:val="22"/>
        </w:rPr>
        <w:t>employees.</w:t>
      </w:r>
      <w:r>
        <w:rPr>
          <w:szCs w:val="22"/>
          <w:vertAlign w:val="superscript"/>
        </w:rPr>
        <w:footnoteReference w:id="199"/>
      </w:r>
      <w:r w:rsidR="002317AF">
        <w:rPr>
          <w:szCs w:val="22"/>
        </w:rPr>
        <w:t xml:space="preserve">  </w:t>
      </w:r>
      <w:r w:rsidRPr="00715075">
        <w:rPr>
          <w:szCs w:val="22"/>
        </w:rPr>
        <w:t>Finally,</w:t>
      </w:r>
      <w:r w:rsidR="002317AF">
        <w:rPr>
          <w:szCs w:val="22"/>
        </w:rPr>
        <w:t xml:space="preserve"> </w:t>
      </w:r>
      <w:r w:rsidRPr="00715075">
        <w:rPr>
          <w:szCs w:val="22"/>
        </w:rPr>
        <w:t>“small</w:t>
      </w:r>
      <w:r w:rsidR="002317AF">
        <w:rPr>
          <w:szCs w:val="22"/>
        </w:rPr>
        <w:t xml:space="preserve"> </w:t>
      </w:r>
      <w:r w:rsidRPr="00715075">
        <w:rPr>
          <w:szCs w:val="22"/>
        </w:rPr>
        <w:t>governmental</w:t>
      </w:r>
      <w:r w:rsidR="002317AF">
        <w:rPr>
          <w:szCs w:val="22"/>
        </w:rPr>
        <w:t xml:space="preserve"> </w:t>
      </w:r>
      <w:r w:rsidRPr="00715075">
        <w:rPr>
          <w:szCs w:val="22"/>
        </w:rPr>
        <w:t>jurisdictions”</w:t>
      </w:r>
      <w:r w:rsidR="002317AF">
        <w:rPr>
          <w:szCs w:val="22"/>
        </w:rPr>
        <w:t xml:space="preserve"> </w:t>
      </w:r>
      <w:r w:rsidRPr="00715075">
        <w:rPr>
          <w:szCs w:val="22"/>
        </w:rPr>
        <w:t>are</w:t>
      </w:r>
      <w:r w:rsidR="002317AF">
        <w:rPr>
          <w:szCs w:val="22"/>
        </w:rPr>
        <w:t xml:space="preserve"> </w:t>
      </w:r>
      <w:r w:rsidRPr="00715075">
        <w:rPr>
          <w:szCs w:val="22"/>
        </w:rPr>
        <w:t>defined</w:t>
      </w:r>
      <w:r w:rsidR="002317AF">
        <w:rPr>
          <w:szCs w:val="22"/>
        </w:rPr>
        <w:t xml:space="preserve"> </w:t>
      </w:r>
      <w:r w:rsidRPr="00715075">
        <w:rPr>
          <w:szCs w:val="22"/>
        </w:rPr>
        <w:t>as</w:t>
      </w:r>
      <w:r w:rsidR="002317AF">
        <w:rPr>
          <w:szCs w:val="22"/>
        </w:rPr>
        <w:t xml:space="preserve"> </w:t>
      </w:r>
      <w:r w:rsidRPr="00715075">
        <w:rPr>
          <w:szCs w:val="22"/>
        </w:rPr>
        <w:t>cities,</w:t>
      </w:r>
      <w:r w:rsidR="002317AF">
        <w:rPr>
          <w:szCs w:val="22"/>
        </w:rPr>
        <w:t xml:space="preserve"> </w:t>
      </w:r>
      <w:r w:rsidRPr="00715075">
        <w:rPr>
          <w:szCs w:val="22"/>
        </w:rPr>
        <w:t>counties,</w:t>
      </w:r>
      <w:r w:rsidR="002317AF">
        <w:rPr>
          <w:szCs w:val="22"/>
        </w:rPr>
        <w:t xml:space="preserve"> </w:t>
      </w:r>
      <w:r w:rsidRPr="00715075">
        <w:rPr>
          <w:szCs w:val="22"/>
        </w:rPr>
        <w:t>towns,</w:t>
      </w:r>
      <w:r w:rsidR="002317AF">
        <w:rPr>
          <w:szCs w:val="22"/>
        </w:rPr>
        <w:t xml:space="preserve"> </w:t>
      </w:r>
      <w:r w:rsidRPr="00715075">
        <w:rPr>
          <w:szCs w:val="22"/>
        </w:rPr>
        <w:t>townships,</w:t>
      </w:r>
      <w:r w:rsidR="002317AF">
        <w:rPr>
          <w:szCs w:val="22"/>
        </w:rPr>
        <w:t xml:space="preserve"> </w:t>
      </w:r>
      <w:r w:rsidRPr="00715075">
        <w:rPr>
          <w:szCs w:val="22"/>
        </w:rPr>
        <w:t>villages,</w:t>
      </w:r>
      <w:r w:rsidR="002317AF">
        <w:rPr>
          <w:szCs w:val="22"/>
        </w:rPr>
        <w:t xml:space="preserve"> </w:t>
      </w:r>
      <w:r w:rsidRPr="00715075">
        <w:rPr>
          <w:szCs w:val="22"/>
        </w:rPr>
        <w:t>school</w:t>
      </w:r>
      <w:r w:rsidR="002317AF">
        <w:rPr>
          <w:szCs w:val="22"/>
        </w:rPr>
        <w:t xml:space="preserve"> </w:t>
      </w:r>
      <w:r w:rsidRPr="00715075">
        <w:rPr>
          <w:szCs w:val="22"/>
        </w:rPr>
        <w:t>districts,</w:t>
      </w:r>
      <w:r w:rsidR="002317AF">
        <w:rPr>
          <w:szCs w:val="22"/>
        </w:rPr>
        <w:t xml:space="preserve"> </w:t>
      </w:r>
      <w:r w:rsidRPr="00715075">
        <w:rPr>
          <w:szCs w:val="22"/>
        </w:rPr>
        <w:t>or</w:t>
      </w:r>
      <w:r w:rsidR="002317AF">
        <w:rPr>
          <w:szCs w:val="22"/>
        </w:rPr>
        <w:t xml:space="preserve"> </w:t>
      </w:r>
      <w:r w:rsidRPr="00715075">
        <w:rPr>
          <w:szCs w:val="22"/>
        </w:rPr>
        <w:t>special</w:t>
      </w:r>
      <w:r w:rsidR="002317AF">
        <w:rPr>
          <w:szCs w:val="22"/>
        </w:rPr>
        <w:t xml:space="preserve"> </w:t>
      </w:r>
      <w:r w:rsidRPr="00715075">
        <w:rPr>
          <w:szCs w:val="22"/>
        </w:rPr>
        <w:t>districts</w:t>
      </w:r>
      <w:r w:rsidR="002317AF">
        <w:rPr>
          <w:szCs w:val="22"/>
        </w:rPr>
        <w:t xml:space="preserve"> </w:t>
      </w:r>
      <w:r w:rsidRPr="00715075">
        <w:rPr>
          <w:szCs w:val="22"/>
        </w:rPr>
        <w:t>with</w:t>
      </w:r>
      <w:r w:rsidR="002317AF">
        <w:rPr>
          <w:szCs w:val="22"/>
        </w:rPr>
        <w:t xml:space="preserve"> </w:t>
      </w:r>
      <w:r w:rsidRPr="00715075">
        <w:rPr>
          <w:szCs w:val="22"/>
        </w:rPr>
        <w:t>populations</w:t>
      </w:r>
      <w:r w:rsidR="002317AF">
        <w:rPr>
          <w:szCs w:val="22"/>
        </w:rPr>
        <w:t xml:space="preserve"> </w:t>
      </w:r>
      <w:r w:rsidRPr="00715075">
        <w:rPr>
          <w:szCs w:val="22"/>
        </w:rPr>
        <w:t>of</w:t>
      </w:r>
      <w:r w:rsidR="002317AF">
        <w:rPr>
          <w:szCs w:val="22"/>
        </w:rPr>
        <w:t xml:space="preserve"> </w:t>
      </w:r>
      <w:r w:rsidRPr="00715075">
        <w:rPr>
          <w:szCs w:val="22"/>
        </w:rPr>
        <w:t>less</w:t>
      </w:r>
      <w:r w:rsidR="002317AF">
        <w:rPr>
          <w:szCs w:val="22"/>
        </w:rPr>
        <w:t xml:space="preserve"> </w:t>
      </w:r>
      <w:r w:rsidRPr="00715075">
        <w:rPr>
          <w:szCs w:val="22"/>
        </w:rPr>
        <w:t>than</w:t>
      </w:r>
      <w:r w:rsidR="002317AF">
        <w:rPr>
          <w:szCs w:val="22"/>
        </w:rPr>
        <w:t xml:space="preserve"> </w:t>
      </w:r>
      <w:r w:rsidRPr="00715075">
        <w:rPr>
          <w:szCs w:val="22"/>
        </w:rPr>
        <w:t>fifty</w:t>
      </w:r>
      <w:r w:rsidR="002317AF">
        <w:rPr>
          <w:szCs w:val="22"/>
        </w:rPr>
        <w:t xml:space="preserve"> </w:t>
      </w:r>
      <w:r w:rsidRPr="00715075">
        <w:rPr>
          <w:szCs w:val="22"/>
        </w:rPr>
        <w:t>thousand.</w:t>
      </w:r>
      <w:r>
        <w:rPr>
          <w:szCs w:val="22"/>
          <w:vertAlign w:val="superscript"/>
        </w:rPr>
        <w:footnoteReference w:id="200"/>
      </w:r>
      <w:r w:rsidR="002317AF">
        <w:rPr>
          <w:szCs w:val="22"/>
        </w:rPr>
        <w:t xml:space="preserve">  </w:t>
      </w:r>
      <w:r w:rsidRPr="00715075">
        <w:rPr>
          <w:szCs w:val="22"/>
        </w:rPr>
        <w:t>Based</w:t>
      </w:r>
      <w:r w:rsidR="002317AF">
        <w:rPr>
          <w:szCs w:val="22"/>
        </w:rPr>
        <w:t xml:space="preserve"> </w:t>
      </w:r>
      <w:r w:rsidRPr="00715075">
        <w:rPr>
          <w:szCs w:val="22"/>
        </w:rPr>
        <w:t>on</w:t>
      </w:r>
      <w:r w:rsidR="002317AF">
        <w:rPr>
          <w:szCs w:val="22"/>
        </w:rPr>
        <w:t xml:space="preserve"> </w:t>
      </w:r>
      <w:r w:rsidRPr="00715075">
        <w:rPr>
          <w:szCs w:val="22"/>
        </w:rPr>
        <w:t>the</w:t>
      </w:r>
      <w:r w:rsidR="002317AF">
        <w:rPr>
          <w:szCs w:val="22"/>
        </w:rPr>
        <w:t xml:space="preserve"> </w:t>
      </w:r>
      <w:r w:rsidRPr="00715075">
        <w:rPr>
          <w:szCs w:val="22"/>
        </w:rPr>
        <w:t>2022</w:t>
      </w:r>
      <w:r w:rsidR="002317AF">
        <w:rPr>
          <w:szCs w:val="22"/>
        </w:rPr>
        <w:t xml:space="preserve"> </w:t>
      </w:r>
      <w:r w:rsidRPr="00715075">
        <w:rPr>
          <w:szCs w:val="22"/>
        </w:rPr>
        <w:t>U.S.</w:t>
      </w:r>
      <w:r w:rsidR="002317AF">
        <w:rPr>
          <w:szCs w:val="22"/>
        </w:rPr>
        <w:t xml:space="preserve"> </w:t>
      </w:r>
      <w:r w:rsidRPr="00715075">
        <w:rPr>
          <w:szCs w:val="22"/>
        </w:rPr>
        <w:t>Census</w:t>
      </w:r>
      <w:r w:rsidR="002317AF">
        <w:rPr>
          <w:szCs w:val="22"/>
        </w:rPr>
        <w:t xml:space="preserve"> </w:t>
      </w:r>
      <w:r w:rsidRPr="00715075">
        <w:rPr>
          <w:szCs w:val="22"/>
        </w:rPr>
        <w:t>of</w:t>
      </w:r>
      <w:r w:rsidR="002317AF">
        <w:rPr>
          <w:szCs w:val="22"/>
        </w:rPr>
        <w:t xml:space="preserve"> </w:t>
      </w:r>
      <w:r w:rsidRPr="00715075">
        <w:rPr>
          <w:szCs w:val="22"/>
        </w:rPr>
        <w:t>Governments</w:t>
      </w:r>
      <w:r w:rsidR="002317AF">
        <w:rPr>
          <w:szCs w:val="22"/>
        </w:rPr>
        <w:t xml:space="preserve"> </w:t>
      </w:r>
      <w:r w:rsidRPr="00715075">
        <w:rPr>
          <w:szCs w:val="22"/>
        </w:rPr>
        <w:t>data,</w:t>
      </w:r>
      <w:r w:rsidR="002317AF">
        <w:rPr>
          <w:szCs w:val="22"/>
        </w:rPr>
        <w:t xml:space="preserve"> </w:t>
      </w:r>
      <w:r w:rsidRPr="00715075">
        <w:rPr>
          <w:szCs w:val="22"/>
        </w:rPr>
        <w:t>we</w:t>
      </w:r>
      <w:r w:rsidR="002317AF">
        <w:rPr>
          <w:szCs w:val="22"/>
        </w:rPr>
        <w:t xml:space="preserve"> </w:t>
      </w:r>
      <w:r w:rsidRPr="00715075">
        <w:rPr>
          <w:szCs w:val="22"/>
        </w:rPr>
        <w:t>estimate</w:t>
      </w:r>
      <w:r w:rsidR="002317AF">
        <w:rPr>
          <w:szCs w:val="22"/>
        </w:rPr>
        <w:t xml:space="preserve"> </w:t>
      </w:r>
      <w:r w:rsidRPr="00715075">
        <w:rPr>
          <w:szCs w:val="22"/>
        </w:rPr>
        <w:t>that</w:t>
      </w:r>
      <w:r w:rsidR="002317AF">
        <w:rPr>
          <w:szCs w:val="22"/>
        </w:rPr>
        <w:t xml:space="preserve"> </w:t>
      </w:r>
      <w:r w:rsidRPr="00715075">
        <w:rPr>
          <w:szCs w:val="22"/>
        </w:rPr>
        <w:t>at</w:t>
      </w:r>
      <w:r w:rsidR="002317AF">
        <w:rPr>
          <w:szCs w:val="22"/>
        </w:rPr>
        <w:t xml:space="preserve"> </w:t>
      </w:r>
      <w:r w:rsidRPr="00715075">
        <w:rPr>
          <w:szCs w:val="22"/>
        </w:rPr>
        <w:t>least</w:t>
      </w:r>
      <w:r w:rsidR="002317AF">
        <w:rPr>
          <w:szCs w:val="22"/>
        </w:rPr>
        <w:t xml:space="preserve"> </w:t>
      </w:r>
      <w:r w:rsidRPr="00715075">
        <w:rPr>
          <w:szCs w:val="22"/>
        </w:rPr>
        <w:t>48,724</w:t>
      </w:r>
      <w:r w:rsidR="002317AF">
        <w:rPr>
          <w:szCs w:val="22"/>
        </w:rPr>
        <w:t xml:space="preserve"> </w:t>
      </w:r>
      <w:r w:rsidRPr="00715075">
        <w:rPr>
          <w:szCs w:val="22"/>
        </w:rPr>
        <w:t>out</w:t>
      </w:r>
      <w:r w:rsidR="002317AF">
        <w:rPr>
          <w:szCs w:val="22"/>
        </w:rPr>
        <w:t xml:space="preserve"> </w:t>
      </w:r>
      <w:r w:rsidRPr="00715075">
        <w:rPr>
          <w:szCs w:val="22"/>
        </w:rPr>
        <w:t>of</w:t>
      </w:r>
      <w:r w:rsidR="002317AF">
        <w:rPr>
          <w:szCs w:val="22"/>
        </w:rPr>
        <w:t xml:space="preserve"> </w:t>
      </w:r>
      <w:r w:rsidRPr="00715075">
        <w:rPr>
          <w:szCs w:val="22"/>
        </w:rPr>
        <w:t>90,835</w:t>
      </w:r>
      <w:r w:rsidR="002317AF">
        <w:rPr>
          <w:szCs w:val="22"/>
        </w:rPr>
        <w:t xml:space="preserve"> </w:t>
      </w:r>
      <w:r w:rsidRPr="00715075">
        <w:rPr>
          <w:szCs w:val="22"/>
        </w:rPr>
        <w:t>local</w:t>
      </w:r>
      <w:r w:rsidR="002317AF">
        <w:rPr>
          <w:szCs w:val="22"/>
        </w:rPr>
        <w:t xml:space="preserve"> </w:t>
      </w:r>
      <w:r w:rsidRPr="00715075">
        <w:rPr>
          <w:szCs w:val="22"/>
        </w:rPr>
        <w:t>government</w:t>
      </w:r>
      <w:r w:rsidR="002317AF">
        <w:rPr>
          <w:szCs w:val="22"/>
        </w:rPr>
        <w:t xml:space="preserve"> </w:t>
      </w:r>
      <w:r w:rsidRPr="00715075">
        <w:rPr>
          <w:szCs w:val="22"/>
        </w:rPr>
        <w:t>jurisdictions</w:t>
      </w:r>
      <w:r w:rsidR="002317AF">
        <w:rPr>
          <w:szCs w:val="22"/>
        </w:rPr>
        <w:t xml:space="preserve"> </w:t>
      </w:r>
      <w:r w:rsidRPr="00715075">
        <w:rPr>
          <w:szCs w:val="22"/>
        </w:rPr>
        <w:t>have</w:t>
      </w:r>
      <w:r w:rsidR="002317AF">
        <w:rPr>
          <w:szCs w:val="22"/>
        </w:rPr>
        <w:t xml:space="preserve"> </w:t>
      </w:r>
      <w:r w:rsidRPr="00715075">
        <w:rPr>
          <w:szCs w:val="22"/>
        </w:rPr>
        <w:t>a</w:t>
      </w:r>
      <w:r w:rsidR="002317AF">
        <w:rPr>
          <w:szCs w:val="22"/>
        </w:rPr>
        <w:t xml:space="preserve"> </w:t>
      </w:r>
      <w:r w:rsidRPr="00715075">
        <w:rPr>
          <w:szCs w:val="22"/>
        </w:rPr>
        <w:t>population</w:t>
      </w:r>
      <w:r w:rsidR="002317AF">
        <w:rPr>
          <w:szCs w:val="22"/>
        </w:rPr>
        <w:t xml:space="preserve"> </w:t>
      </w:r>
      <w:r w:rsidRPr="00715075">
        <w:rPr>
          <w:szCs w:val="22"/>
        </w:rPr>
        <w:t>of</w:t>
      </w:r>
      <w:r w:rsidR="002317AF">
        <w:rPr>
          <w:szCs w:val="22"/>
        </w:rPr>
        <w:t xml:space="preserve"> </w:t>
      </w:r>
      <w:r w:rsidRPr="00715075">
        <w:rPr>
          <w:szCs w:val="22"/>
        </w:rPr>
        <w:t>less</w:t>
      </w:r>
      <w:r w:rsidR="002317AF">
        <w:rPr>
          <w:szCs w:val="22"/>
        </w:rPr>
        <w:t xml:space="preserve"> </w:t>
      </w:r>
      <w:r w:rsidRPr="00715075">
        <w:rPr>
          <w:szCs w:val="22"/>
        </w:rPr>
        <w:t>than</w:t>
      </w:r>
      <w:r w:rsidR="002317AF">
        <w:rPr>
          <w:szCs w:val="22"/>
        </w:rPr>
        <w:t xml:space="preserve"> </w:t>
      </w:r>
      <w:r w:rsidRPr="00715075">
        <w:rPr>
          <w:szCs w:val="22"/>
        </w:rPr>
        <w:t>50,000.</w:t>
      </w:r>
      <w:r>
        <w:rPr>
          <w:szCs w:val="22"/>
          <w:vertAlign w:val="superscript"/>
        </w:rPr>
        <w:footnoteReference w:id="201"/>
      </w:r>
      <w:r w:rsidR="002317AF">
        <w:rPr>
          <w:szCs w:val="22"/>
        </w:rPr>
        <w:t xml:space="preserve">  </w:t>
      </w:r>
    </w:p>
    <w:p w:rsidR="00087144" w:rsidRPr="00087144" w:rsidP="00575DB9" w14:paraId="4F0C1961" w14:textId="06E2A63E">
      <w:pPr>
        <w:pStyle w:val="ParaNum"/>
        <w:widowControl/>
        <w:tabs>
          <w:tab w:val="num" w:pos="1080"/>
          <w:tab w:val="clear" w:pos="1440"/>
        </w:tabs>
        <w:rPr>
          <w:szCs w:val="22"/>
        </w:rPr>
      </w:pPr>
      <w:r w:rsidRPr="00E363F2">
        <w:rPr>
          <w:szCs w:val="22"/>
        </w:rPr>
        <w:t>The</w:t>
      </w:r>
      <w:r w:rsidR="002317AF">
        <w:rPr>
          <w:szCs w:val="22"/>
        </w:rPr>
        <w:t xml:space="preserve"> </w:t>
      </w:r>
      <w:r w:rsidRPr="001332C1">
        <w:t>rules</w:t>
      </w:r>
      <w:r w:rsidR="002317AF">
        <w:rPr>
          <w:szCs w:val="22"/>
        </w:rPr>
        <w:t xml:space="preserve"> </w:t>
      </w:r>
      <w:r w:rsidRPr="00E363F2">
        <w:rPr>
          <w:szCs w:val="22"/>
        </w:rPr>
        <w:t>adopted</w:t>
      </w:r>
      <w:r w:rsidR="002317AF">
        <w:rPr>
          <w:szCs w:val="22"/>
        </w:rPr>
        <w:t xml:space="preserve"> </w:t>
      </w:r>
      <w:r w:rsidRPr="00E363F2">
        <w:rPr>
          <w:szCs w:val="22"/>
        </w:rPr>
        <w:t>in</w:t>
      </w:r>
      <w:r w:rsidR="002317AF">
        <w:rPr>
          <w:szCs w:val="22"/>
        </w:rPr>
        <w:t xml:space="preserve"> </w:t>
      </w:r>
      <w:r w:rsidRPr="00E363F2">
        <w:rPr>
          <w:szCs w:val="22"/>
        </w:rPr>
        <w:t>the</w:t>
      </w:r>
      <w:r w:rsidRPr="008C61F8" w:rsidR="002317AF">
        <w:rPr>
          <w:i/>
          <w:iCs/>
          <w:szCs w:val="22"/>
        </w:rPr>
        <w:t xml:space="preserve"> </w:t>
      </w:r>
      <w:r w:rsidRPr="008C61F8" w:rsidR="001B79E6">
        <w:rPr>
          <w:i/>
          <w:iCs/>
          <w:szCs w:val="22"/>
        </w:rPr>
        <w:t xml:space="preserve">FY 2026 </w:t>
      </w:r>
      <w:r w:rsidRPr="00E363F2">
        <w:rPr>
          <w:i/>
          <w:iCs/>
          <w:szCs w:val="22"/>
        </w:rPr>
        <w:t>Report</w:t>
      </w:r>
      <w:r w:rsidR="002317AF">
        <w:rPr>
          <w:i/>
          <w:iCs/>
          <w:szCs w:val="22"/>
        </w:rPr>
        <w:t xml:space="preserve"> </w:t>
      </w:r>
      <w:r w:rsidRPr="00E363F2">
        <w:rPr>
          <w:i/>
          <w:iCs/>
          <w:szCs w:val="22"/>
        </w:rPr>
        <w:t>and</w:t>
      </w:r>
      <w:r w:rsidR="002317AF">
        <w:rPr>
          <w:i/>
          <w:iCs/>
          <w:szCs w:val="22"/>
        </w:rPr>
        <w:t xml:space="preserve"> </w:t>
      </w:r>
      <w:r w:rsidRPr="00E363F2">
        <w:rPr>
          <w:i/>
          <w:iCs/>
          <w:szCs w:val="22"/>
        </w:rPr>
        <w:t>Order</w:t>
      </w:r>
      <w:r w:rsidR="002317AF">
        <w:rPr>
          <w:szCs w:val="22"/>
        </w:rPr>
        <w:t xml:space="preserve"> </w:t>
      </w:r>
      <w:r w:rsidR="00E363F2">
        <w:t>will</w:t>
      </w:r>
      <w:r w:rsidR="002317AF">
        <w:t xml:space="preserve"> </w:t>
      </w:r>
      <w:r w:rsidR="00E363F2">
        <w:t>apply</w:t>
      </w:r>
      <w:r w:rsidR="002317AF">
        <w:t xml:space="preserve"> </w:t>
      </w:r>
      <w:r w:rsidR="00E363F2">
        <w:t>to</w:t>
      </w:r>
      <w:r w:rsidR="002317AF">
        <w:t xml:space="preserve"> </w:t>
      </w:r>
      <w:r w:rsidR="00E363F2">
        <w:t>small</w:t>
      </w:r>
      <w:r w:rsidR="002317AF">
        <w:t xml:space="preserve"> </w:t>
      </w:r>
      <w:r w:rsidR="00E363F2">
        <w:t>entities</w:t>
      </w:r>
      <w:r w:rsidR="002317AF">
        <w:t xml:space="preserve"> </w:t>
      </w:r>
      <w:r w:rsidR="00E363F2">
        <w:t>in</w:t>
      </w:r>
      <w:r w:rsidR="002317AF">
        <w:t xml:space="preserve"> </w:t>
      </w:r>
      <w:r w:rsidR="00E363F2">
        <w:t>the</w:t>
      </w:r>
      <w:r w:rsidR="002317AF">
        <w:t xml:space="preserve"> </w:t>
      </w:r>
      <w:r w:rsidR="00E363F2">
        <w:t>industries</w:t>
      </w:r>
      <w:r w:rsidR="002317AF">
        <w:t xml:space="preserve"> </w:t>
      </w:r>
      <w:r w:rsidR="00E363F2">
        <w:t>identified</w:t>
      </w:r>
      <w:r w:rsidR="002317AF">
        <w:t xml:space="preserve"> </w:t>
      </w:r>
      <w:r w:rsidR="00E363F2">
        <w:t>in</w:t>
      </w:r>
      <w:r w:rsidR="002317AF">
        <w:t xml:space="preserve"> </w:t>
      </w:r>
      <w:r w:rsidR="00E363F2">
        <w:t>the</w:t>
      </w:r>
      <w:r w:rsidR="002317AF">
        <w:t xml:space="preserve"> </w:t>
      </w:r>
      <w:r w:rsidR="00E363F2">
        <w:t>chart</w:t>
      </w:r>
      <w:r w:rsidR="002317AF">
        <w:t xml:space="preserve"> </w:t>
      </w:r>
      <w:r w:rsidR="00E363F2">
        <w:t>below</w:t>
      </w:r>
      <w:r w:rsidR="002317AF">
        <w:t xml:space="preserve"> </w:t>
      </w:r>
      <w:r w:rsidR="00E363F2">
        <w:t>by</w:t>
      </w:r>
      <w:r w:rsidR="002317AF">
        <w:t xml:space="preserve"> </w:t>
      </w:r>
      <w:r w:rsidR="00E363F2">
        <w:t>their</w:t>
      </w:r>
      <w:r w:rsidR="002317AF">
        <w:t xml:space="preserve"> </w:t>
      </w:r>
      <w:r w:rsidR="00E363F2">
        <w:t>six-digit</w:t>
      </w:r>
      <w:r w:rsidR="002317AF">
        <w:t xml:space="preserve"> </w:t>
      </w:r>
      <w:r w:rsidR="00E363F2">
        <w:t>North</w:t>
      </w:r>
      <w:r w:rsidR="002317AF">
        <w:t xml:space="preserve"> </w:t>
      </w:r>
      <w:r w:rsidR="00E363F2">
        <w:t>American</w:t>
      </w:r>
      <w:r w:rsidR="002317AF">
        <w:t xml:space="preserve"> </w:t>
      </w:r>
      <w:r w:rsidR="00E363F2">
        <w:t>Industry</w:t>
      </w:r>
      <w:r w:rsidR="002317AF">
        <w:t xml:space="preserve"> </w:t>
      </w:r>
      <w:r w:rsidR="00E363F2">
        <w:t>Classification</w:t>
      </w:r>
      <w:r w:rsidR="002317AF">
        <w:t xml:space="preserve"> </w:t>
      </w:r>
      <w:r w:rsidR="00E363F2">
        <w:t>System</w:t>
      </w:r>
      <w:r w:rsidR="002317AF">
        <w:t xml:space="preserve"> </w:t>
      </w:r>
      <w:r w:rsidR="00E363F2">
        <w:t>(NAICS)</w:t>
      </w:r>
      <w:r>
        <w:rPr>
          <w:vertAlign w:val="superscript"/>
        </w:rPr>
        <w:footnoteReference w:id="202"/>
      </w:r>
      <w:r w:rsidR="002317AF">
        <w:t xml:space="preserve"> </w:t>
      </w:r>
      <w:r w:rsidR="00E363F2">
        <w:t>codes</w:t>
      </w:r>
      <w:r w:rsidR="002317AF">
        <w:t xml:space="preserve"> </w:t>
      </w:r>
      <w:r w:rsidR="00E363F2">
        <w:t>and</w:t>
      </w:r>
      <w:r w:rsidR="002317AF">
        <w:t xml:space="preserve"> </w:t>
      </w:r>
      <w:r w:rsidR="00E363F2">
        <w:t>corresponding</w:t>
      </w:r>
      <w:r w:rsidR="002317AF">
        <w:t xml:space="preserve"> </w:t>
      </w:r>
      <w:r w:rsidR="00E363F2">
        <w:t>SBA</w:t>
      </w:r>
      <w:r w:rsidR="002317AF">
        <w:t xml:space="preserve"> </w:t>
      </w:r>
      <w:r w:rsidR="00E363F2">
        <w:t>size</w:t>
      </w:r>
      <w:r w:rsidR="002317AF">
        <w:t xml:space="preserve"> </w:t>
      </w:r>
      <w:r w:rsidR="00E363F2">
        <w:t>standard.</w:t>
      </w:r>
      <w:r>
        <w:rPr>
          <w:vertAlign w:val="superscript"/>
        </w:rPr>
        <w:footnoteReference w:id="203"/>
      </w:r>
      <w:r w:rsidR="002317AF">
        <w:t xml:space="preserve">  </w:t>
      </w:r>
      <w:r w:rsidR="00E363F2">
        <w:t>Where</w:t>
      </w:r>
      <w:r w:rsidR="002317AF">
        <w:t xml:space="preserve"> </w:t>
      </w:r>
      <w:r w:rsidR="00E363F2">
        <w:t>available,</w:t>
      </w:r>
      <w:r w:rsidR="002317AF">
        <w:t xml:space="preserve"> </w:t>
      </w:r>
      <w:r w:rsidR="00E363F2">
        <w:t>we</w:t>
      </w:r>
      <w:r w:rsidR="002317AF">
        <w:t xml:space="preserve"> </w:t>
      </w:r>
      <w:r w:rsidR="00E363F2">
        <w:t>also</w:t>
      </w:r>
      <w:r w:rsidR="002317AF">
        <w:t xml:space="preserve"> </w:t>
      </w:r>
      <w:r w:rsidR="00E363F2">
        <w:t>provide</w:t>
      </w:r>
      <w:r w:rsidR="002317AF">
        <w:t xml:space="preserve"> </w:t>
      </w:r>
      <w:r w:rsidR="00E363F2">
        <w:t>additional</w:t>
      </w:r>
      <w:r w:rsidR="002317AF">
        <w:t xml:space="preserve"> </w:t>
      </w:r>
      <w:r w:rsidR="00E363F2">
        <w:t>information</w:t>
      </w:r>
      <w:r w:rsidR="002317AF">
        <w:t xml:space="preserve"> </w:t>
      </w:r>
      <w:r w:rsidR="00E363F2">
        <w:t>regarding</w:t>
      </w:r>
      <w:r w:rsidR="002317AF">
        <w:t xml:space="preserve"> </w:t>
      </w:r>
      <w:r w:rsidR="00E363F2">
        <w:t>the</w:t>
      </w:r>
      <w:r w:rsidR="002317AF">
        <w:t xml:space="preserve"> </w:t>
      </w:r>
      <w:r w:rsidR="00E363F2">
        <w:t>number</w:t>
      </w:r>
      <w:r w:rsidR="002317AF">
        <w:t xml:space="preserve"> </w:t>
      </w:r>
      <w:r w:rsidR="00E363F2">
        <w:t>of</w:t>
      </w:r>
      <w:r w:rsidR="002317AF">
        <w:t xml:space="preserve"> </w:t>
      </w:r>
      <w:r w:rsidR="00E363F2">
        <w:t>potentially</w:t>
      </w:r>
      <w:r w:rsidR="002317AF">
        <w:t xml:space="preserve"> </w:t>
      </w:r>
      <w:r w:rsidR="00E363F2">
        <w:t>affected</w:t>
      </w:r>
      <w:r w:rsidR="002317AF">
        <w:t xml:space="preserve"> </w:t>
      </w:r>
      <w:r w:rsidR="00E363F2">
        <w:t>entities</w:t>
      </w:r>
      <w:r w:rsidR="002317AF">
        <w:t xml:space="preserve"> </w:t>
      </w:r>
      <w:r w:rsidR="00E363F2">
        <w:t>in</w:t>
      </w:r>
      <w:r w:rsidR="002317AF">
        <w:t xml:space="preserve"> </w:t>
      </w:r>
      <w:r w:rsidR="00E363F2">
        <w:t>the</w:t>
      </w:r>
      <w:r w:rsidR="002317AF">
        <w:t xml:space="preserve"> </w:t>
      </w:r>
      <w:r w:rsidR="00E363F2">
        <w:t>identified</w:t>
      </w:r>
      <w:r w:rsidR="002317AF">
        <w:t xml:space="preserve"> </w:t>
      </w:r>
      <w:r w:rsidR="00E363F2">
        <w:t>industries</w:t>
      </w:r>
      <w:r w:rsidR="002317AF">
        <w:t xml:space="preserve"> </w:t>
      </w:r>
      <w:r w:rsidR="00E363F2">
        <w:t>below.</w:t>
      </w:r>
    </w:p>
    <w:p w:rsidR="00D02FF5" w14:paraId="4D2BAA03" w14:textId="77777777">
      <w:pPr>
        <w:widowControl/>
        <w:rPr>
          <w:rFonts w:eastAsiaTheme="majorEastAsia"/>
          <w:b/>
        </w:rPr>
      </w:pPr>
      <w:r>
        <w:rPr>
          <w:rFonts w:eastAsiaTheme="majorEastAsia"/>
          <w:b/>
        </w:rPr>
        <w:br w:type="page"/>
      </w:r>
    </w:p>
    <w:p w:rsidR="00C42D1D" w:rsidRPr="00126366" w:rsidP="00126366" w14:paraId="1BB7D3DA" w14:textId="77777777">
      <w:pPr>
        <w:spacing w:before="240" w:after="240"/>
        <w:rPr>
          <w:rFonts w:eastAsiaTheme="majorEastAsia"/>
          <w:b/>
        </w:rPr>
      </w:pPr>
      <w:r w:rsidRPr="00126366">
        <w:rPr>
          <w:rFonts w:eastAsiaTheme="majorEastAsia"/>
          <w:b/>
        </w:rPr>
        <w:t>Table 1.  2022 U.S. Census Bureau Data by NAICS Code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4"/>
        <w:gridCol w:w="1465"/>
        <w:gridCol w:w="1465"/>
        <w:gridCol w:w="1465"/>
        <w:gridCol w:w="1465"/>
        <w:gridCol w:w="1466"/>
      </w:tblGrid>
      <w:tr w14:paraId="18D37343" w14:textId="77777777" w:rsidTr="00555525">
        <w:tblPrEx>
          <w:tblW w:w="5000" w:type="pct"/>
          <w:tblLook w:val="0000"/>
        </w:tblPrEx>
        <w:trPr>
          <w:cantSplit/>
          <w:tblHeader/>
        </w:trPr>
        <w:tc>
          <w:tcPr>
            <w:tcW w:w="1040" w:type="pct"/>
            <w:shd w:val="clear" w:color="auto" w:fill="F2F2F2" w:themeFill="background1" w:themeFillShade="F2"/>
          </w:tcPr>
          <w:p w:rsidR="00C42D1D" w:rsidRPr="00F927E8" w:rsidP="00555525" w14:paraId="7647176D" w14:textId="77777777">
            <w:pPr>
              <w:widowControl/>
              <w:rPr>
                <w:b/>
                <w:bCs/>
                <w:sz w:val="20"/>
              </w:rPr>
            </w:pPr>
            <w:r w:rsidRPr="00F927E8">
              <w:rPr>
                <w:b/>
                <w:bCs/>
                <w:sz w:val="20"/>
              </w:rPr>
              <w:t>Regulated Industry (Footnotes specify potentially affected entities within a regulated industry where applicable)</w:t>
            </w:r>
          </w:p>
        </w:tc>
        <w:tc>
          <w:tcPr>
            <w:tcW w:w="792" w:type="pct"/>
            <w:shd w:val="clear" w:color="auto" w:fill="F2F2F2" w:themeFill="background1" w:themeFillShade="F2"/>
            <w:vAlign w:val="center"/>
          </w:tcPr>
          <w:p w:rsidR="00C42D1D" w:rsidRPr="00F927E8" w:rsidP="00555525" w14:paraId="205AAA82" w14:textId="77777777">
            <w:pPr>
              <w:widowControl/>
              <w:jc w:val="center"/>
              <w:rPr>
                <w:b/>
                <w:bCs/>
                <w:sz w:val="20"/>
              </w:rPr>
            </w:pPr>
            <w:r w:rsidRPr="00F927E8">
              <w:rPr>
                <w:b/>
                <w:bCs/>
                <w:sz w:val="20"/>
              </w:rPr>
              <w:t>NAICS Code</w:t>
            </w:r>
          </w:p>
        </w:tc>
        <w:tc>
          <w:tcPr>
            <w:tcW w:w="792" w:type="pct"/>
            <w:shd w:val="clear" w:color="auto" w:fill="F2F2F2" w:themeFill="background1" w:themeFillShade="F2"/>
            <w:vAlign w:val="center"/>
          </w:tcPr>
          <w:p w:rsidR="00C42D1D" w:rsidP="00555525" w14:paraId="514C0515" w14:textId="77777777">
            <w:pPr>
              <w:widowControl/>
              <w:jc w:val="center"/>
              <w:rPr>
                <w:b/>
                <w:bCs/>
                <w:sz w:val="20"/>
              </w:rPr>
            </w:pPr>
          </w:p>
          <w:p w:rsidR="00C42D1D" w:rsidRPr="00F927E8" w:rsidP="00555525" w14:paraId="6C6BD7E2" w14:textId="77777777">
            <w:pPr>
              <w:widowControl/>
              <w:jc w:val="center"/>
              <w:rPr>
                <w:b/>
                <w:bCs/>
                <w:sz w:val="20"/>
              </w:rPr>
            </w:pPr>
            <w:r w:rsidRPr="00F927E8">
              <w:rPr>
                <w:b/>
                <w:bCs/>
                <w:sz w:val="20"/>
              </w:rPr>
              <w:t>SBA Size Standard</w:t>
            </w:r>
          </w:p>
          <w:p w:rsidR="00C42D1D" w:rsidRPr="00F927E8" w:rsidP="00555525" w14:paraId="0045F077" w14:textId="77777777">
            <w:pPr>
              <w:widowControl/>
              <w:jc w:val="center"/>
              <w:rPr>
                <w:b/>
                <w:bCs/>
                <w:sz w:val="20"/>
              </w:rPr>
            </w:pPr>
          </w:p>
        </w:tc>
        <w:tc>
          <w:tcPr>
            <w:tcW w:w="792" w:type="pct"/>
            <w:shd w:val="clear" w:color="auto" w:fill="F2F2F2" w:themeFill="background1" w:themeFillShade="F2"/>
            <w:vAlign w:val="center"/>
          </w:tcPr>
          <w:p w:rsidR="00C42D1D" w:rsidRPr="00F927E8" w:rsidP="00555525" w14:paraId="1626C659" w14:textId="77777777">
            <w:pPr>
              <w:widowControl/>
              <w:jc w:val="center"/>
              <w:rPr>
                <w:b/>
                <w:bCs/>
                <w:sz w:val="20"/>
              </w:rPr>
            </w:pPr>
            <w:r w:rsidRPr="00F927E8">
              <w:rPr>
                <w:b/>
                <w:bCs/>
                <w:sz w:val="20"/>
              </w:rPr>
              <w:t>Total Firms</w:t>
            </w:r>
            <w:r>
              <w:rPr>
                <w:bCs/>
                <w:vertAlign w:val="superscript"/>
              </w:rPr>
              <w:footnoteReference w:id="204"/>
            </w:r>
          </w:p>
        </w:tc>
        <w:tc>
          <w:tcPr>
            <w:tcW w:w="792" w:type="pct"/>
            <w:shd w:val="clear" w:color="auto" w:fill="F2F2F2" w:themeFill="background1" w:themeFillShade="F2"/>
            <w:vAlign w:val="center"/>
          </w:tcPr>
          <w:p w:rsidR="00C42D1D" w:rsidRPr="00F927E8" w:rsidP="00555525" w14:paraId="6893F1E3" w14:textId="77777777">
            <w:pPr>
              <w:widowControl/>
              <w:jc w:val="center"/>
              <w:rPr>
                <w:b/>
                <w:bCs/>
                <w:sz w:val="20"/>
              </w:rPr>
            </w:pPr>
            <w:r w:rsidRPr="00F927E8">
              <w:rPr>
                <w:b/>
                <w:bCs/>
                <w:sz w:val="20"/>
              </w:rPr>
              <w:t>Total Small Firms</w:t>
            </w:r>
            <w:r>
              <w:rPr>
                <w:bCs/>
                <w:vertAlign w:val="superscript"/>
              </w:rPr>
              <w:footnoteReference w:id="205"/>
            </w:r>
          </w:p>
        </w:tc>
        <w:tc>
          <w:tcPr>
            <w:tcW w:w="792" w:type="pct"/>
            <w:shd w:val="clear" w:color="auto" w:fill="F2F2F2" w:themeFill="background1" w:themeFillShade="F2"/>
            <w:vAlign w:val="center"/>
          </w:tcPr>
          <w:p w:rsidR="00C42D1D" w:rsidRPr="00F927E8" w:rsidP="00555525" w14:paraId="0EB38A75" w14:textId="77777777">
            <w:pPr>
              <w:widowControl/>
              <w:jc w:val="center"/>
              <w:rPr>
                <w:b/>
                <w:bCs/>
                <w:sz w:val="20"/>
              </w:rPr>
            </w:pPr>
            <w:r w:rsidRPr="00F927E8">
              <w:rPr>
                <w:b/>
                <w:bCs/>
                <w:sz w:val="20"/>
              </w:rPr>
              <w:t>% Small Firms</w:t>
            </w:r>
          </w:p>
        </w:tc>
      </w:tr>
      <w:tr w14:paraId="07AF5C6A" w14:textId="77777777" w:rsidTr="00555525">
        <w:tblPrEx>
          <w:tblW w:w="5000" w:type="pct"/>
          <w:tblLook w:val="0000"/>
        </w:tblPrEx>
        <w:trPr>
          <w:cantSplit/>
        </w:trPr>
        <w:tc>
          <w:tcPr>
            <w:tcW w:w="1040" w:type="pct"/>
          </w:tcPr>
          <w:p w:rsidR="00C42D1D" w:rsidRPr="00F927E8" w:rsidP="00555525" w14:paraId="02F99322" w14:textId="4CE28C3A">
            <w:pPr>
              <w:widowControl/>
              <w:rPr>
                <w:sz w:val="20"/>
              </w:rPr>
            </w:pPr>
            <w:r w:rsidRPr="00F927E8">
              <w:rPr>
                <w:sz w:val="20"/>
              </w:rPr>
              <w:t>Radio Broadcasting Stations</w:t>
            </w:r>
          </w:p>
        </w:tc>
        <w:tc>
          <w:tcPr>
            <w:tcW w:w="792" w:type="pct"/>
            <w:vAlign w:val="bottom"/>
          </w:tcPr>
          <w:p w:rsidR="00C42D1D" w:rsidRPr="00F927E8" w:rsidP="00555525" w14:paraId="3B8E1EE6" w14:textId="77777777">
            <w:pPr>
              <w:widowControl/>
              <w:rPr>
                <w:sz w:val="20"/>
              </w:rPr>
            </w:pPr>
            <w:r w:rsidRPr="00F927E8">
              <w:rPr>
                <w:sz w:val="20"/>
              </w:rPr>
              <w:t>516110</w:t>
            </w:r>
          </w:p>
        </w:tc>
        <w:tc>
          <w:tcPr>
            <w:tcW w:w="792" w:type="pct"/>
            <w:vAlign w:val="bottom"/>
          </w:tcPr>
          <w:p w:rsidR="00C42D1D" w:rsidRPr="00F927E8" w:rsidP="00555525" w14:paraId="56442317" w14:textId="77777777">
            <w:pPr>
              <w:widowControl/>
              <w:rPr>
                <w:sz w:val="20"/>
              </w:rPr>
            </w:pPr>
            <w:r w:rsidRPr="00F927E8">
              <w:rPr>
                <w:sz w:val="20"/>
              </w:rPr>
              <w:t>$47 million</w:t>
            </w:r>
          </w:p>
        </w:tc>
        <w:tc>
          <w:tcPr>
            <w:tcW w:w="792" w:type="pct"/>
            <w:vAlign w:val="bottom"/>
          </w:tcPr>
          <w:p w:rsidR="00C42D1D" w:rsidRPr="00F927E8" w:rsidP="00555525" w14:paraId="0F03096B" w14:textId="77777777">
            <w:pPr>
              <w:widowControl/>
              <w:jc w:val="center"/>
              <w:rPr>
                <w:sz w:val="20"/>
              </w:rPr>
            </w:pPr>
            <w:r w:rsidRPr="00F927E8">
              <w:rPr>
                <w:sz w:val="20"/>
              </w:rPr>
              <w:t>2,616</w:t>
            </w:r>
          </w:p>
        </w:tc>
        <w:tc>
          <w:tcPr>
            <w:tcW w:w="792" w:type="pct"/>
            <w:vAlign w:val="bottom"/>
          </w:tcPr>
          <w:p w:rsidR="00C42D1D" w:rsidRPr="00F927E8" w:rsidP="00555525" w14:paraId="028CFC1B" w14:textId="77777777">
            <w:pPr>
              <w:widowControl/>
              <w:jc w:val="center"/>
              <w:rPr>
                <w:sz w:val="20"/>
              </w:rPr>
            </w:pPr>
            <w:r w:rsidRPr="00F927E8">
              <w:rPr>
                <w:sz w:val="20"/>
              </w:rPr>
              <w:t>2,136</w:t>
            </w:r>
          </w:p>
        </w:tc>
        <w:tc>
          <w:tcPr>
            <w:tcW w:w="792" w:type="pct"/>
            <w:vAlign w:val="bottom"/>
          </w:tcPr>
          <w:p w:rsidR="00C42D1D" w:rsidRPr="00F927E8" w:rsidP="00555525" w14:paraId="75B04E0E" w14:textId="77777777">
            <w:pPr>
              <w:widowControl/>
              <w:jc w:val="center"/>
              <w:rPr>
                <w:sz w:val="20"/>
              </w:rPr>
            </w:pPr>
            <w:r w:rsidRPr="00F927E8">
              <w:rPr>
                <w:color w:val="000000"/>
                <w:sz w:val="20"/>
              </w:rPr>
              <w:t>81.65%</w:t>
            </w:r>
          </w:p>
        </w:tc>
      </w:tr>
      <w:tr w14:paraId="54205B46" w14:textId="77777777" w:rsidTr="00555525">
        <w:tblPrEx>
          <w:tblW w:w="5000" w:type="pct"/>
          <w:tblLook w:val="0000"/>
        </w:tblPrEx>
        <w:trPr>
          <w:cantSplit/>
        </w:trPr>
        <w:tc>
          <w:tcPr>
            <w:tcW w:w="1040" w:type="pct"/>
          </w:tcPr>
          <w:p w:rsidR="00C42D1D" w:rsidRPr="00F927E8" w:rsidP="00555525" w14:paraId="6D78F325" w14:textId="707D3298">
            <w:pPr>
              <w:widowControl/>
              <w:rPr>
                <w:sz w:val="20"/>
              </w:rPr>
            </w:pPr>
            <w:r w:rsidRPr="00F927E8">
              <w:rPr>
                <w:sz w:val="20"/>
              </w:rPr>
              <w:t>Television Broadcasting Stations</w:t>
            </w:r>
          </w:p>
        </w:tc>
        <w:tc>
          <w:tcPr>
            <w:tcW w:w="792" w:type="pct"/>
            <w:vAlign w:val="bottom"/>
          </w:tcPr>
          <w:p w:rsidR="00C42D1D" w:rsidRPr="00F927E8" w:rsidP="00555525" w14:paraId="5414CBD3" w14:textId="77777777">
            <w:pPr>
              <w:widowControl/>
              <w:rPr>
                <w:sz w:val="20"/>
              </w:rPr>
            </w:pPr>
            <w:r w:rsidRPr="00F927E8">
              <w:rPr>
                <w:sz w:val="20"/>
              </w:rPr>
              <w:t>516120</w:t>
            </w:r>
          </w:p>
        </w:tc>
        <w:tc>
          <w:tcPr>
            <w:tcW w:w="792" w:type="pct"/>
            <w:vAlign w:val="bottom"/>
          </w:tcPr>
          <w:p w:rsidR="00C42D1D" w:rsidRPr="00F927E8" w:rsidP="00555525" w14:paraId="3CDC4162" w14:textId="77777777">
            <w:pPr>
              <w:widowControl/>
              <w:rPr>
                <w:sz w:val="20"/>
              </w:rPr>
            </w:pPr>
            <w:r w:rsidRPr="00F927E8">
              <w:rPr>
                <w:sz w:val="20"/>
              </w:rPr>
              <w:t>$47 million</w:t>
            </w:r>
          </w:p>
        </w:tc>
        <w:tc>
          <w:tcPr>
            <w:tcW w:w="792" w:type="pct"/>
            <w:vAlign w:val="bottom"/>
          </w:tcPr>
          <w:p w:rsidR="00C42D1D" w:rsidRPr="00F927E8" w:rsidP="00555525" w14:paraId="68C51D5F" w14:textId="77777777">
            <w:pPr>
              <w:widowControl/>
              <w:jc w:val="center"/>
              <w:rPr>
                <w:sz w:val="20"/>
              </w:rPr>
            </w:pPr>
            <w:r w:rsidRPr="00F927E8">
              <w:rPr>
                <w:sz w:val="20"/>
              </w:rPr>
              <w:t>413</w:t>
            </w:r>
          </w:p>
        </w:tc>
        <w:tc>
          <w:tcPr>
            <w:tcW w:w="792" w:type="pct"/>
            <w:vAlign w:val="bottom"/>
          </w:tcPr>
          <w:p w:rsidR="00C42D1D" w:rsidRPr="00F927E8" w:rsidP="00555525" w14:paraId="6D04BE5E" w14:textId="77777777">
            <w:pPr>
              <w:widowControl/>
              <w:jc w:val="center"/>
              <w:rPr>
                <w:sz w:val="20"/>
              </w:rPr>
            </w:pPr>
            <w:r w:rsidRPr="00F927E8">
              <w:rPr>
                <w:sz w:val="20"/>
              </w:rPr>
              <w:t>316</w:t>
            </w:r>
          </w:p>
        </w:tc>
        <w:tc>
          <w:tcPr>
            <w:tcW w:w="792" w:type="pct"/>
            <w:vAlign w:val="bottom"/>
          </w:tcPr>
          <w:p w:rsidR="00C42D1D" w:rsidRPr="00F927E8" w:rsidP="00555525" w14:paraId="6A081BD3" w14:textId="77777777">
            <w:pPr>
              <w:widowControl/>
              <w:jc w:val="center"/>
              <w:rPr>
                <w:sz w:val="20"/>
              </w:rPr>
            </w:pPr>
            <w:r w:rsidRPr="00F927E8">
              <w:rPr>
                <w:color w:val="000000"/>
                <w:sz w:val="20"/>
              </w:rPr>
              <w:t>76.51%</w:t>
            </w:r>
          </w:p>
        </w:tc>
      </w:tr>
      <w:tr w14:paraId="127117D0" w14:textId="77777777" w:rsidTr="00555525">
        <w:tblPrEx>
          <w:tblW w:w="5000" w:type="pct"/>
          <w:tblLook w:val="0000"/>
        </w:tblPrEx>
        <w:trPr>
          <w:cantSplit/>
        </w:trPr>
        <w:tc>
          <w:tcPr>
            <w:tcW w:w="1040" w:type="pct"/>
          </w:tcPr>
          <w:p w:rsidR="00C42D1D" w:rsidRPr="00F927E8" w:rsidP="00555525" w14:paraId="785A5C4D" w14:textId="77777777">
            <w:pPr>
              <w:widowControl/>
              <w:rPr>
                <w:sz w:val="20"/>
              </w:rPr>
            </w:pPr>
            <w:r w:rsidRPr="00F927E8">
              <w:rPr>
                <w:sz w:val="20"/>
              </w:rPr>
              <w:t>Wired Telecommunications Carriers</w:t>
            </w:r>
            <w:r>
              <w:rPr>
                <w:sz w:val="20"/>
                <w:vertAlign w:val="superscript"/>
              </w:rPr>
              <w:footnoteReference w:id="206"/>
            </w:r>
          </w:p>
        </w:tc>
        <w:tc>
          <w:tcPr>
            <w:tcW w:w="792" w:type="pct"/>
            <w:vAlign w:val="bottom"/>
          </w:tcPr>
          <w:p w:rsidR="00C42D1D" w:rsidRPr="00F927E8" w:rsidP="00555525" w14:paraId="3D93E7F0" w14:textId="77777777">
            <w:pPr>
              <w:widowControl/>
              <w:rPr>
                <w:sz w:val="20"/>
              </w:rPr>
            </w:pPr>
            <w:r w:rsidRPr="00F927E8">
              <w:rPr>
                <w:sz w:val="20"/>
              </w:rPr>
              <w:t>517111</w:t>
            </w:r>
          </w:p>
        </w:tc>
        <w:tc>
          <w:tcPr>
            <w:tcW w:w="792" w:type="pct"/>
            <w:vAlign w:val="bottom"/>
          </w:tcPr>
          <w:p w:rsidR="00C42D1D" w:rsidRPr="00F927E8" w:rsidP="00555525" w14:paraId="6E35C6AA" w14:textId="77777777">
            <w:pPr>
              <w:widowControl/>
              <w:rPr>
                <w:sz w:val="20"/>
              </w:rPr>
            </w:pPr>
            <w:r w:rsidRPr="00F927E8">
              <w:rPr>
                <w:sz w:val="20"/>
              </w:rPr>
              <w:t>1,500 employees</w:t>
            </w:r>
          </w:p>
        </w:tc>
        <w:tc>
          <w:tcPr>
            <w:tcW w:w="792" w:type="pct"/>
            <w:vAlign w:val="bottom"/>
          </w:tcPr>
          <w:p w:rsidR="00C42D1D" w:rsidRPr="00F927E8" w:rsidP="00555525" w14:paraId="201357DA" w14:textId="77777777">
            <w:pPr>
              <w:widowControl/>
              <w:jc w:val="center"/>
              <w:rPr>
                <w:sz w:val="20"/>
              </w:rPr>
            </w:pPr>
            <w:r w:rsidRPr="00F927E8">
              <w:rPr>
                <w:sz w:val="20"/>
              </w:rPr>
              <w:t>3,403</w:t>
            </w:r>
          </w:p>
        </w:tc>
        <w:tc>
          <w:tcPr>
            <w:tcW w:w="792" w:type="pct"/>
            <w:vAlign w:val="bottom"/>
          </w:tcPr>
          <w:p w:rsidR="00C42D1D" w:rsidRPr="00F927E8" w:rsidP="00555525" w14:paraId="211E15D9" w14:textId="77777777">
            <w:pPr>
              <w:widowControl/>
              <w:jc w:val="center"/>
              <w:rPr>
                <w:sz w:val="20"/>
              </w:rPr>
            </w:pPr>
            <w:r w:rsidRPr="00F927E8">
              <w:rPr>
                <w:sz w:val="20"/>
              </w:rPr>
              <w:t>3,027</w:t>
            </w:r>
          </w:p>
        </w:tc>
        <w:tc>
          <w:tcPr>
            <w:tcW w:w="792" w:type="pct"/>
            <w:vAlign w:val="bottom"/>
          </w:tcPr>
          <w:p w:rsidR="00C42D1D" w:rsidRPr="00F927E8" w:rsidP="00555525" w14:paraId="1A38DC88" w14:textId="77777777">
            <w:pPr>
              <w:widowControl/>
              <w:jc w:val="center"/>
              <w:rPr>
                <w:sz w:val="20"/>
              </w:rPr>
            </w:pPr>
            <w:r w:rsidRPr="00F927E8">
              <w:rPr>
                <w:color w:val="000000"/>
                <w:sz w:val="20"/>
              </w:rPr>
              <w:t>88.95%</w:t>
            </w:r>
          </w:p>
        </w:tc>
      </w:tr>
      <w:tr w14:paraId="1837B07E" w14:textId="77777777" w:rsidTr="00555525">
        <w:tblPrEx>
          <w:tblW w:w="5000" w:type="pct"/>
          <w:tblLook w:val="0000"/>
        </w:tblPrEx>
        <w:trPr>
          <w:cantSplit/>
        </w:trPr>
        <w:tc>
          <w:tcPr>
            <w:tcW w:w="1040" w:type="pct"/>
          </w:tcPr>
          <w:p w:rsidR="00C42D1D" w:rsidRPr="00F927E8" w:rsidP="00555525" w14:paraId="17AB4834" w14:textId="77777777">
            <w:pPr>
              <w:widowControl/>
              <w:rPr>
                <w:sz w:val="20"/>
              </w:rPr>
            </w:pPr>
            <w:bookmarkStart w:id="307" w:name="_Hlk218764090"/>
            <w:r w:rsidRPr="00F927E8">
              <w:rPr>
                <w:sz w:val="20"/>
              </w:rPr>
              <w:t>Wireless Telecommunications Carriers (except Satellite)</w:t>
            </w:r>
            <w:r>
              <w:rPr>
                <w:sz w:val="20"/>
                <w:vertAlign w:val="superscript"/>
              </w:rPr>
              <w:footnoteReference w:id="207"/>
            </w:r>
            <w:r w:rsidRPr="00F927E8">
              <w:rPr>
                <w:sz w:val="20"/>
              </w:rPr>
              <w:t xml:space="preserve"> </w:t>
            </w:r>
            <w:bookmarkEnd w:id="307"/>
          </w:p>
        </w:tc>
        <w:tc>
          <w:tcPr>
            <w:tcW w:w="792" w:type="pct"/>
            <w:vAlign w:val="bottom"/>
          </w:tcPr>
          <w:p w:rsidR="00C42D1D" w:rsidRPr="00F927E8" w:rsidP="00555525" w14:paraId="20FDAADD" w14:textId="77777777">
            <w:pPr>
              <w:widowControl/>
              <w:rPr>
                <w:sz w:val="20"/>
              </w:rPr>
            </w:pPr>
            <w:r w:rsidRPr="00F927E8">
              <w:rPr>
                <w:sz w:val="20"/>
              </w:rPr>
              <w:t>517112</w:t>
            </w:r>
          </w:p>
        </w:tc>
        <w:tc>
          <w:tcPr>
            <w:tcW w:w="792" w:type="pct"/>
            <w:vAlign w:val="bottom"/>
          </w:tcPr>
          <w:p w:rsidR="00C42D1D" w:rsidRPr="00F927E8" w:rsidP="00555525" w14:paraId="3E90AE10" w14:textId="77777777">
            <w:pPr>
              <w:widowControl/>
              <w:rPr>
                <w:sz w:val="20"/>
              </w:rPr>
            </w:pPr>
            <w:r w:rsidRPr="00F927E8">
              <w:rPr>
                <w:sz w:val="20"/>
              </w:rPr>
              <w:t>1,500 employees</w:t>
            </w:r>
          </w:p>
        </w:tc>
        <w:tc>
          <w:tcPr>
            <w:tcW w:w="792" w:type="pct"/>
            <w:vAlign w:val="bottom"/>
          </w:tcPr>
          <w:p w:rsidR="00C42D1D" w:rsidRPr="00F927E8" w:rsidP="00555525" w14:paraId="4F72641E" w14:textId="77777777">
            <w:pPr>
              <w:widowControl/>
              <w:jc w:val="center"/>
              <w:rPr>
                <w:sz w:val="20"/>
              </w:rPr>
            </w:pPr>
            <w:r w:rsidRPr="00F927E8">
              <w:rPr>
                <w:sz w:val="20"/>
              </w:rPr>
              <w:t>1,184</w:t>
            </w:r>
          </w:p>
        </w:tc>
        <w:tc>
          <w:tcPr>
            <w:tcW w:w="792" w:type="pct"/>
            <w:vAlign w:val="bottom"/>
          </w:tcPr>
          <w:p w:rsidR="00C42D1D" w:rsidRPr="00F927E8" w:rsidP="00555525" w14:paraId="7277B799" w14:textId="77777777">
            <w:pPr>
              <w:widowControl/>
              <w:jc w:val="center"/>
              <w:rPr>
                <w:sz w:val="20"/>
              </w:rPr>
            </w:pPr>
            <w:r w:rsidRPr="00F927E8">
              <w:rPr>
                <w:sz w:val="20"/>
              </w:rPr>
              <w:t>1,081</w:t>
            </w:r>
          </w:p>
        </w:tc>
        <w:tc>
          <w:tcPr>
            <w:tcW w:w="792" w:type="pct"/>
            <w:vAlign w:val="bottom"/>
          </w:tcPr>
          <w:p w:rsidR="00C42D1D" w:rsidRPr="00F927E8" w:rsidP="00555525" w14:paraId="75CB6D94" w14:textId="77777777">
            <w:pPr>
              <w:widowControl/>
              <w:jc w:val="center"/>
              <w:rPr>
                <w:sz w:val="20"/>
              </w:rPr>
            </w:pPr>
            <w:r w:rsidRPr="00F927E8">
              <w:rPr>
                <w:color w:val="000000"/>
                <w:sz w:val="20"/>
              </w:rPr>
              <w:t>91.30%</w:t>
            </w:r>
          </w:p>
        </w:tc>
      </w:tr>
      <w:tr w14:paraId="45A022F9" w14:textId="77777777" w:rsidTr="00555525">
        <w:tblPrEx>
          <w:tblW w:w="5000" w:type="pct"/>
          <w:tblLook w:val="0000"/>
        </w:tblPrEx>
        <w:trPr>
          <w:cantSplit/>
        </w:trPr>
        <w:tc>
          <w:tcPr>
            <w:tcW w:w="1040" w:type="pct"/>
          </w:tcPr>
          <w:p w:rsidR="00C42D1D" w:rsidRPr="00F927E8" w:rsidP="00555525" w14:paraId="2B7A90A4" w14:textId="77777777">
            <w:pPr>
              <w:widowControl/>
              <w:rPr>
                <w:sz w:val="20"/>
              </w:rPr>
            </w:pPr>
            <w:r w:rsidRPr="00F927E8">
              <w:rPr>
                <w:sz w:val="20"/>
              </w:rPr>
              <w:t>Telecommunications Resellers</w:t>
            </w:r>
            <w:r>
              <w:rPr>
                <w:sz w:val="20"/>
                <w:vertAlign w:val="superscript"/>
              </w:rPr>
              <w:footnoteReference w:id="208"/>
            </w:r>
          </w:p>
        </w:tc>
        <w:tc>
          <w:tcPr>
            <w:tcW w:w="792" w:type="pct"/>
            <w:vAlign w:val="bottom"/>
          </w:tcPr>
          <w:p w:rsidR="00C42D1D" w:rsidRPr="00F927E8" w:rsidP="00555525" w14:paraId="180BA644" w14:textId="77777777">
            <w:pPr>
              <w:widowControl/>
              <w:rPr>
                <w:sz w:val="20"/>
              </w:rPr>
            </w:pPr>
            <w:r w:rsidRPr="00F927E8">
              <w:rPr>
                <w:sz w:val="20"/>
              </w:rPr>
              <w:t>517121</w:t>
            </w:r>
          </w:p>
        </w:tc>
        <w:tc>
          <w:tcPr>
            <w:tcW w:w="792" w:type="pct"/>
            <w:vAlign w:val="bottom"/>
          </w:tcPr>
          <w:p w:rsidR="00C42D1D" w:rsidRPr="00F927E8" w:rsidP="00555525" w14:paraId="11F64B82" w14:textId="77777777">
            <w:pPr>
              <w:widowControl/>
              <w:rPr>
                <w:sz w:val="20"/>
              </w:rPr>
            </w:pPr>
            <w:r w:rsidRPr="00F927E8">
              <w:rPr>
                <w:sz w:val="20"/>
              </w:rPr>
              <w:t>1,500 employees</w:t>
            </w:r>
          </w:p>
        </w:tc>
        <w:tc>
          <w:tcPr>
            <w:tcW w:w="792" w:type="pct"/>
            <w:vAlign w:val="bottom"/>
          </w:tcPr>
          <w:p w:rsidR="00C42D1D" w:rsidRPr="00F927E8" w:rsidP="00555525" w14:paraId="30BB74AC" w14:textId="77777777">
            <w:pPr>
              <w:widowControl/>
              <w:jc w:val="center"/>
              <w:rPr>
                <w:sz w:val="20"/>
              </w:rPr>
            </w:pPr>
            <w:r w:rsidRPr="00F927E8">
              <w:rPr>
                <w:sz w:val="20"/>
              </w:rPr>
              <w:t>955</w:t>
            </w:r>
          </w:p>
        </w:tc>
        <w:tc>
          <w:tcPr>
            <w:tcW w:w="792" w:type="pct"/>
            <w:vAlign w:val="bottom"/>
          </w:tcPr>
          <w:p w:rsidR="00C42D1D" w:rsidRPr="00F927E8" w:rsidP="00555525" w14:paraId="2277B80A" w14:textId="77777777">
            <w:pPr>
              <w:widowControl/>
              <w:jc w:val="center"/>
              <w:rPr>
                <w:sz w:val="20"/>
              </w:rPr>
            </w:pPr>
            <w:r w:rsidRPr="00F927E8">
              <w:rPr>
                <w:sz w:val="20"/>
              </w:rPr>
              <w:t>847</w:t>
            </w:r>
          </w:p>
        </w:tc>
        <w:tc>
          <w:tcPr>
            <w:tcW w:w="792" w:type="pct"/>
            <w:vAlign w:val="bottom"/>
          </w:tcPr>
          <w:p w:rsidR="00C42D1D" w:rsidRPr="00F927E8" w:rsidP="00555525" w14:paraId="65DC0B08" w14:textId="77777777">
            <w:pPr>
              <w:widowControl/>
              <w:jc w:val="center"/>
              <w:rPr>
                <w:sz w:val="20"/>
              </w:rPr>
            </w:pPr>
            <w:r w:rsidRPr="00F927E8">
              <w:rPr>
                <w:color w:val="000000"/>
                <w:sz w:val="20"/>
              </w:rPr>
              <w:t>88.69%</w:t>
            </w:r>
          </w:p>
        </w:tc>
      </w:tr>
      <w:tr w14:paraId="4F2C7B3D" w14:textId="77777777" w:rsidTr="00555525">
        <w:tblPrEx>
          <w:tblW w:w="5000" w:type="pct"/>
          <w:tblLook w:val="0000"/>
        </w:tblPrEx>
        <w:trPr>
          <w:cantSplit/>
        </w:trPr>
        <w:tc>
          <w:tcPr>
            <w:tcW w:w="1040" w:type="pct"/>
          </w:tcPr>
          <w:p w:rsidR="00C42D1D" w:rsidRPr="00F927E8" w:rsidP="00555525" w14:paraId="2B6A87F8" w14:textId="77777777">
            <w:pPr>
              <w:widowControl/>
              <w:rPr>
                <w:sz w:val="20"/>
              </w:rPr>
            </w:pPr>
            <w:r w:rsidRPr="00F927E8">
              <w:rPr>
                <w:sz w:val="20"/>
              </w:rPr>
              <w:t>Satellite Telecommunications</w:t>
            </w:r>
            <w:r>
              <w:rPr>
                <w:sz w:val="20"/>
                <w:vertAlign w:val="superscript"/>
              </w:rPr>
              <w:footnoteReference w:id="209"/>
            </w:r>
          </w:p>
        </w:tc>
        <w:tc>
          <w:tcPr>
            <w:tcW w:w="792" w:type="pct"/>
            <w:vAlign w:val="bottom"/>
          </w:tcPr>
          <w:p w:rsidR="00C42D1D" w:rsidRPr="00F927E8" w:rsidP="00555525" w14:paraId="30EF02F2" w14:textId="77777777">
            <w:pPr>
              <w:widowControl/>
              <w:rPr>
                <w:sz w:val="20"/>
              </w:rPr>
            </w:pPr>
            <w:r w:rsidRPr="00F927E8">
              <w:rPr>
                <w:sz w:val="20"/>
              </w:rPr>
              <w:t>517410</w:t>
            </w:r>
          </w:p>
        </w:tc>
        <w:tc>
          <w:tcPr>
            <w:tcW w:w="792" w:type="pct"/>
            <w:vAlign w:val="bottom"/>
          </w:tcPr>
          <w:p w:rsidR="00C42D1D" w:rsidRPr="00F927E8" w:rsidP="00555525" w14:paraId="5C50CD30" w14:textId="77777777">
            <w:pPr>
              <w:widowControl/>
              <w:rPr>
                <w:sz w:val="20"/>
              </w:rPr>
            </w:pPr>
            <w:r w:rsidRPr="00F927E8">
              <w:rPr>
                <w:sz w:val="20"/>
              </w:rPr>
              <w:t>$44 million</w:t>
            </w:r>
          </w:p>
        </w:tc>
        <w:tc>
          <w:tcPr>
            <w:tcW w:w="792" w:type="pct"/>
            <w:vAlign w:val="bottom"/>
          </w:tcPr>
          <w:p w:rsidR="00C42D1D" w:rsidRPr="00F927E8" w:rsidP="00555525" w14:paraId="22DC8B06" w14:textId="77777777">
            <w:pPr>
              <w:widowControl/>
              <w:jc w:val="center"/>
              <w:rPr>
                <w:sz w:val="20"/>
              </w:rPr>
            </w:pPr>
            <w:r w:rsidRPr="00F927E8">
              <w:rPr>
                <w:sz w:val="20"/>
              </w:rPr>
              <w:t>332</w:t>
            </w:r>
          </w:p>
        </w:tc>
        <w:tc>
          <w:tcPr>
            <w:tcW w:w="792" w:type="pct"/>
            <w:vAlign w:val="bottom"/>
          </w:tcPr>
          <w:p w:rsidR="00C42D1D" w:rsidRPr="00F927E8" w:rsidP="00555525" w14:paraId="01CE1DD4" w14:textId="77777777">
            <w:pPr>
              <w:widowControl/>
              <w:jc w:val="center"/>
              <w:rPr>
                <w:sz w:val="20"/>
              </w:rPr>
            </w:pPr>
            <w:r w:rsidRPr="00F927E8">
              <w:rPr>
                <w:sz w:val="20"/>
              </w:rPr>
              <w:t>195</w:t>
            </w:r>
          </w:p>
        </w:tc>
        <w:tc>
          <w:tcPr>
            <w:tcW w:w="792" w:type="pct"/>
            <w:vAlign w:val="bottom"/>
          </w:tcPr>
          <w:p w:rsidR="00C42D1D" w:rsidRPr="00F927E8" w:rsidP="00555525" w14:paraId="5B5B0DC7" w14:textId="77777777">
            <w:pPr>
              <w:widowControl/>
              <w:jc w:val="center"/>
              <w:rPr>
                <w:sz w:val="20"/>
              </w:rPr>
            </w:pPr>
            <w:r w:rsidRPr="00F927E8">
              <w:rPr>
                <w:color w:val="000000"/>
                <w:sz w:val="20"/>
              </w:rPr>
              <w:t>58.73%</w:t>
            </w:r>
          </w:p>
        </w:tc>
      </w:tr>
      <w:tr w14:paraId="31A9D294" w14:textId="77777777" w:rsidTr="00555525">
        <w:tblPrEx>
          <w:tblW w:w="5000" w:type="pct"/>
          <w:tblLook w:val="0000"/>
        </w:tblPrEx>
        <w:trPr>
          <w:cantSplit/>
        </w:trPr>
        <w:tc>
          <w:tcPr>
            <w:tcW w:w="1040" w:type="pct"/>
          </w:tcPr>
          <w:p w:rsidR="00C42D1D" w:rsidRPr="00F927E8" w:rsidP="00555525" w14:paraId="7880ABDF" w14:textId="77777777">
            <w:pPr>
              <w:widowControl/>
              <w:rPr>
                <w:sz w:val="20"/>
              </w:rPr>
            </w:pPr>
            <w:r w:rsidRPr="00F927E8">
              <w:rPr>
                <w:sz w:val="20"/>
              </w:rPr>
              <w:t>All Other Telecommunications</w:t>
            </w:r>
            <w:r>
              <w:rPr>
                <w:sz w:val="20"/>
                <w:vertAlign w:val="superscript"/>
              </w:rPr>
              <w:footnoteReference w:id="210"/>
            </w:r>
          </w:p>
        </w:tc>
        <w:tc>
          <w:tcPr>
            <w:tcW w:w="792" w:type="pct"/>
            <w:vAlign w:val="bottom"/>
          </w:tcPr>
          <w:p w:rsidR="00C42D1D" w:rsidRPr="00F927E8" w:rsidP="00555525" w14:paraId="7B4E8C9C" w14:textId="77777777">
            <w:pPr>
              <w:widowControl/>
              <w:rPr>
                <w:sz w:val="20"/>
              </w:rPr>
            </w:pPr>
            <w:r w:rsidRPr="00F927E8">
              <w:rPr>
                <w:sz w:val="20"/>
              </w:rPr>
              <w:t>517810</w:t>
            </w:r>
          </w:p>
        </w:tc>
        <w:tc>
          <w:tcPr>
            <w:tcW w:w="792" w:type="pct"/>
            <w:vAlign w:val="bottom"/>
          </w:tcPr>
          <w:p w:rsidR="00C42D1D" w:rsidRPr="00F927E8" w:rsidP="00555525" w14:paraId="0F752D98" w14:textId="77777777">
            <w:pPr>
              <w:widowControl/>
              <w:rPr>
                <w:sz w:val="20"/>
              </w:rPr>
            </w:pPr>
            <w:r w:rsidRPr="00F927E8">
              <w:rPr>
                <w:sz w:val="20"/>
              </w:rPr>
              <w:t>$40 million</w:t>
            </w:r>
          </w:p>
        </w:tc>
        <w:tc>
          <w:tcPr>
            <w:tcW w:w="792" w:type="pct"/>
            <w:vAlign w:val="bottom"/>
          </w:tcPr>
          <w:p w:rsidR="00C42D1D" w:rsidRPr="00F927E8" w:rsidP="00555525" w14:paraId="1D62C982" w14:textId="77777777">
            <w:pPr>
              <w:widowControl/>
              <w:jc w:val="center"/>
              <w:rPr>
                <w:sz w:val="20"/>
              </w:rPr>
            </w:pPr>
            <w:r w:rsidRPr="00F927E8">
              <w:rPr>
                <w:sz w:val="20"/>
              </w:rPr>
              <w:t>1,673</w:t>
            </w:r>
          </w:p>
        </w:tc>
        <w:tc>
          <w:tcPr>
            <w:tcW w:w="792" w:type="pct"/>
            <w:vAlign w:val="bottom"/>
          </w:tcPr>
          <w:p w:rsidR="00C42D1D" w:rsidRPr="00F927E8" w:rsidP="00555525" w14:paraId="71D936EC" w14:textId="77777777">
            <w:pPr>
              <w:widowControl/>
              <w:jc w:val="center"/>
              <w:rPr>
                <w:sz w:val="20"/>
              </w:rPr>
            </w:pPr>
            <w:r w:rsidRPr="00F927E8">
              <w:rPr>
                <w:sz w:val="20"/>
              </w:rPr>
              <w:t>1,007</w:t>
            </w:r>
          </w:p>
        </w:tc>
        <w:tc>
          <w:tcPr>
            <w:tcW w:w="792" w:type="pct"/>
            <w:vAlign w:val="bottom"/>
          </w:tcPr>
          <w:p w:rsidR="00C42D1D" w:rsidRPr="00F927E8" w:rsidP="00555525" w14:paraId="351CEC81" w14:textId="77777777">
            <w:pPr>
              <w:widowControl/>
              <w:jc w:val="center"/>
              <w:rPr>
                <w:sz w:val="20"/>
              </w:rPr>
            </w:pPr>
            <w:r w:rsidRPr="00F927E8">
              <w:rPr>
                <w:color w:val="000000"/>
                <w:sz w:val="20"/>
              </w:rPr>
              <w:t>60.19%</w:t>
            </w:r>
          </w:p>
        </w:tc>
      </w:tr>
      <w:tr w14:paraId="209678EF" w14:textId="77777777" w:rsidTr="00555525">
        <w:tblPrEx>
          <w:tblW w:w="5000" w:type="pct"/>
          <w:tblLook w:val="0000"/>
        </w:tblPrEx>
        <w:trPr>
          <w:cantSplit/>
        </w:trPr>
        <w:tc>
          <w:tcPr>
            <w:tcW w:w="1040" w:type="pct"/>
          </w:tcPr>
          <w:p w:rsidR="00C42D1D" w:rsidRPr="00F927E8" w:rsidP="00555525" w14:paraId="5B0036B4" w14:textId="77777777">
            <w:pPr>
              <w:widowControl/>
              <w:rPr>
                <w:sz w:val="20"/>
              </w:rPr>
            </w:pPr>
            <w:r w:rsidRPr="00F927E8">
              <w:rPr>
                <w:sz w:val="20"/>
              </w:rPr>
              <w:t>Other Management Consulting Services</w:t>
            </w:r>
          </w:p>
        </w:tc>
        <w:tc>
          <w:tcPr>
            <w:tcW w:w="792" w:type="pct"/>
            <w:vAlign w:val="bottom"/>
          </w:tcPr>
          <w:p w:rsidR="00C42D1D" w:rsidRPr="00F927E8" w:rsidP="00555525" w14:paraId="323F8769" w14:textId="77777777">
            <w:pPr>
              <w:widowControl/>
              <w:rPr>
                <w:sz w:val="20"/>
              </w:rPr>
            </w:pPr>
            <w:r w:rsidRPr="00F927E8">
              <w:rPr>
                <w:sz w:val="20"/>
              </w:rPr>
              <w:t>541618</w:t>
            </w:r>
          </w:p>
        </w:tc>
        <w:tc>
          <w:tcPr>
            <w:tcW w:w="792" w:type="pct"/>
            <w:vAlign w:val="bottom"/>
          </w:tcPr>
          <w:p w:rsidR="00C42D1D" w:rsidRPr="00F927E8" w:rsidP="00555525" w14:paraId="4A3A8FD3" w14:textId="77777777">
            <w:pPr>
              <w:widowControl/>
              <w:rPr>
                <w:sz w:val="20"/>
              </w:rPr>
            </w:pPr>
            <w:r w:rsidRPr="00F927E8">
              <w:rPr>
                <w:sz w:val="20"/>
              </w:rPr>
              <w:t>$19 million</w:t>
            </w:r>
          </w:p>
        </w:tc>
        <w:tc>
          <w:tcPr>
            <w:tcW w:w="792" w:type="pct"/>
            <w:vAlign w:val="bottom"/>
          </w:tcPr>
          <w:p w:rsidR="00C42D1D" w:rsidRPr="00F927E8" w:rsidP="00555525" w14:paraId="43AC72D6" w14:textId="77777777">
            <w:pPr>
              <w:widowControl/>
              <w:jc w:val="center"/>
              <w:rPr>
                <w:sz w:val="20"/>
              </w:rPr>
            </w:pPr>
            <w:r w:rsidRPr="00F927E8">
              <w:rPr>
                <w:sz w:val="20"/>
              </w:rPr>
              <w:t>10,446</w:t>
            </w:r>
          </w:p>
        </w:tc>
        <w:tc>
          <w:tcPr>
            <w:tcW w:w="792" w:type="pct"/>
            <w:vAlign w:val="bottom"/>
          </w:tcPr>
          <w:p w:rsidR="00C42D1D" w:rsidRPr="00F927E8" w:rsidP="00555525" w14:paraId="49BE45C5" w14:textId="77777777">
            <w:pPr>
              <w:widowControl/>
              <w:jc w:val="center"/>
              <w:rPr>
                <w:sz w:val="20"/>
              </w:rPr>
            </w:pPr>
            <w:r w:rsidRPr="00F927E8">
              <w:rPr>
                <w:sz w:val="20"/>
              </w:rPr>
              <w:t>6,383</w:t>
            </w:r>
          </w:p>
        </w:tc>
        <w:tc>
          <w:tcPr>
            <w:tcW w:w="792" w:type="pct"/>
            <w:vAlign w:val="bottom"/>
          </w:tcPr>
          <w:p w:rsidR="00C42D1D" w:rsidRPr="00F927E8" w:rsidP="00555525" w14:paraId="23878217" w14:textId="77777777">
            <w:pPr>
              <w:widowControl/>
              <w:jc w:val="center"/>
              <w:rPr>
                <w:sz w:val="20"/>
              </w:rPr>
            </w:pPr>
            <w:r w:rsidRPr="00F927E8">
              <w:rPr>
                <w:color w:val="000000"/>
                <w:sz w:val="20"/>
              </w:rPr>
              <w:t>61.10%</w:t>
            </w:r>
          </w:p>
        </w:tc>
      </w:tr>
      <w:tr w14:paraId="2EDC0E1F" w14:textId="77777777" w:rsidTr="00555525">
        <w:tblPrEx>
          <w:tblW w:w="5000" w:type="pct"/>
          <w:tblLook w:val="0000"/>
        </w:tblPrEx>
        <w:trPr>
          <w:cantSplit/>
        </w:trPr>
        <w:tc>
          <w:tcPr>
            <w:tcW w:w="1040" w:type="pct"/>
          </w:tcPr>
          <w:p w:rsidR="00C42D1D" w:rsidRPr="00F927E8" w:rsidP="00256319" w14:paraId="47AA34BA" w14:textId="77777777">
            <w:pPr>
              <w:widowControl/>
              <w:rPr>
                <w:sz w:val="20"/>
              </w:rPr>
            </w:pPr>
            <w:r w:rsidRPr="00F927E8">
              <w:rPr>
                <w:sz w:val="20"/>
              </w:rPr>
              <w:t>Other Services Related to Advertising</w:t>
            </w:r>
          </w:p>
        </w:tc>
        <w:tc>
          <w:tcPr>
            <w:tcW w:w="792" w:type="pct"/>
            <w:vAlign w:val="bottom"/>
          </w:tcPr>
          <w:p w:rsidR="00C42D1D" w:rsidRPr="00F927E8" w:rsidP="00256319" w14:paraId="67B59D7B" w14:textId="77777777">
            <w:pPr>
              <w:widowControl/>
              <w:rPr>
                <w:sz w:val="20"/>
              </w:rPr>
            </w:pPr>
            <w:r w:rsidRPr="00F927E8">
              <w:rPr>
                <w:sz w:val="20"/>
              </w:rPr>
              <w:t>541890</w:t>
            </w:r>
          </w:p>
        </w:tc>
        <w:tc>
          <w:tcPr>
            <w:tcW w:w="792" w:type="pct"/>
            <w:vAlign w:val="bottom"/>
          </w:tcPr>
          <w:p w:rsidR="00C42D1D" w:rsidRPr="00F927E8" w:rsidP="00256319" w14:paraId="3D6776B0" w14:textId="77777777">
            <w:pPr>
              <w:widowControl/>
              <w:rPr>
                <w:sz w:val="20"/>
              </w:rPr>
            </w:pPr>
            <w:r w:rsidRPr="00F927E8">
              <w:rPr>
                <w:sz w:val="20"/>
              </w:rPr>
              <w:t>$19 million</w:t>
            </w:r>
          </w:p>
        </w:tc>
        <w:tc>
          <w:tcPr>
            <w:tcW w:w="792" w:type="pct"/>
            <w:vAlign w:val="bottom"/>
          </w:tcPr>
          <w:p w:rsidR="00C42D1D" w:rsidRPr="00F927E8" w:rsidP="00256319" w14:paraId="45411335" w14:textId="77777777">
            <w:pPr>
              <w:widowControl/>
              <w:jc w:val="center"/>
              <w:rPr>
                <w:sz w:val="20"/>
              </w:rPr>
            </w:pPr>
            <w:r w:rsidRPr="00F927E8">
              <w:rPr>
                <w:sz w:val="20"/>
              </w:rPr>
              <w:t>7,067</w:t>
            </w:r>
          </w:p>
        </w:tc>
        <w:tc>
          <w:tcPr>
            <w:tcW w:w="792" w:type="pct"/>
            <w:vAlign w:val="bottom"/>
          </w:tcPr>
          <w:p w:rsidR="00C42D1D" w:rsidRPr="00F927E8" w:rsidP="00256319" w14:paraId="6C8AA6DA" w14:textId="77777777">
            <w:pPr>
              <w:widowControl/>
              <w:jc w:val="center"/>
              <w:rPr>
                <w:sz w:val="20"/>
              </w:rPr>
            </w:pPr>
            <w:r w:rsidRPr="00F927E8">
              <w:rPr>
                <w:sz w:val="20"/>
              </w:rPr>
              <w:t>4,850</w:t>
            </w:r>
          </w:p>
        </w:tc>
        <w:tc>
          <w:tcPr>
            <w:tcW w:w="792" w:type="pct"/>
            <w:vAlign w:val="bottom"/>
          </w:tcPr>
          <w:p w:rsidR="00C42D1D" w:rsidRPr="00F927E8" w:rsidP="00256319" w14:paraId="1E2FE7CB" w14:textId="77777777">
            <w:pPr>
              <w:widowControl/>
              <w:jc w:val="center"/>
              <w:rPr>
                <w:sz w:val="20"/>
              </w:rPr>
            </w:pPr>
            <w:r w:rsidRPr="00F927E8">
              <w:rPr>
                <w:color w:val="000000"/>
                <w:sz w:val="20"/>
              </w:rPr>
              <w:t>68.63%</w:t>
            </w:r>
          </w:p>
        </w:tc>
      </w:tr>
    </w:tbl>
    <w:p w:rsidR="001E0A92" w:rsidP="00256319" w14:paraId="5B350201" w14:textId="77777777">
      <w:pPr>
        <w:widowControl/>
      </w:pPr>
    </w:p>
    <w:p w:rsidR="00A25FD3" w:rsidP="004C7196" w14:paraId="74E5F806" w14:textId="77777777">
      <w:pPr>
        <w:spacing w:before="240" w:after="240"/>
        <w:rPr>
          <w:rFonts w:eastAsiaTheme="majorEastAsia"/>
          <w:b/>
        </w:rPr>
      </w:pPr>
      <w:r w:rsidRPr="004C7196">
        <w:rPr>
          <w:rFonts w:eastAsiaTheme="majorEastAsia"/>
          <w:b/>
        </w:rPr>
        <w:t>T</w:t>
      </w:r>
      <w:r w:rsidRPr="004C7196">
        <w:rPr>
          <w:rFonts w:eastAsiaTheme="majorEastAsia"/>
          <w:b/>
        </w:rPr>
        <w:t xml:space="preserve">able 2.  Telecommunications Service Provider Data  </w:t>
      </w: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25"/>
        <w:gridCol w:w="1800"/>
        <w:gridCol w:w="990"/>
        <w:gridCol w:w="1530"/>
      </w:tblGrid>
      <w:tr w14:paraId="328C805A" w14:textId="77777777">
        <w:tblPrEx>
          <w:tblW w:w="7645" w:type="dxa"/>
          <w:jc w:val="center"/>
          <w:tblLayout w:type="fixed"/>
          <w:tblLook w:val="04A0"/>
        </w:tblPrEx>
        <w:trPr>
          <w:trHeight w:val="300"/>
          <w:tblHeader/>
          <w:jc w:val="center"/>
        </w:trPr>
        <w:tc>
          <w:tcPr>
            <w:tcW w:w="3325" w:type="dxa"/>
            <w:shd w:val="pct5" w:color="auto" w:fill="auto"/>
            <w:noWrap/>
          </w:tcPr>
          <w:p w:rsidR="00A25FD3" w:rsidRPr="005A4521" w:rsidP="00256319" w14:paraId="3568F16C" w14:textId="77777777">
            <w:pPr>
              <w:widowControl/>
              <w:spacing w:after="120"/>
              <w:rPr>
                <w:b/>
                <w:bCs/>
                <w:iCs/>
                <w:kern w:val="0"/>
                <w:sz w:val="20"/>
              </w:rPr>
            </w:pPr>
            <w:bookmarkStart w:id="308" w:name="_Hlk201909059"/>
            <w:r w:rsidRPr="005A4521">
              <w:rPr>
                <w:b/>
                <w:bCs/>
                <w:iCs/>
                <w:sz w:val="20"/>
              </w:rPr>
              <w:t>2025 Universal Service Monitoring Report</w:t>
            </w:r>
            <w:r w:rsidRPr="005A4521">
              <w:rPr>
                <w:b/>
                <w:bCs/>
                <w:iCs/>
                <w:kern w:val="0"/>
                <w:sz w:val="20"/>
              </w:rPr>
              <w:t xml:space="preserve"> </w:t>
            </w:r>
            <w:r w:rsidRPr="005A4521">
              <w:rPr>
                <w:b/>
                <w:bCs/>
                <w:iCs/>
                <w:sz w:val="20"/>
              </w:rPr>
              <w:t>Telecommunications Service Provider Data</w:t>
            </w:r>
            <w:r w:rsidRPr="005A4521">
              <w:rPr>
                <w:iCs/>
                <w:sz w:val="20"/>
              </w:rPr>
              <w:t xml:space="preserve"> </w:t>
            </w:r>
            <w:r>
              <w:rPr>
                <w:iCs/>
                <w:sz w:val="20"/>
                <w:vertAlign w:val="superscript"/>
              </w:rPr>
              <w:footnoteReference w:id="211"/>
            </w:r>
          </w:p>
          <w:p w:rsidR="00A25FD3" w:rsidRPr="005A4521" w:rsidP="00256319" w14:paraId="16027DCD" w14:textId="77777777">
            <w:pPr>
              <w:widowControl/>
              <w:spacing w:after="120"/>
              <w:rPr>
                <w:b/>
                <w:bCs/>
                <w:kern w:val="0"/>
                <w:sz w:val="20"/>
              </w:rPr>
            </w:pPr>
            <w:r w:rsidRPr="005A4521">
              <w:rPr>
                <w:b/>
                <w:bCs/>
                <w:kern w:val="0"/>
                <w:sz w:val="20"/>
              </w:rPr>
              <w:t>(Data as of December 2024)</w:t>
            </w:r>
          </w:p>
        </w:tc>
        <w:tc>
          <w:tcPr>
            <w:tcW w:w="4320" w:type="dxa"/>
            <w:gridSpan w:val="3"/>
            <w:shd w:val="pct5" w:color="auto" w:fill="auto"/>
            <w:noWrap/>
            <w:vAlign w:val="center"/>
          </w:tcPr>
          <w:p w:rsidR="00A25FD3" w:rsidRPr="005A4521" w:rsidP="00256319" w14:paraId="78A0D279" w14:textId="77777777">
            <w:pPr>
              <w:widowControl/>
              <w:jc w:val="center"/>
              <w:rPr>
                <w:b/>
                <w:bCs/>
                <w:kern w:val="0"/>
                <w:sz w:val="20"/>
              </w:rPr>
            </w:pPr>
            <w:r w:rsidRPr="005A4521">
              <w:rPr>
                <w:b/>
                <w:bCs/>
                <w:kern w:val="0"/>
                <w:sz w:val="20"/>
              </w:rPr>
              <w:t>SBA Size Standard</w:t>
            </w:r>
          </w:p>
          <w:p w:rsidR="00A25FD3" w:rsidRPr="005A4521" w:rsidP="00256319" w14:paraId="4CB76437" w14:textId="77777777">
            <w:pPr>
              <w:widowControl/>
              <w:jc w:val="center"/>
              <w:rPr>
                <w:kern w:val="0"/>
                <w:sz w:val="20"/>
              </w:rPr>
            </w:pPr>
            <w:r w:rsidRPr="005A4521">
              <w:rPr>
                <w:b/>
                <w:bCs/>
                <w:kern w:val="0"/>
                <w:sz w:val="20"/>
              </w:rPr>
              <w:t>(1500 Employees)</w:t>
            </w:r>
          </w:p>
        </w:tc>
      </w:tr>
      <w:tr w14:paraId="4B73DA13" w14:textId="77777777">
        <w:tblPrEx>
          <w:tblW w:w="7645" w:type="dxa"/>
          <w:jc w:val="center"/>
          <w:tblLayout w:type="fixed"/>
          <w:tblLook w:val="04A0"/>
        </w:tblPrEx>
        <w:trPr>
          <w:trHeight w:val="300"/>
          <w:tblHeader/>
          <w:jc w:val="center"/>
        </w:trPr>
        <w:tc>
          <w:tcPr>
            <w:tcW w:w="3325" w:type="dxa"/>
            <w:noWrap/>
          </w:tcPr>
          <w:p w:rsidR="00A25FD3" w:rsidRPr="005A4521" w:rsidP="00256319" w14:paraId="5324C586" w14:textId="77777777">
            <w:pPr>
              <w:widowControl/>
              <w:spacing w:after="120"/>
              <w:rPr>
                <w:b/>
                <w:bCs/>
                <w:kern w:val="0"/>
                <w:sz w:val="20"/>
              </w:rPr>
            </w:pPr>
          </w:p>
          <w:p w:rsidR="00A25FD3" w:rsidRPr="005A4521" w:rsidP="00256319" w14:paraId="44BA94CC" w14:textId="77777777">
            <w:pPr>
              <w:widowControl/>
              <w:spacing w:after="120"/>
              <w:rPr>
                <w:iCs/>
                <w:sz w:val="20"/>
              </w:rPr>
            </w:pPr>
            <w:r w:rsidRPr="005A4521">
              <w:rPr>
                <w:b/>
                <w:bCs/>
                <w:kern w:val="0"/>
                <w:sz w:val="20"/>
              </w:rPr>
              <w:t>Affected Entity</w:t>
            </w:r>
          </w:p>
        </w:tc>
        <w:tc>
          <w:tcPr>
            <w:tcW w:w="1800" w:type="dxa"/>
            <w:noWrap/>
          </w:tcPr>
          <w:p w:rsidR="00A25FD3" w:rsidRPr="005A4521" w:rsidP="00256319" w14:paraId="44EB3E42" w14:textId="77777777">
            <w:pPr>
              <w:widowControl/>
              <w:spacing w:after="120"/>
              <w:rPr>
                <w:kern w:val="0"/>
                <w:sz w:val="20"/>
              </w:rPr>
            </w:pPr>
            <w:r w:rsidRPr="005A4521">
              <w:rPr>
                <w:b/>
                <w:bCs/>
                <w:kern w:val="0"/>
                <w:sz w:val="20"/>
              </w:rPr>
              <w:t>Total # FCC Form 499A Filers</w:t>
            </w:r>
          </w:p>
        </w:tc>
        <w:tc>
          <w:tcPr>
            <w:tcW w:w="990" w:type="dxa"/>
          </w:tcPr>
          <w:p w:rsidR="00A25FD3" w:rsidRPr="005A4521" w:rsidP="00256319" w14:paraId="0FC05640" w14:textId="77777777">
            <w:pPr>
              <w:widowControl/>
              <w:spacing w:after="120"/>
              <w:rPr>
                <w:kern w:val="0"/>
                <w:sz w:val="20"/>
              </w:rPr>
            </w:pPr>
            <w:r w:rsidRPr="005A4521">
              <w:rPr>
                <w:b/>
                <w:bCs/>
                <w:kern w:val="0"/>
                <w:sz w:val="20"/>
              </w:rPr>
              <w:t>Small Firms</w:t>
            </w:r>
          </w:p>
        </w:tc>
        <w:tc>
          <w:tcPr>
            <w:tcW w:w="1530" w:type="dxa"/>
            <w:noWrap/>
          </w:tcPr>
          <w:p w:rsidR="00A25FD3" w:rsidRPr="005A4521" w:rsidP="00256319" w14:paraId="60B99AC8" w14:textId="77777777">
            <w:pPr>
              <w:widowControl/>
              <w:spacing w:after="120"/>
              <w:rPr>
                <w:kern w:val="0"/>
                <w:sz w:val="20"/>
              </w:rPr>
            </w:pPr>
            <w:r w:rsidRPr="005A4521">
              <w:rPr>
                <w:b/>
                <w:bCs/>
                <w:kern w:val="0"/>
                <w:sz w:val="20"/>
              </w:rPr>
              <w:t>% Small Entities</w:t>
            </w:r>
          </w:p>
        </w:tc>
      </w:tr>
      <w:tr w14:paraId="7C3367A1" w14:textId="77777777">
        <w:tblPrEx>
          <w:tblW w:w="7645" w:type="dxa"/>
          <w:jc w:val="center"/>
          <w:tblLayout w:type="fixed"/>
          <w:tblLook w:val="04A0"/>
        </w:tblPrEx>
        <w:trPr>
          <w:trHeight w:val="300"/>
          <w:jc w:val="center"/>
        </w:trPr>
        <w:tc>
          <w:tcPr>
            <w:tcW w:w="3325" w:type="dxa"/>
            <w:noWrap/>
          </w:tcPr>
          <w:p w:rsidR="00A25FD3" w:rsidRPr="00DE1BD2" w:rsidP="00256319" w14:paraId="3681E890" w14:textId="77777777">
            <w:pPr>
              <w:widowControl/>
              <w:spacing w:after="120"/>
              <w:rPr>
                <w:iCs/>
                <w:kern w:val="0"/>
                <w:sz w:val="20"/>
              </w:rPr>
            </w:pPr>
            <w:r w:rsidRPr="00DE1BD2">
              <w:rPr>
                <w:iCs/>
                <w:sz w:val="20"/>
              </w:rPr>
              <w:t>Competitive Local Exchange Carriers (CLECs)</w:t>
            </w:r>
            <w:r>
              <w:rPr>
                <w:iCs/>
                <w:sz w:val="20"/>
                <w:vertAlign w:val="superscript"/>
              </w:rPr>
              <w:footnoteReference w:id="212"/>
            </w:r>
          </w:p>
        </w:tc>
        <w:tc>
          <w:tcPr>
            <w:tcW w:w="1800" w:type="dxa"/>
            <w:noWrap/>
          </w:tcPr>
          <w:p w:rsidR="00A25FD3" w:rsidRPr="005A4521" w:rsidP="00256319" w14:paraId="30C3B81A" w14:textId="77777777">
            <w:pPr>
              <w:widowControl/>
              <w:spacing w:after="120"/>
              <w:jc w:val="center"/>
              <w:rPr>
                <w:iCs/>
                <w:kern w:val="0"/>
                <w:sz w:val="20"/>
              </w:rPr>
            </w:pPr>
            <w:r w:rsidRPr="005A4521">
              <w:rPr>
                <w:iCs/>
                <w:kern w:val="0"/>
                <w:sz w:val="20"/>
              </w:rPr>
              <w:t>4,049</w:t>
            </w:r>
          </w:p>
        </w:tc>
        <w:tc>
          <w:tcPr>
            <w:tcW w:w="990" w:type="dxa"/>
          </w:tcPr>
          <w:p w:rsidR="00A25FD3" w:rsidRPr="005A4521" w:rsidP="00256319" w14:paraId="5F7A847A" w14:textId="77777777">
            <w:pPr>
              <w:widowControl/>
              <w:spacing w:after="120"/>
              <w:jc w:val="center"/>
              <w:rPr>
                <w:iCs/>
                <w:kern w:val="0"/>
                <w:sz w:val="20"/>
              </w:rPr>
            </w:pPr>
            <w:r w:rsidRPr="005A4521">
              <w:rPr>
                <w:iCs/>
                <w:kern w:val="0"/>
                <w:sz w:val="20"/>
              </w:rPr>
              <w:t>3,853</w:t>
            </w:r>
          </w:p>
        </w:tc>
        <w:tc>
          <w:tcPr>
            <w:tcW w:w="1530" w:type="dxa"/>
            <w:noWrap/>
          </w:tcPr>
          <w:p w:rsidR="00A25FD3" w:rsidRPr="005A4521" w:rsidP="00256319" w14:paraId="7A391DA6" w14:textId="77777777">
            <w:pPr>
              <w:widowControl/>
              <w:spacing w:after="120"/>
              <w:jc w:val="center"/>
              <w:rPr>
                <w:iCs/>
                <w:kern w:val="0"/>
                <w:sz w:val="20"/>
                <w:highlight w:val="yellow"/>
              </w:rPr>
            </w:pPr>
            <w:r w:rsidRPr="005A4521">
              <w:rPr>
                <w:iCs/>
                <w:kern w:val="0"/>
                <w:sz w:val="20"/>
              </w:rPr>
              <w:t>95.16</w:t>
            </w:r>
          </w:p>
        </w:tc>
      </w:tr>
      <w:tr w14:paraId="515D90A3" w14:textId="77777777">
        <w:tblPrEx>
          <w:tblW w:w="7645" w:type="dxa"/>
          <w:jc w:val="center"/>
          <w:tblLayout w:type="fixed"/>
          <w:tblLook w:val="04A0"/>
        </w:tblPrEx>
        <w:trPr>
          <w:trHeight w:val="255"/>
          <w:jc w:val="center"/>
        </w:trPr>
        <w:tc>
          <w:tcPr>
            <w:tcW w:w="3325" w:type="dxa"/>
            <w:noWrap/>
          </w:tcPr>
          <w:p w:rsidR="00A25FD3" w:rsidRPr="00DE1BD2" w:rsidP="00256319" w14:paraId="5B1B9548" w14:textId="77777777">
            <w:pPr>
              <w:widowControl/>
              <w:spacing w:after="120"/>
              <w:rPr>
                <w:iCs/>
                <w:kern w:val="0"/>
                <w:sz w:val="20"/>
              </w:rPr>
            </w:pPr>
            <w:r w:rsidRPr="00DE1BD2">
              <w:rPr>
                <w:iCs/>
                <w:sz w:val="20"/>
              </w:rPr>
              <w:t>Incumbent Local Exchange Carriers (Incumbent LECs)</w:t>
            </w:r>
          </w:p>
        </w:tc>
        <w:tc>
          <w:tcPr>
            <w:tcW w:w="1800" w:type="dxa"/>
            <w:noWrap/>
          </w:tcPr>
          <w:p w:rsidR="00A25FD3" w:rsidRPr="005A4521" w:rsidP="00256319" w14:paraId="4C3AC67E" w14:textId="77777777">
            <w:pPr>
              <w:widowControl/>
              <w:spacing w:after="120"/>
              <w:jc w:val="center"/>
              <w:rPr>
                <w:iCs/>
                <w:kern w:val="0"/>
                <w:sz w:val="20"/>
              </w:rPr>
            </w:pPr>
            <w:r w:rsidRPr="005A4521">
              <w:rPr>
                <w:iCs/>
                <w:kern w:val="0"/>
                <w:sz w:val="20"/>
              </w:rPr>
              <w:t>1,175</w:t>
            </w:r>
          </w:p>
        </w:tc>
        <w:tc>
          <w:tcPr>
            <w:tcW w:w="990" w:type="dxa"/>
          </w:tcPr>
          <w:p w:rsidR="00A25FD3" w:rsidRPr="005A4521" w:rsidP="00256319" w14:paraId="05DDB9BA" w14:textId="77777777">
            <w:pPr>
              <w:widowControl/>
              <w:spacing w:after="120"/>
              <w:jc w:val="center"/>
              <w:rPr>
                <w:iCs/>
                <w:kern w:val="0"/>
                <w:sz w:val="20"/>
              </w:rPr>
            </w:pPr>
            <w:r w:rsidRPr="005A4521">
              <w:rPr>
                <w:iCs/>
                <w:kern w:val="0"/>
                <w:sz w:val="20"/>
              </w:rPr>
              <w:t>920</w:t>
            </w:r>
          </w:p>
        </w:tc>
        <w:tc>
          <w:tcPr>
            <w:tcW w:w="1530" w:type="dxa"/>
            <w:noWrap/>
          </w:tcPr>
          <w:p w:rsidR="00A25FD3" w:rsidRPr="005A4521" w:rsidP="00256319" w14:paraId="262AC1E7" w14:textId="77777777">
            <w:pPr>
              <w:widowControl/>
              <w:spacing w:after="120"/>
              <w:jc w:val="center"/>
              <w:rPr>
                <w:iCs/>
                <w:kern w:val="0"/>
                <w:sz w:val="20"/>
                <w:highlight w:val="yellow"/>
              </w:rPr>
            </w:pPr>
            <w:r w:rsidRPr="005A4521">
              <w:rPr>
                <w:iCs/>
                <w:kern w:val="0"/>
                <w:sz w:val="20"/>
              </w:rPr>
              <w:t>78.30</w:t>
            </w:r>
          </w:p>
        </w:tc>
      </w:tr>
      <w:tr w14:paraId="3A20C4C1" w14:textId="77777777">
        <w:tblPrEx>
          <w:tblW w:w="7645" w:type="dxa"/>
          <w:jc w:val="center"/>
          <w:tblLayout w:type="fixed"/>
          <w:tblLook w:val="04A0"/>
        </w:tblPrEx>
        <w:trPr>
          <w:trHeight w:val="255"/>
          <w:jc w:val="center"/>
        </w:trPr>
        <w:tc>
          <w:tcPr>
            <w:tcW w:w="3325" w:type="dxa"/>
            <w:noWrap/>
          </w:tcPr>
          <w:p w:rsidR="00A25FD3" w:rsidRPr="00DE1BD2" w:rsidP="00256319" w14:paraId="0D828F44" w14:textId="77777777">
            <w:pPr>
              <w:widowControl/>
              <w:spacing w:after="120"/>
              <w:rPr>
                <w:iCs/>
                <w:sz w:val="20"/>
              </w:rPr>
            </w:pPr>
            <w:r w:rsidRPr="00DE1BD2">
              <w:rPr>
                <w:iCs/>
                <w:sz w:val="20"/>
              </w:rPr>
              <w:t>Interconnected VOIP</w:t>
            </w:r>
          </w:p>
        </w:tc>
        <w:tc>
          <w:tcPr>
            <w:tcW w:w="1800" w:type="dxa"/>
            <w:noWrap/>
          </w:tcPr>
          <w:p w:rsidR="00A25FD3" w:rsidRPr="005A4521" w:rsidP="00256319" w14:paraId="64BED335" w14:textId="77777777">
            <w:pPr>
              <w:widowControl/>
              <w:spacing w:after="120"/>
              <w:jc w:val="center"/>
              <w:rPr>
                <w:iCs/>
                <w:kern w:val="0"/>
                <w:sz w:val="20"/>
              </w:rPr>
            </w:pPr>
            <w:r w:rsidRPr="005A4521">
              <w:rPr>
                <w:iCs/>
                <w:kern w:val="0"/>
                <w:sz w:val="20"/>
              </w:rPr>
              <w:t>2,712</w:t>
            </w:r>
          </w:p>
        </w:tc>
        <w:tc>
          <w:tcPr>
            <w:tcW w:w="990" w:type="dxa"/>
          </w:tcPr>
          <w:p w:rsidR="00A25FD3" w:rsidRPr="005A4521" w:rsidP="00256319" w14:paraId="07B9783E" w14:textId="77777777">
            <w:pPr>
              <w:widowControl/>
              <w:spacing w:after="120"/>
              <w:jc w:val="center"/>
              <w:rPr>
                <w:iCs/>
                <w:kern w:val="0"/>
                <w:sz w:val="20"/>
              </w:rPr>
            </w:pPr>
            <w:r w:rsidRPr="005A4521">
              <w:rPr>
                <w:iCs/>
                <w:kern w:val="0"/>
                <w:sz w:val="20"/>
              </w:rPr>
              <w:t>2,643</w:t>
            </w:r>
          </w:p>
        </w:tc>
        <w:tc>
          <w:tcPr>
            <w:tcW w:w="1530" w:type="dxa"/>
            <w:noWrap/>
          </w:tcPr>
          <w:p w:rsidR="00A25FD3" w:rsidRPr="005A4521" w:rsidP="00256319" w14:paraId="714689C8" w14:textId="77777777">
            <w:pPr>
              <w:widowControl/>
              <w:spacing w:after="120"/>
              <w:jc w:val="center"/>
              <w:rPr>
                <w:iCs/>
                <w:kern w:val="0"/>
                <w:sz w:val="20"/>
                <w:highlight w:val="yellow"/>
              </w:rPr>
            </w:pPr>
            <w:r w:rsidRPr="005A4521">
              <w:rPr>
                <w:iCs/>
                <w:kern w:val="0"/>
                <w:sz w:val="20"/>
              </w:rPr>
              <w:t>97.46</w:t>
            </w:r>
          </w:p>
        </w:tc>
      </w:tr>
      <w:tr w14:paraId="2C022C71" w14:textId="77777777">
        <w:tblPrEx>
          <w:tblW w:w="7645" w:type="dxa"/>
          <w:jc w:val="center"/>
          <w:tblLayout w:type="fixed"/>
          <w:tblLook w:val="04A0"/>
        </w:tblPrEx>
        <w:trPr>
          <w:trHeight w:val="255"/>
          <w:jc w:val="center"/>
        </w:trPr>
        <w:tc>
          <w:tcPr>
            <w:tcW w:w="3325" w:type="dxa"/>
            <w:noWrap/>
          </w:tcPr>
          <w:p w:rsidR="00A25FD3" w:rsidRPr="00DE1BD2" w:rsidP="00256319" w14:paraId="1628E6C6" w14:textId="77777777">
            <w:pPr>
              <w:widowControl/>
              <w:spacing w:after="120"/>
              <w:rPr>
                <w:iCs/>
                <w:kern w:val="0"/>
                <w:sz w:val="20"/>
              </w:rPr>
            </w:pPr>
            <w:r w:rsidRPr="00DE1BD2">
              <w:rPr>
                <w:iCs/>
                <w:sz w:val="20"/>
              </w:rPr>
              <w:t>Interexchange Carriers (IXCs)</w:t>
            </w:r>
          </w:p>
        </w:tc>
        <w:tc>
          <w:tcPr>
            <w:tcW w:w="1800" w:type="dxa"/>
            <w:noWrap/>
          </w:tcPr>
          <w:p w:rsidR="00A25FD3" w:rsidRPr="005A4521" w:rsidP="00256319" w14:paraId="3A29F86C" w14:textId="77777777">
            <w:pPr>
              <w:widowControl/>
              <w:spacing w:after="120"/>
              <w:jc w:val="center"/>
              <w:rPr>
                <w:iCs/>
                <w:kern w:val="0"/>
                <w:sz w:val="20"/>
              </w:rPr>
            </w:pPr>
            <w:r w:rsidRPr="005A4521">
              <w:rPr>
                <w:iCs/>
                <w:kern w:val="0"/>
                <w:sz w:val="20"/>
              </w:rPr>
              <w:t>112</w:t>
            </w:r>
          </w:p>
        </w:tc>
        <w:tc>
          <w:tcPr>
            <w:tcW w:w="990" w:type="dxa"/>
          </w:tcPr>
          <w:p w:rsidR="00A25FD3" w:rsidRPr="005A4521" w:rsidP="00256319" w14:paraId="772C0D70" w14:textId="77777777">
            <w:pPr>
              <w:widowControl/>
              <w:spacing w:after="120"/>
              <w:jc w:val="center"/>
              <w:rPr>
                <w:iCs/>
                <w:kern w:val="0"/>
                <w:sz w:val="20"/>
              </w:rPr>
            </w:pPr>
            <w:r w:rsidRPr="005A4521">
              <w:rPr>
                <w:iCs/>
                <w:kern w:val="0"/>
                <w:sz w:val="20"/>
              </w:rPr>
              <w:t>92</w:t>
            </w:r>
          </w:p>
        </w:tc>
        <w:tc>
          <w:tcPr>
            <w:tcW w:w="1530" w:type="dxa"/>
            <w:noWrap/>
          </w:tcPr>
          <w:p w:rsidR="00A25FD3" w:rsidRPr="005A4521" w:rsidP="00256319" w14:paraId="700C8974" w14:textId="77777777">
            <w:pPr>
              <w:widowControl/>
              <w:spacing w:after="120"/>
              <w:jc w:val="center"/>
              <w:rPr>
                <w:iCs/>
                <w:kern w:val="0"/>
                <w:sz w:val="20"/>
                <w:highlight w:val="yellow"/>
              </w:rPr>
            </w:pPr>
            <w:r w:rsidRPr="005A4521">
              <w:rPr>
                <w:iCs/>
                <w:kern w:val="0"/>
                <w:sz w:val="20"/>
              </w:rPr>
              <w:t>82.14</w:t>
            </w:r>
          </w:p>
        </w:tc>
      </w:tr>
      <w:tr w14:paraId="07D99E7C" w14:textId="77777777">
        <w:tblPrEx>
          <w:tblW w:w="7645" w:type="dxa"/>
          <w:jc w:val="center"/>
          <w:tblLayout w:type="fixed"/>
          <w:tblLook w:val="04A0"/>
        </w:tblPrEx>
        <w:trPr>
          <w:trHeight w:val="80"/>
          <w:jc w:val="center"/>
        </w:trPr>
        <w:tc>
          <w:tcPr>
            <w:tcW w:w="3325" w:type="dxa"/>
            <w:noWrap/>
          </w:tcPr>
          <w:p w:rsidR="00A25FD3" w:rsidRPr="00DE1BD2" w:rsidP="00256319" w14:paraId="6A6FA3EB" w14:textId="77777777">
            <w:pPr>
              <w:widowControl/>
              <w:spacing w:after="120"/>
              <w:rPr>
                <w:iCs/>
                <w:sz w:val="20"/>
              </w:rPr>
            </w:pPr>
            <w:r w:rsidRPr="00DE1BD2">
              <w:rPr>
                <w:iCs/>
                <w:sz w:val="20"/>
              </w:rPr>
              <w:t>Local Exchange Carriers (LECs)</w:t>
            </w:r>
            <w:r>
              <w:rPr>
                <w:iCs/>
                <w:sz w:val="20"/>
                <w:vertAlign w:val="superscript"/>
              </w:rPr>
              <w:footnoteReference w:id="213"/>
            </w:r>
            <w:r w:rsidRPr="00DE1BD2">
              <w:rPr>
                <w:iCs/>
                <w:sz w:val="20"/>
              </w:rPr>
              <w:t xml:space="preserve">  </w:t>
            </w:r>
          </w:p>
        </w:tc>
        <w:tc>
          <w:tcPr>
            <w:tcW w:w="1800" w:type="dxa"/>
            <w:noWrap/>
          </w:tcPr>
          <w:p w:rsidR="00A25FD3" w:rsidRPr="005A4521" w:rsidP="00256319" w14:paraId="57F06967" w14:textId="77777777">
            <w:pPr>
              <w:widowControl/>
              <w:spacing w:after="120"/>
              <w:jc w:val="center"/>
              <w:rPr>
                <w:iCs/>
                <w:kern w:val="0"/>
                <w:sz w:val="20"/>
              </w:rPr>
            </w:pPr>
            <w:r w:rsidRPr="005A4521">
              <w:rPr>
                <w:iCs/>
                <w:kern w:val="0"/>
                <w:sz w:val="20"/>
              </w:rPr>
              <w:t>5,224</w:t>
            </w:r>
          </w:p>
        </w:tc>
        <w:tc>
          <w:tcPr>
            <w:tcW w:w="990" w:type="dxa"/>
          </w:tcPr>
          <w:p w:rsidR="00A25FD3" w:rsidRPr="005A4521" w:rsidP="00256319" w14:paraId="3D087800" w14:textId="77777777">
            <w:pPr>
              <w:widowControl/>
              <w:spacing w:after="120"/>
              <w:jc w:val="center"/>
              <w:rPr>
                <w:iCs/>
                <w:kern w:val="0"/>
                <w:sz w:val="20"/>
              </w:rPr>
            </w:pPr>
            <w:r w:rsidRPr="005A4521">
              <w:rPr>
                <w:iCs/>
                <w:kern w:val="0"/>
                <w:sz w:val="20"/>
              </w:rPr>
              <w:t>4,773</w:t>
            </w:r>
          </w:p>
        </w:tc>
        <w:tc>
          <w:tcPr>
            <w:tcW w:w="1530" w:type="dxa"/>
            <w:noWrap/>
          </w:tcPr>
          <w:p w:rsidR="00A25FD3" w:rsidRPr="005A4521" w:rsidP="00256319" w14:paraId="08F05AD7" w14:textId="77777777">
            <w:pPr>
              <w:widowControl/>
              <w:spacing w:after="120"/>
              <w:jc w:val="center"/>
              <w:rPr>
                <w:iCs/>
                <w:kern w:val="0"/>
                <w:sz w:val="20"/>
                <w:highlight w:val="yellow"/>
              </w:rPr>
            </w:pPr>
            <w:r w:rsidRPr="005A4521">
              <w:rPr>
                <w:iCs/>
                <w:kern w:val="0"/>
                <w:sz w:val="20"/>
              </w:rPr>
              <w:t>91.37</w:t>
            </w:r>
          </w:p>
        </w:tc>
      </w:tr>
      <w:tr w14:paraId="469D66D3" w14:textId="77777777">
        <w:tblPrEx>
          <w:tblW w:w="7645" w:type="dxa"/>
          <w:jc w:val="center"/>
          <w:tblLayout w:type="fixed"/>
          <w:tblLook w:val="04A0"/>
        </w:tblPrEx>
        <w:trPr>
          <w:trHeight w:val="80"/>
          <w:jc w:val="center"/>
        </w:trPr>
        <w:tc>
          <w:tcPr>
            <w:tcW w:w="3325" w:type="dxa"/>
            <w:noWrap/>
          </w:tcPr>
          <w:p w:rsidR="00A25FD3" w:rsidRPr="00DE1BD2" w:rsidP="00256319" w14:paraId="42A1AD40" w14:textId="77777777">
            <w:pPr>
              <w:widowControl/>
              <w:spacing w:after="120"/>
              <w:rPr>
                <w:iCs/>
                <w:kern w:val="0"/>
                <w:sz w:val="20"/>
              </w:rPr>
            </w:pPr>
            <w:r w:rsidRPr="00DE1BD2">
              <w:rPr>
                <w:iCs/>
                <w:sz w:val="20"/>
              </w:rPr>
              <w:t>Local Resellers</w:t>
            </w:r>
          </w:p>
        </w:tc>
        <w:tc>
          <w:tcPr>
            <w:tcW w:w="1800" w:type="dxa"/>
            <w:noWrap/>
          </w:tcPr>
          <w:p w:rsidR="00A25FD3" w:rsidRPr="005A4521" w:rsidP="00256319" w14:paraId="4F803E8D" w14:textId="77777777">
            <w:pPr>
              <w:widowControl/>
              <w:spacing w:after="120"/>
              <w:jc w:val="center"/>
              <w:rPr>
                <w:iCs/>
                <w:kern w:val="0"/>
                <w:sz w:val="20"/>
              </w:rPr>
            </w:pPr>
            <w:r w:rsidRPr="005A4521">
              <w:rPr>
                <w:iCs/>
                <w:kern w:val="0"/>
                <w:sz w:val="20"/>
              </w:rPr>
              <w:t>253</w:t>
            </w:r>
          </w:p>
        </w:tc>
        <w:tc>
          <w:tcPr>
            <w:tcW w:w="990" w:type="dxa"/>
          </w:tcPr>
          <w:p w:rsidR="00A25FD3" w:rsidRPr="005A4521" w:rsidP="00256319" w14:paraId="05EC79F3" w14:textId="77777777">
            <w:pPr>
              <w:widowControl/>
              <w:spacing w:after="120"/>
              <w:jc w:val="center"/>
              <w:rPr>
                <w:iCs/>
                <w:kern w:val="0"/>
                <w:sz w:val="20"/>
              </w:rPr>
            </w:pPr>
            <w:r w:rsidRPr="005A4521">
              <w:rPr>
                <w:iCs/>
                <w:kern w:val="0"/>
                <w:sz w:val="20"/>
              </w:rPr>
              <w:t>242</w:t>
            </w:r>
          </w:p>
        </w:tc>
        <w:tc>
          <w:tcPr>
            <w:tcW w:w="1530" w:type="dxa"/>
            <w:noWrap/>
          </w:tcPr>
          <w:p w:rsidR="00A25FD3" w:rsidRPr="005A4521" w:rsidP="00256319" w14:paraId="5C0F00C5" w14:textId="77777777">
            <w:pPr>
              <w:widowControl/>
              <w:spacing w:after="120"/>
              <w:jc w:val="center"/>
              <w:rPr>
                <w:iCs/>
                <w:kern w:val="0"/>
                <w:sz w:val="20"/>
                <w:highlight w:val="yellow"/>
              </w:rPr>
            </w:pPr>
            <w:r w:rsidRPr="005A4521">
              <w:rPr>
                <w:iCs/>
                <w:kern w:val="0"/>
                <w:sz w:val="20"/>
              </w:rPr>
              <w:t>95.65</w:t>
            </w:r>
          </w:p>
        </w:tc>
      </w:tr>
      <w:tr w14:paraId="0F59882D" w14:textId="77777777">
        <w:tblPrEx>
          <w:tblW w:w="7645" w:type="dxa"/>
          <w:jc w:val="center"/>
          <w:tblLayout w:type="fixed"/>
          <w:tblLook w:val="04A0"/>
        </w:tblPrEx>
        <w:trPr>
          <w:trHeight w:val="255"/>
          <w:jc w:val="center"/>
        </w:trPr>
        <w:tc>
          <w:tcPr>
            <w:tcW w:w="3325" w:type="dxa"/>
            <w:noWrap/>
          </w:tcPr>
          <w:p w:rsidR="00A25FD3" w:rsidRPr="00DE1BD2" w:rsidP="00256319" w14:paraId="1F7E7DA7" w14:textId="77777777">
            <w:pPr>
              <w:widowControl/>
              <w:spacing w:after="120"/>
              <w:rPr>
                <w:iCs/>
                <w:sz w:val="20"/>
              </w:rPr>
            </w:pPr>
            <w:r w:rsidRPr="00DE1BD2">
              <w:rPr>
                <w:iCs/>
                <w:sz w:val="20"/>
              </w:rPr>
              <w:t>Other Toll Carriers</w:t>
            </w:r>
          </w:p>
        </w:tc>
        <w:tc>
          <w:tcPr>
            <w:tcW w:w="1800" w:type="dxa"/>
            <w:noWrap/>
          </w:tcPr>
          <w:p w:rsidR="00A25FD3" w:rsidRPr="005A4521" w:rsidP="00256319" w14:paraId="52A730B4" w14:textId="77777777">
            <w:pPr>
              <w:widowControl/>
              <w:spacing w:after="120"/>
              <w:jc w:val="center"/>
              <w:rPr>
                <w:iCs/>
                <w:kern w:val="0"/>
                <w:sz w:val="20"/>
              </w:rPr>
            </w:pPr>
            <w:r w:rsidRPr="005A4521">
              <w:rPr>
                <w:iCs/>
                <w:kern w:val="0"/>
                <w:sz w:val="20"/>
              </w:rPr>
              <w:t>72</w:t>
            </w:r>
          </w:p>
        </w:tc>
        <w:tc>
          <w:tcPr>
            <w:tcW w:w="990" w:type="dxa"/>
          </w:tcPr>
          <w:p w:rsidR="00A25FD3" w:rsidRPr="005A4521" w:rsidP="00256319" w14:paraId="73045CB4" w14:textId="77777777">
            <w:pPr>
              <w:widowControl/>
              <w:spacing w:after="120"/>
              <w:jc w:val="center"/>
              <w:rPr>
                <w:iCs/>
                <w:kern w:val="0"/>
                <w:sz w:val="20"/>
              </w:rPr>
            </w:pPr>
            <w:r w:rsidRPr="005A4521">
              <w:rPr>
                <w:iCs/>
                <w:kern w:val="0"/>
                <w:sz w:val="20"/>
              </w:rPr>
              <w:t>69</w:t>
            </w:r>
          </w:p>
        </w:tc>
        <w:tc>
          <w:tcPr>
            <w:tcW w:w="1530" w:type="dxa"/>
            <w:noWrap/>
          </w:tcPr>
          <w:p w:rsidR="00A25FD3" w:rsidRPr="005A4521" w:rsidP="00256319" w14:paraId="09655423" w14:textId="77777777">
            <w:pPr>
              <w:widowControl/>
              <w:spacing w:after="120"/>
              <w:jc w:val="center"/>
              <w:rPr>
                <w:iCs/>
                <w:kern w:val="0"/>
                <w:sz w:val="20"/>
                <w:highlight w:val="yellow"/>
              </w:rPr>
            </w:pPr>
            <w:r w:rsidRPr="005A4521">
              <w:rPr>
                <w:iCs/>
                <w:kern w:val="0"/>
                <w:sz w:val="20"/>
              </w:rPr>
              <w:t>95.83</w:t>
            </w:r>
          </w:p>
        </w:tc>
      </w:tr>
      <w:tr w14:paraId="5A705FAC" w14:textId="77777777">
        <w:tblPrEx>
          <w:tblW w:w="7645" w:type="dxa"/>
          <w:jc w:val="center"/>
          <w:tblLayout w:type="fixed"/>
          <w:tblLook w:val="04A0"/>
        </w:tblPrEx>
        <w:trPr>
          <w:trHeight w:val="255"/>
          <w:jc w:val="center"/>
        </w:trPr>
        <w:tc>
          <w:tcPr>
            <w:tcW w:w="3325" w:type="dxa"/>
            <w:noWrap/>
          </w:tcPr>
          <w:p w:rsidR="00A25FD3" w:rsidRPr="00DE1BD2" w:rsidP="00256319" w14:paraId="78C9E86E" w14:textId="77777777">
            <w:pPr>
              <w:widowControl/>
              <w:spacing w:after="120"/>
              <w:rPr>
                <w:iCs/>
                <w:sz w:val="20"/>
              </w:rPr>
            </w:pPr>
            <w:r w:rsidRPr="00DE1BD2">
              <w:rPr>
                <w:iCs/>
                <w:sz w:val="20"/>
              </w:rPr>
              <w:t>Paging &amp; Messaging</w:t>
            </w:r>
          </w:p>
        </w:tc>
        <w:tc>
          <w:tcPr>
            <w:tcW w:w="1800" w:type="dxa"/>
            <w:noWrap/>
          </w:tcPr>
          <w:p w:rsidR="00A25FD3" w:rsidRPr="005A4521" w:rsidP="00256319" w14:paraId="74E6CC1A" w14:textId="77777777">
            <w:pPr>
              <w:widowControl/>
              <w:spacing w:after="120"/>
              <w:jc w:val="center"/>
              <w:rPr>
                <w:iCs/>
                <w:kern w:val="0"/>
                <w:sz w:val="20"/>
              </w:rPr>
            </w:pPr>
            <w:r w:rsidRPr="005A4521">
              <w:rPr>
                <w:iCs/>
                <w:kern w:val="0"/>
                <w:sz w:val="20"/>
              </w:rPr>
              <w:t>56</w:t>
            </w:r>
          </w:p>
        </w:tc>
        <w:tc>
          <w:tcPr>
            <w:tcW w:w="990" w:type="dxa"/>
          </w:tcPr>
          <w:p w:rsidR="00A25FD3" w:rsidRPr="005A4521" w:rsidP="00256319" w14:paraId="5531034C" w14:textId="77777777">
            <w:pPr>
              <w:widowControl/>
              <w:spacing w:after="120"/>
              <w:jc w:val="center"/>
              <w:rPr>
                <w:iCs/>
                <w:kern w:val="0"/>
                <w:sz w:val="20"/>
              </w:rPr>
            </w:pPr>
            <w:r w:rsidRPr="005A4521">
              <w:rPr>
                <w:iCs/>
                <w:kern w:val="0"/>
                <w:sz w:val="20"/>
              </w:rPr>
              <w:t>56</w:t>
            </w:r>
          </w:p>
        </w:tc>
        <w:tc>
          <w:tcPr>
            <w:tcW w:w="1530" w:type="dxa"/>
            <w:noWrap/>
          </w:tcPr>
          <w:p w:rsidR="00A25FD3" w:rsidRPr="005A4521" w:rsidP="00256319" w14:paraId="54584C35" w14:textId="77777777">
            <w:pPr>
              <w:widowControl/>
              <w:spacing w:after="120"/>
              <w:jc w:val="center"/>
              <w:rPr>
                <w:iCs/>
                <w:kern w:val="0"/>
                <w:sz w:val="20"/>
              </w:rPr>
            </w:pPr>
            <w:r w:rsidRPr="005A4521">
              <w:rPr>
                <w:iCs/>
                <w:kern w:val="0"/>
                <w:sz w:val="20"/>
              </w:rPr>
              <w:t>100.00</w:t>
            </w:r>
          </w:p>
        </w:tc>
      </w:tr>
      <w:tr w14:paraId="4DE5267C" w14:textId="77777777">
        <w:tblPrEx>
          <w:tblW w:w="7645" w:type="dxa"/>
          <w:jc w:val="center"/>
          <w:tblLayout w:type="fixed"/>
          <w:tblLook w:val="04A0"/>
        </w:tblPrEx>
        <w:trPr>
          <w:trHeight w:val="255"/>
          <w:jc w:val="center"/>
        </w:trPr>
        <w:tc>
          <w:tcPr>
            <w:tcW w:w="3325" w:type="dxa"/>
            <w:noWrap/>
          </w:tcPr>
          <w:p w:rsidR="00A25FD3" w:rsidRPr="00DE1BD2" w:rsidP="00256319" w14:paraId="24134232" w14:textId="77777777">
            <w:pPr>
              <w:widowControl/>
              <w:spacing w:after="120"/>
              <w:rPr>
                <w:iCs/>
                <w:sz w:val="20"/>
              </w:rPr>
            </w:pPr>
            <w:r w:rsidRPr="00DE1BD2">
              <w:rPr>
                <w:iCs/>
                <w:sz w:val="20"/>
              </w:rPr>
              <w:t>Prepaid Card Providers</w:t>
            </w:r>
          </w:p>
        </w:tc>
        <w:tc>
          <w:tcPr>
            <w:tcW w:w="1800" w:type="dxa"/>
            <w:noWrap/>
          </w:tcPr>
          <w:p w:rsidR="00A25FD3" w:rsidRPr="005A4521" w:rsidP="00256319" w14:paraId="11DF438C" w14:textId="77777777">
            <w:pPr>
              <w:widowControl/>
              <w:spacing w:after="120"/>
              <w:jc w:val="center"/>
              <w:rPr>
                <w:iCs/>
                <w:kern w:val="0"/>
                <w:sz w:val="20"/>
              </w:rPr>
            </w:pPr>
            <w:r w:rsidRPr="005A4521">
              <w:rPr>
                <w:iCs/>
                <w:kern w:val="0"/>
                <w:sz w:val="20"/>
              </w:rPr>
              <w:t>47</w:t>
            </w:r>
          </w:p>
        </w:tc>
        <w:tc>
          <w:tcPr>
            <w:tcW w:w="990" w:type="dxa"/>
          </w:tcPr>
          <w:p w:rsidR="00A25FD3" w:rsidRPr="005A4521" w:rsidP="00256319" w14:paraId="3D2EFAFF" w14:textId="77777777">
            <w:pPr>
              <w:widowControl/>
              <w:spacing w:after="120"/>
              <w:jc w:val="center"/>
              <w:rPr>
                <w:iCs/>
                <w:kern w:val="0"/>
                <w:sz w:val="20"/>
              </w:rPr>
            </w:pPr>
            <w:r w:rsidRPr="005A4521">
              <w:rPr>
                <w:iCs/>
                <w:kern w:val="0"/>
                <w:sz w:val="20"/>
              </w:rPr>
              <w:t>45</w:t>
            </w:r>
          </w:p>
        </w:tc>
        <w:tc>
          <w:tcPr>
            <w:tcW w:w="1530" w:type="dxa"/>
            <w:noWrap/>
          </w:tcPr>
          <w:p w:rsidR="00A25FD3" w:rsidRPr="005A4521" w:rsidP="00256319" w14:paraId="4E5FD7C3" w14:textId="77777777">
            <w:pPr>
              <w:widowControl/>
              <w:spacing w:after="120"/>
              <w:jc w:val="center"/>
              <w:rPr>
                <w:iCs/>
                <w:kern w:val="0"/>
                <w:sz w:val="20"/>
                <w:highlight w:val="yellow"/>
              </w:rPr>
            </w:pPr>
            <w:r w:rsidRPr="005A4521">
              <w:rPr>
                <w:iCs/>
                <w:kern w:val="0"/>
                <w:sz w:val="20"/>
              </w:rPr>
              <w:t>95.74</w:t>
            </w:r>
          </w:p>
        </w:tc>
      </w:tr>
      <w:tr w14:paraId="4A4459F6" w14:textId="77777777">
        <w:tblPrEx>
          <w:tblW w:w="7645" w:type="dxa"/>
          <w:jc w:val="center"/>
          <w:tblLayout w:type="fixed"/>
          <w:tblLook w:val="04A0"/>
        </w:tblPrEx>
        <w:trPr>
          <w:trHeight w:val="255"/>
          <w:jc w:val="center"/>
        </w:trPr>
        <w:tc>
          <w:tcPr>
            <w:tcW w:w="3325" w:type="dxa"/>
            <w:noWrap/>
          </w:tcPr>
          <w:p w:rsidR="00A25FD3" w:rsidRPr="00DE1BD2" w:rsidP="00256319" w14:paraId="6B024A4C" w14:textId="77777777">
            <w:pPr>
              <w:widowControl/>
              <w:spacing w:after="120"/>
              <w:rPr>
                <w:iCs/>
                <w:kern w:val="0"/>
                <w:sz w:val="20"/>
              </w:rPr>
            </w:pPr>
            <w:r w:rsidRPr="00DE1BD2">
              <w:rPr>
                <w:iCs/>
                <w:sz w:val="20"/>
              </w:rPr>
              <w:t>Toll Resellers</w:t>
            </w:r>
          </w:p>
        </w:tc>
        <w:tc>
          <w:tcPr>
            <w:tcW w:w="1800" w:type="dxa"/>
            <w:noWrap/>
          </w:tcPr>
          <w:p w:rsidR="00A25FD3" w:rsidRPr="005A4521" w:rsidP="00256319" w14:paraId="51E92AFD" w14:textId="77777777">
            <w:pPr>
              <w:widowControl/>
              <w:spacing w:after="120"/>
              <w:jc w:val="center"/>
              <w:rPr>
                <w:iCs/>
                <w:kern w:val="0"/>
                <w:sz w:val="20"/>
              </w:rPr>
            </w:pPr>
            <w:r w:rsidRPr="005A4521">
              <w:rPr>
                <w:iCs/>
                <w:kern w:val="0"/>
                <w:sz w:val="20"/>
              </w:rPr>
              <w:t>402</w:t>
            </w:r>
          </w:p>
        </w:tc>
        <w:tc>
          <w:tcPr>
            <w:tcW w:w="990" w:type="dxa"/>
          </w:tcPr>
          <w:p w:rsidR="00A25FD3" w:rsidRPr="005A4521" w:rsidP="00256319" w14:paraId="7922FC9B" w14:textId="77777777">
            <w:pPr>
              <w:widowControl/>
              <w:spacing w:after="120"/>
              <w:jc w:val="center"/>
              <w:rPr>
                <w:iCs/>
                <w:kern w:val="0"/>
                <w:sz w:val="20"/>
              </w:rPr>
            </w:pPr>
            <w:r w:rsidRPr="005A4521">
              <w:rPr>
                <w:iCs/>
                <w:kern w:val="0"/>
                <w:sz w:val="20"/>
              </w:rPr>
              <w:t>388</w:t>
            </w:r>
          </w:p>
        </w:tc>
        <w:tc>
          <w:tcPr>
            <w:tcW w:w="1530" w:type="dxa"/>
            <w:noWrap/>
          </w:tcPr>
          <w:p w:rsidR="00A25FD3" w:rsidRPr="005A4521" w:rsidP="00256319" w14:paraId="4E41B833" w14:textId="77777777">
            <w:pPr>
              <w:widowControl/>
              <w:spacing w:after="120"/>
              <w:jc w:val="center"/>
              <w:rPr>
                <w:iCs/>
                <w:kern w:val="0"/>
                <w:sz w:val="20"/>
                <w:highlight w:val="yellow"/>
              </w:rPr>
            </w:pPr>
            <w:r w:rsidRPr="005A4521">
              <w:rPr>
                <w:iCs/>
                <w:kern w:val="0"/>
                <w:sz w:val="20"/>
              </w:rPr>
              <w:t>96.52</w:t>
            </w:r>
          </w:p>
        </w:tc>
      </w:tr>
      <w:tr w14:paraId="731D7D89" w14:textId="77777777">
        <w:tblPrEx>
          <w:tblW w:w="7645" w:type="dxa"/>
          <w:jc w:val="center"/>
          <w:tblLayout w:type="fixed"/>
          <w:tblLook w:val="04A0"/>
        </w:tblPrEx>
        <w:trPr>
          <w:trHeight w:val="255"/>
          <w:jc w:val="center"/>
        </w:trPr>
        <w:tc>
          <w:tcPr>
            <w:tcW w:w="3325" w:type="dxa"/>
            <w:noWrap/>
          </w:tcPr>
          <w:p w:rsidR="00A25FD3" w:rsidRPr="00DE1BD2" w:rsidP="00256319" w14:paraId="3B3C1F9D" w14:textId="77777777">
            <w:pPr>
              <w:widowControl/>
              <w:spacing w:after="120"/>
              <w:rPr>
                <w:iCs/>
                <w:kern w:val="0"/>
                <w:sz w:val="20"/>
              </w:rPr>
            </w:pPr>
            <w:r w:rsidRPr="00DE1BD2">
              <w:rPr>
                <w:rFonts w:eastAsia="Calibri"/>
                <w:iCs/>
                <w:sz w:val="20"/>
              </w:rPr>
              <w:t>Telecommunications Resellers</w:t>
            </w:r>
          </w:p>
        </w:tc>
        <w:tc>
          <w:tcPr>
            <w:tcW w:w="1800" w:type="dxa"/>
            <w:noWrap/>
          </w:tcPr>
          <w:p w:rsidR="00A25FD3" w:rsidRPr="005A4521" w:rsidP="00256319" w14:paraId="0C959D6F" w14:textId="77777777">
            <w:pPr>
              <w:widowControl/>
              <w:spacing w:after="120"/>
              <w:jc w:val="center"/>
              <w:rPr>
                <w:iCs/>
                <w:kern w:val="0"/>
                <w:sz w:val="20"/>
              </w:rPr>
            </w:pPr>
            <w:r w:rsidRPr="005A4521">
              <w:rPr>
                <w:iCs/>
                <w:kern w:val="0"/>
                <w:sz w:val="20"/>
              </w:rPr>
              <w:t>655</w:t>
            </w:r>
          </w:p>
        </w:tc>
        <w:tc>
          <w:tcPr>
            <w:tcW w:w="990" w:type="dxa"/>
          </w:tcPr>
          <w:p w:rsidR="00A25FD3" w:rsidRPr="005A4521" w:rsidP="00256319" w14:paraId="62C5652B" w14:textId="77777777">
            <w:pPr>
              <w:widowControl/>
              <w:spacing w:after="120"/>
              <w:jc w:val="center"/>
              <w:rPr>
                <w:iCs/>
                <w:kern w:val="0"/>
                <w:sz w:val="20"/>
              </w:rPr>
            </w:pPr>
            <w:r w:rsidRPr="005A4521">
              <w:rPr>
                <w:iCs/>
                <w:kern w:val="0"/>
                <w:sz w:val="20"/>
              </w:rPr>
              <w:t>630</w:t>
            </w:r>
          </w:p>
        </w:tc>
        <w:tc>
          <w:tcPr>
            <w:tcW w:w="1530" w:type="dxa"/>
            <w:noWrap/>
          </w:tcPr>
          <w:p w:rsidR="00A25FD3" w:rsidRPr="005A4521" w:rsidP="00256319" w14:paraId="49C70527" w14:textId="77777777">
            <w:pPr>
              <w:widowControl/>
              <w:spacing w:after="120"/>
              <w:jc w:val="center"/>
              <w:rPr>
                <w:iCs/>
                <w:kern w:val="0"/>
                <w:sz w:val="20"/>
                <w:highlight w:val="yellow"/>
              </w:rPr>
            </w:pPr>
            <w:r w:rsidRPr="005A4521">
              <w:rPr>
                <w:iCs/>
                <w:kern w:val="0"/>
                <w:sz w:val="20"/>
              </w:rPr>
              <w:t>96.18</w:t>
            </w:r>
          </w:p>
        </w:tc>
      </w:tr>
      <w:tr w14:paraId="0762F1E4" w14:textId="77777777">
        <w:tblPrEx>
          <w:tblW w:w="7645" w:type="dxa"/>
          <w:jc w:val="center"/>
          <w:tblLayout w:type="fixed"/>
          <w:tblLook w:val="04A0"/>
        </w:tblPrEx>
        <w:trPr>
          <w:trHeight w:val="255"/>
          <w:jc w:val="center"/>
        </w:trPr>
        <w:tc>
          <w:tcPr>
            <w:tcW w:w="3325" w:type="dxa"/>
            <w:noWrap/>
          </w:tcPr>
          <w:p w:rsidR="00A25FD3" w:rsidRPr="00DE1BD2" w:rsidP="00256319" w14:paraId="4D65DED7" w14:textId="77777777">
            <w:pPr>
              <w:widowControl/>
              <w:spacing w:after="120"/>
              <w:rPr>
                <w:iCs/>
                <w:sz w:val="20"/>
              </w:rPr>
            </w:pPr>
            <w:r w:rsidRPr="00DE1BD2">
              <w:rPr>
                <w:iCs/>
                <w:sz w:val="20"/>
              </w:rPr>
              <w:t>Wired Telecommunications Carriers</w:t>
            </w:r>
            <w:r>
              <w:rPr>
                <w:iCs/>
                <w:sz w:val="20"/>
                <w:vertAlign w:val="superscript"/>
              </w:rPr>
              <w:footnoteReference w:id="214"/>
            </w:r>
            <w:r w:rsidRPr="00DE1BD2">
              <w:rPr>
                <w:iCs/>
                <w:sz w:val="20"/>
              </w:rPr>
              <w:t xml:space="preserve"> </w:t>
            </w:r>
          </w:p>
        </w:tc>
        <w:tc>
          <w:tcPr>
            <w:tcW w:w="1800" w:type="dxa"/>
            <w:noWrap/>
          </w:tcPr>
          <w:p w:rsidR="00A25FD3" w:rsidRPr="005A4521" w:rsidP="00256319" w14:paraId="5822B180" w14:textId="77777777">
            <w:pPr>
              <w:widowControl/>
              <w:spacing w:after="120"/>
              <w:jc w:val="center"/>
              <w:rPr>
                <w:iCs/>
                <w:kern w:val="0"/>
                <w:sz w:val="20"/>
              </w:rPr>
            </w:pPr>
            <w:r w:rsidRPr="005A4521">
              <w:rPr>
                <w:iCs/>
                <w:kern w:val="0"/>
                <w:sz w:val="20"/>
              </w:rPr>
              <w:t>4,971</w:t>
            </w:r>
          </w:p>
        </w:tc>
        <w:tc>
          <w:tcPr>
            <w:tcW w:w="990" w:type="dxa"/>
          </w:tcPr>
          <w:p w:rsidR="00A25FD3" w:rsidRPr="005A4521" w:rsidP="00256319" w14:paraId="46005BB5" w14:textId="77777777">
            <w:pPr>
              <w:widowControl/>
              <w:spacing w:after="120"/>
              <w:jc w:val="center"/>
              <w:rPr>
                <w:iCs/>
                <w:kern w:val="0"/>
                <w:sz w:val="20"/>
              </w:rPr>
            </w:pPr>
            <w:r w:rsidRPr="005A4521">
              <w:rPr>
                <w:iCs/>
                <w:kern w:val="0"/>
                <w:sz w:val="20"/>
              </w:rPr>
              <w:t>4,531</w:t>
            </w:r>
          </w:p>
        </w:tc>
        <w:tc>
          <w:tcPr>
            <w:tcW w:w="1530" w:type="dxa"/>
            <w:noWrap/>
          </w:tcPr>
          <w:p w:rsidR="00A25FD3" w:rsidRPr="005A4521" w:rsidP="00256319" w14:paraId="16CB114A" w14:textId="77777777">
            <w:pPr>
              <w:widowControl/>
              <w:spacing w:after="120"/>
              <w:jc w:val="center"/>
              <w:rPr>
                <w:iCs/>
                <w:kern w:val="0"/>
                <w:sz w:val="20"/>
                <w:highlight w:val="yellow"/>
              </w:rPr>
            </w:pPr>
            <w:r w:rsidRPr="005A4521">
              <w:rPr>
                <w:iCs/>
                <w:kern w:val="0"/>
                <w:sz w:val="20"/>
              </w:rPr>
              <w:t>91.15</w:t>
            </w:r>
          </w:p>
        </w:tc>
      </w:tr>
      <w:tr w14:paraId="39017102" w14:textId="77777777">
        <w:tblPrEx>
          <w:tblW w:w="7645" w:type="dxa"/>
          <w:jc w:val="center"/>
          <w:tblLayout w:type="fixed"/>
          <w:tblLook w:val="04A0"/>
        </w:tblPrEx>
        <w:trPr>
          <w:trHeight w:val="255"/>
          <w:jc w:val="center"/>
        </w:trPr>
        <w:tc>
          <w:tcPr>
            <w:tcW w:w="3325" w:type="dxa"/>
            <w:noWrap/>
          </w:tcPr>
          <w:p w:rsidR="00A25FD3" w:rsidRPr="00DE1BD2" w:rsidP="00256319" w14:paraId="79E67F88" w14:textId="77777777">
            <w:pPr>
              <w:widowControl/>
              <w:spacing w:after="120"/>
              <w:rPr>
                <w:iCs/>
                <w:kern w:val="0"/>
                <w:sz w:val="20"/>
              </w:rPr>
            </w:pPr>
            <w:r w:rsidRPr="00DE1BD2">
              <w:rPr>
                <w:iCs/>
                <w:sz w:val="20"/>
              </w:rPr>
              <w:t>Wireless Telecommunications Carriers (except Satellite)</w:t>
            </w:r>
            <w:r>
              <w:rPr>
                <w:iCs/>
                <w:sz w:val="20"/>
                <w:vertAlign w:val="superscript"/>
              </w:rPr>
              <w:footnoteReference w:id="215"/>
            </w:r>
            <w:r w:rsidRPr="00DE1BD2">
              <w:rPr>
                <w:iCs/>
                <w:sz w:val="20"/>
              </w:rPr>
              <w:t xml:space="preserve"> </w:t>
            </w:r>
          </w:p>
        </w:tc>
        <w:tc>
          <w:tcPr>
            <w:tcW w:w="1800" w:type="dxa"/>
            <w:noWrap/>
          </w:tcPr>
          <w:p w:rsidR="00A25FD3" w:rsidRPr="005A4521" w:rsidP="00256319" w14:paraId="1AB77E18" w14:textId="77777777">
            <w:pPr>
              <w:widowControl/>
              <w:spacing w:after="120"/>
              <w:jc w:val="center"/>
              <w:rPr>
                <w:iCs/>
                <w:kern w:val="0"/>
                <w:sz w:val="20"/>
              </w:rPr>
            </w:pPr>
            <w:r w:rsidRPr="005A4521">
              <w:rPr>
                <w:iCs/>
                <w:kern w:val="0"/>
                <w:sz w:val="20"/>
              </w:rPr>
              <w:t>608</w:t>
            </w:r>
          </w:p>
        </w:tc>
        <w:tc>
          <w:tcPr>
            <w:tcW w:w="990" w:type="dxa"/>
          </w:tcPr>
          <w:p w:rsidR="00A25FD3" w:rsidRPr="005A4521" w:rsidP="00256319" w14:paraId="0C6D1199" w14:textId="77777777">
            <w:pPr>
              <w:widowControl/>
              <w:spacing w:after="120"/>
              <w:jc w:val="center"/>
              <w:rPr>
                <w:iCs/>
                <w:kern w:val="0"/>
                <w:sz w:val="20"/>
              </w:rPr>
            </w:pPr>
            <w:r w:rsidRPr="005A4521">
              <w:rPr>
                <w:iCs/>
                <w:kern w:val="0"/>
                <w:sz w:val="20"/>
              </w:rPr>
              <w:t>522</w:t>
            </w:r>
          </w:p>
        </w:tc>
        <w:tc>
          <w:tcPr>
            <w:tcW w:w="1530" w:type="dxa"/>
            <w:noWrap/>
          </w:tcPr>
          <w:p w:rsidR="00A25FD3" w:rsidRPr="005A4521" w:rsidP="00256319" w14:paraId="4F48DADF" w14:textId="77777777">
            <w:pPr>
              <w:widowControl/>
              <w:spacing w:after="120"/>
              <w:jc w:val="center"/>
              <w:rPr>
                <w:iCs/>
                <w:kern w:val="0"/>
                <w:sz w:val="20"/>
                <w:highlight w:val="yellow"/>
              </w:rPr>
            </w:pPr>
            <w:r w:rsidRPr="005A4521">
              <w:rPr>
                <w:iCs/>
                <w:kern w:val="0"/>
                <w:sz w:val="20"/>
              </w:rPr>
              <w:t>85.86</w:t>
            </w:r>
          </w:p>
        </w:tc>
      </w:tr>
      <w:bookmarkEnd w:id="308"/>
    </w:tbl>
    <w:p w:rsidR="00A25FD3" w:rsidP="00256319" w14:paraId="075924F5" w14:textId="77777777">
      <w:pPr>
        <w:widowControl/>
      </w:pPr>
    </w:p>
    <w:p w:rsidR="00D35242" w:rsidRPr="00715BC5" w:rsidP="002519FC" w14:paraId="55EE74C6" w14:textId="77777777">
      <w:pPr>
        <w:spacing w:before="240" w:after="240"/>
        <w:rPr>
          <w:rFonts w:eastAsiaTheme="majorEastAsia"/>
          <w:b/>
          <w:bCs/>
          <w:szCs w:val="28"/>
        </w:rPr>
      </w:pPr>
      <w:r w:rsidRPr="00715BC5">
        <w:rPr>
          <w:rFonts w:eastAsiaTheme="majorEastAsia"/>
          <w:b/>
          <w:bCs/>
          <w:szCs w:val="28"/>
        </w:rPr>
        <w:t xml:space="preserve">Table </w:t>
      </w:r>
      <w:r>
        <w:rPr>
          <w:rFonts w:eastAsiaTheme="majorEastAsia"/>
          <w:b/>
          <w:bCs/>
          <w:szCs w:val="28"/>
        </w:rPr>
        <w:t>3</w:t>
      </w:r>
      <w:r w:rsidRPr="00715BC5">
        <w:rPr>
          <w:rFonts w:eastAsiaTheme="majorEastAsia"/>
          <w:b/>
          <w:bCs/>
          <w:szCs w:val="28"/>
        </w:rPr>
        <w:t>.  Broadcast Entity Data</w:t>
      </w:r>
    </w:p>
    <w:tbl>
      <w:tblPr>
        <w:tblW w:w="7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60"/>
        <w:gridCol w:w="1890"/>
        <w:gridCol w:w="900"/>
        <w:gridCol w:w="1345"/>
      </w:tblGrid>
      <w:tr w14:paraId="5C15FCC4" w14:textId="77777777">
        <w:tblPrEx>
          <w:tblW w:w="7195" w:type="dxa"/>
          <w:jc w:val="center"/>
          <w:tblLayout w:type="fixed"/>
          <w:tblLook w:val="04A0"/>
        </w:tblPrEx>
        <w:trPr>
          <w:trHeight w:val="300"/>
          <w:tblHeader/>
          <w:jc w:val="center"/>
        </w:trPr>
        <w:tc>
          <w:tcPr>
            <w:tcW w:w="3060" w:type="dxa"/>
            <w:shd w:val="pct5" w:color="auto" w:fill="auto"/>
            <w:noWrap/>
          </w:tcPr>
          <w:p w:rsidR="00D35242" w:rsidRPr="00715BC5" w:rsidP="00256319" w14:paraId="3802A4D3" w14:textId="77777777">
            <w:pPr>
              <w:widowControl/>
              <w:spacing w:after="120"/>
              <w:ind w:left="60"/>
              <w:rPr>
                <w:b/>
                <w:bCs/>
                <w:kern w:val="0"/>
                <w:sz w:val="20"/>
              </w:rPr>
            </w:pPr>
            <w:r w:rsidRPr="00715BC5">
              <w:rPr>
                <w:b/>
                <w:bCs/>
                <w:kern w:val="0"/>
                <w:sz w:val="20"/>
              </w:rPr>
              <w:t>Broadcast Station Owners (as of August 8, 2025)</w:t>
            </w:r>
            <w:r>
              <w:rPr>
                <w:b/>
                <w:bCs/>
                <w:sz w:val="20"/>
                <w:vertAlign w:val="superscript"/>
              </w:rPr>
              <w:footnoteReference w:id="216"/>
            </w:r>
          </w:p>
        </w:tc>
        <w:tc>
          <w:tcPr>
            <w:tcW w:w="4135" w:type="dxa"/>
            <w:gridSpan w:val="3"/>
            <w:shd w:val="pct5" w:color="auto" w:fill="auto"/>
            <w:noWrap/>
          </w:tcPr>
          <w:p w:rsidR="00D35242" w:rsidRPr="00715BC5" w:rsidP="00256319" w14:paraId="587A04C6" w14:textId="77777777">
            <w:pPr>
              <w:widowControl/>
              <w:jc w:val="center"/>
              <w:rPr>
                <w:kern w:val="0"/>
                <w:sz w:val="20"/>
              </w:rPr>
            </w:pPr>
            <w:r w:rsidRPr="00715BC5">
              <w:rPr>
                <w:b/>
                <w:bCs/>
                <w:kern w:val="0"/>
                <w:sz w:val="20"/>
              </w:rPr>
              <w:t>SBA Size Standard ($47 Million)</w:t>
            </w:r>
          </w:p>
        </w:tc>
      </w:tr>
      <w:tr w14:paraId="5A0150B7" w14:textId="77777777">
        <w:tblPrEx>
          <w:tblW w:w="7195" w:type="dxa"/>
          <w:jc w:val="center"/>
          <w:tblLayout w:type="fixed"/>
          <w:tblLook w:val="04A0"/>
        </w:tblPrEx>
        <w:trPr>
          <w:trHeight w:val="300"/>
          <w:tblHeader/>
          <w:jc w:val="center"/>
        </w:trPr>
        <w:tc>
          <w:tcPr>
            <w:tcW w:w="3060" w:type="dxa"/>
            <w:shd w:val="pct5" w:color="auto" w:fill="auto"/>
            <w:noWrap/>
          </w:tcPr>
          <w:p w:rsidR="00D35242" w:rsidRPr="00715BC5" w:rsidP="00256319" w14:paraId="528EC710" w14:textId="77777777">
            <w:pPr>
              <w:widowControl/>
              <w:spacing w:after="120"/>
              <w:rPr>
                <w:iCs/>
                <w:sz w:val="20"/>
              </w:rPr>
            </w:pPr>
            <w:r w:rsidRPr="00715BC5">
              <w:rPr>
                <w:b/>
                <w:bCs/>
                <w:kern w:val="0"/>
                <w:sz w:val="20"/>
              </w:rPr>
              <w:t>Affected Entity</w:t>
            </w:r>
          </w:p>
        </w:tc>
        <w:tc>
          <w:tcPr>
            <w:tcW w:w="1890" w:type="dxa"/>
            <w:shd w:val="pct5" w:color="auto" w:fill="auto"/>
            <w:noWrap/>
          </w:tcPr>
          <w:p w:rsidR="00D35242" w:rsidRPr="00715BC5" w:rsidP="00256319" w14:paraId="4A77A52D" w14:textId="77777777">
            <w:pPr>
              <w:widowControl/>
              <w:spacing w:after="120"/>
              <w:rPr>
                <w:b/>
                <w:bCs/>
                <w:kern w:val="0"/>
                <w:sz w:val="20"/>
              </w:rPr>
            </w:pPr>
            <w:r w:rsidRPr="00715BC5">
              <w:rPr>
                <w:b/>
                <w:bCs/>
                <w:kern w:val="0"/>
                <w:sz w:val="20"/>
              </w:rPr>
              <w:t># Commercial Licensed</w:t>
            </w:r>
            <w:r>
              <w:rPr>
                <w:b/>
                <w:bCs/>
                <w:sz w:val="20"/>
                <w:vertAlign w:val="superscript"/>
              </w:rPr>
              <w:footnoteReference w:id="217"/>
            </w:r>
            <w:r w:rsidRPr="00715BC5">
              <w:rPr>
                <w:b/>
                <w:bCs/>
                <w:kern w:val="0"/>
                <w:sz w:val="20"/>
              </w:rPr>
              <w:t xml:space="preserve"> </w:t>
            </w:r>
            <w:r>
              <w:rPr>
                <w:b/>
                <w:bCs/>
                <w:sz w:val="20"/>
                <w:vertAlign w:val="superscript"/>
              </w:rPr>
              <w:footnoteReference w:id="218"/>
            </w:r>
          </w:p>
        </w:tc>
        <w:tc>
          <w:tcPr>
            <w:tcW w:w="900" w:type="dxa"/>
            <w:shd w:val="pct5" w:color="auto" w:fill="auto"/>
          </w:tcPr>
          <w:p w:rsidR="00D35242" w:rsidRPr="00715BC5" w:rsidP="00256319" w14:paraId="6B088C8E" w14:textId="77777777">
            <w:pPr>
              <w:widowControl/>
              <w:spacing w:after="120"/>
              <w:rPr>
                <w:kern w:val="0"/>
                <w:sz w:val="20"/>
              </w:rPr>
            </w:pPr>
            <w:r w:rsidRPr="00715BC5">
              <w:rPr>
                <w:b/>
                <w:bCs/>
                <w:kern w:val="0"/>
                <w:sz w:val="20"/>
              </w:rPr>
              <w:t>Small Firms</w:t>
            </w:r>
          </w:p>
        </w:tc>
        <w:tc>
          <w:tcPr>
            <w:tcW w:w="1345" w:type="dxa"/>
            <w:shd w:val="pct5" w:color="auto" w:fill="auto"/>
            <w:noWrap/>
          </w:tcPr>
          <w:p w:rsidR="00D35242" w:rsidRPr="00715BC5" w:rsidP="00256319" w14:paraId="4205224A" w14:textId="77777777">
            <w:pPr>
              <w:widowControl/>
              <w:spacing w:after="120"/>
              <w:rPr>
                <w:kern w:val="0"/>
                <w:sz w:val="20"/>
              </w:rPr>
            </w:pPr>
            <w:r w:rsidRPr="00715BC5">
              <w:rPr>
                <w:b/>
                <w:bCs/>
                <w:kern w:val="0"/>
                <w:sz w:val="20"/>
              </w:rPr>
              <w:t>% Small Entities</w:t>
            </w:r>
          </w:p>
        </w:tc>
      </w:tr>
      <w:tr w14:paraId="746750AD" w14:textId="77777777">
        <w:tblPrEx>
          <w:tblW w:w="7195" w:type="dxa"/>
          <w:jc w:val="center"/>
          <w:tblLayout w:type="fixed"/>
          <w:tblLook w:val="04A0"/>
        </w:tblPrEx>
        <w:trPr>
          <w:trHeight w:val="300"/>
          <w:jc w:val="center"/>
        </w:trPr>
        <w:tc>
          <w:tcPr>
            <w:tcW w:w="3060" w:type="dxa"/>
            <w:noWrap/>
          </w:tcPr>
          <w:p w:rsidR="00D35242" w:rsidRPr="00715BC5" w:rsidP="00256319" w14:paraId="7F826287" w14:textId="77777777">
            <w:pPr>
              <w:widowControl/>
              <w:spacing w:after="120"/>
              <w:rPr>
                <w:iCs/>
                <w:kern w:val="0"/>
                <w:sz w:val="20"/>
              </w:rPr>
            </w:pPr>
            <w:r w:rsidRPr="00715BC5">
              <w:rPr>
                <w:iCs/>
                <w:sz w:val="20"/>
              </w:rPr>
              <w:t>Radio Stations (AM &amp; FM) Groups</w:t>
            </w:r>
          </w:p>
        </w:tc>
        <w:tc>
          <w:tcPr>
            <w:tcW w:w="1890" w:type="dxa"/>
            <w:noWrap/>
          </w:tcPr>
          <w:p w:rsidR="00D35242" w:rsidRPr="00715BC5" w:rsidP="00256319" w14:paraId="480AE461" w14:textId="77777777">
            <w:pPr>
              <w:widowControl/>
              <w:spacing w:after="120"/>
              <w:jc w:val="center"/>
              <w:rPr>
                <w:iCs/>
                <w:kern w:val="0"/>
                <w:sz w:val="20"/>
              </w:rPr>
            </w:pPr>
            <w:r w:rsidRPr="00715BC5">
              <w:rPr>
                <w:iCs/>
                <w:kern w:val="0"/>
                <w:sz w:val="20"/>
              </w:rPr>
              <w:t>2,881</w:t>
            </w:r>
          </w:p>
        </w:tc>
        <w:tc>
          <w:tcPr>
            <w:tcW w:w="900" w:type="dxa"/>
          </w:tcPr>
          <w:p w:rsidR="00D35242" w:rsidRPr="00715BC5" w:rsidP="00256319" w14:paraId="64E84982" w14:textId="77777777">
            <w:pPr>
              <w:widowControl/>
              <w:spacing w:after="120"/>
              <w:jc w:val="center"/>
              <w:rPr>
                <w:iCs/>
                <w:kern w:val="0"/>
                <w:sz w:val="20"/>
              </w:rPr>
            </w:pPr>
            <w:r w:rsidRPr="00715BC5">
              <w:rPr>
                <w:iCs/>
                <w:kern w:val="0"/>
                <w:sz w:val="20"/>
              </w:rPr>
              <w:t>2,863</w:t>
            </w:r>
          </w:p>
        </w:tc>
        <w:tc>
          <w:tcPr>
            <w:tcW w:w="1345" w:type="dxa"/>
            <w:noWrap/>
          </w:tcPr>
          <w:p w:rsidR="00D35242" w:rsidRPr="00715BC5" w:rsidP="00256319" w14:paraId="3E58EC20" w14:textId="77777777">
            <w:pPr>
              <w:widowControl/>
              <w:spacing w:after="120"/>
              <w:jc w:val="center"/>
              <w:rPr>
                <w:iCs/>
                <w:kern w:val="0"/>
                <w:sz w:val="20"/>
              </w:rPr>
            </w:pPr>
            <w:r w:rsidRPr="00715BC5">
              <w:rPr>
                <w:iCs/>
                <w:kern w:val="0"/>
                <w:sz w:val="20"/>
              </w:rPr>
              <w:t>99.38</w:t>
            </w:r>
          </w:p>
        </w:tc>
      </w:tr>
      <w:tr w14:paraId="2FA4A989" w14:textId="77777777">
        <w:tblPrEx>
          <w:tblW w:w="7195" w:type="dxa"/>
          <w:jc w:val="center"/>
          <w:tblLayout w:type="fixed"/>
          <w:tblLook w:val="04A0"/>
        </w:tblPrEx>
        <w:trPr>
          <w:trHeight w:val="255"/>
          <w:jc w:val="center"/>
        </w:trPr>
        <w:tc>
          <w:tcPr>
            <w:tcW w:w="3060" w:type="dxa"/>
            <w:noWrap/>
          </w:tcPr>
          <w:p w:rsidR="00D35242" w:rsidRPr="00715BC5" w:rsidP="00256319" w14:paraId="3A8F00DF" w14:textId="77777777">
            <w:pPr>
              <w:widowControl/>
              <w:spacing w:after="120"/>
              <w:rPr>
                <w:iCs/>
                <w:kern w:val="0"/>
                <w:sz w:val="20"/>
              </w:rPr>
            </w:pPr>
            <w:r w:rsidRPr="00715BC5">
              <w:rPr>
                <w:iCs/>
                <w:sz w:val="20"/>
              </w:rPr>
              <w:t>Television Stations</w:t>
            </w:r>
          </w:p>
        </w:tc>
        <w:tc>
          <w:tcPr>
            <w:tcW w:w="1890" w:type="dxa"/>
            <w:noWrap/>
          </w:tcPr>
          <w:p w:rsidR="00D35242" w:rsidRPr="00715BC5" w:rsidP="00256319" w14:paraId="1B2146F4" w14:textId="77777777">
            <w:pPr>
              <w:widowControl/>
              <w:spacing w:after="120"/>
              <w:jc w:val="center"/>
              <w:rPr>
                <w:iCs/>
                <w:kern w:val="0"/>
                <w:sz w:val="20"/>
              </w:rPr>
            </w:pPr>
            <w:r w:rsidRPr="00715BC5">
              <w:rPr>
                <w:iCs/>
                <w:kern w:val="0"/>
                <w:sz w:val="20"/>
              </w:rPr>
              <w:t>171</w:t>
            </w:r>
          </w:p>
        </w:tc>
        <w:tc>
          <w:tcPr>
            <w:tcW w:w="900" w:type="dxa"/>
          </w:tcPr>
          <w:p w:rsidR="00D35242" w:rsidRPr="00715BC5" w:rsidP="00256319" w14:paraId="66ABAD3E" w14:textId="77777777">
            <w:pPr>
              <w:widowControl/>
              <w:spacing w:after="120"/>
              <w:jc w:val="center"/>
              <w:rPr>
                <w:iCs/>
                <w:kern w:val="0"/>
                <w:sz w:val="20"/>
              </w:rPr>
            </w:pPr>
            <w:r w:rsidRPr="00715BC5">
              <w:rPr>
                <w:iCs/>
                <w:kern w:val="0"/>
                <w:sz w:val="20"/>
              </w:rPr>
              <w:t>142</w:t>
            </w:r>
          </w:p>
        </w:tc>
        <w:tc>
          <w:tcPr>
            <w:tcW w:w="1345" w:type="dxa"/>
            <w:noWrap/>
          </w:tcPr>
          <w:p w:rsidR="00D35242" w:rsidRPr="00715BC5" w:rsidP="00256319" w14:paraId="632222FA" w14:textId="77777777">
            <w:pPr>
              <w:widowControl/>
              <w:spacing w:after="120"/>
              <w:jc w:val="center"/>
              <w:rPr>
                <w:iCs/>
                <w:kern w:val="0"/>
                <w:sz w:val="20"/>
              </w:rPr>
            </w:pPr>
            <w:r w:rsidRPr="00715BC5">
              <w:rPr>
                <w:iCs/>
                <w:kern w:val="0"/>
                <w:sz w:val="20"/>
              </w:rPr>
              <w:t>83.04</w:t>
            </w:r>
          </w:p>
        </w:tc>
      </w:tr>
    </w:tbl>
    <w:p w:rsidR="00DE5526" w:rsidP="002519FC" w14:paraId="2A8BD25E" w14:textId="77777777">
      <w:pPr>
        <w:spacing w:before="240" w:after="240"/>
        <w:rPr>
          <w:rFonts w:eastAsiaTheme="majorEastAsia"/>
          <w:b/>
          <w:bCs/>
          <w:szCs w:val="28"/>
        </w:rPr>
      </w:pPr>
    </w:p>
    <w:p w:rsidR="002B1FB8" w14:paraId="1B65D0AE" w14:textId="77777777">
      <w:pPr>
        <w:widowControl/>
        <w:rPr>
          <w:rFonts w:eastAsiaTheme="majorEastAsia"/>
          <w:b/>
          <w:bCs/>
          <w:szCs w:val="28"/>
        </w:rPr>
      </w:pPr>
      <w:r>
        <w:rPr>
          <w:rFonts w:eastAsiaTheme="majorEastAsia"/>
          <w:b/>
          <w:bCs/>
          <w:szCs w:val="28"/>
        </w:rPr>
        <w:br w:type="page"/>
      </w:r>
    </w:p>
    <w:p w:rsidR="00D35242" w:rsidRPr="002519FC" w:rsidP="002519FC" w14:paraId="5B08C901" w14:textId="77777777">
      <w:pPr>
        <w:spacing w:before="240" w:after="240"/>
        <w:rPr>
          <w:rFonts w:eastAsiaTheme="majorEastAsia"/>
          <w:b/>
        </w:rPr>
      </w:pPr>
      <w:r w:rsidRPr="00B02A1C">
        <w:rPr>
          <w:rFonts w:eastAsiaTheme="majorEastAsia"/>
          <w:b/>
          <w:bCs/>
          <w:szCs w:val="28"/>
        </w:rPr>
        <w:t xml:space="preserve">Table </w:t>
      </w:r>
      <w:r>
        <w:rPr>
          <w:rFonts w:eastAsiaTheme="majorEastAsia"/>
          <w:b/>
          <w:bCs/>
          <w:szCs w:val="28"/>
        </w:rPr>
        <w:t>4</w:t>
      </w:r>
      <w:r w:rsidRPr="00B02A1C">
        <w:rPr>
          <w:rFonts w:eastAsiaTheme="majorEastAsia"/>
          <w:b/>
          <w:bCs/>
          <w:szCs w:val="28"/>
        </w:rPr>
        <w:t>.  Cable Entities Data</w:t>
      </w:r>
    </w:p>
    <w:tbl>
      <w:tblPr>
        <w:tblW w:w="7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0"/>
        <w:gridCol w:w="1885"/>
        <w:gridCol w:w="900"/>
        <w:gridCol w:w="990"/>
        <w:gridCol w:w="1080"/>
      </w:tblGrid>
      <w:tr w14:paraId="15FD82A1" w14:textId="77777777" w:rsidTr="00256319">
        <w:tblPrEx>
          <w:tblW w:w="7825" w:type="dxa"/>
          <w:jc w:val="center"/>
          <w:tblLayout w:type="fixed"/>
          <w:tblLook w:val="04A0"/>
        </w:tblPrEx>
        <w:trPr>
          <w:trHeight w:val="585"/>
          <w:tblHeader/>
          <w:jc w:val="center"/>
        </w:trPr>
        <w:tc>
          <w:tcPr>
            <w:tcW w:w="2970" w:type="dxa"/>
            <w:shd w:val="clear" w:color="auto" w:fill="F2F2F2" w:themeFill="background1" w:themeFillShade="F2"/>
            <w:noWrap/>
            <w:hideMark/>
          </w:tcPr>
          <w:p w:rsidR="00D35242" w:rsidRPr="00B02A1C" w:rsidP="00256319" w14:paraId="7B141C34" w14:textId="77777777">
            <w:pPr>
              <w:widowControl/>
              <w:spacing w:after="120"/>
              <w:ind w:left="60"/>
              <w:rPr>
                <w:b/>
                <w:bCs/>
                <w:kern w:val="0"/>
                <w:sz w:val="20"/>
              </w:rPr>
            </w:pPr>
            <w:r w:rsidRPr="00B02A1C">
              <w:rPr>
                <w:b/>
                <w:bCs/>
                <w:kern w:val="0"/>
                <w:sz w:val="20"/>
              </w:rPr>
              <w:t>Cable Entities</w:t>
            </w:r>
          </w:p>
        </w:tc>
        <w:tc>
          <w:tcPr>
            <w:tcW w:w="1885" w:type="dxa"/>
            <w:shd w:val="clear" w:color="auto" w:fill="F2F2F2" w:themeFill="background1" w:themeFillShade="F2"/>
            <w:noWrap/>
            <w:hideMark/>
          </w:tcPr>
          <w:p w:rsidR="00D35242" w:rsidRPr="00B02A1C" w:rsidP="00256319" w14:paraId="4D8AE5DC" w14:textId="77777777">
            <w:pPr>
              <w:widowControl/>
              <w:spacing w:after="120"/>
              <w:ind w:left="60"/>
              <w:rPr>
                <w:b/>
                <w:bCs/>
                <w:kern w:val="0"/>
                <w:sz w:val="20"/>
              </w:rPr>
            </w:pPr>
            <w:r w:rsidRPr="00B02A1C">
              <w:rPr>
                <w:b/>
                <w:bCs/>
                <w:kern w:val="0"/>
                <w:sz w:val="20"/>
              </w:rPr>
              <w:t>Size Standard</w:t>
            </w:r>
          </w:p>
        </w:tc>
        <w:tc>
          <w:tcPr>
            <w:tcW w:w="900" w:type="dxa"/>
            <w:shd w:val="clear" w:color="auto" w:fill="F2F2F2" w:themeFill="background1" w:themeFillShade="F2"/>
            <w:hideMark/>
          </w:tcPr>
          <w:p w:rsidR="00D35242" w:rsidRPr="00B02A1C" w:rsidP="00256319" w14:paraId="64A10335" w14:textId="77777777">
            <w:pPr>
              <w:widowControl/>
              <w:rPr>
                <w:b/>
                <w:bCs/>
                <w:kern w:val="0"/>
                <w:sz w:val="20"/>
              </w:rPr>
            </w:pPr>
            <w:r w:rsidRPr="00B02A1C">
              <w:rPr>
                <w:b/>
                <w:bCs/>
                <w:kern w:val="0"/>
                <w:sz w:val="20"/>
              </w:rPr>
              <w:t>Total Firms</w:t>
            </w:r>
          </w:p>
        </w:tc>
        <w:tc>
          <w:tcPr>
            <w:tcW w:w="990" w:type="dxa"/>
            <w:shd w:val="clear" w:color="auto" w:fill="F2F2F2" w:themeFill="background1" w:themeFillShade="F2"/>
          </w:tcPr>
          <w:p w:rsidR="00D35242" w:rsidRPr="00B02A1C" w:rsidP="00256319" w14:paraId="100503BD" w14:textId="77777777">
            <w:pPr>
              <w:widowControl/>
              <w:rPr>
                <w:b/>
                <w:bCs/>
                <w:kern w:val="0"/>
                <w:sz w:val="20"/>
              </w:rPr>
            </w:pPr>
            <w:r w:rsidRPr="00B02A1C">
              <w:rPr>
                <w:b/>
                <w:bCs/>
                <w:kern w:val="0"/>
                <w:sz w:val="20"/>
              </w:rPr>
              <w:t>Small Firms</w:t>
            </w:r>
          </w:p>
        </w:tc>
        <w:tc>
          <w:tcPr>
            <w:tcW w:w="1080" w:type="dxa"/>
            <w:shd w:val="clear" w:color="auto" w:fill="F2F2F2" w:themeFill="background1" w:themeFillShade="F2"/>
            <w:hideMark/>
          </w:tcPr>
          <w:p w:rsidR="00D35242" w:rsidRPr="00B02A1C" w:rsidP="00256319" w14:paraId="2B6D2A53" w14:textId="77777777">
            <w:pPr>
              <w:widowControl/>
              <w:rPr>
                <w:b/>
                <w:bCs/>
                <w:kern w:val="0"/>
                <w:sz w:val="20"/>
              </w:rPr>
            </w:pPr>
            <w:r w:rsidRPr="00B02A1C">
              <w:rPr>
                <w:b/>
                <w:bCs/>
                <w:kern w:val="0"/>
                <w:sz w:val="20"/>
              </w:rPr>
              <w:t>% Small Firms in Industry</w:t>
            </w:r>
          </w:p>
        </w:tc>
      </w:tr>
      <w:tr w14:paraId="5E09B119" w14:textId="77777777" w:rsidTr="0024636B">
        <w:tblPrEx>
          <w:tblW w:w="7825" w:type="dxa"/>
          <w:jc w:val="center"/>
          <w:tblLayout w:type="fixed"/>
          <w:tblLook w:val="04A0"/>
        </w:tblPrEx>
        <w:trPr>
          <w:cantSplit/>
          <w:trHeight w:val="300"/>
          <w:jc w:val="center"/>
        </w:trPr>
        <w:tc>
          <w:tcPr>
            <w:tcW w:w="2970" w:type="dxa"/>
            <w:noWrap/>
          </w:tcPr>
          <w:p w:rsidR="00D35242" w:rsidRPr="00B02A1C" w:rsidP="00256319" w14:paraId="3989111D" w14:textId="77777777">
            <w:pPr>
              <w:widowControl/>
              <w:spacing w:after="120"/>
              <w:rPr>
                <w:iCs/>
                <w:kern w:val="0"/>
                <w:sz w:val="20"/>
              </w:rPr>
            </w:pPr>
            <w:r w:rsidRPr="00B02A1C">
              <w:rPr>
                <w:iCs/>
                <w:kern w:val="0"/>
                <w:sz w:val="20"/>
              </w:rPr>
              <w:t xml:space="preserve">Cable System Operators (Telecom Act Standard) </w:t>
            </w:r>
          </w:p>
          <w:p w:rsidR="00D35242" w:rsidRPr="00B02A1C" w:rsidP="00256319" w14:paraId="5A6248F8" w14:textId="77777777">
            <w:pPr>
              <w:widowControl/>
              <w:spacing w:after="120"/>
              <w:rPr>
                <w:kern w:val="0"/>
                <w:sz w:val="20"/>
              </w:rPr>
            </w:pPr>
            <w:r w:rsidRPr="00B02A1C">
              <w:rPr>
                <w:iCs/>
                <w:kern w:val="0"/>
                <w:sz w:val="20"/>
              </w:rPr>
              <w:t>Small Cable Operator</w:t>
            </w:r>
          </w:p>
        </w:tc>
        <w:tc>
          <w:tcPr>
            <w:tcW w:w="1885" w:type="dxa"/>
            <w:noWrap/>
          </w:tcPr>
          <w:p w:rsidR="00D35242" w:rsidRPr="00B02A1C" w:rsidP="00256319" w14:paraId="07963E38" w14:textId="77777777">
            <w:pPr>
              <w:widowControl/>
              <w:spacing w:after="120"/>
              <w:rPr>
                <w:kern w:val="0"/>
                <w:sz w:val="20"/>
              </w:rPr>
            </w:pPr>
            <w:r w:rsidRPr="00B02A1C">
              <w:rPr>
                <w:kern w:val="0"/>
                <w:sz w:val="20"/>
                <w:szCs w:val="22"/>
              </w:rPr>
              <w:t xml:space="preserve">Serves fewer than 498,000 subscribers, either directly or </w:t>
            </w:r>
            <w:r w:rsidRPr="00B02A1C">
              <w:rPr>
                <w:kern w:val="0"/>
                <w:sz w:val="20"/>
              </w:rPr>
              <w:t>through affiliates</w:t>
            </w:r>
            <w:r>
              <w:rPr>
                <w:kern w:val="0"/>
                <w:sz w:val="20"/>
                <w:vertAlign w:val="superscript"/>
              </w:rPr>
              <w:footnoteReference w:id="219"/>
            </w:r>
            <w:r w:rsidRPr="00B02A1C">
              <w:rPr>
                <w:kern w:val="0"/>
                <w:sz w:val="20"/>
              </w:rPr>
              <w:t xml:space="preserve"> </w:t>
            </w:r>
            <w:r>
              <w:rPr>
                <w:kern w:val="0"/>
                <w:sz w:val="20"/>
                <w:vertAlign w:val="superscript"/>
              </w:rPr>
              <w:footnoteReference w:id="220"/>
            </w:r>
          </w:p>
        </w:tc>
        <w:tc>
          <w:tcPr>
            <w:tcW w:w="900" w:type="dxa"/>
            <w:noWrap/>
          </w:tcPr>
          <w:p w:rsidR="00D35242" w:rsidRPr="00B02A1C" w:rsidP="00256319" w14:paraId="29DDA1F1" w14:textId="77777777">
            <w:pPr>
              <w:widowControl/>
              <w:jc w:val="center"/>
              <w:rPr>
                <w:kern w:val="0"/>
                <w:sz w:val="20"/>
              </w:rPr>
            </w:pPr>
          </w:p>
          <w:p w:rsidR="00D35242" w:rsidRPr="00B02A1C" w:rsidP="00256319" w14:paraId="369A6BD9" w14:textId="77777777">
            <w:pPr>
              <w:widowControl/>
              <w:jc w:val="center"/>
              <w:rPr>
                <w:kern w:val="0"/>
                <w:sz w:val="20"/>
              </w:rPr>
            </w:pPr>
          </w:p>
          <w:p w:rsidR="00D35242" w:rsidRPr="00B02A1C" w:rsidP="00256319" w14:paraId="5D2840BE" w14:textId="77777777">
            <w:pPr>
              <w:widowControl/>
              <w:jc w:val="center"/>
              <w:rPr>
                <w:kern w:val="0"/>
                <w:sz w:val="20"/>
              </w:rPr>
            </w:pPr>
            <w:r w:rsidRPr="00B02A1C">
              <w:rPr>
                <w:kern w:val="0"/>
                <w:sz w:val="20"/>
              </w:rPr>
              <w:t>530</w:t>
            </w:r>
            <w:r>
              <w:rPr>
                <w:kern w:val="0"/>
                <w:sz w:val="20"/>
                <w:vertAlign w:val="superscript"/>
              </w:rPr>
              <w:footnoteReference w:id="221"/>
            </w:r>
          </w:p>
        </w:tc>
        <w:tc>
          <w:tcPr>
            <w:tcW w:w="990" w:type="dxa"/>
          </w:tcPr>
          <w:p w:rsidR="00D35242" w:rsidRPr="00B02A1C" w:rsidP="00256319" w14:paraId="6C489BDA" w14:textId="77777777">
            <w:pPr>
              <w:widowControl/>
              <w:rPr>
                <w:kern w:val="0"/>
                <w:sz w:val="20"/>
              </w:rPr>
            </w:pPr>
          </w:p>
          <w:p w:rsidR="00D35242" w:rsidRPr="00B02A1C" w:rsidP="00256319" w14:paraId="388FEA70" w14:textId="77777777">
            <w:pPr>
              <w:widowControl/>
              <w:rPr>
                <w:kern w:val="0"/>
                <w:sz w:val="20"/>
              </w:rPr>
            </w:pPr>
          </w:p>
          <w:p w:rsidR="00D35242" w:rsidRPr="00B02A1C" w:rsidP="00256319" w14:paraId="0421A86D" w14:textId="77777777">
            <w:pPr>
              <w:widowControl/>
              <w:jc w:val="center"/>
              <w:rPr>
                <w:kern w:val="0"/>
                <w:sz w:val="20"/>
              </w:rPr>
            </w:pPr>
            <w:r w:rsidRPr="00B02A1C">
              <w:rPr>
                <w:kern w:val="0"/>
                <w:sz w:val="20"/>
              </w:rPr>
              <w:t>524</w:t>
            </w:r>
            <w:r>
              <w:rPr>
                <w:kern w:val="0"/>
                <w:sz w:val="20"/>
                <w:vertAlign w:val="superscript"/>
              </w:rPr>
              <w:footnoteReference w:id="222"/>
            </w:r>
          </w:p>
        </w:tc>
        <w:tc>
          <w:tcPr>
            <w:tcW w:w="1080" w:type="dxa"/>
            <w:noWrap/>
          </w:tcPr>
          <w:p w:rsidR="00D35242" w:rsidRPr="00B02A1C" w:rsidP="00256319" w14:paraId="1A4719FE" w14:textId="77777777">
            <w:pPr>
              <w:widowControl/>
              <w:rPr>
                <w:kern w:val="0"/>
                <w:sz w:val="20"/>
              </w:rPr>
            </w:pPr>
          </w:p>
          <w:p w:rsidR="00D35242" w:rsidRPr="00B02A1C" w:rsidP="00256319" w14:paraId="34BCE82F" w14:textId="77777777">
            <w:pPr>
              <w:widowControl/>
              <w:rPr>
                <w:kern w:val="0"/>
                <w:sz w:val="20"/>
              </w:rPr>
            </w:pPr>
          </w:p>
          <w:p w:rsidR="00D35242" w:rsidRPr="00B02A1C" w:rsidP="00256319" w14:paraId="4E2434C8" w14:textId="77777777">
            <w:pPr>
              <w:widowControl/>
              <w:jc w:val="center"/>
              <w:rPr>
                <w:kern w:val="0"/>
                <w:sz w:val="20"/>
              </w:rPr>
            </w:pPr>
            <w:r w:rsidRPr="00B02A1C">
              <w:rPr>
                <w:kern w:val="0"/>
                <w:sz w:val="20"/>
              </w:rPr>
              <w:t>98.87%</w:t>
            </w:r>
          </w:p>
        </w:tc>
      </w:tr>
    </w:tbl>
    <w:p w:rsidR="006B1345" w:rsidRPr="00256319" w:rsidP="00735EC7" w14:paraId="2DC411DF" w14:textId="77777777">
      <w:pPr>
        <w:widowControl/>
        <w:tabs>
          <w:tab w:val="num" w:pos="1080"/>
        </w:tabs>
        <w:spacing w:after="120"/>
        <w:rPr>
          <w:highlight w:val="yellow"/>
        </w:rPr>
      </w:pPr>
    </w:p>
    <w:p w:rsidR="006B1345" w:rsidRPr="00A414F5" w:rsidP="00256319" w14:paraId="0547135A" w14:textId="77777777">
      <w:pPr>
        <w:pStyle w:val="Heading2"/>
        <w:widowControl/>
      </w:pPr>
      <w:bookmarkStart w:id="309" w:name="_Toc205387952"/>
      <w:bookmarkStart w:id="310" w:name="_Toc236905985"/>
      <w:r w:rsidRPr="00736A0D">
        <w:t xml:space="preserve">Description of </w:t>
      </w:r>
      <w:r>
        <w:t xml:space="preserve">Economic Impact and </w:t>
      </w:r>
      <w:r w:rsidRPr="00736A0D">
        <w:t>Projected Reporting, Recordkeeping, and Other Compliance Requirements for Small Entities</w:t>
      </w:r>
      <w:bookmarkEnd w:id="309"/>
      <w:bookmarkEnd w:id="310"/>
    </w:p>
    <w:p w:rsidR="006B1345" w:rsidP="00575DB9" w14:paraId="12BE0591" w14:textId="73B933AA">
      <w:pPr>
        <w:pStyle w:val="ParaNum"/>
        <w:widowControl/>
        <w:tabs>
          <w:tab w:val="num" w:pos="1080"/>
          <w:tab w:val="clear" w:pos="1440"/>
        </w:tabs>
      </w:pPr>
      <w:r>
        <w:rPr>
          <w:szCs w:val="22"/>
        </w:rPr>
        <w:t>The RFA directs agencies to describe the economic impact of adopted rules on small entities, as well as projected reporting, recordkeeping and other compliance requirements, including an estimate of the classes of small entities which will be subject to the requirement and the type of professional skills necessary for preparation of the report or record.</w:t>
      </w:r>
      <w:r>
        <w:rPr>
          <w:rStyle w:val="FootnoteReference"/>
          <w:szCs w:val="22"/>
        </w:rPr>
        <w:footnoteReference w:id="223"/>
      </w:r>
    </w:p>
    <w:p w:rsidR="006B1345" w:rsidRPr="007D4F08" w:rsidP="00575DB9" w14:paraId="1EE8430D" w14:textId="75868F4A">
      <w:pPr>
        <w:pStyle w:val="ParaNum"/>
        <w:widowControl/>
        <w:tabs>
          <w:tab w:val="num" w:pos="1080"/>
          <w:tab w:val="clear" w:pos="1440"/>
        </w:tabs>
      </w:pPr>
      <w:r w:rsidRPr="007D4F08">
        <w:t>The</w:t>
      </w:r>
      <w:bookmarkStart w:id="311" w:name="_Hlk173336024"/>
      <w:r w:rsidRPr="007D4F08">
        <w:rPr>
          <w:i/>
        </w:rPr>
        <w:t xml:space="preserve"> </w:t>
      </w:r>
      <w:r w:rsidR="005671EE">
        <w:rPr>
          <w:i/>
        </w:rPr>
        <w:t xml:space="preserve">FY 2026 </w:t>
      </w:r>
      <w:r w:rsidRPr="007D4F08">
        <w:rPr>
          <w:i/>
        </w:rPr>
        <w:t>Report and Order</w:t>
      </w:r>
      <w:bookmarkEnd w:id="311"/>
      <w:r w:rsidRPr="007D4F08">
        <w:t xml:space="preserve"> does not adopt any changes to the Commission’s reporting, recordkeeping, or other compliance requirements for collecting regulatory fees from regulatees.  Small and other regulated entities are required to pay regulatory fees on an annual basis.  The cost of compliance with the annual regulatory assessment for small entities is the amount assessed for their regulatory fee category, based upon the methodology employed by the Commission in FY 202</w:t>
      </w:r>
      <w:r w:rsidRPr="007D4F08" w:rsidR="00A50D47">
        <w:t>6</w:t>
      </w:r>
      <w:r w:rsidRPr="007D4F08">
        <w:t xml:space="preserve"> to determine the allocation of direct FTEs within the core bureaus, and indirect FTEs in non-core bureaus and offices.</w:t>
      </w:r>
      <w:r w:rsidR="00CB1027">
        <w:t xml:space="preserve"> </w:t>
      </w:r>
      <w:r w:rsidR="005671EE">
        <w:t>Moreover, c</w:t>
      </w:r>
      <w:r w:rsidRPr="00CB1027" w:rsidR="00CB1027">
        <w:t>omplying with their annual regulatory assessment should not require small entities to hire professionals to comply, as they are accustomed to paying the annual fees and most should be familiar with both the Commission’s current collection process.</w:t>
      </w:r>
    </w:p>
    <w:p w:rsidR="006B1345" w:rsidRPr="007D4F08" w:rsidP="00575DB9" w14:paraId="58346FCF" w14:textId="559EDDDF">
      <w:pPr>
        <w:pStyle w:val="ParaNum"/>
        <w:widowControl/>
        <w:tabs>
          <w:tab w:val="num" w:pos="1080"/>
          <w:tab w:val="clear" w:pos="1440"/>
        </w:tabs>
      </w:pPr>
      <w:r>
        <w:t>In addition, s</w:t>
      </w:r>
      <w:r w:rsidRPr="007D4F08" w:rsidR="009A0513">
        <w:t xml:space="preserve">mall entities facing financial hardship from the regulatory assessments adopted in the </w:t>
      </w:r>
      <w:r w:rsidR="0003367D">
        <w:rPr>
          <w:i/>
          <w:iCs/>
        </w:rPr>
        <w:t xml:space="preserve">FY 2026 </w:t>
      </w:r>
      <w:r w:rsidRPr="007D4F08" w:rsidR="009A0513">
        <w:rPr>
          <w:i/>
        </w:rPr>
        <w:t>Report and Order</w:t>
      </w:r>
      <w:r w:rsidRPr="007D4F08" w:rsidR="009A0513">
        <w:t xml:space="preserve"> may qualify for fee relief through waivers, reductions, deferrals, or installment payments.  </w:t>
      </w:r>
      <w:r w:rsidR="0003367D">
        <w:t>Further</w:t>
      </w:r>
      <w:r w:rsidRPr="007D4F08" w:rsidR="009A0513">
        <w:t>, small entities may be exempt from regulatory fees if the assessed amount falls below the Commission’s established de minimis threshold.</w:t>
      </w:r>
      <w:r>
        <w:rPr>
          <w:rStyle w:val="FootnoteReference"/>
        </w:rPr>
        <w:footnoteReference w:id="224"/>
      </w:r>
    </w:p>
    <w:p w:rsidR="006B1345" w:rsidRPr="00A414F5" w:rsidP="00256319" w14:paraId="6EB239E7" w14:textId="77777777">
      <w:pPr>
        <w:pStyle w:val="Heading2"/>
        <w:widowControl/>
      </w:pPr>
      <w:bookmarkStart w:id="312" w:name="_Toc205387953"/>
      <w:bookmarkStart w:id="313" w:name="_Toc236905986"/>
      <w:r>
        <w:t xml:space="preserve">Discussion of </w:t>
      </w:r>
      <w:r w:rsidRPr="00A414F5">
        <w:t xml:space="preserve">Steps Taken to Minimize </w:t>
      </w:r>
      <w:r>
        <w:t xml:space="preserve">the </w:t>
      </w:r>
      <w:r w:rsidRPr="00A414F5">
        <w:t>Significant Economic Impact on Small Entities, and Significant Alternatives Considered</w:t>
      </w:r>
      <w:bookmarkEnd w:id="312"/>
      <w:bookmarkEnd w:id="313"/>
    </w:p>
    <w:p w:rsidR="0071789C" w:rsidRPr="00521D36" w:rsidP="00575DB9" w14:paraId="5B43A86E" w14:textId="77777777">
      <w:pPr>
        <w:pStyle w:val="ParaNum"/>
        <w:tabs>
          <w:tab w:val="num" w:pos="1080"/>
          <w:tab w:val="clear" w:pos="1440"/>
        </w:tabs>
      </w:pPr>
      <w:bookmarkStart w:id="314" w:name="_Hlk173241897"/>
      <w:r w:rsidRPr="00521D36">
        <w:t>The RFA requires an agency to provide, “a description of the steps the agency has taken to minimize the significant economic impact on small entities … including a statement of the factual, policy, and legal reasons for selecting the alternative adopted in the final rule and why each one of the other significant alternatives to the rule considered by the agency which affect the impact on small entities was rejected.”</w:t>
      </w:r>
      <w:r>
        <w:rPr>
          <w:rStyle w:val="FootnoteReference"/>
          <w:sz w:val="22"/>
        </w:rPr>
        <w:footnoteReference w:id="225"/>
      </w:r>
    </w:p>
    <w:p w:rsidR="0071789C" w:rsidRPr="00521D36" w:rsidP="00575DB9" w14:paraId="4DA17660" w14:textId="208FF1C5">
      <w:pPr>
        <w:pStyle w:val="ParaNum"/>
        <w:tabs>
          <w:tab w:val="num" w:pos="1080"/>
          <w:tab w:val="clear" w:pos="1440"/>
        </w:tabs>
      </w:pPr>
      <w:r w:rsidRPr="00521D36">
        <w:t xml:space="preserve">In response to the </w:t>
      </w:r>
      <w:r w:rsidRPr="00E27AB3">
        <w:rPr>
          <w:i/>
          <w:iCs/>
        </w:rPr>
        <w:t>FY 2026 NPRM</w:t>
      </w:r>
      <w:r w:rsidRPr="00521D36">
        <w:t xml:space="preserve">, the Commission received comments proposing alternatives to various elements of the methodology for assessing regulatory fees, </w:t>
      </w:r>
      <w:r w:rsidR="0003367D">
        <w:t xml:space="preserve">to </w:t>
      </w:r>
      <w:r w:rsidRPr="00521D36">
        <w:t xml:space="preserve">the FY 2026 regulatory fee schedule, as well as </w:t>
      </w:r>
      <w:r w:rsidR="0003367D">
        <w:t xml:space="preserve">to </w:t>
      </w:r>
      <w:r w:rsidRPr="00521D36">
        <w:t xml:space="preserve">proposals advocating the adoption of new fee categories for the collection of regulatory fees, shifting burdens among payors by, e.g., capping fees for selected categories, and increasing the de minimis threshold for exemptions from fees.  After considering those comments and the Commission’s precedent, the regulatory fees adopted in the </w:t>
      </w:r>
      <w:r w:rsidRPr="008C61F8" w:rsidR="0003367D">
        <w:rPr>
          <w:i/>
          <w:iCs/>
        </w:rPr>
        <w:t xml:space="preserve">FY 2026 </w:t>
      </w:r>
      <w:r w:rsidRPr="008C61F8">
        <w:rPr>
          <w:i/>
          <w:iCs/>
        </w:rPr>
        <w:t>Report and Order</w:t>
      </w:r>
      <w:r w:rsidRPr="00521D36">
        <w:t xml:space="preserve"> reflect the Commission’s efforts to minimize significant economic impact on small entities when practicable.  Below is a discussion of some of the steps the Commission has taken in the </w:t>
      </w:r>
      <w:r w:rsidRPr="008C61F8" w:rsidR="0003367D">
        <w:rPr>
          <w:i/>
          <w:iCs/>
        </w:rPr>
        <w:t xml:space="preserve">FY 2026 </w:t>
      </w:r>
      <w:r w:rsidRPr="008C61F8">
        <w:rPr>
          <w:i/>
          <w:iCs/>
        </w:rPr>
        <w:t>Report and Order</w:t>
      </w:r>
      <w:r w:rsidRPr="00521D36">
        <w:t xml:space="preserve"> and alternative proposals it considered in reaching its conclusions.</w:t>
      </w:r>
    </w:p>
    <w:p w:rsidR="0071789C" w:rsidRPr="00521D36" w:rsidP="00575DB9" w14:paraId="464728BA" w14:textId="485FD04D">
      <w:pPr>
        <w:pStyle w:val="ParaNum"/>
        <w:tabs>
          <w:tab w:val="num" w:pos="1080"/>
          <w:tab w:val="clear" w:pos="1440"/>
        </w:tabs>
      </w:pPr>
      <w:r w:rsidRPr="00DF5134">
        <w:rPr>
          <w:i/>
          <w:iCs/>
        </w:rPr>
        <w:t>Assessment of Regulatory Fees.</w:t>
      </w:r>
      <w:r w:rsidRPr="00521D36">
        <w:t xml:space="preserve">  For FY 2026, we employ the same long-standing methodology as the Commission has applied in FY 2023, 2024 and 2025.  However, we conclude as the Commission did in FY 2023, 2024, and 2025 that the work of certain FTEs located in the Office of General Counsel, the Office of Economics and Analytics, and the Public Safety and Homeland Security Bureau merits reallocation as direct FTEs to a core bureau.  Based on the results of our staff’s high-level evaluation of the work conducted within the Commission, we conclude in the </w:t>
      </w:r>
      <w:r w:rsidRPr="008C61F8" w:rsidR="0003367D">
        <w:rPr>
          <w:i/>
          <w:iCs/>
        </w:rPr>
        <w:t>FY</w:t>
      </w:r>
      <w:r w:rsidR="0009300F">
        <w:rPr>
          <w:i/>
          <w:iCs/>
        </w:rPr>
        <w:t xml:space="preserve"> </w:t>
      </w:r>
      <w:r w:rsidRPr="008C61F8" w:rsidR="0003367D">
        <w:rPr>
          <w:i/>
          <w:iCs/>
        </w:rPr>
        <w:t xml:space="preserve">2026 </w:t>
      </w:r>
      <w:r w:rsidRPr="008C61F8">
        <w:rPr>
          <w:i/>
          <w:iCs/>
        </w:rPr>
        <w:t>Report and Order</w:t>
      </w:r>
      <w:r w:rsidRPr="00521D36">
        <w:t xml:space="preserve"> that certain indirect FTEs could be reassigned as direct FTEs, and we incorporate these into the count of FTEs of the relevant core bureau for purposes of calculating regulatory fees for FY 2026.</w:t>
      </w:r>
    </w:p>
    <w:p w:rsidR="0071789C" w:rsidRPr="004022D0" w:rsidP="00575DB9" w14:paraId="32F237F8" w14:textId="4D3AD75A">
      <w:pPr>
        <w:pStyle w:val="ParaNum"/>
        <w:tabs>
          <w:tab w:val="num" w:pos="1080"/>
          <w:tab w:val="clear" w:pos="1440"/>
        </w:tabs>
      </w:pPr>
      <w:r w:rsidRPr="00FA0FC0">
        <w:rPr>
          <w:i/>
          <w:iCs/>
        </w:rPr>
        <w:t>New Categories of Fee Payors</w:t>
      </w:r>
      <w:r w:rsidRPr="00DD239A">
        <w:t>.</w:t>
      </w:r>
      <w:r w:rsidRPr="004022D0">
        <w:t xml:space="preserve">  In the Report and Order, we considered and rejected the alternatives proposed by commenters, including SES, the State Broadcasters Associations, </w:t>
      </w:r>
      <w:r w:rsidR="0003367D">
        <w:t xml:space="preserve">and </w:t>
      </w:r>
      <w:r w:rsidRPr="004022D0">
        <w:t xml:space="preserve">One Ministries, Inc., to adopt new categories of regulatory fee payors.  </w:t>
      </w:r>
      <w:r w:rsidRPr="00DD239A">
        <w:t>SES argues that the Commission should create new fee categories for experimental licenses, unlicensed use, and automated frequency coordination systems</w:t>
      </w:r>
      <w:r w:rsidRPr="00DD239A">
        <w:rPr>
          <w:vertAlign w:val="superscript"/>
        </w:rPr>
        <w:t>.</w:t>
      </w:r>
      <w:r>
        <w:rPr>
          <w:vertAlign w:val="superscript"/>
        </w:rPr>
        <w:footnoteReference w:id="226"/>
      </w:r>
      <w:r w:rsidRPr="00DD239A">
        <w:t xml:space="preserve">  The State Broadcasters Associations suggest that we adopt a new fee category of equipment certification labs.</w:t>
      </w:r>
      <w:r>
        <w:rPr>
          <w:vertAlign w:val="superscript"/>
        </w:rPr>
        <w:footnoteReference w:id="227"/>
      </w:r>
      <w:r w:rsidR="005178B8">
        <w:t xml:space="preserve"> </w:t>
      </w:r>
      <w:r w:rsidRPr="00DD239A">
        <w:t xml:space="preserve"> </w:t>
      </w:r>
      <w:r w:rsidRPr="004022D0">
        <w:t xml:space="preserve">One Ministries argues that we should consider virtual </w:t>
      </w:r>
      <w:r w:rsidR="00C97E8C">
        <w:t>Multichannel Video Programming Distributors (</w:t>
      </w:r>
      <w:r w:rsidRPr="004022D0">
        <w:t>MVPD</w:t>
      </w:r>
      <w:r w:rsidR="00C97E8C">
        <w:t>)</w:t>
      </w:r>
      <w:r w:rsidRPr="004022D0">
        <w:t xml:space="preserve"> providers as equivalent to cable service providers and assess the same fees</w:t>
      </w:r>
      <w:r w:rsidRPr="00DD239A">
        <w:t>.</w:t>
      </w:r>
      <w:r>
        <w:rPr>
          <w:vertAlign w:val="superscript"/>
        </w:rPr>
        <w:footnoteReference w:id="228"/>
      </w:r>
      <w:r w:rsidRPr="00DD239A">
        <w:t xml:space="preserve">  SES even goes so far as to suggest the Commission should designate the Office of Engineering and Technology as a new core bureau. As we explicitly explained in the </w:t>
      </w:r>
      <w:r w:rsidRPr="008C61F8">
        <w:rPr>
          <w:i/>
          <w:iCs/>
        </w:rPr>
        <w:t>FY 2026 NPRM</w:t>
      </w:r>
      <w:r w:rsidRPr="00DD239A">
        <w:t xml:space="preserve">, commenters were asked to provide “detailed evidence of materially changed circumstances, rather than reiterate[d] arguments that the Commission has historically declined to adopt.”  Instead, commenters and their supporters either repeat or slightly recast old arguments and fail to provide any material changed circumstances in support of their arguments.  </w:t>
      </w:r>
      <w:r w:rsidRPr="004022D0">
        <w:t xml:space="preserve">For these and other reasons detailed in the </w:t>
      </w:r>
      <w:r w:rsidRPr="008C61F8" w:rsidR="008663DF">
        <w:rPr>
          <w:i/>
          <w:iCs/>
        </w:rPr>
        <w:t xml:space="preserve">FY 2026 </w:t>
      </w:r>
      <w:r w:rsidRPr="008C61F8">
        <w:rPr>
          <w:i/>
          <w:iCs/>
        </w:rPr>
        <w:t>Report and Order</w:t>
      </w:r>
      <w:r w:rsidRPr="004022D0">
        <w:t xml:space="preserve">, the Commission declined to adopt any of these new fee payor categories which </w:t>
      </w:r>
      <w:r w:rsidR="000E4998">
        <w:t>c</w:t>
      </w:r>
      <w:r w:rsidRPr="004022D0">
        <w:t>ould impose new economic burdens on small entities in these categories.</w:t>
      </w:r>
      <w:r>
        <w:rPr>
          <w:vertAlign w:val="superscript"/>
        </w:rPr>
        <w:footnoteReference w:id="229"/>
      </w:r>
    </w:p>
    <w:p w:rsidR="0071789C" w:rsidRPr="00FD5D6A" w:rsidP="00575DB9" w14:paraId="1159FB1D" w14:textId="433A24DA">
      <w:pPr>
        <w:pStyle w:val="ParaNum"/>
        <w:tabs>
          <w:tab w:val="num" w:pos="1080"/>
          <w:tab w:val="clear" w:pos="1440"/>
        </w:tabs>
      </w:pPr>
      <w:r w:rsidRPr="00FA0FC0">
        <w:rPr>
          <w:i/>
          <w:iCs/>
        </w:rPr>
        <w:t xml:space="preserve">Shifting Fee </w:t>
      </w:r>
      <w:r w:rsidRPr="00C65760">
        <w:rPr>
          <w:i/>
        </w:rPr>
        <w:t>Burdens.</w:t>
      </w:r>
      <w:r w:rsidRPr="00C65760">
        <w:t xml:space="preserve">  Certain commenters request the Commission cap fees for selected categories of fee payors to alleviate the burden </w:t>
      </w:r>
      <w:r w:rsidR="001F5FCE">
        <w:t xml:space="preserve">of </w:t>
      </w:r>
      <w:r w:rsidRPr="00C65760">
        <w:t xml:space="preserve">fee increases, but such a shift would inevitably increase burdens on other payors. </w:t>
      </w:r>
      <w:r w:rsidR="00732C32">
        <w:t xml:space="preserve"> </w:t>
      </w:r>
      <w:r w:rsidRPr="00C65760">
        <w:t>In particular, Kepler and SES express concern about the increase in fees from FY 2025 for regulatees of the Space Bureau and ask the Commission “to place a moratorium on increasing the FY 2026 fees relative to those collected for FY 2025” or to “buffer increases” of the fees.</w:t>
      </w:r>
      <w:r>
        <w:rPr>
          <w:rStyle w:val="FootnoteReference"/>
          <w:sz w:val="22"/>
        </w:rPr>
        <w:footnoteReference w:id="230"/>
      </w:r>
      <w:r w:rsidRPr="00C65760">
        <w:t xml:space="preserve">  Similarly, SCC and NASCA assert that the fee increase for regulatees of the Office of International Affairs is excessive and propose that the Commission “reduce the proposed submarine cable fees to a level commensurate with economic reality and the statutory boundaries the Commission must abide by” or “cap any increase at no more than 10 percent for FY 2026, with the revenue requirement in excess of the amount represented by the cap treated as the equivalent of indirect FTEs.”</w:t>
      </w:r>
      <w:r>
        <w:rPr>
          <w:rStyle w:val="FootnoteReference"/>
          <w:sz w:val="22"/>
        </w:rPr>
        <w:footnoteReference w:id="231"/>
      </w:r>
      <w:r w:rsidRPr="00C65760">
        <w:t xml:space="preserve">  </w:t>
      </w:r>
      <w:r w:rsidRPr="00C65760">
        <w:rPr>
          <w:rFonts w:eastAsia="Aptos"/>
        </w:rPr>
        <w:t xml:space="preserve">NAB proposes that </w:t>
      </w:r>
      <w:r w:rsidR="00066082">
        <w:rPr>
          <w:rFonts w:eastAsia="Aptos"/>
        </w:rPr>
        <w:t xml:space="preserve">the </w:t>
      </w:r>
      <w:r w:rsidRPr="00C65760">
        <w:rPr>
          <w:rFonts w:eastAsia="Aptos"/>
        </w:rPr>
        <w:t xml:space="preserve">Commission </w:t>
      </w:r>
      <w:r w:rsidRPr="00C65760">
        <w:t>reduce the regulatory fees on Transmit/Receive and Transmit only earth stations because broadcasters pay earth station regulatory fees in addition to the fees assessed for their broadcasting licenses, which they claim unfairly compounds their financial burden.</w:t>
      </w:r>
      <w:r>
        <w:rPr>
          <w:rStyle w:val="FootnoteReference"/>
          <w:sz w:val="22"/>
        </w:rPr>
        <w:footnoteReference w:id="232"/>
      </w:r>
    </w:p>
    <w:p w:rsidR="0071789C" w:rsidRPr="00C65760" w:rsidP="00575DB9" w14:paraId="44034F17" w14:textId="4F250DB5">
      <w:pPr>
        <w:pStyle w:val="ParaNum"/>
        <w:tabs>
          <w:tab w:val="num" w:pos="1080"/>
          <w:tab w:val="clear" w:pos="1440"/>
        </w:tabs>
      </w:pPr>
      <w:r w:rsidRPr="00FD5D6A">
        <w:t xml:space="preserve">Although the Commission is mindful of concerns raised by these commenters that our regulatory fees need to be predictable and not prone to excessive fluctuation, it was unable to reconcile these particular requests for special accommodations with </w:t>
      </w:r>
      <w:r w:rsidR="009249BC">
        <w:t>its</w:t>
      </w:r>
      <w:r w:rsidRPr="00FD5D6A" w:rsidR="009249BC">
        <w:t xml:space="preserve"> </w:t>
      </w:r>
      <w:r w:rsidRPr="00FD5D6A">
        <w:t xml:space="preserve">statutory obligation to collect the Commission’s entire appropriation this fiscal year.  The fee increases for FY 2026 are due to either increased direct FTEs working on satellite and earth station matters and submarine cable matters, changes in the units of measure for these fee categories, and/or the roughly 6.6% increase in the Commission’s overall fiscal year appropriation. </w:t>
      </w:r>
      <w:r w:rsidR="005425A6">
        <w:t xml:space="preserve"> </w:t>
      </w:r>
      <w:r w:rsidRPr="00FD5D6A">
        <w:t>Thus, the FY 2026 regulatory fee increase is attributable directly to circumstances which were for the benefit of these fee payors under the Commission’s methodology.  As the Commission has observed, “because we must collect the full amount of the appropriation as an offsetting collection, decreasing the fee on any one category must be offset with an increased collection in another category.”</w:t>
      </w:r>
      <w:r>
        <w:rPr>
          <w:rStyle w:val="FootnoteReference"/>
          <w:sz w:val="22"/>
        </w:rPr>
        <w:footnoteReference w:id="233"/>
      </w:r>
      <w:r w:rsidRPr="00C65760">
        <w:t xml:space="preserve">  The Commission declined to take such inherently unfair actions in circumstances such as these where regulatory fees are based on direct FTEs to a core bureau, are consistent with our statutory congressional direction under section 9 of the Communications Act, and no other special extenuating circumstances for consideration exist.</w:t>
      </w:r>
      <w:r>
        <w:rPr>
          <w:rStyle w:val="FootnoteReference"/>
          <w:sz w:val="22"/>
        </w:rPr>
        <w:footnoteReference w:id="234"/>
      </w:r>
      <w:r w:rsidRPr="00C65760">
        <w:t xml:space="preserve">  Contrary to suggestions by certain commenters, the Commission declined to adjust its analysis to financially advantage certain categories of regulatees at the expense of others, including small entities.</w:t>
      </w:r>
      <w:r>
        <w:rPr>
          <w:rStyle w:val="FootnoteReference"/>
          <w:sz w:val="22"/>
        </w:rPr>
        <w:footnoteReference w:id="235"/>
      </w:r>
    </w:p>
    <w:p w:rsidR="0071789C" w:rsidP="00575DB9" w14:paraId="4DFE111A" w14:textId="656467CB">
      <w:pPr>
        <w:pStyle w:val="ParaNum"/>
        <w:tabs>
          <w:tab w:val="num" w:pos="1080"/>
          <w:tab w:val="clear" w:pos="1440"/>
        </w:tabs>
      </w:pPr>
      <w:r w:rsidRPr="00C65760">
        <w:rPr>
          <w:i/>
        </w:rPr>
        <w:t>De Minimis Threshold.</w:t>
      </w:r>
      <w:r w:rsidRPr="00C65760">
        <w:t xml:space="preserve">  NAB, supported by the State Broadcasters Association</w:t>
      </w:r>
      <w:r>
        <w:t>, asked the Commission to raise the de minimis threshold from $1</w:t>
      </w:r>
      <w:r w:rsidR="00057E8E">
        <w:t>,</w:t>
      </w:r>
      <w:r>
        <w:t>000 to $1</w:t>
      </w:r>
      <w:r w:rsidR="00057E8E">
        <w:t>,</w:t>
      </w:r>
      <w:r>
        <w:t>200.</w:t>
      </w:r>
      <w:r>
        <w:rPr>
          <w:rStyle w:val="FootnoteReference"/>
          <w:sz w:val="22"/>
        </w:rPr>
        <w:footnoteReference w:id="236"/>
      </w:r>
      <w:r>
        <w:t xml:space="preserve">  </w:t>
      </w:r>
      <w:r w:rsidRPr="00533F55">
        <w:t>Section 9(e)(2) of the Act permits the Commission to exempt a party from paying regulatory fees if “in the judgment of the Commission, the cost of collecting a regulatory fee established under this section from a party would exceed the amount collected from such party.”</w:t>
      </w:r>
      <w:r>
        <w:rPr>
          <w:rStyle w:val="FootnoteReference"/>
          <w:sz w:val="22"/>
        </w:rPr>
        <w:footnoteReference w:id="237"/>
      </w:r>
      <w:r w:rsidR="007A5DBC">
        <w:t xml:space="preserve">  </w:t>
      </w:r>
      <w:r>
        <w:t>A</w:t>
      </w:r>
      <w:r w:rsidRPr="009468B7">
        <w:t xml:space="preserve">fter a careful review of the Commission’s costs for the collection of regulatory fees, </w:t>
      </w:r>
      <w:r>
        <w:t>the Commission</w:t>
      </w:r>
      <w:r w:rsidRPr="009468B7">
        <w:t xml:space="preserve"> decline</w:t>
      </w:r>
      <w:r>
        <w:t>d</w:t>
      </w:r>
      <w:r w:rsidRPr="009468B7">
        <w:t xml:space="preserve"> NAB’s</w:t>
      </w:r>
      <w:r w:rsidRPr="00533F55">
        <w:t xml:space="preserve"> request to increase the de minimis threshold amount to $1</w:t>
      </w:r>
      <w:r w:rsidR="00057E8E">
        <w:t>,</w:t>
      </w:r>
      <w:r w:rsidRPr="00533F55">
        <w:t>200.</w:t>
      </w:r>
      <w:r>
        <w:rPr>
          <w:rStyle w:val="FootnoteReference"/>
          <w:sz w:val="22"/>
        </w:rPr>
        <w:footnoteReference w:id="238"/>
      </w:r>
      <w:r w:rsidRPr="00533F55">
        <w:t xml:space="preserve">  NAB reason</w:t>
      </w:r>
      <w:r>
        <w:t>ed</w:t>
      </w:r>
      <w:r w:rsidRPr="00533F55">
        <w:t xml:space="preserve"> that since the Commission’s staff salaries have increased since 2022, the Commission’s cost of collections has “likely increased.”</w:t>
      </w:r>
      <w:r>
        <w:rPr>
          <w:rStyle w:val="FootnoteReference"/>
          <w:sz w:val="22"/>
        </w:rPr>
        <w:footnoteReference w:id="239"/>
      </w:r>
      <w:r w:rsidRPr="00533F55">
        <w:t xml:space="preserve">  The State Broadcasters Association support</w:t>
      </w:r>
      <w:r>
        <w:t>ed</w:t>
      </w:r>
      <w:r w:rsidRPr="00533F55">
        <w:t xml:space="preserve"> NAB’s request and further maintain</w:t>
      </w:r>
      <w:r>
        <w:t>ed</w:t>
      </w:r>
      <w:r w:rsidRPr="00533F55">
        <w:t xml:space="preserve"> that since some fee payors’ regulatory fees have now increased above the $1,000 de minimis threshold, it must follow that the Commission’s cost of collections “have similarly climbed.”</w:t>
      </w:r>
      <w:r>
        <w:rPr>
          <w:rStyle w:val="FootnoteReference"/>
          <w:sz w:val="22"/>
        </w:rPr>
        <w:footnoteReference w:id="240"/>
      </w:r>
      <w:r w:rsidRPr="00533F55">
        <w:t xml:space="preserve">  </w:t>
      </w:r>
    </w:p>
    <w:p w:rsidR="0071789C" w:rsidP="00575DB9" w14:paraId="26E2F3EE" w14:textId="49AC5579">
      <w:pPr>
        <w:pStyle w:val="ParaNum"/>
        <w:tabs>
          <w:tab w:val="num" w:pos="1080"/>
          <w:tab w:val="clear" w:pos="1440"/>
        </w:tabs>
      </w:pPr>
      <w:r w:rsidRPr="00533F55">
        <w:t xml:space="preserve">Yet, by statute, a determination to raise the de minimis threshold for the payment of regulatory fees narrowly rests upon the Commission’s cost of collections. </w:t>
      </w:r>
      <w:r w:rsidR="00AA61CF">
        <w:t xml:space="preserve"> </w:t>
      </w:r>
      <w:r>
        <w:t>T</w:t>
      </w:r>
      <w:r w:rsidRPr="00533F55">
        <w:t xml:space="preserve">he </w:t>
      </w:r>
      <w:r w:rsidR="004C50F5">
        <w:t>Commission concluded that the</w:t>
      </w:r>
      <w:r w:rsidRPr="00533F55">
        <w:t xml:space="preserve"> calculus dictated by the statute require</w:t>
      </w:r>
      <w:r w:rsidR="004C50F5">
        <w:t>d it</w:t>
      </w:r>
      <w:r w:rsidRPr="00533F55">
        <w:t xml:space="preserve"> to use </w:t>
      </w:r>
      <w:r w:rsidR="004C50F5">
        <w:t>its</w:t>
      </w:r>
      <w:r w:rsidRPr="00533F55">
        <w:t xml:space="preserve"> predictive judgment to determine whether the cost of collections outweighs the Commission’s efforts in what will be collected. </w:t>
      </w:r>
      <w:r>
        <w:t xml:space="preserve"> </w:t>
      </w:r>
      <w:r w:rsidRPr="00533F55">
        <w:t>Unlike the variable amount of regulatory fees that must be collected on an annual basis, the cost of the Commission’s collections is less prone to fluctuations</w:t>
      </w:r>
      <w:r>
        <w:t xml:space="preserve"> and</w:t>
      </w:r>
      <w:r w:rsidRPr="00533F55">
        <w:t xml:space="preserve"> has remained </w:t>
      </w:r>
      <w:r>
        <w:t xml:space="preserve">relatively </w:t>
      </w:r>
      <w:r w:rsidRPr="00533F55">
        <w:t>constant over time</w:t>
      </w:r>
      <w:r w:rsidRPr="00533F55">
        <w:t>.</w:t>
      </w:r>
      <w:r w:rsidRPr="00533F55">
        <w:t xml:space="preserve">  Additionally because regulatory fees are a zero-sum game, a higher de minimis threshold means that in order to collect our entire appropriation, regulatees with fee obligations above the threshold</w:t>
      </w:r>
      <w:r>
        <w:t xml:space="preserve"> </w:t>
      </w:r>
      <w:r w:rsidRPr="00533F55">
        <w:t>must cover the shortfall of regulatory fees that fall below it.  Consequently, raising the de minimis threshold to benefit some regulatory fee payors over others</w:t>
      </w:r>
      <w:r w:rsidR="00B6070B">
        <w:rPr>
          <w:szCs w:val="22"/>
        </w:rPr>
        <w:t xml:space="preserve">, in the absence of an increase in costs of collection, </w:t>
      </w:r>
      <w:r w:rsidR="00B6070B">
        <w:t>is not supported by</w:t>
      </w:r>
      <w:r w:rsidRPr="722DCFD7" w:rsidR="00B6070B">
        <w:t xml:space="preserve"> our statutory authority and </w:t>
      </w:r>
      <w:r w:rsidR="00B6070B">
        <w:rPr>
          <w:szCs w:val="22"/>
        </w:rPr>
        <w:t>is contrary to the goal of a</w:t>
      </w:r>
      <w:r w:rsidRPr="722DCFD7" w:rsidR="00B6070B">
        <w:t xml:space="preserve"> </w:t>
      </w:r>
      <w:r w:rsidR="00B6070B">
        <w:t xml:space="preserve">fair, sustainable, and administrable regulatory framework. </w:t>
      </w:r>
      <w:r>
        <w:t>The Commission’s</w:t>
      </w:r>
      <w:r w:rsidRPr="00533F55">
        <w:t xml:space="preserve"> review of the </w:t>
      </w:r>
      <w:r>
        <w:t xml:space="preserve">cost of collections </w:t>
      </w:r>
      <w:r w:rsidRPr="00533F55">
        <w:t>reveal</w:t>
      </w:r>
      <w:r>
        <w:t>ed</w:t>
      </w:r>
      <w:r w:rsidRPr="00533F55">
        <w:t xml:space="preserve"> that the Commission’s costs have not increased above the existing de minimis threshold.  Accordingly, after an internal evaluation of the costs, </w:t>
      </w:r>
      <w:r w:rsidR="007E5575">
        <w:t>the Commission</w:t>
      </w:r>
      <w:r w:rsidRPr="00533F55" w:rsidR="007E5575">
        <w:t xml:space="preserve"> </w:t>
      </w:r>
      <w:r w:rsidRPr="00533F55">
        <w:t>again conclude</w:t>
      </w:r>
      <w:r w:rsidR="00C628CA">
        <w:t>d</w:t>
      </w:r>
      <w:r w:rsidRPr="00533F55">
        <w:t xml:space="preserve"> that the cost of collecting regulatory fees d</w:t>
      </w:r>
      <w:r w:rsidR="00A17DB1">
        <w:t>id</w:t>
      </w:r>
      <w:r w:rsidRPr="00533F55">
        <w:t xml:space="preserve"> not justify an increase to the existing $1,000 de minimis threshold.</w:t>
      </w:r>
      <w:r w:rsidRPr="00BB4C5F">
        <w:t xml:space="preserve"> </w:t>
      </w:r>
      <w:r>
        <w:t xml:space="preserve">Nonetheless, </w:t>
      </w:r>
      <w:r w:rsidRPr="00533F55">
        <w:t xml:space="preserve">any </w:t>
      </w:r>
      <w:r w:rsidRPr="00533F55">
        <w:t>regulatee</w:t>
      </w:r>
      <w:r w:rsidRPr="00533F55">
        <w:t xml:space="preserve"> with a financial hardship may seek a waiver, reduction, or deferral of its regulatory fees through our well-established process.</w:t>
      </w:r>
      <w:r>
        <w:rPr>
          <w:rStyle w:val="FootnoteReference"/>
          <w:sz w:val="22"/>
        </w:rPr>
        <w:footnoteReference w:id="241"/>
      </w:r>
      <w:r w:rsidRPr="00533F55">
        <w:t xml:space="preserve">  </w:t>
      </w:r>
    </w:p>
    <w:bookmarkEnd w:id="314"/>
    <w:p w:rsidR="006B1345" w:rsidP="00575DB9" w14:paraId="7B008D82" w14:textId="16565F17">
      <w:pPr>
        <w:pStyle w:val="ParaNum"/>
        <w:widowControl/>
        <w:tabs>
          <w:tab w:val="num" w:pos="1080"/>
          <w:tab w:val="clear" w:pos="1440"/>
        </w:tabs>
      </w:pPr>
      <w:r w:rsidRPr="00A414F5">
        <w:rPr>
          <w:i/>
          <w:iCs/>
        </w:rPr>
        <w:t>Broadcast Regulatory Fees.</w:t>
      </w:r>
      <w:r>
        <w:rPr>
          <w:i/>
          <w:iCs/>
        </w:rPr>
        <w:t xml:space="preserve">  </w:t>
      </w:r>
      <w:r w:rsidRPr="00A414F5">
        <w:t>In th</w:t>
      </w:r>
      <w:r>
        <w:t>e</w:t>
      </w:r>
      <w:r w:rsidRPr="00A414F5">
        <w:t xml:space="preserve"> </w:t>
      </w:r>
      <w:r w:rsidRPr="008C61F8" w:rsidR="00A17DB1">
        <w:rPr>
          <w:i/>
          <w:iCs/>
        </w:rPr>
        <w:t xml:space="preserve">FY 2026 </w:t>
      </w:r>
      <w:r>
        <w:rPr>
          <w:i/>
          <w:iCs/>
        </w:rPr>
        <w:t>Report and Order</w:t>
      </w:r>
      <w:r w:rsidRPr="00A414F5">
        <w:t xml:space="preserve">, </w:t>
      </w:r>
      <w:r w:rsidRPr="00DD239A">
        <w:t>the Commission</w:t>
      </w:r>
      <w:r w:rsidR="00EE3567">
        <w:t xml:space="preserve"> adopted the </w:t>
      </w:r>
      <w:r w:rsidRPr="00480DF1">
        <w:rPr>
          <w:i/>
        </w:rPr>
        <w:t>FY 202</w:t>
      </w:r>
      <w:r w:rsidRPr="00480DF1" w:rsidR="00A50D47">
        <w:rPr>
          <w:i/>
        </w:rPr>
        <w:t>6</w:t>
      </w:r>
      <w:r w:rsidRPr="00480DF1">
        <w:rPr>
          <w:i/>
        </w:rPr>
        <w:t xml:space="preserve"> NPRM</w:t>
      </w:r>
      <w:r w:rsidRPr="00480DF1">
        <w:t xml:space="preserve"> proposals for full-power broadcast stations regulatory fee </w:t>
      </w:r>
      <w:r w:rsidRPr="00480DF1" w:rsidR="00FF69B3">
        <w:t>assessments</w:t>
      </w:r>
      <w:r w:rsidR="00EE3567">
        <w:t>, which was supported by NAB,</w:t>
      </w:r>
      <w:r w:rsidRPr="00480DF1" w:rsidR="00FF69B3">
        <w:t xml:space="preserve"> </w:t>
      </w:r>
      <w:r w:rsidR="00EE3567">
        <w:t>to</w:t>
      </w:r>
      <w:r w:rsidRPr="00480DF1" w:rsidR="00A50D47">
        <w:t xml:space="preserve"> </w:t>
      </w:r>
      <w:r w:rsidRPr="00480DF1">
        <w:t>continue to assess fees for full-power broadcast television stations based on the population covered by a full-service broadcast television station’s contour, which may reduce the economic impact of the regulatory fees for some small licensees.</w:t>
      </w:r>
      <w:r w:rsidRPr="00A414F5">
        <w:t xml:space="preserve"> </w:t>
      </w:r>
      <w:r w:rsidR="00323940">
        <w:t>T</w:t>
      </w:r>
      <w:r>
        <w:t>he Commission</w:t>
      </w:r>
      <w:r w:rsidRPr="00A414F5">
        <w:t xml:space="preserve"> </w:t>
      </w:r>
      <w:r w:rsidR="00B23C0E">
        <w:t>therefore conclude</w:t>
      </w:r>
      <w:r w:rsidR="00435B1E">
        <w:t>d</w:t>
      </w:r>
      <w:r w:rsidR="00323940">
        <w:t>, as it has in the past,</w:t>
      </w:r>
      <w:r w:rsidR="00B23C0E">
        <w:t xml:space="preserve"> that </w:t>
      </w:r>
      <w:r w:rsidRPr="00A414F5">
        <w:t>the population-based metric conforms with the service of broadcasting television to the American people.</w:t>
      </w:r>
    </w:p>
    <w:p w:rsidR="006B1345" w:rsidRPr="003E7D95" w:rsidP="00256319" w14:paraId="5F41A84A" w14:textId="77777777">
      <w:pPr>
        <w:pStyle w:val="Heading2"/>
        <w:widowControl/>
      </w:pPr>
      <w:bookmarkStart w:id="315" w:name="_Toc367458370"/>
      <w:bookmarkStart w:id="316" w:name="_Toc383514552"/>
      <w:bookmarkStart w:id="317" w:name="_Toc383514790"/>
      <w:bookmarkStart w:id="318" w:name="_Toc384814363"/>
      <w:bookmarkStart w:id="319" w:name="_Toc384814442"/>
      <w:bookmarkStart w:id="320" w:name="_Toc384814876"/>
      <w:bookmarkStart w:id="321" w:name="_Toc384817918"/>
      <w:bookmarkStart w:id="322" w:name="_Toc387054622"/>
      <w:bookmarkStart w:id="323" w:name="_Toc387154768"/>
      <w:bookmarkStart w:id="324" w:name="_Toc387155793"/>
      <w:bookmarkStart w:id="325" w:name="_Toc387222357"/>
      <w:bookmarkStart w:id="326" w:name="_Toc411452481"/>
      <w:bookmarkStart w:id="327" w:name="_Toc411452603"/>
      <w:bookmarkStart w:id="328" w:name="_Toc415747828"/>
      <w:bookmarkStart w:id="329" w:name="_Toc513568758"/>
      <w:bookmarkStart w:id="330" w:name="_Toc514252478"/>
      <w:bookmarkStart w:id="331" w:name="_Toc515613530"/>
      <w:bookmarkStart w:id="332" w:name="_Toc517101457"/>
      <w:bookmarkStart w:id="333" w:name="_Toc517189775"/>
      <w:bookmarkStart w:id="334" w:name="_Toc518822308"/>
      <w:bookmarkStart w:id="335" w:name="_Toc518897260"/>
      <w:bookmarkStart w:id="336" w:name="_Toc518929721"/>
      <w:bookmarkStart w:id="337" w:name="_Toc205387954"/>
      <w:bookmarkStart w:id="338" w:name="_Toc236905987"/>
      <w:r w:rsidRPr="003E7D95">
        <w:t>Report to Congress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rsidR="006B1345" w:rsidRPr="0024636B" w:rsidP="00575DB9" w14:paraId="74E206A8" w14:textId="05843928">
      <w:pPr>
        <w:pStyle w:val="ParaNum"/>
        <w:widowControl/>
        <w:tabs>
          <w:tab w:val="num" w:pos="1080"/>
          <w:tab w:val="clear" w:pos="1440"/>
        </w:tabs>
        <w:rPr>
          <w:bCs/>
        </w:rPr>
      </w:pPr>
      <w:r w:rsidRPr="00F44447">
        <w:t xml:space="preserve">The Commission will send a copy of the </w:t>
      </w:r>
      <w:r w:rsidRPr="0031460B">
        <w:rPr>
          <w:i/>
          <w:iCs/>
        </w:rPr>
        <w:t>FY</w:t>
      </w:r>
      <w:r w:rsidRPr="00D758D0">
        <w:t xml:space="preserve"> 202</w:t>
      </w:r>
      <w:r w:rsidR="00A50D47">
        <w:t>6</w:t>
      </w:r>
      <w:r w:rsidRPr="00D758D0">
        <w:t xml:space="preserve"> </w:t>
      </w:r>
      <w:r w:rsidRPr="00D758D0">
        <w:rPr>
          <w:i/>
          <w:iCs/>
        </w:rPr>
        <w:t>Report and Order</w:t>
      </w:r>
      <w:r w:rsidRPr="00F44447">
        <w:t>, including this</w:t>
      </w:r>
      <w:r>
        <w:t xml:space="preserve"> Final </w:t>
      </w:r>
      <w:r w:rsidRPr="000A0B65">
        <w:t>Regulatory Flexibility Analys</w:t>
      </w:r>
      <w:r>
        <w:t>is</w:t>
      </w:r>
      <w:r w:rsidRPr="00F44447">
        <w:t xml:space="preserve">, </w:t>
      </w:r>
      <w:bookmarkStart w:id="339" w:name="_Hlk9495338"/>
      <w:r w:rsidRPr="00F44447">
        <w:t>in a report to Congress pursuant to the Congressional Review Act.</w:t>
      </w:r>
      <w:r>
        <w:rPr>
          <w:rStyle w:val="FootnoteReference"/>
          <w:szCs w:val="22"/>
        </w:rPr>
        <w:footnoteReference w:id="242"/>
      </w:r>
      <w:r w:rsidRPr="00F44447">
        <w:t xml:space="preserve">  </w:t>
      </w:r>
      <w:bookmarkEnd w:id="339"/>
      <w:r w:rsidRPr="00F44447">
        <w:t xml:space="preserve">In addition, the Commission will send a copy of the </w:t>
      </w:r>
      <w:r w:rsidRPr="0031460B">
        <w:rPr>
          <w:i/>
          <w:iCs/>
        </w:rPr>
        <w:t>FY</w:t>
      </w:r>
      <w:r w:rsidRPr="00D758D0">
        <w:t xml:space="preserve"> 202</w:t>
      </w:r>
      <w:r w:rsidR="00A50D47">
        <w:t>6</w:t>
      </w:r>
      <w:r w:rsidRPr="00D758D0">
        <w:t xml:space="preserve"> </w:t>
      </w:r>
      <w:r w:rsidRPr="00D758D0">
        <w:rPr>
          <w:i/>
          <w:iCs/>
        </w:rPr>
        <w:t>Report and Order</w:t>
      </w:r>
      <w:r w:rsidRPr="00F44447">
        <w:t xml:space="preserve">, including this </w:t>
      </w:r>
      <w:r>
        <w:t xml:space="preserve">Final </w:t>
      </w:r>
      <w:r w:rsidRPr="000A0B65">
        <w:t>Regulatory Flexibility Analys</w:t>
      </w:r>
      <w:r>
        <w:t>i</w:t>
      </w:r>
      <w:r w:rsidRPr="000A0B65">
        <w:t>s</w:t>
      </w:r>
      <w:r w:rsidRPr="00F44447">
        <w:t xml:space="preserve">, to the Chief Counsel for </w:t>
      </w:r>
      <w:r>
        <w:t xml:space="preserve">the SBA </w:t>
      </w:r>
      <w:r w:rsidR="00235F88">
        <w:t xml:space="preserve">Office of </w:t>
      </w:r>
      <w:r w:rsidRPr="00F44447" w:rsidR="00235F88">
        <w:t xml:space="preserve">Advocacy </w:t>
      </w:r>
      <w:r w:rsidRPr="00F44447">
        <w:t xml:space="preserve">and will publish a copy of the </w:t>
      </w:r>
      <w:r w:rsidRPr="0031460B">
        <w:rPr>
          <w:i/>
          <w:iCs/>
        </w:rPr>
        <w:t>FY</w:t>
      </w:r>
      <w:r w:rsidRPr="00D758D0">
        <w:t xml:space="preserve"> 202</w:t>
      </w:r>
      <w:r w:rsidR="00A50D47">
        <w:t>6</w:t>
      </w:r>
      <w:r w:rsidRPr="00D758D0">
        <w:t xml:space="preserve"> </w:t>
      </w:r>
      <w:r w:rsidRPr="00D758D0">
        <w:rPr>
          <w:i/>
          <w:iCs/>
        </w:rPr>
        <w:t>Report and Order</w:t>
      </w:r>
      <w:r w:rsidRPr="00F44447">
        <w:t xml:space="preserve">, and this </w:t>
      </w:r>
      <w:r>
        <w:t xml:space="preserve">Final </w:t>
      </w:r>
      <w:r w:rsidRPr="000A0B65">
        <w:t>Regulatory Flexibility Analys</w:t>
      </w:r>
      <w:r>
        <w:t>i</w:t>
      </w:r>
      <w:r w:rsidRPr="000A0B65">
        <w:t xml:space="preserve">s </w:t>
      </w:r>
      <w:r w:rsidRPr="00F44447">
        <w:t xml:space="preserve">(or summaries thereof) in the </w:t>
      </w:r>
      <w:r w:rsidRPr="00C42DCB">
        <w:rPr>
          <w:iCs/>
        </w:rPr>
        <w:t>Federal Register</w:t>
      </w:r>
      <w:r w:rsidRPr="00F44447">
        <w:t>.</w:t>
      </w:r>
      <w:r>
        <w:rPr>
          <w:rStyle w:val="FootnoteReference"/>
          <w:szCs w:val="22"/>
        </w:rPr>
        <w:footnoteReference w:id="243"/>
      </w:r>
    </w:p>
    <w:p w:rsidR="006B1345" w:rsidP="00735EC7" w14:paraId="38BEC8B1" w14:textId="77777777"/>
    <w:p w:rsidR="007C79CB" w:rsidP="00735EC7" w14:paraId="1E264AD4" w14:textId="77777777">
      <w:pPr>
        <w:sectPr w:rsidSect="008703F3">
          <w:footnotePr>
            <w:numRestart w:val="eachSect"/>
          </w:footnotePr>
          <w:endnotePr>
            <w:numFmt w:val="decimal"/>
          </w:endnotePr>
          <w:pgSz w:w="12240" w:h="15840"/>
          <w:pgMar w:top="1440" w:right="1440" w:bottom="720" w:left="1440" w:header="720" w:footer="720" w:gutter="0"/>
          <w:cols w:space="720"/>
          <w:noEndnote/>
          <w:titlePg/>
        </w:sectPr>
      </w:pPr>
    </w:p>
    <w:p w:rsidR="006B1345" w:rsidP="00735EC7" w14:paraId="3E115ACB" w14:textId="7F78D134">
      <w:pPr>
        <w:pStyle w:val="Heading6"/>
        <w:numPr>
          <w:ilvl w:val="5"/>
          <w:numId w:val="0"/>
        </w:numPr>
        <w:tabs>
          <w:tab w:val="left" w:pos="4320"/>
        </w:tabs>
        <w:spacing w:after="0"/>
        <w:jc w:val="center"/>
      </w:pPr>
      <w:r w:rsidRPr="00856C84">
        <w:t xml:space="preserve">APPENDIX </w:t>
      </w:r>
      <w:r>
        <w:t>I</w:t>
      </w:r>
    </w:p>
    <w:p w:rsidR="006B1345" w:rsidP="00735EC7" w14:paraId="3AD4E4EE" w14:textId="77777777">
      <w:pPr>
        <w:jc w:val="center"/>
        <w:rPr>
          <w:b/>
        </w:rPr>
      </w:pPr>
    </w:p>
    <w:p w:rsidR="006B1345" w:rsidP="00735EC7" w14:paraId="145F475F" w14:textId="77777777">
      <w:pPr>
        <w:jc w:val="center"/>
        <w:rPr>
          <w:b/>
        </w:rPr>
      </w:pPr>
      <w:r>
        <w:rPr>
          <w:b/>
        </w:rPr>
        <w:t>List of Commenters</w:t>
      </w:r>
    </w:p>
    <w:p w:rsidR="006B1345" w:rsidP="00735EC7" w14:paraId="2641B0E0" w14:textId="77777777"/>
    <w:p w:rsidR="00BB54C8" w:rsidP="00BB54C8" w14:paraId="217BF16D" w14:textId="77777777"/>
    <w:tbl>
      <w:tblPr>
        <w:tblW w:w="0" w:type="auto"/>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4A0"/>
      </w:tblPr>
      <w:tblGrid>
        <w:gridCol w:w="4747"/>
        <w:gridCol w:w="2869"/>
        <w:gridCol w:w="1698"/>
      </w:tblGrid>
      <w:tr w14:paraId="1B071E6B" w14:textId="77777777" w:rsidTr="008C61F8">
        <w:tblPrEx>
          <w:tblW w:w="0" w:type="auto"/>
          <w:tblLook w:val="04A0"/>
        </w:tblPrEx>
        <w:trPr>
          <w:tblHeader/>
        </w:trPr>
        <w:tc>
          <w:tcPr>
            <w:tcW w:w="4747" w:type="dxa"/>
          </w:tcPr>
          <w:p w:rsidR="00BB54C8" w:rsidRPr="00E26A38" w14:paraId="2AE9B253" w14:textId="77777777">
            <w:pPr>
              <w:pStyle w:val="ParaNum"/>
              <w:numPr>
                <w:ilvl w:val="0"/>
                <w:numId w:val="0"/>
              </w:numPr>
              <w:rPr>
                <w:b/>
                <w:bCs/>
              </w:rPr>
            </w:pPr>
            <w:r w:rsidRPr="00E26A38">
              <w:rPr>
                <w:b/>
                <w:bCs/>
              </w:rPr>
              <w:t>Commenter (for initial and reply comments filed in response to the Commission’s annual FY 202</w:t>
            </w:r>
            <w:r>
              <w:rPr>
                <w:b/>
                <w:bCs/>
              </w:rPr>
              <w:t>6</w:t>
            </w:r>
            <w:r w:rsidRPr="00E26A38">
              <w:rPr>
                <w:b/>
                <w:bCs/>
              </w:rPr>
              <w:t xml:space="preserve"> Regulatory Fees NPRM, FCC </w:t>
            </w:r>
            <w:r>
              <w:rPr>
                <w:b/>
                <w:bCs/>
              </w:rPr>
              <w:t>26-25</w:t>
            </w:r>
            <w:r w:rsidRPr="00E26A38">
              <w:rPr>
                <w:b/>
                <w:bCs/>
              </w:rPr>
              <w:t xml:space="preserve"> (rel. </w:t>
            </w:r>
            <w:r>
              <w:rPr>
                <w:b/>
                <w:bCs/>
              </w:rPr>
              <w:t>April 28</w:t>
            </w:r>
            <w:r w:rsidRPr="00E26A38">
              <w:rPr>
                <w:b/>
                <w:bCs/>
              </w:rPr>
              <w:t>, 202</w:t>
            </w:r>
            <w:r>
              <w:rPr>
                <w:b/>
                <w:bCs/>
              </w:rPr>
              <w:t>6</w:t>
            </w:r>
            <w:r w:rsidRPr="00E26A38">
              <w:rPr>
                <w:b/>
                <w:bCs/>
              </w:rPr>
              <w:t>))</w:t>
            </w:r>
          </w:p>
        </w:tc>
        <w:tc>
          <w:tcPr>
            <w:tcW w:w="2869" w:type="dxa"/>
          </w:tcPr>
          <w:p w:rsidR="00BB54C8" w:rsidRPr="00E26A38" w14:paraId="626AD7D1" w14:textId="77777777">
            <w:pPr>
              <w:pStyle w:val="ParaNum"/>
              <w:numPr>
                <w:ilvl w:val="0"/>
                <w:numId w:val="0"/>
              </w:numPr>
              <w:rPr>
                <w:b/>
                <w:bCs/>
              </w:rPr>
            </w:pPr>
            <w:r w:rsidRPr="00E26A38">
              <w:rPr>
                <w:b/>
                <w:bCs/>
              </w:rPr>
              <w:t>Abbreviated Name</w:t>
            </w:r>
          </w:p>
        </w:tc>
        <w:tc>
          <w:tcPr>
            <w:tcW w:w="1698" w:type="dxa"/>
          </w:tcPr>
          <w:p w:rsidR="00BB54C8" w:rsidRPr="00E26A38" w14:paraId="37E65993" w14:textId="77777777">
            <w:pPr>
              <w:pStyle w:val="ParaNum"/>
              <w:numPr>
                <w:ilvl w:val="0"/>
                <w:numId w:val="0"/>
              </w:numPr>
              <w:rPr>
                <w:b/>
                <w:bCs/>
              </w:rPr>
            </w:pPr>
            <w:r w:rsidRPr="00E26A38">
              <w:rPr>
                <w:b/>
                <w:bCs/>
              </w:rPr>
              <w:t>Date Filed</w:t>
            </w:r>
          </w:p>
        </w:tc>
      </w:tr>
      <w:tr w14:paraId="1301E1D9" w14:textId="77777777" w:rsidTr="008C61F8">
        <w:tblPrEx>
          <w:tblW w:w="0" w:type="auto"/>
          <w:tblLook w:val="04A0"/>
        </w:tblPrEx>
        <w:tc>
          <w:tcPr>
            <w:tcW w:w="4747" w:type="dxa"/>
          </w:tcPr>
          <w:p w:rsidR="00BB54C8" w14:paraId="7B26A351" w14:textId="77777777">
            <w:pPr>
              <w:pStyle w:val="ParaNum"/>
              <w:numPr>
                <w:ilvl w:val="0"/>
                <w:numId w:val="0"/>
              </w:numPr>
            </w:pPr>
            <w:r>
              <w:t xml:space="preserve">Alabama Broadcasters Association, Alaska Broadcasters Association, Arizona Broadcasters Association, Arkansas Broadcasters Association, California Broadcasters Association, Colorado Broadcasters Association, Connecticut Broadcasters Association, Florida Association of Broadcasters, Georgia Association of Broadcasters, Hawaii Association of Broadcasters, Idaho State Broadcasters Association, Illinois Broadcasters Association, Indiana Broadcasters Association, Iowa Broadcasters Association, Kansas Association of Broadcasters, Kentucky Broadcasters Association, Louisiana Association of Broadcasters, Maine Association of Broadcasters, MD/DC/DE Broadcasters Association, Massachusetts Broadcasters Association, Michigan Association of Broadcasters, Minnesota Broadcasters Association, Mississippi Association of Broadcasters, Missouri Broadcasters Association, Montana Broadcasters Association, Nebraska Broadcasters Association, Nevada Broadcasters Association, New Hampshire Association of Broadcasters, New Jersey Broadcasters Association, New Mexico Broadcasters Association, The New York State Broadcasters Association, Inc., North Carolina Association of Broadcasters, North Dakota Broadcasters Association, Ohio Association of Broadcasters, Oklahoma Association of Broadcasters, Oregon Association of Broadcasters, Pennsylvania Association of Broadcasters, Radio Broadcasters Association of Puerto Rico, Rhode Island Broadcasters Association, South Carolina Broadcasters Association, South Dakota Broadcasters Association, Tennessee Association of Broadcasters, Texas Association of Broadcasters, Vermont Association of Broadcasters, Virginia Association of Broadcasters, Washington State Association of Broadcasters, West Virginia Broadcasters Association, Wisconsin Broadcasters Association, Wyoming Association of Broadcasters </w:t>
            </w:r>
          </w:p>
        </w:tc>
        <w:tc>
          <w:tcPr>
            <w:tcW w:w="2869" w:type="dxa"/>
          </w:tcPr>
          <w:p w:rsidR="00BB54C8" w14:paraId="14546053" w14:textId="77777777">
            <w:pPr>
              <w:pStyle w:val="ParaNum"/>
              <w:numPr>
                <w:ilvl w:val="0"/>
                <w:numId w:val="0"/>
              </w:numPr>
            </w:pPr>
            <w:r>
              <w:t>State Broadcasters Associations</w:t>
            </w:r>
          </w:p>
        </w:tc>
        <w:tc>
          <w:tcPr>
            <w:tcW w:w="1698" w:type="dxa"/>
          </w:tcPr>
          <w:p w:rsidR="00BB54C8" w14:paraId="04001A69" w14:textId="77777777">
            <w:pPr>
              <w:pStyle w:val="ParaNum"/>
              <w:numPr>
                <w:ilvl w:val="0"/>
                <w:numId w:val="0"/>
              </w:numPr>
            </w:pPr>
            <w:r>
              <w:t>June 12, 2026</w:t>
            </w:r>
          </w:p>
        </w:tc>
      </w:tr>
      <w:tr w14:paraId="65E7009D" w14:textId="77777777" w:rsidTr="008C61F8">
        <w:tblPrEx>
          <w:tblW w:w="0" w:type="auto"/>
          <w:tblLook w:val="04A0"/>
        </w:tblPrEx>
        <w:tc>
          <w:tcPr>
            <w:tcW w:w="4747" w:type="dxa"/>
          </w:tcPr>
          <w:p w:rsidR="00BB54C8" w14:paraId="4A42020C" w14:textId="77777777">
            <w:pPr>
              <w:pStyle w:val="ParaNum"/>
              <w:numPr>
                <w:ilvl w:val="0"/>
                <w:numId w:val="0"/>
              </w:numPr>
            </w:pPr>
            <w:r>
              <w:t>Astranis</w:t>
            </w:r>
            <w:r>
              <w:t xml:space="preserve"> Space Technologies Corp.</w:t>
            </w:r>
          </w:p>
        </w:tc>
        <w:tc>
          <w:tcPr>
            <w:tcW w:w="2869" w:type="dxa"/>
          </w:tcPr>
          <w:p w:rsidR="00BB54C8" w14:paraId="61555362" w14:textId="77777777">
            <w:pPr>
              <w:pStyle w:val="ParaNum"/>
              <w:numPr>
                <w:ilvl w:val="0"/>
                <w:numId w:val="0"/>
              </w:numPr>
            </w:pPr>
            <w:r>
              <w:t>Astranis</w:t>
            </w:r>
          </w:p>
        </w:tc>
        <w:tc>
          <w:tcPr>
            <w:tcW w:w="1698" w:type="dxa"/>
          </w:tcPr>
          <w:p w:rsidR="00BB54C8" w14:paraId="216CCC51" w14:textId="77777777">
            <w:pPr>
              <w:pStyle w:val="ParaNum"/>
              <w:numPr>
                <w:ilvl w:val="0"/>
                <w:numId w:val="0"/>
              </w:numPr>
            </w:pPr>
            <w:r>
              <w:t>May 28, 2026</w:t>
            </w:r>
          </w:p>
        </w:tc>
      </w:tr>
      <w:tr w14:paraId="72F582E3" w14:textId="77777777" w:rsidTr="008C61F8">
        <w:tblPrEx>
          <w:tblW w:w="0" w:type="auto"/>
          <w:tblLook w:val="04A0"/>
        </w:tblPrEx>
        <w:tc>
          <w:tcPr>
            <w:tcW w:w="4747" w:type="dxa"/>
          </w:tcPr>
          <w:p w:rsidR="00BB54C8" w14:paraId="6A0F61EC" w14:textId="77777777">
            <w:pPr>
              <w:pStyle w:val="ParaNum"/>
              <w:numPr>
                <w:ilvl w:val="0"/>
                <w:numId w:val="0"/>
              </w:numPr>
            </w:pPr>
            <w:r>
              <w:t xml:space="preserve">Commercial </w:t>
            </w:r>
            <w:r>
              <w:t>Smallsat</w:t>
            </w:r>
            <w:r>
              <w:t xml:space="preserve"> Spectrum Management Association</w:t>
            </w:r>
          </w:p>
        </w:tc>
        <w:tc>
          <w:tcPr>
            <w:tcW w:w="2869" w:type="dxa"/>
          </w:tcPr>
          <w:p w:rsidR="00BB54C8" w14:paraId="6B2C813C" w14:textId="77777777">
            <w:pPr>
              <w:pStyle w:val="ParaNum"/>
              <w:numPr>
                <w:ilvl w:val="0"/>
                <w:numId w:val="0"/>
              </w:numPr>
            </w:pPr>
            <w:r>
              <w:t>CSSMA</w:t>
            </w:r>
          </w:p>
        </w:tc>
        <w:tc>
          <w:tcPr>
            <w:tcW w:w="1698" w:type="dxa"/>
          </w:tcPr>
          <w:p w:rsidR="00BB54C8" w14:paraId="2566C738" w14:textId="77777777">
            <w:pPr>
              <w:pStyle w:val="ParaNum"/>
              <w:numPr>
                <w:ilvl w:val="0"/>
                <w:numId w:val="0"/>
              </w:numPr>
            </w:pPr>
            <w:r>
              <w:t>May 28, 2026</w:t>
            </w:r>
          </w:p>
        </w:tc>
      </w:tr>
      <w:tr w14:paraId="1A216002" w14:textId="77777777" w:rsidTr="008C61F8">
        <w:tblPrEx>
          <w:tblW w:w="0" w:type="auto"/>
          <w:tblLook w:val="04A0"/>
        </w:tblPrEx>
        <w:tc>
          <w:tcPr>
            <w:tcW w:w="4747" w:type="dxa"/>
          </w:tcPr>
          <w:p w:rsidR="00BB54C8" w14:paraId="4FAB2C9C" w14:textId="77777777">
            <w:pPr>
              <w:pStyle w:val="ParaNum"/>
              <w:numPr>
                <w:ilvl w:val="0"/>
                <w:numId w:val="0"/>
              </w:numPr>
            </w:pPr>
            <w:r>
              <w:t>Commercial Space Federation</w:t>
            </w:r>
          </w:p>
        </w:tc>
        <w:tc>
          <w:tcPr>
            <w:tcW w:w="2869" w:type="dxa"/>
          </w:tcPr>
          <w:p w:rsidR="00BB54C8" w14:paraId="74DB371C" w14:textId="77777777">
            <w:pPr>
              <w:pStyle w:val="ParaNum"/>
              <w:numPr>
                <w:ilvl w:val="0"/>
                <w:numId w:val="0"/>
              </w:numPr>
            </w:pPr>
            <w:r>
              <w:t>CSF</w:t>
            </w:r>
          </w:p>
        </w:tc>
        <w:tc>
          <w:tcPr>
            <w:tcW w:w="1698" w:type="dxa"/>
          </w:tcPr>
          <w:p w:rsidR="00BB54C8" w14:paraId="18DE103B" w14:textId="77777777">
            <w:pPr>
              <w:pStyle w:val="ParaNum"/>
              <w:numPr>
                <w:ilvl w:val="0"/>
                <w:numId w:val="0"/>
              </w:numPr>
            </w:pPr>
            <w:r>
              <w:t>May 28, 2026</w:t>
            </w:r>
          </w:p>
        </w:tc>
      </w:tr>
      <w:tr w14:paraId="4D7C7B03" w14:textId="77777777" w:rsidTr="008C61F8">
        <w:tblPrEx>
          <w:tblW w:w="0" w:type="auto"/>
          <w:tblLook w:val="04A0"/>
        </w:tblPrEx>
        <w:tc>
          <w:tcPr>
            <w:tcW w:w="4747" w:type="dxa"/>
          </w:tcPr>
          <w:p w:rsidR="00BB54C8" w14:paraId="0D6CE587" w14:textId="77777777">
            <w:pPr>
              <w:pStyle w:val="ParaNum"/>
              <w:numPr>
                <w:ilvl w:val="0"/>
                <w:numId w:val="0"/>
              </w:numPr>
            </w:pPr>
            <w:r>
              <w:t>CTIA—The Wireless Association®</w:t>
            </w:r>
          </w:p>
        </w:tc>
        <w:tc>
          <w:tcPr>
            <w:tcW w:w="2869" w:type="dxa"/>
          </w:tcPr>
          <w:p w:rsidR="00BB54C8" w14:paraId="25AE1362" w14:textId="77777777">
            <w:pPr>
              <w:pStyle w:val="ParaNum"/>
              <w:numPr>
                <w:ilvl w:val="0"/>
                <w:numId w:val="0"/>
              </w:numPr>
            </w:pPr>
            <w:r>
              <w:t>CTIA</w:t>
            </w:r>
          </w:p>
        </w:tc>
        <w:tc>
          <w:tcPr>
            <w:tcW w:w="1698" w:type="dxa"/>
          </w:tcPr>
          <w:p w:rsidR="00BB54C8" w14:paraId="222A57F1" w14:textId="77777777">
            <w:pPr>
              <w:pStyle w:val="ParaNum"/>
              <w:numPr>
                <w:ilvl w:val="0"/>
                <w:numId w:val="0"/>
              </w:numPr>
            </w:pPr>
            <w:r>
              <w:t>May 28, 2026</w:t>
            </w:r>
          </w:p>
        </w:tc>
      </w:tr>
      <w:tr w14:paraId="3C8760D9" w14:textId="77777777" w:rsidTr="008C61F8">
        <w:tblPrEx>
          <w:tblW w:w="0" w:type="auto"/>
          <w:tblLook w:val="04A0"/>
        </w:tblPrEx>
        <w:tc>
          <w:tcPr>
            <w:tcW w:w="4747" w:type="dxa"/>
          </w:tcPr>
          <w:p w:rsidR="00BB54C8" w14:paraId="3B88005A" w14:textId="77777777">
            <w:pPr>
              <w:pStyle w:val="ParaNum"/>
              <w:numPr>
                <w:ilvl w:val="0"/>
                <w:numId w:val="0"/>
              </w:numPr>
            </w:pPr>
            <w:r>
              <w:t>Kepler Communications, Inc.</w:t>
            </w:r>
          </w:p>
        </w:tc>
        <w:tc>
          <w:tcPr>
            <w:tcW w:w="2869" w:type="dxa"/>
          </w:tcPr>
          <w:p w:rsidR="00BB54C8" w14:paraId="6B824380" w14:textId="77777777">
            <w:pPr>
              <w:pStyle w:val="ParaNum"/>
              <w:numPr>
                <w:ilvl w:val="0"/>
                <w:numId w:val="0"/>
              </w:numPr>
            </w:pPr>
            <w:r>
              <w:t>Kepler</w:t>
            </w:r>
          </w:p>
        </w:tc>
        <w:tc>
          <w:tcPr>
            <w:tcW w:w="1698" w:type="dxa"/>
          </w:tcPr>
          <w:p w:rsidR="00BB54C8" w14:paraId="7F647849" w14:textId="77777777">
            <w:pPr>
              <w:pStyle w:val="ParaNum"/>
              <w:numPr>
                <w:ilvl w:val="0"/>
                <w:numId w:val="0"/>
              </w:numPr>
            </w:pPr>
            <w:r>
              <w:t>May 28, 2026</w:t>
            </w:r>
          </w:p>
          <w:p w:rsidR="00BB54C8" w14:paraId="4C679336" w14:textId="77777777">
            <w:pPr>
              <w:pStyle w:val="ParaNum"/>
              <w:numPr>
                <w:ilvl w:val="0"/>
                <w:numId w:val="0"/>
              </w:numPr>
            </w:pPr>
            <w:r>
              <w:t>June 12, 2026</w:t>
            </w:r>
          </w:p>
        </w:tc>
      </w:tr>
      <w:tr w14:paraId="26E8D28C" w14:textId="77777777" w:rsidTr="008C61F8">
        <w:tblPrEx>
          <w:tblW w:w="0" w:type="auto"/>
          <w:tblLook w:val="04A0"/>
        </w:tblPrEx>
        <w:tc>
          <w:tcPr>
            <w:tcW w:w="4747" w:type="dxa"/>
          </w:tcPr>
          <w:p w:rsidR="00BB54C8" w14:paraId="309B43B1" w14:textId="77777777">
            <w:pPr>
              <w:pStyle w:val="ParaNum"/>
              <w:numPr>
                <w:ilvl w:val="0"/>
                <w:numId w:val="0"/>
              </w:numPr>
            </w:pPr>
            <w:r>
              <w:t>Kinéis</w:t>
            </w:r>
          </w:p>
        </w:tc>
        <w:tc>
          <w:tcPr>
            <w:tcW w:w="2869" w:type="dxa"/>
          </w:tcPr>
          <w:p w:rsidR="00BB54C8" w14:paraId="4F80B57E" w14:textId="77777777">
            <w:pPr>
              <w:pStyle w:val="ParaNum"/>
              <w:numPr>
                <w:ilvl w:val="0"/>
                <w:numId w:val="0"/>
              </w:numPr>
            </w:pPr>
            <w:r>
              <w:t>Kinéis</w:t>
            </w:r>
          </w:p>
        </w:tc>
        <w:tc>
          <w:tcPr>
            <w:tcW w:w="1698" w:type="dxa"/>
          </w:tcPr>
          <w:p w:rsidR="00BB54C8" w14:paraId="17BF7499" w14:textId="77777777">
            <w:pPr>
              <w:pStyle w:val="ParaNum"/>
              <w:numPr>
                <w:ilvl w:val="0"/>
                <w:numId w:val="0"/>
              </w:numPr>
            </w:pPr>
            <w:r>
              <w:t>May 28, 2026</w:t>
            </w:r>
          </w:p>
        </w:tc>
      </w:tr>
      <w:tr w14:paraId="461DA75D" w14:textId="77777777" w:rsidTr="008C61F8">
        <w:tblPrEx>
          <w:tblW w:w="0" w:type="auto"/>
          <w:tblLook w:val="04A0"/>
        </w:tblPrEx>
        <w:tc>
          <w:tcPr>
            <w:tcW w:w="4747" w:type="dxa"/>
          </w:tcPr>
          <w:p w:rsidR="00BB54C8" w14:paraId="4CE20AD8" w14:textId="77777777">
            <w:pPr>
              <w:pStyle w:val="ParaNum"/>
              <w:numPr>
                <w:ilvl w:val="0"/>
                <w:numId w:val="0"/>
              </w:numPr>
            </w:pPr>
            <w:r>
              <w:t>National Association of Broadcasters</w:t>
            </w:r>
          </w:p>
        </w:tc>
        <w:tc>
          <w:tcPr>
            <w:tcW w:w="2869" w:type="dxa"/>
          </w:tcPr>
          <w:p w:rsidR="00BB54C8" w14:paraId="16C6CCF9" w14:textId="77777777">
            <w:pPr>
              <w:pStyle w:val="ParaNum"/>
              <w:numPr>
                <w:ilvl w:val="0"/>
                <w:numId w:val="0"/>
              </w:numPr>
            </w:pPr>
            <w:r>
              <w:t>NAB</w:t>
            </w:r>
          </w:p>
        </w:tc>
        <w:tc>
          <w:tcPr>
            <w:tcW w:w="1698" w:type="dxa"/>
          </w:tcPr>
          <w:p w:rsidR="00BB54C8" w14:paraId="63B23164" w14:textId="77777777">
            <w:pPr>
              <w:pStyle w:val="ParaNum"/>
              <w:numPr>
                <w:ilvl w:val="0"/>
                <w:numId w:val="0"/>
              </w:numPr>
            </w:pPr>
            <w:r>
              <w:t>May 28, 2026</w:t>
            </w:r>
          </w:p>
        </w:tc>
      </w:tr>
      <w:tr w14:paraId="413ECE6A" w14:textId="77777777" w:rsidTr="008C61F8">
        <w:tblPrEx>
          <w:tblW w:w="0" w:type="auto"/>
          <w:tblLook w:val="04A0"/>
        </w:tblPrEx>
        <w:tc>
          <w:tcPr>
            <w:tcW w:w="4747" w:type="dxa"/>
          </w:tcPr>
          <w:p w:rsidR="00BB54C8" w:rsidRPr="003B16BA" w14:paraId="7AAA730C" w14:textId="77777777">
            <w:pPr>
              <w:pStyle w:val="ParaNum"/>
              <w:numPr>
                <w:ilvl w:val="0"/>
                <w:numId w:val="0"/>
              </w:numPr>
            </w:pPr>
            <w:r>
              <w:t xml:space="preserve">One Ministries, Inc. </w:t>
            </w:r>
          </w:p>
        </w:tc>
        <w:tc>
          <w:tcPr>
            <w:tcW w:w="2869" w:type="dxa"/>
          </w:tcPr>
          <w:p w:rsidR="00BB54C8" w:rsidRPr="008F0615" w14:paraId="780C9282" w14:textId="77777777">
            <w:pPr>
              <w:pStyle w:val="ParaNum"/>
              <w:numPr>
                <w:ilvl w:val="0"/>
                <w:numId w:val="0"/>
              </w:numPr>
            </w:pPr>
            <w:r>
              <w:t>OMI</w:t>
            </w:r>
          </w:p>
        </w:tc>
        <w:tc>
          <w:tcPr>
            <w:tcW w:w="1698" w:type="dxa"/>
          </w:tcPr>
          <w:p w:rsidR="00BB54C8" w14:paraId="155D8EDF" w14:textId="77777777">
            <w:pPr>
              <w:pStyle w:val="ParaNum"/>
              <w:numPr>
                <w:ilvl w:val="0"/>
                <w:numId w:val="0"/>
              </w:numPr>
            </w:pPr>
            <w:r>
              <w:t>June 12, 2026</w:t>
            </w:r>
          </w:p>
        </w:tc>
      </w:tr>
      <w:tr w14:paraId="1AA7096D" w14:textId="77777777" w:rsidTr="008C61F8">
        <w:tblPrEx>
          <w:tblW w:w="0" w:type="auto"/>
          <w:tblLook w:val="04A0"/>
        </w:tblPrEx>
        <w:tc>
          <w:tcPr>
            <w:tcW w:w="4747" w:type="dxa"/>
          </w:tcPr>
          <w:p w:rsidR="00BB54C8" w:rsidRPr="003B16BA" w14:paraId="21818456" w14:textId="77777777">
            <w:pPr>
              <w:pStyle w:val="ParaNum"/>
              <w:numPr>
                <w:ilvl w:val="0"/>
                <w:numId w:val="0"/>
              </w:numPr>
            </w:pPr>
            <w:r>
              <w:t>Planet Labs PBC</w:t>
            </w:r>
          </w:p>
        </w:tc>
        <w:tc>
          <w:tcPr>
            <w:tcW w:w="2869" w:type="dxa"/>
          </w:tcPr>
          <w:p w:rsidR="00BB54C8" w:rsidRPr="008F0615" w14:paraId="00BEAA31" w14:textId="77777777">
            <w:pPr>
              <w:pStyle w:val="ParaNum"/>
              <w:numPr>
                <w:ilvl w:val="0"/>
                <w:numId w:val="0"/>
              </w:numPr>
            </w:pPr>
            <w:r>
              <w:t>Planet</w:t>
            </w:r>
          </w:p>
        </w:tc>
        <w:tc>
          <w:tcPr>
            <w:tcW w:w="1698" w:type="dxa"/>
          </w:tcPr>
          <w:p w:rsidR="00BB54C8" w14:paraId="2D93D033" w14:textId="77777777">
            <w:pPr>
              <w:pStyle w:val="ParaNum"/>
              <w:numPr>
                <w:ilvl w:val="0"/>
                <w:numId w:val="0"/>
              </w:numPr>
            </w:pPr>
            <w:r>
              <w:t>May 28, 2026</w:t>
            </w:r>
          </w:p>
        </w:tc>
      </w:tr>
      <w:tr w14:paraId="69096C2C" w14:textId="77777777" w:rsidTr="008C61F8">
        <w:tblPrEx>
          <w:tblW w:w="0" w:type="auto"/>
          <w:tblLook w:val="04A0"/>
        </w:tblPrEx>
        <w:tc>
          <w:tcPr>
            <w:tcW w:w="4747" w:type="dxa"/>
          </w:tcPr>
          <w:p w:rsidR="00BB54C8" w:rsidRPr="003B16BA" w14:paraId="152151DC" w14:textId="77777777">
            <w:pPr>
              <w:pStyle w:val="ParaNum"/>
              <w:numPr>
                <w:ilvl w:val="0"/>
                <w:numId w:val="0"/>
              </w:numPr>
            </w:pPr>
            <w:r>
              <w:t>SES Americom, Inc.</w:t>
            </w:r>
          </w:p>
        </w:tc>
        <w:tc>
          <w:tcPr>
            <w:tcW w:w="2869" w:type="dxa"/>
          </w:tcPr>
          <w:p w:rsidR="00BB54C8" w:rsidRPr="008F0615" w14:paraId="3A4E2A0B" w14:textId="77777777">
            <w:pPr>
              <w:pStyle w:val="ParaNum"/>
              <w:numPr>
                <w:ilvl w:val="0"/>
                <w:numId w:val="0"/>
              </w:numPr>
            </w:pPr>
            <w:r>
              <w:t>SES</w:t>
            </w:r>
          </w:p>
        </w:tc>
        <w:tc>
          <w:tcPr>
            <w:tcW w:w="1698" w:type="dxa"/>
          </w:tcPr>
          <w:p w:rsidR="00BB54C8" w14:paraId="63AFC445" w14:textId="77777777">
            <w:pPr>
              <w:pStyle w:val="ParaNum"/>
              <w:numPr>
                <w:ilvl w:val="0"/>
                <w:numId w:val="0"/>
              </w:numPr>
            </w:pPr>
            <w:r>
              <w:t>May 28, 2026</w:t>
            </w:r>
          </w:p>
        </w:tc>
      </w:tr>
      <w:tr w14:paraId="7C8AA2E5" w14:textId="77777777" w:rsidTr="008C61F8">
        <w:tblPrEx>
          <w:tblW w:w="0" w:type="auto"/>
          <w:tblLook w:val="04A0"/>
        </w:tblPrEx>
        <w:tc>
          <w:tcPr>
            <w:tcW w:w="4747" w:type="dxa"/>
          </w:tcPr>
          <w:p w:rsidR="00BB54C8" w14:paraId="2987BD69" w14:textId="77777777">
            <w:pPr>
              <w:pStyle w:val="ParaNum"/>
              <w:numPr>
                <w:ilvl w:val="0"/>
                <w:numId w:val="0"/>
              </w:numPr>
            </w:pPr>
            <w:r w:rsidRPr="003B16BA">
              <w:t>Sirius XM Radio LLC</w:t>
            </w:r>
          </w:p>
        </w:tc>
        <w:tc>
          <w:tcPr>
            <w:tcW w:w="2869" w:type="dxa"/>
          </w:tcPr>
          <w:p w:rsidR="00BB54C8" w14:paraId="577A2E6C" w14:textId="77777777">
            <w:pPr>
              <w:pStyle w:val="ParaNum"/>
              <w:numPr>
                <w:ilvl w:val="0"/>
                <w:numId w:val="0"/>
              </w:numPr>
            </w:pPr>
            <w:r w:rsidRPr="008F0615">
              <w:t xml:space="preserve">SiriusXM </w:t>
            </w:r>
          </w:p>
        </w:tc>
        <w:tc>
          <w:tcPr>
            <w:tcW w:w="1698" w:type="dxa"/>
          </w:tcPr>
          <w:p w:rsidR="00BB54C8" w14:paraId="0553D7CE" w14:textId="77777777">
            <w:pPr>
              <w:pStyle w:val="ParaNum"/>
              <w:numPr>
                <w:ilvl w:val="0"/>
                <w:numId w:val="0"/>
              </w:numPr>
            </w:pPr>
            <w:r>
              <w:t>June 12, 2026</w:t>
            </w:r>
          </w:p>
        </w:tc>
      </w:tr>
      <w:tr w14:paraId="403B568E" w14:textId="77777777" w:rsidTr="008C61F8">
        <w:tblPrEx>
          <w:tblW w:w="0" w:type="auto"/>
          <w:tblLook w:val="04A0"/>
        </w:tblPrEx>
        <w:tc>
          <w:tcPr>
            <w:tcW w:w="4747" w:type="dxa"/>
          </w:tcPr>
          <w:p w:rsidR="00BB54C8" w14:paraId="6D9819B5" w14:textId="77777777">
            <w:pPr>
              <w:pStyle w:val="ParaNum"/>
              <w:numPr>
                <w:ilvl w:val="0"/>
                <w:numId w:val="0"/>
              </w:numPr>
            </w:pPr>
            <w:r>
              <w:t>Spire Global, Inc.</w:t>
            </w:r>
          </w:p>
        </w:tc>
        <w:tc>
          <w:tcPr>
            <w:tcW w:w="2869" w:type="dxa"/>
          </w:tcPr>
          <w:p w:rsidR="00BB54C8" w14:paraId="7F1F31F5" w14:textId="77777777">
            <w:pPr>
              <w:pStyle w:val="ParaNum"/>
              <w:numPr>
                <w:ilvl w:val="0"/>
                <w:numId w:val="0"/>
              </w:numPr>
            </w:pPr>
            <w:r>
              <w:t>Spire</w:t>
            </w:r>
          </w:p>
        </w:tc>
        <w:tc>
          <w:tcPr>
            <w:tcW w:w="1698" w:type="dxa"/>
          </w:tcPr>
          <w:p w:rsidR="00BB54C8" w14:paraId="6ACC71EC" w14:textId="77777777">
            <w:pPr>
              <w:pStyle w:val="ParaNum"/>
              <w:numPr>
                <w:ilvl w:val="0"/>
                <w:numId w:val="0"/>
              </w:numPr>
            </w:pPr>
            <w:r>
              <w:t>May 28, 2026</w:t>
            </w:r>
          </w:p>
        </w:tc>
      </w:tr>
      <w:tr w14:paraId="4744A88C" w14:textId="77777777" w:rsidTr="008C61F8">
        <w:tblPrEx>
          <w:tblW w:w="0" w:type="auto"/>
          <w:tblLook w:val="04A0"/>
        </w:tblPrEx>
        <w:tc>
          <w:tcPr>
            <w:tcW w:w="4747" w:type="dxa"/>
          </w:tcPr>
          <w:p w:rsidR="00BB54C8" w14:paraId="3F746E1C" w14:textId="77777777">
            <w:pPr>
              <w:pStyle w:val="ParaNum"/>
              <w:numPr>
                <w:ilvl w:val="0"/>
                <w:numId w:val="0"/>
              </w:numPr>
            </w:pPr>
            <w:r>
              <w:t>Submarine Cable Coalition</w:t>
            </w:r>
          </w:p>
        </w:tc>
        <w:tc>
          <w:tcPr>
            <w:tcW w:w="2869" w:type="dxa"/>
          </w:tcPr>
          <w:p w:rsidR="00BB54C8" w14:paraId="70B110EB" w14:textId="77777777">
            <w:pPr>
              <w:pStyle w:val="ParaNum"/>
              <w:numPr>
                <w:ilvl w:val="0"/>
                <w:numId w:val="0"/>
              </w:numPr>
            </w:pPr>
            <w:r>
              <w:t>SCC</w:t>
            </w:r>
          </w:p>
        </w:tc>
        <w:tc>
          <w:tcPr>
            <w:tcW w:w="1698" w:type="dxa"/>
          </w:tcPr>
          <w:p w:rsidR="00BB54C8" w14:paraId="53E30506" w14:textId="77777777">
            <w:pPr>
              <w:pStyle w:val="ParaNum"/>
              <w:numPr>
                <w:ilvl w:val="0"/>
                <w:numId w:val="0"/>
              </w:numPr>
            </w:pPr>
            <w:r>
              <w:t>May 28, 2026</w:t>
            </w:r>
          </w:p>
        </w:tc>
      </w:tr>
      <w:tr w14:paraId="220FE0CC" w14:textId="77777777" w:rsidTr="008C61F8">
        <w:tblPrEx>
          <w:tblW w:w="0" w:type="auto"/>
          <w:tblLook w:val="04A0"/>
        </w:tblPrEx>
        <w:tc>
          <w:tcPr>
            <w:tcW w:w="4747" w:type="dxa"/>
          </w:tcPr>
          <w:p w:rsidR="00BB54C8" w14:paraId="3002D5E2" w14:textId="77777777">
            <w:pPr>
              <w:pStyle w:val="ParaNum"/>
              <w:numPr>
                <w:ilvl w:val="0"/>
                <w:numId w:val="0"/>
              </w:numPr>
            </w:pPr>
            <w:r>
              <w:t>WorldVu</w:t>
            </w:r>
            <w:r>
              <w:t xml:space="preserve"> Satellites Limited, Eutelsat S.A. </w:t>
            </w:r>
          </w:p>
        </w:tc>
        <w:tc>
          <w:tcPr>
            <w:tcW w:w="2869" w:type="dxa"/>
          </w:tcPr>
          <w:p w:rsidR="00BB54C8" w14:paraId="77D3FC77" w14:textId="77777777">
            <w:pPr>
              <w:pStyle w:val="ParaNum"/>
              <w:numPr>
                <w:ilvl w:val="0"/>
                <w:numId w:val="0"/>
              </w:numPr>
            </w:pPr>
            <w:r>
              <w:t xml:space="preserve">Eutelsat </w:t>
            </w:r>
          </w:p>
        </w:tc>
        <w:tc>
          <w:tcPr>
            <w:tcW w:w="1698" w:type="dxa"/>
          </w:tcPr>
          <w:p w:rsidR="00BB54C8" w14:paraId="1A89585E" w14:textId="77777777">
            <w:pPr>
              <w:pStyle w:val="ParaNum"/>
              <w:numPr>
                <w:ilvl w:val="0"/>
                <w:numId w:val="0"/>
              </w:numPr>
            </w:pPr>
            <w:r>
              <w:t>May 28, 2026</w:t>
            </w:r>
          </w:p>
        </w:tc>
      </w:tr>
    </w:tbl>
    <w:p w:rsidR="00BB54C8" w:rsidP="00BB54C8" w14:paraId="562FB2FF" w14:textId="77777777"/>
    <w:p w:rsidR="006B1345" w:rsidP="00562346" w14:paraId="25692EFC" w14:textId="77777777">
      <w:pPr>
        <w:rPr>
          <w:b/>
          <w:bCs/>
        </w:rPr>
      </w:pPr>
    </w:p>
    <w:sectPr w:rsidSect="004038CA">
      <w:headerReference w:type="default" r:id="rId20"/>
      <w:footerReference w:type="even" r:id="rId21"/>
      <w:footerReference w:type="default" r:id="rId22"/>
      <w:headerReference w:type="first" r:id="rId23"/>
      <w:footerReference w:type="first" r:id="rId24"/>
      <w:endnotePr>
        <w:numFmt w:val="decimal"/>
      </w:endnotePr>
      <w:pgSz w:w="12240" w:h="15840"/>
      <w:pgMar w:top="1440" w:right="1440" w:bottom="72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75673" w14:paraId="0F4B0765" w14:textId="77777777">
      <w:pPr>
        <w:spacing w:line="20" w:lineRule="exact"/>
      </w:pPr>
    </w:p>
  </w:endnote>
  <w:endnote w:type="continuationSeparator" w:id="1">
    <w:p w:rsidR="00D75673" w14:paraId="33F66C94" w14:textId="77777777">
      <w:r>
        <w:t xml:space="preserve"> </w:t>
      </w:r>
    </w:p>
  </w:endnote>
  <w:endnote w:type="continuationNotice" w:id="2">
    <w:p w:rsidR="00D75673" w14:paraId="793AF62D"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1345" w:rsidP="0055614C" w14:paraId="767D55E5" w14:textId="77777777">
    <w:pPr>
      <w:pStyle w:val="Footer"/>
      <w:framePr w:wrap="around" w:vAnchor="text" w:hAnchor="margin" w:xAlign="center" w:y="1"/>
    </w:pPr>
    <w:r>
      <w:fldChar w:fldCharType="begin"/>
    </w:r>
    <w:r>
      <w:instrText xml:space="preserve">PAGE  </w:instrText>
    </w:r>
    <w:r>
      <w:fldChar w:fldCharType="separate"/>
    </w:r>
    <w:r>
      <w:fldChar w:fldCharType="end"/>
    </w:r>
  </w:p>
  <w:p w:rsidR="006B1345" w14:paraId="4155385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1345" w:rsidP="004B71CE" w14:paraId="22091C48"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1345" w:rsidP="008703F3" w14:paraId="035C7689" w14:textId="7885D1C0">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39064962"/>
      <w:docPartObj>
        <w:docPartGallery w:val="Page Numbers (Bottom of Page)"/>
        <w:docPartUnique/>
      </w:docPartObj>
    </w:sdtPr>
    <w:sdtEndPr>
      <w:rPr>
        <w:noProof/>
      </w:rPr>
    </w:sdtEndPr>
    <w:sdtContent>
      <w:p w:rsidR="001E746A" w14:paraId="1BA8AD0D" w14:textId="27998F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454AC788"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60D5891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62346" w14:paraId="440C2F2F"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4038CA" w14:paraId="58DC2A78"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75673" w14:paraId="44BB625B" w14:textId="77777777">
      <w:r>
        <w:separator/>
      </w:r>
    </w:p>
  </w:footnote>
  <w:footnote w:type="continuationSeparator" w:id="1">
    <w:p w:rsidR="00D75673" w:rsidP="00C721AC" w14:paraId="4DE9F026" w14:textId="77777777">
      <w:pPr>
        <w:spacing w:before="120"/>
        <w:rPr>
          <w:sz w:val="20"/>
        </w:rPr>
      </w:pPr>
      <w:r>
        <w:rPr>
          <w:sz w:val="20"/>
        </w:rPr>
        <w:t xml:space="preserve">(Continued from previous page)  </w:t>
      </w:r>
      <w:r>
        <w:rPr>
          <w:sz w:val="20"/>
        </w:rPr>
        <w:separator/>
      </w:r>
    </w:p>
  </w:footnote>
  <w:footnote w:type="continuationNotice" w:id="2">
    <w:p w:rsidR="00D75673" w:rsidP="00C721AC" w14:paraId="26AEC01A" w14:textId="77777777">
      <w:pPr>
        <w:jc w:val="right"/>
        <w:rPr>
          <w:sz w:val="20"/>
        </w:rPr>
      </w:pPr>
      <w:r>
        <w:rPr>
          <w:sz w:val="20"/>
        </w:rPr>
        <w:t>(continued….)</w:t>
      </w:r>
    </w:p>
  </w:footnote>
  <w:footnote w:id="3">
    <w:p w:rsidR="00A70468" w:rsidP="008A25FB" w14:paraId="1BAFEDD8" w14:textId="160CF383">
      <w:pPr>
        <w:pStyle w:val="FootnoteText"/>
      </w:pPr>
      <w:r>
        <w:rPr>
          <w:rStyle w:val="FootnoteReference"/>
        </w:rPr>
        <w:footnoteRef/>
      </w:r>
      <w:r>
        <w:t xml:space="preserve"> </w:t>
      </w:r>
      <w:r w:rsidRPr="00F17162">
        <w:t>47 U.S.C. § 159</w:t>
      </w:r>
      <w:r w:rsidRPr="00A716B5">
        <w:t xml:space="preserve"> </w:t>
      </w:r>
      <w:r w:rsidRPr="007D390C">
        <w:t>(</w:t>
      </w:r>
      <w:r w:rsidRPr="00CE251E">
        <w:rPr>
          <w:rStyle w:val="eop"/>
        </w:rPr>
        <w:t>requiring</w:t>
      </w:r>
      <w:r w:rsidRPr="007D390C">
        <w:t xml:space="preserve"> the Commission to assess and collect regulatory fees to recover the costs of carrying out its activities in the total amounts provided for in Appropriations Acts)</w:t>
      </w:r>
      <w:r w:rsidRPr="00A716B5">
        <w:t>.</w:t>
      </w:r>
    </w:p>
  </w:footnote>
  <w:footnote w:id="4">
    <w:p w:rsidR="00A70468" w:rsidRPr="00643474" w:rsidP="008A25FB" w14:paraId="5C1048E8" w14:textId="77777777">
      <w:pPr>
        <w:pStyle w:val="FootnoteText"/>
      </w:pPr>
      <w:r>
        <w:rPr>
          <w:rStyle w:val="FootnoteReference"/>
        </w:rPr>
        <w:footnoteRef/>
      </w:r>
      <w:r>
        <w:t xml:space="preserve"> </w:t>
      </w:r>
      <w:r w:rsidRPr="00E80C58">
        <w:rPr>
          <w:i/>
          <w:iCs/>
        </w:rPr>
        <w:t xml:space="preserve">Title V </w:t>
      </w:r>
      <w:r w:rsidRPr="00CA75FC">
        <w:rPr>
          <w:i/>
          <w:iCs/>
        </w:rPr>
        <w:t>—</w:t>
      </w:r>
      <w:r w:rsidRPr="00E80C58">
        <w:rPr>
          <w:i/>
          <w:iCs/>
        </w:rPr>
        <w:t xml:space="preserve"> Independent Agencies, Federal Communications Commission, Salaries and Expenses Division of Division E </w:t>
      </w:r>
      <w:r w:rsidRPr="00CA75FC">
        <w:rPr>
          <w:i/>
          <w:iCs/>
        </w:rPr>
        <w:t>— Financial Services and General Government</w:t>
      </w:r>
      <w:r>
        <w:rPr>
          <w:i/>
          <w:iCs/>
        </w:rPr>
        <w:t xml:space="preserve"> Appropriations Act, 2026, of </w:t>
      </w:r>
      <w:r w:rsidRPr="00E80C58">
        <w:rPr>
          <w:i/>
          <w:iCs/>
        </w:rPr>
        <w:t>H.R. 7148 - Consolidated Appropriations Act</w:t>
      </w:r>
      <w:r>
        <w:rPr>
          <w:i/>
          <w:iCs/>
        </w:rPr>
        <w:t>,</w:t>
      </w:r>
      <w:r w:rsidRPr="00E80C58">
        <w:rPr>
          <w:i/>
          <w:iCs/>
        </w:rPr>
        <w:t xml:space="preserve"> 2026</w:t>
      </w:r>
      <w:r w:rsidRPr="00105CFC">
        <w:t>,</w:t>
      </w:r>
      <w:r w:rsidRPr="00E80C58">
        <w:rPr>
          <w:i/>
          <w:iCs/>
        </w:rPr>
        <w:t xml:space="preserve"> </w:t>
      </w:r>
      <w:r w:rsidRPr="00E80C58">
        <w:t>Pub. L. No. 119-75 (</w:t>
      </w:r>
      <w:r w:rsidRPr="00105CFC">
        <w:t>Feb. 3, 2026)</w:t>
      </w:r>
      <w:r>
        <w:t xml:space="preserve"> </w:t>
      </w:r>
      <w:r w:rsidRPr="00105CFC">
        <w:t>(FY 2026 Consolidated Appropriations Act).</w:t>
      </w:r>
      <w:r>
        <w:t xml:space="preserve"> </w:t>
      </w:r>
    </w:p>
  </w:footnote>
  <w:footnote w:id="5">
    <w:p w:rsidR="00A70468" w:rsidP="008A25FB" w14:paraId="5BFA2449" w14:textId="24EB67B3">
      <w:pPr>
        <w:pStyle w:val="FootnoteText"/>
      </w:pPr>
      <w:r>
        <w:rPr>
          <w:rStyle w:val="FootnoteReference"/>
        </w:rPr>
        <w:footnoteRef/>
      </w:r>
      <w:r>
        <w:t xml:space="preserve"> </w:t>
      </w:r>
      <w:r w:rsidRPr="00F17162">
        <w:t>47 U.S.C. § 159</w:t>
      </w:r>
      <w:r>
        <w:t>.</w:t>
      </w:r>
    </w:p>
  </w:footnote>
  <w:footnote w:id="6">
    <w:p w:rsidR="006B1345" w:rsidP="008A25FB" w14:paraId="79C7E0B1" w14:textId="300BE520">
      <w:pPr>
        <w:pStyle w:val="FootnoteText"/>
      </w:pPr>
      <w:r>
        <w:rPr>
          <w:rStyle w:val="FootnoteReference"/>
        </w:rPr>
        <w:footnoteRef/>
      </w:r>
      <w:r>
        <w:t xml:space="preserve"> </w:t>
      </w:r>
      <w:r w:rsidRPr="002639A4">
        <w:rPr>
          <w:i/>
          <w:iCs/>
        </w:rPr>
        <w:t>Review of the Commission’s Assessment and Collection of Regulatory Fees for Fiscal Year 202</w:t>
      </w:r>
      <w:r w:rsidR="009D48C3">
        <w:rPr>
          <w:i/>
          <w:iCs/>
        </w:rPr>
        <w:t>6</w:t>
      </w:r>
      <w:r w:rsidRPr="002639A4">
        <w:t>, MD Docket No.</w:t>
      </w:r>
      <w:r w:rsidR="00411E66">
        <w:t xml:space="preserve"> 26-94</w:t>
      </w:r>
      <w:r w:rsidRPr="00411E66">
        <w:t xml:space="preserve">, Notice of Proposed Rulemaking, FCC </w:t>
      </w:r>
      <w:r w:rsidR="00411E66">
        <w:t>26-25</w:t>
      </w:r>
      <w:r w:rsidRPr="00411E66">
        <w:t xml:space="preserve"> (rel. </w:t>
      </w:r>
      <w:r w:rsidRPr="00411E66" w:rsidR="00411E66">
        <w:t>Apr</w:t>
      </w:r>
      <w:r w:rsidR="005C07F0">
        <w:t>.</w:t>
      </w:r>
      <w:r w:rsidRPr="00411E66" w:rsidR="00411E66">
        <w:t xml:space="preserve"> 28</w:t>
      </w:r>
      <w:r w:rsidRPr="00411E66" w:rsidR="009D48C3">
        <w:t>,</w:t>
      </w:r>
      <w:r w:rsidR="009D48C3">
        <w:t xml:space="preserve"> 2026</w:t>
      </w:r>
      <w:r w:rsidRPr="002639A4">
        <w:t>) (</w:t>
      </w:r>
      <w:r w:rsidRPr="002639A4">
        <w:rPr>
          <w:i/>
          <w:iCs/>
        </w:rPr>
        <w:t>FY 202</w:t>
      </w:r>
      <w:r w:rsidR="009D48C3">
        <w:rPr>
          <w:i/>
          <w:iCs/>
        </w:rPr>
        <w:t>6</w:t>
      </w:r>
      <w:r w:rsidRPr="002639A4">
        <w:rPr>
          <w:i/>
          <w:iCs/>
        </w:rPr>
        <w:t xml:space="preserve"> NPRM</w:t>
      </w:r>
      <w:r w:rsidRPr="002639A4">
        <w:t>).</w:t>
      </w:r>
      <w:r>
        <w:t xml:space="preserve">  Appendix I contains a list of commenters that addressed the </w:t>
      </w:r>
      <w:r w:rsidRPr="006717E6">
        <w:rPr>
          <w:i/>
          <w:iCs/>
        </w:rPr>
        <w:t>FY 202</w:t>
      </w:r>
      <w:r w:rsidR="009D48C3">
        <w:rPr>
          <w:i/>
          <w:iCs/>
        </w:rPr>
        <w:t>6</w:t>
      </w:r>
      <w:r w:rsidRPr="006717E6">
        <w:rPr>
          <w:i/>
          <w:iCs/>
        </w:rPr>
        <w:t xml:space="preserve"> NPRM</w:t>
      </w:r>
      <w:r>
        <w:t>.</w:t>
      </w:r>
    </w:p>
  </w:footnote>
  <w:footnote w:id="7">
    <w:p w:rsidR="00B11A6F" w:rsidP="008A25FB" w14:paraId="251F03AC" w14:textId="41598382">
      <w:pPr>
        <w:pStyle w:val="FootnoteText"/>
      </w:pPr>
      <w:r>
        <w:rPr>
          <w:rStyle w:val="FootnoteReference"/>
        </w:rPr>
        <w:footnoteRef/>
      </w:r>
      <w:r>
        <w:t xml:space="preserve"> </w:t>
      </w:r>
      <w:r w:rsidRPr="00F32819">
        <w:t>One FTE, a “Full Time Equivalent” or “Full Time Employee,” is a unit of measure equal to the work performed annually by a full-time person (working a 40-hour work</w:t>
      </w:r>
      <w:r w:rsidR="00A92062">
        <w:t xml:space="preserve"> </w:t>
      </w:r>
      <w:r w:rsidRPr="00F32819">
        <w:t xml:space="preserve">week for a full year) assigned to the particular job, and subject to agency personnel staffing limitations established by the U.S. Office of Management and Budget.  </w:t>
      </w:r>
      <w:r w:rsidRPr="00A038E8">
        <w:rPr>
          <w:i/>
        </w:rPr>
        <w:t>See generally</w:t>
      </w:r>
      <w:r w:rsidRPr="00F32819">
        <w:t xml:space="preserve"> Executive Office of the President, Office of Management and Budget, Circular No. A-11, Preparation, Submission, and Execution of the Budget (August 202</w:t>
      </w:r>
      <w:r>
        <w:t>5)</w:t>
      </w:r>
      <w:r w:rsidRPr="00F32819">
        <w:t xml:space="preserve">.  </w:t>
      </w:r>
      <w:r w:rsidRPr="00567FC0">
        <w:t>See</w:t>
      </w:r>
      <w:r w:rsidRPr="00F32819">
        <w:t xml:space="preserve"> section 85.5(c) for a detailed explanation of how FTEs are calculated.  Thus, in th</w:t>
      </w:r>
      <w:r>
        <w:t>is</w:t>
      </w:r>
      <w:r w:rsidRPr="00F32819">
        <w:t xml:space="preserve"> proceeding</w:t>
      </w:r>
      <w:r>
        <w:t>,</w:t>
      </w:r>
      <w:r w:rsidRPr="00F32819">
        <w:t xml:space="preserve"> </w:t>
      </w:r>
      <w:r>
        <w:t>if</w:t>
      </w:r>
      <w:r w:rsidRPr="00F32819">
        <w:t xml:space="preserve"> we state 1.5 FTEs work on a particular subject matter, that might mean three individuals spend 50% of their time on that area.  Moreover, in this </w:t>
      </w:r>
      <w:r>
        <w:t>Report and Order,</w:t>
      </w:r>
      <w:r w:rsidRPr="00F32819">
        <w:t xml:space="preserve"> when we discuss FTEs and any change in allocation, it is solely for regulatory fee purposes and does </w:t>
      </w:r>
      <w:r w:rsidRPr="00256040">
        <w:t>not reflect the change of personnel in the various organizational work units.</w:t>
      </w:r>
    </w:p>
  </w:footnote>
  <w:footnote w:id="8">
    <w:p w:rsidR="006B1345" w:rsidRPr="00A716B5" w:rsidP="008A25FB" w14:paraId="23D43E71" w14:textId="43C244C4">
      <w:pPr>
        <w:pStyle w:val="FootnoteText"/>
      </w:pPr>
      <w:r w:rsidRPr="00A716B5">
        <w:rPr>
          <w:rStyle w:val="FootnoteReference"/>
        </w:rPr>
        <w:footnoteRef/>
      </w:r>
      <w:r w:rsidRPr="00A716B5">
        <w:t xml:space="preserve"> </w:t>
      </w:r>
      <w:r w:rsidRPr="00145D95" w:rsidR="009D48C3">
        <w:t>FY 202</w:t>
      </w:r>
      <w:r w:rsidR="009D48C3">
        <w:t>6</w:t>
      </w:r>
      <w:r w:rsidRPr="00145D95" w:rsidR="009D48C3">
        <w:t xml:space="preserve"> started on October 1, 202</w:t>
      </w:r>
      <w:r w:rsidR="009D48C3">
        <w:t>5</w:t>
      </w:r>
      <w:r w:rsidRPr="00145D95" w:rsidR="009D48C3">
        <w:t>, and ends on September 30, 202</w:t>
      </w:r>
      <w:r w:rsidR="009D48C3">
        <w:t>6</w:t>
      </w:r>
      <w:r w:rsidRPr="00145D95" w:rsidR="009D48C3">
        <w:t xml:space="preserve">.  </w:t>
      </w:r>
      <w:r w:rsidRPr="00643474" w:rsidR="009D48C3">
        <w:t>The regulatory fee collection is guided by both the statutory authority in sections 6 and 9 of the Communications Act,</w:t>
      </w:r>
      <w:r w:rsidR="009D48C3">
        <w:t xml:space="preserve"> </w:t>
      </w:r>
      <w:r w:rsidRPr="0005016B" w:rsidR="009D48C3">
        <w:t>47 U.S.C. §§ 156, 159</w:t>
      </w:r>
      <w:r w:rsidRPr="00643474" w:rsidR="009D48C3">
        <w:t xml:space="preserve">, and the explicit language of each fiscal year’s S&amp;E appropriation directing the amount to be collected as an offsetting collection. </w:t>
      </w:r>
      <w:r w:rsidR="009D48C3">
        <w:t xml:space="preserve"> </w:t>
      </w:r>
      <w:r w:rsidRPr="00105CFC" w:rsidR="009D48C3">
        <w:t>FY 2026 Consolidated Appropriations Act</w:t>
      </w:r>
      <w:r w:rsidRPr="00705DB2" w:rsidR="009D48C3">
        <w:t xml:space="preserve"> (appropriating “[f]or necessary expenses of the Federal Communications Commission, as authorized by law, … $416,112,000, to remain available until September 30, 2029: </w:t>
      </w:r>
      <w:r w:rsidRPr="00705DB2" w:rsidR="009D48C3">
        <w:rPr>
          <w:i/>
          <w:iCs/>
        </w:rPr>
        <w:t>Provided</w:t>
      </w:r>
      <w:r w:rsidRPr="00705DB2" w:rsidR="009D48C3">
        <w:t xml:space="preserve">, That $416,112,000, of offsetting collections shall be assessed and collected pursuant to section 9 of title I of the Communications Act of 1934, shall be retained and used for necessary expenses and shall remain available until September 30, 2029: </w:t>
      </w:r>
      <w:r w:rsidRPr="00705DB2" w:rsidR="009D48C3">
        <w:rPr>
          <w:i/>
          <w:iCs/>
        </w:rPr>
        <w:t>Provided further</w:t>
      </w:r>
      <w:r w:rsidRPr="00705DB2" w:rsidR="009D48C3">
        <w:t>, That the sum herein appropriated shall be reduced as such offsetting collections are received during fiscal year 2026 so as to result in a final fiscal year 2026 appropriation estimated at $0”</w:t>
      </w:r>
      <w:r w:rsidR="009D48C3">
        <w:t>).</w:t>
      </w:r>
      <w:r w:rsidRPr="00705DB2" w:rsidR="009D48C3">
        <w:t xml:space="preserve"> </w:t>
      </w:r>
      <w:r w:rsidR="009D48C3">
        <w:t xml:space="preserve"> </w:t>
      </w:r>
      <w:r w:rsidRPr="00ED0EFC" w:rsidR="009D48C3">
        <w:t xml:space="preserve"> </w:t>
      </w:r>
      <w:r w:rsidRPr="00145D95" w:rsidR="009D48C3">
        <w:t xml:space="preserve">  </w:t>
      </w:r>
      <w:r w:rsidR="009D48C3">
        <w:t xml:space="preserve"> </w:t>
      </w:r>
    </w:p>
  </w:footnote>
  <w:footnote w:id="9">
    <w:p w:rsidR="006B1345" w:rsidP="008A25FB" w14:paraId="206C3557" w14:textId="2216E061">
      <w:pPr>
        <w:pStyle w:val="FootnoteText"/>
      </w:pPr>
      <w:r>
        <w:rPr>
          <w:rStyle w:val="FootnoteReference"/>
        </w:rPr>
        <w:footnoteRef/>
      </w:r>
      <w:r>
        <w:t xml:space="preserve"> Direct </w:t>
      </w:r>
      <w:r w:rsidRPr="00E61682">
        <w:t>costs</w:t>
      </w:r>
      <w:r>
        <w:t xml:space="preserve"> are those</w:t>
      </w:r>
      <w:r w:rsidRPr="00E61682">
        <w:t xml:space="preserve"> such as salaries and expenses</w:t>
      </w:r>
      <w:r>
        <w:t>.</w:t>
      </w:r>
      <w:r w:rsidRPr="00C8036A">
        <w:rPr>
          <w:i/>
          <w:iCs/>
        </w:rPr>
        <w:t xml:space="preserve"> </w:t>
      </w:r>
      <w:r>
        <w:rPr>
          <w:i/>
          <w:iCs/>
        </w:rPr>
        <w:t xml:space="preserve"> </w:t>
      </w:r>
      <w:r w:rsidRPr="005F3BFC">
        <w:rPr>
          <w:i/>
          <w:iCs/>
        </w:rPr>
        <w:t>See</w:t>
      </w:r>
      <w:r>
        <w:rPr>
          <w:i/>
          <w:iCs/>
        </w:rPr>
        <w:t>,</w:t>
      </w:r>
      <w:r w:rsidRPr="005F3BFC">
        <w:rPr>
          <w:i/>
          <w:iCs/>
        </w:rPr>
        <w:t xml:space="preserve"> e.g.</w:t>
      </w:r>
      <w:r w:rsidRPr="00B46AD0">
        <w:t>,</w:t>
      </w:r>
      <w:r>
        <w:t xml:space="preserve"> </w:t>
      </w:r>
      <w:r w:rsidRPr="00300DB4">
        <w:rPr>
          <w:i/>
          <w:iCs/>
        </w:rPr>
        <w:t>Review of the Commission’s Assessment and Collection of Regulatory Fees;</w:t>
      </w:r>
      <w:r>
        <w:t xml:space="preserve"> </w:t>
      </w:r>
      <w:r w:rsidRPr="0077098F">
        <w:rPr>
          <w:i/>
          <w:iCs/>
        </w:rPr>
        <w:t>Assessment and Collection of Regulatory Fees for Fiscal Year 20</w:t>
      </w:r>
      <w:r>
        <w:rPr>
          <w:i/>
          <w:iCs/>
        </w:rPr>
        <w:t>24</w:t>
      </w:r>
      <w:r w:rsidRPr="0077098F">
        <w:t xml:space="preserve">, </w:t>
      </w:r>
      <w:r w:rsidRPr="00613690">
        <w:t>MD Docket</w:t>
      </w:r>
      <w:r>
        <w:t xml:space="preserve"> Nos. 24-85</w:t>
      </w:r>
      <w:r w:rsidR="004C103E">
        <w:t xml:space="preserve"> and</w:t>
      </w:r>
      <w:r>
        <w:t xml:space="preserve"> 24-86, Second </w:t>
      </w:r>
      <w:r>
        <w:rPr>
          <w:rStyle w:val="cosearchterm"/>
        </w:rPr>
        <w:t>Report</w:t>
      </w:r>
      <w:r>
        <w:t xml:space="preserve"> and </w:t>
      </w:r>
      <w:r>
        <w:rPr>
          <w:rStyle w:val="cosearchterm"/>
        </w:rPr>
        <w:t>Order</w:t>
      </w:r>
      <w:r>
        <w:t xml:space="preserve">, 39 FCC </w:t>
      </w:r>
      <w:r>
        <w:t>Rcd</w:t>
      </w:r>
      <w:r>
        <w:t xml:space="preserve"> 10140, 10143-44, para. 5 (2024) (</w:t>
      </w:r>
      <w:r w:rsidRPr="009E427D">
        <w:rPr>
          <w:i/>
          <w:iCs/>
        </w:rPr>
        <w:t>FY 202</w:t>
      </w:r>
      <w:r>
        <w:rPr>
          <w:i/>
          <w:iCs/>
        </w:rPr>
        <w:t>4</w:t>
      </w:r>
      <w:r w:rsidRPr="009E427D">
        <w:rPr>
          <w:i/>
          <w:iCs/>
        </w:rPr>
        <w:t xml:space="preserve"> </w:t>
      </w:r>
      <w:r>
        <w:rPr>
          <w:i/>
          <w:iCs/>
        </w:rPr>
        <w:t xml:space="preserve">Second </w:t>
      </w:r>
      <w:r w:rsidRPr="009E427D">
        <w:rPr>
          <w:i/>
          <w:iCs/>
        </w:rPr>
        <w:t>Report and Order</w:t>
      </w:r>
      <w:r>
        <w:t>).</w:t>
      </w:r>
    </w:p>
  </w:footnote>
  <w:footnote w:id="10">
    <w:p w:rsidR="006B1345" w:rsidP="008A25FB" w14:paraId="72471E99" w14:textId="51ABA8AC">
      <w:pPr>
        <w:pStyle w:val="FootnoteText"/>
      </w:pPr>
      <w:r>
        <w:rPr>
          <w:rStyle w:val="FootnoteReference"/>
        </w:rPr>
        <w:footnoteRef/>
      </w:r>
      <w:r>
        <w:t xml:space="preserve"> Indirect </w:t>
      </w:r>
      <w:r w:rsidRPr="00E61682">
        <w:t>costs</w:t>
      </w:r>
      <w:r>
        <w:t xml:space="preserve"> are those</w:t>
      </w:r>
      <w:r w:rsidRPr="00E61682">
        <w:t xml:space="preserve"> such as overhead functions</w:t>
      </w:r>
      <w:r w:rsidR="0020417D">
        <w:t xml:space="preserve"> as well as those </w:t>
      </w:r>
      <w:r w:rsidR="00B13DE1">
        <w:t>covering</w:t>
      </w:r>
      <w:r w:rsidR="0020417D">
        <w:t xml:space="preserve"> </w:t>
      </w:r>
      <w:r w:rsidRPr="00E61682" w:rsidR="0020417D">
        <w:t xml:space="preserve">statutorily required tasks that do not directly equate with oversight and regulation of a particular </w:t>
      </w:r>
      <w:r w:rsidR="0020417D">
        <w:t xml:space="preserve">fee </w:t>
      </w:r>
      <w:r w:rsidR="00EB13E0">
        <w:t>payor</w:t>
      </w:r>
      <w:r w:rsidRPr="00E61682" w:rsidR="00EB13E0">
        <w:t xml:space="preserve"> but</w:t>
      </w:r>
      <w:r w:rsidRPr="00E61682" w:rsidR="0020417D">
        <w:t xml:space="preserve"> instead benefit the Commission and the industry as a whole</w:t>
      </w:r>
      <w:r>
        <w:t xml:space="preserve">.  </w:t>
      </w:r>
      <w:r w:rsidRPr="006007EF">
        <w:rPr>
          <w:i/>
          <w:iCs/>
        </w:rPr>
        <w:t>Id</w:t>
      </w:r>
      <w:r>
        <w:t>.</w:t>
      </w:r>
    </w:p>
  </w:footnote>
  <w:footnote w:id="11">
    <w:p w:rsidR="006B1345" w:rsidP="008A25FB" w14:paraId="2D6DC52D" w14:textId="77777777">
      <w:pPr>
        <w:pStyle w:val="FootnoteText"/>
      </w:pPr>
      <w:r>
        <w:rPr>
          <w:rStyle w:val="FootnoteReference"/>
        </w:rPr>
        <w:footnoteRef/>
      </w:r>
      <w:r>
        <w:t xml:space="preserve"> Support </w:t>
      </w:r>
      <w:r w:rsidRPr="00E61682">
        <w:t xml:space="preserve">costs </w:t>
      </w:r>
      <w:r>
        <w:t xml:space="preserve">include those </w:t>
      </w:r>
      <w:r w:rsidRPr="00E61682">
        <w:t>such as rent, utilities, and equipment</w:t>
      </w:r>
      <w:r>
        <w:t xml:space="preserve">.  </w:t>
      </w:r>
      <w:r w:rsidRPr="006007EF">
        <w:rPr>
          <w:i/>
          <w:iCs/>
        </w:rPr>
        <w:t>Id</w:t>
      </w:r>
      <w:r>
        <w:rPr>
          <w:i/>
          <w:iCs/>
        </w:rPr>
        <w:t>.</w:t>
      </w:r>
    </w:p>
  </w:footnote>
  <w:footnote w:id="12">
    <w:p w:rsidR="006B1345" w:rsidRPr="0077098F" w:rsidP="008A25FB" w14:paraId="673210E8" w14:textId="77777777">
      <w:pPr>
        <w:pStyle w:val="FootnoteText"/>
      </w:pPr>
      <w:r w:rsidRPr="004526B9">
        <w:rPr>
          <w:rStyle w:val="FootnoteReference"/>
        </w:rPr>
        <w:footnoteRef/>
      </w:r>
      <w:r w:rsidRPr="004526B9">
        <w:rPr>
          <w:i/>
        </w:rPr>
        <w:t xml:space="preserve"> Assessment and Collection of Regulatory Fees for Fiscal Year 2021</w:t>
      </w:r>
      <w:r w:rsidRPr="004526B9">
        <w:t xml:space="preserve">, MD Docket No. 21-190, Report and Order and Notice of Proposed Rulemaking, 36 FCC </w:t>
      </w:r>
      <w:r w:rsidRPr="004526B9">
        <w:t>Rcd</w:t>
      </w:r>
      <w:r w:rsidRPr="004526B9">
        <w:t xml:space="preserve"> 12900</w:t>
      </w:r>
      <w:r w:rsidRPr="004526B9">
        <w:rPr>
          <w:shd w:val="clear" w:color="auto" w:fill="FFFFFF"/>
        </w:rPr>
        <w:t>, 12991, para. 2</w:t>
      </w:r>
      <w:r w:rsidRPr="004526B9">
        <w:t xml:space="preserve"> (2021) (</w:t>
      </w:r>
      <w:r w:rsidRPr="004526B9">
        <w:rPr>
          <w:i/>
          <w:iCs/>
        </w:rPr>
        <w:t>FY 2021 Report and Order</w:t>
      </w:r>
      <w:r w:rsidRPr="004526B9">
        <w:t>).</w:t>
      </w:r>
    </w:p>
  </w:footnote>
  <w:footnote w:id="13">
    <w:p w:rsidR="006B1345" w:rsidRPr="00F46CFF" w:rsidP="008A25FB" w14:paraId="7E514EFC" w14:textId="77777777">
      <w:pPr>
        <w:pStyle w:val="FootnoteText"/>
      </w:pPr>
      <w:r w:rsidRPr="0077098F">
        <w:rPr>
          <w:rStyle w:val="FootnoteReference"/>
        </w:rPr>
        <w:footnoteRef/>
      </w:r>
      <w:r w:rsidRPr="00F46CFF">
        <w:t xml:space="preserve"> </w:t>
      </w:r>
      <w:r>
        <w:t>Entities that are exempt from paying regulatory fees include</w:t>
      </w:r>
      <w:r w:rsidRPr="00E61682">
        <w:t xml:space="preserve"> governmental and nonprofit entities, amateur radio operators, and noncommercial radio and television stations</w:t>
      </w:r>
      <w:r>
        <w:t xml:space="preserve">.  </w:t>
      </w:r>
      <w:r w:rsidRPr="00B20773">
        <w:rPr>
          <w:i/>
          <w:iCs/>
        </w:rPr>
        <w:t>See</w:t>
      </w:r>
      <w:r>
        <w:t xml:space="preserve"> </w:t>
      </w:r>
      <w:r w:rsidRPr="00F46CFF">
        <w:t>47 U.S.C. § 159(e)(1); 47 CFR § 1.1162.</w:t>
      </w:r>
      <w:r>
        <w:t xml:space="preserve"> </w:t>
      </w:r>
      <w:r w:rsidRPr="00F46CFF">
        <w:t xml:space="preserve"> </w:t>
      </w:r>
      <w:r w:rsidRPr="001B52E5">
        <w:t xml:space="preserve">The Commission has previously observed that it is consistent with the Act to include those costs that are attributable to the fee paying and exempt regulatees in the revenue requirement because all of the regulatees in that fee category, whether they pay regulatory fees or not, benefit from the oversight and regulation of that bureau. </w:t>
      </w:r>
      <w:r>
        <w:t xml:space="preserve"> </w:t>
      </w:r>
      <w:r w:rsidRPr="00CB72AB">
        <w:rPr>
          <w:i/>
          <w:iCs/>
        </w:rPr>
        <w:t>Assessment and Collection of Regulatory Fees for Fiscal Year 2019</w:t>
      </w:r>
      <w:r w:rsidRPr="00CB72AB">
        <w:t xml:space="preserve">, Report and Order and Further Notice of Proposed Rulemaking, 34 FCC </w:t>
      </w:r>
      <w:r w:rsidRPr="00CB72AB">
        <w:t>Rcd</w:t>
      </w:r>
      <w:r w:rsidRPr="00CB72AB">
        <w:t xml:space="preserve"> 8189, </w:t>
      </w:r>
      <w:r w:rsidRPr="001B52E5">
        <w:t>8196-97, para. 19</w:t>
      </w:r>
      <w:r>
        <w:t xml:space="preserve"> </w:t>
      </w:r>
      <w:r w:rsidRPr="00CB72AB">
        <w:t>(2019) (</w:t>
      </w:r>
      <w:r w:rsidRPr="00CB72AB">
        <w:rPr>
          <w:i/>
          <w:iCs/>
        </w:rPr>
        <w:t>FY 2019 Report and Order</w:t>
      </w:r>
      <w:r w:rsidRPr="00CB72AB">
        <w:t>).</w:t>
      </w:r>
    </w:p>
  </w:footnote>
  <w:footnote w:id="14">
    <w:p w:rsidR="006B1345" w:rsidRPr="00F46CFF" w:rsidP="008A25FB" w14:paraId="105007D8" w14:textId="62AAAE05">
      <w:pPr>
        <w:pStyle w:val="FootnoteText"/>
      </w:pPr>
      <w:r w:rsidRPr="0077098F">
        <w:rPr>
          <w:rStyle w:val="FootnoteReference"/>
        </w:rPr>
        <w:footnoteRef/>
      </w:r>
      <w:r w:rsidRPr="00F46CFF">
        <w:t xml:space="preserve"> 47 U.S.C. § 159(e)(2).</w:t>
      </w:r>
      <w:r>
        <w:t xml:space="preserve">  </w:t>
      </w:r>
      <w:r w:rsidRPr="005013C6">
        <w:t xml:space="preserve">Section 9(e)(2) of the Act provides: “If, in the judgment of the Commission, the cost of collecting a regulatory fee established under this section from a party would exceed the amount collected from such party, the Commission may exempt such party from paying such fee.”  </w:t>
      </w:r>
      <w:r w:rsidRPr="00F90E9D">
        <w:rPr>
          <w:i/>
          <w:iCs/>
        </w:rPr>
        <w:t>Id</w:t>
      </w:r>
      <w:r w:rsidRPr="005013C6">
        <w:t xml:space="preserve">.  The Commission </w:t>
      </w:r>
      <w:r>
        <w:t xml:space="preserve">set </w:t>
      </w:r>
      <w:r w:rsidRPr="005013C6">
        <w:t xml:space="preserve">the annual de minimis threshold to $1,000 in 2017.  </w:t>
      </w:r>
      <w:r w:rsidRPr="00E933B1">
        <w:rPr>
          <w:i/>
          <w:iCs/>
        </w:rPr>
        <w:t>A</w:t>
      </w:r>
      <w:r w:rsidRPr="00F90E9D">
        <w:rPr>
          <w:i/>
          <w:iCs/>
        </w:rPr>
        <w:t>ssessment and Collection of Regulatory Fees for Fiscal Year 2017</w:t>
      </w:r>
      <w:r w:rsidRPr="005013C6">
        <w:t xml:space="preserve">, MD Docket No. 17-134, Report and Order and Further Notice of Proposed Rulemaking, 32 FCC </w:t>
      </w:r>
      <w:r w:rsidRPr="005013C6">
        <w:t>Rcd</w:t>
      </w:r>
      <w:r w:rsidRPr="005013C6">
        <w:t xml:space="preserve"> 7057, 7073, para. 40 (2017) (</w:t>
      </w:r>
      <w:r w:rsidRPr="00F90E9D">
        <w:rPr>
          <w:i/>
          <w:iCs/>
        </w:rPr>
        <w:t>FY 2017 Report and Order</w:t>
      </w:r>
      <w:r w:rsidRPr="005013C6">
        <w:t xml:space="preserve">).  In the </w:t>
      </w:r>
      <w:r w:rsidRPr="00F90E9D">
        <w:rPr>
          <w:i/>
          <w:iCs/>
        </w:rPr>
        <w:t>FY 2022 Report and Order</w:t>
      </w:r>
      <w:r w:rsidRPr="005013C6">
        <w:t xml:space="preserve">, the Commission reviewed the de minimis threshold, calculated the average cost of collecting regulatory fees, and determined that the average cost of collection has not increased above the </w:t>
      </w:r>
      <w:r>
        <w:t xml:space="preserve">previously established </w:t>
      </w:r>
      <w:r w:rsidRPr="005013C6">
        <w:t xml:space="preserve">$1,000 de minimis threshold.  </w:t>
      </w:r>
      <w:r w:rsidRPr="00F90E9D">
        <w:rPr>
          <w:i/>
          <w:iCs/>
        </w:rPr>
        <w:t>Assessment and Collection of Regulatory Fees for Fiscal Year 2022, Review of the Commission’s Assessment and Collection of Regulatory Fees</w:t>
      </w:r>
      <w:r w:rsidRPr="005013C6">
        <w:t>, MD Docket Nos. 22-223</w:t>
      </w:r>
      <w:r w:rsidR="00A14661">
        <w:t xml:space="preserve"> and</w:t>
      </w:r>
      <w:r w:rsidRPr="005013C6">
        <w:t xml:space="preserve"> 22-301, Report and Order and Notice of Inquiry, 37 FCC </w:t>
      </w:r>
      <w:r w:rsidRPr="005013C6">
        <w:t>Rcd</w:t>
      </w:r>
      <w:r w:rsidRPr="005013C6">
        <w:t xml:space="preserve"> 10845, 10876-78, paras. 61-65 (2022) (</w:t>
      </w:r>
      <w:r w:rsidRPr="00F90E9D">
        <w:rPr>
          <w:i/>
          <w:iCs/>
        </w:rPr>
        <w:t>FY 2022 Report and Order</w:t>
      </w:r>
      <w:r w:rsidRPr="005013C6">
        <w:t>).</w:t>
      </w:r>
    </w:p>
  </w:footnote>
  <w:footnote w:id="15">
    <w:p w:rsidR="006B1345" w:rsidRPr="0077098F" w:rsidP="008A25FB" w14:paraId="6949AB54" w14:textId="4B9F2711">
      <w:pPr>
        <w:pStyle w:val="FootnoteText"/>
      </w:pPr>
      <w:r w:rsidRPr="0077098F">
        <w:rPr>
          <w:rStyle w:val="FootnoteReference"/>
        </w:rPr>
        <w:footnoteRef/>
      </w:r>
      <w:r w:rsidRPr="0077098F">
        <w:t xml:space="preserve"> 47 U.S.C. § 159(d); 47 CFR § 1.1166.</w:t>
      </w:r>
      <w:r>
        <w:t xml:space="preserve">  W</w:t>
      </w:r>
      <w:r w:rsidRPr="00E84019">
        <w:t xml:space="preserve">e take into consideration the relatively small </w:t>
      </w:r>
      <w:r w:rsidR="00AC0206">
        <w:t>number</w:t>
      </w:r>
      <w:r w:rsidRPr="00E84019" w:rsidR="00AC0206">
        <w:t xml:space="preserve"> </w:t>
      </w:r>
      <w:r w:rsidRPr="00E84019">
        <w:t xml:space="preserve">of waivers, exemptions, and non-payors in our calculations each year so that we can recover the full amount of our </w:t>
      </w:r>
      <w:r>
        <w:t xml:space="preserve">S&amp;E </w:t>
      </w:r>
      <w:r w:rsidRPr="00E84019">
        <w:t>appropriation.</w:t>
      </w:r>
    </w:p>
  </w:footnote>
  <w:footnote w:id="16">
    <w:p w:rsidR="006B1345" w:rsidP="008A25FB" w14:paraId="4A3EA8C1" w14:textId="51D2B2C8">
      <w:pPr>
        <w:pStyle w:val="FootnoteText"/>
      </w:pPr>
      <w:r w:rsidRPr="663D572A">
        <w:rPr>
          <w:rStyle w:val="FootnoteReference"/>
        </w:rPr>
        <w:footnoteRef/>
      </w:r>
      <w:r w:rsidRPr="663D572A">
        <w:t xml:space="preserve"> </w:t>
      </w:r>
      <w:r w:rsidRPr="0077098F" w:rsidR="00CE5A1E">
        <w:rPr>
          <w:i/>
          <w:iCs/>
        </w:rPr>
        <w:t>See</w:t>
      </w:r>
      <w:r w:rsidRPr="0077098F" w:rsidR="00CE5A1E">
        <w:t xml:space="preserve"> 47 U.S.C. § 159(d).  </w:t>
      </w:r>
    </w:p>
  </w:footnote>
  <w:footnote w:id="17">
    <w:p w:rsidR="006B1345" w:rsidRPr="009623CD" w:rsidP="008A25FB" w14:paraId="60DCDBE3" w14:textId="2433A7D5">
      <w:pPr>
        <w:pStyle w:val="FootnoteText"/>
      </w:pPr>
      <w:r w:rsidRPr="663D572A">
        <w:rPr>
          <w:rStyle w:val="FootnoteReference"/>
        </w:rPr>
        <w:footnoteRef/>
      </w:r>
      <w:r w:rsidRPr="663D572A">
        <w:t xml:space="preserve"> </w:t>
      </w:r>
      <w:r w:rsidRPr="006007EF" w:rsidR="00B11A6F">
        <w:rPr>
          <w:i/>
          <w:iCs/>
        </w:rPr>
        <w:t>Id</w:t>
      </w:r>
      <w:r w:rsidR="00B11A6F">
        <w:t>.</w:t>
      </w:r>
    </w:p>
  </w:footnote>
  <w:footnote w:id="18">
    <w:p w:rsidR="00044AE5" w:rsidRPr="00E25C75" w:rsidP="008A25FB" w14:paraId="10FB7B1D" w14:textId="48E2EC47">
      <w:pPr>
        <w:pStyle w:val="FootnoteText"/>
      </w:pPr>
      <w:r w:rsidRPr="0077098F">
        <w:rPr>
          <w:rStyle w:val="FootnoteReference"/>
        </w:rPr>
        <w:footnoteRef/>
      </w:r>
      <w:r w:rsidRPr="00A038E8">
        <w:rPr>
          <w:szCs w:val="18"/>
        </w:rPr>
        <w:t xml:space="preserve"> </w:t>
      </w:r>
      <w:r w:rsidRPr="00E25C75">
        <w:t xml:space="preserve">The phrase “core bureaus” was first used </w:t>
      </w:r>
      <w:r>
        <w:t>in 2012 by the Commission to explain</w:t>
      </w:r>
      <w:r w:rsidRPr="00E25C75">
        <w:t xml:space="preserve"> that, under (prior) section 9(b)(1)(A) of the Communications Act, the Commission was instructed to calculate regulatory fees by determining the FTEs performing the activities enumerated in section 9(a)(1) of the Communications Act within the Private Radio Bureau, Mass Media Bureau, Common Carrier Bureau, and other offices of the Commission</w:t>
      </w:r>
      <w:r>
        <w:t xml:space="preserve">.  </w:t>
      </w:r>
      <w:r w:rsidRPr="00E25C75">
        <w:rPr>
          <w:i/>
        </w:rPr>
        <w:t>Procedures for Assessment and Collection of Regulatory Fees for Fiscal Year 20</w:t>
      </w:r>
      <w:r>
        <w:rPr>
          <w:i/>
        </w:rPr>
        <w:t>08</w:t>
      </w:r>
      <w:r w:rsidRPr="00B46AD0">
        <w:t>,</w:t>
      </w:r>
      <w:r w:rsidRPr="00136A28">
        <w:t xml:space="preserve"> </w:t>
      </w:r>
      <w:r>
        <w:t>MD Docket Nos. 12-201 and 08-65,</w:t>
      </w:r>
      <w:r w:rsidRPr="00E25C75">
        <w:rPr>
          <w:i/>
        </w:rPr>
        <w:t xml:space="preserve"> </w:t>
      </w:r>
      <w:r w:rsidRPr="00E25C75">
        <w:rPr>
          <w:iCs/>
        </w:rPr>
        <w:t>Notice of Proposed Rulemaking,</w:t>
      </w:r>
      <w:r w:rsidRPr="00E25C75">
        <w:t xml:space="preserve"> 27 FCC </w:t>
      </w:r>
      <w:r w:rsidRPr="00E25C75">
        <w:t>Rcd</w:t>
      </w:r>
      <w:r w:rsidRPr="00E25C75">
        <w:t xml:space="preserve"> 8458, 8460</w:t>
      </w:r>
      <w:r>
        <w:t>,</w:t>
      </w:r>
      <w:r w:rsidRPr="00E25C75">
        <w:t xml:space="preserve"> para. 5 &amp; n.5 (2012) (</w:t>
      </w:r>
      <w:r w:rsidRPr="00E25C75">
        <w:rPr>
          <w:i/>
          <w:iCs/>
        </w:rPr>
        <w:t>FY 2012 Regulatory Fee Reform</w:t>
      </w:r>
      <w:r w:rsidRPr="00E25C75">
        <w:rPr>
          <w:i/>
        </w:rPr>
        <w:t xml:space="preserve"> NPRM</w:t>
      </w:r>
      <w:r w:rsidRPr="00E25C75">
        <w:rPr>
          <w:iCs/>
        </w:rPr>
        <w:t>)</w:t>
      </w:r>
      <w:r w:rsidRPr="00626B14">
        <w:t>.</w:t>
      </w:r>
      <w:r w:rsidRPr="00E25C75">
        <w:t xml:space="preserve">  </w:t>
      </w:r>
      <w:r>
        <w:t>While the functions of oversight and regulation remain the same, the names of the core bureaus have changed with time</w:t>
      </w:r>
      <w:r w:rsidRPr="00E25C75">
        <w:t xml:space="preserve">.  </w:t>
      </w:r>
    </w:p>
  </w:footnote>
  <w:footnote w:id="19">
    <w:p w:rsidR="00044AE5" w:rsidRPr="00E77C39" w:rsidP="008A25FB" w14:paraId="1AAEB0D3" w14:textId="100416D1">
      <w:pPr>
        <w:pStyle w:val="FootnoteText"/>
      </w:pPr>
      <w:r>
        <w:rPr>
          <w:rStyle w:val="FootnoteReference"/>
        </w:rPr>
        <w:footnoteRef/>
      </w:r>
      <w:r>
        <w:t xml:space="preserve"> </w:t>
      </w:r>
      <w:r w:rsidR="00D765D9">
        <w:t>Since</w:t>
      </w:r>
      <w:r>
        <w:t xml:space="preserve"> 2017, t</w:t>
      </w:r>
      <w:r w:rsidRPr="000F23DE">
        <w:t>he Commission concluded that allocating</w:t>
      </w:r>
      <w:r>
        <w:t xml:space="preserve"> </w:t>
      </w:r>
      <w:r w:rsidRPr="000F23DE">
        <w:t xml:space="preserve">the </w:t>
      </w:r>
      <w:r>
        <w:t>work of</w:t>
      </w:r>
      <w:r w:rsidRPr="000F23DE">
        <w:t xml:space="preserve"> FTEs </w:t>
      </w:r>
      <w:r>
        <w:t xml:space="preserve">in the Wireline Competition Bureau </w:t>
      </w:r>
      <w:r w:rsidRPr="000F23DE">
        <w:t>devoted to non-high-cost Universal Service Fund programs as indirect is consistent with how FTEs working for programs that benefit consumers and the American public are treated elsewhere in the Commission</w:t>
      </w:r>
      <w:r>
        <w:t xml:space="preserve">.  </w:t>
      </w:r>
      <w:r w:rsidRPr="00A038E8">
        <w:rPr>
          <w:i/>
          <w:iCs/>
        </w:rPr>
        <w:t>See</w:t>
      </w:r>
      <w:r w:rsidRPr="00C87962" w:rsidR="00C87962">
        <w:rPr>
          <w:i/>
          <w:iCs/>
        </w:rPr>
        <w:t xml:space="preserve"> </w:t>
      </w:r>
      <w:r w:rsidRPr="00AB6E3F" w:rsidR="00C87962">
        <w:rPr>
          <w:i/>
          <w:iCs/>
        </w:rPr>
        <w:t>FY 2017 Report and Order</w:t>
      </w:r>
      <w:r>
        <w:t xml:space="preserve">, 32 FCC </w:t>
      </w:r>
      <w:r>
        <w:t>Rcd</w:t>
      </w:r>
      <w:r>
        <w:t xml:space="preserve"> </w:t>
      </w:r>
      <w:r w:rsidR="00C87962">
        <w:t>at</w:t>
      </w:r>
      <w:r>
        <w:t xml:space="preserve"> 7061-64, paras. 10-15; </w:t>
      </w:r>
      <w:r>
        <w:rPr>
          <w:i/>
        </w:rPr>
        <w:t xml:space="preserve">see also </w:t>
      </w:r>
      <w:r w:rsidRPr="003D61F0">
        <w:rPr>
          <w:i/>
          <w:iCs/>
        </w:rPr>
        <w:t>Assessment and Collection of Regulatory Fees for Fiscal Year 2023, Review of the Commission’s Assessment and Collection of Regulatory Fees</w:t>
      </w:r>
      <w:r>
        <w:t xml:space="preserve">, MD Docket Nos. 23-159 and 23-301, Report and Order, 38 FCC </w:t>
      </w:r>
      <w:r>
        <w:t>Rcd</w:t>
      </w:r>
      <w:r>
        <w:t xml:space="preserve"> 8071, </w:t>
      </w:r>
      <w:r w:rsidRPr="000F23DE">
        <w:rPr>
          <w:iCs/>
        </w:rPr>
        <w:t>8090, para. 50</w:t>
      </w:r>
      <w:r>
        <w:rPr>
          <w:iCs/>
        </w:rPr>
        <w:t xml:space="preserve"> (2023) (</w:t>
      </w:r>
      <w:r w:rsidRPr="003D61F0">
        <w:rPr>
          <w:i/>
        </w:rPr>
        <w:t>FY 2023 Report and Order</w:t>
      </w:r>
      <w:r>
        <w:rPr>
          <w:iCs/>
        </w:rPr>
        <w:t>)</w:t>
      </w:r>
      <w:r>
        <w:t>.  Moreover, i</w:t>
      </w:r>
      <w:r w:rsidRPr="000F23DE">
        <w:t>n the non-high-cost universal service fund programs, the E-Rate, Lifeline, and Rural Health</w:t>
      </w:r>
      <w:r>
        <w:t xml:space="preserve"> C</w:t>
      </w:r>
      <w:r w:rsidRPr="000F23DE">
        <w:t>are programs tie funding eligibility based on the beneficiary, i.e., a school, a library, a low-income individual or family, or a rural healthcare provider and not to Commission regulatory fee payors</w:t>
      </w:r>
      <w:r>
        <w:rPr>
          <w:iCs/>
        </w:rPr>
        <w:t>.</w:t>
      </w:r>
      <w:r w:rsidRPr="000F23DE">
        <w:t xml:space="preserve"> </w:t>
      </w:r>
      <w:r>
        <w:t xml:space="preserve"> </w:t>
      </w:r>
      <w:r w:rsidRPr="00A038E8">
        <w:rPr>
          <w:i/>
          <w:iCs/>
        </w:rPr>
        <w:t xml:space="preserve">See </w:t>
      </w:r>
      <w:r>
        <w:rPr>
          <w:i/>
        </w:rPr>
        <w:t>id.</w:t>
      </w:r>
      <w:r w:rsidRPr="00B424FD">
        <w:rPr>
          <w:i/>
        </w:rPr>
        <w:t xml:space="preserve"> </w:t>
      </w:r>
      <w:r w:rsidRPr="000F23DE">
        <w:rPr>
          <w:iCs/>
        </w:rPr>
        <w:t>at 8090, para. 50.</w:t>
      </w:r>
      <w:r w:rsidRPr="000F23DE">
        <w:t xml:space="preserve"> </w:t>
      </w:r>
      <w:r>
        <w:rPr>
          <w:iCs/>
        </w:rPr>
        <w:t xml:space="preserve"> Thus,</w:t>
      </w:r>
      <w:r w:rsidRPr="000F23DE">
        <w:rPr>
          <w:iCs/>
        </w:rPr>
        <w:t xml:space="preserve"> the burden of FTE time devoted to non-high-cost Universal Service Fund programs is properly categorized as indirect. </w:t>
      </w:r>
      <w:r>
        <w:rPr>
          <w:iCs/>
        </w:rPr>
        <w:t xml:space="preserve"> </w:t>
      </w:r>
      <w:r w:rsidRPr="00A038E8">
        <w:rPr>
          <w:i/>
        </w:rPr>
        <w:t>See</w:t>
      </w:r>
      <w:r w:rsidRPr="000F23DE">
        <w:rPr>
          <w:iCs/>
        </w:rPr>
        <w:t xml:space="preserve"> </w:t>
      </w:r>
      <w:r>
        <w:rPr>
          <w:i/>
        </w:rPr>
        <w:t>id.</w:t>
      </w:r>
      <w:r w:rsidRPr="00B424FD">
        <w:rPr>
          <w:i/>
        </w:rPr>
        <w:t xml:space="preserve"> </w:t>
      </w:r>
      <w:r w:rsidRPr="000F23DE">
        <w:rPr>
          <w:iCs/>
        </w:rPr>
        <w:t>at 8092, para</w:t>
      </w:r>
      <w:r>
        <w:rPr>
          <w:iCs/>
        </w:rPr>
        <w:t>.</w:t>
      </w:r>
      <w:r w:rsidRPr="000F23DE">
        <w:rPr>
          <w:iCs/>
        </w:rPr>
        <w:t xml:space="preserve"> 55.</w:t>
      </w:r>
      <w:r>
        <w:rPr>
          <w:iCs/>
        </w:rPr>
        <w:t xml:space="preserve"> </w:t>
      </w:r>
      <w:r w:rsidRPr="000F23DE">
        <w:rPr>
          <w:iCs/>
        </w:rPr>
        <w:t xml:space="preserve"> </w:t>
      </w:r>
      <w:r>
        <w:rPr>
          <w:iCs/>
        </w:rPr>
        <w:t xml:space="preserve">In 2022, </w:t>
      </w:r>
      <w:r w:rsidRPr="00E51056">
        <w:t xml:space="preserve">the Commission </w:t>
      </w:r>
      <w:r>
        <w:t>further determined to</w:t>
      </w:r>
      <w:r w:rsidRPr="00E51056">
        <w:t xml:space="preserve"> </w:t>
      </w:r>
      <w:r>
        <w:t xml:space="preserve">exclude broadcasters </w:t>
      </w:r>
      <w:r w:rsidRPr="00E51056">
        <w:t xml:space="preserve">from the </w:t>
      </w:r>
      <w:r>
        <w:t xml:space="preserve">fee </w:t>
      </w:r>
      <w:r w:rsidRPr="00E51056">
        <w:t xml:space="preserve">burden associated with these indirect FTEs </w:t>
      </w:r>
      <w:r>
        <w:t xml:space="preserve">because broadcasters </w:t>
      </w:r>
      <w:r w:rsidRPr="00E51056">
        <w:t>do not directly participate in the universal service program</w:t>
      </w:r>
      <w:r w:rsidR="0066071B">
        <w:t>s</w:t>
      </w:r>
      <w:r w:rsidRPr="00E51056">
        <w:t>.</w:t>
      </w:r>
      <w:r w:rsidRPr="00C01A1F">
        <w:t xml:space="preserve">  </w:t>
      </w:r>
      <w:r w:rsidRPr="00C01A1F">
        <w:rPr>
          <w:i/>
          <w:iCs/>
        </w:rPr>
        <w:t>Id.</w:t>
      </w:r>
      <w:r>
        <w:rPr>
          <w:i/>
        </w:rPr>
        <w:t xml:space="preserve"> </w:t>
      </w:r>
      <w:r>
        <w:t xml:space="preserve">at 8090-92, paras. 50-55 (explaining that beginning in the </w:t>
      </w:r>
      <w:r w:rsidRPr="004B4919">
        <w:rPr>
          <w:i/>
          <w:iCs/>
        </w:rPr>
        <w:t>FY 2022 Report and Order</w:t>
      </w:r>
      <w:r>
        <w:t xml:space="preserve">, </w:t>
      </w:r>
      <w:r w:rsidRPr="0046347D">
        <w:t xml:space="preserve">“Media Services” licensees </w:t>
      </w:r>
      <w:r>
        <w:t xml:space="preserve">were excluded </w:t>
      </w:r>
      <w:r w:rsidRPr="0046347D">
        <w:t xml:space="preserve">from recovery of the funds associated with the </w:t>
      </w:r>
      <w:r>
        <w:t>i</w:t>
      </w:r>
      <w:r w:rsidRPr="0046347D">
        <w:t xml:space="preserve">ndirect FTEs who work on </w:t>
      </w:r>
      <w:r w:rsidRPr="0046347D" w:rsidR="00411E66">
        <w:t>non-high</w:t>
      </w:r>
      <w:r w:rsidR="00411E66">
        <w:t>-</w:t>
      </w:r>
      <w:r w:rsidRPr="0046347D" w:rsidR="00411E66">
        <w:t xml:space="preserve">cost </w:t>
      </w:r>
      <w:r w:rsidRPr="0046347D">
        <w:t>Universal Service Fund issues</w:t>
      </w:r>
      <w:r>
        <w:t>).  In its annual analysis of FTE time, after deduct</w:t>
      </w:r>
      <w:r w:rsidR="009A4EF6">
        <w:t>ing</w:t>
      </w:r>
      <w:r>
        <w:t xml:space="preserve"> </w:t>
      </w:r>
      <w:r>
        <w:rPr>
          <w:iCs/>
        </w:rPr>
        <w:t xml:space="preserve">the burden of this </w:t>
      </w:r>
      <w:r w:rsidR="0032353C">
        <w:rPr>
          <w:iCs/>
        </w:rPr>
        <w:t>indirect</w:t>
      </w:r>
      <w:r w:rsidR="00251113">
        <w:rPr>
          <w:iCs/>
        </w:rPr>
        <w:t xml:space="preserve"> </w:t>
      </w:r>
      <w:r>
        <w:rPr>
          <w:iCs/>
        </w:rPr>
        <w:t>FTE work from the calculation of the direct FTEs allocated to the Wireline Competition Bureau</w:t>
      </w:r>
      <w:r w:rsidR="009A4EF6">
        <w:rPr>
          <w:iCs/>
        </w:rPr>
        <w:t>, staff</w:t>
      </w:r>
      <w:r>
        <w:rPr>
          <w:iCs/>
        </w:rPr>
        <w:t xml:space="preserve"> apportions these FTEs </w:t>
      </w:r>
      <w:r w:rsidR="0084492A">
        <w:rPr>
          <w:iCs/>
        </w:rPr>
        <w:t xml:space="preserve">as indirect </w:t>
      </w:r>
      <w:r>
        <w:rPr>
          <w:iCs/>
        </w:rPr>
        <w:t>among all fee payors</w:t>
      </w:r>
      <w:r w:rsidR="009A4EF6">
        <w:rPr>
          <w:iCs/>
        </w:rPr>
        <w:t xml:space="preserve"> </w:t>
      </w:r>
      <w:r w:rsidR="00FA023B">
        <w:t>except</w:t>
      </w:r>
      <w:r w:rsidR="009A4EF6">
        <w:t xml:space="preserve"> broadcasters</w:t>
      </w:r>
      <w:r>
        <w:rPr>
          <w:iCs/>
        </w:rPr>
        <w:t xml:space="preserve">.  </w:t>
      </w:r>
      <w:r w:rsidRPr="00F920F5">
        <w:rPr>
          <w:i/>
        </w:rPr>
        <w:t>Id</w:t>
      </w:r>
      <w:r>
        <w:rPr>
          <w:iCs/>
        </w:rPr>
        <w:t xml:space="preserve">. at 8091, para. 51.  </w:t>
      </w:r>
    </w:p>
  </w:footnote>
  <w:footnote w:id="20">
    <w:p w:rsidR="00044AE5" w:rsidP="008A25FB" w14:paraId="3AC2455A" w14:textId="39AEA257">
      <w:pPr>
        <w:pStyle w:val="FootnoteText"/>
      </w:pPr>
      <w:r>
        <w:rPr>
          <w:rStyle w:val="FootnoteReference"/>
        </w:rPr>
        <w:footnoteRef/>
      </w:r>
      <w:r>
        <w:t xml:space="preserve"> I</w:t>
      </w:r>
      <w:r w:rsidRPr="00864808">
        <w:t xml:space="preserve">n the </w:t>
      </w:r>
      <w:r w:rsidRPr="00864808" w:rsidR="00693A6B">
        <w:rPr>
          <w:i/>
          <w:iCs/>
        </w:rPr>
        <w:t>FY 2024 Second Report and Order</w:t>
      </w:r>
      <w:r w:rsidRPr="00864808">
        <w:t xml:space="preserve">, the Commission analyzed the reorganization of the International Bureau into the new Space Bureau and the </w:t>
      </w:r>
      <w:r w:rsidR="007243B5">
        <w:t xml:space="preserve">new </w:t>
      </w:r>
      <w:r w:rsidRPr="00864808">
        <w:t xml:space="preserve">Office of International Affairs (OIA) to determine whether any of their FTEs should be attributed directly to a particular category of regulatory fee payor. </w:t>
      </w:r>
      <w:r>
        <w:t xml:space="preserve"> </w:t>
      </w:r>
      <w:r w:rsidRPr="00864808">
        <w:rPr>
          <w:i/>
          <w:iCs/>
        </w:rPr>
        <w:t>FY 2024 Second Report and Order</w:t>
      </w:r>
      <w:r w:rsidRPr="00BC6701">
        <w:t>,</w:t>
      </w:r>
      <w:r w:rsidRPr="00864808">
        <w:rPr>
          <w:i/>
          <w:iCs/>
        </w:rPr>
        <w:t xml:space="preserve"> </w:t>
      </w:r>
      <w:r w:rsidRPr="00864808">
        <w:t xml:space="preserve">39 FCC </w:t>
      </w:r>
      <w:r w:rsidRPr="00864808">
        <w:t>Rcd</w:t>
      </w:r>
      <w:r w:rsidRPr="00864808">
        <w:rPr>
          <w:i/>
          <w:iCs/>
        </w:rPr>
        <w:t xml:space="preserve"> </w:t>
      </w:r>
      <w:r w:rsidRPr="00864808">
        <w:t xml:space="preserve">10154-65, paras. 19-45.  Historically, all but 28 of the FTEs </w:t>
      </w:r>
      <w:r>
        <w:t>of the</w:t>
      </w:r>
      <w:r w:rsidRPr="00864808">
        <w:t xml:space="preserve"> International Bureau </w:t>
      </w:r>
      <w:r>
        <w:t>were</w:t>
      </w:r>
      <w:r w:rsidRPr="00864808">
        <w:t xml:space="preserve"> considered indirect.  </w:t>
      </w:r>
      <w:r w:rsidRPr="007B5FB3">
        <w:rPr>
          <w:i/>
          <w:iCs/>
        </w:rPr>
        <w:t>See</w:t>
      </w:r>
      <w:r>
        <w:rPr>
          <w:i/>
          <w:iCs/>
        </w:rPr>
        <w:t>,</w:t>
      </w:r>
      <w:r w:rsidRPr="007B5FB3">
        <w:rPr>
          <w:i/>
          <w:iCs/>
        </w:rPr>
        <w:t xml:space="preserve"> e.g</w:t>
      </w:r>
      <w:r>
        <w:t>.,</w:t>
      </w:r>
      <w:r w:rsidRPr="00864808">
        <w:t xml:space="preserve"> </w:t>
      </w:r>
      <w:r w:rsidRPr="00864808">
        <w:rPr>
          <w:i/>
          <w:iCs/>
        </w:rPr>
        <w:t>Assessment and Collection of Regulatory Fees for Fiscal Year 2013</w:t>
      </w:r>
      <w:r w:rsidRPr="00864808">
        <w:t xml:space="preserve">, MD Docket Nos. 13-140, 12-201, </w:t>
      </w:r>
      <w:r>
        <w:t>and</w:t>
      </w:r>
      <w:r w:rsidRPr="00864808">
        <w:t xml:space="preserve"> 08-65, Report and Order, 28 FCC </w:t>
      </w:r>
      <w:r w:rsidRPr="00864808">
        <w:t>Rcd</w:t>
      </w:r>
      <w:r w:rsidRPr="00864808">
        <w:t xml:space="preserve"> 12351, 12355-56, para. 14 (2013) (</w:t>
      </w:r>
      <w:r w:rsidRPr="00864808">
        <w:rPr>
          <w:i/>
          <w:iCs/>
        </w:rPr>
        <w:t>FY 2013 Report and Order</w:t>
      </w:r>
      <w:r w:rsidRPr="00864808">
        <w:t>).</w:t>
      </w:r>
      <w:r>
        <w:t xml:space="preserve">  </w:t>
      </w:r>
      <w:r w:rsidRPr="00864808">
        <w:t>In 2024</w:t>
      </w:r>
      <w:r>
        <w:t>, t</w:t>
      </w:r>
      <w:r w:rsidRPr="00864808">
        <w:t>he Commission concluded tha</w:t>
      </w:r>
      <w:r>
        <w:t>t given the nature of their work,</w:t>
      </w:r>
      <w:r w:rsidRPr="00864808">
        <w:t xml:space="preserve"> 48 of the 54 FTEs in the Space Bureau should be categorized as direct and six </w:t>
      </w:r>
      <w:r>
        <w:t xml:space="preserve">as </w:t>
      </w:r>
      <w:r w:rsidRPr="00864808">
        <w:t xml:space="preserve">indirect.  </w:t>
      </w:r>
      <w:r w:rsidRPr="00864808">
        <w:rPr>
          <w:i/>
          <w:iCs/>
        </w:rPr>
        <w:t>FY 2024 Second Report and Order</w:t>
      </w:r>
      <w:r w:rsidRPr="00BC6701">
        <w:t>,</w:t>
      </w:r>
      <w:r w:rsidRPr="00864808">
        <w:rPr>
          <w:i/>
          <w:iCs/>
        </w:rPr>
        <w:t xml:space="preserve"> </w:t>
      </w:r>
      <w:r w:rsidRPr="00864808">
        <w:t xml:space="preserve">39 FCC </w:t>
      </w:r>
      <w:r w:rsidRPr="00864808">
        <w:t>Rcd</w:t>
      </w:r>
      <w:r w:rsidRPr="00864808">
        <w:rPr>
          <w:i/>
          <w:iCs/>
        </w:rPr>
        <w:t xml:space="preserve"> </w:t>
      </w:r>
      <w:r>
        <w:t xml:space="preserve">at </w:t>
      </w:r>
      <w:r w:rsidRPr="00864808">
        <w:t xml:space="preserve">10154, para. 20. </w:t>
      </w:r>
      <w:r>
        <w:t xml:space="preserve"> The</w:t>
      </w:r>
      <w:r w:rsidRPr="00864808">
        <w:t xml:space="preserve"> Commission </w:t>
      </w:r>
      <w:r>
        <w:t xml:space="preserve">further </w:t>
      </w:r>
      <w:r w:rsidRPr="00864808">
        <w:t>explained that</w:t>
      </w:r>
      <w:r>
        <w:t>, as was the case prior to reorganization,</w:t>
      </w:r>
      <w:r w:rsidRPr="00864808">
        <w:t xml:space="preserve"> most of the work of OIA, including the work of the Global Strategies and Negotiation Division, does not benefit a specific fee payor, but rather the government as whole, and is therefore appropriately categorized as indirect. </w:t>
      </w:r>
      <w:r>
        <w:t xml:space="preserve"> </w:t>
      </w:r>
      <w:r>
        <w:rPr>
          <w:i/>
          <w:iCs/>
        </w:rPr>
        <w:t xml:space="preserve">Id. </w:t>
      </w:r>
      <w:r>
        <w:t>at 10164, para. 43.  However, the Commission continued to categorize as direct the FTE work of OIA concerning</w:t>
      </w:r>
      <w:r w:rsidRPr="00864808">
        <w:t xml:space="preserve"> </w:t>
      </w:r>
      <w:r>
        <w:t xml:space="preserve">international bearer circuit </w:t>
      </w:r>
      <w:r w:rsidRPr="00864808">
        <w:t>issues, including the services provided over submarine cables</w:t>
      </w:r>
      <w:r>
        <w:t>, determining</w:t>
      </w:r>
      <w:r w:rsidRPr="00864808">
        <w:t xml:space="preserve"> that there were eight FTEs within </w:t>
      </w:r>
      <w:r>
        <w:t>OIA</w:t>
      </w:r>
      <w:r w:rsidRPr="00864808">
        <w:t xml:space="preserve"> </w:t>
      </w:r>
      <w:r>
        <w:t xml:space="preserve">whose work was direct on that basis.  </w:t>
      </w:r>
      <w:r>
        <w:rPr>
          <w:i/>
          <w:iCs/>
        </w:rPr>
        <w:t>Id.</w:t>
      </w:r>
      <w:r w:rsidRPr="00864808">
        <w:rPr>
          <w:i/>
          <w:iCs/>
        </w:rPr>
        <w:t xml:space="preserve"> </w:t>
      </w:r>
      <w:r>
        <w:t xml:space="preserve">at </w:t>
      </w:r>
      <w:r w:rsidRPr="00864808">
        <w:t>10165, para</w:t>
      </w:r>
      <w:r>
        <w:t xml:space="preserve">. </w:t>
      </w:r>
      <w:r w:rsidRPr="00864808">
        <w:t xml:space="preserve">45. </w:t>
      </w:r>
      <w:r>
        <w:t xml:space="preserve"> In 2025, before reallocations, 49 FTEs in the Space Bureau were categorized as direct, as well as eight FTEs within OIA.  </w:t>
      </w:r>
      <w:r w:rsidRPr="00E27AB3">
        <w:rPr>
          <w:i/>
          <w:iCs/>
        </w:rPr>
        <w:t>See</w:t>
      </w:r>
      <w:r w:rsidRPr="00E27AB3">
        <w:t xml:space="preserve"> </w:t>
      </w:r>
      <w:r w:rsidRPr="00E27AB3">
        <w:rPr>
          <w:i/>
          <w:iCs/>
        </w:rPr>
        <w:t>Review of the Commission’s Assessment and Collection of Regulatory Fees for Fiscal Year 2025</w:t>
      </w:r>
      <w:r w:rsidRPr="00E27AB3">
        <w:t xml:space="preserve">, MD Docket No. 25-190, Report and Order, 40 FCC </w:t>
      </w:r>
      <w:r w:rsidRPr="00E27AB3">
        <w:t>Rcd</w:t>
      </w:r>
      <w:r w:rsidRPr="00E27AB3">
        <w:t xml:space="preserve"> 7557, 7570, para. 35 (2025) (</w:t>
      </w:r>
      <w:r w:rsidRPr="00E27AB3">
        <w:rPr>
          <w:i/>
          <w:iCs/>
        </w:rPr>
        <w:t>FY 2025 Report and Order</w:t>
      </w:r>
      <w:r w:rsidRPr="00E27AB3">
        <w:t>).</w:t>
      </w:r>
      <w:r>
        <w:t xml:space="preserve">    </w:t>
      </w:r>
    </w:p>
  </w:footnote>
  <w:footnote w:id="21">
    <w:p w:rsidR="006B1345" w:rsidRPr="0077098F" w:rsidP="008A25FB" w14:paraId="3B302C3C" w14:textId="7984D1FE">
      <w:pPr>
        <w:pStyle w:val="FootnoteText"/>
      </w:pPr>
      <w:r w:rsidRPr="00E25C75">
        <w:rPr>
          <w:rStyle w:val="FootnoteReference"/>
        </w:rPr>
        <w:footnoteRef/>
      </w:r>
      <w:r w:rsidRPr="00E25C75">
        <w:t xml:space="preserve"> Section 9(c)(1)(B) of the Communications Act contemplates such changes to the fee schedule necessary to result in the collection of the amount required by subsection 159(b). </w:t>
      </w:r>
      <w:r>
        <w:t xml:space="preserve"> </w:t>
      </w:r>
      <w:r w:rsidRPr="00E25C75">
        <w:t xml:space="preserve">47 U.S.C. § 159(c)(1)(B).  For example, if the number of units in a regulatory fee category increase, the amount due per unit may decrease, depending on other factors. </w:t>
      </w:r>
      <w:r>
        <w:t xml:space="preserve"> </w:t>
      </w:r>
      <w:r w:rsidRPr="00E25C75">
        <w:t>This would also include proportionate increases in a given fee category to reflect an overall increase in the annual FY appropriation.  It is rare, however, for the Commission to solely propose adjustments under section 9(c)</w:t>
      </w:r>
      <w:r w:rsidR="00C16BFB">
        <w:t xml:space="preserve"> of the Communications Act</w:t>
      </w:r>
      <w:r w:rsidRPr="00E25C75">
        <w:t xml:space="preserve">.  Such changes under section 9(c) of the Communications Act fall under the section 9A(b)(1) </w:t>
      </w:r>
      <w:r w:rsidR="00411E66">
        <w:t>c</w:t>
      </w:r>
      <w:r w:rsidRPr="00E25C75">
        <w:t>ongressional notification requirements.  47 U.S.C. §§ 159A(b)(1), 159(c).</w:t>
      </w:r>
    </w:p>
  </w:footnote>
  <w:footnote w:id="22">
    <w:p w:rsidR="006B1345" w:rsidRPr="0077098F" w:rsidP="008A25FB" w14:paraId="421DD5BC" w14:textId="77777777">
      <w:pPr>
        <w:pStyle w:val="FootnoteText"/>
      </w:pPr>
      <w:r w:rsidRPr="0077098F">
        <w:rPr>
          <w:rStyle w:val="FootnoteReference"/>
        </w:rPr>
        <w:footnoteRef/>
      </w:r>
      <w:r w:rsidRPr="0077098F">
        <w:t xml:space="preserve"> </w:t>
      </w:r>
      <w:r w:rsidRPr="00CB72AB">
        <w:rPr>
          <w:i/>
          <w:iCs/>
        </w:rPr>
        <w:t>Assessment and Collection of Regulatory Fees for Fiscal Year 2019</w:t>
      </w:r>
      <w:r w:rsidRPr="00CB72AB">
        <w:t xml:space="preserve">, Report and Order and Further Notice of Proposed Rulemaking, 34 FCC </w:t>
      </w:r>
      <w:r w:rsidRPr="00CB72AB">
        <w:t>Rcd</w:t>
      </w:r>
      <w:r w:rsidRPr="00CB72AB">
        <w:t xml:space="preserve"> 8189, 8193, pa</w:t>
      </w:r>
      <w:r>
        <w:t>ra. 8</w:t>
      </w:r>
      <w:r w:rsidRPr="00CB72AB">
        <w:t xml:space="preserve"> (2019) (</w:t>
      </w:r>
      <w:r w:rsidRPr="00CB72AB">
        <w:rPr>
          <w:i/>
          <w:iCs/>
        </w:rPr>
        <w:t>FY 2019 Report and Order</w:t>
      </w:r>
      <w:r w:rsidRPr="00CB72AB">
        <w:t>)</w:t>
      </w:r>
      <w:r w:rsidRPr="0077098F">
        <w:t>.</w:t>
      </w:r>
    </w:p>
  </w:footnote>
  <w:footnote w:id="23">
    <w:p w:rsidR="006B1345" w:rsidRPr="0077098F" w:rsidP="008A25FB" w14:paraId="0D9D6245" w14:textId="77777777">
      <w:pPr>
        <w:pStyle w:val="FootnoteText"/>
      </w:pPr>
      <w:r w:rsidRPr="0077098F">
        <w:rPr>
          <w:rStyle w:val="FootnoteReference"/>
        </w:rPr>
        <w:footnoteRef/>
      </w:r>
      <w:r w:rsidRPr="0077098F">
        <w:rPr>
          <w:i/>
          <w:iCs/>
        </w:rPr>
        <w:t xml:space="preserve"> </w:t>
      </w:r>
      <w:r>
        <w:rPr>
          <w:i/>
          <w:iCs/>
        </w:rPr>
        <w:t>Id.</w:t>
      </w:r>
      <w:r>
        <w:t xml:space="preserve"> </w:t>
      </w:r>
      <w:r w:rsidRPr="663D572A">
        <w:t>at</w:t>
      </w:r>
      <w:r>
        <w:t xml:space="preserve"> </w:t>
      </w:r>
      <w:r w:rsidRPr="663D572A">
        <w:t>8192-93</w:t>
      </w:r>
      <w:r w:rsidRPr="0077098F">
        <w:t>, para</w:t>
      </w:r>
      <w:r>
        <w:t>s</w:t>
      </w:r>
      <w:r w:rsidRPr="0077098F">
        <w:t xml:space="preserve">. </w:t>
      </w:r>
      <w:r>
        <w:t>7-9.  O</w:t>
      </w:r>
      <w:r w:rsidRPr="0077098F">
        <w:t xml:space="preserve">ur prior decisions to add to, delete from, or amend the regulatory fee schedule are instructive of the detailed analysis that generally accompanies a change to the FTE allocation as direct or indirect, the attribution of FTEs to a </w:t>
      </w:r>
      <w:r>
        <w:t xml:space="preserve">regulatory </w:t>
      </w:r>
      <w:r w:rsidRPr="0077098F">
        <w:t xml:space="preserve">fee category, and the allocation of fees within a </w:t>
      </w:r>
      <w:r>
        <w:t xml:space="preserve">regulatory fee </w:t>
      </w:r>
      <w:r w:rsidRPr="0077098F">
        <w:t>category based on the unit measure adopted.</w:t>
      </w:r>
    </w:p>
  </w:footnote>
  <w:footnote w:id="24">
    <w:p w:rsidR="006B1345" w:rsidRPr="0077098F" w:rsidP="008A25FB" w14:paraId="69CFA3CA" w14:textId="77777777">
      <w:pPr>
        <w:pStyle w:val="FootnoteText"/>
      </w:pPr>
      <w:r w:rsidRPr="0077098F">
        <w:rPr>
          <w:rStyle w:val="FootnoteReference"/>
        </w:rPr>
        <w:footnoteRef/>
      </w:r>
      <w:r w:rsidRPr="0077098F">
        <w:t xml:space="preserve"> </w:t>
      </w:r>
      <w:r w:rsidRPr="663D572A">
        <w:rPr>
          <w:i/>
          <w:iCs/>
        </w:rPr>
        <w:t>FY 2021 Report and Order</w:t>
      </w:r>
      <w:r w:rsidRPr="00D55E5B">
        <w:rPr>
          <w:spacing w:val="-2"/>
        </w:rPr>
        <w:t xml:space="preserve">, </w:t>
      </w:r>
      <w:r w:rsidRPr="00D55E5B">
        <w:rPr>
          <w:shd w:val="clear" w:color="auto" w:fill="FFFFFF"/>
        </w:rPr>
        <w:t xml:space="preserve">36 FCC </w:t>
      </w:r>
      <w:r w:rsidRPr="00D55E5B">
        <w:rPr>
          <w:shd w:val="clear" w:color="auto" w:fill="FFFFFF"/>
        </w:rPr>
        <w:t>Rcd</w:t>
      </w:r>
      <w:r w:rsidRPr="00D55E5B">
        <w:rPr>
          <w:shd w:val="clear" w:color="auto" w:fill="FFFFFF"/>
        </w:rPr>
        <w:t xml:space="preserve"> </w:t>
      </w:r>
      <w:r>
        <w:rPr>
          <w:shd w:val="clear" w:color="auto" w:fill="FFFFFF"/>
        </w:rPr>
        <w:t>at</w:t>
      </w:r>
      <w:r w:rsidRPr="00D55E5B">
        <w:rPr>
          <w:shd w:val="clear" w:color="auto" w:fill="FFFFFF"/>
        </w:rPr>
        <w:t xml:space="preserve"> 12999</w:t>
      </w:r>
      <w:r w:rsidRPr="663D572A">
        <w:t xml:space="preserve">, para. 17.  </w:t>
      </w:r>
      <w:r w:rsidRPr="0077098F">
        <w:t xml:space="preserve">Changes under section 9(d) of the Communications Act fall under the section 9A(b)(2) 90-day notification to Congress. </w:t>
      </w:r>
      <w:r>
        <w:t xml:space="preserve"> </w:t>
      </w:r>
      <w:r w:rsidRPr="0077098F">
        <w:t>47 U.S.C. §§ 159A(b)(2), 159(d).</w:t>
      </w:r>
    </w:p>
  </w:footnote>
  <w:footnote w:id="25">
    <w:p w:rsidR="006B1345" w:rsidRPr="0077098F" w:rsidP="008A25FB" w14:paraId="5DCB7B76" w14:textId="049A6E72">
      <w:pPr>
        <w:pStyle w:val="FootnoteText"/>
      </w:pPr>
      <w:r w:rsidRPr="0077098F">
        <w:rPr>
          <w:rStyle w:val="FootnoteReference"/>
        </w:rPr>
        <w:footnoteRef/>
      </w:r>
      <w:r w:rsidRPr="0077098F">
        <w:t xml:space="preserve"> </w:t>
      </w:r>
      <w:r w:rsidRPr="00632710" w:rsidR="00411E66">
        <w:rPr>
          <w:i/>
          <w:iCs/>
        </w:rPr>
        <w:t>Review of the Commission’s Assessment and Collection of Regulatory Fees</w:t>
      </w:r>
      <w:r w:rsidRPr="00065674" w:rsidR="00411E66">
        <w:t xml:space="preserve">, Report and Order and Notice of Inquiry, 37 FCC </w:t>
      </w:r>
      <w:r w:rsidRPr="00065674" w:rsidR="00411E66">
        <w:t>Rcd</w:t>
      </w:r>
      <w:r w:rsidRPr="00065674" w:rsidR="00411E66">
        <w:t xml:space="preserve"> 10845, </w:t>
      </w:r>
      <w:r w:rsidRPr="00A21418" w:rsidR="00411E66">
        <w:t>10847</w:t>
      </w:r>
      <w:r w:rsidR="00411E66">
        <w:t xml:space="preserve">, </w:t>
      </w:r>
      <w:r w:rsidRPr="00065674" w:rsidR="00411E66">
        <w:t xml:space="preserve">para. </w:t>
      </w:r>
      <w:r w:rsidR="00411E66">
        <w:t>3</w:t>
      </w:r>
      <w:r w:rsidRPr="00065674" w:rsidR="00411E66">
        <w:t xml:space="preserve"> </w:t>
      </w:r>
      <w:r w:rsidR="00411E66">
        <w:t xml:space="preserve">&amp; n. 18 </w:t>
      </w:r>
      <w:r w:rsidRPr="00065674" w:rsidR="00411E66">
        <w:t>(2022) (</w:t>
      </w:r>
      <w:r w:rsidRPr="00632710" w:rsidR="00411E66">
        <w:rPr>
          <w:i/>
          <w:iCs/>
        </w:rPr>
        <w:t>FY 2022 Report and Order</w:t>
      </w:r>
      <w:r w:rsidRPr="00065674" w:rsidR="00411E66">
        <w:t xml:space="preserve">) </w:t>
      </w:r>
      <w:r w:rsidR="00411E66">
        <w:t>(citing</w:t>
      </w:r>
      <w:r w:rsidRPr="0077098F" w:rsidR="00411E66">
        <w:t xml:space="preserve"> </w:t>
      </w:r>
      <w:r w:rsidRPr="0077098F" w:rsidR="00411E66">
        <w:rPr>
          <w:i/>
        </w:rPr>
        <w:t>Assessment and Collection of Regulatory Fees for Fiscal Year 2007</w:t>
      </w:r>
      <w:r w:rsidRPr="0077098F" w:rsidR="00411E66">
        <w:t xml:space="preserve">, </w:t>
      </w:r>
      <w:r w:rsidR="00411E66">
        <w:t>MD Docket No. 07-81,</w:t>
      </w:r>
      <w:r w:rsidRPr="0077098F" w:rsidR="00411E66">
        <w:t xml:space="preserve"> Report and Order and Further Notice of Proposed Rulemaking, 22 FCC </w:t>
      </w:r>
      <w:r w:rsidRPr="0077098F" w:rsidR="00411E66">
        <w:t>Rcd</w:t>
      </w:r>
      <w:r w:rsidRPr="0077098F" w:rsidR="00411E66">
        <w:t xml:space="preserve"> 15712, 15719, para. 19 (2007)</w:t>
      </w:r>
      <w:r w:rsidRPr="00043EEC" w:rsidR="00411E66">
        <w:t xml:space="preserve"> </w:t>
      </w:r>
      <w:r w:rsidR="00411E66">
        <w:t>(</w:t>
      </w:r>
      <w:r w:rsidRPr="00D34F08" w:rsidR="00411E66">
        <w:t>“Section 9 is clear, however, that regulatory fee assessments are based on the burden imposed on the Commission, not benefits realized by regulatees.”</w:t>
      </w:r>
      <w:r w:rsidR="00411E66">
        <w:t>)</w:t>
      </w:r>
      <w:r w:rsidR="001D7E1D">
        <w:t>)</w:t>
      </w:r>
      <w:r w:rsidRPr="0077098F" w:rsidR="00411E66">
        <w:t>.</w:t>
      </w:r>
    </w:p>
  </w:footnote>
  <w:footnote w:id="26">
    <w:p w:rsidR="006B1345" w:rsidRPr="0077098F" w:rsidP="008A25FB" w14:paraId="624C3A1A" w14:textId="77777777">
      <w:pPr>
        <w:pStyle w:val="FootnoteText"/>
      </w:pPr>
      <w:r w:rsidRPr="0077098F">
        <w:rPr>
          <w:rStyle w:val="FootnoteReference"/>
        </w:rPr>
        <w:footnoteRef/>
      </w:r>
      <w:r w:rsidRPr="0077098F">
        <w:t xml:space="preserve"> </w:t>
      </w:r>
      <w:r w:rsidRPr="0077098F">
        <w:rPr>
          <w:i/>
          <w:iCs/>
        </w:rPr>
        <w:t>FY 2019 Report and Order</w:t>
      </w:r>
      <w:r w:rsidRPr="0077098F">
        <w:t xml:space="preserve">, 34 FCC </w:t>
      </w:r>
      <w:r w:rsidRPr="0077098F">
        <w:t>Rcd</w:t>
      </w:r>
      <w:r w:rsidRPr="0077098F">
        <w:t xml:space="preserve"> at 8193, para. 9.</w:t>
      </w:r>
    </w:p>
  </w:footnote>
  <w:footnote w:id="27">
    <w:p w:rsidR="006B1345" w:rsidP="008A25FB" w14:paraId="215DE84A" w14:textId="77777777">
      <w:pPr>
        <w:pStyle w:val="FootnoteText"/>
      </w:pPr>
      <w:r>
        <w:rPr>
          <w:rStyle w:val="FootnoteReference"/>
        </w:rPr>
        <w:footnoteRef/>
      </w:r>
      <w:r>
        <w:t xml:space="preserve"> </w:t>
      </w:r>
      <w:r w:rsidRPr="00E954FC">
        <w:rPr>
          <w:i/>
          <w:iCs/>
        </w:rPr>
        <w:t>Id</w:t>
      </w:r>
      <w:r>
        <w:t>.</w:t>
      </w:r>
      <w:r>
        <w:rPr>
          <w:i/>
          <w:iCs/>
        </w:rPr>
        <w:t xml:space="preserve"> </w:t>
      </w:r>
      <w:r w:rsidRPr="663D572A">
        <w:t>at 819</w:t>
      </w:r>
      <w:r>
        <w:t>5</w:t>
      </w:r>
      <w:r w:rsidRPr="663D572A">
        <w:t xml:space="preserve">, para. </w:t>
      </w:r>
      <w:r>
        <w:t>16.</w:t>
      </w:r>
    </w:p>
  </w:footnote>
  <w:footnote w:id="28">
    <w:p w:rsidR="006B1345" w:rsidRPr="0077098F" w:rsidP="008A25FB" w14:paraId="2AA5277D" w14:textId="405C3243">
      <w:pPr>
        <w:pStyle w:val="FootnoteText"/>
      </w:pPr>
      <w:r w:rsidRPr="0077098F">
        <w:rPr>
          <w:rStyle w:val="FootnoteReference"/>
        </w:rPr>
        <w:footnoteRef/>
      </w:r>
      <w:r w:rsidRPr="0077098F">
        <w:t xml:space="preserve"> </w:t>
      </w:r>
      <w:r w:rsidRPr="00E954FC" w:rsidR="00E14554">
        <w:rPr>
          <w:i/>
          <w:iCs/>
        </w:rPr>
        <w:t>Id</w:t>
      </w:r>
      <w:r w:rsidR="00E14554">
        <w:t>.</w:t>
      </w:r>
      <w:r w:rsidR="00E14554">
        <w:rPr>
          <w:i/>
          <w:iCs/>
        </w:rPr>
        <w:t xml:space="preserve"> </w:t>
      </w:r>
      <w:r w:rsidRPr="663D572A" w:rsidR="00E14554">
        <w:t>at 819</w:t>
      </w:r>
      <w:r w:rsidR="00E14554">
        <w:t>5</w:t>
      </w:r>
      <w:r w:rsidRPr="663D572A" w:rsidR="00E14554">
        <w:t>,</w:t>
      </w:r>
      <w:r w:rsidRPr="0077098F" w:rsidR="00E14554">
        <w:t xml:space="preserve"> para. 14 (“</w:t>
      </w:r>
      <w:r w:rsidR="00E14554">
        <w:t>W</w:t>
      </w:r>
      <w:r w:rsidRPr="0077098F" w:rsidR="00E14554">
        <w:t>e have long relied on direct FTE allocations because the Commission has found those allocations best reflect the ‘benefits provided to the payor of the fee by the Commission</w:t>
      </w:r>
      <w:r w:rsidR="00E14554">
        <w:t>’</w:t>
      </w:r>
      <w:r w:rsidRPr="0077098F" w:rsidR="00E14554">
        <w:t>s activities</w:t>
      </w:r>
      <w:r w:rsidR="00E14554">
        <w:t>.</w:t>
      </w:r>
      <w:r w:rsidRPr="0077098F" w:rsidR="00E14554">
        <w:t>’”)</w:t>
      </w:r>
      <w:r w:rsidR="00E14554">
        <w:t xml:space="preserve"> (internal citation omitted);</w:t>
      </w:r>
      <w:r w:rsidRPr="003934AF" w:rsidR="00E14554">
        <w:t xml:space="preserve"> </w:t>
      </w:r>
      <w:r w:rsidRPr="00121950" w:rsidR="00E14554">
        <w:rPr>
          <w:i/>
          <w:iCs/>
        </w:rPr>
        <w:t>2012 Regulatory Fee Reform NPRM</w:t>
      </w:r>
      <w:r w:rsidRPr="003934AF" w:rsidR="00E14554">
        <w:t xml:space="preserve">, 27 FCC </w:t>
      </w:r>
      <w:r w:rsidRPr="003934AF" w:rsidR="00E14554">
        <w:t>Rcd</w:t>
      </w:r>
      <w:r w:rsidRPr="003934AF" w:rsidR="00E14554">
        <w:t xml:space="preserve"> at 8461, para. 8 (“The Commission allocates FTEs according to the nature of the employees’ work.  If the work performed by an employee can be assigned to a regulatory fee category in one of the four core licensing bureaus—Wireless Telecommunications, Media, Wireline Competition, and International—that employee’s time is counted as a direct FTE.  If the work cannot be assigned to one of the bureau’s designated fee categories, the employee’s time is counted as an indirect FTE.”); </w:t>
      </w:r>
      <w:r w:rsidRPr="00121950" w:rsidR="00E14554">
        <w:rPr>
          <w:i/>
          <w:iCs/>
        </w:rPr>
        <w:t>FY 2014 Report and Order</w:t>
      </w:r>
      <w:r w:rsidRPr="003934AF" w:rsidR="00E14554">
        <w:t xml:space="preserve">, 29 FCC </w:t>
      </w:r>
      <w:r w:rsidRPr="003934AF" w:rsidR="00E14554">
        <w:t>Rcd</w:t>
      </w:r>
      <w:r w:rsidRPr="003934AF" w:rsidR="00E14554">
        <w:t xml:space="preserve"> at 10768, para. 2 (explaining the reliance on direct FTEs for purposes of determining regulatory fee calculations).</w:t>
      </w:r>
      <w:r w:rsidRPr="0077098F" w:rsidR="00E14554">
        <w:tab/>
      </w:r>
    </w:p>
  </w:footnote>
  <w:footnote w:id="29">
    <w:p w:rsidR="006B1345" w:rsidRPr="0077098F" w:rsidP="008A25FB" w14:paraId="1CE8C0A0" w14:textId="5F530C20">
      <w:pPr>
        <w:pStyle w:val="FootnoteText"/>
      </w:pPr>
      <w:r w:rsidRPr="0077098F">
        <w:rPr>
          <w:rStyle w:val="FootnoteReference"/>
        </w:rPr>
        <w:footnoteRef/>
      </w:r>
      <w:r w:rsidRPr="0077098F">
        <w:t xml:space="preserve"> </w:t>
      </w:r>
      <w:r w:rsidRPr="0077098F">
        <w:rPr>
          <w:i/>
          <w:iCs/>
        </w:rPr>
        <w:t>See</w:t>
      </w:r>
      <w:r>
        <w:rPr>
          <w:i/>
          <w:iCs/>
        </w:rPr>
        <w:t>,</w:t>
      </w:r>
      <w:r w:rsidRPr="0077098F">
        <w:rPr>
          <w:i/>
        </w:rPr>
        <w:t xml:space="preserve"> </w:t>
      </w:r>
      <w:r>
        <w:rPr>
          <w:i/>
        </w:rPr>
        <w:t>e.g.</w:t>
      </w:r>
      <w:r w:rsidRPr="00B46AD0">
        <w:t>,</w:t>
      </w:r>
      <w:r>
        <w:rPr>
          <w:i/>
        </w:rPr>
        <w:t xml:space="preserve"> </w:t>
      </w:r>
      <w:r w:rsidR="00D765D9">
        <w:rPr>
          <w:i/>
        </w:rPr>
        <w:t xml:space="preserve">FY 2025 Report and Order, </w:t>
      </w:r>
      <w:r w:rsidRPr="00D765D9" w:rsidR="00D765D9">
        <w:rPr>
          <w:iCs/>
        </w:rPr>
        <w:t xml:space="preserve">40 FCC </w:t>
      </w:r>
      <w:r w:rsidRPr="00D765D9" w:rsidR="00D765D9">
        <w:rPr>
          <w:iCs/>
        </w:rPr>
        <w:t>Rcd</w:t>
      </w:r>
      <w:r w:rsidRPr="00D765D9" w:rsidR="00D765D9">
        <w:rPr>
          <w:iCs/>
        </w:rPr>
        <w:t xml:space="preserve"> at</w:t>
      </w:r>
      <w:r w:rsidR="009F5ADB">
        <w:rPr>
          <w:iCs/>
        </w:rPr>
        <w:t xml:space="preserve"> 7567, para. 25</w:t>
      </w:r>
      <w:r w:rsidR="00D765D9">
        <w:rPr>
          <w:i/>
          <w:iCs/>
        </w:rPr>
        <w:t>;</w:t>
      </w:r>
      <w:r w:rsidR="009F5ADB">
        <w:rPr>
          <w:i/>
          <w:iCs/>
        </w:rPr>
        <w:t xml:space="preserve"> </w:t>
      </w:r>
      <w:r w:rsidR="00D765D9">
        <w:rPr>
          <w:i/>
          <w:iCs/>
        </w:rPr>
        <w:t xml:space="preserve">see also </w:t>
      </w:r>
      <w:r w:rsidRPr="663D572A">
        <w:rPr>
          <w:i/>
          <w:iCs/>
        </w:rPr>
        <w:t xml:space="preserve">FY 2023 </w:t>
      </w:r>
      <w:r>
        <w:rPr>
          <w:i/>
          <w:iCs/>
        </w:rPr>
        <w:t>Report and Order</w:t>
      </w:r>
      <w:r w:rsidRPr="00B46AD0">
        <w:t>,</w:t>
      </w:r>
      <w:r>
        <w:t xml:space="preserve"> 38 FCC </w:t>
      </w:r>
      <w:r>
        <w:t>Rcd</w:t>
      </w:r>
      <w:r>
        <w:t xml:space="preserve"> at 8076, para. 7.</w:t>
      </w:r>
    </w:p>
  </w:footnote>
  <w:footnote w:id="30">
    <w:p w:rsidR="006B1345" w:rsidRPr="009313B6" w:rsidP="008A25FB" w14:paraId="28328847" w14:textId="77777777">
      <w:pPr>
        <w:pStyle w:val="FootnoteText"/>
      </w:pPr>
      <w:r w:rsidRPr="009313B6">
        <w:rPr>
          <w:rStyle w:val="FootnoteReference"/>
        </w:rPr>
        <w:footnoteRef/>
      </w:r>
      <w:r w:rsidRPr="00670099">
        <w:rPr>
          <w:i/>
          <w:iCs/>
        </w:rPr>
        <w:t>Assessment and Collection of Regulatory Fees for Fiscal Year 2015</w:t>
      </w:r>
      <w:r>
        <w:t xml:space="preserve">, MD Docket No. 15-121, Report and Order and Further Notice of Proposed Rulemaking, 30 FCC </w:t>
      </w:r>
      <w:r>
        <w:t>Rcd</w:t>
      </w:r>
      <w:r>
        <w:t xml:space="preserve"> 10268, 10275-76, paras. 16-17 (2015) (</w:t>
      </w:r>
      <w:r w:rsidRPr="009313B6">
        <w:rPr>
          <w:i/>
        </w:rPr>
        <w:t>FY 2015 Report and Order</w:t>
      </w:r>
      <w:r>
        <w:rPr>
          <w:iCs/>
        </w:rPr>
        <w:t>)</w:t>
      </w:r>
      <w:r w:rsidRPr="009313B6">
        <w:t>.</w:t>
      </w:r>
    </w:p>
  </w:footnote>
  <w:footnote w:id="31">
    <w:p w:rsidR="00322ECE" w:rsidRPr="0077098F" w:rsidP="008A25FB" w14:paraId="2BE9AEE7" w14:textId="77777777">
      <w:pPr>
        <w:pStyle w:val="FootnoteText"/>
      </w:pPr>
      <w:r w:rsidRPr="0077098F">
        <w:rPr>
          <w:rStyle w:val="FootnoteReference"/>
        </w:rPr>
        <w:footnoteRef/>
      </w:r>
      <w:r w:rsidRPr="0077098F">
        <w:t xml:space="preserve"> </w:t>
      </w:r>
      <w:r w:rsidRPr="0077098F">
        <w:rPr>
          <w:i/>
          <w:iCs/>
        </w:rPr>
        <w:t>See</w:t>
      </w:r>
      <w:r w:rsidRPr="0077098F">
        <w:rPr>
          <w:i/>
        </w:rPr>
        <w:t xml:space="preserve"> FY 2021 Report and Order</w:t>
      </w:r>
      <w:r w:rsidRPr="0077098F">
        <w:rPr>
          <w:shd w:val="clear" w:color="auto" w:fill="FFFFFF"/>
        </w:rPr>
        <w:t xml:space="preserve">, 36 FCC </w:t>
      </w:r>
      <w:r w:rsidRPr="0077098F">
        <w:rPr>
          <w:shd w:val="clear" w:color="auto" w:fill="FFFFFF"/>
        </w:rPr>
        <w:t>Rcd</w:t>
      </w:r>
      <w:r w:rsidRPr="0077098F">
        <w:rPr>
          <w:shd w:val="clear" w:color="auto" w:fill="FFFFFF"/>
        </w:rPr>
        <w:t xml:space="preserve"> at </w:t>
      </w:r>
      <w:r>
        <w:rPr>
          <w:shd w:val="clear" w:color="auto" w:fill="FFFFFF"/>
        </w:rPr>
        <w:t>1</w:t>
      </w:r>
      <w:r w:rsidRPr="0077098F">
        <w:rPr>
          <w:shd w:val="clear" w:color="auto" w:fill="FFFFFF"/>
        </w:rPr>
        <w:t xml:space="preserve">3001, </w:t>
      </w:r>
      <w:r w:rsidRPr="0077098F">
        <w:t>para</w:t>
      </w:r>
      <w:r>
        <w:t>.</w:t>
      </w:r>
      <w:r w:rsidRPr="0077098F">
        <w:t xml:space="preserve"> 22.</w:t>
      </w:r>
    </w:p>
  </w:footnote>
  <w:footnote w:id="32">
    <w:p w:rsidR="00322ECE" w:rsidRPr="000F23DE" w:rsidP="008A25FB" w14:paraId="3EE7A1C5" w14:textId="5F8B3003">
      <w:pPr>
        <w:pStyle w:val="FootnoteText"/>
        <w:rPr>
          <w:iCs/>
        </w:rPr>
      </w:pPr>
      <w:r>
        <w:rPr>
          <w:rStyle w:val="FootnoteReference"/>
        </w:rPr>
        <w:footnoteRef/>
      </w:r>
      <w:r>
        <w:t xml:space="preserve"> </w:t>
      </w:r>
      <w:r w:rsidRPr="001A1E20">
        <w:rPr>
          <w:i/>
        </w:rPr>
        <w:t xml:space="preserve">See </w:t>
      </w:r>
      <w:r w:rsidRPr="00F176FC">
        <w:rPr>
          <w:i/>
        </w:rPr>
        <w:t>supra</w:t>
      </w:r>
      <w:r w:rsidRPr="00F176FC">
        <w:t xml:space="preserve"> </w:t>
      </w:r>
      <w:r w:rsidRPr="0051095C">
        <w:t>note 1</w:t>
      </w:r>
      <w:r w:rsidRPr="0051095C" w:rsidR="00B11A6F">
        <w:t>7</w:t>
      </w:r>
      <w:r w:rsidRPr="00F176FC">
        <w:t>.</w:t>
      </w:r>
    </w:p>
  </w:footnote>
  <w:footnote w:id="33">
    <w:p w:rsidR="00322ECE" w:rsidRPr="0077098F" w:rsidP="008A25FB" w14:paraId="5735D1D7" w14:textId="3F8ED69D">
      <w:pPr>
        <w:pStyle w:val="FootnoteText"/>
      </w:pPr>
      <w:r w:rsidRPr="0077098F">
        <w:rPr>
          <w:rStyle w:val="FootnoteReference"/>
        </w:rPr>
        <w:footnoteRef/>
      </w:r>
      <w:r w:rsidRPr="0077098F">
        <w:t xml:space="preserve"> </w:t>
      </w:r>
      <w:r>
        <w:t>T</w:t>
      </w:r>
      <w:r w:rsidRPr="00E61682">
        <w:t xml:space="preserve">he Commission </w:t>
      </w:r>
      <w:r w:rsidRPr="00B64C44">
        <w:t xml:space="preserve">reallocated </w:t>
      </w:r>
      <w:r>
        <w:t xml:space="preserve">all </w:t>
      </w:r>
      <w:r w:rsidRPr="00B64C44">
        <w:t xml:space="preserve">the authorities and functions of the </w:t>
      </w:r>
      <w:r>
        <w:t xml:space="preserve">(former) </w:t>
      </w:r>
      <w:r w:rsidRPr="00B64C44">
        <w:t xml:space="preserve">International Bureau to the new </w:t>
      </w:r>
      <w:r w:rsidRPr="00E61682">
        <w:t>Space Bureau and a new Office of International Affairs</w:t>
      </w:r>
      <w:r>
        <w:t xml:space="preserve"> (OIA).  </w:t>
      </w:r>
      <w:r w:rsidRPr="0077098F">
        <w:t>The Commission previously reallocated</w:t>
      </w:r>
      <w:r w:rsidRPr="003C760F">
        <w:t xml:space="preserve"> </w:t>
      </w:r>
      <w:r>
        <w:t>some of the</w:t>
      </w:r>
      <w:r w:rsidRPr="0077098F">
        <w:t xml:space="preserve"> FTEs in the </w:t>
      </w:r>
      <w:r>
        <w:t>former</w:t>
      </w:r>
      <w:r w:rsidRPr="0077098F">
        <w:t xml:space="preserve"> International Bureau and the Wireline Competition Bureau from direct to indirect for regulatory fee purposes due to the nature of their work assignments.  </w:t>
      </w:r>
      <w:r w:rsidRPr="000D673E">
        <w:rPr>
          <w:i/>
          <w:iCs/>
        </w:rPr>
        <w:t>See</w:t>
      </w:r>
      <w:r>
        <w:rPr>
          <w:i/>
          <w:iCs/>
        </w:rPr>
        <w:t>,</w:t>
      </w:r>
      <w:r w:rsidRPr="000D673E">
        <w:rPr>
          <w:i/>
          <w:iCs/>
        </w:rPr>
        <w:t xml:space="preserve"> e.g.</w:t>
      </w:r>
      <w:r>
        <w:t xml:space="preserve">, </w:t>
      </w:r>
      <w:r w:rsidRPr="0077098F" w:rsidR="000933CF">
        <w:rPr>
          <w:i/>
          <w:iCs/>
        </w:rPr>
        <w:t>FY 2017 Report and Order</w:t>
      </w:r>
      <w:r w:rsidRPr="0077098F" w:rsidR="000933CF">
        <w:rPr>
          <w:i/>
          <w:iCs/>
        </w:rPr>
        <w:t xml:space="preserve"> </w:t>
      </w:r>
      <w:r w:rsidRPr="0077098F">
        <w:t xml:space="preserve">, 32 FCC </w:t>
      </w:r>
      <w:r w:rsidRPr="0077098F">
        <w:t>Rcd</w:t>
      </w:r>
      <w:r w:rsidRPr="0077098F">
        <w:t xml:space="preserve"> </w:t>
      </w:r>
      <w:r w:rsidR="000933CF">
        <w:t>at</w:t>
      </w:r>
      <w:r w:rsidRPr="0077098F">
        <w:t xml:space="preserve"> 7061-64, paras. 10-15</w:t>
      </w:r>
      <w:r>
        <w:t xml:space="preserve">; </w:t>
      </w:r>
      <w:r w:rsidRPr="001A1E20">
        <w:rPr>
          <w:i/>
          <w:iCs/>
        </w:rPr>
        <w:t>see also</w:t>
      </w:r>
      <w:r>
        <w:t xml:space="preserve"> </w:t>
      </w:r>
      <w:r w:rsidRPr="0077098F">
        <w:rPr>
          <w:i/>
          <w:iCs/>
        </w:rPr>
        <w:t>Assessment and Collection of Regulatory Rees for Fiscal Year 2020</w:t>
      </w:r>
      <w:r w:rsidRPr="0077098F">
        <w:t xml:space="preserve">, Report and Order and Notice of Proposed Rulemaking, 35 FCC </w:t>
      </w:r>
      <w:r w:rsidRPr="0077098F">
        <w:t>Rcd</w:t>
      </w:r>
      <w:r w:rsidRPr="0077098F">
        <w:t xml:space="preserve"> 4976, 4991, para. 33 (2020) (</w:t>
      </w:r>
      <w:r w:rsidRPr="0077098F">
        <w:rPr>
          <w:i/>
          <w:iCs/>
        </w:rPr>
        <w:t>FY</w:t>
      </w:r>
      <w:r w:rsidRPr="0077098F">
        <w:t xml:space="preserve"> </w:t>
      </w:r>
      <w:r w:rsidRPr="0077098F">
        <w:rPr>
          <w:i/>
          <w:iCs/>
        </w:rPr>
        <w:t>2020 NPRM</w:t>
      </w:r>
      <w:r w:rsidRPr="0077098F">
        <w:t xml:space="preserve">), </w:t>
      </w:r>
      <w:r w:rsidRPr="0077098F">
        <w:rPr>
          <w:i/>
          <w:iCs/>
        </w:rPr>
        <w:t>aff</w:t>
      </w:r>
      <w:r>
        <w:rPr>
          <w:i/>
          <w:iCs/>
        </w:rPr>
        <w:t>’</w:t>
      </w:r>
      <w:r w:rsidRPr="0077098F">
        <w:rPr>
          <w:i/>
          <w:iCs/>
        </w:rPr>
        <w:t>d</w:t>
      </w:r>
      <w:r w:rsidRPr="0077098F">
        <w:t xml:space="preserve">, </w:t>
      </w:r>
      <w:r w:rsidRPr="0077098F">
        <w:rPr>
          <w:i/>
          <w:iCs/>
        </w:rPr>
        <w:t>Telesat Canada, et al. v. FCC</w:t>
      </w:r>
      <w:r w:rsidRPr="0077098F">
        <w:t>, 999 F.3d 707 (D.C. Cir. 2021) (</w:t>
      </w:r>
      <w:r w:rsidRPr="0077098F">
        <w:rPr>
          <w:i/>
          <w:iCs/>
        </w:rPr>
        <w:t>Telesat</w:t>
      </w:r>
      <w:r w:rsidRPr="0077098F">
        <w:t>).</w:t>
      </w:r>
    </w:p>
  </w:footnote>
  <w:footnote w:id="34">
    <w:p w:rsidR="00322ECE" w:rsidP="008A25FB" w14:paraId="46C005B0" w14:textId="77777777">
      <w:pPr>
        <w:pStyle w:val="FootnoteText"/>
      </w:pPr>
      <w:r>
        <w:rPr>
          <w:rStyle w:val="FootnoteReference"/>
        </w:rPr>
        <w:footnoteRef/>
      </w:r>
      <w:r>
        <w:t xml:space="preserve"> </w:t>
      </w:r>
      <w:r w:rsidRPr="00F80FF3">
        <w:rPr>
          <w:i/>
          <w:iCs/>
        </w:rPr>
        <w:t>See, e.g</w:t>
      </w:r>
      <w:r>
        <w:t xml:space="preserve">., </w:t>
      </w:r>
      <w:r w:rsidRPr="00F80FF3">
        <w:rPr>
          <w:i/>
          <w:iCs/>
        </w:rPr>
        <w:t>FY 2021 Report and Order</w:t>
      </w:r>
      <w:r>
        <w:t xml:space="preserve">, 36 FCC </w:t>
      </w:r>
      <w:r>
        <w:t>Rcd</w:t>
      </w:r>
      <w:r>
        <w:t xml:space="preserve"> at 12994, para. 8; </w:t>
      </w:r>
      <w:r w:rsidRPr="002F55C9">
        <w:rPr>
          <w:i/>
          <w:iCs/>
        </w:rPr>
        <w:t>see also</w:t>
      </w:r>
      <w:r>
        <w:t xml:space="preserve"> </w:t>
      </w:r>
      <w:r w:rsidRPr="002639A4">
        <w:rPr>
          <w:i/>
          <w:iCs/>
        </w:rPr>
        <w:t xml:space="preserve">FY 2025 </w:t>
      </w:r>
      <w:r>
        <w:rPr>
          <w:i/>
          <w:iCs/>
        </w:rPr>
        <w:t>Report and Order</w:t>
      </w:r>
      <w:r w:rsidRPr="002A3160">
        <w:t>,</w:t>
      </w:r>
      <w:r>
        <w:rPr>
          <w:i/>
          <w:iCs/>
        </w:rPr>
        <w:t xml:space="preserve"> </w:t>
      </w:r>
      <w:r>
        <w:t xml:space="preserve">40 </w:t>
      </w:r>
      <w:r w:rsidRPr="00F82FDF">
        <w:t>FCC</w:t>
      </w:r>
      <w:r>
        <w:t xml:space="preserve"> </w:t>
      </w:r>
      <w:r>
        <w:t>Rcd</w:t>
      </w:r>
      <w:r>
        <w:t xml:space="preserve"> </w:t>
      </w:r>
      <w:r w:rsidRPr="00F82FDF">
        <w:t xml:space="preserve">at </w:t>
      </w:r>
      <w:r>
        <w:t>7560,</w:t>
      </w:r>
      <w:r w:rsidRPr="002A3160">
        <w:t xml:space="preserve"> </w:t>
      </w:r>
      <w:r w:rsidRPr="002F55C9">
        <w:t>para.</w:t>
      </w:r>
      <w:r>
        <w:t xml:space="preserve"> 6</w:t>
      </w:r>
      <w:r>
        <w:rPr>
          <w:i/>
          <w:iCs/>
        </w:rPr>
        <w:t xml:space="preserve">. </w:t>
      </w:r>
    </w:p>
  </w:footnote>
  <w:footnote w:id="35">
    <w:p w:rsidR="00322ECE" w:rsidRPr="0077098F" w:rsidP="008A25FB" w14:paraId="650C04EC" w14:textId="77777777">
      <w:pPr>
        <w:pStyle w:val="FootnoteText"/>
      </w:pPr>
      <w:r w:rsidRPr="0077098F">
        <w:rPr>
          <w:rStyle w:val="FootnoteReference"/>
        </w:rPr>
        <w:footnoteRef/>
      </w:r>
      <w:r w:rsidRPr="0077098F">
        <w:t xml:space="preserve"> </w:t>
      </w:r>
      <w:r w:rsidRPr="0077098F">
        <w:rPr>
          <w:i/>
          <w:iCs/>
        </w:rPr>
        <w:t>See FY 2019 Report and Order</w:t>
      </w:r>
      <w:r w:rsidRPr="0077098F">
        <w:t xml:space="preserve">, 34 FCC </w:t>
      </w:r>
      <w:r w:rsidRPr="0077098F">
        <w:t>Rcd</w:t>
      </w:r>
      <w:r w:rsidRPr="0077098F">
        <w:t xml:space="preserve"> at 8193, paras. 8-9; </w:t>
      </w:r>
      <w:r w:rsidRPr="0077098F">
        <w:rPr>
          <w:i/>
          <w:iCs/>
        </w:rPr>
        <w:t>FY 2021 Report and Order</w:t>
      </w:r>
      <w:r w:rsidRPr="0077098F">
        <w:t xml:space="preserve">, </w:t>
      </w:r>
      <w:r w:rsidRPr="0077098F">
        <w:rPr>
          <w:shd w:val="clear" w:color="auto" w:fill="FFFFFF"/>
        </w:rPr>
        <w:t xml:space="preserve">36 FCC </w:t>
      </w:r>
      <w:r w:rsidRPr="0077098F">
        <w:rPr>
          <w:shd w:val="clear" w:color="auto" w:fill="FFFFFF"/>
        </w:rPr>
        <w:t>Rcd</w:t>
      </w:r>
      <w:r w:rsidRPr="0077098F">
        <w:rPr>
          <w:shd w:val="clear" w:color="auto" w:fill="FFFFFF"/>
        </w:rPr>
        <w:t xml:space="preserve"> at 12991-92, </w:t>
      </w:r>
      <w:r w:rsidRPr="0077098F">
        <w:t>para</w:t>
      </w:r>
      <w:r>
        <w:t>.</w:t>
      </w:r>
      <w:r w:rsidRPr="0077098F">
        <w:t xml:space="preserve"> 3.  Other factors the Commission takes into consideration include the annual </w:t>
      </w:r>
      <w:r>
        <w:t xml:space="preserve">S&amp;E </w:t>
      </w:r>
      <w:r w:rsidRPr="0077098F">
        <w:t>appropriation and the projected unit estimates.</w:t>
      </w:r>
    </w:p>
  </w:footnote>
  <w:footnote w:id="36">
    <w:p w:rsidR="006B1345" w:rsidRPr="0077098F" w:rsidP="008A25FB" w14:paraId="63AA1345" w14:textId="77777777">
      <w:pPr>
        <w:pStyle w:val="FootnoteText"/>
      </w:pPr>
      <w:r w:rsidRPr="0077098F">
        <w:rPr>
          <w:rStyle w:val="FootnoteReference"/>
        </w:rPr>
        <w:footnoteRef/>
      </w:r>
      <w:r w:rsidRPr="0077098F">
        <w:t xml:space="preserve"> The percentage for each core bureau is the number of direct non-auction FTEs within the core bureau divided by the total number of direct non-auction FTEs</w:t>
      </w:r>
      <w:r>
        <w:t xml:space="preserve"> in the Commission</w:t>
      </w:r>
      <w:r w:rsidRPr="0077098F">
        <w:t>.</w:t>
      </w:r>
    </w:p>
  </w:footnote>
  <w:footnote w:id="37">
    <w:p w:rsidR="006B1345" w:rsidP="008A25FB" w14:paraId="0EB229AB" w14:textId="77777777">
      <w:pPr>
        <w:pStyle w:val="FootnoteText"/>
      </w:pPr>
      <w:r>
        <w:rPr>
          <w:rStyle w:val="FootnoteReference"/>
        </w:rPr>
        <w:footnoteRef/>
      </w:r>
      <w:r>
        <w:t xml:space="preserve"> </w:t>
      </w:r>
      <w:r w:rsidRPr="00267816">
        <w:rPr>
          <w:i/>
          <w:iCs/>
        </w:rPr>
        <w:t>FY 2019 Report and Order</w:t>
      </w:r>
      <w:r w:rsidRPr="00267816">
        <w:t xml:space="preserve">, 34 FCC </w:t>
      </w:r>
      <w:r w:rsidRPr="00267816">
        <w:t>Rcd</w:t>
      </w:r>
      <w:r w:rsidRPr="00267816">
        <w:t xml:space="preserve"> at 8195, para. 14.</w:t>
      </w:r>
    </w:p>
  </w:footnote>
  <w:footnote w:id="38">
    <w:p w:rsidR="006B1345" w:rsidP="008A25FB" w14:paraId="63F5324D" w14:textId="77777777">
      <w:pPr>
        <w:pStyle w:val="FootnoteText"/>
      </w:pPr>
      <w:r>
        <w:rPr>
          <w:rStyle w:val="FootnoteReference"/>
        </w:rPr>
        <w:footnoteRef/>
      </w:r>
      <w:r>
        <w:t xml:space="preserve"> </w:t>
      </w:r>
      <w:r w:rsidRPr="009E32D7">
        <w:t>As a general matter, there is no additional calculation to attribute indirect costs.  Instead, the proportional allocation of the whole S&amp;E appropriation based on the number of direct FTEs effectively attributes all indirect costs among the core bureaus</w:t>
      </w:r>
      <w:r>
        <w:t xml:space="preserve"> </w:t>
      </w:r>
      <w:r w:rsidRPr="009E32D7">
        <w:t>so that the Commission can recover its entire appropriation each year.</w:t>
      </w:r>
    </w:p>
  </w:footnote>
  <w:footnote w:id="39">
    <w:p w:rsidR="006B1345" w:rsidRPr="000F23DE" w:rsidP="008A25FB" w14:paraId="5097A21E" w14:textId="59A46B35">
      <w:pPr>
        <w:pStyle w:val="FootnoteText"/>
      </w:pPr>
      <w:r>
        <w:rPr>
          <w:rStyle w:val="FootnoteReference"/>
        </w:rPr>
        <w:footnoteRef/>
      </w:r>
      <w:r w:rsidR="006D22EE">
        <w:rPr>
          <w:i/>
          <w:iCs/>
        </w:rPr>
        <w:t xml:space="preserve"> </w:t>
      </w:r>
      <w:r w:rsidRPr="000F23DE" w:rsidR="00AC46B2">
        <w:t>Notably, the agency is not required to calculate its costs with “scientific precision</w:t>
      </w:r>
      <w:r w:rsidRPr="00A96597" w:rsidR="00AC46B2">
        <w:t xml:space="preserve">.”  </w:t>
      </w:r>
      <w:r w:rsidRPr="00575BC5" w:rsidR="00AC46B2">
        <w:rPr>
          <w:i/>
          <w:iCs/>
        </w:rPr>
        <w:t xml:space="preserve">Central &amp; Southern Motor Freight Tariff </w:t>
      </w:r>
      <w:r w:rsidRPr="00575BC5" w:rsidR="00AC46B2">
        <w:rPr>
          <w:i/>
          <w:iCs/>
        </w:rPr>
        <w:t>Ass</w:t>
      </w:r>
      <w:r w:rsidR="00AC46B2">
        <w:rPr>
          <w:i/>
          <w:iCs/>
        </w:rPr>
        <w:t>’</w:t>
      </w:r>
      <w:r w:rsidRPr="00575BC5" w:rsidR="00AC46B2">
        <w:rPr>
          <w:i/>
          <w:iCs/>
        </w:rPr>
        <w:t>n</w:t>
      </w:r>
      <w:r w:rsidRPr="00575BC5" w:rsidR="00AC46B2">
        <w:rPr>
          <w:i/>
          <w:iCs/>
        </w:rPr>
        <w:t xml:space="preserve"> v. United States</w:t>
      </w:r>
      <w:r w:rsidRPr="00A96597" w:rsidR="00AC46B2">
        <w:t>, 777 F.2d 722, 736 (D.C. Cir. 1985).</w:t>
      </w:r>
      <w:r w:rsidRPr="008C4C4D" w:rsidR="00AC46B2">
        <w:t xml:space="preserve">  Reasonable approximations will suffice.  </w:t>
      </w:r>
      <w:r w:rsidRPr="008C4C4D" w:rsidR="00AC46B2">
        <w:rPr>
          <w:i/>
          <w:iCs/>
        </w:rPr>
        <w:t>Id.</w:t>
      </w:r>
      <w:r w:rsidRPr="00B46AD0" w:rsidR="00AC46B2">
        <w:t>;</w:t>
      </w:r>
      <w:r w:rsidRPr="008C4C4D" w:rsidR="00AC46B2">
        <w:rPr>
          <w:i/>
          <w:iCs/>
        </w:rPr>
        <w:t xml:space="preserve"> </w:t>
      </w:r>
      <w:r w:rsidRPr="00575BC5" w:rsidR="00AC46B2">
        <w:rPr>
          <w:i/>
          <w:iCs/>
        </w:rPr>
        <w:t>Mississippi Power &amp; Light</w:t>
      </w:r>
      <w:r w:rsidR="00AC46B2">
        <w:rPr>
          <w:i/>
          <w:iCs/>
        </w:rPr>
        <w:t xml:space="preserve"> v. U.S. Nuclear Regulatory Comm’n</w:t>
      </w:r>
      <w:r w:rsidRPr="00A96597" w:rsidR="00AC46B2">
        <w:t xml:space="preserve">, 601 F.2d </w:t>
      </w:r>
      <w:r w:rsidR="00AC46B2">
        <w:t xml:space="preserve">223, </w:t>
      </w:r>
      <w:r w:rsidRPr="00A96597" w:rsidR="00AC46B2">
        <w:t>232</w:t>
      </w:r>
      <w:r w:rsidR="00AC46B2">
        <w:t xml:space="preserve"> (5</w:t>
      </w:r>
      <w:r w:rsidRPr="00C76EE2" w:rsidR="00AC46B2">
        <w:rPr>
          <w:vertAlign w:val="superscript"/>
        </w:rPr>
        <w:t>th</w:t>
      </w:r>
      <w:r w:rsidR="00AC46B2">
        <w:t xml:space="preserve"> Cir. 1979)</w:t>
      </w:r>
      <w:r w:rsidRPr="00A96597" w:rsidR="00AC46B2">
        <w:t xml:space="preserve">; </w:t>
      </w:r>
      <w:r w:rsidRPr="00575BC5" w:rsidR="00AC46B2">
        <w:rPr>
          <w:i/>
          <w:iCs/>
        </w:rPr>
        <w:t xml:space="preserve">National Cable Television </w:t>
      </w:r>
      <w:r w:rsidRPr="00575BC5" w:rsidR="00AC46B2">
        <w:rPr>
          <w:i/>
          <w:iCs/>
        </w:rPr>
        <w:t>Ass</w:t>
      </w:r>
      <w:r w:rsidR="00AC46B2">
        <w:rPr>
          <w:i/>
          <w:iCs/>
        </w:rPr>
        <w:t>’</w:t>
      </w:r>
      <w:r w:rsidRPr="00575BC5" w:rsidR="00AC46B2">
        <w:rPr>
          <w:i/>
          <w:iCs/>
        </w:rPr>
        <w:t>n</w:t>
      </w:r>
      <w:r w:rsidRPr="00575BC5" w:rsidR="00AC46B2">
        <w:rPr>
          <w:i/>
          <w:iCs/>
        </w:rPr>
        <w:t xml:space="preserve"> v. FCC</w:t>
      </w:r>
      <w:r w:rsidRPr="00A96597" w:rsidR="00AC46B2">
        <w:t>, 554 F.2d 1094, 1105 (D.C. Cir. 1976)</w:t>
      </w:r>
      <w:r w:rsidRPr="008C4C4D" w:rsidR="00AC46B2">
        <w:t>.</w:t>
      </w:r>
      <w:r w:rsidR="00AC46B2">
        <w:t xml:space="preserve">  </w:t>
      </w:r>
      <w:r w:rsidRPr="008C4C4D" w:rsidR="00AC46B2">
        <w:rPr>
          <w:i/>
          <w:iCs/>
        </w:rPr>
        <w:t>See also</w:t>
      </w:r>
      <w:r w:rsidRPr="008C4C4D" w:rsidR="00AC46B2">
        <w:t xml:space="preserve"> </w:t>
      </w:r>
      <w:r w:rsidRPr="008C4C4D" w:rsidR="00AC46B2">
        <w:rPr>
          <w:i/>
          <w:iCs/>
        </w:rPr>
        <w:t>FY 2024 Second Report and Order</w:t>
      </w:r>
      <w:r w:rsidR="00AC46B2">
        <w:t xml:space="preserve">, 39 FCC </w:t>
      </w:r>
      <w:r w:rsidR="00AC46B2">
        <w:t>Rcd</w:t>
      </w:r>
      <w:r w:rsidRPr="008C4C4D" w:rsidR="00AC46B2">
        <w:t xml:space="preserve"> at </w:t>
      </w:r>
      <w:r w:rsidR="00AC46B2">
        <w:t>10159</w:t>
      </w:r>
      <w:r w:rsidRPr="000F23DE" w:rsidR="00AC46B2">
        <w:t>, para. 31</w:t>
      </w:r>
      <w:r w:rsidRPr="007B5FB3" w:rsidR="00AC46B2">
        <w:t xml:space="preserve">. </w:t>
      </w:r>
      <w:r w:rsidR="00AC46B2">
        <w:t xml:space="preserve"> </w:t>
      </w:r>
      <w:r w:rsidRPr="000F23DE" w:rsidR="00AC46B2">
        <w:t xml:space="preserve">To the extent </w:t>
      </w:r>
      <w:r w:rsidR="00AC46B2">
        <w:t xml:space="preserve">that </w:t>
      </w:r>
      <w:r w:rsidRPr="000F23DE" w:rsidR="00AC46B2">
        <w:t xml:space="preserve">changes in FTE direct or indirect allocations impact </w:t>
      </w:r>
      <w:r w:rsidR="00DE4210">
        <w:t xml:space="preserve">the Commission’s </w:t>
      </w:r>
      <w:r w:rsidR="00AC46B2">
        <w:t>determinations of</w:t>
      </w:r>
      <w:r w:rsidRPr="000F23DE" w:rsidR="00AC46B2">
        <w:t xml:space="preserve"> regulatory fee calculations with reasonable certainty for</w:t>
      </w:r>
      <w:r w:rsidR="00F5162D">
        <w:t xml:space="preserve"> </w:t>
      </w:r>
      <w:r w:rsidR="00DE4210">
        <w:t>the fiscal year, it</w:t>
      </w:r>
      <w:r w:rsidRPr="000F23DE" w:rsidR="00AC46B2">
        <w:t xml:space="preserve"> will explain </w:t>
      </w:r>
      <w:r w:rsidR="00DE4210">
        <w:t>its</w:t>
      </w:r>
      <w:r w:rsidRPr="000F23DE" w:rsidR="00DE4210">
        <w:t xml:space="preserve"> </w:t>
      </w:r>
      <w:r w:rsidRPr="000F23DE" w:rsidR="00AC46B2">
        <w:t xml:space="preserve">actions </w:t>
      </w:r>
      <w:r w:rsidR="00AC46B2">
        <w:t xml:space="preserve">in </w:t>
      </w:r>
      <w:r w:rsidR="00E25099">
        <w:t xml:space="preserve">a </w:t>
      </w:r>
      <w:r w:rsidR="00AC46B2">
        <w:t>Report and Order</w:t>
      </w:r>
      <w:r w:rsidRPr="000F23DE" w:rsidR="00AC46B2">
        <w:t xml:space="preserve"> with respect to any organizational or FTE reallocations.  For example, the Commission reassigned staff to the Office of Economics and Analytics, effective December 11, 2018, resulting in the reassignment of 95 FTEs (of which 64 were not auctions-funded) as indirect FTEs.  </w:t>
      </w:r>
      <w:r w:rsidRPr="001A1E20" w:rsidR="00AC46B2">
        <w:rPr>
          <w:i/>
          <w:iCs/>
        </w:rPr>
        <w:t xml:space="preserve">See </w:t>
      </w:r>
      <w:r w:rsidRPr="00A038E8" w:rsidR="00AC46B2">
        <w:rPr>
          <w:i/>
        </w:rPr>
        <w:t>Establishment of the Office of Economics and Analytics</w:t>
      </w:r>
      <w:r w:rsidRPr="000F23DE" w:rsidR="00AC46B2">
        <w:t xml:space="preserve">, Order, 33 FCC </w:t>
      </w:r>
      <w:r w:rsidRPr="000F23DE" w:rsidR="00AC46B2">
        <w:t>Rcd</w:t>
      </w:r>
      <w:r w:rsidRPr="000F23DE" w:rsidR="00AC46B2">
        <w:t xml:space="preserve"> 1539 (2018).  This reassignment resulted in a reduction in direct FTEs in the Wireline Competition Bureau, Wireless Telecommunications Bureau, and Media Bureau.  That same year, the Commission reassigned Equal Employment Opportunity enforcement staff from the Media Bureau to the Enforcement Bureau, effective March 15, 2019, resulting in a reduction of seven direct FTEs in the Media Bureau</w:t>
      </w:r>
      <w:r w:rsidR="00AC46B2">
        <w:t xml:space="preserve"> as reflected in the regulatory fee proceeding that year</w:t>
      </w:r>
      <w:r w:rsidRPr="000F23DE" w:rsidR="00AC46B2">
        <w:t xml:space="preserve">.  </w:t>
      </w:r>
      <w:r w:rsidRPr="000F23DE" w:rsidR="00AC46B2">
        <w:rPr>
          <w:i/>
          <w:iCs/>
        </w:rPr>
        <w:t>See</w:t>
      </w:r>
      <w:r w:rsidRPr="000F23DE" w:rsidR="00AC46B2">
        <w:t xml:space="preserve"> </w:t>
      </w:r>
      <w:r w:rsidRPr="000F23DE" w:rsidR="00AC46B2">
        <w:rPr>
          <w:i/>
          <w:iCs/>
        </w:rPr>
        <w:t>Transfer of EEO Audit and Enforcement Responsibilities to Enforcement Bureau</w:t>
      </w:r>
      <w:r w:rsidRPr="000F23DE" w:rsidR="00AC46B2">
        <w:t xml:space="preserve">, Public Notice, 34 FCC </w:t>
      </w:r>
      <w:r w:rsidRPr="000F23DE" w:rsidR="00AC46B2">
        <w:t>Rcd</w:t>
      </w:r>
      <w:r w:rsidRPr="000F23DE" w:rsidR="00AC46B2">
        <w:t xml:space="preserve"> 1370 (EB 2019)</w:t>
      </w:r>
      <w:r w:rsidR="00AC46B2">
        <w:t xml:space="preserve">; </w:t>
      </w:r>
      <w:r w:rsidRPr="009313B6" w:rsidR="00AC46B2">
        <w:rPr>
          <w:i/>
          <w:iCs/>
        </w:rPr>
        <w:t>FY 2019 Report and Order</w:t>
      </w:r>
      <w:r w:rsidRPr="009313B6" w:rsidR="00AC46B2">
        <w:t xml:space="preserve">, 34 FCC </w:t>
      </w:r>
      <w:r w:rsidRPr="009313B6" w:rsidR="00AC46B2">
        <w:t>Rcd</w:t>
      </w:r>
      <w:r w:rsidRPr="009313B6" w:rsidR="00AC46B2">
        <w:t xml:space="preserve"> at 8194, para. 11</w:t>
      </w:r>
      <w:r w:rsidRPr="000F23DE" w:rsidR="00AC46B2">
        <w:t>. </w:t>
      </w:r>
      <w:r w:rsidR="00AC46B2">
        <w:t xml:space="preserve"> T</w:t>
      </w:r>
      <w:r w:rsidRPr="000F23DE" w:rsidR="00AC46B2">
        <w:t xml:space="preserve">he organizational changes </w:t>
      </w:r>
      <w:r w:rsidR="00AC46B2">
        <w:t>in the Space Bureau and the Office of International Affairs became effective</w:t>
      </w:r>
      <w:r w:rsidRPr="000F23DE" w:rsidR="00AC46B2">
        <w:t xml:space="preserve"> </w:t>
      </w:r>
      <w:r w:rsidR="00AC46B2">
        <w:t>in the second half of FY 2023 on</w:t>
      </w:r>
      <w:r w:rsidRPr="000F23DE" w:rsidR="00AC46B2">
        <w:t xml:space="preserve"> April 13, 20</w:t>
      </w:r>
      <w:r w:rsidR="00AC46B2">
        <w:t>2</w:t>
      </w:r>
      <w:r w:rsidRPr="000F23DE" w:rsidR="00AC46B2">
        <w:t>3</w:t>
      </w:r>
      <w:r w:rsidR="00AC46B2">
        <w:t>, with</w:t>
      </w:r>
      <w:r w:rsidRPr="000F23DE" w:rsidR="00AC46B2">
        <w:t xml:space="preserve"> the increase in direct FTEs in the Space Bureau </w:t>
      </w:r>
      <w:r w:rsidR="00AC46B2">
        <w:t>first reflected in the FY 2024</w:t>
      </w:r>
      <w:r w:rsidRPr="000F23DE" w:rsidR="00AC46B2">
        <w:t xml:space="preserve"> regulatory fees for space and earth stations.  </w:t>
      </w:r>
      <w:r w:rsidRPr="000F23DE" w:rsidR="00AC46B2">
        <w:rPr>
          <w:i/>
          <w:iCs/>
        </w:rPr>
        <w:t xml:space="preserve">FY 2024 </w:t>
      </w:r>
      <w:r w:rsidR="00AC46B2">
        <w:rPr>
          <w:i/>
          <w:iCs/>
        </w:rPr>
        <w:t xml:space="preserve">Second </w:t>
      </w:r>
      <w:r w:rsidRPr="000F23DE" w:rsidR="00AC46B2">
        <w:rPr>
          <w:i/>
          <w:iCs/>
        </w:rPr>
        <w:t>Report and Order</w:t>
      </w:r>
      <w:r w:rsidR="00AC46B2">
        <w:t xml:space="preserve">, 39 FCC </w:t>
      </w:r>
      <w:r w:rsidR="00AC46B2">
        <w:t>Rcd</w:t>
      </w:r>
      <w:r w:rsidRPr="000F23DE" w:rsidR="00AC46B2">
        <w:rPr>
          <w:i/>
          <w:iCs/>
        </w:rPr>
        <w:t xml:space="preserve"> </w:t>
      </w:r>
      <w:r w:rsidRPr="000F23DE" w:rsidR="00AC46B2">
        <w:t>at</w:t>
      </w:r>
      <w:r w:rsidR="00AC46B2">
        <w:t xml:space="preserve"> 10142-43, 10151-52</w:t>
      </w:r>
      <w:r w:rsidRPr="000F23DE" w:rsidR="00AC46B2">
        <w:t>, paras. 2, 16 (implementing for regulatory fee purposes the reallocation of FTEs from the former International Bureau to the Space Bureau and the Office of International Affairs</w:t>
      </w:r>
      <w:r w:rsidR="00AC46B2">
        <w:t>,</w:t>
      </w:r>
      <w:r w:rsidRPr="000F23DE" w:rsidR="00AC46B2">
        <w:t xml:space="preserve"> effective for FY </w:t>
      </w:r>
      <w:r w:rsidR="00AC46B2">
        <w:t>20</w:t>
      </w:r>
      <w:r w:rsidRPr="000F23DE" w:rsidR="00AC46B2">
        <w:t>24)</w:t>
      </w:r>
      <w:r w:rsidRPr="000F23DE" w:rsidR="00AC46B2">
        <w:rPr>
          <w:i/>
          <w:iCs/>
        </w:rPr>
        <w:t>.</w:t>
      </w:r>
    </w:p>
  </w:footnote>
  <w:footnote w:id="40">
    <w:p w:rsidR="006B1345" w:rsidRPr="0077098F" w:rsidP="008A25FB" w14:paraId="6433332F" w14:textId="4E3CB997">
      <w:pPr>
        <w:pStyle w:val="FootnoteText"/>
      </w:pPr>
      <w:r w:rsidRPr="0077098F">
        <w:rPr>
          <w:rStyle w:val="FootnoteReference"/>
        </w:rPr>
        <w:footnoteRef/>
      </w:r>
      <w:r w:rsidRPr="0077098F">
        <w:t xml:space="preserve"> </w:t>
      </w:r>
      <w:r w:rsidRPr="0077098F" w:rsidR="007A423E">
        <w:t xml:space="preserve">47 U.S.C. § 309(j)(8)(B) (providing that “the salaries and expenses account of the Commission shall retain as an offsetting collection such sums as may be necessary from such proceeds for the costs of developing and implementing the program required by this subsection”).  Each year, Congress provides a cap on such offsetting collection. </w:t>
      </w:r>
      <w:r w:rsidR="007A423E">
        <w:t xml:space="preserve"> </w:t>
      </w:r>
      <w:r w:rsidRPr="00105CFC" w:rsidR="007A423E">
        <w:t>FY 2026 Consolidated Appropriations Act</w:t>
      </w:r>
      <w:r w:rsidR="000437E8">
        <w:t xml:space="preserve">, Sec. 504, at 77-78 </w:t>
      </w:r>
      <w:r w:rsidR="007A423E">
        <w:t>(“</w:t>
      </w:r>
      <w:r w:rsidRPr="001805FC" w:rsidR="007A423E">
        <w:t>That, notwithstanding 47 U.S.C. 309(j)(8)(B), proceeds from the use of a competitive bidding system that may be retained and made available for obligation shall not exceed $132,681,000 for fiscal year 2026</w:t>
      </w:r>
      <w:r w:rsidR="007A423E">
        <w:t xml:space="preserve">”).  </w:t>
      </w:r>
      <w:r w:rsidRPr="0077098F" w:rsidR="007A423E">
        <w:t>We are referring to spectrum auctions FTEs when we use the terms “auctions FTEs” and “non-auctions FTEs.”</w:t>
      </w:r>
      <w:r w:rsidRPr="00BD0680" w:rsidR="007A423E">
        <w:t xml:space="preserve"> </w:t>
      </w:r>
    </w:p>
  </w:footnote>
  <w:footnote w:id="41">
    <w:p w:rsidR="006B1345" w:rsidRPr="0077098F" w:rsidP="008A25FB" w14:paraId="1B3F8D8F" w14:textId="77777777">
      <w:pPr>
        <w:pStyle w:val="FootnoteText"/>
      </w:pPr>
      <w:r w:rsidRPr="0077098F">
        <w:rPr>
          <w:rStyle w:val="FootnoteReference"/>
        </w:rPr>
        <w:footnoteRef/>
      </w:r>
      <w:r w:rsidRPr="0077098F">
        <w:t xml:space="preserve"> </w:t>
      </w:r>
      <w:r w:rsidRPr="0077098F">
        <w:rPr>
          <w:i/>
          <w:iCs/>
        </w:rPr>
        <w:t>FY 2019 NPRM</w:t>
      </w:r>
      <w:r w:rsidRPr="0077098F">
        <w:t xml:space="preserve">, 34 FCC </w:t>
      </w:r>
      <w:r w:rsidRPr="0077098F">
        <w:t>Rcd</w:t>
      </w:r>
      <w:r w:rsidRPr="0077098F">
        <w:t xml:space="preserve"> at 3276-77, para. 10.</w:t>
      </w:r>
      <w:r>
        <w:t xml:space="preserve">  </w:t>
      </w:r>
      <w:r w:rsidRPr="00E61682">
        <w:t xml:space="preserve">To the extent that FTEs within </w:t>
      </w:r>
      <w:r>
        <w:t xml:space="preserve">the </w:t>
      </w:r>
      <w:r w:rsidRPr="00E61682">
        <w:t xml:space="preserve">core bureaus spend a portion of their time on auctions issues and a portion of their time on </w:t>
      </w:r>
      <w:r>
        <w:t>other</w:t>
      </w:r>
      <w:r w:rsidRPr="00E61682">
        <w:t xml:space="preserve"> issues, their time is split and only the non-auctions portion of their time is reflected in the relevant core bureau’s </w:t>
      </w:r>
      <w:r>
        <w:t xml:space="preserve">direct </w:t>
      </w:r>
      <w:r w:rsidRPr="00E61682">
        <w:t>FTE count</w:t>
      </w:r>
      <w:r>
        <w:t xml:space="preserve">.  </w:t>
      </w:r>
      <w:r w:rsidRPr="006E2AFD">
        <w:rPr>
          <w:i/>
          <w:iCs/>
        </w:rPr>
        <w:t>See</w:t>
      </w:r>
      <w:r>
        <w:t xml:space="preserve"> </w:t>
      </w:r>
      <w:r w:rsidRPr="0077098F">
        <w:rPr>
          <w:i/>
          <w:iCs/>
        </w:rPr>
        <w:t>FY</w:t>
      </w:r>
      <w:r w:rsidRPr="0077098F">
        <w:rPr>
          <w:i/>
        </w:rPr>
        <w:t xml:space="preserve"> 2021 Report and Order</w:t>
      </w:r>
      <w:r w:rsidRPr="0077098F">
        <w:rPr>
          <w:shd w:val="clear" w:color="auto" w:fill="FFFFFF"/>
        </w:rPr>
        <w:t xml:space="preserve">, 36 FCC </w:t>
      </w:r>
      <w:r w:rsidRPr="0077098F">
        <w:rPr>
          <w:shd w:val="clear" w:color="auto" w:fill="FFFFFF"/>
        </w:rPr>
        <w:t>Rcd</w:t>
      </w:r>
      <w:r w:rsidRPr="0077098F">
        <w:rPr>
          <w:shd w:val="clear" w:color="auto" w:fill="FFFFFF"/>
        </w:rPr>
        <w:t xml:space="preserve"> at 12999-13000</w:t>
      </w:r>
      <w:r w:rsidRPr="0077098F">
        <w:t>, para. 20.</w:t>
      </w:r>
    </w:p>
  </w:footnote>
  <w:footnote w:id="42">
    <w:p w:rsidR="006B1345" w:rsidRPr="0077098F" w:rsidP="008A25FB" w14:paraId="7026679C" w14:textId="764632A4">
      <w:pPr>
        <w:pStyle w:val="FootnoteText"/>
      </w:pPr>
      <w:r w:rsidRPr="0077098F">
        <w:rPr>
          <w:rStyle w:val="FootnoteReference"/>
        </w:rPr>
        <w:footnoteRef/>
      </w:r>
      <w:r w:rsidRPr="0077098F">
        <w:t xml:space="preserve"> 47 U.S.C. § 159(c).  For example, if the number of </w:t>
      </w:r>
      <w:r w:rsidRPr="0077098F">
        <w:rPr>
          <w:rStyle w:val="cosearchterm"/>
        </w:rPr>
        <w:t>units</w:t>
      </w:r>
      <w:r w:rsidRPr="0077098F">
        <w:t xml:space="preserve"> </w:t>
      </w:r>
      <w:r w:rsidR="00BF08F8">
        <w:t>with</w:t>
      </w:r>
      <w:r w:rsidRPr="0077098F">
        <w:t xml:space="preserve">in a regulatory fee category increase, the amount due per unit may decrease.  This would also include proportionate increases in a given fee category to reflect an overall increase in the annual FY appropriation. </w:t>
      </w:r>
      <w:r>
        <w:t xml:space="preserve"> </w:t>
      </w:r>
      <w:r w:rsidRPr="00FF3D20">
        <w:t>Such changes are rarely the subject of dispute and are usually addressed in the more ministerial changes to the fee schedule.</w:t>
      </w:r>
    </w:p>
  </w:footnote>
  <w:footnote w:id="43">
    <w:p w:rsidR="006B1345" w:rsidRPr="0077098F" w:rsidP="008A25FB" w14:paraId="0C61C283" w14:textId="77777777">
      <w:pPr>
        <w:pStyle w:val="FootnoteText"/>
        <w:rPr>
          <w:iCs/>
        </w:rPr>
      </w:pPr>
      <w:r w:rsidRPr="0077098F">
        <w:rPr>
          <w:rStyle w:val="FootnoteReference"/>
        </w:rPr>
        <w:footnoteRef/>
      </w:r>
      <w:r w:rsidRPr="0077098F">
        <w:t xml:space="preserve"> </w:t>
      </w:r>
      <w:r w:rsidRPr="006007EF">
        <w:rPr>
          <w:i/>
          <w:iCs/>
        </w:rPr>
        <w:t>Id</w:t>
      </w:r>
      <w:r>
        <w:t>.</w:t>
      </w:r>
      <w:r w:rsidRPr="0077098F">
        <w:t xml:space="preserve"> § 159(d).</w:t>
      </w:r>
    </w:p>
  </w:footnote>
  <w:footnote w:id="44">
    <w:p w:rsidR="006B1345" w:rsidRPr="0077098F" w:rsidP="008A25FB" w14:paraId="1D6FD25D" w14:textId="77777777">
      <w:pPr>
        <w:pStyle w:val="FootnoteText"/>
      </w:pPr>
      <w:r w:rsidRPr="0077098F">
        <w:rPr>
          <w:rStyle w:val="FootnoteReference"/>
        </w:rPr>
        <w:footnoteRef/>
      </w:r>
      <w:r w:rsidRPr="0077098F">
        <w:t xml:space="preserve"> </w:t>
      </w:r>
      <w:r w:rsidRPr="006007EF">
        <w:rPr>
          <w:i/>
          <w:iCs/>
        </w:rPr>
        <w:t>Id</w:t>
      </w:r>
      <w:r>
        <w:t>.</w:t>
      </w:r>
      <w:r w:rsidRPr="0077098F">
        <w:t xml:space="preserve"> § 159A(b)(1).</w:t>
      </w:r>
    </w:p>
  </w:footnote>
  <w:footnote w:id="45">
    <w:p w:rsidR="006B1345" w:rsidRPr="0077098F" w:rsidP="008A25FB" w14:paraId="65E60B28" w14:textId="77777777">
      <w:pPr>
        <w:pStyle w:val="FootnoteText"/>
      </w:pPr>
      <w:r w:rsidRPr="0077098F">
        <w:rPr>
          <w:rStyle w:val="FootnoteReference"/>
        </w:rPr>
        <w:footnoteRef/>
      </w:r>
      <w:r w:rsidRPr="0077098F">
        <w:t xml:space="preserve"> </w:t>
      </w:r>
      <w:r w:rsidRPr="006007EF">
        <w:rPr>
          <w:i/>
          <w:iCs/>
        </w:rPr>
        <w:t>Id</w:t>
      </w:r>
      <w:r>
        <w:t>.</w:t>
      </w:r>
      <w:r w:rsidRPr="0077098F">
        <w:t xml:space="preserve"> § 159A(b)(2).</w:t>
      </w:r>
    </w:p>
  </w:footnote>
  <w:footnote w:id="46">
    <w:p w:rsidR="006B1345" w:rsidRPr="009313B6" w:rsidP="008A25FB" w14:paraId="4546E169" w14:textId="5D744176">
      <w:pPr>
        <w:pStyle w:val="FootnoteText"/>
      </w:pPr>
      <w:r w:rsidRPr="663D572A">
        <w:rPr>
          <w:rStyle w:val="FootnoteReference"/>
        </w:rPr>
        <w:footnoteRef/>
      </w:r>
      <w:r w:rsidRPr="663D572A">
        <w:t xml:space="preserve"> </w:t>
      </w:r>
      <w:r w:rsidR="007A423E">
        <w:t>Since 2012, t</w:t>
      </w:r>
      <w:r w:rsidRPr="002B5DE1" w:rsidR="007A423E">
        <w:t>he Commission</w:t>
      </w:r>
      <w:r w:rsidRPr="006328AE" w:rsidR="007A423E">
        <w:t xml:space="preserve"> </w:t>
      </w:r>
      <w:r w:rsidR="007A423E">
        <w:t>has had the overarching goals that its</w:t>
      </w:r>
      <w:r w:rsidRPr="002B5DE1" w:rsidR="007A423E">
        <w:t xml:space="preserve"> regulatory fees be “fair, administrable, and sustainable.”  </w:t>
      </w:r>
      <w:r w:rsidRPr="00B46AD0" w:rsidR="007A423E">
        <w:rPr>
          <w:i/>
        </w:rPr>
        <w:t>Procedures for Assessment and Collection of Regulatory Fees</w:t>
      </w:r>
      <w:r w:rsidRPr="002B5DE1" w:rsidR="007A423E">
        <w:t xml:space="preserve">, Notice of Proposed Rulemaking, 27 FCC </w:t>
      </w:r>
      <w:r w:rsidRPr="002B5DE1" w:rsidR="007A423E">
        <w:t>Rcd</w:t>
      </w:r>
      <w:r w:rsidRPr="002B5DE1" w:rsidR="007A423E">
        <w:t xml:space="preserve"> 8458, 8464-65, paras. 14-16 (2012) (</w:t>
      </w:r>
      <w:r w:rsidR="007A423E">
        <w:t>first proposing the goals and</w:t>
      </w:r>
      <w:r w:rsidRPr="002B5DE1" w:rsidR="007A423E">
        <w:t xml:space="preserve"> providing explanations for the meaning of “fairness,”</w:t>
      </w:r>
      <w:r w:rsidR="007A423E">
        <w:t xml:space="preserve"> “</w:t>
      </w:r>
      <w:r w:rsidRPr="002B5DE1" w:rsidR="007A423E">
        <w:t>administrability,” and “sustainability”)</w:t>
      </w:r>
      <w:r w:rsidR="007A423E">
        <w:t xml:space="preserve">; </w:t>
      </w:r>
      <w:r w:rsidR="007A423E">
        <w:rPr>
          <w:i/>
          <w:iCs/>
        </w:rPr>
        <w:t>see also</w:t>
      </w:r>
      <w:r w:rsidRPr="00D55E5B" w:rsidR="007A423E">
        <w:rPr>
          <w:shd w:val="clear" w:color="auto" w:fill="FFFFFF"/>
        </w:rPr>
        <w:t xml:space="preserve"> </w:t>
      </w:r>
      <w:r w:rsidRPr="00196B36" w:rsidR="007A423E">
        <w:rPr>
          <w:i/>
          <w:shd w:val="clear" w:color="auto" w:fill="FFFFFF"/>
        </w:rPr>
        <w:t>2020 Application Fee Report and Order</w:t>
      </w:r>
      <w:r w:rsidRPr="00E07A20" w:rsidR="007A423E">
        <w:rPr>
          <w:shd w:val="clear" w:color="auto" w:fill="FFFFFF"/>
        </w:rPr>
        <w:t xml:space="preserve">, 35 FCC </w:t>
      </w:r>
      <w:r w:rsidRPr="00E07A20" w:rsidR="007A423E">
        <w:rPr>
          <w:shd w:val="clear" w:color="auto" w:fill="FFFFFF"/>
        </w:rPr>
        <w:t>Rcd</w:t>
      </w:r>
      <w:r w:rsidRPr="00E07A20" w:rsidR="007A423E">
        <w:rPr>
          <w:shd w:val="clear" w:color="auto" w:fill="FFFFFF"/>
        </w:rPr>
        <w:t xml:space="preserve"> at 15089-90, 15091-92, paras. 1, 6 &amp; n.11</w:t>
      </w:r>
      <w:r w:rsidR="007A423E">
        <w:rPr>
          <w:shd w:val="clear" w:color="auto" w:fill="FFFFFF"/>
        </w:rPr>
        <w:t xml:space="preserve">. </w:t>
      </w:r>
      <w:r w:rsidRPr="00D55E5B" w:rsidR="007A423E">
        <w:rPr>
          <w:shd w:val="clear" w:color="auto" w:fill="FFFFFF"/>
        </w:rPr>
        <w:t xml:space="preserve"> The concept of administrability includes the difficulty in collecting regulatory fees under a system that could have unpredictable dramatic shifts in assessed fees in certain categories from year to year.  </w:t>
      </w:r>
      <w:r w:rsidRPr="00E52666" w:rsidR="007A423E">
        <w:rPr>
          <w:shd w:val="clear" w:color="auto" w:fill="FFFFFF"/>
        </w:rPr>
        <w:t>Application of our overarching program goals must comport with the language of the statute</w:t>
      </w:r>
      <w:r w:rsidR="007A423E">
        <w:rPr>
          <w:shd w:val="clear" w:color="auto" w:fill="FFFFFF"/>
        </w:rPr>
        <w:t>, and i</w:t>
      </w:r>
      <w:r w:rsidRPr="00D55E5B" w:rsidR="007A423E">
        <w:rPr>
          <w:shd w:val="clear" w:color="auto" w:fill="FFFFFF"/>
        </w:rPr>
        <w:t xml:space="preserve">n adopting our fee schedule, we are mindful of other general limits of fee authority.  </w:t>
      </w:r>
      <w:r w:rsidRPr="00D55E5B" w:rsidR="007A423E">
        <w:rPr>
          <w:i/>
          <w:iCs/>
          <w:shd w:val="clear" w:color="auto" w:fill="FFFFFF"/>
        </w:rPr>
        <w:t xml:space="preserve">See National Cable Television </w:t>
      </w:r>
      <w:r w:rsidRPr="00D55E5B" w:rsidR="007A423E">
        <w:rPr>
          <w:i/>
          <w:iCs/>
          <w:shd w:val="clear" w:color="auto" w:fill="FFFFFF"/>
        </w:rPr>
        <w:t>Ass’n</w:t>
      </w:r>
      <w:r w:rsidRPr="00D55E5B" w:rsidR="007A423E">
        <w:rPr>
          <w:i/>
          <w:iCs/>
          <w:shd w:val="clear" w:color="auto" w:fill="FFFFFF"/>
        </w:rPr>
        <w:t xml:space="preserve"> v. United States</w:t>
      </w:r>
      <w:r w:rsidRPr="00D55E5B" w:rsidR="007A423E">
        <w:rPr>
          <w:shd w:val="clear" w:color="auto" w:fill="FFFFFF"/>
        </w:rPr>
        <w:t xml:space="preserve">, 415 U.S. 336, 340-41 (1974) (construing Independent Offices Appropriations Act) (IOAA)); </w:t>
      </w:r>
      <w:r w:rsidRPr="00D55E5B" w:rsidR="007A423E">
        <w:rPr>
          <w:i/>
          <w:iCs/>
          <w:shd w:val="clear" w:color="auto" w:fill="FFFFFF"/>
        </w:rPr>
        <w:t xml:space="preserve">see also National Cable Television </w:t>
      </w:r>
      <w:r w:rsidRPr="00D55E5B" w:rsidR="007A423E">
        <w:rPr>
          <w:i/>
          <w:iCs/>
          <w:shd w:val="clear" w:color="auto" w:fill="FFFFFF"/>
        </w:rPr>
        <w:t>Ass</w:t>
      </w:r>
      <w:r w:rsidR="007A423E">
        <w:rPr>
          <w:i/>
          <w:iCs/>
          <w:shd w:val="clear" w:color="auto" w:fill="FFFFFF"/>
        </w:rPr>
        <w:t>’</w:t>
      </w:r>
      <w:r w:rsidRPr="00D55E5B" w:rsidR="007A423E">
        <w:rPr>
          <w:i/>
          <w:iCs/>
          <w:shd w:val="clear" w:color="auto" w:fill="FFFFFF"/>
        </w:rPr>
        <w:t>n</w:t>
      </w:r>
      <w:r w:rsidRPr="00D55E5B" w:rsidR="007A423E">
        <w:rPr>
          <w:i/>
          <w:iCs/>
          <w:shd w:val="clear" w:color="auto" w:fill="FFFFFF"/>
        </w:rPr>
        <w:t xml:space="preserve"> v. FCC</w:t>
      </w:r>
      <w:r w:rsidRPr="00D55E5B" w:rsidR="007A423E">
        <w:rPr>
          <w:shd w:val="clear" w:color="auto" w:fill="FFFFFF"/>
        </w:rPr>
        <w:t xml:space="preserve">, 554 F.2d 1094, 1106 &amp; n.42 (D.C. Cir. 1976).  While IOAA no longer applies to the Commission, we remain cognizant of broader legal issues raised by user fee and/or regulatory fee precedent.  </w:t>
      </w:r>
      <w:r w:rsidRPr="00D55E5B" w:rsidR="007A423E">
        <w:rPr>
          <w:i/>
          <w:iCs/>
          <w:shd w:val="clear" w:color="auto" w:fill="FFFFFF"/>
        </w:rPr>
        <w:t>See</w:t>
      </w:r>
      <w:r w:rsidRPr="00D55E5B" w:rsidR="007A423E">
        <w:rPr>
          <w:shd w:val="clear" w:color="auto" w:fill="FFFFFF"/>
        </w:rPr>
        <w:t xml:space="preserve"> House of Representatives Report No. 99-453 (1985) at page 433 (noting the significance of </w:t>
      </w:r>
      <w:r w:rsidRPr="00801511" w:rsidR="007A423E">
        <w:rPr>
          <w:i/>
          <w:shd w:val="clear" w:color="auto" w:fill="FFFFFF"/>
        </w:rPr>
        <w:t>National Cable</w:t>
      </w:r>
      <w:r w:rsidRPr="00D55E5B" w:rsidR="007A423E">
        <w:rPr>
          <w:shd w:val="clear" w:color="auto" w:fill="FFFFFF"/>
        </w:rPr>
        <w:t xml:space="preserve"> and explaining that IOAA no longer applies to the Commission with the passage of other specific fee authority, application fees, in COBRA-85). </w:t>
      </w:r>
      <w:r w:rsidR="007A423E">
        <w:rPr>
          <w:shd w:val="clear" w:color="auto" w:fill="FFFFFF"/>
        </w:rPr>
        <w:t xml:space="preserve"> </w:t>
      </w:r>
    </w:p>
  </w:footnote>
  <w:footnote w:id="47">
    <w:p w:rsidR="006B1345" w:rsidRPr="0077098F" w:rsidP="008A25FB" w14:paraId="4B4257DB" w14:textId="3BB313F1">
      <w:pPr>
        <w:pStyle w:val="FootnoteText"/>
      </w:pPr>
      <w:r w:rsidRPr="0077098F">
        <w:rPr>
          <w:rStyle w:val="FootnoteReference"/>
        </w:rPr>
        <w:footnoteRef/>
      </w:r>
      <w:r w:rsidRPr="0077098F">
        <w:t xml:space="preserve"> </w:t>
      </w:r>
      <w:r w:rsidRPr="0077098F" w:rsidR="00AC46B2">
        <w:t xml:space="preserve">For example, in 2015, after reviewing the issue over several years, the Commission added Direct Broadcast Satellite (DBS) as a subcategory of the cable television and Internet Protocol television (IPTV) fee category to the regulatory fee schedule, based on the oversight and regulation of this industry by Media Bureau FTEs.  </w:t>
      </w:r>
      <w:r w:rsidRPr="0077098F" w:rsidR="00AC46B2">
        <w:rPr>
          <w:i/>
          <w:iCs/>
        </w:rPr>
        <w:t>FY 2015 Report and Order</w:t>
      </w:r>
      <w:r w:rsidRPr="0077098F" w:rsidR="00AC46B2">
        <w:t xml:space="preserve">, 30 FCC </w:t>
      </w:r>
      <w:r w:rsidRPr="0077098F" w:rsidR="00AC46B2">
        <w:t>Rcd</w:t>
      </w:r>
      <w:r w:rsidRPr="0077098F" w:rsidR="00AC46B2">
        <w:t xml:space="preserve"> at 10276-77, paras. 19-20; </w:t>
      </w:r>
      <w:r w:rsidRPr="0077098F" w:rsidR="00AC46B2">
        <w:rPr>
          <w:i/>
          <w:iCs/>
        </w:rPr>
        <w:t>Assessment and Collection of Regulatory Fees for Fiscal Year 2015</w:t>
      </w:r>
      <w:r w:rsidRPr="0077098F" w:rsidR="00AC46B2">
        <w:t xml:space="preserve">, MD Docket No. 15-121, Notice of Proposed Rulemaking, 30 FCC </w:t>
      </w:r>
      <w:r w:rsidRPr="0077098F" w:rsidR="00AC46B2">
        <w:t>Rcd</w:t>
      </w:r>
      <w:r w:rsidRPr="0077098F" w:rsidR="00AC46B2">
        <w:t xml:space="preserve"> 5354, 5358, para. 9 (2015) (</w:t>
      </w:r>
      <w:r w:rsidRPr="0077098F" w:rsidR="00AC46B2">
        <w:rPr>
          <w:i/>
          <w:iCs/>
        </w:rPr>
        <w:t>FY 2015 NPRM</w:t>
      </w:r>
      <w:r w:rsidRPr="0077098F" w:rsidR="00AC46B2">
        <w:t xml:space="preserve">); </w:t>
      </w:r>
      <w:r w:rsidRPr="0077098F" w:rsidR="00AC46B2">
        <w:rPr>
          <w:i/>
          <w:iCs/>
        </w:rPr>
        <w:t>FY 2013 NPRM</w:t>
      </w:r>
      <w:r w:rsidRPr="0077098F" w:rsidR="00AC46B2">
        <w:t xml:space="preserve">, 28 FCC </w:t>
      </w:r>
      <w:r w:rsidRPr="0077098F" w:rsidR="00AC46B2">
        <w:t>Rcd</w:t>
      </w:r>
      <w:r w:rsidRPr="0077098F" w:rsidR="00AC46B2">
        <w:t xml:space="preserve"> at 7810-11, paras. 50-52.</w:t>
      </w:r>
      <w:r w:rsidR="00AC46B2">
        <w:t xml:space="preserve">  </w:t>
      </w:r>
      <w:r w:rsidRPr="0077098F" w:rsidR="00AC46B2">
        <w:t xml:space="preserve">In the </w:t>
      </w:r>
      <w:r w:rsidRPr="0077098F" w:rsidR="00AC46B2">
        <w:rPr>
          <w:i/>
        </w:rPr>
        <w:t>FY 2021 Report and Order</w:t>
      </w:r>
      <w:r w:rsidRPr="0077098F" w:rsidR="00AC46B2">
        <w:t xml:space="preserve">, the Commission placed all DBS, cable television, and IPTV providers in the same fee category at the same per subscriber regulatory fee. </w:t>
      </w:r>
      <w:r w:rsidR="00AC46B2">
        <w:t xml:space="preserve"> </w:t>
      </w:r>
      <w:r w:rsidRPr="00E92526" w:rsidR="00AC46B2">
        <w:rPr>
          <w:i/>
          <w:iCs/>
        </w:rPr>
        <w:t>See</w:t>
      </w:r>
      <w:r w:rsidRPr="0077098F" w:rsidR="00AC46B2">
        <w:rPr>
          <w:i/>
        </w:rPr>
        <w:t xml:space="preserve"> FY 2021 Report and Order</w:t>
      </w:r>
      <w:r w:rsidRPr="0077098F" w:rsidR="00AC46B2">
        <w:rPr>
          <w:iCs/>
        </w:rPr>
        <w:t xml:space="preserve">, 36 FCC </w:t>
      </w:r>
      <w:r w:rsidRPr="0077098F" w:rsidR="00AC46B2">
        <w:rPr>
          <w:iCs/>
        </w:rPr>
        <w:t>Rcd</w:t>
      </w:r>
      <w:r w:rsidRPr="0077098F" w:rsidR="00AC46B2">
        <w:rPr>
          <w:iCs/>
        </w:rPr>
        <w:t xml:space="preserve"> at 13004-05, </w:t>
      </w:r>
      <w:r w:rsidRPr="0077098F" w:rsidR="00AC46B2">
        <w:t>para. 28.</w:t>
      </w:r>
      <w:r w:rsidR="00AC46B2">
        <w:t xml:space="preserve">  I</w:t>
      </w:r>
      <w:r w:rsidRPr="00E61682" w:rsidR="00AC46B2">
        <w:t>n 2020, the Commission included non-U.S. licensed space stations with U.S. market access grants in the existing “Space Stations” fee category.</w:t>
      </w:r>
      <w:r w:rsidRPr="0077098F" w:rsidR="00AC46B2">
        <w:t xml:space="preserve"> </w:t>
      </w:r>
      <w:r w:rsidR="00AC46B2">
        <w:t xml:space="preserve"> </w:t>
      </w:r>
      <w:r w:rsidRPr="0077098F" w:rsidR="00AC46B2">
        <w:rPr>
          <w:i/>
          <w:iCs/>
        </w:rPr>
        <w:t>FY 2020 NPRM</w:t>
      </w:r>
      <w:r w:rsidRPr="0077098F" w:rsidR="00AC46B2">
        <w:t xml:space="preserve">, </w:t>
      </w:r>
      <w:r w:rsidRPr="00C373B5" w:rsidR="00AC46B2">
        <w:t xml:space="preserve">35 FCC </w:t>
      </w:r>
      <w:r w:rsidRPr="00C373B5" w:rsidR="00AC46B2">
        <w:t>Rcd</w:t>
      </w:r>
      <w:r w:rsidRPr="00C373B5" w:rsidR="00AC46B2">
        <w:t xml:space="preserve"> at 4979-91, paras. 7-34.</w:t>
      </w:r>
      <w:r w:rsidR="00AC46B2">
        <w:t xml:space="preserve">  </w:t>
      </w:r>
      <w:r w:rsidRPr="00E61682" w:rsidR="00AC46B2">
        <w:t>The Commission concluded that assessing the same regulatory fees on non-U.S. licensed space stations with U.S. market access as assessed on U.S. licensed space stations would better reflect the benefits received by these operators, i.e., the adjudicatory, enforcement, regulatory, and international coordination activities by the Commission’s FTEs in the International Bureau.</w:t>
      </w:r>
      <w:r w:rsidR="00AC46B2">
        <w:t xml:space="preserve">  </w:t>
      </w:r>
      <w:r w:rsidR="00AC46B2">
        <w:rPr>
          <w:i/>
          <w:iCs/>
        </w:rPr>
        <w:t>I</w:t>
      </w:r>
      <w:r w:rsidRPr="00C373B5" w:rsidR="00AC46B2">
        <w:rPr>
          <w:i/>
          <w:iCs/>
        </w:rPr>
        <w:t>d.</w:t>
      </w:r>
      <w:r w:rsidRPr="00C373B5" w:rsidR="00AC46B2">
        <w:t xml:space="preserve"> at 4980-81, paras. 10-11.  On appeal, the D.C. Circuit upheld the Commission’s decision in </w:t>
      </w:r>
      <w:r w:rsidRPr="00C373B5" w:rsidR="00AC46B2">
        <w:rPr>
          <w:i/>
          <w:iCs/>
        </w:rPr>
        <w:t>Telesat,</w:t>
      </w:r>
      <w:r w:rsidRPr="00C373B5" w:rsidR="00AC46B2">
        <w:t xml:space="preserve"> noting that “[</w:t>
      </w:r>
      <w:r w:rsidRPr="00C373B5" w:rsidR="00AC46B2">
        <w:t>i</w:t>
      </w:r>
      <w:r w:rsidRPr="00C373B5" w:rsidR="00AC46B2">
        <w:t>]t is undeniable that foreign satellites and their operators do benefit from the Commission’s regulation in much the same way as their U.S.-licensed counterparts” and the Commission “reviews petitions for market ac</w:t>
      </w:r>
      <w:r w:rsidR="00AC46B2">
        <w:t>c</w:t>
      </w:r>
      <w:r w:rsidRPr="00C373B5" w:rsidR="00AC46B2">
        <w:t xml:space="preserve">ess by foreign-licensed satellites to ensure legal compliance with this carefully coordinated system” for all U.S. market participants.  </w:t>
      </w:r>
      <w:r w:rsidRPr="00C373B5" w:rsidR="00AC46B2">
        <w:rPr>
          <w:i/>
          <w:iCs/>
        </w:rPr>
        <w:t>Telesat</w:t>
      </w:r>
      <w:r w:rsidRPr="00C373B5" w:rsidR="00AC46B2">
        <w:t>, 999 F.3d at 71</w:t>
      </w:r>
      <w:r w:rsidR="00AC46B2">
        <w:t xml:space="preserve">1.  </w:t>
      </w:r>
      <w:r w:rsidRPr="00C373B5" w:rsidR="00AC46B2">
        <w:t>In particular, the D.C. Circuit noted that the Commission “devotes significant resources” to processing petitions from non-U.S. licensed space stations to access the U.S. market; that non-U.S. licensed space stations “benefit from the Commission’s oversight and regulation in the same manner” as U.S. licensed space stations; and that processing a petition from a non-U.S. licensed space station operator “requires evaluation of the same legal and technical information as re</w:t>
      </w:r>
      <w:r w:rsidR="00AC46B2">
        <w:t>q</w:t>
      </w:r>
      <w:r w:rsidRPr="00C373B5" w:rsidR="00AC46B2">
        <w:t xml:space="preserve">uired of U.S. licensed applicants.” </w:t>
      </w:r>
      <w:r w:rsidR="00AC46B2">
        <w:t xml:space="preserve"> </w:t>
      </w:r>
      <w:r w:rsidR="00AC46B2">
        <w:rPr>
          <w:i/>
          <w:iCs/>
        </w:rPr>
        <w:t>Id.</w:t>
      </w:r>
      <w:r w:rsidRPr="00C373B5" w:rsidR="00AC46B2">
        <w:t xml:space="preserve"> at 710-12. </w:t>
      </w:r>
      <w:r w:rsidR="00AC46B2">
        <w:t xml:space="preserve"> </w:t>
      </w:r>
      <w:r w:rsidRPr="00C373B5" w:rsidR="007A423E">
        <w:t xml:space="preserve"> </w:t>
      </w:r>
      <w:r w:rsidR="007A423E">
        <w:t xml:space="preserve"> </w:t>
      </w:r>
    </w:p>
  </w:footnote>
  <w:footnote w:id="48">
    <w:p w:rsidR="006B1345" w:rsidP="008A25FB" w14:paraId="6BD9C662" w14:textId="77777777">
      <w:pPr>
        <w:pStyle w:val="FootnoteText"/>
      </w:pPr>
      <w:r>
        <w:rPr>
          <w:rStyle w:val="FootnoteReference"/>
        </w:rPr>
        <w:footnoteRef/>
      </w:r>
      <w:r>
        <w:t xml:space="preserve"> </w:t>
      </w:r>
      <w:r w:rsidRPr="00563F60">
        <w:rPr>
          <w:i/>
          <w:iCs/>
        </w:rPr>
        <w:t>See</w:t>
      </w:r>
      <w:r>
        <w:t xml:space="preserve"> Appendix I.</w:t>
      </w:r>
    </w:p>
  </w:footnote>
  <w:footnote w:id="49">
    <w:p w:rsidR="006B1345" w:rsidP="008A25FB" w14:paraId="1C9C981D" w14:textId="77777777">
      <w:pPr>
        <w:pStyle w:val="FootnoteText"/>
      </w:pPr>
      <w:r>
        <w:rPr>
          <w:rStyle w:val="FootnoteReference"/>
        </w:rPr>
        <w:footnoteRef/>
      </w:r>
      <w:r>
        <w:t xml:space="preserve"> </w:t>
      </w:r>
      <w:r>
        <w:rPr>
          <w:i/>
          <w:iCs/>
        </w:rPr>
        <w:t xml:space="preserve">See </w:t>
      </w:r>
      <w:r w:rsidRPr="002639A4">
        <w:rPr>
          <w:i/>
          <w:iCs/>
        </w:rPr>
        <w:t>FY 202</w:t>
      </w:r>
      <w:r w:rsidR="007A423E">
        <w:rPr>
          <w:i/>
          <w:iCs/>
        </w:rPr>
        <w:t>6</w:t>
      </w:r>
      <w:r w:rsidRPr="002639A4">
        <w:rPr>
          <w:i/>
          <w:iCs/>
        </w:rPr>
        <w:t xml:space="preserve"> NPRM</w:t>
      </w:r>
      <w:r>
        <w:t xml:space="preserve"> at paras. </w:t>
      </w:r>
      <w:r w:rsidR="00343686">
        <w:t>19-26.</w:t>
      </w:r>
    </w:p>
  </w:footnote>
  <w:footnote w:id="50">
    <w:p w:rsidR="00665FA0" w:rsidP="008A25FB" w14:paraId="765C22A1" w14:textId="0AA8A343">
      <w:pPr>
        <w:pStyle w:val="FootnoteText"/>
      </w:pPr>
      <w:r>
        <w:rPr>
          <w:rStyle w:val="FootnoteReference"/>
        </w:rPr>
        <w:footnoteRef/>
      </w:r>
      <w:r>
        <w:t xml:space="preserve"> </w:t>
      </w:r>
      <w:r w:rsidRPr="00C73387" w:rsidR="00343686">
        <w:rPr>
          <w:i/>
          <w:iCs/>
        </w:rPr>
        <w:t>FY 2025 Report and Order</w:t>
      </w:r>
      <w:r w:rsidR="00343686">
        <w:rPr>
          <w:i/>
          <w:iCs/>
        </w:rPr>
        <w:t xml:space="preserve">, </w:t>
      </w:r>
      <w:r w:rsidRPr="00C73387" w:rsidR="00343686">
        <w:t xml:space="preserve">40 FCC </w:t>
      </w:r>
      <w:r w:rsidRPr="00C73387" w:rsidR="00343686">
        <w:t>Rcd</w:t>
      </w:r>
      <w:r w:rsidRPr="00C73387" w:rsidR="00343686">
        <w:t xml:space="preserve"> </w:t>
      </w:r>
      <w:r w:rsidR="00343686">
        <w:t>at</w:t>
      </w:r>
      <w:r w:rsidR="009F5ADB">
        <w:t xml:space="preserve"> 7567-68, para. 25</w:t>
      </w:r>
      <w:r w:rsidR="00343686">
        <w:t>;</w:t>
      </w:r>
      <w:r w:rsidRPr="00C73387" w:rsidR="00343686">
        <w:t xml:space="preserve"> </w:t>
      </w:r>
      <w:r w:rsidR="00343686">
        <w:rPr>
          <w:i/>
          <w:iCs/>
        </w:rPr>
        <w:t>s</w:t>
      </w:r>
      <w:r>
        <w:rPr>
          <w:i/>
          <w:iCs/>
        </w:rPr>
        <w:t>ee</w:t>
      </w:r>
      <w:r w:rsidR="00343686">
        <w:rPr>
          <w:i/>
          <w:iCs/>
        </w:rPr>
        <w:t xml:space="preserve"> also</w:t>
      </w:r>
      <w:r>
        <w:rPr>
          <w:i/>
          <w:iCs/>
        </w:rPr>
        <w:t xml:space="preserve"> </w:t>
      </w:r>
      <w:r w:rsidRPr="002639A4">
        <w:rPr>
          <w:i/>
          <w:iCs/>
        </w:rPr>
        <w:t>Review of the Commission’s Assessment and Collection of Regulatory Fees for Fiscal Year 2025</w:t>
      </w:r>
      <w:r w:rsidRPr="002639A4">
        <w:t>, MD Docket No. 24-86, Notice of Proposed Rulemaking</w:t>
      </w:r>
      <w:r w:rsidRPr="002639A4">
        <w:t>,</w:t>
      </w:r>
      <w:r>
        <w:rPr>
          <w:i/>
          <w:iCs/>
        </w:rPr>
        <w:t xml:space="preserve"> </w:t>
      </w:r>
      <w:r>
        <w:t>40</w:t>
      </w:r>
      <w:r w:rsidRPr="00C5614B">
        <w:t xml:space="preserve"> </w:t>
      </w:r>
      <w:r>
        <w:t xml:space="preserve">FCC </w:t>
      </w:r>
      <w:r>
        <w:t>Rcd</w:t>
      </w:r>
      <w:r>
        <w:t xml:space="preserve"> 4467, 4479, paras. 26-27 (2025) (</w:t>
      </w:r>
      <w:r>
        <w:rPr>
          <w:i/>
          <w:iCs/>
        </w:rPr>
        <w:t>FY 2025 NPRM</w:t>
      </w:r>
      <w:r>
        <w:t>).</w:t>
      </w:r>
    </w:p>
  </w:footnote>
  <w:footnote w:id="51">
    <w:p w:rsidR="00022D58" w:rsidP="008A25FB" w14:paraId="5426D155" w14:textId="72D5791E">
      <w:pPr>
        <w:pStyle w:val="FootnoteText"/>
      </w:pPr>
      <w:r>
        <w:rPr>
          <w:rStyle w:val="FootnoteReference"/>
        </w:rPr>
        <w:footnoteRef/>
      </w:r>
      <w:r>
        <w:t xml:space="preserve"> </w:t>
      </w:r>
      <w:r w:rsidRPr="003A6F23">
        <w:rPr>
          <w:i/>
          <w:iCs/>
        </w:rPr>
        <w:t>See FY 2025 Report and Order</w:t>
      </w:r>
      <w:r>
        <w:rPr>
          <w:i/>
          <w:iCs/>
        </w:rPr>
        <w:t xml:space="preserve">, </w:t>
      </w:r>
      <w:r w:rsidRPr="00C73387">
        <w:t xml:space="preserve">40 FCC </w:t>
      </w:r>
      <w:r w:rsidRPr="00C73387">
        <w:t>Rcd</w:t>
      </w:r>
      <w:r w:rsidRPr="00C73387">
        <w:t xml:space="preserve"> </w:t>
      </w:r>
      <w:r>
        <w:t xml:space="preserve">at </w:t>
      </w:r>
      <w:r w:rsidR="003A6F23">
        <w:t>7558,</w:t>
      </w:r>
      <w:r w:rsidR="00383644">
        <w:t xml:space="preserve"> 7575-</w:t>
      </w:r>
      <w:r w:rsidR="004A2777">
        <w:t>84,</w:t>
      </w:r>
      <w:r w:rsidR="003A6F23">
        <w:t xml:space="preserve"> para</w:t>
      </w:r>
      <w:r w:rsidR="004A2777">
        <w:t>s</w:t>
      </w:r>
      <w:r w:rsidR="003A6F23">
        <w:t>. 4</w:t>
      </w:r>
      <w:r w:rsidR="004A2777">
        <w:t>, 44-</w:t>
      </w:r>
      <w:r w:rsidR="009F3B9F">
        <w:t>68</w:t>
      </w:r>
      <w:r w:rsidR="003A6F23">
        <w:t>.</w:t>
      </w:r>
    </w:p>
  </w:footnote>
  <w:footnote w:id="52">
    <w:p w:rsidR="00B12CD0" w:rsidP="008A25FB" w14:paraId="1B83046E" w14:textId="625DCCA1">
      <w:pPr>
        <w:pStyle w:val="FootnoteText"/>
      </w:pPr>
      <w:r>
        <w:rPr>
          <w:rStyle w:val="FootnoteReference"/>
        </w:rPr>
        <w:footnoteRef/>
      </w:r>
      <w:r>
        <w:t xml:space="preserve"> </w:t>
      </w:r>
      <w:r w:rsidRPr="00EE33AB" w:rsidR="00834F9C">
        <w:rPr>
          <w:i/>
        </w:rPr>
        <w:t>Space Modernization for the 21</w:t>
      </w:r>
      <w:r w:rsidRPr="00EE33AB" w:rsidR="00834F9C">
        <w:rPr>
          <w:i/>
          <w:vertAlign w:val="superscript"/>
        </w:rPr>
        <w:t>st</w:t>
      </w:r>
      <w:r w:rsidRPr="00EE33AB" w:rsidR="00834F9C">
        <w:rPr>
          <w:i/>
        </w:rPr>
        <w:t xml:space="preserve"> Century</w:t>
      </w:r>
      <w:r w:rsidRPr="00EE33AB" w:rsidR="00834F9C">
        <w:t>, SB Docket No. 25-306, Report and Order and Further Notice of Proposed Rulemaking, FCC 26-</w:t>
      </w:r>
      <w:r w:rsidRPr="00EE33AB" w:rsidR="00A70E97">
        <w:t>4</w:t>
      </w:r>
      <w:r w:rsidRPr="00EE33AB" w:rsidR="00C1769C">
        <w:t>7</w:t>
      </w:r>
      <w:r w:rsidRPr="00EE33AB" w:rsidR="00A70E97">
        <w:t xml:space="preserve"> </w:t>
      </w:r>
      <w:r w:rsidRPr="00EE33AB" w:rsidR="00834F9C">
        <w:t xml:space="preserve">(rel. July </w:t>
      </w:r>
      <w:r w:rsidRPr="00EE33AB" w:rsidR="00C1769C">
        <w:t>23</w:t>
      </w:r>
      <w:r w:rsidRPr="00EE33AB" w:rsidR="00834F9C">
        <w:t>, 2026).</w:t>
      </w:r>
    </w:p>
  </w:footnote>
  <w:footnote w:id="53">
    <w:p w:rsidR="006B1345" w:rsidRPr="009313B6" w:rsidP="008A25FB" w14:paraId="13E6F8F8" w14:textId="77777777">
      <w:pPr>
        <w:pStyle w:val="FootnoteText"/>
      </w:pPr>
      <w:r w:rsidRPr="663D572A">
        <w:rPr>
          <w:rStyle w:val="FootnoteReference"/>
        </w:rPr>
        <w:footnoteRef/>
      </w:r>
      <w:r w:rsidRPr="663D572A">
        <w:t xml:space="preserve"> 47 U.S.C. §§ 156, 159.</w:t>
      </w:r>
    </w:p>
  </w:footnote>
  <w:footnote w:id="54">
    <w:p w:rsidR="006B1345" w:rsidRPr="0077098F" w:rsidP="008A25FB" w14:paraId="1EE9EE4E" w14:textId="77777777">
      <w:pPr>
        <w:pStyle w:val="FootnoteText"/>
      </w:pPr>
      <w:r w:rsidRPr="0077098F">
        <w:rPr>
          <w:rStyle w:val="FootnoteReference"/>
        </w:rPr>
        <w:footnoteRef/>
      </w:r>
      <w:r>
        <w:t xml:space="preserve"> </w:t>
      </w:r>
      <w:r w:rsidRPr="0077098F">
        <w:t>47 U.S.C. § 159(d).</w:t>
      </w:r>
    </w:p>
  </w:footnote>
  <w:footnote w:id="55">
    <w:p w:rsidR="00AF7EAB" w:rsidRPr="0077098F" w:rsidP="008A25FB" w14:paraId="45EDF5A9" w14:textId="77777777">
      <w:pPr>
        <w:pStyle w:val="FootnoteText"/>
      </w:pPr>
      <w:r w:rsidRPr="0077098F">
        <w:rPr>
          <w:rStyle w:val="FootnoteReference"/>
        </w:rPr>
        <w:footnoteRef/>
      </w:r>
      <w:r w:rsidRPr="0077098F">
        <w:t xml:space="preserve"> The remaining non-auction FTEs are considered indirect and are not part of the </w:t>
      </w:r>
      <w:r>
        <w:t xml:space="preserve">regulatory </w:t>
      </w:r>
      <w:r w:rsidRPr="0077098F">
        <w:t>fee calculation.</w:t>
      </w:r>
    </w:p>
  </w:footnote>
  <w:footnote w:id="56">
    <w:p w:rsidR="00C4208E" w:rsidP="008A25FB" w14:paraId="16268077" w14:textId="77777777">
      <w:pPr>
        <w:pStyle w:val="FootnoteText"/>
      </w:pPr>
      <w:r>
        <w:rPr>
          <w:rStyle w:val="FootnoteReference"/>
        </w:rPr>
        <w:footnoteRef/>
      </w:r>
      <w:r>
        <w:t xml:space="preserve"> </w:t>
      </w:r>
      <w:r w:rsidRPr="0092438D">
        <w:rPr>
          <w:i/>
          <w:iCs/>
        </w:rPr>
        <w:t>See, e.g.</w:t>
      </w:r>
      <w:r>
        <w:t xml:space="preserve">, </w:t>
      </w:r>
      <w:r w:rsidRPr="000B7A8A">
        <w:rPr>
          <w:i/>
          <w:iCs/>
        </w:rPr>
        <w:t>FY 2023 Report and Order</w:t>
      </w:r>
      <w:r>
        <w:t xml:space="preserve">, 38 FCC </w:t>
      </w:r>
      <w:r>
        <w:t>Rcd</w:t>
      </w:r>
      <w:r>
        <w:t xml:space="preserve"> at 8081-87, paras. 24-46.</w:t>
      </w:r>
    </w:p>
  </w:footnote>
  <w:footnote w:id="57">
    <w:p w:rsidR="00DF6EB8" w:rsidP="008A25FB" w14:paraId="6B03C7B7" w14:textId="579B9997">
      <w:pPr>
        <w:pStyle w:val="FootnoteText"/>
      </w:pPr>
      <w:r>
        <w:rPr>
          <w:rStyle w:val="FootnoteReference"/>
        </w:rPr>
        <w:footnoteRef/>
      </w:r>
      <w:r>
        <w:t xml:space="preserve"> </w:t>
      </w:r>
      <w:r w:rsidRPr="00563F60">
        <w:rPr>
          <w:i/>
          <w:iCs/>
        </w:rPr>
        <w:t>See</w:t>
      </w:r>
      <w:r>
        <w:rPr>
          <w:i/>
          <w:iCs/>
        </w:rPr>
        <w:t>,</w:t>
      </w:r>
      <w:r w:rsidRPr="00563F60">
        <w:rPr>
          <w:i/>
          <w:iCs/>
        </w:rPr>
        <w:t xml:space="preserve"> e.g</w:t>
      </w:r>
      <w:r w:rsidR="00334677">
        <w:rPr>
          <w:i/>
          <w:iCs/>
        </w:rPr>
        <w:t>.</w:t>
      </w:r>
      <w:r w:rsidR="00334677">
        <w:t>,</w:t>
      </w:r>
      <w:r>
        <w:rPr>
          <w:i/>
          <w:iCs/>
        </w:rPr>
        <w:t xml:space="preserve"> </w:t>
      </w:r>
      <w:r w:rsidRPr="00FD2622" w:rsidR="00A133A9">
        <w:t>CTIA Comments at</w:t>
      </w:r>
      <w:r w:rsidR="00106963">
        <w:t xml:space="preserve"> </w:t>
      </w:r>
      <w:r w:rsidR="00095EF5">
        <w:t>3</w:t>
      </w:r>
      <w:r w:rsidR="00F66C56">
        <w:t>; NAB Comments 3-4</w:t>
      </w:r>
      <w:r w:rsidR="00237DAE">
        <w:t>.</w:t>
      </w:r>
      <w:r w:rsidR="00A133A9">
        <w:rPr>
          <w:i/>
          <w:iCs/>
        </w:rPr>
        <w:t xml:space="preserve"> </w:t>
      </w:r>
    </w:p>
  </w:footnote>
  <w:footnote w:id="58">
    <w:p w:rsidR="00C4208E" w:rsidP="008A25FB" w14:paraId="5E1B14B1" w14:textId="2A237848">
      <w:pPr>
        <w:pStyle w:val="FootnoteText"/>
      </w:pPr>
      <w:r>
        <w:rPr>
          <w:rStyle w:val="FootnoteReference"/>
        </w:rPr>
        <w:footnoteRef/>
      </w:r>
      <w:r>
        <w:t xml:space="preserve"> </w:t>
      </w:r>
      <w:r w:rsidRPr="00C35E45">
        <w:rPr>
          <w:i/>
          <w:iCs/>
        </w:rPr>
        <w:t>See</w:t>
      </w:r>
      <w:r>
        <w:t xml:space="preserve"> </w:t>
      </w:r>
      <w:r w:rsidRPr="000B7A8A">
        <w:rPr>
          <w:i/>
          <w:iCs/>
        </w:rPr>
        <w:t>FY 2023 Report and Order</w:t>
      </w:r>
      <w:r>
        <w:t xml:space="preserve">, 38 FCC </w:t>
      </w:r>
      <w:r>
        <w:t>Rcd</w:t>
      </w:r>
      <w:r>
        <w:t xml:space="preserve"> at 8081-83, paras. 24-30 (discussion of OEA FTEs).  The </w:t>
      </w:r>
      <w:r w:rsidR="007E6E48">
        <w:t>reallocations adopted</w:t>
      </w:r>
      <w:r>
        <w:t xml:space="preserve"> in this proceeding do not alter the functions of and delegation of authority to OEA.  </w:t>
      </w:r>
      <w:r w:rsidRPr="00D64A59">
        <w:t>47 CFR §§</w:t>
      </w:r>
      <w:r>
        <w:t xml:space="preserve"> 0.21 (OEA functions);</w:t>
      </w:r>
      <w:r w:rsidRPr="00D64A59">
        <w:t xml:space="preserve"> 0.271</w:t>
      </w:r>
      <w:r>
        <w:t xml:space="preserve"> (OEA </w:t>
      </w:r>
      <w:r w:rsidRPr="00D64A59">
        <w:t>delegat</w:t>
      </w:r>
      <w:r>
        <w:t xml:space="preserve">ion); </w:t>
      </w:r>
      <w:r w:rsidRPr="002038EC">
        <w:rPr>
          <w:i/>
          <w:iCs/>
        </w:rPr>
        <w:t>FY 2022 Report and Order</w:t>
      </w:r>
      <w:r>
        <w:t xml:space="preserve">, 37 FCC </w:t>
      </w:r>
      <w:r>
        <w:t>Rcd</w:t>
      </w:r>
      <w:r>
        <w:t xml:space="preserve"> at 10849, 10856, </w:t>
      </w:r>
      <w:r w:rsidRPr="002038EC">
        <w:t>para</w:t>
      </w:r>
      <w:r>
        <w:t>s.</w:t>
      </w:r>
      <w:r w:rsidRPr="002038EC">
        <w:t xml:space="preserve"> 6 and 20 (noting the FTE allocation of OGC)</w:t>
      </w:r>
      <w:r>
        <w:t xml:space="preserve">; </w:t>
      </w:r>
      <w:r w:rsidRPr="00A038E8">
        <w:rPr>
          <w:i/>
          <w:iCs/>
        </w:rPr>
        <w:t>see also</w:t>
      </w:r>
      <w:r>
        <w:t xml:space="preserve"> </w:t>
      </w:r>
      <w:r w:rsidRPr="000B7A8A">
        <w:rPr>
          <w:i/>
          <w:iCs/>
        </w:rPr>
        <w:t>FY 2023 Report and Order</w:t>
      </w:r>
      <w:r>
        <w:t xml:space="preserve">, 38 FCC </w:t>
      </w:r>
      <w:r>
        <w:t>Rcd</w:t>
      </w:r>
      <w:r>
        <w:t xml:space="preserve"> at 8083-84, paras. 31-34 (discussion of OGC FTEs).</w:t>
      </w:r>
      <w:r w:rsidRPr="002038EC">
        <w:t xml:space="preserve"> </w:t>
      </w:r>
      <w:r>
        <w:t xml:space="preserve"> Similarly, </w:t>
      </w:r>
      <w:r w:rsidR="007E6E48">
        <w:t>these reallocations</w:t>
      </w:r>
      <w:r>
        <w:t xml:space="preserve"> do not alter the functions of and delegation of authority to OGC.  </w:t>
      </w:r>
      <w:r w:rsidRPr="00CD6354">
        <w:rPr>
          <w:bCs/>
        </w:rPr>
        <w:t>47 CFR §</w:t>
      </w:r>
      <w:r w:rsidRPr="00112765">
        <w:rPr>
          <w:bCs/>
          <w:caps/>
          <w:kern w:val="36"/>
        </w:rPr>
        <w:t>§</w:t>
      </w:r>
      <w:r w:rsidRPr="00CD6354">
        <w:rPr>
          <w:bCs/>
        </w:rPr>
        <w:t xml:space="preserve"> 0.41 </w:t>
      </w:r>
      <w:r w:rsidRPr="00112765">
        <w:rPr>
          <w:bCs/>
          <w:caps/>
        </w:rPr>
        <w:t xml:space="preserve">(OGC </w:t>
      </w:r>
      <w:r w:rsidRPr="00112765">
        <w:rPr>
          <w:bCs/>
        </w:rPr>
        <w:t>functions</w:t>
      </w:r>
      <w:r w:rsidRPr="00112765">
        <w:rPr>
          <w:bCs/>
          <w:caps/>
        </w:rPr>
        <w:t xml:space="preserve">); </w:t>
      </w:r>
      <w:r w:rsidRPr="00112765">
        <w:rPr>
          <w:bCs/>
          <w:caps/>
          <w:kern w:val="36"/>
        </w:rPr>
        <w:t xml:space="preserve">0.251 (OGC </w:t>
      </w:r>
      <w:r w:rsidRPr="00112765">
        <w:rPr>
          <w:bCs/>
          <w:kern w:val="36"/>
        </w:rPr>
        <w:t>delegation</w:t>
      </w:r>
      <w:r w:rsidRPr="00112765">
        <w:rPr>
          <w:bCs/>
          <w:caps/>
          <w:kern w:val="36"/>
        </w:rPr>
        <w:t>)</w:t>
      </w:r>
      <w:r>
        <w:rPr>
          <w:bCs/>
          <w:caps/>
          <w:kern w:val="36"/>
        </w:rPr>
        <w:t xml:space="preserve">; </w:t>
      </w:r>
      <w:r>
        <w:rPr>
          <w:i/>
          <w:iCs/>
        </w:rPr>
        <w:t>FY 2023 Report and Order</w:t>
      </w:r>
      <w:r w:rsidRPr="00B46AD0">
        <w:t>,</w:t>
      </w:r>
      <w:r>
        <w:rPr>
          <w:i/>
          <w:iCs/>
        </w:rPr>
        <w:t xml:space="preserve"> </w:t>
      </w:r>
      <w:r>
        <w:t xml:space="preserve">38 FCC </w:t>
      </w:r>
      <w:r>
        <w:t>Rcd</w:t>
      </w:r>
      <w:r>
        <w:t xml:space="preserve"> at 8084-87, paras. 35-46 (discussion of PSHSB FTEs).  Nor do the </w:t>
      </w:r>
      <w:r w:rsidR="007E6E48">
        <w:t>reallocations</w:t>
      </w:r>
      <w:r>
        <w:t xml:space="preserve"> alter the functions of and delegation of authority to PSHSB. </w:t>
      </w:r>
      <w:r w:rsidRPr="663D572A">
        <w:t xml:space="preserve"> 47 CFR §§</w:t>
      </w:r>
      <w:r>
        <w:t xml:space="preserve"> </w:t>
      </w:r>
      <w:r w:rsidRPr="663D572A">
        <w:t>0.191 (PSHSB functions); 0.392 (PSHSB delegation).</w:t>
      </w:r>
    </w:p>
  </w:footnote>
  <w:footnote w:id="59">
    <w:p w:rsidR="00AF18E5" w:rsidRPr="00F471D8" w:rsidP="008A25FB" w14:paraId="5AAA64B5" w14:textId="7BF910A7">
      <w:pPr>
        <w:pStyle w:val="FootnoteText"/>
      </w:pPr>
      <w:r w:rsidRPr="00F471D8">
        <w:rPr>
          <w:rStyle w:val="FootnoteReference"/>
        </w:rPr>
        <w:footnoteRef/>
      </w:r>
      <w:r w:rsidRPr="00F471D8">
        <w:t xml:space="preserve"> </w:t>
      </w:r>
      <w:r w:rsidRPr="00F471D8">
        <w:rPr>
          <w:i/>
          <w:iCs/>
        </w:rPr>
        <w:t>FY 2026 NPRM</w:t>
      </w:r>
      <w:r w:rsidR="00CF0794">
        <w:t xml:space="preserve"> at</w:t>
      </w:r>
      <w:r w:rsidRPr="00F471D8">
        <w:t xml:space="preserve"> para 22.  </w:t>
      </w:r>
    </w:p>
  </w:footnote>
  <w:footnote w:id="60">
    <w:p w:rsidR="00AF18E5" w:rsidRPr="00F471D8" w:rsidP="00567FC0" w14:paraId="55E64859" w14:textId="0D02EEA0">
      <w:pPr>
        <w:pStyle w:val="FootnoteText"/>
      </w:pPr>
      <w:r w:rsidRPr="00F471D8">
        <w:rPr>
          <w:rStyle w:val="FootnoteReference"/>
        </w:rPr>
        <w:footnoteRef/>
      </w:r>
      <w:r w:rsidRPr="00F471D8">
        <w:t xml:space="preserve"> </w:t>
      </w:r>
      <w:r w:rsidRPr="00F471D8">
        <w:rPr>
          <w:i/>
          <w:iCs/>
        </w:rPr>
        <w:t>Id.</w:t>
      </w:r>
      <w:r w:rsidRPr="00F471D8">
        <w:t xml:space="preserve"> (citing </w:t>
      </w:r>
      <w:r w:rsidRPr="00567FC0" w:rsidR="00545D3E">
        <w:rPr>
          <w:i/>
          <w:iCs/>
        </w:rPr>
        <w:t xml:space="preserve">FY </w:t>
      </w:r>
      <w:r w:rsidRPr="00F471D8">
        <w:rPr>
          <w:i/>
          <w:iCs/>
        </w:rPr>
        <w:t>2023 Report and Order</w:t>
      </w:r>
      <w:r w:rsidRPr="00F471D8">
        <w:t xml:space="preserve">, 38 FCC </w:t>
      </w:r>
      <w:r w:rsidRPr="00F471D8">
        <w:t>Rcd</w:t>
      </w:r>
      <w:r w:rsidRPr="00F471D8">
        <w:t xml:space="preserve">. </w:t>
      </w:r>
      <w:r w:rsidR="00CF0794">
        <w:t>at</w:t>
      </w:r>
      <w:r w:rsidRPr="00F471D8">
        <w:t xml:space="preserve"> 8905</w:t>
      </w:r>
      <w:r w:rsidR="00CF0794">
        <w:t>,</w:t>
      </w:r>
      <w:r w:rsidRPr="00F471D8">
        <w:t xml:space="preserve"> para. 70)</w:t>
      </w:r>
      <w:r w:rsidR="00CF0794">
        <w:t>.</w:t>
      </w:r>
    </w:p>
  </w:footnote>
  <w:footnote w:id="61">
    <w:p w:rsidR="00AF18E5" w:rsidRPr="00F471D8" w:rsidP="00567FC0" w14:paraId="7E725AF1" w14:textId="5E199812">
      <w:pPr>
        <w:pStyle w:val="FootnoteText"/>
      </w:pPr>
      <w:r w:rsidRPr="00F471D8">
        <w:rPr>
          <w:rStyle w:val="FootnoteReference"/>
        </w:rPr>
        <w:footnoteRef/>
      </w:r>
      <w:r w:rsidRPr="00F471D8">
        <w:t xml:space="preserve"> </w:t>
      </w:r>
      <w:r w:rsidRPr="00567FC0" w:rsidR="00545D3E">
        <w:rPr>
          <w:i/>
          <w:iCs/>
        </w:rPr>
        <w:t>FY</w:t>
      </w:r>
      <w:r w:rsidRPr="00567FC0">
        <w:rPr>
          <w:i/>
        </w:rPr>
        <w:t xml:space="preserve"> </w:t>
      </w:r>
      <w:r w:rsidRPr="00F471D8">
        <w:rPr>
          <w:i/>
          <w:iCs/>
        </w:rPr>
        <w:t>2023 Report and Order</w:t>
      </w:r>
      <w:r w:rsidRPr="00F471D8">
        <w:t xml:space="preserve">, 38 FCC </w:t>
      </w:r>
      <w:r w:rsidRPr="00F471D8">
        <w:t>Rcd</w:t>
      </w:r>
      <w:r w:rsidRPr="00F471D8">
        <w:t xml:space="preserve">. </w:t>
      </w:r>
      <w:r w:rsidR="00CF0794">
        <w:t xml:space="preserve">at </w:t>
      </w:r>
      <w:r w:rsidRPr="00F471D8">
        <w:t>8905 n.126.</w:t>
      </w:r>
    </w:p>
  </w:footnote>
  <w:footnote w:id="62">
    <w:p w:rsidR="00AF18E5" w:rsidRPr="00F471D8" w:rsidP="008A25FB" w14:paraId="1DB59174" w14:textId="4156800E">
      <w:pPr>
        <w:pStyle w:val="FootnoteText"/>
      </w:pPr>
      <w:r w:rsidRPr="00F471D8">
        <w:rPr>
          <w:rStyle w:val="FootnoteReference"/>
        </w:rPr>
        <w:footnoteRef/>
      </w:r>
      <w:r w:rsidRPr="00F471D8">
        <w:t xml:space="preserve"> 47 U.S.C. </w:t>
      </w:r>
      <w:r w:rsidRPr="00F471D8">
        <w:rPr>
          <w:caps/>
        </w:rPr>
        <w:t xml:space="preserve">§ </w:t>
      </w:r>
      <w:r w:rsidRPr="00F471D8">
        <w:t>159(d).</w:t>
      </w:r>
    </w:p>
  </w:footnote>
  <w:footnote w:id="63">
    <w:p w:rsidR="007F1609" w:rsidP="008A25FB" w14:paraId="551E83BE" w14:textId="0D111189">
      <w:pPr>
        <w:pStyle w:val="FootnoteText"/>
      </w:pPr>
      <w:r>
        <w:rPr>
          <w:rStyle w:val="FootnoteReference"/>
        </w:rPr>
        <w:footnoteRef/>
      </w:r>
      <w:r>
        <w:t xml:space="preserve"> </w:t>
      </w:r>
      <w:r w:rsidR="00F96E68">
        <w:t xml:space="preserve">State Broadcasters Associations Reply at </w:t>
      </w:r>
      <w:r w:rsidR="00CD2D2C">
        <w:t>12.</w:t>
      </w:r>
    </w:p>
  </w:footnote>
  <w:footnote w:id="64">
    <w:p w:rsidR="00C4208E" w:rsidRPr="004526B9" w:rsidP="008A25FB" w14:paraId="4FF5C4BC" w14:textId="77777777">
      <w:pPr>
        <w:pStyle w:val="FootnoteText"/>
      </w:pPr>
      <w:r w:rsidRPr="004526B9">
        <w:rPr>
          <w:rStyle w:val="FootnoteReference"/>
          <w:rFonts w:eastAsiaTheme="majorEastAsia"/>
        </w:rPr>
        <w:footnoteRef/>
      </w:r>
      <w:r w:rsidRPr="004526B9">
        <w:t xml:space="preserve"> </w:t>
      </w:r>
      <w:r w:rsidRPr="009E427D">
        <w:rPr>
          <w:i/>
          <w:iCs/>
        </w:rPr>
        <w:t>FY 202</w:t>
      </w:r>
      <w:r>
        <w:rPr>
          <w:i/>
          <w:iCs/>
        </w:rPr>
        <w:t>4</w:t>
      </w:r>
      <w:r w:rsidRPr="009E427D">
        <w:rPr>
          <w:i/>
          <w:iCs/>
        </w:rPr>
        <w:t xml:space="preserve"> </w:t>
      </w:r>
      <w:r>
        <w:rPr>
          <w:i/>
          <w:iCs/>
        </w:rPr>
        <w:t xml:space="preserve">Second </w:t>
      </w:r>
      <w:r w:rsidRPr="009E427D">
        <w:rPr>
          <w:i/>
          <w:iCs/>
        </w:rPr>
        <w:t>Report and Order</w:t>
      </w:r>
      <w:r>
        <w:t xml:space="preserve">, 39 FCC </w:t>
      </w:r>
      <w:r>
        <w:t>Rcd</w:t>
      </w:r>
      <w:r w:rsidRPr="00410B9A">
        <w:t xml:space="preserve"> at</w:t>
      </w:r>
      <w:r>
        <w:t xml:space="preserve"> 10152-53, para. 17 &amp; n.72</w:t>
      </w:r>
      <w:r w:rsidRPr="004526B9">
        <w:t>.</w:t>
      </w:r>
      <w:r>
        <w:t xml:space="preserve">  </w:t>
      </w:r>
    </w:p>
  </w:footnote>
  <w:footnote w:id="65">
    <w:p w:rsidR="00C4208E" w:rsidRPr="00ED3D76" w:rsidP="008A25FB" w14:paraId="2289327F" w14:textId="227181AE">
      <w:pPr>
        <w:pStyle w:val="FootnoteText"/>
      </w:pPr>
      <w:r w:rsidRPr="00ED3D76">
        <w:rPr>
          <w:rStyle w:val="FootnoteReference"/>
          <w:rFonts w:eastAsiaTheme="majorEastAsia"/>
        </w:rPr>
        <w:footnoteRef/>
      </w:r>
      <w:r w:rsidRPr="00ED3D76">
        <w:t xml:space="preserve"> </w:t>
      </w:r>
      <w:r w:rsidR="00D765D9">
        <w:t>In FY 2025, the Commission also found FTE time devoted to space and earth station matters such that one FTE was attributed as a direct FTE attributable to the Space Bureau</w:t>
      </w:r>
      <w:r w:rsidRPr="0089358A" w:rsidR="00D765D9">
        <w:t>.</w:t>
      </w:r>
      <w:r w:rsidR="00D765D9">
        <w:t xml:space="preserve">  </w:t>
      </w:r>
      <w:r w:rsidRPr="00D765D9" w:rsidR="00D765D9">
        <w:rPr>
          <w:i/>
          <w:iCs/>
        </w:rPr>
        <w:t>FY 2025 Report and Order</w:t>
      </w:r>
      <w:r w:rsidR="00D765D9">
        <w:t xml:space="preserve">, 40 FCC </w:t>
      </w:r>
      <w:r w:rsidR="00D765D9">
        <w:t>Rcd</w:t>
      </w:r>
      <w:r w:rsidR="00D765D9">
        <w:t xml:space="preserve"> at 7569, para. 30.  </w:t>
      </w:r>
    </w:p>
  </w:footnote>
  <w:footnote w:id="66">
    <w:p w:rsidR="00C4208E" w:rsidP="008A25FB" w14:paraId="0462EF95" w14:textId="028BE6CF">
      <w:pPr>
        <w:pStyle w:val="FootnoteText"/>
      </w:pPr>
      <w:r>
        <w:rPr>
          <w:rStyle w:val="FootnoteReference"/>
          <w:rFonts w:eastAsiaTheme="majorEastAsia"/>
        </w:rPr>
        <w:footnoteRef/>
      </w:r>
      <w:r>
        <w:t xml:space="preserve"> </w:t>
      </w:r>
      <w:r w:rsidRPr="009E427D" w:rsidR="00C76E19">
        <w:rPr>
          <w:i/>
          <w:iCs/>
        </w:rPr>
        <w:t>FY 202</w:t>
      </w:r>
      <w:r w:rsidR="00C76E19">
        <w:rPr>
          <w:i/>
          <w:iCs/>
        </w:rPr>
        <w:t>4</w:t>
      </w:r>
      <w:r w:rsidRPr="009E427D" w:rsidR="00C76E19">
        <w:rPr>
          <w:i/>
          <w:iCs/>
        </w:rPr>
        <w:t xml:space="preserve"> </w:t>
      </w:r>
      <w:r w:rsidR="00C76E19">
        <w:rPr>
          <w:i/>
          <w:iCs/>
        </w:rPr>
        <w:t xml:space="preserve">Second </w:t>
      </w:r>
      <w:r w:rsidRPr="009E427D" w:rsidR="00C76E19">
        <w:rPr>
          <w:i/>
          <w:iCs/>
        </w:rPr>
        <w:t>Report and Order</w:t>
      </w:r>
      <w:r w:rsidR="00C76E19">
        <w:t xml:space="preserve">, 39 FCC </w:t>
      </w:r>
      <w:r w:rsidR="00C76E19">
        <w:t>Rcd</w:t>
      </w:r>
      <w:r w:rsidRPr="00410B9A">
        <w:t xml:space="preserve"> at</w:t>
      </w:r>
      <w:r>
        <w:t xml:space="preserve"> 10152-53, para. 17.</w:t>
      </w:r>
      <w:r w:rsidRPr="00CC2F9E">
        <w:rPr>
          <w:snapToGrid w:val="0"/>
          <w:kern w:val="28"/>
        </w:rPr>
        <w:t xml:space="preserve"> </w:t>
      </w:r>
    </w:p>
  </w:footnote>
  <w:footnote w:id="67">
    <w:p w:rsidR="00C4208E" w:rsidP="008A25FB" w14:paraId="628DD881" w14:textId="77777777">
      <w:pPr>
        <w:pStyle w:val="FootnoteText"/>
      </w:pPr>
      <w:r>
        <w:rPr>
          <w:rStyle w:val="FootnoteReference"/>
        </w:rPr>
        <w:footnoteRef/>
      </w:r>
      <w:r>
        <w:t xml:space="preserve"> We note that the reallocations the Commission makes in its annual rulemaking are not cumulative but rather reflect changes in the underlying number of FTEs in the non-core bureaus and/or changes in the amount of work performed by the non-core bureaus for this fiscal year.  </w:t>
      </w:r>
    </w:p>
  </w:footnote>
  <w:footnote w:id="68">
    <w:p w:rsidR="00C4208E" w:rsidP="008A25FB" w14:paraId="028B0AA3" w14:textId="77777777">
      <w:pPr>
        <w:pStyle w:val="FootnoteText"/>
      </w:pPr>
      <w:r>
        <w:rPr>
          <w:rStyle w:val="FootnoteReference"/>
        </w:rPr>
        <w:footnoteRef/>
      </w:r>
      <w:r>
        <w:t xml:space="preserve"> </w:t>
      </w:r>
      <w:r w:rsidRPr="005C6A24">
        <w:rPr>
          <w:i/>
          <w:iCs/>
        </w:rPr>
        <w:t>See</w:t>
      </w:r>
      <w:r>
        <w:rPr>
          <w:i/>
          <w:iCs/>
        </w:rPr>
        <w:t>,</w:t>
      </w:r>
      <w:r w:rsidRPr="002F55C9">
        <w:rPr>
          <w:i/>
          <w:iCs/>
        </w:rPr>
        <w:t xml:space="preserve"> e.g</w:t>
      </w:r>
      <w:r>
        <w:t xml:space="preserve">., </w:t>
      </w:r>
      <w:r w:rsidRPr="009E427D">
        <w:rPr>
          <w:i/>
          <w:iCs/>
        </w:rPr>
        <w:t>FY 202</w:t>
      </w:r>
      <w:r>
        <w:rPr>
          <w:i/>
          <w:iCs/>
        </w:rPr>
        <w:t>4</w:t>
      </w:r>
      <w:r w:rsidRPr="009E427D">
        <w:rPr>
          <w:i/>
          <w:iCs/>
        </w:rPr>
        <w:t xml:space="preserve"> </w:t>
      </w:r>
      <w:r>
        <w:rPr>
          <w:i/>
          <w:iCs/>
        </w:rPr>
        <w:t xml:space="preserve">Second </w:t>
      </w:r>
      <w:r w:rsidRPr="009E427D">
        <w:rPr>
          <w:i/>
          <w:iCs/>
        </w:rPr>
        <w:t>Report and Order</w:t>
      </w:r>
      <w:r>
        <w:t xml:space="preserve">, 39 FCC </w:t>
      </w:r>
      <w:r>
        <w:t>Rcd</w:t>
      </w:r>
      <w:r>
        <w:t xml:space="preserve"> at 10151, para. 15. </w:t>
      </w:r>
    </w:p>
  </w:footnote>
  <w:footnote w:id="69">
    <w:p w:rsidR="002C339A" w:rsidRPr="00617B9E" w:rsidP="008A25FB" w14:paraId="342D614F" w14:textId="4A976C91">
      <w:pPr>
        <w:pStyle w:val="FootnoteText"/>
      </w:pPr>
      <w:r>
        <w:rPr>
          <w:rStyle w:val="FootnoteReference"/>
        </w:rPr>
        <w:footnoteRef/>
      </w:r>
      <w:r>
        <w:t xml:space="preserve"> </w:t>
      </w:r>
      <w:r w:rsidRPr="00567FC0">
        <w:rPr>
          <w:i/>
          <w:iCs/>
        </w:rPr>
        <w:t>Assessment and Collection of Regulatory Fees for Fiscal Year 2023 and Review of the Commission’s Assessment and Collection of Regulatory Fees</w:t>
      </w:r>
      <w:r w:rsidRPr="00704291">
        <w:t>, MD Docket</w:t>
      </w:r>
      <w:r w:rsidR="00C8393D">
        <w:t xml:space="preserve"> No</w:t>
      </w:r>
      <w:r w:rsidRPr="00704291">
        <w:t>s</w:t>
      </w:r>
      <w:r w:rsidR="00C8393D">
        <w:t>.</w:t>
      </w:r>
      <w:r w:rsidRPr="00704291">
        <w:t xml:space="preserve"> 23-159 and 22-301, </w:t>
      </w:r>
      <w:r w:rsidRPr="00567FC0">
        <w:t>Report and Order and Notice of Proposed Rulemaking</w:t>
      </w:r>
      <w:r w:rsidRPr="00704291">
        <w:t xml:space="preserve">, 38 FCC </w:t>
      </w:r>
      <w:r w:rsidRPr="00704291">
        <w:t>Rcd</w:t>
      </w:r>
      <w:r w:rsidRPr="00704291">
        <w:t xml:space="preserve"> 4580</w:t>
      </w:r>
      <w:r>
        <w:t xml:space="preserve">, </w:t>
      </w:r>
      <w:r w:rsidRPr="00702D05">
        <w:t>4591 n.58</w:t>
      </w:r>
      <w:r>
        <w:t xml:space="preserve"> (</w:t>
      </w:r>
      <w:r w:rsidRPr="00702D05">
        <w:rPr>
          <w:i/>
        </w:rPr>
        <w:t>FY 2023 NPRM</w:t>
      </w:r>
      <w:r>
        <w:t>)</w:t>
      </w:r>
      <w:r w:rsidRPr="00702D05">
        <w:t>.</w:t>
      </w:r>
    </w:p>
  </w:footnote>
  <w:footnote w:id="70">
    <w:p w:rsidR="002C339A" w:rsidP="008A25FB" w14:paraId="4BFAF063" w14:textId="77777777">
      <w:pPr>
        <w:pStyle w:val="FootnoteText"/>
      </w:pPr>
      <w:r>
        <w:rPr>
          <w:rStyle w:val="FootnoteReference"/>
        </w:rPr>
        <w:footnoteRef/>
      </w:r>
      <w:r>
        <w:t xml:space="preserve"> </w:t>
      </w:r>
      <w:r>
        <w:rPr>
          <w:i/>
          <w:iCs/>
        </w:rPr>
        <w:t>Id</w:t>
      </w:r>
      <w:r>
        <w:t>.</w:t>
      </w:r>
    </w:p>
  </w:footnote>
  <w:footnote w:id="71">
    <w:p w:rsidR="002C339A" w:rsidP="008A25FB" w14:paraId="74E4D3E3" w14:textId="77777777">
      <w:pPr>
        <w:pStyle w:val="FootnoteText"/>
      </w:pPr>
      <w:r>
        <w:rPr>
          <w:rStyle w:val="FootnoteReference"/>
        </w:rPr>
        <w:footnoteRef/>
      </w:r>
      <w:r>
        <w:t xml:space="preserve"> </w:t>
      </w:r>
      <w:r>
        <w:rPr>
          <w:i/>
          <w:iCs/>
        </w:rPr>
        <w:t>Id</w:t>
      </w:r>
      <w:r>
        <w:t xml:space="preserve">.; </w:t>
      </w:r>
      <w:r w:rsidRPr="0042544B">
        <w:rPr>
          <w:i/>
          <w:iCs/>
        </w:rPr>
        <w:t>FY 2023 Report and Order</w:t>
      </w:r>
      <w:r>
        <w:t xml:space="preserve">, 38 FCC </w:t>
      </w:r>
      <w:r>
        <w:t>Rcd</w:t>
      </w:r>
      <w:r>
        <w:t xml:space="preserve"> at 8081, para. 22.</w:t>
      </w:r>
    </w:p>
  </w:footnote>
  <w:footnote w:id="72">
    <w:p w:rsidR="00C4208E" w:rsidP="008A25FB" w14:paraId="344C158F" w14:textId="77777777">
      <w:pPr>
        <w:pStyle w:val="FootnoteText"/>
      </w:pPr>
      <w:r>
        <w:rPr>
          <w:rStyle w:val="FootnoteReference"/>
          <w:rFonts w:eastAsiaTheme="majorEastAsia"/>
        </w:rPr>
        <w:footnoteRef/>
      </w:r>
      <w:r>
        <w:t xml:space="preserve"> </w:t>
      </w:r>
      <w:r w:rsidRPr="001A0315">
        <w:t>47 U.S.C. § 159(d)</w:t>
      </w:r>
      <w:r w:rsidRPr="00F35889">
        <w:t xml:space="preserve"> </w:t>
      </w:r>
      <w:r>
        <w:t>(“[T]he Commission shall by rule amend the schedule of regulatory fees established under this section if the Commission determines that the schedule requires amendment so that such fees reflect the full-time equivalent number of employees within the bureaus and offices of the Commission, adjusted to take into account factors that are reasonably related to the benefits provided to the payor of the fee by the Commission’s activities.”).</w:t>
      </w:r>
    </w:p>
  </w:footnote>
  <w:footnote w:id="73">
    <w:p w:rsidR="00CE1458" w:rsidP="008A25FB" w14:paraId="192441B7" w14:textId="7E132E4F">
      <w:pPr>
        <w:pStyle w:val="FootnoteText"/>
      </w:pPr>
      <w:r>
        <w:rPr>
          <w:rStyle w:val="FootnoteReference"/>
        </w:rPr>
        <w:footnoteRef/>
      </w:r>
      <w:r>
        <w:t xml:space="preserve"> </w:t>
      </w:r>
      <w:r w:rsidRPr="00013CB6">
        <w:rPr>
          <w:i/>
        </w:rPr>
        <w:t>See</w:t>
      </w:r>
      <w:r w:rsidRPr="00F645F0">
        <w:rPr>
          <w:i/>
        </w:rPr>
        <w:t>, e.g.</w:t>
      </w:r>
      <w:r>
        <w:rPr>
          <w:iCs/>
        </w:rPr>
        <w:t xml:space="preserve">, </w:t>
      </w:r>
      <w:r w:rsidRPr="006F5F2A">
        <w:rPr>
          <w:i/>
        </w:rPr>
        <w:t>supra</w:t>
      </w:r>
      <w:r w:rsidRPr="006F5F2A">
        <w:t xml:space="preserve"> note 1</w:t>
      </w:r>
      <w:r w:rsidR="00085C77">
        <w:t>7</w:t>
      </w:r>
      <w:r>
        <w:t xml:space="preserve">.  </w:t>
      </w:r>
    </w:p>
  </w:footnote>
  <w:footnote w:id="74">
    <w:p w:rsidR="00874A12" w:rsidRPr="00874A12" w:rsidP="008A25FB" w14:paraId="685C9923" w14:textId="2FFFD1D3">
      <w:pPr>
        <w:pStyle w:val="FootnoteText"/>
      </w:pPr>
      <w:r>
        <w:rPr>
          <w:rStyle w:val="FootnoteReference"/>
        </w:rPr>
        <w:footnoteRef/>
      </w:r>
      <w:r>
        <w:t xml:space="preserve"> Kepler Comments at </w:t>
      </w:r>
      <w:r w:rsidR="003F75FB">
        <w:t>2;</w:t>
      </w:r>
      <w:r>
        <w:t xml:space="preserve"> </w:t>
      </w:r>
      <w:r w:rsidR="00310466">
        <w:t xml:space="preserve">SES Comments at </w:t>
      </w:r>
      <w:r w:rsidR="00732DCF">
        <w:t>3</w:t>
      </w:r>
      <w:r w:rsidR="003F75FB">
        <w:t xml:space="preserve">; </w:t>
      </w:r>
      <w:r w:rsidR="003F75FB">
        <w:rPr>
          <w:i/>
          <w:iCs/>
        </w:rPr>
        <w:t>see also</w:t>
      </w:r>
      <w:r>
        <w:t xml:space="preserve"> </w:t>
      </w:r>
      <w:r w:rsidR="0020202C">
        <w:t xml:space="preserve">Kepler Reply at </w:t>
      </w:r>
      <w:r w:rsidR="00444BFC">
        <w:t>2-3</w:t>
      </w:r>
      <w:r w:rsidR="00E453B1">
        <w:t>.</w:t>
      </w:r>
    </w:p>
  </w:footnote>
  <w:footnote w:id="75">
    <w:p w:rsidR="00310466" w:rsidP="008A25FB" w14:paraId="0B6EF5A4" w14:textId="7A15B060">
      <w:pPr>
        <w:pStyle w:val="FootnoteText"/>
      </w:pPr>
      <w:r>
        <w:rPr>
          <w:rStyle w:val="FootnoteReference"/>
        </w:rPr>
        <w:footnoteRef/>
      </w:r>
      <w:r>
        <w:t xml:space="preserve"> SCC </w:t>
      </w:r>
      <w:r w:rsidR="009A4F48">
        <w:t xml:space="preserve">Comments at </w:t>
      </w:r>
      <w:r w:rsidR="00104663">
        <w:t>4</w:t>
      </w:r>
      <w:r w:rsidR="009A4F48">
        <w:t xml:space="preserve">; </w:t>
      </w:r>
      <w:r w:rsidR="000A5E4C">
        <w:t>Letter from Kent Bressie</w:t>
      </w:r>
      <w:r w:rsidR="00E562EA">
        <w:t>, Counsel to</w:t>
      </w:r>
      <w:r w:rsidR="00FB7A14">
        <w:t xml:space="preserve"> the North American Submarine Cable Association</w:t>
      </w:r>
      <w:r w:rsidR="00A416CA">
        <w:t>,</w:t>
      </w:r>
      <w:r w:rsidR="00E562EA">
        <w:t xml:space="preserve"> </w:t>
      </w:r>
      <w:r w:rsidRPr="00E562EA" w:rsidR="00E562EA">
        <w:t xml:space="preserve">to Marlene H. Dortch, Secretary, FCC, </w:t>
      </w:r>
      <w:r w:rsidR="00037DD1">
        <w:t xml:space="preserve">MD Docket No. 26-94, </w:t>
      </w:r>
      <w:r w:rsidR="009A4F48">
        <w:t xml:space="preserve">at </w:t>
      </w:r>
      <w:r w:rsidR="00BE1805">
        <w:t>3</w:t>
      </w:r>
      <w:r w:rsidR="003124C9">
        <w:t xml:space="preserve"> (filed June 24, 2026)</w:t>
      </w:r>
      <w:r w:rsidR="00255FC6">
        <w:t xml:space="preserve"> (NASCA </w:t>
      </w:r>
      <w:r w:rsidR="00925284">
        <w:rPr>
          <w:i/>
        </w:rPr>
        <w:t>E</w:t>
      </w:r>
      <w:r w:rsidRPr="0043044A" w:rsidR="00255FC6">
        <w:rPr>
          <w:i/>
        </w:rPr>
        <w:t xml:space="preserve">x </w:t>
      </w:r>
      <w:r w:rsidR="00925284">
        <w:rPr>
          <w:i/>
        </w:rPr>
        <w:t>P</w:t>
      </w:r>
      <w:r w:rsidRPr="0043044A" w:rsidR="00255FC6">
        <w:rPr>
          <w:i/>
        </w:rPr>
        <w:t>arte</w:t>
      </w:r>
      <w:r w:rsidR="00255FC6">
        <w:rPr>
          <w:iCs/>
        </w:rPr>
        <w:t>)</w:t>
      </w:r>
      <w:r w:rsidR="009A4F48">
        <w:t>.</w:t>
      </w:r>
    </w:p>
  </w:footnote>
  <w:footnote w:id="76">
    <w:p w:rsidR="008338C4" w:rsidP="008A25FB" w14:paraId="68CACFA1" w14:textId="4C223FC8">
      <w:pPr>
        <w:pStyle w:val="FootnoteText"/>
      </w:pPr>
      <w:r>
        <w:rPr>
          <w:rStyle w:val="FootnoteReference"/>
        </w:rPr>
        <w:footnoteRef/>
      </w:r>
      <w:r>
        <w:t xml:space="preserve"> </w:t>
      </w:r>
      <w:r w:rsidR="00407499">
        <w:t xml:space="preserve">NAB Comments at 5-6; </w:t>
      </w:r>
      <w:r w:rsidR="003318ED">
        <w:t xml:space="preserve">Letter from </w:t>
      </w:r>
      <w:r w:rsidR="009A5813">
        <w:t>Sophia Gonzalez</w:t>
      </w:r>
      <w:r w:rsidR="003318ED">
        <w:t xml:space="preserve">, </w:t>
      </w:r>
      <w:r w:rsidR="009A5813">
        <w:t>Associate General Counsel, Legal and Regulatory Affairs, National Association of Broadcasters</w:t>
      </w:r>
      <w:r w:rsidR="003318ED">
        <w:t xml:space="preserve">, </w:t>
      </w:r>
      <w:r w:rsidRPr="00E562EA" w:rsidR="003318ED">
        <w:t xml:space="preserve">to Marlene H. Dortch, Secretary, FCC, </w:t>
      </w:r>
      <w:r w:rsidR="003318ED">
        <w:t xml:space="preserve">MD Docket No. 26-94, at </w:t>
      </w:r>
      <w:r w:rsidR="00AF5898">
        <w:t>2</w:t>
      </w:r>
      <w:r w:rsidR="003318ED">
        <w:t xml:space="preserve"> (filed June </w:t>
      </w:r>
      <w:r w:rsidR="0099414D">
        <w:t>16</w:t>
      </w:r>
      <w:r w:rsidR="003318ED">
        <w:t>, 2026) (</w:t>
      </w:r>
      <w:r>
        <w:t xml:space="preserve">NAB </w:t>
      </w:r>
      <w:r w:rsidRPr="008C61F8">
        <w:rPr>
          <w:i/>
          <w:iCs/>
        </w:rPr>
        <w:t xml:space="preserve">Ex </w:t>
      </w:r>
      <w:r w:rsidRPr="008C61F8">
        <w:rPr>
          <w:i/>
          <w:iCs/>
        </w:rPr>
        <w:t>Parte</w:t>
      </w:r>
      <w:r w:rsidRPr="008C61F8" w:rsidR="00AF5898">
        <w:t>)</w:t>
      </w:r>
      <w:r>
        <w:t>.</w:t>
      </w:r>
    </w:p>
  </w:footnote>
  <w:footnote w:id="77">
    <w:p w:rsidR="00043A22" w:rsidRPr="00043A22" w:rsidP="008A25FB" w14:paraId="5E46B334" w14:textId="7772F30D">
      <w:pPr>
        <w:pStyle w:val="FootnoteText"/>
      </w:pPr>
      <w:r>
        <w:rPr>
          <w:rStyle w:val="FootnoteReference"/>
        </w:rPr>
        <w:footnoteRef/>
      </w:r>
      <w:r>
        <w:t xml:space="preserve"> </w:t>
      </w:r>
      <w:r>
        <w:rPr>
          <w:i/>
          <w:iCs/>
        </w:rPr>
        <w:t>Id.</w:t>
      </w:r>
    </w:p>
  </w:footnote>
  <w:footnote w:id="78">
    <w:p w:rsidR="00111DB3" w:rsidRPr="006E03CF" w:rsidP="00567FC0" w14:paraId="42B685E9" w14:textId="65CC0E8A">
      <w:pPr>
        <w:pStyle w:val="FootnoteText"/>
      </w:pPr>
      <w:r w:rsidRPr="006E03CF">
        <w:rPr>
          <w:rStyle w:val="FootnoteReference"/>
        </w:rPr>
        <w:footnoteRef/>
      </w:r>
      <w:r w:rsidRPr="0083168A">
        <w:t xml:space="preserve"> </w:t>
      </w:r>
      <w:r w:rsidRPr="0083168A">
        <w:rPr>
          <w:i/>
          <w:iCs/>
        </w:rPr>
        <w:t>FY 2024 Second Report and Order</w:t>
      </w:r>
      <w:r w:rsidRPr="0083168A">
        <w:t xml:space="preserve">, 39 FCC </w:t>
      </w:r>
      <w:r w:rsidRPr="0083168A">
        <w:t>Rcd</w:t>
      </w:r>
      <w:r w:rsidRPr="0083168A">
        <w:t xml:space="preserve"> at 10174-80, paras. 67-77 (providing detailed history of prior regulatory fee reform</w:t>
      </w:r>
      <w:r>
        <w:t xml:space="preserve"> including the need to correct validation issues identified by GAO in 2012</w:t>
      </w:r>
      <w:r w:rsidRPr="0083168A">
        <w:t xml:space="preserve"> and why it would not justify a cap or phase in </w:t>
      </w:r>
      <w:r w:rsidR="00776E95">
        <w:t xml:space="preserve">for </w:t>
      </w:r>
      <w:r w:rsidRPr="0083168A">
        <w:t xml:space="preserve">earth station and satellite fees); </w:t>
      </w:r>
      <w:r w:rsidRPr="0083168A">
        <w:rPr>
          <w:i/>
          <w:iCs/>
        </w:rPr>
        <w:t>FY 2019 Report and Order</w:t>
      </w:r>
      <w:r w:rsidRPr="0083168A">
        <w:t xml:space="preserve">, 34 FCC </w:t>
      </w:r>
      <w:r w:rsidRPr="0083168A">
        <w:t>Rcd</w:t>
      </w:r>
      <w:r w:rsidRPr="0083168A">
        <w:t xml:space="preserve"> at 8195, para. 16 (“[W]e disagree with the Satellite Operators that we should arbitrarily shift these fees onto other regulatees and keep satellite regulatory fees proportional to changes in our appropriations.”).  As the Commission explained in the </w:t>
      </w:r>
      <w:r w:rsidRPr="0083168A">
        <w:rPr>
          <w:i/>
          <w:iCs/>
        </w:rPr>
        <w:t>FY 2024 Second Report and Order</w:t>
      </w:r>
      <w:r w:rsidRPr="0083168A">
        <w:t xml:space="preserve">, in 2013, when the Commission phased in certain regulatory fees, it did so because it was updating its methodology to validate the extent to which the division of fees among industry sectors and fee categories correlated with the current division of FTEs among industry sectors and fee categories.  </w:t>
      </w:r>
      <w:r w:rsidRPr="0083168A" w:rsidR="000A7FDA">
        <w:rPr>
          <w:i/>
          <w:iCs/>
        </w:rPr>
        <w:t>FY 2024 Second Report and Order</w:t>
      </w:r>
      <w:r w:rsidRPr="0083168A" w:rsidR="000A7FDA">
        <w:t xml:space="preserve">, 39 FCC </w:t>
      </w:r>
      <w:r w:rsidRPr="0083168A" w:rsidR="000A7FDA">
        <w:t>Rcd</w:t>
      </w:r>
      <w:r w:rsidRPr="0083168A" w:rsidR="000A7FDA">
        <w:t xml:space="preserve"> at 10174-80, paras. 67-77</w:t>
      </w:r>
      <w:r w:rsidR="000A7FDA">
        <w:t>.</w:t>
      </w:r>
      <w:r w:rsidRPr="0083168A">
        <w:t xml:space="preserve">  When regulatory fees went from an offsetting collection representing 38% of the Commission’s appropriation in 1994 to 100% of the appropriation starting in 2009, the Commission failed to update its FTE analysis.  </w:t>
      </w:r>
      <w:r w:rsidRPr="0083168A">
        <w:rPr>
          <w:i/>
          <w:iCs/>
        </w:rPr>
        <w:t>Id.</w:t>
      </w:r>
      <w:r w:rsidRPr="0083168A">
        <w:t xml:space="preserve"> at 10176, para. 72.  In correcting this “serious flaw in its methodology” that was described in a 2012 GAO Report, and as part of a larger effort of fee reform, the Commission</w:t>
      </w:r>
      <w:r w:rsidR="008E6BD4">
        <w:t>,</w:t>
      </w:r>
      <w:r w:rsidRPr="0083168A">
        <w:t xml:space="preserve"> as an interim measure</w:t>
      </w:r>
      <w:r w:rsidR="008E6BD4">
        <w:t>,</w:t>
      </w:r>
      <w:r w:rsidRPr="0083168A">
        <w:t xml:space="preserve"> did not immediately flash cut to the new FTE allocation.  </w:t>
      </w:r>
      <w:r w:rsidRPr="0083168A">
        <w:rPr>
          <w:i/>
          <w:iCs/>
        </w:rPr>
        <w:t>Id.</w:t>
      </w:r>
      <w:r w:rsidRPr="0083168A">
        <w:t xml:space="preserve">  Instead, the Commission in 2013 imposed a cap on fee increases from FY 2012 to FY 2013.  </w:t>
      </w:r>
      <w:r w:rsidRPr="0083168A">
        <w:rPr>
          <w:i/>
          <w:iCs/>
        </w:rPr>
        <w:t>Id</w:t>
      </w:r>
      <w:r w:rsidRPr="0083168A">
        <w:t xml:space="preserve">. </w:t>
      </w:r>
    </w:p>
  </w:footnote>
  <w:footnote w:id="79">
    <w:p w:rsidR="00A77579" w:rsidP="008A25FB" w14:paraId="04E5A01B" w14:textId="4AAC6A9F">
      <w:pPr>
        <w:pStyle w:val="FootnoteText"/>
      </w:pPr>
      <w:r>
        <w:rPr>
          <w:rStyle w:val="FootnoteReference"/>
        </w:rPr>
        <w:footnoteRef/>
      </w:r>
      <w:r>
        <w:t xml:space="preserve"> </w:t>
      </w:r>
      <w:r w:rsidRPr="0083168A">
        <w:rPr>
          <w:i/>
          <w:iCs/>
        </w:rPr>
        <w:t>Id</w:t>
      </w:r>
      <w:r>
        <w:t xml:space="preserve">. at para. 72 </w:t>
      </w:r>
      <w:r w:rsidR="00B12B47">
        <w:t>&amp;</w:t>
      </w:r>
      <w:r>
        <w:t xml:space="preserve"> n</w:t>
      </w:r>
      <w:r w:rsidR="00B12B47">
        <w:t>.</w:t>
      </w:r>
      <w:r>
        <w:t>225</w:t>
      </w:r>
      <w:r w:rsidR="00B12B47">
        <w:t xml:space="preserve"> </w:t>
      </w:r>
      <w:r>
        <w:t>(citing and quoting GAO, Federal Communications Commission, “Regulatory Fee Process Needs to be Updated,” Aug. 2012, GAO-12-686 at 11 (GAO Report) (“[F]or 13 years, FCC has not validated the extent to which its division of fees among industry sectors and fee categories correlates with its current division of FTEs among industry sectors and fee categories.”)</w:t>
      </w:r>
      <w:r w:rsidR="00B12B47">
        <w:t>)</w:t>
      </w:r>
      <w:r>
        <w:t xml:space="preserve">; </w:t>
      </w:r>
      <w:r w:rsidR="00B12B47">
        <w:rPr>
          <w:i/>
          <w:iCs/>
        </w:rPr>
        <w:t>s</w:t>
      </w:r>
      <w:r w:rsidRPr="0083168A">
        <w:rPr>
          <w:i/>
          <w:iCs/>
        </w:rPr>
        <w:t>ee also</w:t>
      </w:r>
      <w:r>
        <w:t xml:space="preserve"> </w:t>
      </w:r>
      <w:r w:rsidRPr="00B12B47">
        <w:rPr>
          <w:i/>
          <w:iCs/>
        </w:rPr>
        <w:t>FY 2013 Report and Order</w:t>
      </w:r>
      <w:r>
        <w:t xml:space="preserve">, 28 FCC </w:t>
      </w:r>
      <w:r>
        <w:t>Rcd</w:t>
      </w:r>
      <w:r>
        <w:t xml:space="preserve"> at 12354, para. 8</w:t>
      </w:r>
      <w:r w:rsidR="00B12B47">
        <w:t xml:space="preserve"> (</w:t>
      </w:r>
      <w:r>
        <w:t>citing GAO Report</w:t>
      </w:r>
      <w:r w:rsidR="00B12B47">
        <w:t>)</w:t>
      </w:r>
      <w:r>
        <w:t>.</w:t>
      </w:r>
    </w:p>
  </w:footnote>
  <w:footnote w:id="80">
    <w:p w:rsidR="000F1220" w:rsidP="008A25FB" w14:paraId="3D95599C" w14:textId="30BAA58B">
      <w:pPr>
        <w:pStyle w:val="FootnoteText"/>
      </w:pPr>
      <w:r>
        <w:rPr>
          <w:rStyle w:val="FootnoteReference"/>
        </w:rPr>
        <w:footnoteRef/>
      </w:r>
      <w:r>
        <w:t xml:space="preserve"> </w:t>
      </w:r>
      <w:r w:rsidRPr="00297D0E">
        <w:rPr>
          <w:i/>
          <w:iCs/>
        </w:rPr>
        <w:t>FY 2024 Second Report and Order</w:t>
      </w:r>
      <w:r w:rsidR="00EC21C5">
        <w:t xml:space="preserve">, 39 FCC </w:t>
      </w:r>
      <w:r w:rsidR="00EC21C5">
        <w:t>Rcd</w:t>
      </w:r>
      <w:r>
        <w:t xml:space="preserve"> at </w:t>
      </w:r>
      <w:r w:rsidR="00B12B47">
        <w:t>10176</w:t>
      </w:r>
      <w:r w:rsidR="00EC21C5">
        <w:t>,</w:t>
      </w:r>
      <w:r>
        <w:t xml:space="preserve"> para</w:t>
      </w:r>
      <w:r w:rsidR="006A3E31">
        <w:t>.</w:t>
      </w:r>
      <w:r>
        <w:t xml:space="preserve"> 72.  </w:t>
      </w:r>
    </w:p>
  </w:footnote>
  <w:footnote w:id="81">
    <w:p w:rsidR="00334E70" w:rsidRPr="00921DC3" w:rsidP="008A25FB" w14:paraId="62C30D71" w14:textId="3EC1C27B">
      <w:pPr>
        <w:pStyle w:val="FootnoteText"/>
      </w:pPr>
      <w:r>
        <w:rPr>
          <w:rStyle w:val="FootnoteReference"/>
        </w:rPr>
        <w:footnoteRef/>
      </w:r>
      <w:r>
        <w:t xml:space="preserve"> </w:t>
      </w:r>
      <w:r w:rsidR="00B660B3">
        <w:rPr>
          <w:i/>
          <w:iCs/>
        </w:rPr>
        <w:t>Id.</w:t>
      </w:r>
      <w:r w:rsidR="00B660B3">
        <w:t xml:space="preserve"> at 10177, para. 73</w:t>
      </w:r>
      <w:r w:rsidR="0027533C">
        <w:t xml:space="preserve">; </w:t>
      </w:r>
      <w:r w:rsidR="0027533C">
        <w:rPr>
          <w:i/>
          <w:iCs/>
        </w:rPr>
        <w:t>s</w:t>
      </w:r>
      <w:r w:rsidRPr="00E27AB3" w:rsidR="00E44CF2">
        <w:rPr>
          <w:i/>
          <w:iCs/>
        </w:rPr>
        <w:t>ee</w:t>
      </w:r>
      <w:r w:rsidR="0027533C">
        <w:rPr>
          <w:i/>
          <w:iCs/>
        </w:rPr>
        <w:t xml:space="preserve"> also id. </w:t>
      </w:r>
      <w:r w:rsidRPr="00921DC3" w:rsidR="00E44CF2">
        <w:t>at 101</w:t>
      </w:r>
      <w:r w:rsidRPr="00921DC3" w:rsidR="00794CC5">
        <w:t xml:space="preserve">74-80, paras. </w:t>
      </w:r>
      <w:r w:rsidRPr="00921DC3" w:rsidR="00363AEB">
        <w:t xml:space="preserve">67-77 (denying </w:t>
      </w:r>
      <w:r w:rsidRPr="00921DC3" w:rsidR="00D13625">
        <w:t>requests to cap or phase in earth station and satellite fees</w:t>
      </w:r>
      <w:r w:rsidRPr="00921DC3" w:rsidR="005B4123">
        <w:t xml:space="preserve">).  </w:t>
      </w:r>
    </w:p>
  </w:footnote>
  <w:footnote w:id="82">
    <w:p w:rsidR="00DA2BF2" w:rsidP="008A25FB" w14:paraId="4367D82D" w14:textId="62F2754B">
      <w:pPr>
        <w:pStyle w:val="FootnoteText"/>
      </w:pPr>
      <w:r>
        <w:rPr>
          <w:rStyle w:val="FootnoteReference"/>
        </w:rPr>
        <w:footnoteRef/>
      </w:r>
      <w:r>
        <w:t xml:space="preserve"> </w:t>
      </w:r>
      <w:r w:rsidR="000152FB">
        <w:t>This should come as no surprise.  As the Commission expressed</w:t>
      </w:r>
      <w:r w:rsidR="00573283">
        <w:t xml:space="preserve"> </w:t>
      </w:r>
      <w:r w:rsidR="00CC2C55">
        <w:t>in</w:t>
      </w:r>
      <w:r w:rsidR="006F7C23">
        <w:t xml:space="preserve"> </w:t>
      </w:r>
      <w:r w:rsidR="00CC2C55">
        <w:t>2024</w:t>
      </w:r>
      <w:r w:rsidR="000152FB">
        <w:t xml:space="preserve">, </w:t>
      </w:r>
      <w:r>
        <w:t>the creation of the Space Bureau</w:t>
      </w:r>
      <w:r w:rsidR="00CC2C55">
        <w:t>,</w:t>
      </w:r>
      <w:r>
        <w:t xml:space="preserve"> which </w:t>
      </w:r>
      <w:r w:rsidR="0031743E">
        <w:t>was approved by</w:t>
      </w:r>
      <w:r>
        <w:t xml:space="preserve"> the White House Office of Management and Budget and </w:t>
      </w:r>
      <w:r w:rsidR="00FF66CB">
        <w:t xml:space="preserve">the </w:t>
      </w:r>
      <w:r>
        <w:t xml:space="preserve">U.S. Congressional Committees on Appropriations of the House of Representatives and the </w:t>
      </w:r>
      <w:r w:rsidR="00876547">
        <w:t>Senate</w:t>
      </w:r>
      <w:r w:rsidR="00FF622A">
        <w:t xml:space="preserve"> and</w:t>
      </w:r>
      <w:r w:rsidR="00623CEB">
        <w:t xml:space="preserve"> </w:t>
      </w:r>
      <w:r w:rsidR="00502A29">
        <w:t xml:space="preserve">was </w:t>
      </w:r>
      <w:r w:rsidR="00623CEB">
        <w:t>i</w:t>
      </w:r>
      <w:r w:rsidR="006F7C23">
        <w:t xml:space="preserve">ntended </w:t>
      </w:r>
      <w:r>
        <w:t>to better support United States leadership in the emerging space economy</w:t>
      </w:r>
      <w:r w:rsidR="00FF622A">
        <w:t>,</w:t>
      </w:r>
      <w:r w:rsidR="000F1FF8">
        <w:t xml:space="preserve"> </w:t>
      </w:r>
      <w:r w:rsidR="006F7C23">
        <w:t>would</w:t>
      </w:r>
      <w:r>
        <w:t xml:space="preserve"> result in increased direct FTE levels for Space Bureau regulatory fee payors.  </w:t>
      </w:r>
      <w:r w:rsidRPr="00297D0E">
        <w:rPr>
          <w:i/>
          <w:iCs/>
        </w:rPr>
        <w:t>FY 2024 Second Report and Order</w:t>
      </w:r>
      <w:r w:rsidR="004D574B">
        <w:t xml:space="preserve">, </w:t>
      </w:r>
      <w:r w:rsidR="00420874">
        <w:t xml:space="preserve">39 FCC </w:t>
      </w:r>
      <w:r w:rsidR="00420874">
        <w:t>Rcd</w:t>
      </w:r>
      <w:r>
        <w:t xml:space="preserve"> at </w:t>
      </w:r>
      <w:r w:rsidR="004D574B">
        <w:t xml:space="preserve">10180, </w:t>
      </w:r>
      <w:r>
        <w:t>para. 79 &amp; n.258.  Senate Committee on Appropriations, Report 118-61, Financial Services and General Government Appropriations Bill, 2024, at 64 (July 13, 2023) (</w:t>
      </w:r>
      <w:r w:rsidRPr="00BC69F9">
        <w:t xml:space="preserve">recognizing the Commission for supporting the growing U.S. satellite industry and </w:t>
      </w:r>
      <w:r>
        <w:t xml:space="preserve">supporting </w:t>
      </w:r>
      <w:r w:rsidRPr="00BC69F9">
        <w:t>additional resources to ensure the timely review of license applications and related work of U.S. satellite systems</w:t>
      </w:r>
      <w:r>
        <w:t xml:space="preserve">).  </w:t>
      </w:r>
    </w:p>
  </w:footnote>
  <w:footnote w:id="83">
    <w:p w:rsidR="00413E5F" w:rsidP="008A25FB" w14:paraId="068211B1" w14:textId="77777777">
      <w:pPr>
        <w:pStyle w:val="FootnoteText"/>
      </w:pPr>
      <w:r>
        <w:rPr>
          <w:rStyle w:val="FootnoteReference"/>
        </w:rPr>
        <w:footnoteRef/>
      </w:r>
      <w:r>
        <w:t xml:space="preserve"> NAB Comments at 6 (“</w:t>
      </w:r>
      <w:r w:rsidRPr="002459D7">
        <w:t>NAB understands that the number of earth stations decreased from 4,000 in 2025 to 3,250 in 2026, and, because the revenue requirement apportioned to earth stations went up nearly 19 percent (approximately $1.5 million), the pro-rated fee for earth station licensees must inevitably rise</w:t>
      </w:r>
      <w:r>
        <w:t>.</w:t>
      </w:r>
      <w:r w:rsidRPr="002459D7">
        <w:t>”</w:t>
      </w:r>
      <w:r>
        <w:t>).</w:t>
      </w:r>
    </w:p>
  </w:footnote>
  <w:footnote w:id="84">
    <w:p w:rsidR="007B691D" w:rsidRPr="002449E2" w:rsidP="008A25FB" w14:paraId="342B5FF8" w14:textId="6FBD1226">
      <w:pPr>
        <w:pStyle w:val="FootnoteText"/>
      </w:pPr>
      <w:r w:rsidRPr="002449E2">
        <w:rPr>
          <w:rStyle w:val="FootnoteReference"/>
        </w:rPr>
        <w:footnoteRef/>
      </w:r>
      <w:r w:rsidRPr="002449E2">
        <w:t xml:space="preserve"> </w:t>
      </w:r>
      <w:r w:rsidRPr="00297D0E" w:rsidR="00446613">
        <w:rPr>
          <w:i/>
          <w:iCs/>
        </w:rPr>
        <w:t>FY 2024 Second Report and Order</w:t>
      </w:r>
      <w:r w:rsidR="00446613">
        <w:t xml:space="preserve">, 39 FCC </w:t>
      </w:r>
      <w:r w:rsidR="00446613">
        <w:t>Rcd</w:t>
      </w:r>
      <w:r w:rsidR="00446613">
        <w:t xml:space="preserve"> </w:t>
      </w:r>
      <w:r w:rsidRPr="002449E2">
        <w:t xml:space="preserve">at 10174, para. 67. </w:t>
      </w:r>
    </w:p>
  </w:footnote>
  <w:footnote w:id="85">
    <w:p w:rsidR="00471EDB" w:rsidP="008A25FB" w14:paraId="28F8DBF3" w14:textId="6D12F34F">
      <w:pPr>
        <w:pStyle w:val="FootnoteText"/>
      </w:pPr>
      <w:r>
        <w:rPr>
          <w:rStyle w:val="FootnoteReference"/>
        </w:rPr>
        <w:footnoteRef/>
      </w:r>
      <w:r>
        <w:t xml:space="preserve"> </w:t>
      </w:r>
      <w:r w:rsidR="009B6A27">
        <w:t xml:space="preserve">To the extent individual regulatees do not have an ability to pay regulatory fees, we remind them of </w:t>
      </w:r>
      <w:r w:rsidRPr="00CF11FA" w:rsidR="009B6A27">
        <w:t>existing processes to seek a waiver, reduction, or deferral of regulatory fees to mitigate the impact of regulatory fees when paying such fees would cause a hardship</w:t>
      </w:r>
      <w:r w:rsidR="009B6A27">
        <w:t>.</w:t>
      </w:r>
      <w:r w:rsidRPr="00AE0E32" w:rsidR="00AE0E32">
        <w:t xml:space="preserve"> </w:t>
      </w:r>
      <w:r w:rsidR="00AE0E32">
        <w:t xml:space="preserve"> </w:t>
      </w:r>
      <w:r w:rsidRPr="006153ED" w:rsidR="00AE0E32">
        <w:t xml:space="preserve">Section 9A(d) permits the Commission to waive, reduce, or defer payment of a regulatory fee and associated interest charges and penalties for good cause. </w:t>
      </w:r>
      <w:r w:rsidR="00AE0E32">
        <w:t xml:space="preserve"> </w:t>
      </w:r>
      <w:r w:rsidRPr="006153ED" w:rsidR="00AE0E32">
        <w:t xml:space="preserve">47 U.S.C. § 159A(d); 47 CFR § 1.1166. </w:t>
      </w:r>
      <w:r w:rsidR="00AE0E32">
        <w:t xml:space="preserve"> </w:t>
      </w:r>
      <w:r w:rsidRPr="0094570F" w:rsidR="00AE0E32">
        <w:rPr>
          <w:i/>
          <w:iCs/>
        </w:rPr>
        <w:t>See</w:t>
      </w:r>
      <w:r w:rsidR="00AE0E32">
        <w:t xml:space="preserve"> </w:t>
      </w:r>
      <w:r w:rsidRPr="00CB72AB" w:rsidR="00AE0E32">
        <w:rPr>
          <w:i/>
          <w:iCs/>
        </w:rPr>
        <w:t>FY 2019 Report and Order</w:t>
      </w:r>
      <w:r w:rsidR="00AE0E32">
        <w:t xml:space="preserve"> </w:t>
      </w:r>
      <w:r w:rsidRPr="00CB72AB" w:rsidR="00AE0E32">
        <w:t xml:space="preserve">34 FCC </w:t>
      </w:r>
      <w:r w:rsidRPr="00CB72AB" w:rsidR="00AE0E32">
        <w:t>Rcd</w:t>
      </w:r>
      <w:r w:rsidR="00AE0E32">
        <w:t xml:space="preserve"> at 7577-78</w:t>
      </w:r>
      <w:r w:rsidRPr="001B52E5" w:rsidR="00AE0E32">
        <w:t>, para</w:t>
      </w:r>
      <w:r w:rsidR="00AE0E32">
        <w:t>s</w:t>
      </w:r>
      <w:r w:rsidRPr="001B52E5" w:rsidR="00AE0E32">
        <w:t xml:space="preserve">. </w:t>
      </w:r>
      <w:r w:rsidRPr="006153ED" w:rsidR="00AE0E32">
        <w:t xml:space="preserve">49-53 </w:t>
      </w:r>
      <w:r w:rsidR="00AE0E32">
        <w:t xml:space="preserve">(providing a detailed discussion of the statutory requirement and the </w:t>
      </w:r>
      <w:r w:rsidRPr="006153ED" w:rsidR="00AE0E32">
        <w:t>information that should be submitted with the request</w:t>
      </w:r>
      <w:r w:rsidR="00AE0E32">
        <w:t>)</w:t>
      </w:r>
      <w:r w:rsidRPr="006153ED" w:rsidR="00AE0E32">
        <w:t>.</w:t>
      </w:r>
      <w:r w:rsidR="00AE0E32">
        <w:t xml:space="preserve">  </w:t>
      </w:r>
      <w:r w:rsidR="0004537A">
        <w:t>However, a</w:t>
      </w:r>
      <w:r w:rsidR="00AE0E32">
        <w:t xml:space="preserve">s the Commission has repeatedly noted, it </w:t>
      </w:r>
      <w:r w:rsidRPr="0023604D" w:rsidR="00AE0E32">
        <w:t xml:space="preserve">interprets this provision narrowly to permit only those waivers “unambiguously articulating </w:t>
      </w:r>
      <w:r w:rsidR="00AE0E32">
        <w:t>‘</w:t>
      </w:r>
      <w:r w:rsidRPr="0023604D" w:rsidR="00AE0E32">
        <w:t>extraordinary circumstances</w:t>
      </w:r>
      <w:r w:rsidR="00AE0E32">
        <w:t>’</w:t>
      </w:r>
      <w:r w:rsidRPr="0023604D" w:rsidR="00AE0E32">
        <w:t xml:space="preserve"> outweighing the public interest in recouping the cost of the Commission</w:t>
      </w:r>
      <w:r w:rsidR="00AE0E32">
        <w:t>’</w:t>
      </w:r>
      <w:r w:rsidRPr="0023604D" w:rsidR="00AE0E32">
        <w:t xml:space="preserve">s regulatory services for a particular </w:t>
      </w:r>
      <w:r w:rsidRPr="0023604D" w:rsidR="00AE0E32">
        <w:t>regulatee</w:t>
      </w:r>
      <w:r w:rsidRPr="0023604D" w:rsidR="00AE0E32">
        <w:t>.”</w:t>
      </w:r>
      <w:r w:rsidR="00AE0E32">
        <w:t xml:space="preserve">  </w:t>
      </w:r>
      <w:r w:rsidRPr="00693955" w:rsidR="00AE0E32">
        <w:rPr>
          <w:i/>
          <w:iCs/>
        </w:rPr>
        <w:t>Id</w:t>
      </w:r>
      <w:r w:rsidR="00AE0E32">
        <w:t xml:space="preserve">. (citing </w:t>
      </w:r>
      <w:r w:rsidRPr="00693955" w:rsidR="00AE0E32">
        <w:rPr>
          <w:i/>
          <w:iCs/>
        </w:rPr>
        <w:t>Implementation of Section 9 of the Communications Act, Assessment and Collection of Regulatory Fees for the 1994 Fiscal Year</w:t>
      </w:r>
      <w:r w:rsidRPr="00D96B58" w:rsidR="00AE0E32">
        <w:t xml:space="preserve">, Report and Order, 9 FCC </w:t>
      </w:r>
      <w:r w:rsidRPr="00D96B58" w:rsidR="00AE0E32">
        <w:t>Rcd</w:t>
      </w:r>
      <w:r w:rsidRPr="00D96B58" w:rsidR="00AE0E32">
        <w:t xml:space="preserve"> 5333, 5344, para. 29 (1994)</w:t>
      </w:r>
      <w:r w:rsidR="00AE0E32">
        <w:t>).</w:t>
      </w:r>
    </w:p>
  </w:footnote>
  <w:footnote w:id="86">
    <w:p w:rsidR="00343C82" w:rsidP="008A25FB" w14:paraId="1773ECFA" w14:textId="77777777">
      <w:pPr>
        <w:pStyle w:val="FootnoteText"/>
      </w:pPr>
      <w:r>
        <w:rPr>
          <w:rStyle w:val="FootnoteReference"/>
        </w:rPr>
        <w:footnoteRef/>
      </w:r>
      <w:r>
        <w:rPr>
          <w:rStyle w:val="normaltextrun"/>
        </w:rPr>
        <w:t xml:space="preserve"> </w:t>
      </w:r>
      <w:r w:rsidRPr="007E6E48">
        <w:rPr>
          <w:i/>
          <w:iCs/>
        </w:rPr>
        <w:t>See</w:t>
      </w:r>
      <w:r>
        <w:rPr>
          <w:i/>
          <w:iCs/>
        </w:rPr>
        <w:t>,</w:t>
      </w:r>
      <w:r w:rsidRPr="007E6E48">
        <w:rPr>
          <w:i/>
          <w:iCs/>
        </w:rPr>
        <w:t xml:space="preserve"> e.g.</w:t>
      </w:r>
      <w:r>
        <w:t xml:space="preserve">, </w:t>
      </w:r>
      <w:r w:rsidRPr="0042544B">
        <w:rPr>
          <w:i/>
          <w:iCs/>
        </w:rPr>
        <w:t>FY 2023 Report and Order</w:t>
      </w:r>
      <w:r>
        <w:t xml:space="preserve">, 38 FCC </w:t>
      </w:r>
      <w:r>
        <w:t>Rcd</w:t>
      </w:r>
      <w:r>
        <w:t xml:space="preserve"> at 8092-99, paras. 57-76; </w:t>
      </w:r>
      <w:r w:rsidRPr="002F55C9">
        <w:rPr>
          <w:i/>
          <w:iCs/>
        </w:rPr>
        <w:t>see also</w:t>
      </w:r>
      <w:r>
        <w:t xml:space="preserve"> </w:t>
      </w:r>
      <w:r w:rsidRPr="002639A4">
        <w:rPr>
          <w:i/>
          <w:iCs/>
        </w:rPr>
        <w:t xml:space="preserve">FY 2025 </w:t>
      </w:r>
      <w:r>
        <w:rPr>
          <w:i/>
          <w:iCs/>
        </w:rPr>
        <w:t>Report and Order</w:t>
      </w:r>
      <w:r w:rsidRPr="002F55C9">
        <w:t xml:space="preserve">, </w:t>
      </w:r>
      <w:r>
        <w:t xml:space="preserve">40 </w:t>
      </w:r>
      <w:r w:rsidRPr="00F82FDF">
        <w:t xml:space="preserve">FCC </w:t>
      </w:r>
      <w:r>
        <w:t>Rcd</w:t>
      </w:r>
      <w:r>
        <w:t xml:space="preserve"> </w:t>
      </w:r>
      <w:r w:rsidRPr="00F82FDF">
        <w:t xml:space="preserve">at </w:t>
      </w:r>
      <w:r>
        <w:t>7567-68,</w:t>
      </w:r>
      <w:r w:rsidRPr="002F55C9">
        <w:t xml:space="preserve"> para. 25.</w:t>
      </w:r>
    </w:p>
  </w:footnote>
  <w:footnote w:id="87">
    <w:p w:rsidR="001B11B9" w:rsidRPr="001B11B9" w:rsidP="008A25FB" w14:paraId="148DC97B" w14:textId="6F0E9623">
      <w:pPr>
        <w:pStyle w:val="FootnoteText"/>
      </w:pPr>
      <w:r>
        <w:rPr>
          <w:rStyle w:val="FootnoteReference"/>
        </w:rPr>
        <w:footnoteRef/>
      </w:r>
      <w:r>
        <w:t xml:space="preserve"> </w:t>
      </w:r>
      <w:r>
        <w:rPr>
          <w:i/>
          <w:iCs/>
        </w:rPr>
        <w:t xml:space="preserve">FY 2026 NPRM </w:t>
      </w:r>
      <w:r>
        <w:t xml:space="preserve">at </w:t>
      </w:r>
      <w:r w:rsidR="00F72C8E">
        <w:t>para. 30.</w:t>
      </w:r>
    </w:p>
  </w:footnote>
  <w:footnote w:id="88">
    <w:p w:rsidR="00280647" w:rsidP="008A25FB" w14:paraId="64B91EC6" w14:textId="77777777">
      <w:pPr>
        <w:pStyle w:val="FootnoteText"/>
      </w:pPr>
      <w:r>
        <w:rPr>
          <w:rStyle w:val="FootnoteReference"/>
        </w:rPr>
        <w:footnoteRef/>
      </w:r>
      <w:r>
        <w:t xml:space="preserve"> </w:t>
      </w:r>
      <w:r w:rsidRPr="005C6A24">
        <w:rPr>
          <w:i/>
          <w:iCs/>
        </w:rPr>
        <w:t>See</w:t>
      </w:r>
      <w:r>
        <w:rPr>
          <w:i/>
          <w:iCs/>
        </w:rPr>
        <w:t>,</w:t>
      </w:r>
      <w:r w:rsidRPr="005C6A24">
        <w:rPr>
          <w:i/>
          <w:iCs/>
        </w:rPr>
        <w:t xml:space="preserve"> e.g.</w:t>
      </w:r>
      <w:r>
        <w:t xml:space="preserve">, </w:t>
      </w:r>
      <w:r w:rsidRPr="002639A4">
        <w:rPr>
          <w:i/>
          <w:iCs/>
        </w:rPr>
        <w:t xml:space="preserve">FY 2025 </w:t>
      </w:r>
      <w:r>
        <w:rPr>
          <w:i/>
          <w:iCs/>
        </w:rPr>
        <w:t>Report and Order</w:t>
      </w:r>
      <w:r w:rsidRPr="00F82FDF">
        <w:t xml:space="preserve">, </w:t>
      </w:r>
      <w:r>
        <w:t xml:space="preserve">40 </w:t>
      </w:r>
      <w:r w:rsidRPr="00F82FDF">
        <w:t>FCC</w:t>
      </w:r>
      <w:r>
        <w:t xml:space="preserve"> </w:t>
      </w:r>
      <w:r>
        <w:t>Rcd</w:t>
      </w:r>
      <w:r>
        <w:t xml:space="preserve"> at 7575-84, paras. 44-68.</w:t>
      </w:r>
    </w:p>
  </w:footnote>
  <w:footnote w:id="89">
    <w:p w:rsidR="008808C4" w:rsidP="008A25FB" w14:paraId="44BFD9CB" w14:textId="77777777">
      <w:pPr>
        <w:pStyle w:val="FootnoteText"/>
      </w:pPr>
      <w:r>
        <w:rPr>
          <w:rStyle w:val="FootnoteReference"/>
        </w:rPr>
        <w:footnoteRef/>
      </w:r>
      <w:r>
        <w:t xml:space="preserve"> </w:t>
      </w:r>
      <w:r>
        <w:rPr>
          <w:i/>
          <w:iCs/>
        </w:rPr>
        <w:t>Id</w:t>
      </w:r>
      <w:r>
        <w:t xml:space="preserve">.; </w:t>
      </w:r>
      <w:r w:rsidRPr="0042544B">
        <w:rPr>
          <w:i/>
          <w:iCs/>
        </w:rPr>
        <w:t>FY 2023 Report and Order</w:t>
      </w:r>
      <w:r>
        <w:t xml:space="preserve">, 38 FCC </w:t>
      </w:r>
      <w:r>
        <w:t>Rcd</w:t>
      </w:r>
      <w:r>
        <w:t xml:space="preserve"> at 8081, para. 22.</w:t>
      </w:r>
    </w:p>
  </w:footnote>
  <w:footnote w:id="90">
    <w:p w:rsidR="00873500" w:rsidP="008A25FB" w14:paraId="3E327CB9" w14:textId="77777777">
      <w:pPr>
        <w:pStyle w:val="FootnoteText"/>
      </w:pPr>
      <w:r>
        <w:rPr>
          <w:rStyle w:val="FootnoteReference"/>
        </w:rPr>
        <w:footnoteRef/>
      </w:r>
      <w:r>
        <w:t xml:space="preserve"> NAB Comments at 4.  </w:t>
      </w:r>
    </w:p>
  </w:footnote>
  <w:footnote w:id="91">
    <w:p w:rsidR="00F91895" w:rsidRPr="00F91895" w:rsidP="008A25FB" w14:paraId="1B6EA4FC" w14:textId="711884F1">
      <w:pPr>
        <w:pStyle w:val="FootnoteText"/>
      </w:pPr>
      <w:r>
        <w:rPr>
          <w:rStyle w:val="FootnoteReference"/>
        </w:rPr>
        <w:footnoteRef/>
      </w:r>
      <w:r>
        <w:t xml:space="preserve"> </w:t>
      </w:r>
      <w:r>
        <w:rPr>
          <w:i/>
          <w:iCs/>
        </w:rPr>
        <w:t>Id.</w:t>
      </w:r>
    </w:p>
  </w:footnote>
  <w:footnote w:id="92">
    <w:p w:rsidR="00055E1A" w:rsidP="008A25FB" w14:paraId="29D9D924" w14:textId="0788CD12">
      <w:pPr>
        <w:pStyle w:val="FootnoteText"/>
      </w:pPr>
      <w:r>
        <w:rPr>
          <w:rStyle w:val="FootnoteReference"/>
        </w:rPr>
        <w:footnoteRef/>
      </w:r>
      <w:r>
        <w:t xml:space="preserve"> </w:t>
      </w:r>
      <w:r w:rsidRPr="00B82101">
        <w:rPr>
          <w:i/>
          <w:iCs/>
        </w:rPr>
        <w:t>See supra</w:t>
      </w:r>
      <w:r>
        <w:t xml:space="preserve"> note 17.  </w:t>
      </w:r>
    </w:p>
  </w:footnote>
  <w:footnote w:id="93">
    <w:p w:rsidR="00B04CF9" w:rsidP="008A25FB" w14:paraId="76043689" w14:textId="21B4D32E">
      <w:pPr>
        <w:pStyle w:val="FootnoteText"/>
      </w:pPr>
      <w:r>
        <w:rPr>
          <w:rStyle w:val="FootnoteReference"/>
        </w:rPr>
        <w:footnoteRef/>
      </w:r>
      <w:r>
        <w:t xml:space="preserve"> NAB Comments at </w:t>
      </w:r>
      <w:r w:rsidR="001F620A">
        <w:t>4</w:t>
      </w:r>
      <w:r>
        <w:t>.</w:t>
      </w:r>
      <w:r w:rsidR="003F4FCB">
        <w:t xml:space="preserve">  </w:t>
      </w:r>
    </w:p>
  </w:footnote>
  <w:footnote w:id="94">
    <w:p w:rsidR="00F267DA" w:rsidP="008A25FB" w14:paraId="63038042" w14:textId="0BC589EE">
      <w:pPr>
        <w:pStyle w:val="FootnoteText"/>
      </w:pPr>
      <w:r>
        <w:rPr>
          <w:rStyle w:val="FootnoteReference"/>
        </w:rPr>
        <w:footnoteRef/>
      </w:r>
      <w:r>
        <w:t xml:space="preserve"> </w:t>
      </w:r>
      <w:r w:rsidR="00945BEB">
        <w:rPr>
          <w:i/>
          <w:iCs/>
        </w:rPr>
        <w:t>See</w:t>
      </w:r>
      <w:r>
        <w:rPr>
          <w:i/>
        </w:rPr>
        <w:t xml:space="preserve"> </w:t>
      </w:r>
      <w:r w:rsidRPr="00E27AB3" w:rsidR="00B85CDA">
        <w:rPr>
          <w:i/>
          <w:iCs/>
        </w:rPr>
        <w:t>FY 2022 Report and Order</w:t>
      </w:r>
      <w:r w:rsidR="00B85CDA">
        <w:t xml:space="preserve">, </w:t>
      </w:r>
      <w:r w:rsidR="004B45DD">
        <w:t xml:space="preserve">37 FCC </w:t>
      </w:r>
      <w:r w:rsidR="004B45DD">
        <w:t>Rcd</w:t>
      </w:r>
      <w:r w:rsidR="004B45DD">
        <w:t xml:space="preserve"> at </w:t>
      </w:r>
      <w:r w:rsidR="007319D8">
        <w:t>1</w:t>
      </w:r>
      <w:r w:rsidR="008B7490">
        <w:t>087</w:t>
      </w:r>
      <w:r w:rsidR="00F17A39">
        <w:t>2</w:t>
      </w:r>
      <w:r w:rsidR="008B7490">
        <w:t>-7</w:t>
      </w:r>
      <w:r w:rsidR="00F17A39">
        <w:t>3</w:t>
      </w:r>
      <w:r w:rsidR="004B45DD">
        <w:t>, para.</w:t>
      </w:r>
      <w:r w:rsidR="00E5741F">
        <w:t xml:space="preserve"> 52</w:t>
      </w:r>
      <w:r w:rsidR="004B45DD">
        <w:t>.</w:t>
      </w:r>
    </w:p>
  </w:footnote>
  <w:footnote w:id="95">
    <w:p w:rsidR="00CE36B1" w:rsidRPr="00CE36B1" w:rsidP="008A25FB" w14:paraId="575A00DF" w14:textId="72F997F0">
      <w:pPr>
        <w:pStyle w:val="FootnoteText"/>
      </w:pPr>
      <w:r>
        <w:rPr>
          <w:rStyle w:val="FootnoteReference"/>
        </w:rPr>
        <w:footnoteRef/>
      </w:r>
      <w:r>
        <w:t xml:space="preserve"> </w:t>
      </w:r>
      <w:r w:rsidR="004732AD">
        <w:t xml:space="preserve">NAB Comments </w:t>
      </w:r>
      <w:r>
        <w:t>at 5.</w:t>
      </w:r>
    </w:p>
  </w:footnote>
  <w:footnote w:id="96">
    <w:p w:rsidR="008A6812" w:rsidP="008A25FB" w14:paraId="0D8AFFF2" w14:textId="7BC5DDAF">
      <w:pPr>
        <w:pStyle w:val="FootnoteText"/>
      </w:pPr>
      <w:r>
        <w:rPr>
          <w:rStyle w:val="FootnoteReference"/>
        </w:rPr>
        <w:footnoteRef/>
      </w:r>
      <w:r>
        <w:t xml:space="preserve"> </w:t>
      </w:r>
      <w:r w:rsidR="004732AD">
        <w:rPr>
          <w:i/>
          <w:iCs/>
        </w:rPr>
        <w:t>Id.</w:t>
      </w:r>
      <w:r w:rsidR="004732AD">
        <w:t xml:space="preserve"> </w:t>
      </w:r>
    </w:p>
  </w:footnote>
  <w:footnote w:id="97">
    <w:p w:rsidR="00E147BE" w:rsidP="008A25FB" w14:paraId="761D4691" w14:textId="4AC36641">
      <w:pPr>
        <w:pStyle w:val="FootnoteText"/>
      </w:pPr>
      <w:r>
        <w:rPr>
          <w:rStyle w:val="FootnoteReference"/>
        </w:rPr>
        <w:footnoteRef/>
      </w:r>
      <w:r w:rsidR="005E6312">
        <w:t xml:space="preserve">  </w:t>
      </w:r>
      <w:r w:rsidRPr="008C61F8" w:rsidR="005E6312">
        <w:rPr>
          <w:i/>
          <w:iCs/>
        </w:rPr>
        <w:t>See</w:t>
      </w:r>
      <w:r w:rsidR="005E6312">
        <w:t xml:space="preserve"> </w:t>
      </w:r>
      <w:r w:rsidR="005E6312">
        <w:rPr>
          <w:i/>
          <w:iCs/>
        </w:rPr>
        <w:t>FY 2026 NPRM</w:t>
      </w:r>
      <w:r w:rsidR="005E6312">
        <w:t xml:space="preserve"> at para. 30.</w:t>
      </w:r>
    </w:p>
  </w:footnote>
  <w:footnote w:id="98">
    <w:p w:rsidR="003C2596" w:rsidP="008A25FB" w14:paraId="24B2D8D5" w14:textId="711F5962">
      <w:pPr>
        <w:pStyle w:val="FootnoteText"/>
      </w:pPr>
      <w:r>
        <w:rPr>
          <w:rStyle w:val="FootnoteReference"/>
        </w:rPr>
        <w:footnoteRef/>
      </w:r>
      <w:r>
        <w:t xml:space="preserve"> </w:t>
      </w:r>
      <w:r w:rsidRPr="00E27AB3" w:rsidR="006F6E2B">
        <w:rPr>
          <w:i/>
          <w:iCs/>
        </w:rPr>
        <w:t>Compare</w:t>
      </w:r>
      <w:r>
        <w:t xml:space="preserve"> State Broadcasters Associations Reply at </w:t>
      </w:r>
      <w:r w:rsidR="00B52952">
        <w:t>9-10</w:t>
      </w:r>
      <w:r w:rsidR="006F6E2B">
        <w:t xml:space="preserve"> </w:t>
      </w:r>
      <w:r w:rsidR="006F6E2B">
        <w:rPr>
          <w:i/>
          <w:iCs/>
        </w:rPr>
        <w:t xml:space="preserve">with </w:t>
      </w:r>
      <w:r w:rsidRPr="00E27AB3" w:rsidR="006F6E2B">
        <w:rPr>
          <w:i/>
          <w:iCs/>
        </w:rPr>
        <w:t>id</w:t>
      </w:r>
      <w:r w:rsidR="006F6E2B">
        <w:t>.</w:t>
      </w:r>
      <w:r>
        <w:t xml:space="preserve"> at 13.</w:t>
      </w:r>
    </w:p>
  </w:footnote>
  <w:footnote w:id="99">
    <w:p w:rsidR="00FC4E1D" w:rsidP="008A25FB" w14:paraId="20B8B607" w14:textId="5D425227">
      <w:pPr>
        <w:pStyle w:val="FootnoteText"/>
      </w:pPr>
      <w:r>
        <w:rPr>
          <w:rStyle w:val="FootnoteReference"/>
        </w:rPr>
        <w:footnoteRef/>
      </w:r>
      <w:r>
        <w:t xml:space="preserve"> </w:t>
      </w:r>
      <w:r w:rsidR="006F6E2B">
        <w:rPr>
          <w:i/>
          <w:iCs/>
        </w:rPr>
        <w:t>Id</w:t>
      </w:r>
      <w:r w:rsidR="003C2596">
        <w:t xml:space="preserve">. </w:t>
      </w:r>
      <w:r w:rsidR="00255BA3">
        <w:t>at 13.</w:t>
      </w:r>
    </w:p>
  </w:footnote>
  <w:footnote w:id="100">
    <w:p w:rsidR="002668CA" w:rsidP="008A25FB" w14:paraId="112B8482" w14:textId="30B602AD">
      <w:pPr>
        <w:pStyle w:val="FootnoteText"/>
      </w:pPr>
      <w:r>
        <w:rPr>
          <w:rStyle w:val="FootnoteReference"/>
        </w:rPr>
        <w:footnoteRef/>
      </w:r>
      <w:r>
        <w:t xml:space="preserve"> </w:t>
      </w:r>
      <w:r w:rsidR="006F6E2B">
        <w:rPr>
          <w:i/>
          <w:iCs/>
        </w:rPr>
        <w:t>Id.</w:t>
      </w:r>
      <w:r>
        <w:t xml:space="preserve"> at 9-10.</w:t>
      </w:r>
    </w:p>
  </w:footnote>
  <w:footnote w:id="101">
    <w:p w:rsidR="00463CCC" w:rsidRPr="00470095" w:rsidP="008A25FB" w14:paraId="14FBAE48" w14:textId="69ACB2E3">
      <w:pPr>
        <w:pStyle w:val="FootnoteText"/>
      </w:pPr>
      <w:r>
        <w:rPr>
          <w:rStyle w:val="FootnoteReference"/>
        </w:rPr>
        <w:footnoteRef/>
      </w:r>
      <w:r>
        <w:t xml:space="preserve"> </w:t>
      </w:r>
      <w:r w:rsidR="00470095">
        <w:rPr>
          <w:i/>
          <w:iCs/>
        </w:rPr>
        <w:t xml:space="preserve">See </w:t>
      </w:r>
      <w:r w:rsidR="00470095">
        <w:t xml:space="preserve">47 CFR §§ </w:t>
      </w:r>
      <w:r w:rsidR="00597086">
        <w:t>0.201</w:t>
      </w:r>
      <w:r w:rsidR="00520F1C">
        <w:t>–</w:t>
      </w:r>
      <w:r w:rsidR="00597086">
        <w:t>0.392.</w:t>
      </w:r>
    </w:p>
  </w:footnote>
  <w:footnote w:id="102">
    <w:p w:rsidR="00463CCC" w:rsidP="008A25FB" w14:paraId="1659C611" w14:textId="3764CC95">
      <w:pPr>
        <w:pStyle w:val="FootnoteText"/>
      </w:pPr>
      <w:r>
        <w:rPr>
          <w:rStyle w:val="FootnoteReference"/>
        </w:rPr>
        <w:footnoteRef/>
      </w:r>
      <w:r>
        <w:t xml:space="preserve"> </w:t>
      </w:r>
      <w:r w:rsidRPr="008C61F8" w:rsidR="000C255F">
        <w:rPr>
          <w:i/>
          <w:iCs/>
        </w:rPr>
        <w:t>See</w:t>
      </w:r>
      <w:r w:rsidR="00824C14">
        <w:rPr>
          <w:i/>
          <w:iCs/>
        </w:rPr>
        <w:t>,</w:t>
      </w:r>
      <w:r w:rsidRPr="008C61F8" w:rsidR="000C255F">
        <w:rPr>
          <w:i/>
          <w:iCs/>
        </w:rPr>
        <w:t xml:space="preserve"> e.g.</w:t>
      </w:r>
      <w:r w:rsidRPr="0051095C" w:rsidR="000C255F">
        <w:t>,</w:t>
      </w:r>
      <w:r w:rsidRPr="008C61F8" w:rsidR="000C255F">
        <w:rPr>
          <w:i/>
          <w:iCs/>
        </w:rPr>
        <w:t xml:space="preserve"> 2024 Communications Marketplace Report</w:t>
      </w:r>
      <w:r w:rsidR="000C255F">
        <w:t xml:space="preserve">, </w:t>
      </w:r>
      <w:r w:rsidRPr="00E531F8" w:rsidR="00E531F8">
        <w:t>GN Docket No. 24-119</w:t>
      </w:r>
      <w:r w:rsidR="00E531F8">
        <w:t xml:space="preserve">, </w:t>
      </w:r>
      <w:r w:rsidR="000C255F">
        <w:t xml:space="preserve">39 FCC </w:t>
      </w:r>
      <w:r w:rsidR="000C255F">
        <w:t>Rcd</w:t>
      </w:r>
      <w:r w:rsidR="000C255F">
        <w:t xml:space="preserve"> 14116 (2024).</w:t>
      </w:r>
    </w:p>
  </w:footnote>
  <w:footnote w:id="103">
    <w:p w:rsidR="0097692B" w:rsidRPr="00FE68B5" w:rsidP="008A25FB" w14:paraId="72E95251" w14:textId="436E412D">
      <w:pPr>
        <w:pStyle w:val="FootnoteText"/>
      </w:pPr>
      <w:r>
        <w:rPr>
          <w:rStyle w:val="FootnoteReference"/>
        </w:rPr>
        <w:footnoteRef/>
      </w:r>
      <w:r>
        <w:t xml:space="preserve"> For the same reasons, we dismiss the State Broadcasters Associations’ characterization that our reallocations are merely “baseline” because they have not undergone dramatic shifts over the last several years, as well as their suggestion that further scrutiny by commenters could reveal that additional reallocations should be made.  State Broadcasters Associations Reply at 3</w:t>
      </w:r>
      <w:r w:rsidR="00833898">
        <w:t>,</w:t>
      </w:r>
      <w:r>
        <w:t xml:space="preserve"> 11.  To the contrary, we conclude from the fact that our FTE reallocations are not prone to large fluctuations that the Commission’s methodology is serving its intended purpose.  As the Commission has explained, “fluctuations in the expectations associated with assessing regulatory fees would be difficult </w:t>
      </w:r>
      <w:r w:rsidRPr="00FE68B5">
        <w:t xml:space="preserve">for both fee payors as well as the Commission.”  </w:t>
      </w:r>
      <w:r w:rsidRPr="00FE68B5">
        <w:rPr>
          <w:i/>
          <w:iCs/>
        </w:rPr>
        <w:t>See</w:t>
      </w:r>
      <w:r w:rsidRPr="00FE68B5">
        <w:rPr>
          <w:i/>
        </w:rPr>
        <w:t>,</w:t>
      </w:r>
      <w:r w:rsidRPr="00FE68B5">
        <w:rPr>
          <w:i/>
          <w:iCs/>
        </w:rPr>
        <w:t xml:space="preserve"> e.g.</w:t>
      </w:r>
      <w:r w:rsidRPr="00FE68B5">
        <w:t xml:space="preserve">, </w:t>
      </w:r>
      <w:r w:rsidRPr="00FE68B5">
        <w:rPr>
          <w:i/>
          <w:iCs/>
        </w:rPr>
        <w:t>FY 2025 Report and Order</w:t>
      </w:r>
      <w:r w:rsidRPr="00FE68B5">
        <w:t xml:space="preserve">, 40 FCC </w:t>
      </w:r>
      <w:r w:rsidRPr="00FE68B5">
        <w:t>Rcd</w:t>
      </w:r>
      <w:r w:rsidRPr="00FE68B5">
        <w:t xml:space="preserve"> at 7572, para. 38.  </w:t>
      </w:r>
    </w:p>
  </w:footnote>
  <w:footnote w:id="104">
    <w:p w:rsidR="00177A5F" w:rsidP="008A25FB" w14:paraId="1328E052" w14:textId="3109348A">
      <w:pPr>
        <w:pStyle w:val="FootnoteText"/>
      </w:pPr>
      <w:r w:rsidRPr="00FE68B5">
        <w:rPr>
          <w:rStyle w:val="FootnoteReference"/>
        </w:rPr>
        <w:footnoteRef/>
      </w:r>
      <w:r w:rsidRPr="00FE68B5">
        <w:t xml:space="preserve"> </w:t>
      </w:r>
      <w:r w:rsidRPr="00FE68B5">
        <w:rPr>
          <w:i/>
          <w:iCs/>
        </w:rPr>
        <w:t>See supra</w:t>
      </w:r>
      <w:r w:rsidRPr="00FE68B5">
        <w:t xml:space="preserve"> para</w:t>
      </w:r>
      <w:r w:rsidRPr="00FE68B5" w:rsidR="00F176FC">
        <w:t>.</w:t>
      </w:r>
      <w:r w:rsidRPr="00FE68B5">
        <w:t xml:space="preserve"> </w:t>
      </w:r>
      <w:r w:rsidRPr="0051095C" w:rsidR="00FE68B5">
        <w:t>2</w:t>
      </w:r>
      <w:r w:rsidRPr="00FE68B5" w:rsidR="00FE68B5">
        <w:t>3</w:t>
      </w:r>
      <w:r w:rsidRPr="00FE68B5">
        <w:t>.</w:t>
      </w:r>
      <w:r>
        <w:t xml:space="preserve">  </w:t>
      </w:r>
    </w:p>
  </w:footnote>
  <w:footnote w:id="105">
    <w:p w:rsidR="006548CB" w:rsidP="008A25FB" w14:paraId="315DB0CD" w14:textId="5F1C864A">
      <w:pPr>
        <w:pStyle w:val="FootnoteText"/>
      </w:pPr>
      <w:r>
        <w:rPr>
          <w:rStyle w:val="FootnoteReference"/>
        </w:rPr>
        <w:footnoteRef/>
      </w:r>
      <w:r>
        <w:t xml:space="preserve"> </w:t>
      </w:r>
      <w:r w:rsidRPr="00896478" w:rsidR="00CB15D4">
        <w:rPr>
          <w:i/>
          <w:iCs/>
        </w:rPr>
        <w:t xml:space="preserve">See </w:t>
      </w:r>
      <w:r w:rsidRPr="00FE68B5" w:rsidR="00CB15D4">
        <w:rPr>
          <w:i/>
          <w:iCs/>
        </w:rPr>
        <w:t>supra</w:t>
      </w:r>
      <w:r w:rsidRPr="00FE68B5" w:rsidR="00CB15D4">
        <w:t xml:space="preserve"> </w:t>
      </w:r>
      <w:r w:rsidRPr="0051095C" w:rsidR="00CB15D4">
        <w:t>note 37</w:t>
      </w:r>
      <w:r w:rsidRPr="00FE68B5" w:rsidR="00CB15D4">
        <w:t>.</w:t>
      </w:r>
      <w:r w:rsidR="00CB15D4">
        <w:t xml:space="preserve"> </w:t>
      </w:r>
      <w:r w:rsidR="00195B19">
        <w:t xml:space="preserve"> Instead, we </w:t>
      </w:r>
      <w:r w:rsidRPr="009313B6" w:rsidR="00195B19">
        <w:t>continue to find</w:t>
      </w:r>
      <w:r w:rsidRPr="00B95CC3" w:rsidR="00195B19">
        <w:rPr>
          <w:rStyle w:val="normaltextrun"/>
        </w:rPr>
        <w:t xml:space="preserve"> </w:t>
      </w:r>
      <w:r w:rsidR="00195B19">
        <w:rPr>
          <w:rStyle w:val="normaltextrun"/>
        </w:rPr>
        <w:t xml:space="preserve">that consistent with section 9 of the Act, our annual review of the work of FTEs is not </w:t>
      </w:r>
      <w:r w:rsidR="00195B19">
        <w:rPr>
          <w:rStyle w:val="normaltextrun"/>
        </w:rPr>
        <w:t xml:space="preserve">a proceeding-by-proceeding examination of the Commission’s fluctuating workloads or </w:t>
      </w:r>
      <w:r w:rsidR="00195B19">
        <w:rPr>
          <w:rStyle w:val="normaltextrun"/>
        </w:rPr>
        <w:t>based on a</w:t>
      </w:r>
      <w:r w:rsidRPr="009313B6" w:rsidR="00195B19">
        <w:t xml:space="preserve"> precise allocation of specific employees </w:t>
      </w:r>
      <w:r w:rsidR="00EC0F94">
        <w:t>that have</w:t>
      </w:r>
      <w:r w:rsidRPr="009313B6" w:rsidR="00195B19">
        <w:t xml:space="preserve"> </w:t>
      </w:r>
      <w:r w:rsidR="00BB2ACD">
        <w:t xml:space="preserve">fluctuating </w:t>
      </w:r>
      <w:r w:rsidRPr="009313B6" w:rsidR="00195B19">
        <w:t xml:space="preserve">work assignments </w:t>
      </w:r>
      <w:r w:rsidR="002D52C8">
        <w:t>throughout</w:t>
      </w:r>
      <w:r w:rsidR="00CA2242">
        <w:t xml:space="preserve"> the</w:t>
      </w:r>
      <w:r w:rsidRPr="009313B6" w:rsidR="002D52C8">
        <w:t xml:space="preserve"> </w:t>
      </w:r>
      <w:r w:rsidRPr="009313B6" w:rsidR="00195B19">
        <w:t>year</w:t>
      </w:r>
      <w:r w:rsidR="00195B19">
        <w:t>,</w:t>
      </w:r>
      <w:r w:rsidRPr="009313B6" w:rsidR="00195B19">
        <w:t xml:space="preserve"> </w:t>
      </w:r>
      <w:r w:rsidR="00195B19">
        <w:t>but rather</w:t>
      </w:r>
      <w:r w:rsidRPr="009313B6" w:rsidR="00195B19">
        <w:t xml:space="preserve"> on a </w:t>
      </w:r>
      <w:r w:rsidR="00195B19">
        <w:t>“</w:t>
      </w:r>
      <w:r w:rsidRPr="009313B6" w:rsidR="00195B19">
        <w:t>higher-level approach</w:t>
      </w:r>
      <w:r w:rsidR="00195B19">
        <w:t>”</w:t>
      </w:r>
      <w:r w:rsidR="00BD3A61">
        <w:t xml:space="preserve"> </w:t>
      </w:r>
      <w:r w:rsidR="00BD3A61">
        <w:rPr>
          <w:rStyle w:val="normaltextrun"/>
        </w:rPr>
        <w:t xml:space="preserve">to determine whether there is measurable work that can be attributed to a specific category of existing fee payors.  </w:t>
      </w:r>
      <w:r w:rsidRPr="663D572A" w:rsidR="00BD3A61">
        <w:rPr>
          <w:i/>
          <w:iCs/>
        </w:rPr>
        <w:t xml:space="preserve">FY 2023 </w:t>
      </w:r>
      <w:r w:rsidR="00BD3A61">
        <w:rPr>
          <w:i/>
          <w:iCs/>
        </w:rPr>
        <w:t>Report and Order</w:t>
      </w:r>
      <w:r w:rsidR="00BD3A61">
        <w:t xml:space="preserve">, 38 FCC </w:t>
      </w:r>
      <w:r w:rsidR="00BD3A61">
        <w:t>Rcd</w:t>
      </w:r>
      <w:r w:rsidR="00BD3A61">
        <w:t xml:space="preserve"> at 8078, para. 14 </w:t>
      </w:r>
      <w:r w:rsidR="00DC7801">
        <w:t>(</w:t>
      </w:r>
      <w:r w:rsidRPr="008C61F8" w:rsidR="00BD3A61">
        <w:t>citing</w:t>
      </w:r>
      <w:r w:rsidR="00BD3A61">
        <w:t xml:space="preserve"> </w:t>
      </w:r>
      <w:r w:rsidRPr="663D572A" w:rsidR="00BD3A61">
        <w:rPr>
          <w:i/>
          <w:iCs/>
        </w:rPr>
        <w:t>FY 2022 Report and Order</w:t>
      </w:r>
      <w:r w:rsidRPr="663D572A" w:rsidR="00BD3A61">
        <w:t xml:space="preserve"> </w:t>
      </w:r>
      <w:r w:rsidR="00BD3A61">
        <w:t xml:space="preserve">37 FCC </w:t>
      </w:r>
      <w:r w:rsidR="00BD3A61">
        <w:t>Rcd</w:t>
      </w:r>
      <w:r w:rsidR="00BD3A61">
        <w:t xml:space="preserve"> </w:t>
      </w:r>
      <w:r w:rsidRPr="663D572A" w:rsidR="00BD3A61">
        <w:t xml:space="preserve">at </w:t>
      </w:r>
      <w:r w:rsidR="00BD3A61">
        <w:t xml:space="preserve">10853, </w:t>
      </w:r>
      <w:r w:rsidRPr="663D572A" w:rsidR="00BD3A61">
        <w:t>para. 15</w:t>
      </w:r>
      <w:r w:rsidR="00DC7801">
        <w:t>)</w:t>
      </w:r>
      <w:r w:rsidRPr="663D572A" w:rsidR="00BD3A61">
        <w:t>.</w:t>
      </w:r>
    </w:p>
  </w:footnote>
  <w:footnote w:id="106">
    <w:p w:rsidR="002E69D5" w:rsidP="008A25FB" w14:paraId="768ACFAB" w14:textId="3A7706B8">
      <w:pPr>
        <w:pStyle w:val="FootnoteText"/>
      </w:pPr>
      <w:r>
        <w:rPr>
          <w:rStyle w:val="FootnoteReference"/>
        </w:rPr>
        <w:footnoteRef/>
      </w:r>
      <w:r>
        <w:t xml:space="preserve"> </w:t>
      </w:r>
      <w:r w:rsidR="00EC093A">
        <w:t>Notably, even</w:t>
      </w:r>
      <w:r w:rsidR="00FC5C76">
        <w:t xml:space="preserve"> the reallocation, by itself, provide</w:t>
      </w:r>
      <w:r w:rsidR="00EC093A">
        <w:t>s</w:t>
      </w:r>
      <w:r w:rsidR="00FC5C76">
        <w:t xml:space="preserve"> insight into the type of measurable work being done on behalf of fee payors.  Commenters could therefore reasonably identify anomalies if, for example, a large number of FTEs were being reallocated to a core bureau that had been notably less active during the fiscal year.</w:t>
      </w:r>
      <w:r w:rsidR="00D44FB8">
        <w:t xml:space="preserve">  </w:t>
      </w:r>
      <w:r w:rsidRPr="000B7A8A" w:rsidR="00D44FB8">
        <w:rPr>
          <w:i/>
          <w:iCs/>
        </w:rPr>
        <w:t>See, e.g.</w:t>
      </w:r>
      <w:r w:rsidR="00D44FB8">
        <w:t xml:space="preserve">, </w:t>
      </w:r>
      <w:r w:rsidRPr="663D572A" w:rsidR="00D44FB8">
        <w:rPr>
          <w:i/>
          <w:iCs/>
        </w:rPr>
        <w:t xml:space="preserve">FY 2023 </w:t>
      </w:r>
      <w:r w:rsidR="00D44FB8">
        <w:rPr>
          <w:i/>
          <w:iCs/>
        </w:rPr>
        <w:t>Report and Order</w:t>
      </w:r>
      <w:r w:rsidR="00D44FB8">
        <w:t xml:space="preserve">, 38 FCC </w:t>
      </w:r>
      <w:r w:rsidR="00D44FB8">
        <w:t>Rcd</w:t>
      </w:r>
      <w:r w:rsidR="00D44FB8">
        <w:t xml:space="preserve"> at 8080-81, para. 21; </w:t>
      </w:r>
      <w:r w:rsidRPr="00104DCD" w:rsidR="00D44FB8">
        <w:rPr>
          <w:i/>
          <w:iCs/>
        </w:rPr>
        <w:t xml:space="preserve">FY 2024 </w:t>
      </w:r>
      <w:r w:rsidR="00D44FB8">
        <w:rPr>
          <w:i/>
          <w:iCs/>
        </w:rPr>
        <w:t xml:space="preserve">Second </w:t>
      </w:r>
      <w:r w:rsidRPr="00104DCD" w:rsidR="00D44FB8">
        <w:rPr>
          <w:i/>
          <w:iCs/>
        </w:rPr>
        <w:t>Report and Order</w:t>
      </w:r>
      <w:r w:rsidR="00D44FB8">
        <w:t xml:space="preserve">, 39 FCC </w:t>
      </w:r>
      <w:r w:rsidR="00D44FB8">
        <w:t>Rcd</w:t>
      </w:r>
      <w:r w:rsidR="00D44FB8">
        <w:t xml:space="preserve"> at 10151-52, paras. 14-16.  </w:t>
      </w:r>
    </w:p>
  </w:footnote>
  <w:footnote w:id="107">
    <w:p w:rsidR="001A11DC" w:rsidP="008A25FB" w14:paraId="1A19E5E9" w14:textId="1A72E63A">
      <w:pPr>
        <w:pStyle w:val="FootnoteText"/>
      </w:pPr>
      <w:r>
        <w:rPr>
          <w:rStyle w:val="FootnoteReference"/>
        </w:rPr>
        <w:footnoteRef/>
      </w:r>
      <w:r>
        <w:t xml:space="preserve"> </w:t>
      </w:r>
      <w:r w:rsidRPr="663D572A" w:rsidR="002D52C8">
        <w:rPr>
          <w:i/>
          <w:iCs/>
        </w:rPr>
        <w:t xml:space="preserve">FY 2023 </w:t>
      </w:r>
      <w:r w:rsidR="002D52C8">
        <w:rPr>
          <w:i/>
          <w:iCs/>
        </w:rPr>
        <w:t>Report and Order</w:t>
      </w:r>
      <w:r w:rsidR="002D52C8">
        <w:t xml:space="preserve">, 38 FCC </w:t>
      </w:r>
      <w:r w:rsidR="002D52C8">
        <w:t>Rcd</w:t>
      </w:r>
      <w:r w:rsidR="002D52C8">
        <w:t xml:space="preserve"> at</w:t>
      </w:r>
      <w:r w:rsidR="00783B57">
        <w:t xml:space="preserve"> 8080-81, para. 21.</w:t>
      </w:r>
    </w:p>
  </w:footnote>
  <w:footnote w:id="108">
    <w:p w:rsidR="003C42D7" w:rsidP="008A25FB" w14:paraId="66871B20" w14:textId="742525DE">
      <w:pPr>
        <w:pStyle w:val="FootnoteText"/>
      </w:pPr>
      <w:r>
        <w:rPr>
          <w:rStyle w:val="FootnoteReference"/>
        </w:rPr>
        <w:footnoteRef/>
      </w:r>
      <w:r>
        <w:t xml:space="preserve"> </w:t>
      </w:r>
      <w:r w:rsidRPr="00463828" w:rsidR="00C23E9A">
        <w:rPr>
          <w:i/>
          <w:iCs/>
        </w:rPr>
        <w:t>FY 2022 Report and Order</w:t>
      </w:r>
      <w:r w:rsidR="00C23E9A">
        <w:t xml:space="preserve">, 37 FCC </w:t>
      </w:r>
      <w:r w:rsidR="00C23E9A">
        <w:t>Rcd</w:t>
      </w:r>
      <w:r w:rsidR="00C23E9A">
        <w:t xml:space="preserve"> at 10854, para. 17</w:t>
      </w:r>
    </w:p>
  </w:footnote>
  <w:footnote w:id="109">
    <w:p w:rsidR="00D71A1A" w:rsidRPr="009313B6" w:rsidP="008A25FB" w14:paraId="27D0985A" w14:textId="3B6AED93">
      <w:pPr>
        <w:pStyle w:val="FootnoteText"/>
      </w:pPr>
      <w:r w:rsidRPr="009313B6">
        <w:rPr>
          <w:rStyle w:val="FootnoteReference"/>
        </w:rPr>
        <w:footnoteRef/>
      </w:r>
      <w:r w:rsidRPr="009313B6">
        <w:t xml:space="preserve"> </w:t>
      </w:r>
      <w:r w:rsidRPr="00896478" w:rsidR="00C23E9A">
        <w:rPr>
          <w:i/>
          <w:iCs/>
        </w:rPr>
        <w:t>Id</w:t>
      </w:r>
      <w:r w:rsidR="00C23E9A">
        <w:t>.</w:t>
      </w:r>
      <w:r w:rsidR="00C65CFC">
        <w:t xml:space="preserve"> (quoting</w:t>
      </w:r>
      <w:r w:rsidRPr="009313B6">
        <w:t xml:space="preserve"> 47 U.S.C. § 159(d)</w:t>
      </w:r>
      <w:r w:rsidR="00C65CFC">
        <w:t>)</w:t>
      </w:r>
      <w:r w:rsidRPr="009313B6">
        <w:t xml:space="preserve">.  </w:t>
      </w:r>
    </w:p>
  </w:footnote>
  <w:footnote w:id="110">
    <w:p w:rsidR="003F1CFB" w:rsidP="008A25FB" w14:paraId="7C078CB5" w14:textId="1729AA06">
      <w:pPr>
        <w:pStyle w:val="FootnoteText"/>
      </w:pPr>
      <w:r>
        <w:rPr>
          <w:rStyle w:val="FootnoteReference"/>
        </w:rPr>
        <w:footnoteRef/>
      </w:r>
      <w:r>
        <w:t xml:space="preserve"> </w:t>
      </w:r>
      <w:r w:rsidRPr="008C61F8" w:rsidR="00857D16">
        <w:rPr>
          <w:i/>
          <w:iCs/>
        </w:rPr>
        <w:t>See</w:t>
      </w:r>
      <w:r w:rsidR="005104A9">
        <w:rPr>
          <w:i/>
          <w:iCs/>
        </w:rPr>
        <w:t>,</w:t>
      </w:r>
      <w:r w:rsidRPr="008C61F8" w:rsidR="00857D16">
        <w:rPr>
          <w:i/>
          <w:iCs/>
        </w:rPr>
        <w:t xml:space="preserve"> e.g</w:t>
      </w:r>
      <w:r w:rsidR="00857D16">
        <w:t xml:space="preserve">., </w:t>
      </w:r>
      <w:r>
        <w:t xml:space="preserve">SES </w:t>
      </w:r>
      <w:r w:rsidR="00F91895">
        <w:t xml:space="preserve">Comments </w:t>
      </w:r>
      <w:r w:rsidR="00D051B4">
        <w:t xml:space="preserve">at </w:t>
      </w:r>
      <w:r w:rsidR="00FB41FD">
        <w:t>2</w:t>
      </w:r>
      <w:r w:rsidR="00D655EB">
        <w:t>.</w:t>
      </w:r>
    </w:p>
  </w:footnote>
  <w:footnote w:id="111">
    <w:p w:rsidR="00BA1B77" w:rsidP="008A25FB" w14:paraId="773E7EDC" w14:textId="7CD19EC6">
      <w:pPr>
        <w:pStyle w:val="FootnoteText"/>
      </w:pPr>
      <w:r>
        <w:rPr>
          <w:rStyle w:val="FootnoteReference"/>
        </w:rPr>
        <w:footnoteRef/>
      </w:r>
      <w:r>
        <w:t xml:space="preserve"> </w:t>
      </w:r>
      <w:r w:rsidRPr="00772D81">
        <w:rPr>
          <w:i/>
          <w:iCs/>
        </w:rPr>
        <w:t>Id</w:t>
      </w:r>
      <w:r>
        <w:t>.</w:t>
      </w:r>
      <w:r w:rsidRPr="00E23738" w:rsidR="00E23738">
        <w:t xml:space="preserve"> </w:t>
      </w:r>
      <w:r w:rsidR="002D0D8A">
        <w:t xml:space="preserve"> </w:t>
      </w:r>
      <w:r w:rsidR="00B448A1">
        <w:t>We note</w:t>
      </w:r>
      <w:r w:rsidR="001D21E5">
        <w:t xml:space="preserve"> that</w:t>
      </w:r>
      <w:r w:rsidR="00B448A1">
        <w:t xml:space="preserve"> even this is not a new argument.  </w:t>
      </w:r>
      <w:r w:rsidR="00E23738">
        <w:t xml:space="preserve">In the </w:t>
      </w:r>
      <w:r w:rsidRPr="663D572A" w:rsidR="00E23738">
        <w:rPr>
          <w:i/>
          <w:iCs/>
        </w:rPr>
        <w:t>FY 2021 Report and Order</w:t>
      </w:r>
      <w:r w:rsidR="00E23738">
        <w:t xml:space="preserve">, the Commission rejected commenters’ proposals </w:t>
      </w:r>
      <w:r w:rsidR="00E644D8">
        <w:t xml:space="preserve">to add new fee categories </w:t>
      </w:r>
      <w:r w:rsidR="00E1492A">
        <w:t xml:space="preserve">for unlicensed </w:t>
      </w:r>
      <w:r w:rsidR="00C5526D">
        <w:t xml:space="preserve">spectrum users and/or equipment manufacturers </w:t>
      </w:r>
      <w:r w:rsidR="0006693F">
        <w:t>thereby declining</w:t>
      </w:r>
      <w:r w:rsidR="009269F6">
        <w:t xml:space="preserve"> under its existing methodology </w:t>
      </w:r>
      <w:r w:rsidR="0006693F">
        <w:t>“to</w:t>
      </w:r>
      <w:r w:rsidR="00E23738">
        <w:t xml:space="preserve"> effectively </w:t>
      </w:r>
      <w:r w:rsidR="00CC1BFF">
        <w:t>transform</w:t>
      </w:r>
      <w:r w:rsidR="00E23738">
        <w:t xml:space="preserve"> OET </w:t>
      </w:r>
      <w:r w:rsidR="00AA6D36">
        <w:t>into</w:t>
      </w:r>
      <w:r w:rsidR="00E23738">
        <w:t xml:space="preserve"> a </w:t>
      </w:r>
      <w:r w:rsidR="00AA6D36">
        <w:t>“</w:t>
      </w:r>
      <w:r w:rsidR="00E23738">
        <w:t>core bureau</w:t>
      </w:r>
      <w:r w:rsidR="00AA6D36">
        <w:t>”</w:t>
      </w:r>
      <w:r w:rsidR="00E23738">
        <w:t xml:space="preserve"> </w:t>
      </w:r>
      <w:r w:rsidR="009D1749">
        <w:t>and transform</w:t>
      </w:r>
      <w:r w:rsidR="00E23738">
        <w:t xml:space="preserve"> </w:t>
      </w:r>
      <w:r w:rsidR="00736CEB">
        <w:t>OET</w:t>
      </w:r>
      <w:r w:rsidR="00E23738">
        <w:t xml:space="preserve"> FTEs </w:t>
      </w:r>
      <w:r w:rsidR="00736CEB">
        <w:t>into</w:t>
      </w:r>
      <w:r w:rsidR="00E23738">
        <w:t xml:space="preserve"> direct FTEs.</w:t>
      </w:r>
      <w:r w:rsidR="0006693F">
        <w:t>”</w:t>
      </w:r>
      <w:r w:rsidRPr="002D0D8A" w:rsidR="002D0D8A">
        <w:rPr>
          <w:i/>
          <w:iCs/>
        </w:rPr>
        <w:t xml:space="preserve"> </w:t>
      </w:r>
      <w:r w:rsidR="00141F5E">
        <w:rPr>
          <w:i/>
          <w:iCs/>
        </w:rPr>
        <w:t xml:space="preserve"> </w:t>
      </w:r>
      <w:r w:rsidRPr="663D572A" w:rsidR="002D0D8A">
        <w:rPr>
          <w:i/>
          <w:iCs/>
        </w:rPr>
        <w:t>FY 2021 Report and Order</w:t>
      </w:r>
      <w:r w:rsidRPr="663D572A" w:rsidR="002D0D8A">
        <w:t xml:space="preserve">, 36 FCC </w:t>
      </w:r>
      <w:r w:rsidRPr="663D572A" w:rsidR="002D0D8A">
        <w:t>Rcd</w:t>
      </w:r>
      <w:r w:rsidRPr="663D572A" w:rsidR="002D0D8A">
        <w:t xml:space="preserve"> at 13000, para. 21.</w:t>
      </w:r>
      <w:r w:rsidR="004B7FAA">
        <w:t xml:space="preserve">  </w:t>
      </w:r>
      <w:r w:rsidR="00585BE6">
        <w:t>Specifically,</w:t>
      </w:r>
      <w:r w:rsidR="00B448A1">
        <w:t xml:space="preserve"> </w:t>
      </w:r>
      <w:r w:rsidRPr="663D572A" w:rsidR="002D0D8A">
        <w:t>NAB contended that the Commission should require users of spectrum on an unlicensed basis and/or equipment manufacturers to pay regulatory fees to support the Office of Engineering and Technology’s work on the management of spectrum for use on an unlicensed basis and authorization of equipment.</w:t>
      </w:r>
      <w:r w:rsidR="00B448A1">
        <w:t xml:space="preserve">  The Commission </w:t>
      </w:r>
      <w:r w:rsidRPr="663D572A" w:rsidR="002D0D8A">
        <w:t>disagreed and declined to adopt NAB’s proposal to create one or more new regulatory fee payor categories consisting of users of spectrum on an unlicensed basis and/or equipment</w:t>
      </w:r>
      <w:r w:rsidR="00DE7EED">
        <w:t xml:space="preserve"> </w:t>
      </w:r>
      <w:r w:rsidRPr="663D572A" w:rsidR="00DE7EED">
        <w:t>manufacturers.</w:t>
      </w:r>
      <w:r w:rsidR="00E23738">
        <w:t xml:space="preserve">  </w:t>
      </w:r>
      <w:r w:rsidRPr="00E27AB3" w:rsidR="00B448A1">
        <w:rPr>
          <w:i/>
          <w:iCs/>
        </w:rPr>
        <w:t>Id</w:t>
      </w:r>
      <w:r w:rsidR="00B448A1">
        <w:t xml:space="preserve">. </w:t>
      </w:r>
    </w:p>
  </w:footnote>
  <w:footnote w:id="112">
    <w:p w:rsidR="006F1217" w:rsidP="008A25FB" w14:paraId="5A4AB6CF" w14:textId="061285E2">
      <w:pPr>
        <w:pStyle w:val="FootnoteText"/>
      </w:pPr>
      <w:r>
        <w:rPr>
          <w:rStyle w:val="FootnoteReference"/>
        </w:rPr>
        <w:footnoteRef/>
      </w:r>
      <w:r>
        <w:t xml:space="preserve"> </w:t>
      </w:r>
      <w:r w:rsidR="00721C9A">
        <w:rPr>
          <w:i/>
          <w:iCs/>
        </w:rPr>
        <w:t xml:space="preserve">FY 2026 NPRM </w:t>
      </w:r>
      <w:r w:rsidR="00721C9A">
        <w:t>at para. 36.</w:t>
      </w:r>
    </w:p>
  </w:footnote>
  <w:footnote w:id="113">
    <w:p w:rsidR="00101734" w:rsidP="008A25FB" w14:paraId="56CC99F3" w14:textId="77777777">
      <w:pPr>
        <w:pStyle w:val="FootnoteText"/>
      </w:pPr>
      <w:r>
        <w:rPr>
          <w:rStyle w:val="FootnoteReference"/>
        </w:rPr>
        <w:footnoteRef/>
      </w:r>
      <w:r>
        <w:t xml:space="preserve"> State Broadcasters Associations Reply at 13.</w:t>
      </w:r>
    </w:p>
  </w:footnote>
  <w:footnote w:id="114">
    <w:p w:rsidR="00101734" w:rsidP="008A25FB" w14:paraId="023ADB5E" w14:textId="799A8058">
      <w:pPr>
        <w:pStyle w:val="FootnoteText"/>
      </w:pPr>
      <w:r>
        <w:rPr>
          <w:rStyle w:val="FootnoteReference"/>
        </w:rPr>
        <w:footnoteRef/>
      </w:r>
      <w:r>
        <w:t xml:space="preserve"> </w:t>
      </w:r>
      <w:r>
        <w:rPr>
          <w:i/>
          <w:iCs/>
        </w:rPr>
        <w:t>See</w:t>
      </w:r>
      <w:r>
        <w:rPr>
          <w:i/>
        </w:rPr>
        <w:t xml:space="preserve"> </w:t>
      </w:r>
      <w:r>
        <w:t>One Ministries Reply at 1 (suggesting that the Commission should “consider virtual MVPD (</w:t>
      </w:r>
      <w:r>
        <w:t>vMVPD</w:t>
      </w:r>
      <w:r>
        <w:t>) providers as equivalent to cable television providers that would be subject to the same regulatory fees”); State Broadcasters Associations Reply at 13-14 (seeking a new category for equipment certification labs).</w:t>
      </w:r>
    </w:p>
  </w:footnote>
  <w:footnote w:id="115">
    <w:p w:rsidR="00990E89" w:rsidP="008A25FB" w14:paraId="00E532DF" w14:textId="299245F1">
      <w:pPr>
        <w:pStyle w:val="FootnoteText"/>
      </w:pPr>
      <w:r>
        <w:rPr>
          <w:rStyle w:val="FootnoteReference"/>
        </w:rPr>
        <w:footnoteRef/>
      </w:r>
      <w:r>
        <w:t xml:space="preserve"> </w:t>
      </w:r>
      <w:r w:rsidR="00657676">
        <w:t>State Broadcasters Associations Reply at</w:t>
      </w:r>
      <w:r w:rsidR="00446C66">
        <w:t xml:space="preserve"> 13-14.</w:t>
      </w:r>
    </w:p>
  </w:footnote>
  <w:footnote w:id="116">
    <w:p w:rsidR="00BC56D7" w:rsidP="008A25FB" w14:paraId="655B5432" w14:textId="24FEA68C">
      <w:pPr>
        <w:pStyle w:val="FootnoteText"/>
      </w:pPr>
      <w:r>
        <w:rPr>
          <w:rStyle w:val="FootnoteReference"/>
        </w:rPr>
        <w:footnoteRef/>
      </w:r>
      <w:r>
        <w:t xml:space="preserve"> </w:t>
      </w:r>
      <w:r w:rsidRPr="663D572A" w:rsidR="004D6319">
        <w:rPr>
          <w:i/>
          <w:iCs/>
        </w:rPr>
        <w:t xml:space="preserve">FY 2023 </w:t>
      </w:r>
      <w:r w:rsidR="004D6319">
        <w:rPr>
          <w:i/>
          <w:iCs/>
        </w:rPr>
        <w:t>Report and Order</w:t>
      </w:r>
      <w:r w:rsidR="004D6319">
        <w:t xml:space="preserve">, 38 FCC </w:t>
      </w:r>
      <w:r w:rsidR="004D6319">
        <w:t>Rcd</w:t>
      </w:r>
      <w:r w:rsidR="004D6319">
        <w:t xml:space="preserve"> at</w:t>
      </w:r>
      <w:r w:rsidR="00946E0C">
        <w:t xml:space="preserve"> 8102, para. 87</w:t>
      </w:r>
      <w:r w:rsidR="00723661">
        <w:t xml:space="preserve"> (</w:t>
      </w:r>
      <w:r w:rsidR="000F6006">
        <w:t>In 2023, t</w:t>
      </w:r>
      <w:r w:rsidR="00A15993">
        <w:t>he Commission full</w:t>
      </w:r>
      <w:r w:rsidR="000F6006">
        <w:t xml:space="preserve">y </w:t>
      </w:r>
      <w:r w:rsidR="00723661">
        <w:t>explain</w:t>
      </w:r>
      <w:r w:rsidR="000F6006">
        <w:t>ed</w:t>
      </w:r>
      <w:r w:rsidR="00723661">
        <w:t xml:space="preserve"> that a fee category for equipment authorizations is not administrable because it “</w:t>
      </w:r>
      <w:r w:rsidRPr="007F0A6D" w:rsidR="00723661">
        <w:t>applies to the functionality of a</w:t>
      </w:r>
      <w:r w:rsidR="00723661">
        <w:t xml:space="preserve"> </w:t>
      </w:r>
      <w:r w:rsidRPr="007F0A6D" w:rsidR="00723661">
        <w:t>particular device, not the production of each unit (i.e., an entity needs to complete the equipment</w:t>
      </w:r>
      <w:r w:rsidR="00723661">
        <w:t xml:space="preserve"> </w:t>
      </w:r>
      <w:r w:rsidRPr="007F0A6D" w:rsidR="00723661">
        <w:t>authorization process only once for a device regardless of how many units of such devices are produced).</w:t>
      </w:r>
      <w:r w:rsidR="00723661">
        <w:t xml:space="preserve">  </w:t>
      </w:r>
      <w:r w:rsidRPr="007F0A6D" w:rsidR="00723661">
        <w:t>Thus, unlike licenses, equipment authorizations are obtained once and are not subject to validity for a</w:t>
      </w:r>
      <w:r w:rsidR="00723661">
        <w:t xml:space="preserve"> </w:t>
      </w:r>
      <w:r w:rsidRPr="007F0A6D" w:rsidR="00723661">
        <w:t>defined time period</w:t>
      </w:r>
      <w:r w:rsidR="00723661">
        <w:t>.”)</w:t>
      </w:r>
      <w:r w:rsidR="00534DB3">
        <w:t>.</w:t>
      </w:r>
    </w:p>
  </w:footnote>
  <w:footnote w:id="117">
    <w:p w:rsidR="00F74276" w:rsidP="008A25FB" w14:paraId="350D7A8B" w14:textId="533DEC5B">
      <w:pPr>
        <w:pStyle w:val="FootnoteText"/>
      </w:pPr>
      <w:r>
        <w:rPr>
          <w:rStyle w:val="FootnoteReference"/>
        </w:rPr>
        <w:footnoteRef/>
      </w:r>
      <w:r>
        <w:t xml:space="preserve"> </w:t>
      </w:r>
      <w:r>
        <w:rPr>
          <w:i/>
          <w:iCs/>
        </w:rPr>
        <w:t xml:space="preserve">See </w:t>
      </w:r>
      <w:r>
        <w:t>47 CFR</w:t>
      </w:r>
      <w:r w:rsidR="00577793">
        <w:t xml:space="preserve"> § </w:t>
      </w:r>
      <w:r w:rsidR="004B2C60">
        <w:t xml:space="preserve">2.960(c), (d); </w:t>
      </w:r>
      <w:r w:rsidR="004B2C60">
        <w:rPr>
          <w:i/>
          <w:iCs/>
        </w:rPr>
        <w:t>see also</w:t>
      </w:r>
      <w:r>
        <w:t xml:space="preserve"> </w:t>
      </w:r>
      <w:r w:rsidRPr="00711F2E">
        <w:rPr>
          <w:i/>
          <w:iCs/>
        </w:rPr>
        <w:t>1998 Biennial Regulatory Review – Amendment of Parts 2, 25 and 68 of the Commission's Rules to Further Streamline the Equipment Authorization Process for Radio Frequency Equipment, Modify the Equipment Authorization Process for Telephone Terminal Equipment, Implement Mutual Recognition Agreements and Begin Implementation of the Global Mobile Personal Communications by Satellite (GMPCS) Arrangements</w:t>
      </w:r>
      <w:r>
        <w:t xml:space="preserve">, GEN Docket No. 98-68, Report and Order, </w:t>
      </w:r>
      <w:r w:rsidRPr="009A47BB">
        <w:t xml:space="preserve">13 FCC </w:t>
      </w:r>
      <w:r w:rsidRPr="009A47BB">
        <w:t>Rcd</w:t>
      </w:r>
      <w:r w:rsidRPr="009A47BB">
        <w:t xml:space="preserve"> 24687</w:t>
      </w:r>
      <w:r>
        <w:t>, 24698, para. 25 (1998).</w:t>
      </w:r>
    </w:p>
  </w:footnote>
  <w:footnote w:id="118">
    <w:p w:rsidR="00DA75BD" w:rsidRPr="00630FDF" w:rsidP="008A25FB" w14:paraId="20DFAC44" w14:textId="6227037D">
      <w:pPr>
        <w:pStyle w:val="FootnoteText"/>
      </w:pPr>
      <w:r>
        <w:rPr>
          <w:rStyle w:val="FootnoteReference"/>
        </w:rPr>
        <w:footnoteRef/>
      </w:r>
      <w:r>
        <w:t xml:space="preserve"> </w:t>
      </w:r>
      <w:r w:rsidRPr="005061C4">
        <w:rPr>
          <w:i/>
          <w:iCs/>
          <w:snapToGrid w:val="0"/>
          <w:kern w:val="28"/>
        </w:rPr>
        <w:t>Assessment and Collection of Regulatory Fees for Fiscal Year 2020, Assessment and Collection of Regulatory Fees for Fiscal Year 2019</w:t>
      </w:r>
      <w:r w:rsidRPr="005061C4">
        <w:rPr>
          <w:snapToGrid w:val="0"/>
          <w:kern w:val="28"/>
        </w:rPr>
        <w:t xml:space="preserve">, Report and Order and Notice of Proposed Rulemaking, 35 FCC </w:t>
      </w:r>
      <w:r w:rsidRPr="005061C4">
        <w:rPr>
          <w:snapToGrid w:val="0"/>
          <w:kern w:val="28"/>
        </w:rPr>
        <w:t>Rcd</w:t>
      </w:r>
      <w:r w:rsidRPr="005061C4">
        <w:rPr>
          <w:snapToGrid w:val="0"/>
          <w:kern w:val="28"/>
        </w:rPr>
        <w:t xml:space="preserve"> 4976, 4979-80, para. 8 (2020</w:t>
      </w:r>
      <w:r w:rsidRPr="00BE6AAF">
        <w:rPr>
          <w:snapToGrid w:val="0"/>
          <w:kern w:val="28"/>
        </w:rPr>
        <w:t xml:space="preserve">).  </w:t>
      </w:r>
      <w:r w:rsidRPr="00BE6AAF">
        <w:t>For instance, the Commission added a new fee category to</w:t>
      </w:r>
      <w:r w:rsidRPr="009313B6">
        <w:t xml:space="preserve"> the regulatory fee schedule in 2020 whe</w:t>
      </w:r>
      <w:r>
        <w:t>n</w:t>
      </w:r>
      <w:r w:rsidRPr="009313B6">
        <w:t xml:space="preserve"> the Commission added non-U.S. licensed space stations with U.S. market access grants to the regulatory fee schedule.</w:t>
      </w:r>
      <w:r w:rsidRPr="009313B6">
        <w:rPr>
          <w:i/>
          <w:iCs/>
        </w:rPr>
        <w:t xml:space="preserve">  FY 2020 NPRM</w:t>
      </w:r>
      <w:r w:rsidRPr="009313B6">
        <w:t xml:space="preserve">, 35 FCC </w:t>
      </w:r>
      <w:r w:rsidRPr="009313B6">
        <w:t>Rcd</w:t>
      </w:r>
      <w:r w:rsidRPr="009313B6">
        <w:t xml:space="preserve"> </w:t>
      </w:r>
      <w:r>
        <w:t>at 4</w:t>
      </w:r>
      <w:r w:rsidRPr="009313B6">
        <w:t xml:space="preserve">979-91, paras. 7-34.  </w:t>
      </w:r>
      <w:r>
        <w:t>Prior to that, i</w:t>
      </w:r>
      <w:r w:rsidRPr="009313B6">
        <w:rPr>
          <w:color w:val="000000"/>
        </w:rPr>
        <w:t xml:space="preserve">n 2017, </w:t>
      </w:r>
      <w:r w:rsidRPr="009313B6">
        <w:t>the Commission added non-common carrier terrestrial</w:t>
      </w:r>
      <w:r w:rsidRPr="00C41483" w:rsidR="00C41483">
        <w:t xml:space="preserve"> </w:t>
      </w:r>
      <w:r w:rsidR="00C41483">
        <w:t>international bearer circuits</w:t>
      </w:r>
      <w:r w:rsidRPr="009313B6">
        <w:t xml:space="preserve"> </w:t>
      </w:r>
      <w:r w:rsidR="00C41483">
        <w:t>(</w:t>
      </w:r>
      <w:r w:rsidRPr="009313B6">
        <w:t>IBCs</w:t>
      </w:r>
      <w:r w:rsidR="00C41483">
        <w:t>)</w:t>
      </w:r>
      <w:r w:rsidRPr="009313B6">
        <w:t xml:space="preserve"> to the regulatory fee schedule, in order to include both common carrier and non-common carrier terrestrial IBCs in the schedule.  </w:t>
      </w:r>
      <w:r w:rsidRPr="009313B6">
        <w:rPr>
          <w:i/>
          <w:iCs/>
        </w:rPr>
        <w:t>FY 2017 Report and Order</w:t>
      </w:r>
      <w:r w:rsidRPr="009313B6">
        <w:t xml:space="preserve">, 32 FCC </w:t>
      </w:r>
      <w:r w:rsidRPr="009313B6">
        <w:t>Rcd</w:t>
      </w:r>
      <w:r w:rsidRPr="009313B6">
        <w:t xml:space="preserve"> at 7071-72, paras</w:t>
      </w:r>
      <w:r>
        <w:t>.</w:t>
      </w:r>
      <w:r w:rsidRPr="009313B6">
        <w:t xml:space="preserve"> 34-35.  I</w:t>
      </w:r>
      <w:r w:rsidRPr="009313B6">
        <w:rPr>
          <w:color w:val="000000"/>
        </w:rPr>
        <w:t xml:space="preserve">n 2015, the Commission added a new fee category for DBS </w:t>
      </w:r>
      <w:r w:rsidRPr="009313B6">
        <w:t>as a subcategory of the cable television and IPTV fee category</w:t>
      </w:r>
      <w:r w:rsidRPr="009313B6">
        <w:rPr>
          <w:color w:val="000000"/>
        </w:rPr>
        <w:t>, based on the oversight and regulation of this industry by Media Bureau FTEs.</w:t>
      </w:r>
      <w:r w:rsidRPr="009313B6">
        <w:rPr>
          <w:i/>
          <w:iCs/>
        </w:rPr>
        <w:t xml:space="preserve">  </w:t>
      </w:r>
      <w:r w:rsidRPr="009313B6">
        <w:rPr>
          <w:i/>
        </w:rPr>
        <w:t xml:space="preserve">FY 2015 </w:t>
      </w:r>
      <w:r w:rsidRPr="009313B6">
        <w:rPr>
          <w:i/>
          <w:iCs/>
        </w:rPr>
        <w:t>Report and Order</w:t>
      </w:r>
      <w:r w:rsidRPr="009313B6">
        <w:t xml:space="preserve">, 30 FCC </w:t>
      </w:r>
      <w:r w:rsidRPr="009313B6">
        <w:t>Rcd</w:t>
      </w:r>
      <w:r w:rsidRPr="009313B6">
        <w:t xml:space="preserve"> at 10276-77, paras. 19-20.  Subsequently, the Commission placed all DBS, cable television, and IPTV providers in the same fee category at the same per subscriber regulatory fee. </w:t>
      </w:r>
      <w:r w:rsidRPr="009313B6">
        <w:rPr>
          <w:i/>
        </w:rPr>
        <w:t xml:space="preserve"> FY 2021 Report and Order</w:t>
      </w:r>
      <w:r w:rsidRPr="00477848">
        <w:t>,</w:t>
      </w:r>
      <w:r>
        <w:rPr>
          <w:i/>
        </w:rPr>
        <w:t xml:space="preserve"> </w:t>
      </w:r>
      <w:r>
        <w:rPr>
          <w:iCs/>
        </w:rPr>
        <w:t xml:space="preserve">36 FCC </w:t>
      </w:r>
      <w:r>
        <w:rPr>
          <w:iCs/>
        </w:rPr>
        <w:t>Rcd</w:t>
      </w:r>
      <w:r>
        <w:rPr>
          <w:iCs/>
        </w:rPr>
        <w:t xml:space="preserve"> at 13004-05,</w:t>
      </w:r>
      <w:r w:rsidRPr="009313B6">
        <w:t xml:space="preserve"> para. 28.  </w:t>
      </w:r>
      <w:r w:rsidRPr="009313B6">
        <w:rPr>
          <w:color w:val="000000"/>
        </w:rPr>
        <w:t>In 2014, the Commission adopted a new regulatory fee category for toll-free numbers</w:t>
      </w:r>
      <w:r w:rsidRPr="009313B6">
        <w:t xml:space="preserve"> because FTEs, primarily in the Wireline Competition Bureau, are devoted to toll-free number oversight and regulation. </w:t>
      </w:r>
      <w:r w:rsidRPr="009313B6">
        <w:rPr>
          <w:i/>
          <w:iCs/>
        </w:rPr>
        <w:t xml:space="preserve"> </w:t>
      </w:r>
      <w:r w:rsidRPr="009313B6">
        <w:rPr>
          <w:i/>
        </w:rPr>
        <w:t>FY 2014 Report and Order</w:t>
      </w:r>
      <w:r w:rsidRPr="009313B6">
        <w:t xml:space="preserve">, 29 FCC </w:t>
      </w:r>
      <w:r w:rsidRPr="009313B6">
        <w:t>Rcd</w:t>
      </w:r>
      <w:r w:rsidRPr="009313B6">
        <w:t xml:space="preserve"> at 10778, paras. 26-27.  In 2013, the Commission broadened the cable television category to include IPTV providers.  </w:t>
      </w:r>
      <w:r w:rsidRPr="009313B6">
        <w:rPr>
          <w:i/>
          <w:iCs/>
        </w:rPr>
        <w:t>FY 2013 Report and Order</w:t>
      </w:r>
      <w:r w:rsidRPr="009313B6">
        <w:t xml:space="preserve">, 28 FCC </w:t>
      </w:r>
      <w:r w:rsidRPr="009313B6">
        <w:t>Rcd</w:t>
      </w:r>
      <w:r w:rsidRPr="009313B6">
        <w:t xml:space="preserve"> </w:t>
      </w:r>
      <w:r>
        <w:t xml:space="preserve">at </w:t>
      </w:r>
      <w:r w:rsidRPr="009313B6">
        <w:t>12362-63, paras. 32-33.</w:t>
      </w:r>
    </w:p>
  </w:footnote>
  <w:footnote w:id="119">
    <w:p w:rsidR="00673279" w:rsidP="008A25FB" w14:paraId="0C713FE7" w14:textId="58481476">
      <w:pPr>
        <w:pStyle w:val="FootnoteText"/>
      </w:pPr>
      <w:r>
        <w:rPr>
          <w:rStyle w:val="FootnoteReference"/>
        </w:rPr>
        <w:footnoteRef/>
      </w:r>
      <w:r>
        <w:t xml:space="preserve"> One Ministries Reply at 1</w:t>
      </w:r>
      <w:r w:rsidR="00AE121C">
        <w:t xml:space="preserve">; </w:t>
      </w:r>
      <w:r w:rsidRPr="008C61F8" w:rsidR="00AE121C">
        <w:rPr>
          <w:i/>
          <w:iCs/>
        </w:rPr>
        <w:t>see</w:t>
      </w:r>
      <w:r w:rsidR="006C2DA9">
        <w:rPr>
          <w:i/>
          <w:iCs/>
        </w:rPr>
        <w:t>,</w:t>
      </w:r>
      <w:r w:rsidRPr="008C61F8" w:rsidR="00AE121C">
        <w:rPr>
          <w:i/>
          <w:iCs/>
        </w:rPr>
        <w:t xml:space="preserve"> e.g</w:t>
      </w:r>
      <w:r w:rsidR="00AE121C">
        <w:t xml:space="preserve">., </w:t>
      </w:r>
      <w:r w:rsidRPr="002639A4" w:rsidR="00AE121C">
        <w:rPr>
          <w:i/>
          <w:iCs/>
        </w:rPr>
        <w:t xml:space="preserve">FY 2025 </w:t>
      </w:r>
      <w:r w:rsidR="00AE121C">
        <w:rPr>
          <w:i/>
          <w:iCs/>
        </w:rPr>
        <w:t>Report and Order</w:t>
      </w:r>
      <w:r w:rsidRPr="00F82FDF" w:rsidR="00AE121C">
        <w:t xml:space="preserve">, </w:t>
      </w:r>
      <w:r w:rsidR="00AE121C">
        <w:t xml:space="preserve">40 </w:t>
      </w:r>
      <w:r w:rsidRPr="00F82FDF" w:rsidR="00AE121C">
        <w:t>FCC</w:t>
      </w:r>
      <w:r w:rsidR="00AE121C">
        <w:t xml:space="preserve"> </w:t>
      </w:r>
      <w:r w:rsidR="00AE121C">
        <w:t>Rcd</w:t>
      </w:r>
      <w:r w:rsidR="00AE121C">
        <w:t xml:space="preserve"> at 7575-84, paras. 44-68.</w:t>
      </w:r>
    </w:p>
  </w:footnote>
  <w:footnote w:id="120">
    <w:p w:rsidR="00D80A4C" w:rsidP="008A25FB" w14:paraId="7E92D696" w14:textId="55FA9DF1">
      <w:pPr>
        <w:pStyle w:val="FootnoteText"/>
      </w:pPr>
      <w:r>
        <w:rPr>
          <w:rStyle w:val="FootnoteReference"/>
        </w:rPr>
        <w:footnoteRef/>
      </w:r>
      <w:r>
        <w:t xml:space="preserve"> </w:t>
      </w:r>
      <w:r w:rsidRPr="002639A4">
        <w:rPr>
          <w:i/>
          <w:iCs/>
        </w:rPr>
        <w:t xml:space="preserve">FY 2025 </w:t>
      </w:r>
      <w:r>
        <w:rPr>
          <w:i/>
          <w:iCs/>
        </w:rPr>
        <w:t>Report and Order</w:t>
      </w:r>
      <w:r w:rsidRPr="00F82FDF">
        <w:t xml:space="preserve">, </w:t>
      </w:r>
      <w:r>
        <w:t xml:space="preserve">40 </w:t>
      </w:r>
      <w:r w:rsidRPr="00F82FDF">
        <w:t>FCC</w:t>
      </w:r>
      <w:r>
        <w:t xml:space="preserve"> </w:t>
      </w:r>
      <w:r>
        <w:t>Rcd</w:t>
      </w:r>
      <w:r>
        <w:t xml:space="preserve"> at</w:t>
      </w:r>
      <w:r w:rsidR="00D80984">
        <w:t xml:space="preserve"> 7576, para. 46. </w:t>
      </w:r>
    </w:p>
  </w:footnote>
  <w:footnote w:id="121">
    <w:p w:rsidR="00314489" w:rsidP="008A25FB" w14:paraId="1B37EFB2" w14:textId="19A8968D">
      <w:pPr>
        <w:pStyle w:val="FootnoteText"/>
      </w:pPr>
      <w:r>
        <w:rPr>
          <w:rStyle w:val="FootnoteReference"/>
        </w:rPr>
        <w:footnoteRef/>
      </w:r>
      <w:r>
        <w:t xml:space="preserve"> State </w:t>
      </w:r>
      <w:r w:rsidR="00651182">
        <w:t xml:space="preserve">Broadcasters Associations Reply at 15. </w:t>
      </w:r>
    </w:p>
  </w:footnote>
  <w:footnote w:id="122">
    <w:p w:rsidR="00A77CEB" w:rsidP="008A25FB" w14:paraId="224AAEDD" w14:textId="1994DBA0">
      <w:pPr>
        <w:pStyle w:val="FootnoteText"/>
      </w:pPr>
      <w:r>
        <w:rPr>
          <w:rStyle w:val="FootnoteReference"/>
        </w:rPr>
        <w:footnoteRef/>
      </w:r>
      <w:r>
        <w:t xml:space="preserve"> </w:t>
      </w:r>
      <w:r w:rsidRPr="00E27AB3" w:rsidR="008D72D8">
        <w:rPr>
          <w:i/>
          <w:iCs/>
        </w:rPr>
        <w:t>See generally</w:t>
      </w:r>
      <w:r w:rsidR="008D72D8">
        <w:t xml:space="preserve"> </w:t>
      </w:r>
      <w:r w:rsidRPr="0077098F" w:rsidR="008D72D8">
        <w:t>47 U.S.C. § 159</w:t>
      </w:r>
      <w:r w:rsidR="008D72D8">
        <w:t>.</w:t>
      </w:r>
    </w:p>
  </w:footnote>
  <w:footnote w:id="123">
    <w:p w:rsidR="006F781F" w:rsidP="008A25FB" w14:paraId="255DA6D0" w14:textId="72605B30">
      <w:pPr>
        <w:pStyle w:val="FootnoteText"/>
      </w:pPr>
      <w:r>
        <w:rPr>
          <w:rStyle w:val="FootnoteReference"/>
        </w:rPr>
        <w:footnoteRef/>
      </w:r>
      <w:r>
        <w:t xml:space="preserve"> </w:t>
      </w:r>
      <w:r w:rsidRPr="008C61F8" w:rsidR="000C7C2A">
        <w:t>CTIA Comments</w:t>
      </w:r>
      <w:r>
        <w:t xml:space="preserve"> at 3</w:t>
      </w:r>
      <w:r w:rsidR="002A1E1D">
        <w:t>-4</w:t>
      </w:r>
      <w:r>
        <w:t>.</w:t>
      </w:r>
    </w:p>
  </w:footnote>
  <w:footnote w:id="124">
    <w:p w:rsidR="00446996" w:rsidP="008A25FB" w14:paraId="6775EFA0" w14:textId="1537F209">
      <w:pPr>
        <w:pStyle w:val="FootnoteText"/>
      </w:pPr>
      <w:r w:rsidRPr="00C01A1F">
        <w:rPr>
          <w:rStyle w:val="FootnoteReference"/>
        </w:rPr>
        <w:footnoteRef/>
      </w:r>
      <w:r>
        <w:t xml:space="preserve"> </w:t>
      </w:r>
      <w:r w:rsidR="00B67800">
        <w:rPr>
          <w:i/>
          <w:iCs/>
        </w:rPr>
        <w:t xml:space="preserve">See </w:t>
      </w:r>
      <w:r w:rsidRPr="00B67800" w:rsidR="00B67800">
        <w:rPr>
          <w:i/>
          <w:iCs/>
        </w:rPr>
        <w:t>FY 2023 Report and Order</w:t>
      </w:r>
      <w:r w:rsidRPr="008C61F8" w:rsidR="00B67800">
        <w:t xml:space="preserve">, 38 FCC </w:t>
      </w:r>
      <w:r w:rsidRPr="008C61F8" w:rsidR="00B67800">
        <w:t>Rcd</w:t>
      </w:r>
      <w:r w:rsidRPr="000C255F">
        <w:t xml:space="preserve"> </w:t>
      </w:r>
      <w:r>
        <w:t>at</w:t>
      </w:r>
      <w:r w:rsidRPr="006007EF">
        <w:rPr>
          <w:i/>
          <w:iCs/>
        </w:rPr>
        <w:t xml:space="preserve"> </w:t>
      </w:r>
      <w:r>
        <w:t>8092-93, paras. 58-60.</w:t>
      </w:r>
    </w:p>
  </w:footnote>
  <w:footnote w:id="125">
    <w:p w:rsidR="00322288" w:rsidP="008A25FB" w14:paraId="0E181870" w14:textId="77777777">
      <w:pPr>
        <w:pStyle w:val="FootnoteText"/>
      </w:pPr>
      <w:r w:rsidRPr="00C01A1F">
        <w:rPr>
          <w:rStyle w:val="FootnoteReference"/>
        </w:rPr>
        <w:footnoteRef/>
      </w:r>
      <w:r>
        <w:t xml:space="preserve"> </w:t>
      </w:r>
      <w:r w:rsidRPr="006007EF">
        <w:rPr>
          <w:i/>
          <w:iCs/>
        </w:rPr>
        <w:t>Id</w:t>
      </w:r>
      <w:r>
        <w:t>. at 8093-96, paras. 61-69.</w:t>
      </w:r>
    </w:p>
  </w:footnote>
  <w:footnote w:id="126">
    <w:p w:rsidR="00322288" w:rsidP="008A25FB" w14:paraId="63C433BE" w14:textId="77777777">
      <w:pPr>
        <w:pStyle w:val="FootnoteText"/>
      </w:pPr>
      <w:r w:rsidRPr="00C01A1F">
        <w:rPr>
          <w:rStyle w:val="FootnoteReference"/>
        </w:rPr>
        <w:footnoteRef/>
      </w:r>
      <w:r>
        <w:t xml:space="preserve"> </w:t>
      </w:r>
      <w:r w:rsidRPr="006007EF">
        <w:rPr>
          <w:i/>
          <w:iCs/>
        </w:rPr>
        <w:t>Id</w:t>
      </w:r>
      <w:r>
        <w:t>. at 8096, para. 71.</w:t>
      </w:r>
    </w:p>
  </w:footnote>
  <w:footnote w:id="127">
    <w:p w:rsidR="0036697C" w:rsidP="008A25FB" w14:paraId="4429A76A" w14:textId="00437FCE">
      <w:pPr>
        <w:pStyle w:val="FootnoteText"/>
      </w:pPr>
      <w:r w:rsidRPr="00C01A1F">
        <w:rPr>
          <w:rStyle w:val="FootnoteReference"/>
        </w:rPr>
        <w:footnoteRef/>
      </w:r>
      <w:r>
        <w:t xml:space="preserve"> </w:t>
      </w:r>
      <w:r w:rsidRPr="00E27AB3" w:rsidR="000D167F">
        <w:rPr>
          <w:i/>
          <w:iCs/>
        </w:rPr>
        <w:t>See</w:t>
      </w:r>
      <w:r w:rsidR="00A20F1D">
        <w:rPr>
          <w:i/>
          <w:iCs/>
        </w:rPr>
        <w:t>,</w:t>
      </w:r>
      <w:r w:rsidRPr="00E27AB3" w:rsidR="000D167F">
        <w:rPr>
          <w:i/>
          <w:iCs/>
        </w:rPr>
        <w:t xml:space="preserve"> e.g.</w:t>
      </w:r>
      <w:r w:rsidR="000D167F">
        <w:t>,</w:t>
      </w:r>
      <w:r>
        <w:t xml:space="preserve"> </w:t>
      </w:r>
      <w:r w:rsidRPr="0042544B" w:rsidR="00A532EF">
        <w:rPr>
          <w:i/>
          <w:iCs/>
        </w:rPr>
        <w:t>FY 2023 Report and Order</w:t>
      </w:r>
      <w:r w:rsidR="00A532EF">
        <w:t xml:space="preserve">, 38 FCC </w:t>
      </w:r>
      <w:r w:rsidR="00A532EF">
        <w:t>Rcd</w:t>
      </w:r>
      <w:r>
        <w:t xml:space="preserve"> at 8092-99, paras. 57-76.</w:t>
      </w:r>
    </w:p>
  </w:footnote>
  <w:footnote w:id="128">
    <w:p w:rsidR="001A632D" w:rsidP="008A25FB" w14:paraId="3A5DD7D7" w14:textId="35AB1945">
      <w:pPr>
        <w:pStyle w:val="FootnoteText"/>
      </w:pPr>
      <w:r>
        <w:rPr>
          <w:rStyle w:val="FootnoteReference"/>
        </w:rPr>
        <w:footnoteRef/>
      </w:r>
      <w:r>
        <w:t xml:space="preserve"> </w:t>
      </w:r>
      <w:r w:rsidR="004A3926">
        <w:rPr>
          <w:i/>
          <w:iCs/>
        </w:rPr>
        <w:t>Id.</w:t>
      </w:r>
      <w:r>
        <w:rPr>
          <w:i/>
        </w:rPr>
        <w:t xml:space="preserve"> </w:t>
      </w:r>
      <w:r>
        <w:t xml:space="preserve">at 8080, para. 19; </w:t>
      </w:r>
      <w:r w:rsidRPr="00C02992">
        <w:rPr>
          <w:i/>
          <w:iCs/>
        </w:rPr>
        <w:t>see also</w:t>
      </w:r>
      <w:r>
        <w:t xml:space="preserve"> </w:t>
      </w:r>
      <w:r w:rsidRPr="00300DB4">
        <w:rPr>
          <w:i/>
          <w:iCs/>
        </w:rPr>
        <w:t>Review of the Commission’s Assessment and Collection of Regulatory Fees;</w:t>
      </w:r>
      <w:r>
        <w:t xml:space="preserve"> </w:t>
      </w:r>
      <w:r w:rsidRPr="0077098F">
        <w:rPr>
          <w:i/>
          <w:iCs/>
        </w:rPr>
        <w:t>Assessment and Collection of Regulatory Fees for Fiscal Year</w:t>
      </w:r>
      <w:r>
        <w:rPr>
          <w:i/>
          <w:iCs/>
        </w:rPr>
        <w:t xml:space="preserve"> 2024</w:t>
      </w:r>
      <w:r w:rsidRPr="00B46AD0">
        <w:t>,</w:t>
      </w:r>
      <w:r>
        <w:t xml:space="preserve"> Notice of Proposed Rulemaking, 39 FCC </w:t>
      </w:r>
      <w:r>
        <w:t>Rcd</w:t>
      </w:r>
      <w:r>
        <w:t xml:space="preserve"> 7173</w:t>
      </w:r>
      <w:r w:rsidRPr="00373532">
        <w:t xml:space="preserve">, </w:t>
      </w:r>
      <w:r>
        <w:t>7181-82</w:t>
      </w:r>
      <w:r w:rsidRPr="00373532">
        <w:t>, para. 15</w:t>
      </w:r>
      <w:r>
        <w:t xml:space="preserve"> (</w:t>
      </w:r>
      <w:r w:rsidRPr="006C58C9">
        <w:rPr>
          <w:i/>
          <w:iCs/>
        </w:rPr>
        <w:t>FY 202</w:t>
      </w:r>
      <w:r>
        <w:rPr>
          <w:i/>
          <w:iCs/>
        </w:rPr>
        <w:t>4</w:t>
      </w:r>
      <w:r w:rsidRPr="006C58C9">
        <w:rPr>
          <w:i/>
          <w:iCs/>
        </w:rPr>
        <w:t xml:space="preserve"> NPRM</w:t>
      </w:r>
      <w:r>
        <w:t>)</w:t>
      </w:r>
      <w:r w:rsidRPr="00373532">
        <w:t>.</w:t>
      </w:r>
      <w:r w:rsidRPr="004C1A80">
        <w:t xml:space="preserve"> </w:t>
      </w:r>
      <w:r>
        <w:t xml:space="preserve"> </w:t>
      </w:r>
    </w:p>
  </w:footnote>
  <w:footnote w:id="129">
    <w:p w:rsidR="00F07B47" w:rsidP="008A25FB" w14:paraId="793728B4" w14:textId="1B242150">
      <w:pPr>
        <w:pStyle w:val="FootnoteText"/>
      </w:pPr>
      <w:r>
        <w:rPr>
          <w:rStyle w:val="FootnoteReference"/>
        </w:rPr>
        <w:footnoteRef/>
      </w:r>
      <w:r>
        <w:t xml:space="preserve"> NAB Comments at </w:t>
      </w:r>
      <w:r w:rsidR="0039272F">
        <w:t>2.</w:t>
      </w:r>
    </w:p>
  </w:footnote>
  <w:footnote w:id="130">
    <w:p w:rsidR="006B1345" w:rsidP="008A25FB" w14:paraId="3A13C192" w14:textId="1EE4AC56">
      <w:pPr>
        <w:pStyle w:val="FootnoteText"/>
      </w:pPr>
      <w:r>
        <w:rPr>
          <w:rStyle w:val="FootnoteReference"/>
        </w:rPr>
        <w:footnoteRef/>
      </w:r>
      <w:r>
        <w:t xml:space="preserve"> </w:t>
      </w:r>
      <w:r w:rsidRPr="00563F60">
        <w:rPr>
          <w:i/>
          <w:iCs/>
        </w:rPr>
        <w:t>FY 202</w:t>
      </w:r>
      <w:r w:rsidR="0084607B">
        <w:rPr>
          <w:i/>
          <w:iCs/>
        </w:rPr>
        <w:t>6</w:t>
      </w:r>
      <w:r w:rsidRPr="00563F60">
        <w:rPr>
          <w:i/>
          <w:iCs/>
        </w:rPr>
        <w:t xml:space="preserve"> NPRM</w:t>
      </w:r>
      <w:r>
        <w:t xml:space="preserve"> at para.</w:t>
      </w:r>
      <w:r w:rsidR="00507681">
        <w:t xml:space="preserve"> </w:t>
      </w:r>
      <w:r w:rsidR="000D6348">
        <w:t>31</w:t>
      </w:r>
      <w:r>
        <w:t xml:space="preserve">.  </w:t>
      </w:r>
      <w:r w:rsidRPr="00563F60">
        <w:rPr>
          <w:i/>
          <w:iCs/>
        </w:rPr>
        <w:t>See also</w:t>
      </w:r>
      <w:r>
        <w:t xml:space="preserve"> </w:t>
      </w:r>
      <w:r w:rsidRPr="008A77BB">
        <w:rPr>
          <w:i/>
          <w:iCs/>
        </w:rPr>
        <w:t>FY 2020 Report and Order</w:t>
      </w:r>
      <w:r>
        <w:t xml:space="preserve">, </w:t>
      </w:r>
      <w:r w:rsidRPr="008A77BB">
        <w:t xml:space="preserve">36 FCC </w:t>
      </w:r>
      <w:r w:rsidRPr="008A77BB">
        <w:t>Rcd</w:t>
      </w:r>
      <w:r>
        <w:t xml:space="preserve"> at </w:t>
      </w:r>
      <w:r w:rsidRPr="008A77BB">
        <w:t>1738, para</w:t>
      </w:r>
      <w:r>
        <w:t xml:space="preserve">. </w:t>
      </w:r>
      <w:r w:rsidRPr="008A77BB">
        <w:t>19</w:t>
      </w:r>
      <w:r>
        <w:t xml:space="preserve">. </w:t>
      </w:r>
      <w:r w:rsidRPr="00D57CDB">
        <w:t xml:space="preserve"> </w:t>
      </w:r>
      <w:r w:rsidRPr="008A77BB">
        <w:t>Previously, from approximately 1995 through 2018, regulatory fees for full-power television stations were based on the Nielsen Designated Market Area (DMA) groupings 1-10, 11-25, 26-50, 51-100, and remaining markets (DMAs 101-210).</w:t>
      </w:r>
      <w:r>
        <w:t xml:space="preserve">  </w:t>
      </w:r>
      <w:r w:rsidRPr="008A77BB">
        <w:t xml:space="preserve">In the </w:t>
      </w:r>
      <w:r w:rsidRPr="008A77BB">
        <w:rPr>
          <w:i/>
          <w:iCs/>
        </w:rPr>
        <w:t>FY 2018 Report and Order</w:t>
      </w:r>
      <w:r w:rsidRPr="008A77BB">
        <w:t>, the Commission adopted a new methodology for assessing regulatory fees for full-service broadcast stations.  The Commission determined that it would fully transition to assessing regulatory fees for full-service television broadcast stations based on the population covered by the station’s contour by FY 2020 and, in the interim, for FY 2019, adopted a blended</w:t>
      </w:r>
      <w:r w:rsidRPr="008A77BB">
        <w:rPr>
          <w:szCs w:val="22"/>
        </w:rPr>
        <w:t xml:space="preserve"> </w:t>
      </w:r>
      <w:r w:rsidRPr="008A77BB">
        <w:t xml:space="preserve">fee based partly on the historical DMA methodology and partly on the new population-based methodology.  </w:t>
      </w:r>
      <w:r w:rsidRPr="00B46AD0">
        <w:rPr>
          <w:i/>
          <w:iCs/>
        </w:rPr>
        <w:t>See</w:t>
      </w:r>
      <w:r>
        <w:t xml:space="preserve"> </w:t>
      </w:r>
      <w:r w:rsidRPr="008A77BB">
        <w:rPr>
          <w:i/>
          <w:iCs/>
        </w:rPr>
        <w:t>Assessment and Collection of Regulatory Fees for Fiscal Year 2018</w:t>
      </w:r>
      <w:r w:rsidRPr="008A77BB">
        <w:t xml:space="preserve">, </w:t>
      </w:r>
      <w:r>
        <w:t xml:space="preserve">MD Docket No. 18-175, </w:t>
      </w:r>
      <w:r w:rsidRPr="008A77BB">
        <w:t xml:space="preserve">Report and Order and Order, 33 FCC </w:t>
      </w:r>
      <w:r w:rsidRPr="008A77BB">
        <w:t>Rcd</w:t>
      </w:r>
      <w:r w:rsidRPr="008A77BB">
        <w:t xml:space="preserve"> 8497, 8501-02, para. 14 (2018) (</w:t>
      </w:r>
      <w:r w:rsidRPr="008A77BB">
        <w:rPr>
          <w:i/>
          <w:iCs/>
        </w:rPr>
        <w:t>FY 2018 Report and Order</w:t>
      </w:r>
      <w:r w:rsidRPr="008A77BB">
        <w:t>).</w:t>
      </w:r>
    </w:p>
  </w:footnote>
  <w:footnote w:id="131">
    <w:p w:rsidR="006B1345" w:rsidRPr="002D4096" w:rsidP="008A25FB" w14:paraId="22F5D170" w14:textId="1E4CF600">
      <w:pPr>
        <w:pStyle w:val="FootnoteText"/>
      </w:pPr>
      <w:r>
        <w:rPr>
          <w:rStyle w:val="FootnoteReference"/>
        </w:rPr>
        <w:footnoteRef/>
      </w:r>
      <w:r>
        <w:t xml:space="preserve"> </w:t>
      </w:r>
      <w:r w:rsidRPr="00EF7BF3">
        <w:rPr>
          <w:i/>
          <w:iCs/>
        </w:rPr>
        <w:t>See</w:t>
      </w:r>
      <w:r>
        <w:t xml:space="preserve"> </w:t>
      </w:r>
      <w:r w:rsidRPr="008A77BB" w:rsidR="00564B62">
        <w:rPr>
          <w:i/>
          <w:iCs/>
        </w:rPr>
        <w:t>FY 2020 Report and Order</w:t>
      </w:r>
      <w:r w:rsidR="00564B62">
        <w:t xml:space="preserve">, </w:t>
      </w:r>
      <w:r w:rsidRPr="008A77BB" w:rsidR="00564B62">
        <w:t xml:space="preserve">36 FCC </w:t>
      </w:r>
      <w:r w:rsidRPr="008A77BB" w:rsidR="00564B62">
        <w:t>Rcd</w:t>
      </w:r>
      <w:r w:rsidR="00564B62">
        <w:t xml:space="preserve"> at</w:t>
      </w:r>
      <w:r w:rsidRPr="008A77BB">
        <w:t xml:space="preserve"> 1738</w:t>
      </w:r>
      <w:r>
        <w:t>-39</w:t>
      </w:r>
      <w:r w:rsidRPr="008A77BB">
        <w:t>, para</w:t>
      </w:r>
      <w:r>
        <w:t>s. 20-21 (adjusting the fees for Puerto Rico broadcasters).</w:t>
      </w:r>
    </w:p>
  </w:footnote>
  <w:footnote w:id="132">
    <w:p w:rsidR="006B1345" w:rsidRPr="009D5923" w:rsidP="008A25FB" w14:paraId="4B706F88" w14:textId="77777777">
      <w:pPr>
        <w:pStyle w:val="FootnoteText"/>
      </w:pPr>
      <w:r w:rsidRPr="008A77BB">
        <w:rPr>
          <w:rStyle w:val="FootnoteReference"/>
        </w:rPr>
        <w:footnoteRef/>
      </w:r>
      <w:r w:rsidRPr="008A77BB">
        <w:t xml:space="preserve"> 47 CFR § 73.</w:t>
      </w:r>
      <w:r w:rsidRPr="009D5923">
        <w:t>622</w:t>
      </w:r>
      <w:r w:rsidRPr="005E13EF">
        <w:t xml:space="preserve">.  </w:t>
      </w:r>
      <w:r w:rsidRPr="005E13EF">
        <w:t>TVStudy</w:t>
      </w:r>
      <w:r w:rsidRPr="005E13EF">
        <w:t xml:space="preserve"> software is released by the Commission’s Office of Engineering and Technology.  </w:t>
      </w:r>
      <w:r w:rsidRPr="005E13EF">
        <w:t>TVStudy</w:t>
      </w:r>
      <w:r w:rsidRPr="005E13EF">
        <w:t xml:space="preserve"> uses 2020 U.S. Census data and interfaces with data contained in the LMS to perform coverage and interference analyses of full service digital and Class A television stations.  </w:t>
      </w:r>
      <w:r w:rsidRPr="005E13EF">
        <w:rPr>
          <w:i/>
          <w:iCs/>
        </w:rPr>
        <w:t xml:space="preserve">See generally </w:t>
      </w:r>
      <w:hyperlink r:id="rId1" w:anchor=":~:text=Engineering%20%26%20Technology,-TVStudy%20FAQ&amp;text=The%20FCC's%20Office%20of%20Engineering,and%20Class%20A%20television%20stations" w:history="1">
        <w:r w:rsidRPr="005E13EF">
          <w:rPr>
            <w:rStyle w:val="Hyperlink"/>
          </w:rPr>
          <w:t>https://www.fcc.gov/oet/tvstudy#:~:text=Engineering%20%26%20Technology,-TVStudy%20FAQ&amp;text=The%20FCC's%20Office%20of%20Engineering,and%20Class%20A%20television%20stations</w:t>
        </w:r>
      </w:hyperlink>
      <w:r w:rsidRPr="005E13EF">
        <w:t>.</w:t>
      </w:r>
    </w:p>
  </w:footnote>
  <w:footnote w:id="133">
    <w:p w:rsidR="006B1345" w:rsidP="008A25FB" w14:paraId="337396F0" w14:textId="07196BDE">
      <w:pPr>
        <w:pStyle w:val="FootnoteText"/>
      </w:pPr>
      <w:r>
        <w:rPr>
          <w:rStyle w:val="FootnoteReference"/>
        </w:rPr>
        <w:footnoteRef/>
      </w:r>
      <w:r>
        <w:t xml:space="preserve"> </w:t>
      </w:r>
      <w:r w:rsidRPr="00CF1018">
        <w:t xml:space="preserve">As previously implemented, the Commission based assessments on a full-power television station and its satellite facility on a maximum of 3.1 million population.  Hence, the maximum fee amount that will be paid by a full-power TV station and its associated satellite </w:t>
      </w:r>
      <w:r w:rsidRPr="006B0920">
        <w:t xml:space="preserve">facility together </w:t>
      </w:r>
      <w:r w:rsidRPr="0051095C">
        <w:t>is 3.1 million times $.</w:t>
      </w:r>
      <w:r w:rsidRPr="0051095C" w:rsidR="007E3851">
        <w:t>00</w:t>
      </w:r>
      <w:r w:rsidRPr="0051095C" w:rsidR="00722797">
        <w:t>7090</w:t>
      </w:r>
      <w:r w:rsidRPr="0051095C">
        <w:t xml:space="preserve"> (the fee rate) = $</w:t>
      </w:r>
      <w:r w:rsidRPr="0051095C" w:rsidR="00507681">
        <w:t>21</w:t>
      </w:r>
      <w:r w:rsidRPr="0051095C" w:rsidR="00E43AEF">
        <w:t>,</w:t>
      </w:r>
      <w:r w:rsidRPr="0051095C" w:rsidR="00F57E9E">
        <w:t>979</w:t>
      </w:r>
      <w:r w:rsidRPr="0051095C">
        <w:t>.</w:t>
      </w:r>
      <w:r w:rsidRPr="006B0920">
        <w:t xml:space="preserve">  </w:t>
      </w:r>
      <w:r w:rsidRPr="006B0920">
        <w:rPr>
          <w:i/>
          <w:iCs/>
        </w:rPr>
        <w:t>See FY 2020</w:t>
      </w:r>
      <w:r w:rsidRPr="3D18F29E">
        <w:rPr>
          <w:i/>
          <w:iCs/>
        </w:rPr>
        <w:t xml:space="preserve"> Report and Order</w:t>
      </w:r>
      <w:r w:rsidRPr="008A77BB">
        <w:t xml:space="preserve">, 36 FCC </w:t>
      </w:r>
      <w:r w:rsidRPr="008A77BB">
        <w:t>Rcd</w:t>
      </w:r>
      <w:r w:rsidRPr="008A77BB">
        <w:t xml:space="preserve"> at 1738</w:t>
      </w:r>
      <w:r>
        <w:t>-39</w:t>
      </w:r>
      <w:r w:rsidRPr="008A77BB">
        <w:t>, para</w:t>
      </w:r>
      <w:r>
        <w:t xml:space="preserve">s. 20-21; </w:t>
      </w:r>
      <w:r w:rsidRPr="3D18F29E">
        <w:rPr>
          <w:i/>
          <w:iCs/>
        </w:rPr>
        <w:t xml:space="preserve">FY 2024 Second Report and </w:t>
      </w:r>
      <w:r w:rsidRPr="00B424FD">
        <w:t>Order</w:t>
      </w:r>
      <w:r>
        <w:t xml:space="preserve">, </w:t>
      </w:r>
      <w:r w:rsidRPr="00B22014">
        <w:t>39</w:t>
      </w:r>
      <w:r>
        <w:t xml:space="preserve"> FCC </w:t>
      </w:r>
      <w:r>
        <w:t>Rcd</w:t>
      </w:r>
      <w:r>
        <w:t xml:space="preserve"> at 10155-56</w:t>
      </w:r>
      <w:r w:rsidRPr="000F23DE">
        <w:t xml:space="preserve">, para. </w:t>
      </w:r>
      <w:r>
        <w:t>24</w:t>
      </w:r>
      <w:r w:rsidRPr="00F551F9">
        <w:t>.</w:t>
      </w:r>
    </w:p>
  </w:footnote>
  <w:footnote w:id="134">
    <w:p w:rsidR="006B1345" w:rsidRPr="008A77BB" w:rsidP="008A25FB" w14:paraId="7472498E" w14:textId="0D8DEC5B">
      <w:pPr>
        <w:pStyle w:val="FootnoteText"/>
      </w:pPr>
      <w:r w:rsidRPr="008A77BB">
        <w:rPr>
          <w:rStyle w:val="FootnoteReference"/>
        </w:rPr>
        <w:footnoteRef/>
      </w:r>
      <w:r w:rsidRPr="008A77BB">
        <w:t xml:space="preserve"> </w:t>
      </w:r>
      <w:r w:rsidRPr="00F30544">
        <w:rPr>
          <w:snapToGrid w:val="0"/>
        </w:rPr>
        <w:t xml:space="preserve">The factor </w:t>
      </w:r>
      <w:r w:rsidRPr="00F30544" w:rsidR="005D4059">
        <w:rPr>
          <w:snapToGrid w:val="0"/>
        </w:rPr>
        <w:t>is</w:t>
      </w:r>
      <w:r w:rsidRPr="00F30544">
        <w:rPr>
          <w:snapToGrid w:val="0"/>
        </w:rPr>
        <w:t xml:space="preserve"> derived by taking the revenue amount required from the full-power broadcast television station fee category and dividing it by the total population count of all “</w:t>
      </w:r>
      <w:r w:rsidRPr="00F30544">
        <w:rPr>
          <w:snapToGrid w:val="0"/>
        </w:rPr>
        <w:t>feeable</w:t>
      </w:r>
      <w:r w:rsidRPr="00F30544">
        <w:rPr>
          <w:snapToGrid w:val="0"/>
        </w:rPr>
        <w:t>” call signs.  The factor</w:t>
      </w:r>
      <w:r w:rsidRPr="00F30544" w:rsidR="00337D43">
        <w:rPr>
          <w:snapToGrid w:val="0"/>
        </w:rPr>
        <w:t xml:space="preserve"> sometimes</w:t>
      </w:r>
      <w:r w:rsidRPr="00F30544">
        <w:rPr>
          <w:snapToGrid w:val="0"/>
        </w:rPr>
        <w:t xml:space="preserve"> is refined </w:t>
      </w:r>
      <w:r w:rsidRPr="00F30544" w:rsidR="005D4059">
        <w:rPr>
          <w:snapToGrid w:val="0"/>
        </w:rPr>
        <w:t xml:space="preserve">after </w:t>
      </w:r>
      <w:r w:rsidRPr="00F30544" w:rsidR="00C84EDB">
        <w:rPr>
          <w:snapToGrid w:val="0"/>
        </w:rPr>
        <w:t xml:space="preserve">an NPRM is released </w:t>
      </w:r>
      <w:r w:rsidRPr="00F30544" w:rsidR="004D0EC0">
        <w:rPr>
          <w:snapToGrid w:val="0"/>
        </w:rPr>
        <w:t xml:space="preserve">based on </w:t>
      </w:r>
      <w:r w:rsidRPr="00F30544">
        <w:rPr>
          <w:snapToGrid w:val="0"/>
        </w:rPr>
        <w:t>our unit estimates to reflect more accurate information about exempt stations</w:t>
      </w:r>
      <w:r w:rsidR="009A66D0">
        <w:rPr>
          <w:snapToGrid w:val="0"/>
        </w:rPr>
        <w:t>,</w:t>
      </w:r>
      <w:r w:rsidRPr="00F30544">
        <w:rPr>
          <w:snapToGrid w:val="0"/>
        </w:rPr>
        <w:t xml:space="preserve"> and we </w:t>
      </w:r>
      <w:r w:rsidRPr="00F30544" w:rsidR="00FF7751">
        <w:rPr>
          <w:snapToGrid w:val="0"/>
        </w:rPr>
        <w:t xml:space="preserve">may </w:t>
      </w:r>
      <w:r w:rsidRPr="00F30544">
        <w:rPr>
          <w:snapToGrid w:val="0"/>
        </w:rPr>
        <w:t xml:space="preserve">adjust the revenue requirement, consistent with historical practice and trends, </w:t>
      </w:r>
      <w:r w:rsidRPr="00F30544" w:rsidR="00FF7751">
        <w:rPr>
          <w:snapToGrid w:val="0"/>
        </w:rPr>
        <w:t xml:space="preserve">if necessary </w:t>
      </w:r>
      <w:r w:rsidRPr="00F30544">
        <w:rPr>
          <w:snapToGrid w:val="0"/>
        </w:rPr>
        <w:t>to account for non-payors.</w:t>
      </w:r>
    </w:p>
  </w:footnote>
  <w:footnote w:id="135">
    <w:p w:rsidR="006B1345" w:rsidRPr="008A77BB" w:rsidP="008A25FB" w14:paraId="5F7CBAA7" w14:textId="77777777">
      <w:pPr>
        <w:pStyle w:val="FootnoteText"/>
      </w:pPr>
      <w:r w:rsidRPr="008A77BB">
        <w:rPr>
          <w:rStyle w:val="FootnoteReference"/>
        </w:rPr>
        <w:footnoteRef/>
      </w:r>
      <w:r w:rsidRPr="008A77BB">
        <w:t xml:space="preserve"> For those VHF stations whose power had to be increased to obtain a clearer signal, the Commission will continue to use a population count based on that station’s lower VHF power level rather than at the increased power level. </w:t>
      </w:r>
    </w:p>
  </w:footnote>
  <w:footnote w:id="136">
    <w:p w:rsidR="00850BF2" w:rsidRPr="00150AFC" w:rsidP="008A25FB" w14:paraId="5E26FCDE" w14:textId="77777777">
      <w:pPr>
        <w:pStyle w:val="FootnoteText"/>
      </w:pPr>
      <w:r w:rsidRPr="00150AFC">
        <w:rPr>
          <w:rStyle w:val="FootnoteReference"/>
        </w:rPr>
        <w:footnoteRef/>
      </w:r>
      <w:r w:rsidRPr="00150AFC">
        <w:t xml:space="preserve"> </w:t>
      </w:r>
      <w:r>
        <w:t>For purposes of the NRUF filing requirement, “[a]</w:t>
      </w:r>
      <w:r w:rsidRPr="00150AFC">
        <w:t>ssigned</w:t>
      </w:r>
      <w:r w:rsidRPr="00150AFC">
        <w:t xml:space="preserve"> numbers</w:t>
      </w:r>
      <w:r>
        <w:t>”</w:t>
      </w:r>
      <w:r w:rsidRPr="00150AFC">
        <w:t xml:space="preserve"> are defined as </w:t>
      </w:r>
      <w:r>
        <w:t>“</w:t>
      </w:r>
      <w:r w:rsidRPr="00150AFC">
        <w:t>numbers working in the Public Switched Telephone Network under a</w:t>
      </w:r>
      <w:r>
        <w:t>n agreement such as a</w:t>
      </w:r>
      <w:r w:rsidRPr="00150AFC">
        <w:t xml:space="preserve"> contract or tariff at the request of specific end users</w:t>
      </w:r>
      <w:r>
        <w:t xml:space="preserve"> or customers for their use</w:t>
      </w:r>
      <w:r w:rsidRPr="00150AFC">
        <w:t xml:space="preserve">, or numbers not yet working but </w:t>
      </w:r>
      <w:r>
        <w:t>having</w:t>
      </w:r>
      <w:r w:rsidRPr="00150AFC">
        <w:t xml:space="preserve"> a customer service order</w:t>
      </w:r>
      <w:r>
        <w:t xml:space="preserve"> pending [for five days or fewer]</w:t>
      </w:r>
      <w:r w:rsidRPr="00150AFC">
        <w:t>.</w:t>
      </w:r>
      <w:r>
        <w:t>”  47 CFR § 52.15(f)(1)(iii).</w:t>
      </w:r>
    </w:p>
  </w:footnote>
  <w:footnote w:id="137">
    <w:p w:rsidR="00850BF2" w:rsidRPr="00150AFC" w:rsidP="008A25FB" w14:paraId="180E38EE" w14:textId="772E28EE">
      <w:pPr>
        <w:pStyle w:val="FootnoteText"/>
      </w:pPr>
      <w:r w:rsidRPr="00150AFC">
        <w:rPr>
          <w:rStyle w:val="FootnoteReference"/>
        </w:rPr>
        <w:footnoteRef/>
      </w:r>
      <w:r w:rsidRPr="00150AFC">
        <w:t xml:space="preserve"> </w:t>
      </w:r>
      <w:r w:rsidRPr="00943647">
        <w:rPr>
          <w:i/>
          <w:iCs/>
        </w:rPr>
        <w:t>See</w:t>
      </w:r>
      <w:r>
        <w:t xml:space="preserve"> </w:t>
      </w:r>
      <w:r>
        <w:rPr>
          <w:i/>
          <w:iCs/>
        </w:rPr>
        <w:t xml:space="preserve">Assessment and Collection of Regulatory Fees for Fiscal Year </w:t>
      </w:r>
      <w:r w:rsidRPr="008C5E4E">
        <w:rPr>
          <w:i/>
          <w:iCs/>
        </w:rPr>
        <w:t>2004</w:t>
      </w:r>
      <w:r>
        <w:t xml:space="preserve">, MD Docket No. 04-73, Report and Order, </w:t>
      </w:r>
      <w:r w:rsidRPr="0043590C">
        <w:t>19</w:t>
      </w:r>
      <w:r w:rsidRPr="00154267">
        <w:t xml:space="preserve"> FCC </w:t>
      </w:r>
      <w:r w:rsidRPr="00154267">
        <w:t>Rcd</w:t>
      </w:r>
      <w:r w:rsidRPr="00154267">
        <w:t xml:space="preserve"> 11662</w:t>
      </w:r>
      <w:r>
        <w:t>, 11675, para. 47 (2004).</w:t>
      </w:r>
      <w:r w:rsidRPr="00C26F26">
        <w:t xml:space="preserve"> </w:t>
      </w:r>
      <w:r>
        <w:t xml:space="preserve"> The NRUF filings are FCC Form 502, which is collected by the North American Numbering Plan Administer (NANPA).  </w:t>
      </w:r>
      <w:r w:rsidRPr="00E30162">
        <w:rPr>
          <w:i/>
          <w:iCs/>
        </w:rPr>
        <w:t>See</w:t>
      </w:r>
      <w:r>
        <w:t xml:space="preserve"> FCC, Forms, </w:t>
      </w:r>
      <w:hyperlink r:id="rId2" w:history="1">
        <w:r w:rsidRPr="00864A1B">
          <w:rPr>
            <w:rStyle w:val="Hyperlink"/>
          </w:rPr>
          <w:t>https://www.fcc.gov/licensing-databases/forms</w:t>
        </w:r>
      </w:hyperlink>
      <w:r>
        <w:t xml:space="preserve">; NANPA, NRUF, Requirements to File, </w:t>
      </w:r>
      <w:hyperlink r:id="rId3" w:history="1">
        <w:r w:rsidRPr="00864A1B">
          <w:rPr>
            <w:rStyle w:val="Hyperlink"/>
          </w:rPr>
          <w:t>https://www.nanpa.com/nruf/requirements-file</w:t>
        </w:r>
      </w:hyperlink>
      <w:r>
        <w:t xml:space="preserve"> (last visited Mar</w:t>
      </w:r>
      <w:r w:rsidR="00B45A24">
        <w:t>.</w:t>
      </w:r>
      <w:r>
        <w:t xml:space="preserve"> 18, 2026).  Providers need to file FCC Form 502 if they “</w:t>
      </w:r>
      <w:r w:rsidRPr="00754603">
        <w:t>are a carrier and have received numbers from the North American Numbering Plan Administrator (NANPA), a Pooling Administrator, or another telecommunications carrier</w:t>
      </w:r>
      <w:r>
        <w:t xml:space="preserve">.  </w:t>
      </w:r>
      <w:r w:rsidRPr="000B4D84">
        <w:t xml:space="preserve">However, subscriber toll-free numbers are not subject to being reported. </w:t>
      </w:r>
      <w:r>
        <w:t xml:space="preserve"> </w:t>
      </w:r>
      <w:r w:rsidRPr="000B4D84">
        <w:t>Filers include incumbent local exchange carriers (ILECs), competitive local exchange carriers (CLECs), 500 service providers, paging companies, wireless telephony carriers, shared tenant service providers, satellite service providers, and resellers of these services.</w:t>
      </w:r>
      <w:r>
        <w:t xml:space="preserve">”  FCC, Common Carrier Filing Requirements—Information for Firms Providing Telecommunications Services, </w:t>
      </w:r>
      <w:hyperlink r:id="rId4" w:history="1">
        <w:r w:rsidRPr="00864A1B">
          <w:rPr>
            <w:rStyle w:val="Hyperlink"/>
          </w:rPr>
          <w:t>https://www.fcc.gov/reports-research/guides/common-carrier-filing-requirements-information-firms-providing-telecommunications-services</w:t>
        </w:r>
      </w:hyperlink>
      <w:r>
        <w:t xml:space="preserve"> (last visited Mar. 18, 2026) (discussing FCC Form 502).</w:t>
      </w:r>
    </w:p>
  </w:footnote>
  <w:footnote w:id="138">
    <w:p w:rsidR="00222DB9" w:rsidP="008A25FB" w14:paraId="1CA8EED3" w14:textId="046AD02C">
      <w:pPr>
        <w:pStyle w:val="FootnoteText"/>
      </w:pPr>
      <w:r>
        <w:rPr>
          <w:rStyle w:val="FootnoteReference"/>
        </w:rPr>
        <w:footnoteRef/>
      </w:r>
      <w:r>
        <w:t xml:space="preserve"> CTIA Comments at </w:t>
      </w:r>
      <w:r w:rsidR="0038485C">
        <w:t xml:space="preserve">4.  </w:t>
      </w:r>
    </w:p>
  </w:footnote>
  <w:footnote w:id="139">
    <w:p w:rsidR="002D6433" w:rsidP="008A25FB" w14:paraId="72123FE7" w14:textId="2856549D">
      <w:pPr>
        <w:pStyle w:val="FootnoteText"/>
      </w:pPr>
      <w:r>
        <w:rPr>
          <w:rStyle w:val="FootnoteReference"/>
        </w:rPr>
        <w:footnoteRef/>
      </w:r>
      <w:r>
        <w:t xml:space="preserve"> </w:t>
      </w:r>
      <w:r w:rsidRPr="008643A8" w:rsidR="00741F8F">
        <w:rPr>
          <w:i/>
          <w:iCs/>
        </w:rPr>
        <w:t>Id.</w:t>
      </w:r>
      <w:r w:rsidR="00741F8F">
        <w:t xml:space="preserve"> at 5.</w:t>
      </w:r>
    </w:p>
  </w:footnote>
  <w:footnote w:id="140">
    <w:p w:rsidR="00C94028" w:rsidRPr="00E76051" w:rsidP="00567FC0" w14:paraId="5541616E" w14:textId="1CCAA323">
      <w:pPr>
        <w:pStyle w:val="FootnoteText"/>
      </w:pPr>
      <w:r>
        <w:rPr>
          <w:rStyle w:val="FootnoteReference"/>
        </w:rPr>
        <w:footnoteRef/>
      </w:r>
      <w:r>
        <w:t xml:space="preserve"> </w:t>
      </w:r>
      <w:r w:rsidRPr="00AB09BC">
        <w:t>Astranis</w:t>
      </w:r>
      <w:r w:rsidRPr="00AB09BC">
        <w:t xml:space="preserve"> Comments at 2 (</w:t>
      </w:r>
      <w:r w:rsidR="0064103C">
        <w:t>“</w:t>
      </w:r>
      <w:r w:rsidRPr="00AB09BC">
        <w:t xml:space="preserve">If the </w:t>
      </w:r>
      <w:r w:rsidR="0064103C">
        <w:t>‘</w:t>
      </w:r>
      <w:r w:rsidRPr="00AB09BC">
        <w:t>GSO satellite system</w:t>
      </w:r>
      <w:r w:rsidR="0064103C">
        <w:t>’</w:t>
      </w:r>
      <w:r w:rsidRPr="00AB09BC">
        <w:t xml:space="preserve"> definition is adopted, </w:t>
      </w:r>
      <w:r w:rsidRPr="00AB09BC">
        <w:t>Astranis</w:t>
      </w:r>
      <w:r w:rsidRPr="00AB09BC">
        <w:t xml:space="preserve"> urges the Commission to adjust its regulatory fee schedule accordingly to reflect the administrative simplifications of this framework.”); Kepler Comments at 2 (</w:t>
      </w:r>
      <w:r w:rsidR="00D35191">
        <w:t xml:space="preserve">contending that </w:t>
      </w:r>
      <w:r>
        <w:t xml:space="preserve">the Commission should </w:t>
      </w:r>
      <w:r w:rsidR="00750176">
        <w:t>“</w:t>
      </w:r>
      <w:r w:rsidRPr="005646D0">
        <w:t>place a moratorium on increasing the Regulatory Fees relative to those collected for FY 2025 until it issues an order adopting its modernized licensing framework</w:t>
      </w:r>
      <w:r w:rsidR="00AC2BF3">
        <w:t>”</w:t>
      </w:r>
      <w:r>
        <w:t>); CSSMA Comments at 4 (“</w:t>
      </w:r>
      <w:r w:rsidRPr="005922C5">
        <w:t>Adopting an update to the FCC regulatory fee framework (alongside necessary updates to</w:t>
      </w:r>
      <w:r>
        <w:t xml:space="preserve"> </w:t>
      </w:r>
      <w:r w:rsidRPr="005922C5">
        <w:t>the regulations through the Commission’s Space Modernization proceeding) to provide a low-cost,</w:t>
      </w:r>
      <w:r>
        <w:t xml:space="preserve"> </w:t>
      </w:r>
      <w:r w:rsidRPr="005922C5">
        <w:t>expedited pathway to enable foreign-licensed systems to communicate with U.S. ground</w:t>
      </w:r>
      <w:r>
        <w:t xml:space="preserve"> </w:t>
      </w:r>
      <w:r w:rsidRPr="005922C5">
        <w:t>infrastructure for TT&amp;C and remote sensing data downlink would be consistent with the</w:t>
      </w:r>
      <w:r>
        <w:t xml:space="preserve"> </w:t>
      </w:r>
      <w:r w:rsidRPr="005922C5">
        <w:t>Commission’s goal to “assure our nation’s continued space leadership” and make the United States</w:t>
      </w:r>
      <w:r>
        <w:t xml:space="preserve"> </w:t>
      </w:r>
      <w:r w:rsidRPr="005922C5">
        <w:t>“the place where the world</w:t>
      </w:r>
      <w:r>
        <w:t>’s space industry builds, operates and licenses.”); CSF Comments at 1 (“</w:t>
      </w:r>
      <w:r w:rsidRPr="00F478FF">
        <w:t>CSF concurs with other commenters who proposed in the Space Modernization</w:t>
      </w:r>
      <w:r>
        <w:t xml:space="preserve"> </w:t>
      </w:r>
      <w:r w:rsidRPr="00F478FF">
        <w:t>proceeding that the Commission should create a new, low-cost regulatory fee category for U.S.</w:t>
      </w:r>
      <w:r>
        <w:t xml:space="preserve"> </w:t>
      </w:r>
      <w:r w:rsidRPr="00F478FF">
        <w:t>ground station operators providing TT&amp;C and other data services for internal networking such as</w:t>
      </w:r>
      <w:r>
        <w:t xml:space="preserve"> </w:t>
      </w:r>
      <w:r w:rsidRPr="00F478FF">
        <w:t>Earth observation data downlink to foreign spacecraft that do not provide telecommunications or</w:t>
      </w:r>
      <w:r>
        <w:t xml:space="preserve"> </w:t>
      </w:r>
      <w:r w:rsidRPr="00F478FF">
        <w:t>broadband services to the U.S. market.</w:t>
      </w:r>
      <w:r>
        <w:t xml:space="preserve">”); </w:t>
      </w:r>
      <w:r w:rsidR="00454FAD">
        <w:t>Planet Labs Comments at 3 (“</w:t>
      </w:r>
      <w:r w:rsidRPr="006E2337" w:rsidR="00454FAD">
        <w:t>By treating all</w:t>
      </w:r>
      <w:r w:rsidR="00454FAD">
        <w:t xml:space="preserve"> </w:t>
      </w:r>
      <w:r w:rsidRPr="006E2337" w:rsidR="00454FAD">
        <w:t>foreign-licensed systems as market access licensees, regardless of what operations are actually</w:t>
      </w:r>
      <w:r w:rsidR="00454FAD">
        <w:t xml:space="preserve"> </w:t>
      </w:r>
      <w:r w:rsidRPr="006E2337" w:rsidR="00454FAD">
        <w:t>taking place using U.S. ground infrastructure, the current fee model functions as a steep financial</w:t>
      </w:r>
      <w:r w:rsidR="00454FAD">
        <w:t xml:space="preserve"> </w:t>
      </w:r>
      <w:r w:rsidRPr="006E2337" w:rsidR="00454FAD">
        <w:t>penalty that directly</w:t>
      </w:r>
      <w:r w:rsidR="00454FAD">
        <w:t xml:space="preserve"> </w:t>
      </w:r>
      <w:r w:rsidRPr="006E2337" w:rsidR="00454FAD">
        <w:t>undermines the global competitiveness of American ground station</w:t>
      </w:r>
      <w:r w:rsidR="00454FAD">
        <w:t xml:space="preserve"> </w:t>
      </w:r>
      <w:r w:rsidRPr="006E2337" w:rsidR="00454FAD">
        <w:t>networks and managed serv</w:t>
      </w:r>
      <w:r w:rsidR="00454FAD">
        <w:t xml:space="preserve">ice providers.”); </w:t>
      </w:r>
      <w:r w:rsidR="003A10C3">
        <w:t xml:space="preserve">Sirius XM Reply at </w:t>
      </w:r>
      <w:r w:rsidR="006F1DC0">
        <w:t>1 (“</w:t>
      </w:r>
      <w:r w:rsidRPr="00B46875" w:rsidR="006F1DC0">
        <w:t>Sirius XM agrees</w:t>
      </w:r>
      <w:r w:rsidR="006F1DC0">
        <w:t xml:space="preserve"> </w:t>
      </w:r>
      <w:r w:rsidRPr="00B46875" w:rsidR="006F1DC0">
        <w:t>with Astranis’ that technically similar GSO satellites co-located at a single orbital slot</w:t>
      </w:r>
      <w:r w:rsidR="006F1DC0">
        <w:t xml:space="preserve"> </w:t>
      </w:r>
      <w:r w:rsidRPr="00B46875" w:rsidR="006F1DC0">
        <w:t>should be charg</w:t>
      </w:r>
      <w:r w:rsidR="006F1DC0">
        <w:t>ed a single regulatory fee.”);</w:t>
      </w:r>
      <w:r w:rsidR="001309C4">
        <w:t xml:space="preserve"> Kepler Reply at 1</w:t>
      </w:r>
      <w:r w:rsidR="0038153C">
        <w:t xml:space="preserve"> </w:t>
      </w:r>
      <w:r w:rsidR="00561330">
        <w:t>(</w:t>
      </w:r>
      <w:r w:rsidR="001309C4">
        <w:t xml:space="preserve">contending </w:t>
      </w:r>
      <w:r w:rsidR="00561330">
        <w:t>t</w:t>
      </w:r>
      <w:r w:rsidR="0038153C">
        <w:t xml:space="preserve">he Part 100 rulemaking process policy goals should not be undermined by </w:t>
      </w:r>
      <w:r w:rsidR="00561330">
        <w:t>the FY 2026 regulatory fees)</w:t>
      </w:r>
      <w:r w:rsidR="004052A2">
        <w:t>.</w:t>
      </w:r>
    </w:p>
  </w:footnote>
  <w:footnote w:id="141">
    <w:p w:rsidR="00CF03D2" w:rsidP="00567FC0" w14:paraId="36137FC7" w14:textId="6C23926F">
      <w:pPr>
        <w:pStyle w:val="FootnoteText"/>
      </w:pPr>
      <w:r w:rsidRPr="00230F1A">
        <w:rPr>
          <w:rStyle w:val="FootnoteReference"/>
        </w:rPr>
        <w:footnoteRef/>
      </w:r>
      <w:r w:rsidRPr="00273393">
        <w:t xml:space="preserve"> </w:t>
      </w:r>
      <w:r w:rsidRPr="00273393" w:rsidR="003D3E1F">
        <w:rPr>
          <w:i/>
          <w:iCs/>
        </w:rPr>
        <w:t>See</w:t>
      </w:r>
      <w:r w:rsidRPr="00273393" w:rsidR="003D3E1F">
        <w:t xml:space="preserve"> </w:t>
      </w:r>
      <w:r w:rsidRPr="00273393" w:rsidR="00297104">
        <w:rPr>
          <w:i/>
          <w:iCs/>
        </w:rPr>
        <w:t>Space Modernization for the 21st Century</w:t>
      </w:r>
      <w:r w:rsidRPr="00273393" w:rsidR="00297104">
        <w:t xml:space="preserve">, SB Docket No. </w:t>
      </w:r>
      <w:r w:rsidRPr="00273393" w:rsidR="00734D97">
        <w:t>25-306, Report and Order and Further Notice of Proposed Rulemaking, FCC 26-47</w:t>
      </w:r>
      <w:r w:rsidRPr="00273393" w:rsidR="00230F1A">
        <w:t xml:space="preserve"> (rel. July 23, 2026); </w:t>
      </w:r>
      <w:r w:rsidRPr="00230F1A" w:rsidR="00270CC5">
        <w:rPr>
          <w:i/>
          <w:iCs/>
        </w:rPr>
        <w:t>Space</w:t>
      </w:r>
      <w:r w:rsidRPr="005646D0" w:rsidR="00270CC5">
        <w:rPr>
          <w:i/>
          <w:iCs/>
        </w:rPr>
        <w:t xml:space="preserve"> Modernization for the 21st Century</w:t>
      </w:r>
      <w:r w:rsidRPr="005646D0" w:rsidR="00270CC5">
        <w:t xml:space="preserve">, SB Docket No. 25-306, Notice of Proposed Rulemaking, </w:t>
      </w:r>
      <w:r w:rsidR="00FC7C51">
        <w:t xml:space="preserve">40 </w:t>
      </w:r>
      <w:r w:rsidRPr="005646D0" w:rsidR="00270CC5">
        <w:t xml:space="preserve">FCC </w:t>
      </w:r>
      <w:r w:rsidR="00FC7C51">
        <w:t>Rc</w:t>
      </w:r>
      <w:r w:rsidR="00637EEF">
        <w:t>d</w:t>
      </w:r>
      <w:r w:rsidR="00637EEF">
        <w:t xml:space="preserve"> 8191</w:t>
      </w:r>
      <w:r w:rsidRPr="005646D0" w:rsidR="00270CC5">
        <w:t xml:space="preserve"> (2025).</w:t>
      </w:r>
    </w:p>
  </w:footnote>
  <w:footnote w:id="142">
    <w:p w:rsidR="0060152D" w:rsidP="008A25FB" w14:paraId="258BA97D" w14:textId="24E13B40">
      <w:pPr>
        <w:pStyle w:val="FootnoteText"/>
      </w:pPr>
      <w:r>
        <w:rPr>
          <w:rStyle w:val="FootnoteReference"/>
        </w:rPr>
        <w:footnoteRef/>
      </w:r>
      <w:r>
        <w:t xml:space="preserve"> </w:t>
      </w:r>
      <w:r w:rsidRPr="00943647" w:rsidR="00292BF0">
        <w:rPr>
          <w:i/>
          <w:iCs/>
        </w:rPr>
        <w:t>See</w:t>
      </w:r>
      <w:r w:rsidR="00292BF0">
        <w:t xml:space="preserve"> </w:t>
      </w:r>
      <w:r w:rsidR="00292BF0">
        <w:rPr>
          <w:i/>
          <w:iCs/>
        </w:rPr>
        <w:t xml:space="preserve">Assessment and Collection of Regulatory Fees for Fiscal Year </w:t>
      </w:r>
      <w:r w:rsidRPr="008C5E4E" w:rsidR="00292BF0">
        <w:rPr>
          <w:i/>
          <w:iCs/>
        </w:rPr>
        <w:t>20</w:t>
      </w:r>
      <w:r w:rsidR="00292BF0">
        <w:rPr>
          <w:i/>
          <w:iCs/>
        </w:rPr>
        <w:t xml:space="preserve">25, </w:t>
      </w:r>
      <w:r w:rsidR="0027528B">
        <w:t>MD Docket No</w:t>
      </w:r>
      <w:r w:rsidR="004327A8">
        <w:t>s.</w:t>
      </w:r>
      <w:r w:rsidR="0027528B">
        <w:t xml:space="preserve"> </w:t>
      </w:r>
      <w:r w:rsidR="004327A8">
        <w:t>25-190</w:t>
      </w:r>
      <w:r w:rsidR="009C1A2B">
        <w:t xml:space="preserve"> and</w:t>
      </w:r>
      <w:r w:rsidR="004327A8">
        <w:t xml:space="preserve"> 24-85,</w:t>
      </w:r>
      <w:r w:rsidR="0027528B">
        <w:t xml:space="preserve"> </w:t>
      </w:r>
      <w:r w:rsidR="0033557A">
        <w:t xml:space="preserve">Order on Reconsideration, </w:t>
      </w:r>
      <w:r w:rsidR="00825848">
        <w:t>FCC 26-43</w:t>
      </w:r>
      <w:r w:rsidR="004327A8">
        <w:t xml:space="preserve">, at </w:t>
      </w:r>
      <w:r w:rsidR="000B6CD1">
        <w:t>para. 18</w:t>
      </w:r>
      <w:r w:rsidR="00825848">
        <w:t xml:space="preserve"> (</w:t>
      </w:r>
      <w:r w:rsidR="00292BF0">
        <w:t xml:space="preserve">June 24, 2026).  </w:t>
      </w:r>
    </w:p>
  </w:footnote>
  <w:footnote w:id="143">
    <w:p w:rsidR="00BB2309" w:rsidP="008A25FB" w14:paraId="0BB2AD91" w14:textId="19A3AC3A">
      <w:pPr>
        <w:pStyle w:val="FootnoteText"/>
      </w:pPr>
      <w:r>
        <w:rPr>
          <w:rStyle w:val="FootnoteReference"/>
        </w:rPr>
        <w:footnoteRef/>
      </w:r>
      <w:r>
        <w:t xml:space="preserve"> </w:t>
      </w:r>
      <w:r w:rsidR="00C37A17">
        <w:t xml:space="preserve">CSF </w:t>
      </w:r>
      <w:r w:rsidR="00DC20E7">
        <w:t xml:space="preserve">Comments at 1. </w:t>
      </w:r>
    </w:p>
  </w:footnote>
  <w:footnote w:id="144">
    <w:p w:rsidR="00BE0575" w:rsidP="008A25FB" w14:paraId="43ACAA98" w14:textId="30DA8F1E">
      <w:pPr>
        <w:pStyle w:val="FootnoteText"/>
      </w:pPr>
      <w:r>
        <w:rPr>
          <w:rStyle w:val="FootnoteReference"/>
        </w:rPr>
        <w:footnoteRef/>
      </w:r>
      <w:r>
        <w:t xml:space="preserve"> </w:t>
      </w:r>
      <w:r w:rsidR="00B90C3C">
        <w:t xml:space="preserve">NAB Comments at </w:t>
      </w:r>
      <w:r w:rsidR="008043A6">
        <w:t xml:space="preserve">5-6. </w:t>
      </w:r>
    </w:p>
  </w:footnote>
  <w:footnote w:id="145">
    <w:p w:rsidR="00F27338" w:rsidRPr="00F27338" w:rsidP="008A25FB" w14:paraId="525A5108" w14:textId="0E80F53D">
      <w:pPr>
        <w:pStyle w:val="FootnoteText"/>
      </w:pPr>
      <w:r>
        <w:rPr>
          <w:rStyle w:val="FootnoteReference"/>
        </w:rPr>
        <w:footnoteRef/>
      </w:r>
      <w:r>
        <w:t xml:space="preserve"> </w:t>
      </w:r>
      <w:r>
        <w:rPr>
          <w:i/>
          <w:iCs/>
        </w:rPr>
        <w:t xml:space="preserve">See supra </w:t>
      </w:r>
      <w:r>
        <w:t xml:space="preserve">paras. </w:t>
      </w:r>
      <w:r w:rsidR="00FE68B5">
        <w:t>29-31</w:t>
      </w:r>
      <w:r>
        <w:t>.</w:t>
      </w:r>
    </w:p>
  </w:footnote>
  <w:footnote w:id="146">
    <w:p w:rsidR="003113B7" w:rsidP="008A25FB" w14:paraId="6BE7C6D0" w14:textId="37D8C406">
      <w:pPr>
        <w:pStyle w:val="FootnoteText"/>
      </w:pPr>
      <w:r>
        <w:rPr>
          <w:rStyle w:val="FootnoteReference"/>
        </w:rPr>
        <w:footnoteRef/>
      </w:r>
      <w:r>
        <w:t xml:space="preserve"> </w:t>
      </w:r>
      <w:r w:rsidRPr="008C61F8" w:rsidR="00BA751C">
        <w:rPr>
          <w:i/>
          <w:iCs/>
        </w:rPr>
        <w:t>See</w:t>
      </w:r>
      <w:r>
        <w:t xml:space="preserve"> North American Submarine Cable Association Ex </w:t>
      </w:r>
      <w:r>
        <w:t>Parte</w:t>
      </w:r>
      <w:r>
        <w:t xml:space="preserve"> at 1-3.</w:t>
      </w:r>
    </w:p>
  </w:footnote>
  <w:footnote w:id="147">
    <w:p w:rsidR="006A0A79" w:rsidP="008A25FB" w14:paraId="4934C4AB" w14:textId="5BB0DF54">
      <w:pPr>
        <w:pStyle w:val="FootnoteText"/>
      </w:pPr>
      <w:r>
        <w:rPr>
          <w:rStyle w:val="FootnoteReference"/>
        </w:rPr>
        <w:footnoteRef/>
      </w:r>
      <w:r>
        <w:t xml:space="preserve"> </w:t>
      </w:r>
      <w:r>
        <w:rPr>
          <w:i/>
          <w:iCs/>
        </w:rPr>
        <w:t xml:space="preserve">See </w:t>
      </w:r>
      <w:r w:rsidRPr="008C61F8">
        <w:rPr>
          <w:i/>
          <w:iCs/>
        </w:rPr>
        <w:t>FY 2026 NPRM</w:t>
      </w:r>
      <w:r>
        <w:t xml:space="preserve"> at </w:t>
      </w:r>
      <w:r w:rsidR="0FDC8939">
        <w:t xml:space="preserve">Appendix A, </w:t>
      </w:r>
      <w:r w:rsidR="000D3BA1">
        <w:t xml:space="preserve">at </w:t>
      </w:r>
      <w:r w:rsidR="3B5E8C3E">
        <w:t>25</w:t>
      </w:r>
      <w:r>
        <w:t xml:space="preserve"> (proposing a per unit fee of </w:t>
      </w:r>
      <w:r w:rsidR="00B87D60">
        <w:t>$</w:t>
      </w:r>
      <w:r w:rsidR="5F7CAC8E">
        <w:t>120,105</w:t>
      </w:r>
      <w:r>
        <w:t xml:space="preserve">). </w:t>
      </w:r>
    </w:p>
  </w:footnote>
  <w:footnote w:id="148">
    <w:p w:rsidR="00527831" w:rsidP="008A25FB" w14:paraId="438232C4" w14:textId="4BC5A262">
      <w:pPr>
        <w:pStyle w:val="FootnoteText"/>
      </w:pPr>
      <w:r>
        <w:rPr>
          <w:rStyle w:val="FootnoteReference"/>
        </w:rPr>
        <w:footnoteRef/>
      </w:r>
      <w:r>
        <w:t xml:space="preserve"> </w:t>
      </w:r>
      <w:r w:rsidRPr="00E27AB3" w:rsidR="00811D25">
        <w:rPr>
          <w:i/>
          <w:iCs/>
        </w:rPr>
        <w:t>See</w:t>
      </w:r>
      <w:r w:rsidR="00811D25">
        <w:t xml:space="preserve"> </w:t>
      </w:r>
      <w:r w:rsidR="00CC4D9C">
        <w:t xml:space="preserve">SES Comments 3-4; </w:t>
      </w:r>
      <w:r w:rsidR="00050961">
        <w:t xml:space="preserve">Spire Comments 2-3; </w:t>
      </w:r>
      <w:r w:rsidR="006B74F1">
        <w:t>Eutelsat Comments 2-3</w:t>
      </w:r>
      <w:r w:rsidR="00F20772">
        <w:t>.</w:t>
      </w:r>
    </w:p>
  </w:footnote>
  <w:footnote w:id="149">
    <w:p w:rsidR="00527831" w:rsidP="008A25FB" w14:paraId="6C330A9D" w14:textId="0F30A6E0">
      <w:pPr>
        <w:pStyle w:val="FootnoteText"/>
      </w:pPr>
      <w:r>
        <w:rPr>
          <w:rStyle w:val="FootnoteReference"/>
        </w:rPr>
        <w:footnoteRef/>
      </w:r>
      <w:r>
        <w:t xml:space="preserve"> </w:t>
      </w:r>
      <w:r w:rsidR="00055460">
        <w:t>SES Comments 3-4.</w:t>
      </w:r>
    </w:p>
  </w:footnote>
  <w:footnote w:id="150">
    <w:p w:rsidR="00527831" w:rsidP="008A25FB" w14:paraId="7595C6B6" w14:textId="5F2949E3">
      <w:pPr>
        <w:pStyle w:val="FootnoteText"/>
      </w:pPr>
      <w:r>
        <w:rPr>
          <w:rStyle w:val="FootnoteReference"/>
        </w:rPr>
        <w:footnoteRef/>
      </w:r>
      <w:r>
        <w:t xml:space="preserve"> </w:t>
      </w:r>
      <w:r w:rsidR="00055460">
        <w:t>Spire Comments 2-3</w:t>
      </w:r>
      <w:r w:rsidR="00FE1B6E">
        <w:t>.</w:t>
      </w:r>
    </w:p>
  </w:footnote>
  <w:footnote w:id="151">
    <w:p w:rsidR="00527831" w:rsidP="008A25FB" w14:paraId="55578BF5" w14:textId="51B888CE">
      <w:pPr>
        <w:pStyle w:val="FootnoteText"/>
      </w:pPr>
      <w:r>
        <w:rPr>
          <w:rStyle w:val="FootnoteReference"/>
        </w:rPr>
        <w:footnoteRef/>
      </w:r>
      <w:r>
        <w:t xml:space="preserve"> </w:t>
      </w:r>
      <w:r w:rsidR="00055460">
        <w:t>Eutelsat Comments 2-3</w:t>
      </w:r>
      <w:r w:rsidR="00FE1B6E">
        <w:t>.</w:t>
      </w:r>
    </w:p>
  </w:footnote>
  <w:footnote w:id="152">
    <w:p w:rsidR="00CE5CCC" w:rsidP="008A25FB" w14:paraId="5E1CB8BA" w14:textId="4EDC2364">
      <w:pPr>
        <w:pStyle w:val="FootnoteText"/>
      </w:pPr>
      <w:r>
        <w:rPr>
          <w:rStyle w:val="FootnoteReference"/>
        </w:rPr>
        <w:footnoteRef/>
      </w:r>
      <w:r>
        <w:t xml:space="preserve"> </w:t>
      </w:r>
      <w:r w:rsidRPr="00E27AB3" w:rsidR="00BE5842">
        <w:t>47</w:t>
      </w:r>
      <w:r w:rsidRPr="00B005C7" w:rsidR="00BE5842">
        <w:t xml:space="preserve"> </w:t>
      </w:r>
      <w:r w:rsidRPr="00BE5842" w:rsidR="004E5B3A">
        <w:t>U</w:t>
      </w:r>
      <w:r w:rsidR="006D73D5">
        <w:t>.</w:t>
      </w:r>
      <w:r w:rsidRPr="00BE5842" w:rsidR="004E5B3A">
        <w:t>S</w:t>
      </w:r>
      <w:r w:rsidR="006D73D5">
        <w:t>.</w:t>
      </w:r>
      <w:r w:rsidRPr="00BE5842" w:rsidR="004E5B3A">
        <w:t>C</w:t>
      </w:r>
      <w:r w:rsidR="006D73D5">
        <w:t>.</w:t>
      </w:r>
      <w:r w:rsidRPr="00BE5842" w:rsidR="004E5B3A">
        <w:t xml:space="preserve"> §</w:t>
      </w:r>
      <w:r w:rsidRPr="00BE5842" w:rsidR="00847C89">
        <w:t xml:space="preserve"> </w:t>
      </w:r>
      <w:r w:rsidRPr="00686646" w:rsidR="004E5B3A">
        <w:t>159(e)(2).</w:t>
      </w:r>
      <w:r w:rsidR="004E5B3A">
        <w:t xml:space="preserve">  </w:t>
      </w:r>
      <w:r w:rsidRPr="00095917" w:rsidR="006163D0">
        <w:t xml:space="preserve">Similarly, section 9(e)(1) exempts from regulatory fees governmental and nonprofit entities, amateur radio operators, and noncommercial radio and television stations.  </w:t>
      </w:r>
      <w:r w:rsidRPr="00E27AB3" w:rsidR="000D4842">
        <w:t>47</w:t>
      </w:r>
      <w:r w:rsidRPr="00B005C7" w:rsidR="000D4842">
        <w:t xml:space="preserve"> </w:t>
      </w:r>
      <w:r w:rsidRPr="00BE5842" w:rsidR="000D4842">
        <w:t>U</w:t>
      </w:r>
      <w:r w:rsidR="000D4842">
        <w:t>.</w:t>
      </w:r>
      <w:r w:rsidRPr="00BE5842" w:rsidR="000D4842">
        <w:t>S</w:t>
      </w:r>
      <w:r w:rsidR="000D4842">
        <w:t>.</w:t>
      </w:r>
      <w:r w:rsidRPr="00BE5842" w:rsidR="000D4842">
        <w:t>C</w:t>
      </w:r>
      <w:r w:rsidR="000D4842">
        <w:t>.</w:t>
      </w:r>
      <w:r w:rsidRPr="00BE5842" w:rsidR="000D4842">
        <w:t xml:space="preserve"> § </w:t>
      </w:r>
      <w:r w:rsidRPr="00686646" w:rsidR="000D4842">
        <w:t>159(e)(</w:t>
      </w:r>
      <w:r w:rsidR="000D4842">
        <w:t>1</w:t>
      </w:r>
      <w:r w:rsidRPr="00686646" w:rsidR="000D4842">
        <w:t>)</w:t>
      </w:r>
      <w:r w:rsidR="000D4842">
        <w:t xml:space="preserve">.  </w:t>
      </w:r>
      <w:r w:rsidRPr="00095917" w:rsidR="006163D0">
        <w:t>Section 1.1162 of our rules implements section 9(e)(1) of the Communications Act.  47 CFR § 1.1162.</w:t>
      </w:r>
    </w:p>
  </w:footnote>
  <w:footnote w:id="153">
    <w:p w:rsidR="00C61015" w:rsidRPr="0083168A" w:rsidP="00567FC0" w14:paraId="7718E624" w14:textId="4A92EF82">
      <w:pPr>
        <w:pStyle w:val="FootnoteText"/>
      </w:pPr>
      <w:r w:rsidRPr="00095917">
        <w:rPr>
          <w:rStyle w:val="FootnoteReference"/>
        </w:rPr>
        <w:footnoteRef/>
      </w:r>
      <w:r w:rsidRPr="0083168A">
        <w:t xml:space="preserve"> </w:t>
      </w:r>
      <w:r w:rsidRPr="00095917">
        <w:t xml:space="preserve">NAB Comments 8-9; </w:t>
      </w:r>
      <w:r w:rsidRPr="00095917">
        <w:rPr>
          <w:i/>
          <w:iCs/>
        </w:rPr>
        <w:t>see also</w:t>
      </w:r>
      <w:r w:rsidRPr="00095917">
        <w:t xml:space="preserve"> State Broadcasters Associations Reply at 16.  The Commission increased the annual de minimis threshold to $1,000 in 2017.  </w:t>
      </w:r>
      <w:r w:rsidRPr="00095917" w:rsidR="00493EB2">
        <w:rPr>
          <w:i/>
          <w:iCs/>
        </w:rPr>
        <w:t>FY 2017 Report and Order</w:t>
      </w:r>
      <w:r w:rsidR="00493EB2">
        <w:rPr>
          <w:i/>
          <w:iCs/>
        </w:rPr>
        <w:t>,</w:t>
      </w:r>
      <w:r w:rsidRPr="00095917" w:rsidR="00493EB2">
        <w:rPr>
          <w:i/>
          <w:iCs/>
        </w:rPr>
        <w:t xml:space="preserve"> </w:t>
      </w:r>
      <w:r w:rsidRPr="00095917">
        <w:t xml:space="preserve">32 FCC </w:t>
      </w:r>
      <w:r w:rsidRPr="00095917">
        <w:t>Rcd</w:t>
      </w:r>
      <w:r w:rsidRPr="00095917">
        <w:t xml:space="preserve"> </w:t>
      </w:r>
      <w:r w:rsidR="00493EB2">
        <w:t>at</w:t>
      </w:r>
      <w:r w:rsidRPr="00095917">
        <w:t xml:space="preserve"> 7073, para. 40.  In the </w:t>
      </w:r>
      <w:r w:rsidRPr="00095917">
        <w:rPr>
          <w:i/>
          <w:iCs/>
        </w:rPr>
        <w:t>FY 2022 Report and Order,</w:t>
      </w:r>
      <w:r w:rsidRPr="00095917">
        <w:t xml:space="preserve"> at the request of NAB, the Commission reviewed the de minimis threshold, calculated the average cost of collecting regulatory fees, and determined that the average cost of collection had not increased above the $1,000 de minimis threshold.  </w:t>
      </w:r>
      <w:r w:rsidRPr="00095917">
        <w:rPr>
          <w:i/>
          <w:iCs/>
        </w:rPr>
        <w:t>FY 2022 Report and Order</w:t>
      </w:r>
      <w:r w:rsidRPr="00095917">
        <w:t xml:space="preserve">, 37 FCC </w:t>
      </w:r>
      <w:r w:rsidRPr="00095917">
        <w:t>Rcd</w:t>
      </w:r>
      <w:r w:rsidRPr="00095917">
        <w:t xml:space="preserve"> at 10876-78, paras. 61-65.   </w:t>
      </w:r>
    </w:p>
  </w:footnote>
  <w:footnote w:id="154">
    <w:p w:rsidR="000D01A3" w:rsidRPr="00095917" w:rsidP="008A25FB" w14:paraId="44178AE2" w14:textId="2B74887C">
      <w:pPr>
        <w:pStyle w:val="FootnoteText"/>
      </w:pPr>
      <w:r w:rsidRPr="00095917">
        <w:rPr>
          <w:rStyle w:val="FootnoteReference"/>
        </w:rPr>
        <w:footnoteRef/>
      </w:r>
      <w:r w:rsidRPr="00095917">
        <w:t xml:space="preserve"> Delinquent debt owed to the Commission triggers the “red light rule,” which places a hold on the processing of pending applications, fee offsets, and pending disbursement payments.  47 CFR §§ 1.1910, 1.1911, 1.1912.  In 2004, the Commission adopted rules implementing the requirements of the DCIA.  </w:t>
      </w:r>
      <w:r w:rsidRPr="00095917">
        <w:rPr>
          <w:i/>
          <w:iCs/>
        </w:rPr>
        <w:t>See</w:t>
      </w:r>
      <w:r w:rsidRPr="00095917">
        <w:t xml:space="preserve"> </w:t>
      </w:r>
      <w:r w:rsidRPr="008C61F8">
        <w:rPr>
          <w:i/>
          <w:iCs/>
        </w:rPr>
        <w:t>Amendment of Parts 0 and 1 of the Commission</w:t>
      </w:r>
      <w:r w:rsidR="00A76EBE">
        <w:rPr>
          <w:i/>
          <w:iCs/>
        </w:rPr>
        <w:t>’</w:t>
      </w:r>
      <w:r w:rsidRPr="008C61F8">
        <w:rPr>
          <w:i/>
          <w:iCs/>
        </w:rPr>
        <w:t>s Rules</w:t>
      </w:r>
      <w:r w:rsidRPr="00095917">
        <w:t xml:space="preserve">, MD Docket No. 02-339, </w:t>
      </w:r>
      <w:r w:rsidRPr="008C61F8">
        <w:t>Report and Order</w:t>
      </w:r>
      <w:r w:rsidRPr="00095917">
        <w:t xml:space="preserve">, 19 FCC </w:t>
      </w:r>
      <w:r w:rsidRPr="00095917">
        <w:t>Rcd</w:t>
      </w:r>
      <w:r w:rsidRPr="00095917">
        <w:t xml:space="preserve"> 6540 (2004); 47 CFR Part 1, Subpart O, Collection of Claims Owed the United States.  The DCIA and the Federal Claims Collection Standards (FCCS)</w:t>
      </w:r>
      <w:r>
        <w:t>,</w:t>
      </w:r>
      <w:r w:rsidRPr="00095917">
        <w:t xml:space="preserve"> promulgated by the Department of Treasury and the Department of Justice to implement the DCIA</w:t>
      </w:r>
      <w:r>
        <w:t>,</w:t>
      </w:r>
      <w:r w:rsidRPr="00095917">
        <w:t xml:space="preserve"> require the Commission to aggressively collect all debt owed to it.  31 U.S.C. § 3711(a); 31 CFR § 901.1(a).</w:t>
      </w:r>
    </w:p>
  </w:footnote>
  <w:footnote w:id="155">
    <w:p w:rsidR="000D01A3" w:rsidRPr="008C61F8" w:rsidP="00567FC0" w14:paraId="37F8A0FE" w14:textId="18FB1FD8">
      <w:pPr>
        <w:pStyle w:val="FootnoteText"/>
      </w:pPr>
      <w:r>
        <w:rPr>
          <w:rStyle w:val="FootnoteReference"/>
        </w:rPr>
        <w:footnoteRef/>
      </w:r>
      <w:r>
        <w:t xml:space="preserve"> </w:t>
      </w:r>
      <w:r w:rsidRPr="00CD6C9A">
        <w:rPr>
          <w:i/>
          <w:iCs/>
        </w:rPr>
        <w:t>FY 2019 NPRM</w:t>
      </w:r>
      <w:r w:rsidRPr="00CD6C9A">
        <w:t xml:space="preserve">, 34 FCC </w:t>
      </w:r>
      <w:r w:rsidRPr="00CD6C9A">
        <w:t>Rcd</w:t>
      </w:r>
      <w:r w:rsidRPr="00CD6C9A">
        <w:t xml:space="preserve"> 3272, 3283-84</w:t>
      </w:r>
      <w:r w:rsidR="00431FB7">
        <w:t>,</w:t>
      </w:r>
      <w:r w:rsidRPr="00CD6C9A">
        <w:t xml:space="preserve"> paras</w:t>
      </w:r>
      <w:r w:rsidR="00431FB7">
        <w:t>.</w:t>
      </w:r>
      <w:r w:rsidRPr="00CD6C9A">
        <w:t xml:space="preserve"> 26-30 (explaining the history of the de minimis exception and the activities for collection of delinquent debt) </w:t>
      </w:r>
      <w:r w:rsidRPr="00CD6C9A">
        <w:rPr>
          <w:i/>
          <w:iCs/>
        </w:rPr>
        <w:t>cited by</w:t>
      </w:r>
      <w:r w:rsidRPr="00CD6C9A">
        <w:t xml:space="preserve"> </w:t>
      </w:r>
      <w:r w:rsidRPr="00CD6C9A">
        <w:rPr>
          <w:i/>
          <w:iCs/>
        </w:rPr>
        <w:t xml:space="preserve">FY 2019 </w:t>
      </w:r>
      <w:r w:rsidR="00CE083A">
        <w:rPr>
          <w:i/>
          <w:iCs/>
        </w:rPr>
        <w:t>Report and Order</w:t>
      </w:r>
      <w:r w:rsidRPr="00CD6C9A">
        <w:t xml:space="preserve">, </w:t>
      </w:r>
      <w:r w:rsidR="00814C6D">
        <w:t xml:space="preserve">34 FCC </w:t>
      </w:r>
      <w:r w:rsidR="00814C6D">
        <w:t>Rcd</w:t>
      </w:r>
      <w:r w:rsidR="00814C6D">
        <w:t xml:space="preserve"> </w:t>
      </w:r>
      <w:r w:rsidR="00CE083A">
        <w:t>at</w:t>
      </w:r>
      <w:r w:rsidR="008028D1">
        <w:t xml:space="preserve"> </w:t>
      </w:r>
      <w:r w:rsidR="00945697">
        <w:t>8206-07</w:t>
      </w:r>
      <w:r w:rsidRPr="00CD6C9A">
        <w:t>, para</w:t>
      </w:r>
      <w:r w:rsidR="00726D20">
        <w:t>s.</w:t>
      </w:r>
      <w:r w:rsidRPr="00CD6C9A">
        <w:t xml:space="preserve"> 46-48 (establishing the statutory exemption).  </w:t>
      </w:r>
      <w:r w:rsidRPr="008C61F8">
        <w:rPr>
          <w:i/>
          <w:iCs/>
        </w:rPr>
        <w:t>FY 2022 Report and Order</w:t>
      </w:r>
      <w:r w:rsidRPr="008C61F8">
        <w:t xml:space="preserve">, 37 FCC </w:t>
      </w:r>
      <w:r w:rsidRPr="008C61F8">
        <w:t>Rcd</w:t>
      </w:r>
      <w:r w:rsidRPr="008C61F8">
        <w:t xml:space="preserve"> at 10876, para. 61.</w:t>
      </w:r>
    </w:p>
  </w:footnote>
  <w:footnote w:id="156">
    <w:p w:rsidR="00E55CA4" w:rsidP="008A25FB" w14:paraId="61A3E0BD" w14:textId="3D483ADB">
      <w:pPr>
        <w:pStyle w:val="FootnoteText"/>
      </w:pPr>
      <w:r>
        <w:rPr>
          <w:rStyle w:val="FootnoteReference"/>
        </w:rPr>
        <w:footnoteRef/>
      </w:r>
      <w:r>
        <w:t xml:space="preserve"> </w:t>
      </w:r>
      <w:r w:rsidRPr="002F0339">
        <w:rPr>
          <w:i/>
          <w:iCs/>
        </w:rPr>
        <w:t xml:space="preserve">FY 2017 </w:t>
      </w:r>
      <w:r w:rsidR="00CE083A">
        <w:rPr>
          <w:i/>
          <w:iCs/>
        </w:rPr>
        <w:t>Report and Order</w:t>
      </w:r>
      <w:r>
        <w:t xml:space="preserve">, </w:t>
      </w:r>
      <w:r w:rsidRPr="00C315A6">
        <w:t xml:space="preserve">32 FCC </w:t>
      </w:r>
      <w:r w:rsidRPr="00C315A6">
        <w:t>Rcd</w:t>
      </w:r>
      <w:r w:rsidRPr="00C315A6">
        <w:t xml:space="preserve"> </w:t>
      </w:r>
      <w:r w:rsidR="00CE083A">
        <w:t>at</w:t>
      </w:r>
      <w:r>
        <w:t xml:space="preserve"> 7076</w:t>
      </w:r>
      <w:r w:rsidR="00013583">
        <w:t>,</w:t>
      </w:r>
      <w:r w:rsidRPr="00C315A6">
        <w:t xml:space="preserve"> </w:t>
      </w:r>
      <w:r>
        <w:t xml:space="preserve">para. 53 (citing </w:t>
      </w:r>
      <w:r w:rsidRPr="009728C2">
        <w:t>31 U.S.C. § 3711(g); 31 CFR § 285.12; 47 CFR § 1.1917</w:t>
      </w:r>
      <w:r>
        <w:t>)</w:t>
      </w:r>
      <w:r w:rsidRPr="009728C2">
        <w:t>.</w:t>
      </w:r>
    </w:p>
  </w:footnote>
  <w:footnote w:id="157">
    <w:p w:rsidR="00B77C37" w:rsidP="008A25FB" w14:paraId="21050C9E" w14:textId="6A44713F">
      <w:pPr>
        <w:pStyle w:val="FootnoteText"/>
      </w:pPr>
      <w:r>
        <w:rPr>
          <w:rStyle w:val="FootnoteReference"/>
        </w:rPr>
        <w:footnoteRef/>
      </w:r>
      <w:r>
        <w:t xml:space="preserve"> </w:t>
      </w:r>
      <w:r w:rsidR="00343233">
        <w:t xml:space="preserve">These activities follow the release of the relevant order.  </w:t>
      </w:r>
      <w:r w:rsidRPr="0083168A" w:rsidR="00343233">
        <w:rPr>
          <w:i/>
          <w:iCs/>
        </w:rPr>
        <w:t>Id</w:t>
      </w:r>
      <w:r w:rsidR="00343233">
        <w:t xml:space="preserve">.  </w:t>
      </w:r>
    </w:p>
  </w:footnote>
  <w:footnote w:id="158">
    <w:p w:rsidR="00C929A8" w:rsidP="008A25FB" w14:paraId="6ABEE317" w14:textId="4C578F5D">
      <w:pPr>
        <w:pStyle w:val="FootnoteText"/>
      </w:pPr>
      <w:r>
        <w:rPr>
          <w:rStyle w:val="FootnoteReference"/>
        </w:rPr>
        <w:footnoteRef/>
      </w:r>
      <w:r>
        <w:t xml:space="preserve"> NAB Comments at 8.</w:t>
      </w:r>
    </w:p>
  </w:footnote>
  <w:footnote w:id="159">
    <w:p w:rsidR="009510DF" w:rsidP="008A25FB" w14:paraId="6D40BCBA" w14:textId="6D6C3363">
      <w:pPr>
        <w:pStyle w:val="FootnoteText"/>
      </w:pPr>
      <w:r>
        <w:rPr>
          <w:rStyle w:val="FootnoteReference"/>
        </w:rPr>
        <w:footnoteRef/>
      </w:r>
      <w:r>
        <w:t xml:space="preserve"> </w:t>
      </w:r>
      <w:r w:rsidR="00BC2545">
        <w:t>State Broadcasters Associations</w:t>
      </w:r>
      <w:r>
        <w:t xml:space="preserve"> Reply at 16. </w:t>
      </w:r>
    </w:p>
  </w:footnote>
  <w:footnote w:id="160">
    <w:p w:rsidR="00F120CD" w:rsidP="008A25FB" w14:paraId="5C79C7E3" w14:textId="75995E1F">
      <w:pPr>
        <w:pStyle w:val="FootnoteText"/>
      </w:pPr>
      <w:r>
        <w:rPr>
          <w:rStyle w:val="FootnoteReference"/>
        </w:rPr>
        <w:footnoteRef/>
      </w:r>
      <w:r>
        <w:t xml:space="preserve"> </w:t>
      </w:r>
      <w:r w:rsidRPr="008C61F8" w:rsidR="0086667A">
        <w:rPr>
          <w:i/>
          <w:iCs/>
        </w:rPr>
        <w:t>See supra</w:t>
      </w:r>
      <w:r w:rsidR="0086667A">
        <w:t xml:space="preserve"> </w:t>
      </w:r>
      <w:r w:rsidRPr="007A598F" w:rsidR="0086667A">
        <w:t>n</w:t>
      </w:r>
      <w:r w:rsidRPr="008C61F8" w:rsidR="00725BDE">
        <w:t>ote</w:t>
      </w:r>
      <w:r w:rsidRPr="007A598F" w:rsidR="0086667A">
        <w:t xml:space="preserve"> </w:t>
      </w:r>
      <w:r w:rsidRPr="007A598F" w:rsidR="00FE68B5">
        <w:t>1</w:t>
      </w:r>
      <w:r w:rsidR="006A3070">
        <w:t>52</w:t>
      </w:r>
      <w:r w:rsidR="0086667A">
        <w:t>.</w:t>
      </w:r>
    </w:p>
  </w:footnote>
  <w:footnote w:id="161">
    <w:p w:rsidR="0081106C" w:rsidP="008A25FB" w14:paraId="587459DC" w14:textId="164DBF05">
      <w:pPr>
        <w:pStyle w:val="FootnoteText"/>
      </w:pPr>
      <w:r>
        <w:rPr>
          <w:rStyle w:val="FootnoteReference"/>
        </w:rPr>
        <w:footnoteRef/>
      </w:r>
      <w:r>
        <w:t xml:space="preserve"> NAB Comments at 9.</w:t>
      </w:r>
    </w:p>
  </w:footnote>
  <w:footnote w:id="162">
    <w:p w:rsidR="009B1D73" w:rsidP="008A25FB" w14:paraId="23D7189C" w14:textId="1706BCBA">
      <w:pPr>
        <w:pStyle w:val="FootnoteText"/>
      </w:pPr>
      <w:r>
        <w:rPr>
          <w:rStyle w:val="FootnoteReference"/>
        </w:rPr>
        <w:footnoteRef/>
      </w:r>
      <w:r>
        <w:t xml:space="preserve"> </w:t>
      </w:r>
      <w:r w:rsidRPr="00EF001C" w:rsidR="00026EA1">
        <w:rPr>
          <w:i/>
          <w:iCs/>
        </w:rPr>
        <w:t>Id.</w:t>
      </w:r>
      <w:r w:rsidR="007B2F8C">
        <w:t xml:space="preserve"> at 9.</w:t>
      </w:r>
      <w:r w:rsidR="000E31F5">
        <w:t xml:space="preserve">  </w:t>
      </w:r>
      <w:r w:rsidR="00E1602A">
        <w:t>T</w:t>
      </w:r>
      <w:r w:rsidRPr="00550AE2" w:rsidR="00E1602A">
        <w:t>he Commission</w:t>
      </w:r>
      <w:r w:rsidR="00E1602A">
        <w:t>’</w:t>
      </w:r>
      <w:r w:rsidRPr="00550AE2" w:rsidR="00E1602A">
        <w:t>s authority to waive regulatory fees is limited to specific instances and the Commission has consistently rejected consideration of waiving the regulatory fee for classes of regulatees.</w:t>
      </w:r>
      <w:r w:rsidR="00E1602A">
        <w:t xml:space="preserve">  </w:t>
      </w:r>
      <w:r w:rsidRPr="00550AE2" w:rsidR="00E1602A">
        <w:t xml:space="preserve">Given the framework where the Commission has a mandate to collect fees from its regulatees, coupled with a limited list of exempt entities and narrow waiver authority, nothing in the text of the statute supports </w:t>
      </w:r>
      <w:r w:rsidR="00E1602A">
        <w:t xml:space="preserve">creating or </w:t>
      </w:r>
      <w:r w:rsidRPr="00550AE2" w:rsidR="00E1602A">
        <w:t>maintaining</w:t>
      </w:r>
      <w:r w:rsidR="00E1602A">
        <w:t xml:space="preserve"> new blanket exemptions.  </w:t>
      </w:r>
      <w:r w:rsidRPr="00297D0E" w:rsidR="00E1602A">
        <w:rPr>
          <w:i/>
          <w:iCs/>
        </w:rPr>
        <w:t xml:space="preserve">Assessment </w:t>
      </w:r>
      <w:r w:rsidR="00EA3CBB">
        <w:rPr>
          <w:i/>
          <w:iCs/>
        </w:rPr>
        <w:t>a</w:t>
      </w:r>
      <w:r w:rsidRPr="00297D0E" w:rsidR="00EA3CBB">
        <w:rPr>
          <w:i/>
          <w:iCs/>
        </w:rPr>
        <w:t xml:space="preserve">nd </w:t>
      </w:r>
      <w:r w:rsidRPr="00297D0E" w:rsidR="00E1602A">
        <w:rPr>
          <w:i/>
          <w:iCs/>
        </w:rPr>
        <w:t xml:space="preserve">Collection </w:t>
      </w:r>
      <w:r w:rsidR="00E1602A">
        <w:rPr>
          <w:i/>
          <w:iCs/>
        </w:rPr>
        <w:t>o</w:t>
      </w:r>
      <w:r w:rsidRPr="00297D0E" w:rsidR="00E1602A">
        <w:rPr>
          <w:i/>
          <w:iCs/>
        </w:rPr>
        <w:t xml:space="preserve">f Regulatory Fees </w:t>
      </w:r>
      <w:r w:rsidR="00E1602A">
        <w:rPr>
          <w:i/>
          <w:iCs/>
        </w:rPr>
        <w:t>f</w:t>
      </w:r>
      <w:r w:rsidRPr="00297D0E" w:rsidR="00E1602A">
        <w:rPr>
          <w:i/>
          <w:iCs/>
        </w:rPr>
        <w:t>or Fiscal Year 2020</w:t>
      </w:r>
      <w:r w:rsidRPr="00567FC0" w:rsidR="00EA3CBB">
        <w:t>;</w:t>
      </w:r>
      <w:r w:rsidRPr="00297D0E" w:rsidR="00E1602A">
        <w:rPr>
          <w:i/>
          <w:iCs/>
        </w:rPr>
        <w:t xml:space="preserve"> Assessment </w:t>
      </w:r>
      <w:r w:rsidR="00E1602A">
        <w:rPr>
          <w:i/>
          <w:iCs/>
        </w:rPr>
        <w:t>a</w:t>
      </w:r>
      <w:r w:rsidRPr="00297D0E" w:rsidR="00E1602A">
        <w:rPr>
          <w:i/>
          <w:iCs/>
        </w:rPr>
        <w:t xml:space="preserve">nd Collection </w:t>
      </w:r>
      <w:r w:rsidR="00E1602A">
        <w:rPr>
          <w:i/>
          <w:iCs/>
        </w:rPr>
        <w:t>o</w:t>
      </w:r>
      <w:r w:rsidRPr="00297D0E" w:rsidR="00E1602A">
        <w:rPr>
          <w:i/>
          <w:iCs/>
        </w:rPr>
        <w:t xml:space="preserve">f Regulatory Fees </w:t>
      </w:r>
      <w:r w:rsidR="00E1602A">
        <w:rPr>
          <w:i/>
          <w:iCs/>
        </w:rPr>
        <w:t>f</w:t>
      </w:r>
      <w:r w:rsidRPr="00297D0E" w:rsidR="00E1602A">
        <w:rPr>
          <w:i/>
          <w:iCs/>
        </w:rPr>
        <w:t>or Fiscal Year 2019</w:t>
      </w:r>
      <w:r w:rsidR="00E1602A">
        <w:t xml:space="preserve">, Report and Order and Notice of Proposed Rulemaking, </w:t>
      </w:r>
      <w:r w:rsidRPr="00D728E6" w:rsidR="00E1602A">
        <w:t xml:space="preserve">35 FCC </w:t>
      </w:r>
      <w:r w:rsidRPr="00D728E6" w:rsidR="00E1602A">
        <w:t>Rcd</w:t>
      </w:r>
      <w:r w:rsidRPr="00D728E6" w:rsidR="00E1602A">
        <w:t xml:space="preserve"> 4976</w:t>
      </w:r>
      <w:r w:rsidR="00E1602A">
        <w:t xml:space="preserve">, 4980-4981 para. 10 (2020), </w:t>
      </w:r>
      <w:r w:rsidRPr="0083168A" w:rsidR="00E1602A">
        <w:rPr>
          <w:i/>
          <w:iCs/>
        </w:rPr>
        <w:t>petition for review denied b</w:t>
      </w:r>
      <w:r w:rsidR="00E1602A">
        <w:t xml:space="preserve">y </w:t>
      </w:r>
      <w:r w:rsidRPr="002076C3" w:rsidR="00E1602A">
        <w:rPr>
          <w:i/>
        </w:rPr>
        <w:t>T</w:t>
      </w:r>
      <w:r w:rsidRPr="000E31F5" w:rsidR="00E1602A">
        <w:rPr>
          <w:i/>
          <w:iCs/>
        </w:rPr>
        <w:t>elesat</w:t>
      </w:r>
      <w:r w:rsidRPr="00982F66" w:rsidR="00E1602A">
        <w:rPr>
          <w:i/>
          <w:iCs/>
        </w:rPr>
        <w:t xml:space="preserve"> Canada v. </w:t>
      </w:r>
      <w:r w:rsidR="00FB0801">
        <w:rPr>
          <w:i/>
          <w:iCs/>
        </w:rPr>
        <w:t>FCC</w:t>
      </w:r>
      <w:r w:rsidRPr="00C3512A" w:rsidR="00E1602A">
        <w:t>, 999 F.3d 707</w:t>
      </w:r>
      <w:r w:rsidR="00E1602A">
        <w:t xml:space="preserve"> (D.C. Cir. 2021)</w:t>
      </w:r>
      <w:r w:rsidR="00DC3CF3">
        <w:t xml:space="preserve"> </w:t>
      </w:r>
      <w:r w:rsidR="00E1602A">
        <w:t xml:space="preserve">(suggesting that </w:t>
      </w:r>
      <w:r w:rsidRPr="000F47DB" w:rsidR="00E1602A">
        <w:t>the limited nature of the statute’s fee exemptions constrain the Commission’s authority to issue blanket exemptions to classes of fee payors</w:t>
      </w:r>
      <w:r w:rsidR="00E1602A">
        <w:t xml:space="preserve">); </w:t>
      </w:r>
      <w:r w:rsidRPr="001A7D54" w:rsidR="00E1602A">
        <w:rPr>
          <w:i/>
          <w:iCs/>
        </w:rPr>
        <w:t>Panamsat</w:t>
      </w:r>
      <w:r w:rsidRPr="001A7D54" w:rsidR="00E1602A">
        <w:rPr>
          <w:i/>
          <w:iCs/>
        </w:rPr>
        <w:t xml:space="preserve"> Corp</w:t>
      </w:r>
      <w:r w:rsidR="00E1602A">
        <w:rPr>
          <w:i/>
          <w:iCs/>
        </w:rPr>
        <w:t>.</w:t>
      </w:r>
      <w:r w:rsidRPr="001A7D54" w:rsidR="00E1602A">
        <w:rPr>
          <w:i/>
          <w:iCs/>
        </w:rPr>
        <w:t xml:space="preserve"> v. </w:t>
      </w:r>
      <w:r w:rsidR="00DC3CF3">
        <w:rPr>
          <w:i/>
          <w:iCs/>
        </w:rPr>
        <w:t>FCC</w:t>
      </w:r>
      <w:r w:rsidRPr="008C61F8" w:rsidR="00E1602A">
        <w:t>,</w:t>
      </w:r>
      <w:r w:rsidRPr="000E31F5" w:rsidR="00E1602A">
        <w:rPr>
          <w:i/>
          <w:iCs/>
        </w:rPr>
        <w:t xml:space="preserve"> </w:t>
      </w:r>
      <w:r w:rsidRPr="000E31F5" w:rsidR="00E1602A">
        <w:t>370 F.3d 1168 (</w:t>
      </w:r>
      <w:r w:rsidR="00E1602A">
        <w:t xml:space="preserve">D.C. Cir. </w:t>
      </w:r>
      <w:r w:rsidRPr="000E31F5" w:rsidR="00E1602A">
        <w:t>2004)</w:t>
      </w:r>
      <w:r w:rsidR="00E1602A">
        <w:t xml:space="preserve">.  </w:t>
      </w:r>
    </w:p>
  </w:footnote>
  <w:footnote w:id="163">
    <w:p w:rsidR="005337F2" w:rsidP="008A25FB" w14:paraId="77D5CD76" w14:textId="462C2644">
      <w:pPr>
        <w:pStyle w:val="FootnoteText"/>
      </w:pPr>
      <w:r>
        <w:rPr>
          <w:rStyle w:val="FootnoteReference"/>
        </w:rPr>
        <w:footnoteRef/>
      </w:r>
      <w:r>
        <w:t xml:space="preserve"> </w:t>
      </w:r>
      <w:r w:rsidRPr="002A4ADB" w:rsidR="00200C4D">
        <w:rPr>
          <w:i/>
          <w:iCs/>
        </w:rPr>
        <w:t>FY 2022 Report and Order</w:t>
      </w:r>
      <w:r w:rsidRPr="002A4ADB" w:rsidR="00200C4D">
        <w:t xml:space="preserve">, 37 FCC </w:t>
      </w:r>
      <w:r w:rsidRPr="002A4ADB" w:rsidR="00200C4D">
        <w:t>Rcd</w:t>
      </w:r>
      <w:r w:rsidRPr="002A4ADB" w:rsidR="00200C4D">
        <w:t xml:space="preserve"> </w:t>
      </w:r>
      <w:r w:rsidR="00200C4D">
        <w:t>at</w:t>
      </w:r>
      <w:r w:rsidR="00271C93">
        <w:t xml:space="preserve"> 10877, para. 64. </w:t>
      </w:r>
    </w:p>
  </w:footnote>
  <w:footnote w:id="164">
    <w:p w:rsidR="00FF3AF3" w:rsidP="008A25FB" w14:paraId="2C9A47FD" w14:textId="64DFA2D2">
      <w:pPr>
        <w:pStyle w:val="FootnoteText"/>
      </w:pPr>
      <w:r>
        <w:rPr>
          <w:rStyle w:val="FootnoteReference"/>
        </w:rPr>
        <w:footnoteRef/>
      </w:r>
      <w:r>
        <w:t xml:space="preserve"> </w:t>
      </w:r>
      <w:r w:rsidRPr="00F30544" w:rsidR="00AC43CC">
        <w:rPr>
          <w:i/>
          <w:iCs/>
        </w:rPr>
        <w:t>Id</w:t>
      </w:r>
      <w:r w:rsidR="00AC43CC">
        <w:t xml:space="preserve">. </w:t>
      </w:r>
    </w:p>
  </w:footnote>
  <w:footnote w:id="165">
    <w:p w:rsidR="002E23E8" w:rsidP="008A25FB" w14:paraId="5A635CBD" w14:textId="2BB5AF73">
      <w:pPr>
        <w:pStyle w:val="FootnoteText"/>
      </w:pPr>
      <w:r>
        <w:rPr>
          <w:rStyle w:val="FootnoteReference"/>
        </w:rPr>
        <w:footnoteRef/>
      </w:r>
      <w:r>
        <w:t xml:space="preserve"> </w:t>
      </w:r>
      <w:r w:rsidR="004F03E9">
        <w:rPr>
          <w:i/>
          <w:iCs/>
        </w:rPr>
        <w:t xml:space="preserve">See supra </w:t>
      </w:r>
      <w:r w:rsidR="004F03E9">
        <w:t xml:space="preserve">note </w:t>
      </w:r>
      <w:r w:rsidR="00656373">
        <w:t>83</w:t>
      </w:r>
      <w:r w:rsidRPr="004A3F2C" w:rsidR="004F03E9">
        <w:t xml:space="preserve">; </w:t>
      </w:r>
      <w:r w:rsidRPr="004A3F2C" w:rsidR="004F03E9">
        <w:rPr>
          <w:i/>
        </w:rPr>
        <w:t>see also</w:t>
      </w:r>
      <w:r w:rsidRPr="004A3F2C" w:rsidR="006C6529">
        <w:rPr>
          <w:i/>
        </w:rPr>
        <w:t>, e.g.</w:t>
      </w:r>
      <w:r w:rsidRPr="004A3F2C" w:rsidR="006C6529">
        <w:t>,</w:t>
      </w:r>
      <w:r w:rsidRPr="004A3F2C" w:rsidR="006C6529">
        <w:rPr>
          <w:i/>
        </w:rPr>
        <w:t xml:space="preserve"> </w:t>
      </w:r>
      <w:r w:rsidRPr="004A3F2C" w:rsidR="002769F1">
        <w:rPr>
          <w:i/>
        </w:rPr>
        <w:t>Procedures for Filing Requests for Waiver, Reduction, Deferral and Installment Payment of Fiscal Year 2025 Regulatory Fees</w:t>
      </w:r>
      <w:r w:rsidRPr="004A3F2C" w:rsidR="002769F1">
        <w:t xml:space="preserve">, Public Notice, 40 FCC </w:t>
      </w:r>
      <w:r w:rsidRPr="004A3F2C" w:rsidR="002769F1">
        <w:t>Rcd</w:t>
      </w:r>
      <w:r w:rsidRPr="004A3F2C" w:rsidR="002769F1">
        <w:t xml:space="preserve"> 6956</w:t>
      </w:r>
      <w:r w:rsidRPr="004A3F2C" w:rsidR="00620B0F">
        <w:t xml:space="preserve"> (</w:t>
      </w:r>
      <w:r w:rsidRPr="004A3F2C" w:rsidR="00A05498">
        <w:t>OMD</w:t>
      </w:r>
      <w:r w:rsidRPr="004A3F2C" w:rsidR="00137657">
        <w:t>/OEA</w:t>
      </w:r>
      <w:r w:rsidRPr="004A3F2C" w:rsidR="00A05498">
        <w:t xml:space="preserve"> </w:t>
      </w:r>
      <w:r w:rsidRPr="004A3F2C" w:rsidR="00620B0F">
        <w:t>2025</w:t>
      </w:r>
      <w:r w:rsidRPr="004A3F2C" w:rsidR="006C6529">
        <w:t>) (citing 47 CFR § 1.1166</w:t>
      </w:r>
      <w:r w:rsidRPr="004A3F2C" w:rsidR="00620B0F">
        <w:t>)</w:t>
      </w:r>
      <w:r w:rsidRPr="004A3F2C" w:rsidR="00F62076">
        <w:t>.</w:t>
      </w:r>
    </w:p>
  </w:footnote>
  <w:footnote w:id="166">
    <w:p w:rsidR="006B1345" w:rsidRPr="0077098F" w:rsidP="008A25FB" w14:paraId="0751E93A" w14:textId="7882E4E3">
      <w:pPr>
        <w:pStyle w:val="FootnoteText"/>
      </w:pPr>
      <w:r w:rsidRPr="0077098F">
        <w:rPr>
          <w:rStyle w:val="FootnoteReference"/>
        </w:rPr>
        <w:footnoteRef/>
      </w:r>
      <w:r w:rsidRPr="0077098F">
        <w:t xml:space="preserve"> </w:t>
      </w:r>
      <w:r w:rsidRPr="0077098F">
        <w:rPr>
          <w:i/>
          <w:iCs/>
        </w:rPr>
        <w:t>See</w:t>
      </w:r>
      <w:r w:rsidRPr="0077098F">
        <w:t xml:space="preserve"> Bureau of the Fiscal Service, Treasury Financial Manual, </w:t>
      </w:r>
      <w:hyperlink r:id="rId5" w:history="1">
        <w:r w:rsidRPr="005A51F9" w:rsidR="00D51173">
          <w:rPr>
            <w:rStyle w:val="Hyperlink"/>
          </w:rPr>
          <w:t>https://tfx.treasury.gov/tfm</w:t>
        </w:r>
      </w:hyperlink>
      <w:r w:rsidR="00D51173">
        <w:t xml:space="preserve"> </w:t>
      </w:r>
      <w:r w:rsidRPr="0077098F">
        <w:t>(Treasury Financial Manual) (last visi</w:t>
      </w:r>
      <w:r>
        <w:t xml:space="preserve">ted </w:t>
      </w:r>
      <w:r w:rsidR="00E2507E">
        <w:t>Jul. 10</w:t>
      </w:r>
      <w:r>
        <w:t>, 202</w:t>
      </w:r>
      <w:r w:rsidR="00636E9F">
        <w:t>6</w:t>
      </w:r>
      <w:r w:rsidRPr="0077098F">
        <w:t>).  Customers who owe an amount on a bill, debt, or other obligation due to the federal government are prohibited from splitting the total amount due into multiple payments.  Splitting an amount owed into several payment transactions violates the credit card network and Fiscal Service rules.  An amount owed that exceeds the Maximum Daily Limit, $24,999.99, may not be split into two or more payment transactions in the same day by using one or multiple cards.</w:t>
      </w:r>
    </w:p>
  </w:footnote>
  <w:footnote w:id="167">
    <w:p w:rsidR="006B1345" w:rsidRPr="009313B6" w:rsidP="008A25FB" w14:paraId="6C6D04F9" w14:textId="77777777">
      <w:pPr>
        <w:pStyle w:val="FootnoteText"/>
      </w:pPr>
      <w:r w:rsidRPr="009313B6">
        <w:rPr>
          <w:rStyle w:val="FootnoteReference"/>
        </w:rPr>
        <w:footnoteRef/>
      </w:r>
      <w:r w:rsidRPr="009313B6">
        <w:t xml:space="preserve"> </w:t>
      </w:r>
      <w:r w:rsidRPr="009313B6">
        <w:rPr>
          <w:i/>
          <w:iCs/>
        </w:rPr>
        <w:t>FY 2019 Report and Order</w:t>
      </w:r>
      <w:r w:rsidRPr="009313B6">
        <w:t xml:space="preserve">, 34 FCC </w:t>
      </w:r>
      <w:r w:rsidRPr="009313B6">
        <w:t>Rcd</w:t>
      </w:r>
      <w:r w:rsidRPr="009313B6">
        <w:t xml:space="preserve"> at 8206-07, paras. 46-48; 47 U.S.C. § 159(e)(2).</w:t>
      </w:r>
    </w:p>
  </w:footnote>
  <w:footnote w:id="168">
    <w:p w:rsidR="006B1345" w:rsidP="008A25FB" w14:paraId="2D64B96C" w14:textId="7BFD69D6">
      <w:pPr>
        <w:pStyle w:val="FootnoteText"/>
      </w:pPr>
      <w:r>
        <w:rPr>
          <w:rStyle w:val="FootnoteReference"/>
        </w:rPr>
        <w:footnoteRef/>
      </w:r>
      <w:r>
        <w:t xml:space="preserve"> If a station had both an initial construction permit and a license granted </w:t>
      </w:r>
      <w:r w:rsidRPr="00856C84">
        <w:t xml:space="preserve">on or before October 1, </w:t>
      </w:r>
      <w:r>
        <w:t>202</w:t>
      </w:r>
      <w:r w:rsidR="00085C77">
        <w:t>5</w:t>
      </w:r>
      <w:r>
        <w:t>, the station needs to pay only the regulatory fee for the broadcast facility license.</w:t>
      </w:r>
    </w:p>
  </w:footnote>
  <w:footnote w:id="169">
    <w:p w:rsidR="006B1345" w:rsidRPr="0077098F" w:rsidP="008A25FB" w14:paraId="0C2A2C8B" w14:textId="77777777">
      <w:pPr>
        <w:pStyle w:val="FootnoteText"/>
      </w:pPr>
      <w:r w:rsidRPr="0077098F">
        <w:rPr>
          <w:rStyle w:val="FootnoteReference"/>
        </w:rPr>
        <w:footnoteRef/>
      </w:r>
      <w:r w:rsidRPr="0077098F">
        <w:t xml:space="preserve"> Audio bridging services are toll teleconferencing services.</w:t>
      </w:r>
    </w:p>
  </w:footnote>
  <w:footnote w:id="170">
    <w:p w:rsidR="006B1345" w:rsidRPr="0077098F" w:rsidP="008A25FB" w14:paraId="48FB8ED6" w14:textId="77777777">
      <w:pPr>
        <w:pStyle w:val="FootnoteText"/>
      </w:pPr>
      <w:r w:rsidRPr="0077098F">
        <w:rPr>
          <w:rStyle w:val="FootnoteReference"/>
        </w:rPr>
        <w:footnoteRef/>
      </w:r>
      <w:r w:rsidRPr="0077098F">
        <w:t xml:space="preserve"> 47 CFR § 52.103.</w:t>
      </w:r>
    </w:p>
  </w:footnote>
  <w:footnote w:id="171">
    <w:p w:rsidR="006B1345" w:rsidRPr="0077098F" w:rsidP="008A25FB" w14:paraId="75A38660" w14:textId="77777777">
      <w:pPr>
        <w:pStyle w:val="FootnoteText"/>
      </w:pPr>
      <w:r w:rsidRPr="0077098F">
        <w:rPr>
          <w:rStyle w:val="FootnoteReference"/>
        </w:rPr>
        <w:footnoteRef/>
      </w:r>
      <w:r w:rsidRPr="0077098F">
        <w:t xml:space="preserve"> These multiyear licenses are for PLMRS (exclusive), PLMRS (shared), Microwave, Marine (ship), Aviation (aircraft), Marine (coast), and Aviation (ground).</w:t>
      </w:r>
    </w:p>
  </w:footnote>
  <w:footnote w:id="172">
    <w:p w:rsidR="006B1345" w:rsidRPr="0077098F" w:rsidP="008A25FB" w14:paraId="1D66FA87" w14:textId="58B6452A">
      <w:pPr>
        <w:pStyle w:val="FootnoteText"/>
      </w:pPr>
      <w:r w:rsidRPr="0077098F">
        <w:rPr>
          <w:rStyle w:val="FootnoteReference"/>
          <w:color w:val="000000"/>
        </w:rPr>
        <w:footnoteRef/>
      </w:r>
      <w:r w:rsidRPr="0077098F">
        <w:rPr>
          <w:color w:val="000000"/>
        </w:rPr>
        <w:t xml:space="preserve"> Cable television system operators should compute their number of basic subscribers as follows: Number of single family dwellings + number of individual households in multiple dwelling unit (apartments, condominiums, mobile home parks, etc.) paying at the basic subscriber rate + bulk rate customers + courtesy and free service.  Note: Bulk-Rate Customers = Total annual bulk-rate charge divided by basic annual subscription rate for individual households.  Operators may base their count on “a typical day in the last full week” of December 202</w:t>
      </w:r>
      <w:r w:rsidR="00085C77">
        <w:rPr>
          <w:color w:val="000000"/>
        </w:rPr>
        <w:t>5</w:t>
      </w:r>
      <w:r w:rsidRPr="0077098F">
        <w:rPr>
          <w:color w:val="000000"/>
        </w:rPr>
        <w:t>, rather than on a count as of December 31, 202</w:t>
      </w:r>
      <w:r w:rsidR="00085C77">
        <w:rPr>
          <w:color w:val="000000"/>
        </w:rPr>
        <w:t>5</w:t>
      </w:r>
      <w:r w:rsidRPr="0077098F">
        <w:rPr>
          <w:color w:val="000000"/>
        </w:rPr>
        <w:t>.</w:t>
      </w:r>
    </w:p>
  </w:footnote>
  <w:footnote w:id="173">
    <w:p w:rsidR="006B1345" w:rsidRPr="00A66DAF" w:rsidP="008A25FB" w14:paraId="12A5C504" w14:textId="572166A6">
      <w:pPr>
        <w:pStyle w:val="FootnoteText"/>
      </w:pPr>
      <w:r>
        <w:rPr>
          <w:rStyle w:val="FootnoteReference"/>
        </w:rPr>
        <w:footnoteRef/>
      </w:r>
      <w:r>
        <w:t xml:space="preserve"> </w:t>
      </w:r>
      <w:r w:rsidRPr="00B42029">
        <w:t xml:space="preserve">In the </w:t>
      </w:r>
      <w:r w:rsidRPr="00567FC0" w:rsidR="004B1093">
        <w:rPr>
          <w:i/>
          <w:iCs/>
        </w:rPr>
        <w:t xml:space="preserve">FY 2024 </w:t>
      </w:r>
      <w:r w:rsidRPr="00B42029">
        <w:rPr>
          <w:i/>
          <w:iCs/>
        </w:rPr>
        <w:t>Space Station Regulatory Fees Order</w:t>
      </w:r>
      <w:r w:rsidRPr="00B42029">
        <w:t>, the Commission adopted a new methodology for assessing regulatory fees for small satellites and spacecraft licensed under sections 25.122 and 25.123 of the Commission’s rules and included space stations that are principally used for Rendezvous and Proximity Operations or On-Orbit Servicing, including Orbit Transfer Vehicles, in the existing fee category for small satellites on an interim basis</w:t>
      </w:r>
      <w:r w:rsidRPr="001C3E72">
        <w:t xml:space="preserve">.  </w:t>
      </w:r>
      <w:r w:rsidRPr="00567FC0" w:rsidR="004B1093">
        <w:rPr>
          <w:i/>
          <w:iCs/>
        </w:rPr>
        <w:t>Assessment and Collection of Space and Earth Station Fees for Fiscal Year 2024</w:t>
      </w:r>
      <w:r w:rsidRPr="008B6A57" w:rsidR="004B1093">
        <w:t>;</w:t>
      </w:r>
      <w:r w:rsidRPr="00567FC0" w:rsidR="004B1093">
        <w:rPr>
          <w:i/>
          <w:iCs/>
        </w:rPr>
        <w:t xml:space="preserve"> Review of the </w:t>
      </w:r>
      <w:r w:rsidRPr="00567FC0" w:rsidR="002D0EFA">
        <w:rPr>
          <w:i/>
          <w:iCs/>
        </w:rPr>
        <w:t>Commission’s Assessment and Collection of Regulatory Fees for Fiscal Year 2024</w:t>
      </w:r>
      <w:r>
        <w:rPr>
          <w:iCs/>
        </w:rPr>
        <w:t xml:space="preserve">, </w:t>
      </w:r>
      <w:r w:rsidR="0058267C">
        <w:rPr>
          <w:iCs/>
        </w:rPr>
        <w:t>MD Docket Nos. 24-85 and 24-86, Report and Order,</w:t>
      </w:r>
      <w:r>
        <w:rPr>
          <w:iCs/>
        </w:rPr>
        <w:t xml:space="preserve"> 39 FCC </w:t>
      </w:r>
      <w:r>
        <w:rPr>
          <w:iCs/>
        </w:rPr>
        <w:t>Rcd</w:t>
      </w:r>
      <w:r w:rsidRPr="00F5312B">
        <w:rPr>
          <w:i/>
        </w:rPr>
        <w:t xml:space="preserve"> </w:t>
      </w:r>
      <w:r w:rsidR="004B1093">
        <w:rPr>
          <w:iCs/>
        </w:rPr>
        <w:t xml:space="preserve">7321, </w:t>
      </w:r>
      <w:r>
        <w:t>7325-29</w:t>
      </w:r>
      <w:r w:rsidRPr="00B42029">
        <w:t>, paras. 9-16</w:t>
      </w:r>
      <w:r w:rsidR="004B1093">
        <w:t xml:space="preserve"> (2024) (</w:t>
      </w:r>
      <w:r w:rsidRPr="001C3E72" w:rsidR="004B1093">
        <w:rPr>
          <w:i/>
          <w:iCs/>
        </w:rPr>
        <w:t xml:space="preserve">FY 2024 </w:t>
      </w:r>
      <w:r w:rsidRPr="001C3E72" w:rsidR="004B1093">
        <w:rPr>
          <w:i/>
        </w:rPr>
        <w:t>Space Station Regulatory Fees Order</w:t>
      </w:r>
      <w:r w:rsidR="004B1093">
        <w:rPr>
          <w:iCs/>
        </w:rPr>
        <w:t>)</w:t>
      </w:r>
      <w:r w:rsidRPr="00B42029">
        <w:t>.  This rule was published in the Federal Register</w:t>
      </w:r>
      <w:r w:rsidRPr="00A66DAF">
        <w:t xml:space="preserve"> and became</w:t>
      </w:r>
      <w:r w:rsidRPr="00B42029">
        <w:t xml:space="preserve"> effective on Sept</w:t>
      </w:r>
      <w:r>
        <w:t>ember</w:t>
      </w:r>
      <w:r w:rsidRPr="00B42029">
        <w:t xml:space="preserve"> 13, 2024</w:t>
      </w:r>
      <w:r w:rsidRPr="00A66DAF">
        <w:t xml:space="preserve">. </w:t>
      </w:r>
      <w:r>
        <w:t xml:space="preserve"> </w:t>
      </w:r>
      <w:r w:rsidRPr="00A66DAF">
        <w:rPr>
          <w:i/>
          <w:iCs/>
        </w:rPr>
        <w:t>See</w:t>
      </w:r>
      <w:r w:rsidRPr="00B42029">
        <w:t xml:space="preserve"> 89 FR 60572 (July 26, 2024).</w:t>
      </w:r>
    </w:p>
  </w:footnote>
  <w:footnote w:id="174">
    <w:p w:rsidR="006B1345" w:rsidRPr="0077098F" w:rsidP="008A25FB" w14:paraId="7C83F83A" w14:textId="77777777">
      <w:pPr>
        <w:pStyle w:val="FootnoteText"/>
      </w:pPr>
      <w:r w:rsidRPr="0077098F">
        <w:rPr>
          <w:rStyle w:val="FootnoteReference"/>
        </w:rPr>
        <w:footnoteRef/>
      </w:r>
      <w:r w:rsidRPr="0077098F">
        <w:t xml:space="preserve"> We encourage terrestrial and satellite service providers to seek guidance from the </w:t>
      </w:r>
      <w:r>
        <w:t xml:space="preserve">Office of </w:t>
      </w:r>
      <w:r w:rsidRPr="0077098F">
        <w:t xml:space="preserve">International </w:t>
      </w:r>
      <w:r>
        <w:t>Affairs</w:t>
      </w:r>
      <w:r w:rsidRPr="0077098F">
        <w:t xml:space="preserve"> Telecommunications and Analysis Division to verify their particular IBC reporting processes to ensure that their calculation methods comply with our rules.</w:t>
      </w:r>
    </w:p>
  </w:footnote>
  <w:footnote w:id="175">
    <w:p w:rsidR="006B1345" w:rsidRPr="0077098F" w:rsidP="008A25FB" w14:paraId="6DD6B7BD" w14:textId="77777777">
      <w:pPr>
        <w:pStyle w:val="FootnoteText"/>
      </w:pPr>
      <w:r w:rsidRPr="0077098F">
        <w:rPr>
          <w:rStyle w:val="FootnoteReference"/>
        </w:rPr>
        <w:footnoteRef/>
      </w:r>
      <w:r w:rsidRPr="0077098F">
        <w:t xml:space="preserve"> </w:t>
      </w:r>
      <w:r w:rsidRPr="0077098F">
        <w:rPr>
          <w:i/>
          <w:iCs/>
        </w:rPr>
        <w:t>See Assessment and Collection of Regulatory Fees for Fiscal Year 2005</w:t>
      </w:r>
      <w:r w:rsidRPr="0077098F">
        <w:rPr>
          <w:iCs/>
        </w:rPr>
        <w:t xml:space="preserve">, Report and Order and Order on Reconsideration, </w:t>
      </w:r>
      <w:r w:rsidRPr="0077098F">
        <w:t xml:space="preserve">20 FCC </w:t>
      </w:r>
      <w:r w:rsidRPr="0077098F">
        <w:t>Rcd</w:t>
      </w:r>
      <w:r w:rsidRPr="0077098F">
        <w:t xml:space="preserve"> 12259, 12264, paras. 38-44 (2005) (</w:t>
      </w:r>
      <w:r w:rsidRPr="0077098F">
        <w:rPr>
          <w:i/>
        </w:rPr>
        <w:t>FY 2005 Report and Order</w:t>
      </w:r>
      <w:r w:rsidRPr="0077098F">
        <w:t>).</w:t>
      </w:r>
    </w:p>
  </w:footnote>
  <w:footnote w:id="176">
    <w:p w:rsidR="006B1345" w:rsidP="008A25FB" w14:paraId="6153B270" w14:textId="77777777">
      <w:pPr>
        <w:pStyle w:val="FootnoteText"/>
      </w:pPr>
      <w:r>
        <w:rPr>
          <w:rStyle w:val="FootnoteReference"/>
        </w:rPr>
        <w:footnoteRef/>
      </w:r>
      <w:r>
        <w:t xml:space="preserve"> </w:t>
      </w:r>
      <w:r w:rsidRPr="0077098F">
        <w:t>In the supporting documentation, the provider will need to state a reason for the change, such as a purchase or sale of a subsidiary, the date of the transaction, and any other pertinent information that will help to justify a reason for the change.</w:t>
      </w:r>
    </w:p>
  </w:footnote>
  <w:footnote w:id="177">
    <w:p w:rsidR="006B1345" w:rsidP="008A25FB" w14:paraId="62F1585D" w14:textId="77777777">
      <w:pPr>
        <w:pStyle w:val="FootnoteText"/>
      </w:pPr>
      <w:r>
        <w:rPr>
          <w:rStyle w:val="FootnoteReference"/>
        </w:rPr>
        <w:footnoteRef/>
      </w:r>
      <w:r>
        <w:t xml:space="preserve"> T</w:t>
      </w:r>
      <w:r w:rsidRPr="001F246D">
        <w:t>here would be a 25% penalty plus interest for an incorrect payment per 47 U.S.C. §</w:t>
      </w:r>
      <w:r>
        <w:t xml:space="preserve"> </w:t>
      </w:r>
      <w:r w:rsidRPr="001F246D">
        <w:t>159</w:t>
      </w:r>
      <w:r>
        <w:t>A</w:t>
      </w:r>
      <w:r w:rsidRPr="001F246D">
        <w:t xml:space="preserve">(c)(2).  </w:t>
      </w:r>
      <w:r>
        <w:t>The</w:t>
      </w:r>
      <w:r w:rsidRPr="001F246D">
        <w:t xml:space="preserve"> penalty is automatic and immediate</w:t>
      </w:r>
      <w:r>
        <w:t>.  I</w:t>
      </w:r>
      <w:r w:rsidRPr="001F246D">
        <w:t>nterest accrues according to 31 U.S.C. § 3717.  FCC’s implementing regulations are sections 1.1164(c) and 1.1940(b).</w:t>
      </w:r>
    </w:p>
  </w:footnote>
  <w:footnote w:id="178">
    <w:p w:rsidR="006B1345" w:rsidP="008A25FB" w14:paraId="5FD7D448" w14:textId="77777777">
      <w:pPr>
        <w:pStyle w:val="FootnoteText"/>
      </w:pPr>
      <w:r>
        <w:rPr>
          <w:rStyle w:val="FootnoteReference"/>
        </w:rPr>
        <w:footnoteRef/>
      </w:r>
      <w:r>
        <w:t xml:space="preserve"> </w:t>
      </w:r>
      <w:r w:rsidRPr="00B0249B">
        <w:t xml:space="preserve">5 U.S.C. §§ 601 </w:t>
      </w:r>
      <w:r w:rsidRPr="00B0249B">
        <w:rPr>
          <w:i/>
        </w:rPr>
        <w:t>et seq</w:t>
      </w:r>
      <w:r w:rsidRPr="00B0249B">
        <w:t>., as amended by the Small Business Regulatory Enforcement and Fairness Act (SBREFA), Pub. L. No. 104-121, 110 Stat. 847 (1996).</w:t>
      </w:r>
    </w:p>
  </w:footnote>
  <w:footnote w:id="179">
    <w:p w:rsidR="006B1345" w:rsidP="008A25FB" w14:paraId="75F7A897" w14:textId="77777777">
      <w:pPr>
        <w:pStyle w:val="FootnoteText"/>
      </w:pPr>
      <w:r>
        <w:rPr>
          <w:rStyle w:val="FootnoteReference"/>
        </w:rPr>
        <w:footnoteRef/>
      </w:r>
      <w:r>
        <w:t xml:space="preserve"> </w:t>
      </w:r>
      <w:r w:rsidRPr="004526B9">
        <w:t>5 U.S.C. § 605(b).</w:t>
      </w:r>
    </w:p>
  </w:footnote>
  <w:footnote w:id="180">
    <w:p w:rsidR="006B1345" w:rsidP="008A25FB" w14:paraId="390BB246" w14:textId="77777777">
      <w:pPr>
        <w:pStyle w:val="FootnoteText"/>
      </w:pPr>
      <w:r>
        <w:rPr>
          <w:rStyle w:val="FootnoteReference"/>
        </w:rPr>
        <w:footnoteRef/>
      </w:r>
      <w:r>
        <w:t xml:space="preserve"> </w:t>
      </w:r>
      <w:r w:rsidRPr="00702D05">
        <w:t>Pursuant to Executive Order 14215, 90 Fed. Reg. 10447 (Feb. 20, 2025), this regulatory action has been determined to be not significant under Executive Order 12866, 58 Fed. Reg. 68708 (Dec. 28, 1993).</w:t>
      </w:r>
    </w:p>
  </w:footnote>
  <w:footnote w:id="181">
    <w:p w:rsidR="006B1345" w:rsidRPr="0068065B" w:rsidP="008A25FB" w14:paraId="10C3065E" w14:textId="77777777">
      <w:pPr>
        <w:pStyle w:val="FootnoteText"/>
      </w:pPr>
      <w:r>
        <w:rPr>
          <w:rStyle w:val="FootnoteReference"/>
        </w:rPr>
        <w:footnoteRef/>
      </w:r>
      <w:r>
        <w:t xml:space="preserve"> </w:t>
      </w:r>
      <w:r w:rsidRPr="00761377">
        <w:rPr>
          <w:szCs w:val="22"/>
        </w:rPr>
        <w:t xml:space="preserve">5 U.S.C. §§ 601 </w:t>
      </w:r>
      <w:r w:rsidRPr="00761377">
        <w:rPr>
          <w:i/>
          <w:szCs w:val="22"/>
        </w:rPr>
        <w:t>et seq</w:t>
      </w:r>
      <w:r w:rsidRPr="00761377">
        <w:rPr>
          <w:szCs w:val="22"/>
        </w:rPr>
        <w:t>., as amended by the Small Business Regulatory Enforcement and Fairness Act (SBREFA), Pub. L. No. 104-121, 110 Stat. 847 (199</w:t>
      </w:r>
      <w:r>
        <w:rPr>
          <w:szCs w:val="22"/>
        </w:rPr>
        <w:t>6)</w:t>
      </w:r>
      <w:r w:rsidRPr="00F17E24">
        <w:t>.</w:t>
      </w:r>
    </w:p>
  </w:footnote>
  <w:footnote w:id="182">
    <w:p w:rsidR="006B1345" w:rsidRPr="0068065B" w:rsidP="008A25FB" w14:paraId="24D7FCF2" w14:textId="24681105">
      <w:pPr>
        <w:pStyle w:val="FootnoteText"/>
      </w:pPr>
      <w:r w:rsidRPr="0068065B">
        <w:rPr>
          <w:rStyle w:val="FootnoteReference"/>
        </w:rPr>
        <w:footnoteRef/>
      </w:r>
      <w:r>
        <w:t xml:space="preserve"> </w:t>
      </w:r>
      <w:r w:rsidRPr="007E6066">
        <w:rPr>
          <w:i/>
          <w:iCs/>
          <w:snapToGrid w:val="0"/>
          <w:kern w:val="28"/>
          <w:szCs w:val="18"/>
        </w:rPr>
        <w:t>Review of the Commission’s Assessment and Collection of Regulatory Fees for Fiscal Year 202</w:t>
      </w:r>
      <w:r w:rsidR="00E86D2B">
        <w:rPr>
          <w:i/>
          <w:iCs/>
          <w:snapToGrid w:val="0"/>
          <w:kern w:val="28"/>
          <w:szCs w:val="18"/>
        </w:rPr>
        <w:t>6</w:t>
      </w:r>
      <w:r w:rsidRPr="007E6066">
        <w:rPr>
          <w:snapToGrid w:val="0"/>
          <w:kern w:val="28"/>
          <w:szCs w:val="18"/>
        </w:rPr>
        <w:t xml:space="preserve">, </w:t>
      </w:r>
      <w:r w:rsidRPr="002639A4" w:rsidR="00E86D2B">
        <w:t>MD Docket No.</w:t>
      </w:r>
      <w:r w:rsidR="00E86D2B">
        <w:t xml:space="preserve"> 26-94</w:t>
      </w:r>
      <w:r w:rsidRPr="00411E66" w:rsidR="00E86D2B">
        <w:t xml:space="preserve">, Notice of Proposed Rulemaking, FCC </w:t>
      </w:r>
      <w:r w:rsidR="00E86D2B">
        <w:t>26-25</w:t>
      </w:r>
      <w:r w:rsidRPr="00411E66" w:rsidR="00E86D2B">
        <w:t xml:space="preserve"> (rel. </w:t>
      </w:r>
      <w:r w:rsidRPr="00411E66" w:rsidR="00311608">
        <w:t>Apr</w:t>
      </w:r>
      <w:r w:rsidR="00311608">
        <w:t>.</w:t>
      </w:r>
      <w:r w:rsidRPr="00411E66" w:rsidR="00E86D2B">
        <w:t xml:space="preserve"> 28,</w:t>
      </w:r>
      <w:r w:rsidR="00E86D2B">
        <w:t xml:space="preserve"> 2026</w:t>
      </w:r>
      <w:r w:rsidRPr="002639A4" w:rsidR="00E86D2B">
        <w:t>) (</w:t>
      </w:r>
      <w:r w:rsidRPr="002639A4" w:rsidR="00E86D2B">
        <w:rPr>
          <w:i/>
          <w:iCs/>
        </w:rPr>
        <w:t>FY 202</w:t>
      </w:r>
      <w:r w:rsidR="00E86D2B">
        <w:rPr>
          <w:i/>
          <w:iCs/>
        </w:rPr>
        <w:t>6</w:t>
      </w:r>
      <w:r w:rsidRPr="002639A4" w:rsidR="00E86D2B">
        <w:rPr>
          <w:i/>
          <w:iCs/>
        </w:rPr>
        <w:t xml:space="preserve"> NPRM</w:t>
      </w:r>
      <w:r w:rsidRPr="002639A4" w:rsidR="00E86D2B">
        <w:t>).</w:t>
      </w:r>
      <w:r w:rsidR="00E86D2B">
        <w:t xml:space="preserve">  </w:t>
      </w:r>
    </w:p>
  </w:footnote>
  <w:footnote w:id="183">
    <w:p w:rsidR="006B1345" w:rsidRPr="0068065B" w:rsidP="00567FC0" w14:paraId="0D0F9D9E" w14:textId="77777777">
      <w:pPr>
        <w:pStyle w:val="FootnoteText"/>
      </w:pPr>
      <w:r w:rsidRPr="0068065B">
        <w:rPr>
          <w:rStyle w:val="FootnoteReference"/>
        </w:rPr>
        <w:footnoteRef/>
      </w:r>
      <w:r w:rsidRPr="0068065B">
        <w:t xml:space="preserve"> </w:t>
      </w:r>
      <w:r w:rsidRPr="00761377">
        <w:rPr>
          <w:szCs w:val="22"/>
        </w:rPr>
        <w:t xml:space="preserve">5 U.S.C. </w:t>
      </w:r>
      <w:r w:rsidRPr="0068065B">
        <w:t>§ 604.</w:t>
      </w:r>
    </w:p>
  </w:footnote>
  <w:footnote w:id="184">
    <w:p w:rsidR="00A50D47" w:rsidRPr="00E1500D" w:rsidP="008A25FB" w14:paraId="5210BBFB" w14:textId="77777777">
      <w:pPr>
        <w:pStyle w:val="FootnoteText"/>
      </w:pPr>
      <w:r w:rsidRPr="006B1345">
        <w:rPr>
          <w:rStyle w:val="FootnoteReference"/>
        </w:rPr>
        <w:footnoteRef/>
      </w:r>
      <w:r w:rsidRPr="00E1500D">
        <w:t xml:space="preserve"> 47 U.S.C. § 159 (requiring the Commission to assess and collect regulatory fees to recover the costs of carrying out its activities in the total amounts provided for in Appropriations Acts).</w:t>
      </w:r>
    </w:p>
  </w:footnote>
  <w:footnote w:id="185">
    <w:p w:rsidR="00E86D2B" w:rsidRPr="00643474" w:rsidP="008A25FB" w14:paraId="4289F416" w14:textId="77777777">
      <w:pPr>
        <w:pStyle w:val="FootnoteText"/>
      </w:pPr>
      <w:r>
        <w:rPr>
          <w:rStyle w:val="FootnoteReference"/>
        </w:rPr>
        <w:footnoteRef/>
      </w:r>
      <w:r>
        <w:t xml:space="preserve"> </w:t>
      </w:r>
      <w:r w:rsidRPr="00E80C58">
        <w:rPr>
          <w:i/>
          <w:iCs/>
        </w:rPr>
        <w:t xml:space="preserve">Title V </w:t>
      </w:r>
      <w:r w:rsidRPr="00CA75FC">
        <w:rPr>
          <w:i/>
          <w:iCs/>
        </w:rPr>
        <w:t>—</w:t>
      </w:r>
      <w:r w:rsidRPr="00E80C58">
        <w:rPr>
          <w:i/>
          <w:iCs/>
        </w:rPr>
        <w:t xml:space="preserve"> Independent Agencies, Federal Communications Commission, Salaries and Expenses Division of Division E </w:t>
      </w:r>
      <w:r w:rsidRPr="00CA75FC">
        <w:rPr>
          <w:i/>
          <w:iCs/>
        </w:rPr>
        <w:t>— Financial Services and General Government</w:t>
      </w:r>
      <w:r>
        <w:rPr>
          <w:i/>
          <w:iCs/>
        </w:rPr>
        <w:t xml:space="preserve"> Appropriations Act, 2026, of </w:t>
      </w:r>
      <w:r w:rsidRPr="00E80C58">
        <w:rPr>
          <w:i/>
          <w:iCs/>
        </w:rPr>
        <w:t>H.R. 7148 - Consolidated Appropriations Act</w:t>
      </w:r>
      <w:r>
        <w:rPr>
          <w:i/>
          <w:iCs/>
        </w:rPr>
        <w:t>,</w:t>
      </w:r>
      <w:r w:rsidRPr="00E80C58">
        <w:rPr>
          <w:i/>
          <w:iCs/>
        </w:rPr>
        <w:t xml:space="preserve"> 2026</w:t>
      </w:r>
      <w:r w:rsidRPr="00105CFC">
        <w:t>,</w:t>
      </w:r>
      <w:r w:rsidRPr="00E80C58">
        <w:rPr>
          <w:i/>
          <w:iCs/>
        </w:rPr>
        <w:t xml:space="preserve"> </w:t>
      </w:r>
      <w:r w:rsidRPr="00E80C58">
        <w:t>Pub. L. No. 119-75 (</w:t>
      </w:r>
      <w:r w:rsidRPr="00105CFC">
        <w:t>Feb. 3, 2026)</w:t>
      </w:r>
      <w:r>
        <w:t xml:space="preserve"> </w:t>
      </w:r>
      <w:r w:rsidRPr="00105CFC">
        <w:t>(FY 2026 Consolidated Appropriations Act).</w:t>
      </w:r>
      <w:r>
        <w:t xml:space="preserve"> </w:t>
      </w:r>
    </w:p>
  </w:footnote>
  <w:footnote w:id="186">
    <w:p w:rsidR="006B1345" w:rsidRPr="00E1500D" w:rsidP="008A25FB" w14:paraId="33E29386" w14:textId="77777777">
      <w:pPr>
        <w:pStyle w:val="FootnoteText"/>
        <w:rPr>
          <w:iCs/>
        </w:rPr>
      </w:pPr>
      <w:r w:rsidRPr="006B1345">
        <w:rPr>
          <w:rStyle w:val="FootnoteReference"/>
        </w:rPr>
        <w:footnoteRef/>
      </w:r>
      <w:r w:rsidRPr="00E1500D">
        <w:t xml:space="preserve"> 47 U.S.C. § 159(d).</w:t>
      </w:r>
    </w:p>
  </w:footnote>
  <w:footnote w:id="187">
    <w:p w:rsidR="002E01E2" w:rsidP="008A25FB" w14:paraId="21059C68" w14:textId="4761A6BC">
      <w:pPr>
        <w:pStyle w:val="FootnoteText"/>
      </w:pPr>
      <w:r w:rsidRPr="0068193B">
        <w:rPr>
          <w:rStyle w:val="FootnoteReference"/>
        </w:rPr>
        <w:footnoteRef/>
      </w:r>
      <w:r w:rsidRPr="0068193B">
        <w:t xml:space="preserve"> </w:t>
      </w:r>
      <w:r w:rsidR="002A6ABC">
        <w:rPr>
          <w:i/>
          <w:iCs/>
        </w:rPr>
        <w:t>See</w:t>
      </w:r>
      <w:r>
        <w:rPr>
          <w:i/>
        </w:rPr>
        <w:t xml:space="preserve"> </w:t>
      </w:r>
      <w:r w:rsidRPr="0068193B" w:rsidR="009F15C7">
        <w:t xml:space="preserve">Kepler Comments at 2; SES Comments at 3; </w:t>
      </w:r>
      <w:r w:rsidRPr="0068193B" w:rsidR="00EC0309">
        <w:t xml:space="preserve">SCC Comments at 4; </w:t>
      </w:r>
      <w:r w:rsidRPr="0068193B" w:rsidR="008A682D">
        <w:t xml:space="preserve">NAB Comments at 5-6; </w:t>
      </w:r>
      <w:r w:rsidRPr="0068193B" w:rsidR="009F15C7">
        <w:rPr>
          <w:i/>
          <w:iCs/>
        </w:rPr>
        <w:t>see also</w:t>
      </w:r>
      <w:r w:rsidRPr="0068193B" w:rsidR="009F15C7">
        <w:t xml:space="preserve"> Kepler Reply at 2-3</w:t>
      </w:r>
      <w:r w:rsidR="008A682D">
        <w:t xml:space="preserve">; </w:t>
      </w:r>
      <w:r w:rsidR="00C463F5">
        <w:t xml:space="preserve">NASCA </w:t>
      </w:r>
      <w:r w:rsidRPr="008C61F8" w:rsidR="00C463F5">
        <w:rPr>
          <w:i/>
          <w:iCs/>
        </w:rPr>
        <w:t xml:space="preserve">Ex </w:t>
      </w:r>
      <w:r w:rsidRPr="008C61F8" w:rsidR="00C463F5">
        <w:rPr>
          <w:i/>
          <w:iCs/>
        </w:rPr>
        <w:t>Parte</w:t>
      </w:r>
      <w:r w:rsidRPr="0068193B" w:rsidR="00BB757B">
        <w:t xml:space="preserve"> at 3</w:t>
      </w:r>
      <w:r w:rsidR="00C463F5">
        <w:t xml:space="preserve">; </w:t>
      </w:r>
      <w:r w:rsidRPr="0068193B" w:rsidR="001850FC">
        <w:t xml:space="preserve">NAB </w:t>
      </w:r>
      <w:r w:rsidRPr="008C61F8" w:rsidR="001850FC">
        <w:rPr>
          <w:i/>
          <w:iCs/>
        </w:rPr>
        <w:t xml:space="preserve">Ex </w:t>
      </w:r>
      <w:r w:rsidRPr="008C61F8" w:rsidR="001850FC">
        <w:rPr>
          <w:i/>
          <w:iCs/>
        </w:rPr>
        <w:t>Parte</w:t>
      </w:r>
      <w:r w:rsidRPr="0068193B" w:rsidR="001850FC">
        <w:t xml:space="preserve"> at 2.</w:t>
      </w:r>
      <w:r w:rsidR="008A682D">
        <w:t xml:space="preserve"> </w:t>
      </w:r>
    </w:p>
  </w:footnote>
  <w:footnote w:id="188">
    <w:p w:rsidR="006B1345" w:rsidP="008A25FB" w14:paraId="06FD81D7" w14:textId="77777777">
      <w:pPr>
        <w:pStyle w:val="FootnoteText"/>
      </w:pPr>
      <w:r>
        <w:rPr>
          <w:rStyle w:val="FootnoteReference"/>
        </w:rPr>
        <w:footnoteRef/>
      </w:r>
      <w:r>
        <w:t xml:space="preserve"> </w:t>
      </w:r>
      <w:r w:rsidRPr="0075433C">
        <w:t>Small Business Jobs Act of 2010, Pub. L. No. 111-240, 124 Stat. 2504 (2010).</w:t>
      </w:r>
    </w:p>
  </w:footnote>
  <w:footnote w:id="189">
    <w:p w:rsidR="006B1345" w:rsidRPr="0068065B" w:rsidP="008A25FB" w14:paraId="466AD312" w14:textId="77777777">
      <w:pPr>
        <w:pStyle w:val="FootnoteText"/>
      </w:pPr>
      <w:r w:rsidRPr="0068065B">
        <w:rPr>
          <w:rStyle w:val="FootnoteReference"/>
        </w:rPr>
        <w:footnoteRef/>
      </w:r>
      <w:r>
        <w:t xml:space="preserve"> </w:t>
      </w:r>
      <w:r w:rsidRPr="00761377">
        <w:rPr>
          <w:szCs w:val="22"/>
        </w:rPr>
        <w:t xml:space="preserve">5 U.S.C. </w:t>
      </w:r>
      <w:r w:rsidRPr="0068065B">
        <w:t>§ 604 (a)(3).</w:t>
      </w:r>
    </w:p>
  </w:footnote>
  <w:footnote w:id="190">
    <w:p w:rsidR="00E60F40" w:rsidP="008A25FB" w14:paraId="6D9F1AD9" w14:textId="084663CD">
      <w:pPr>
        <w:pStyle w:val="FootnoteText"/>
      </w:pPr>
      <w:r>
        <w:rPr>
          <w:rStyle w:val="FootnoteReference"/>
        </w:rPr>
        <w:footnoteRef/>
      </w:r>
      <w:r>
        <w:t xml:space="preserve"> </w:t>
      </w:r>
      <w:r w:rsidRPr="008C61F8" w:rsidR="002E01E2">
        <w:rPr>
          <w:i/>
          <w:iCs/>
        </w:rPr>
        <w:t>Id.</w:t>
      </w:r>
      <w:r w:rsidR="002317AF">
        <w:t xml:space="preserve"> </w:t>
      </w:r>
      <w:r>
        <w:t>§</w:t>
      </w:r>
      <w:r w:rsidR="002317AF">
        <w:t xml:space="preserve"> </w:t>
      </w:r>
      <w:r>
        <w:t>604.</w:t>
      </w:r>
      <w:r w:rsidR="002317AF">
        <w:t xml:space="preserve">  </w:t>
      </w:r>
    </w:p>
  </w:footnote>
  <w:footnote w:id="191">
    <w:p w:rsidR="00E60F40" w:rsidP="008A25FB" w14:paraId="0BD5DBC4" w14:textId="77F33B9A">
      <w:pPr>
        <w:pStyle w:val="FootnoteText"/>
      </w:pPr>
      <w:r>
        <w:rPr>
          <w:rStyle w:val="FootnoteReference"/>
        </w:rPr>
        <w:footnoteRef/>
      </w:r>
      <w:r w:rsidR="002317AF">
        <w:t xml:space="preserve"> </w:t>
      </w:r>
      <w:r>
        <w:rPr>
          <w:i/>
        </w:rPr>
        <w:t>Id</w:t>
      </w:r>
      <w:r>
        <w:t>.</w:t>
      </w:r>
      <w:r w:rsidR="002317AF">
        <w:t xml:space="preserve"> </w:t>
      </w:r>
      <w:r>
        <w:t>§</w:t>
      </w:r>
      <w:r w:rsidR="002317AF">
        <w:t xml:space="preserve"> </w:t>
      </w:r>
      <w:r>
        <w:t>601(6).</w:t>
      </w:r>
      <w:r w:rsidR="002317AF">
        <w:t xml:space="preserve">  </w:t>
      </w:r>
    </w:p>
  </w:footnote>
  <w:footnote w:id="192">
    <w:p w:rsidR="00E60F40" w:rsidP="008A25FB" w14:paraId="265C9518" w14:textId="77777777">
      <w:pPr>
        <w:pStyle w:val="FootnoteText"/>
      </w:pPr>
      <w:r>
        <w:rPr>
          <w:rStyle w:val="FootnoteReference"/>
        </w:rPr>
        <w:footnoteRef/>
      </w:r>
      <w:r w:rsidR="002317AF">
        <w:t xml:space="preserve"> </w:t>
      </w:r>
      <w:r>
        <w:rPr>
          <w:i/>
          <w:iCs/>
        </w:rPr>
        <w:t>Id</w:t>
      </w:r>
      <w:r>
        <w:t>.</w:t>
      </w:r>
      <w:r w:rsidR="002317AF">
        <w:t xml:space="preserve"> </w:t>
      </w:r>
      <w:r>
        <w:t>§</w:t>
      </w:r>
      <w:r w:rsidR="002317AF">
        <w:t xml:space="preserve"> </w:t>
      </w:r>
      <w:r>
        <w:t>601(3)</w:t>
      </w:r>
      <w:r w:rsidR="002317AF">
        <w:t xml:space="preserve"> </w:t>
      </w:r>
      <w:r>
        <w:t>(incorporating</w:t>
      </w:r>
      <w:r w:rsidR="002317AF">
        <w:t xml:space="preserve"> </w:t>
      </w:r>
      <w:r>
        <w:t>by</w:t>
      </w:r>
      <w:r w:rsidR="002317AF">
        <w:t xml:space="preserve"> </w:t>
      </w:r>
      <w:r>
        <w:t>reference</w:t>
      </w:r>
      <w:r w:rsidR="002317AF">
        <w:t xml:space="preserve"> </w:t>
      </w:r>
      <w:r>
        <w:t>the</w:t>
      </w:r>
      <w:r w:rsidR="002317AF">
        <w:t xml:space="preserve"> </w:t>
      </w:r>
      <w:r>
        <w:t>definition</w:t>
      </w:r>
      <w:r w:rsidR="002317AF">
        <w:t xml:space="preserve"> </w:t>
      </w:r>
      <w:r>
        <w:t>of</w:t>
      </w:r>
      <w:r w:rsidR="002317AF">
        <w:t xml:space="preserve"> </w:t>
      </w:r>
      <w:r>
        <w:t>“small-business</w:t>
      </w:r>
      <w:r w:rsidR="002317AF">
        <w:t xml:space="preserve"> </w:t>
      </w:r>
      <w:r>
        <w:t>concern”</w:t>
      </w:r>
      <w:r w:rsidR="002317AF">
        <w:t xml:space="preserve"> </w:t>
      </w:r>
      <w:r>
        <w:t>in</w:t>
      </w:r>
      <w:r w:rsidR="002317AF">
        <w:t xml:space="preserve"> </w:t>
      </w:r>
      <w:r>
        <w:t>the</w:t>
      </w:r>
      <w:r w:rsidR="002317AF">
        <w:t xml:space="preserve"> </w:t>
      </w:r>
      <w:r>
        <w:t>Small</w:t>
      </w:r>
      <w:r w:rsidR="002317AF">
        <w:t xml:space="preserve"> </w:t>
      </w:r>
      <w:r>
        <w:t>Business</w:t>
      </w:r>
      <w:r w:rsidR="002317AF">
        <w:t xml:space="preserve"> </w:t>
      </w:r>
      <w:r>
        <w:t>Act,</w:t>
      </w:r>
      <w:r w:rsidR="002317AF">
        <w:t xml:space="preserve"> </w:t>
      </w:r>
      <w:r>
        <w:t>15</w:t>
      </w:r>
      <w:r w:rsidR="002317AF">
        <w:t xml:space="preserve"> </w:t>
      </w:r>
      <w:r>
        <w:t>U.S.C.</w:t>
      </w:r>
      <w:r w:rsidR="002317AF">
        <w:t xml:space="preserve"> </w:t>
      </w:r>
      <w:r>
        <w:t>§</w:t>
      </w:r>
      <w:r w:rsidR="002317AF">
        <w:t xml:space="preserve"> </w:t>
      </w:r>
      <w:r>
        <w:t>632).</w:t>
      </w:r>
      <w:r w:rsidR="002317AF">
        <w:t xml:space="preserve">  </w:t>
      </w:r>
      <w:r>
        <w:t>Pursuant</w:t>
      </w:r>
      <w:r w:rsidR="002317AF">
        <w:t xml:space="preserve"> </w:t>
      </w:r>
      <w:r>
        <w:t>to</w:t>
      </w:r>
      <w:r w:rsidR="002317AF">
        <w:t xml:space="preserve"> </w:t>
      </w:r>
      <w:r>
        <w:t>5</w:t>
      </w:r>
      <w:r w:rsidR="002317AF">
        <w:t xml:space="preserve"> </w:t>
      </w:r>
      <w:r>
        <w:t>U.S.C.</w:t>
      </w:r>
      <w:r w:rsidR="002317AF">
        <w:t xml:space="preserve"> </w:t>
      </w:r>
      <w:r>
        <w:t>§</w:t>
      </w:r>
      <w:r w:rsidR="002317AF">
        <w:t xml:space="preserve"> </w:t>
      </w:r>
      <w:r>
        <w:t>601(3),</w:t>
      </w:r>
      <w:r w:rsidR="002317AF">
        <w:t xml:space="preserve"> </w:t>
      </w:r>
      <w:r>
        <w:t>the</w:t>
      </w:r>
      <w:r w:rsidR="002317AF">
        <w:t xml:space="preserve"> </w:t>
      </w:r>
      <w:r>
        <w:t>statutory</w:t>
      </w:r>
      <w:r w:rsidR="002317AF">
        <w:t xml:space="preserve"> </w:t>
      </w:r>
      <w:r>
        <w:t>definition</w:t>
      </w:r>
      <w:r w:rsidR="002317AF">
        <w:t xml:space="preserve"> </w:t>
      </w:r>
      <w:r>
        <w:t>of</w:t>
      </w:r>
      <w:r w:rsidR="002317AF">
        <w:t xml:space="preserve"> </w:t>
      </w:r>
      <w:r>
        <w:t>a</w:t>
      </w:r>
      <w:r w:rsidR="002317AF">
        <w:t xml:space="preserve"> </w:t>
      </w:r>
      <w:r>
        <w:t>small</w:t>
      </w:r>
      <w:r w:rsidR="002317AF">
        <w:t xml:space="preserve"> </w:t>
      </w:r>
      <w:r>
        <w:t>business</w:t>
      </w:r>
      <w:r w:rsidR="002317AF">
        <w:t xml:space="preserve"> </w:t>
      </w:r>
      <w:r>
        <w:t>applies</w:t>
      </w:r>
      <w:r w:rsidR="002317AF">
        <w:t xml:space="preserve"> </w:t>
      </w:r>
      <w:r>
        <w:t>“unless</w:t>
      </w:r>
      <w:r w:rsidR="002317AF">
        <w:t xml:space="preserve"> </w:t>
      </w:r>
      <w:r>
        <w:t>an</w:t>
      </w:r>
      <w:r w:rsidR="002317AF">
        <w:t xml:space="preserve"> </w:t>
      </w:r>
      <w:r>
        <w:t>agency,</w:t>
      </w:r>
      <w:r w:rsidR="002317AF">
        <w:t xml:space="preserve"> </w:t>
      </w:r>
      <w:r>
        <w:t>after</w:t>
      </w:r>
      <w:r w:rsidR="002317AF">
        <w:t xml:space="preserve"> </w:t>
      </w:r>
      <w:r>
        <w:t>consultation</w:t>
      </w:r>
      <w:r w:rsidR="002317AF">
        <w:t xml:space="preserve"> </w:t>
      </w:r>
      <w:r>
        <w:t>with</w:t>
      </w:r>
      <w:r w:rsidR="002317AF">
        <w:t xml:space="preserve"> </w:t>
      </w:r>
      <w:r>
        <w:t>the</w:t>
      </w:r>
      <w:r w:rsidR="002317AF">
        <w:t xml:space="preserve"> </w:t>
      </w:r>
      <w:r>
        <w:t>Office</w:t>
      </w:r>
      <w:r w:rsidR="002317AF">
        <w:t xml:space="preserve"> </w:t>
      </w:r>
      <w:r>
        <w:t>of</w:t>
      </w:r>
      <w:r w:rsidR="002317AF">
        <w:t xml:space="preserve"> </w:t>
      </w:r>
      <w:r>
        <w:t>Advocacy</w:t>
      </w:r>
      <w:r w:rsidR="002317AF">
        <w:t xml:space="preserve"> </w:t>
      </w:r>
      <w:r>
        <w:t>of</w:t>
      </w:r>
      <w:r w:rsidR="002317AF">
        <w:t xml:space="preserve"> </w:t>
      </w:r>
      <w:r>
        <w:t>the</w:t>
      </w:r>
      <w:r w:rsidR="002317AF">
        <w:t xml:space="preserve"> </w:t>
      </w:r>
      <w:r>
        <w:t>Small</w:t>
      </w:r>
      <w:r w:rsidR="002317AF">
        <w:t xml:space="preserve"> </w:t>
      </w:r>
      <w:r>
        <w:t>Business</w:t>
      </w:r>
      <w:r w:rsidR="002317AF">
        <w:t xml:space="preserve"> </w:t>
      </w:r>
      <w:r>
        <w:t>Administration</w:t>
      </w:r>
      <w:r w:rsidR="002317AF">
        <w:t xml:space="preserve"> </w:t>
      </w:r>
      <w:r>
        <w:t>and</w:t>
      </w:r>
      <w:r w:rsidR="002317AF">
        <w:t xml:space="preserve"> </w:t>
      </w:r>
      <w:r>
        <w:t>after</w:t>
      </w:r>
      <w:r w:rsidR="002317AF">
        <w:t xml:space="preserve"> </w:t>
      </w:r>
      <w:r>
        <w:t>opportunity</w:t>
      </w:r>
      <w:r w:rsidR="002317AF">
        <w:t xml:space="preserve"> </w:t>
      </w:r>
      <w:r>
        <w:t>for</w:t>
      </w:r>
      <w:r w:rsidR="002317AF">
        <w:t xml:space="preserve"> </w:t>
      </w:r>
      <w:r>
        <w:t>public</w:t>
      </w:r>
      <w:r w:rsidR="002317AF">
        <w:t xml:space="preserve"> </w:t>
      </w:r>
      <w:r>
        <w:t>comment,</w:t>
      </w:r>
      <w:r w:rsidR="002317AF">
        <w:t xml:space="preserve"> </w:t>
      </w:r>
      <w:r>
        <w:t>establishes</w:t>
      </w:r>
      <w:r w:rsidR="002317AF">
        <w:t xml:space="preserve"> </w:t>
      </w:r>
      <w:r>
        <w:t>one</w:t>
      </w:r>
      <w:r w:rsidR="002317AF">
        <w:t xml:space="preserve"> </w:t>
      </w:r>
      <w:r>
        <w:t>or</w:t>
      </w:r>
      <w:r w:rsidR="002317AF">
        <w:t xml:space="preserve"> </w:t>
      </w:r>
      <w:r>
        <w:t>more</w:t>
      </w:r>
      <w:r w:rsidR="002317AF">
        <w:t xml:space="preserve"> </w:t>
      </w:r>
      <w:r>
        <w:t>definitions</w:t>
      </w:r>
      <w:r w:rsidR="002317AF">
        <w:t xml:space="preserve"> </w:t>
      </w:r>
      <w:r>
        <w:t>of</w:t>
      </w:r>
      <w:r w:rsidR="002317AF">
        <w:t xml:space="preserve"> </w:t>
      </w:r>
      <w:r>
        <w:t>such</w:t>
      </w:r>
      <w:r w:rsidR="002317AF">
        <w:t xml:space="preserve"> </w:t>
      </w:r>
      <w:r>
        <w:t>term</w:t>
      </w:r>
      <w:r w:rsidR="002317AF">
        <w:t xml:space="preserve"> </w:t>
      </w:r>
      <w:r>
        <w:t>which</w:t>
      </w:r>
      <w:r w:rsidR="002317AF">
        <w:t xml:space="preserve"> </w:t>
      </w:r>
      <w:r>
        <w:t>are</w:t>
      </w:r>
      <w:r w:rsidR="002317AF">
        <w:t xml:space="preserve"> </w:t>
      </w:r>
      <w:r>
        <w:t>appropriate</w:t>
      </w:r>
      <w:r w:rsidR="002317AF">
        <w:t xml:space="preserve"> </w:t>
      </w:r>
      <w:r>
        <w:t>to</w:t>
      </w:r>
      <w:r w:rsidR="002317AF">
        <w:t xml:space="preserve"> </w:t>
      </w:r>
      <w:r>
        <w:t>the</w:t>
      </w:r>
      <w:r w:rsidR="002317AF">
        <w:t xml:space="preserve"> </w:t>
      </w:r>
      <w:r>
        <w:t>activities</w:t>
      </w:r>
      <w:r w:rsidR="002317AF">
        <w:t xml:space="preserve"> </w:t>
      </w:r>
      <w:r>
        <w:t>of</w:t>
      </w:r>
      <w:r w:rsidR="002317AF">
        <w:t xml:space="preserve"> </w:t>
      </w:r>
      <w:r>
        <w:t>the</w:t>
      </w:r>
      <w:r w:rsidR="002317AF">
        <w:t xml:space="preserve"> </w:t>
      </w:r>
      <w:r>
        <w:t>agency</w:t>
      </w:r>
      <w:r w:rsidR="002317AF">
        <w:t xml:space="preserve"> </w:t>
      </w:r>
      <w:r>
        <w:t>and</w:t>
      </w:r>
      <w:r w:rsidR="002317AF">
        <w:t xml:space="preserve"> </w:t>
      </w:r>
      <w:r>
        <w:t>publishes</w:t>
      </w:r>
      <w:r w:rsidR="002317AF">
        <w:t xml:space="preserve"> </w:t>
      </w:r>
      <w:r>
        <w:t>such</w:t>
      </w:r>
      <w:r w:rsidR="002317AF">
        <w:t xml:space="preserve"> </w:t>
      </w:r>
      <w:r>
        <w:t>definition(s)</w:t>
      </w:r>
      <w:r w:rsidR="002317AF">
        <w:t xml:space="preserve"> </w:t>
      </w:r>
      <w:r>
        <w:t>in</w:t>
      </w:r>
      <w:r w:rsidR="002317AF">
        <w:t xml:space="preserve"> </w:t>
      </w:r>
      <w:r>
        <w:t>the</w:t>
      </w:r>
      <w:r w:rsidR="002317AF">
        <w:t xml:space="preserve"> </w:t>
      </w:r>
      <w:r>
        <w:t>Federal</w:t>
      </w:r>
      <w:r w:rsidR="002317AF">
        <w:t xml:space="preserve"> </w:t>
      </w:r>
      <w:r>
        <w:t>Register.”</w:t>
      </w:r>
    </w:p>
  </w:footnote>
  <w:footnote w:id="193">
    <w:p w:rsidR="00E60F40" w:rsidP="008A25FB" w14:paraId="48D0779C" w14:textId="29B88437">
      <w:pPr>
        <w:pStyle w:val="FootnoteText"/>
      </w:pPr>
      <w:r>
        <w:rPr>
          <w:rStyle w:val="FootnoteReference"/>
        </w:rPr>
        <w:footnoteRef/>
      </w:r>
      <w:r w:rsidR="002317AF">
        <w:t xml:space="preserve"> </w:t>
      </w:r>
      <w:r>
        <w:t>15</w:t>
      </w:r>
      <w:r w:rsidR="002317AF">
        <w:t xml:space="preserve"> </w:t>
      </w:r>
      <w:r>
        <w:t>U.S.C.</w:t>
      </w:r>
      <w:r w:rsidR="002317AF">
        <w:t xml:space="preserve"> </w:t>
      </w:r>
      <w:r>
        <w:t>§</w:t>
      </w:r>
      <w:r w:rsidR="002317AF">
        <w:t xml:space="preserve"> </w:t>
      </w:r>
      <w:r>
        <w:t>632.</w:t>
      </w:r>
    </w:p>
  </w:footnote>
  <w:footnote w:id="194">
    <w:p w:rsidR="00E60F40" w:rsidP="008A25FB" w14:paraId="008976DD" w14:textId="55E8A9F6">
      <w:pPr>
        <w:pStyle w:val="FootnoteText"/>
      </w:pPr>
      <w:r>
        <w:rPr>
          <w:rStyle w:val="FootnoteReference"/>
        </w:rPr>
        <w:footnoteRef/>
      </w:r>
      <w:r w:rsidR="002317AF">
        <w:t xml:space="preserve"> </w:t>
      </w:r>
      <w:r>
        <w:t>13</w:t>
      </w:r>
      <w:r w:rsidR="002317AF">
        <w:t xml:space="preserve"> </w:t>
      </w:r>
      <w:r>
        <w:t>CFR</w:t>
      </w:r>
      <w:r w:rsidR="002317AF">
        <w:t xml:space="preserve"> </w:t>
      </w:r>
      <w:r w:rsidR="002E01E2">
        <w:t xml:space="preserve">§ </w:t>
      </w:r>
      <w:r>
        <w:t>121.903.</w:t>
      </w:r>
    </w:p>
  </w:footnote>
  <w:footnote w:id="195">
    <w:p w:rsidR="00715075" w:rsidP="008A25FB" w14:paraId="2CC6F12B" w14:textId="77777777">
      <w:pPr>
        <w:pStyle w:val="FootnoteText"/>
      </w:pPr>
      <w:r>
        <w:rPr>
          <w:rStyle w:val="FootnoteReference"/>
          <w:rFonts w:eastAsia="Calibri"/>
        </w:rPr>
        <w:footnoteRef/>
      </w:r>
      <w:r w:rsidR="002317AF">
        <w:t xml:space="preserve"> </w:t>
      </w:r>
      <w:r>
        <w:t>5</w:t>
      </w:r>
      <w:r w:rsidR="002317AF">
        <w:t xml:space="preserve"> </w:t>
      </w:r>
      <w:r>
        <w:t>U.S.C.</w:t>
      </w:r>
      <w:r w:rsidR="002317AF">
        <w:t xml:space="preserve"> </w:t>
      </w:r>
      <w:r>
        <w:t>§</w:t>
      </w:r>
      <w:r w:rsidR="002317AF">
        <w:t xml:space="preserve"> </w:t>
      </w:r>
      <w:r>
        <w:t>601(3)-(6).</w:t>
      </w:r>
    </w:p>
  </w:footnote>
  <w:footnote w:id="196">
    <w:p w:rsidR="00715075" w:rsidP="008A25FB" w14:paraId="671ED742" w14:textId="77777777">
      <w:pPr>
        <w:pStyle w:val="FootnoteText"/>
      </w:pPr>
      <w:r>
        <w:rPr>
          <w:rStyle w:val="FootnoteReference"/>
          <w:rFonts w:eastAsia="Calibri"/>
        </w:rPr>
        <w:footnoteRef/>
      </w:r>
      <w:r w:rsidR="002317AF">
        <w:t xml:space="preserve"> </w:t>
      </w:r>
      <w:r>
        <w:rPr>
          <w:i/>
          <w:iCs/>
        </w:rPr>
        <w:t>See</w:t>
      </w:r>
      <w:r w:rsidR="002317AF">
        <w:t xml:space="preserve"> </w:t>
      </w:r>
      <w:r>
        <w:t>SBA,</w:t>
      </w:r>
      <w:r w:rsidR="002317AF">
        <w:t xml:space="preserve"> </w:t>
      </w:r>
      <w:r>
        <w:t>Office</w:t>
      </w:r>
      <w:r w:rsidR="002317AF">
        <w:t xml:space="preserve"> </w:t>
      </w:r>
      <w:r>
        <w:t>of</w:t>
      </w:r>
      <w:r w:rsidR="002317AF">
        <w:t xml:space="preserve"> </w:t>
      </w:r>
      <w:r>
        <w:t>Advocacy,</w:t>
      </w:r>
      <w:r w:rsidR="002317AF">
        <w:t xml:space="preserve"> </w:t>
      </w:r>
      <w:r>
        <w:rPr>
          <w:i/>
          <w:iCs/>
        </w:rPr>
        <w:t>Frequently</w:t>
      </w:r>
      <w:r w:rsidR="002317AF">
        <w:rPr>
          <w:i/>
          <w:iCs/>
        </w:rPr>
        <w:t xml:space="preserve"> </w:t>
      </w:r>
      <w:r>
        <w:rPr>
          <w:i/>
          <w:iCs/>
        </w:rPr>
        <w:t>Asked</w:t>
      </w:r>
      <w:r w:rsidR="002317AF">
        <w:rPr>
          <w:i/>
          <w:iCs/>
        </w:rPr>
        <w:t xml:space="preserve"> </w:t>
      </w:r>
      <w:r>
        <w:rPr>
          <w:i/>
          <w:iCs/>
        </w:rPr>
        <w:t>Questions</w:t>
      </w:r>
      <w:r w:rsidR="002317AF">
        <w:rPr>
          <w:i/>
          <w:iCs/>
        </w:rPr>
        <w:t xml:space="preserve"> </w:t>
      </w:r>
      <w:r>
        <w:rPr>
          <w:i/>
          <w:iCs/>
        </w:rPr>
        <w:t>About</w:t>
      </w:r>
      <w:r w:rsidR="002317AF">
        <w:rPr>
          <w:i/>
          <w:iCs/>
        </w:rPr>
        <w:t xml:space="preserve"> </w:t>
      </w:r>
      <w:r>
        <w:rPr>
          <w:i/>
          <w:iCs/>
        </w:rPr>
        <w:t>Small</w:t>
      </w:r>
      <w:r w:rsidR="002317AF">
        <w:rPr>
          <w:i/>
          <w:iCs/>
        </w:rPr>
        <w:t xml:space="preserve"> </w:t>
      </w:r>
      <w:r>
        <w:rPr>
          <w:i/>
          <w:iCs/>
        </w:rPr>
        <w:t>Business</w:t>
      </w:r>
      <w:r w:rsidR="002317AF">
        <w:rPr>
          <w:i/>
          <w:iCs/>
        </w:rPr>
        <w:t xml:space="preserve"> </w:t>
      </w:r>
      <w:r w:rsidR="002317AF">
        <w:t xml:space="preserve"> </w:t>
      </w:r>
      <w:r>
        <w:t>(July</w:t>
      </w:r>
      <w:r w:rsidR="002317AF">
        <w:t xml:space="preserve"> </w:t>
      </w:r>
      <w:r>
        <w:t>23,</w:t>
      </w:r>
      <w:r w:rsidR="002317AF">
        <w:t xml:space="preserve"> </w:t>
      </w:r>
      <w:r>
        <w:t>2024),</w:t>
      </w:r>
      <w:r w:rsidR="002317AF">
        <w:t xml:space="preserve"> </w:t>
      </w:r>
      <w:hyperlink r:id="rId6" w:history="1">
        <w:r>
          <w:rPr>
            <w:rStyle w:val="Hyperlink"/>
          </w:rPr>
          <w:t>https://advocacy.sba.gov/wp-content/uploads/2024/12/Frequently-Asked-Questions-About-Small-Business_2024-508.pdf</w:t>
        </w:r>
      </w:hyperlink>
      <w:r>
        <w:t>.</w:t>
      </w:r>
    </w:p>
  </w:footnote>
  <w:footnote w:id="197">
    <w:p w:rsidR="00715075" w:rsidP="008A25FB" w14:paraId="2534FA9C" w14:textId="77777777">
      <w:pPr>
        <w:pStyle w:val="FootnoteText"/>
      </w:pPr>
      <w:r>
        <w:rPr>
          <w:rStyle w:val="FootnoteReference"/>
        </w:rPr>
        <w:footnoteRef/>
      </w:r>
      <w:r w:rsidR="002317AF">
        <w:t xml:space="preserve"> </w:t>
      </w:r>
      <w:r>
        <w:rPr>
          <w:i/>
          <w:iCs/>
        </w:rPr>
        <w:t>Id</w:t>
      </w:r>
      <w:r>
        <w:t>.</w:t>
      </w:r>
    </w:p>
  </w:footnote>
  <w:footnote w:id="198">
    <w:p w:rsidR="00715075" w:rsidP="008A25FB" w14:paraId="7C7F0145" w14:textId="77777777">
      <w:pPr>
        <w:pStyle w:val="FootnoteText"/>
      </w:pPr>
      <w:r>
        <w:rPr>
          <w:rStyle w:val="FootnoteReference"/>
          <w:rFonts w:eastAsia="Calibri"/>
        </w:rPr>
        <w:footnoteRef/>
      </w:r>
      <w:r w:rsidR="002317AF">
        <w:t xml:space="preserve"> </w:t>
      </w:r>
      <w:r>
        <w:rPr>
          <w:spacing w:val="-2"/>
        </w:rPr>
        <w:t>5</w:t>
      </w:r>
      <w:r w:rsidR="002317AF">
        <w:rPr>
          <w:spacing w:val="-2"/>
        </w:rPr>
        <w:t xml:space="preserve"> </w:t>
      </w:r>
      <w:r>
        <w:rPr>
          <w:spacing w:val="-2"/>
        </w:rPr>
        <w:t>U.S.C.</w:t>
      </w:r>
      <w:r w:rsidR="002317AF">
        <w:t xml:space="preserve"> </w:t>
      </w:r>
      <w:r>
        <w:t>§</w:t>
      </w:r>
      <w:r w:rsidR="002317AF">
        <w:t xml:space="preserve"> </w:t>
      </w:r>
      <w:r>
        <w:t>601(4).</w:t>
      </w:r>
    </w:p>
  </w:footnote>
  <w:footnote w:id="199">
    <w:p w:rsidR="00715075" w:rsidP="008A25FB" w14:paraId="2F60A2A9" w14:textId="77777777">
      <w:pPr>
        <w:pStyle w:val="FootnoteText"/>
      </w:pPr>
      <w:r>
        <w:rPr>
          <w:rStyle w:val="FootnoteReference"/>
        </w:rPr>
        <w:footnoteRef/>
      </w:r>
      <w:r w:rsidR="002317AF">
        <w:t xml:space="preserve"> </w:t>
      </w:r>
      <w:r>
        <w:rPr>
          <w:i/>
          <w:iCs/>
        </w:rPr>
        <w:t>See</w:t>
      </w:r>
      <w:r w:rsidR="002317AF">
        <w:rPr>
          <w:i/>
          <w:iCs/>
        </w:rPr>
        <w:t xml:space="preserve"> </w:t>
      </w:r>
      <w:r>
        <w:t>SBA,</w:t>
      </w:r>
      <w:r w:rsidR="002317AF">
        <w:t xml:space="preserve"> </w:t>
      </w:r>
      <w:r>
        <w:t>Office</w:t>
      </w:r>
      <w:r w:rsidR="002317AF">
        <w:t xml:space="preserve"> </w:t>
      </w:r>
      <w:r>
        <w:t>of</w:t>
      </w:r>
      <w:r w:rsidR="002317AF">
        <w:t xml:space="preserve"> </w:t>
      </w:r>
      <w:r>
        <w:t>Advocacy,</w:t>
      </w:r>
      <w:r w:rsidR="002317AF">
        <w:t xml:space="preserve"> </w:t>
      </w:r>
      <w:r>
        <w:rPr>
          <w:i/>
          <w:iCs/>
        </w:rPr>
        <w:t>Small</w:t>
      </w:r>
      <w:r w:rsidR="002317AF">
        <w:rPr>
          <w:i/>
          <w:iCs/>
        </w:rPr>
        <w:t xml:space="preserve"> </w:t>
      </w:r>
      <w:r>
        <w:rPr>
          <w:i/>
          <w:iCs/>
        </w:rPr>
        <w:t>Business</w:t>
      </w:r>
      <w:r w:rsidR="002317AF">
        <w:rPr>
          <w:i/>
          <w:iCs/>
        </w:rPr>
        <w:t xml:space="preserve"> </w:t>
      </w:r>
      <w:r>
        <w:rPr>
          <w:i/>
          <w:iCs/>
        </w:rPr>
        <w:t>Facts,</w:t>
      </w:r>
      <w:r w:rsidR="002317AF">
        <w:rPr>
          <w:i/>
          <w:iCs/>
        </w:rPr>
        <w:t xml:space="preserve"> </w:t>
      </w:r>
      <w:r>
        <w:rPr>
          <w:i/>
          <w:iCs/>
        </w:rPr>
        <w:t>Spotlight</w:t>
      </w:r>
      <w:r w:rsidR="002317AF">
        <w:rPr>
          <w:i/>
          <w:iCs/>
        </w:rPr>
        <w:t xml:space="preserve"> </w:t>
      </w:r>
      <w:r>
        <w:rPr>
          <w:i/>
          <w:iCs/>
        </w:rPr>
        <w:t>on</w:t>
      </w:r>
      <w:r w:rsidR="002317AF">
        <w:rPr>
          <w:i/>
          <w:iCs/>
        </w:rPr>
        <w:t xml:space="preserve"> </w:t>
      </w:r>
      <w:r>
        <w:rPr>
          <w:i/>
          <w:iCs/>
        </w:rPr>
        <w:t>Nonprofits</w:t>
      </w:r>
      <w:r w:rsidR="002317AF">
        <w:t xml:space="preserve"> </w:t>
      </w:r>
      <w:r>
        <w:t>(July</w:t>
      </w:r>
      <w:r w:rsidR="002317AF">
        <w:t xml:space="preserve"> </w:t>
      </w:r>
      <w:r>
        <w:t>2019),</w:t>
      </w:r>
      <w:r w:rsidR="002317AF">
        <w:t xml:space="preserve"> </w:t>
      </w:r>
      <w:hyperlink r:id="rId7" w:history="1">
        <w:r>
          <w:rPr>
            <w:rStyle w:val="Hyperlink"/>
          </w:rPr>
          <w:t>https://advocacy.sba.gov/2019/07/25/small-business-facts-spotlight-on-nonprofits/</w:t>
        </w:r>
      </w:hyperlink>
      <w:r>
        <w:t>.</w:t>
      </w:r>
      <w:r w:rsidR="002317AF">
        <w:t xml:space="preserve">  </w:t>
      </w:r>
    </w:p>
  </w:footnote>
  <w:footnote w:id="200">
    <w:p w:rsidR="00715075" w:rsidP="008A25FB" w14:paraId="294D0B22" w14:textId="77777777">
      <w:pPr>
        <w:pStyle w:val="FootnoteText"/>
      </w:pPr>
      <w:r>
        <w:rPr>
          <w:rStyle w:val="FootnoteReference"/>
          <w:rFonts w:eastAsia="Calibri"/>
          <w:spacing w:val="-2"/>
        </w:rPr>
        <w:footnoteRef/>
      </w:r>
      <w:r w:rsidR="002317AF">
        <w:t xml:space="preserve"> </w:t>
      </w:r>
      <w:r>
        <w:t>5</w:t>
      </w:r>
      <w:r w:rsidR="002317AF">
        <w:t xml:space="preserve"> </w:t>
      </w:r>
      <w:r>
        <w:t>U.S.C.</w:t>
      </w:r>
      <w:r w:rsidR="002317AF">
        <w:t xml:space="preserve"> </w:t>
      </w:r>
      <w:r>
        <w:t>§</w:t>
      </w:r>
      <w:r w:rsidR="002317AF">
        <w:t xml:space="preserve"> </w:t>
      </w:r>
      <w:r>
        <w:t>601(5).</w:t>
      </w:r>
    </w:p>
  </w:footnote>
  <w:footnote w:id="201">
    <w:p w:rsidR="00715075" w:rsidP="008A25FB" w14:paraId="0BB0D3BF" w14:textId="77777777">
      <w:pPr>
        <w:pStyle w:val="FootnoteText"/>
      </w:pPr>
      <w:r>
        <w:rPr>
          <w:rStyle w:val="FootnoteReference"/>
        </w:rPr>
        <w:footnoteRef/>
      </w:r>
      <w:r w:rsidR="002317AF">
        <w:t xml:space="preserve"> </w:t>
      </w:r>
      <w:r>
        <w:rPr>
          <w:i/>
        </w:rPr>
        <w:t>See</w:t>
      </w:r>
      <w:r w:rsidR="002317AF">
        <w:t xml:space="preserve"> </w:t>
      </w:r>
      <w:r>
        <w:t>U.S.</w:t>
      </w:r>
      <w:r w:rsidR="002317AF">
        <w:t xml:space="preserve"> </w:t>
      </w:r>
      <w:r>
        <w:t>Census</w:t>
      </w:r>
      <w:r w:rsidR="002317AF">
        <w:t xml:space="preserve"> </w:t>
      </w:r>
      <w:r>
        <w:t>Bureau,</w:t>
      </w:r>
      <w:r w:rsidR="002317AF">
        <w:t xml:space="preserve"> </w:t>
      </w:r>
      <w:r>
        <w:t>2022</w:t>
      </w:r>
      <w:r w:rsidR="002317AF">
        <w:t xml:space="preserve"> </w:t>
      </w:r>
      <w:r>
        <w:t>Census</w:t>
      </w:r>
      <w:r w:rsidR="002317AF">
        <w:t xml:space="preserve"> </w:t>
      </w:r>
      <w:r>
        <w:t>of</w:t>
      </w:r>
      <w:r w:rsidR="002317AF">
        <w:t xml:space="preserve"> </w:t>
      </w:r>
      <w:r>
        <w:t>Governments</w:t>
      </w:r>
      <w:r w:rsidR="002317AF">
        <w:t xml:space="preserve"> </w:t>
      </w:r>
      <w:r>
        <w:t>–Organization,</w:t>
      </w:r>
      <w:r w:rsidR="002317AF">
        <w:t xml:space="preserve"> </w:t>
      </w:r>
      <w:hyperlink r:id="rId8" w:history="1">
        <w:r>
          <w:rPr>
            <w:rStyle w:val="Hyperlink"/>
          </w:rPr>
          <w:t>https://www.census.gov/data/tables/2022/econ/gus/2022-governments.html</w:t>
        </w:r>
      </w:hyperlink>
      <w:r>
        <w:t>,</w:t>
      </w:r>
      <w:r w:rsidR="002317AF">
        <w:t xml:space="preserve"> </w:t>
      </w:r>
      <w:r>
        <w:t>tables</w:t>
      </w:r>
      <w:r w:rsidR="002317AF">
        <w:t xml:space="preserve"> </w:t>
      </w:r>
      <w:r>
        <w:t>1-11.</w:t>
      </w:r>
      <w:r w:rsidR="002317AF">
        <w:t xml:space="preserve">  </w:t>
      </w:r>
    </w:p>
  </w:footnote>
  <w:footnote w:id="202">
    <w:p w:rsidR="00E363F2" w:rsidP="008A25FB" w14:paraId="4F533121" w14:textId="77777777">
      <w:pPr>
        <w:pStyle w:val="FootnoteText"/>
      </w:pPr>
      <w:r>
        <w:rPr>
          <w:rStyle w:val="FootnoteReference"/>
        </w:rPr>
        <w:footnoteRef/>
      </w:r>
      <w:r w:rsidR="002317AF">
        <w:t xml:space="preserve"> </w:t>
      </w:r>
      <w:r>
        <w:t>The</w:t>
      </w:r>
      <w:r w:rsidR="002317AF">
        <w:t xml:space="preserve"> </w:t>
      </w:r>
      <w:r>
        <w:t>North</w:t>
      </w:r>
      <w:r w:rsidR="002317AF">
        <w:t xml:space="preserve"> </w:t>
      </w:r>
      <w:r>
        <w:t>American</w:t>
      </w:r>
      <w:r w:rsidR="002317AF">
        <w:t xml:space="preserve"> </w:t>
      </w:r>
      <w:r>
        <w:t>Industry</w:t>
      </w:r>
      <w:r w:rsidR="002317AF">
        <w:t xml:space="preserve"> </w:t>
      </w:r>
      <w:r>
        <w:t>Classification</w:t>
      </w:r>
      <w:r w:rsidR="002317AF">
        <w:t xml:space="preserve"> </w:t>
      </w:r>
      <w:r>
        <w:t>System</w:t>
      </w:r>
      <w:r w:rsidR="002317AF">
        <w:t xml:space="preserve"> </w:t>
      </w:r>
      <w:r>
        <w:t>(NAICS)</w:t>
      </w:r>
      <w:r w:rsidR="002317AF">
        <w:t xml:space="preserve"> </w:t>
      </w:r>
      <w:r>
        <w:t>is</w:t>
      </w:r>
      <w:r w:rsidR="002317AF">
        <w:t xml:space="preserve"> </w:t>
      </w:r>
      <w:r>
        <w:t>the</w:t>
      </w:r>
      <w:r w:rsidR="002317AF">
        <w:t xml:space="preserve"> </w:t>
      </w:r>
      <w:r>
        <w:t>standard</w:t>
      </w:r>
      <w:r w:rsidR="002317AF">
        <w:t xml:space="preserve"> </w:t>
      </w:r>
      <w:r>
        <w:t>used</w:t>
      </w:r>
      <w:r w:rsidR="002317AF">
        <w:t xml:space="preserve"> </w:t>
      </w:r>
      <w:r>
        <w:t>by</w:t>
      </w:r>
      <w:r w:rsidR="002317AF">
        <w:t xml:space="preserve"> </w:t>
      </w:r>
      <w:r>
        <w:t>Federal</w:t>
      </w:r>
      <w:r w:rsidR="002317AF">
        <w:t xml:space="preserve"> </w:t>
      </w:r>
      <w:r>
        <w:t>statistical</w:t>
      </w:r>
      <w:r w:rsidR="002317AF">
        <w:t xml:space="preserve"> </w:t>
      </w:r>
      <w:r>
        <w:t>agencies</w:t>
      </w:r>
      <w:r w:rsidR="002317AF">
        <w:t xml:space="preserve"> </w:t>
      </w:r>
      <w:r>
        <w:t>in</w:t>
      </w:r>
      <w:r w:rsidR="002317AF">
        <w:t xml:space="preserve"> </w:t>
      </w:r>
      <w:r>
        <w:t>classifying</w:t>
      </w:r>
      <w:r w:rsidR="002317AF">
        <w:t xml:space="preserve"> </w:t>
      </w:r>
      <w:r>
        <w:t>business</w:t>
      </w:r>
      <w:r w:rsidR="002317AF">
        <w:t xml:space="preserve"> </w:t>
      </w:r>
      <w:r>
        <w:t>establishments</w:t>
      </w:r>
      <w:r w:rsidR="002317AF">
        <w:t xml:space="preserve"> </w:t>
      </w:r>
      <w:r>
        <w:t>for</w:t>
      </w:r>
      <w:r w:rsidR="002317AF">
        <w:t xml:space="preserve"> </w:t>
      </w:r>
      <w:r>
        <w:t>the</w:t>
      </w:r>
      <w:r w:rsidR="002317AF">
        <w:t xml:space="preserve"> </w:t>
      </w:r>
      <w:r>
        <w:t>purpose</w:t>
      </w:r>
      <w:r w:rsidR="002317AF">
        <w:t xml:space="preserve"> </w:t>
      </w:r>
      <w:r>
        <w:t>of</w:t>
      </w:r>
      <w:r w:rsidR="002317AF">
        <w:t xml:space="preserve"> </w:t>
      </w:r>
      <w:r>
        <w:t>collecting,</w:t>
      </w:r>
      <w:r w:rsidR="002317AF">
        <w:t xml:space="preserve"> </w:t>
      </w:r>
      <w:r>
        <w:t>analyzing,</w:t>
      </w:r>
      <w:r w:rsidR="002317AF">
        <w:t xml:space="preserve"> </w:t>
      </w:r>
      <w:r>
        <w:t>and</w:t>
      </w:r>
      <w:r w:rsidR="002317AF">
        <w:t xml:space="preserve"> </w:t>
      </w:r>
      <w:r>
        <w:t>publishing</w:t>
      </w:r>
      <w:r w:rsidR="002317AF">
        <w:t xml:space="preserve"> </w:t>
      </w:r>
      <w:r>
        <w:t>statistical</w:t>
      </w:r>
      <w:r w:rsidR="002317AF">
        <w:t xml:space="preserve"> </w:t>
      </w:r>
      <w:r>
        <w:t>data</w:t>
      </w:r>
      <w:r w:rsidR="002317AF">
        <w:t xml:space="preserve"> </w:t>
      </w:r>
      <w:r>
        <w:t>related</w:t>
      </w:r>
      <w:r w:rsidR="002317AF">
        <w:t xml:space="preserve"> </w:t>
      </w:r>
      <w:r>
        <w:t>to</w:t>
      </w:r>
      <w:r w:rsidR="002317AF">
        <w:t xml:space="preserve"> </w:t>
      </w:r>
      <w:r>
        <w:t>the</w:t>
      </w:r>
      <w:r w:rsidR="002317AF">
        <w:t xml:space="preserve"> </w:t>
      </w:r>
      <w:r>
        <w:t>U.S.</w:t>
      </w:r>
      <w:r w:rsidR="002317AF">
        <w:t xml:space="preserve"> </w:t>
      </w:r>
      <w:r>
        <w:t>business</w:t>
      </w:r>
      <w:r w:rsidR="002317AF">
        <w:t xml:space="preserve"> </w:t>
      </w:r>
      <w:r>
        <w:t>economy.</w:t>
      </w:r>
      <w:r w:rsidR="002317AF">
        <w:t xml:space="preserve">  </w:t>
      </w:r>
      <w:r w:rsidRPr="008C61F8">
        <w:t>See</w:t>
      </w:r>
      <w:r w:rsidR="002317AF">
        <w:rPr>
          <w:i/>
          <w:iCs/>
        </w:rPr>
        <w:t xml:space="preserve"> </w:t>
      </w:r>
      <w:hyperlink r:id="rId9" w:history="1">
        <w:r>
          <w:rPr>
            <w:rStyle w:val="Hyperlink"/>
          </w:rPr>
          <w:t>www.census.gov/NAICS</w:t>
        </w:r>
      </w:hyperlink>
      <w:r w:rsidR="002317AF">
        <w:t xml:space="preserve"> </w:t>
      </w:r>
      <w:r>
        <w:t>for</w:t>
      </w:r>
      <w:r w:rsidR="002317AF">
        <w:t xml:space="preserve"> </w:t>
      </w:r>
      <w:r>
        <w:t>further</w:t>
      </w:r>
      <w:r w:rsidR="002317AF">
        <w:t xml:space="preserve"> </w:t>
      </w:r>
      <w:r>
        <w:t>details</w:t>
      </w:r>
      <w:r w:rsidR="002317AF">
        <w:t xml:space="preserve"> </w:t>
      </w:r>
      <w:r>
        <w:t>regarding</w:t>
      </w:r>
      <w:r w:rsidR="002317AF">
        <w:t xml:space="preserve"> </w:t>
      </w:r>
      <w:r>
        <w:t>the</w:t>
      </w:r>
      <w:r w:rsidR="002317AF">
        <w:t xml:space="preserve"> </w:t>
      </w:r>
      <w:r>
        <w:t>NAICS</w:t>
      </w:r>
      <w:r w:rsidR="002317AF">
        <w:t xml:space="preserve"> </w:t>
      </w:r>
      <w:r>
        <w:t>codes</w:t>
      </w:r>
      <w:r w:rsidR="002317AF">
        <w:t xml:space="preserve"> </w:t>
      </w:r>
      <w:r>
        <w:t>identified</w:t>
      </w:r>
      <w:r w:rsidR="002317AF">
        <w:t xml:space="preserve"> </w:t>
      </w:r>
      <w:r>
        <w:t>in</w:t>
      </w:r>
      <w:r w:rsidR="002317AF">
        <w:t xml:space="preserve"> </w:t>
      </w:r>
      <w:r>
        <w:t>this</w:t>
      </w:r>
      <w:r w:rsidR="002317AF">
        <w:t xml:space="preserve"> </w:t>
      </w:r>
      <w:r>
        <w:t>chart.</w:t>
      </w:r>
    </w:p>
  </w:footnote>
  <w:footnote w:id="203">
    <w:p w:rsidR="00E363F2" w:rsidP="008A25FB" w14:paraId="45909229" w14:textId="5E21C452">
      <w:pPr>
        <w:pStyle w:val="FootnoteText"/>
      </w:pPr>
      <w:r>
        <w:rPr>
          <w:rStyle w:val="FootnoteReference"/>
        </w:rPr>
        <w:footnoteRef/>
      </w:r>
      <w:r w:rsidR="002317AF">
        <w:t xml:space="preserve"> </w:t>
      </w:r>
      <w:r>
        <w:t>The</w:t>
      </w:r>
      <w:r w:rsidR="002317AF">
        <w:t xml:space="preserve"> </w:t>
      </w:r>
      <w:r>
        <w:t>size</w:t>
      </w:r>
      <w:r w:rsidR="002317AF">
        <w:t xml:space="preserve"> </w:t>
      </w:r>
      <w:r>
        <w:t>standards</w:t>
      </w:r>
      <w:r w:rsidR="002317AF">
        <w:t xml:space="preserve"> </w:t>
      </w:r>
      <w:r>
        <w:t>in</w:t>
      </w:r>
      <w:r w:rsidR="002317AF">
        <w:t xml:space="preserve"> </w:t>
      </w:r>
      <w:r>
        <w:t>this</w:t>
      </w:r>
      <w:r w:rsidR="002317AF">
        <w:t xml:space="preserve"> </w:t>
      </w:r>
      <w:r>
        <w:t>chart</w:t>
      </w:r>
      <w:r w:rsidR="002317AF">
        <w:t xml:space="preserve"> </w:t>
      </w:r>
      <w:r>
        <w:t>are</w:t>
      </w:r>
      <w:r w:rsidR="002317AF">
        <w:t xml:space="preserve"> </w:t>
      </w:r>
      <w:r>
        <w:t>set</w:t>
      </w:r>
      <w:r w:rsidR="002317AF">
        <w:t xml:space="preserve"> </w:t>
      </w:r>
      <w:r>
        <w:t>forth</w:t>
      </w:r>
      <w:r w:rsidR="002317AF">
        <w:t xml:space="preserve"> </w:t>
      </w:r>
      <w:r>
        <w:t>in</w:t>
      </w:r>
      <w:r w:rsidR="002317AF">
        <w:t xml:space="preserve"> </w:t>
      </w:r>
      <w:r>
        <w:t>13</w:t>
      </w:r>
      <w:r w:rsidR="002317AF">
        <w:t xml:space="preserve"> </w:t>
      </w:r>
      <w:r>
        <w:t>CFR</w:t>
      </w:r>
      <w:r w:rsidR="002317AF">
        <w:t xml:space="preserve"> </w:t>
      </w:r>
      <w:r w:rsidR="00534594">
        <w:t xml:space="preserve">§ </w:t>
      </w:r>
      <w:r>
        <w:t>121.201,</w:t>
      </w:r>
      <w:r w:rsidR="002317AF">
        <w:t xml:space="preserve"> </w:t>
      </w:r>
      <w:r>
        <w:t>by</w:t>
      </w:r>
      <w:r w:rsidR="002317AF">
        <w:t xml:space="preserve"> </w:t>
      </w:r>
      <w:r>
        <w:t>six</w:t>
      </w:r>
      <w:r w:rsidR="002317AF">
        <w:t xml:space="preserve"> </w:t>
      </w:r>
      <w:r>
        <w:t>digit</w:t>
      </w:r>
      <w:r w:rsidR="002317AF">
        <w:t xml:space="preserve"> </w:t>
      </w:r>
      <w:r>
        <w:t>NAICS</w:t>
      </w:r>
      <w:r w:rsidR="002317AF">
        <w:t xml:space="preserve"> </w:t>
      </w:r>
      <w:r>
        <w:t>code.</w:t>
      </w:r>
    </w:p>
  </w:footnote>
  <w:footnote w:id="204">
    <w:p w:rsidR="00C42D1D" w:rsidRPr="00682388" w:rsidP="00567FC0" w14:paraId="37F92AF1" w14:textId="03F51E14">
      <w:pPr>
        <w:pStyle w:val="FootnoteText"/>
      </w:pPr>
      <w:r w:rsidRPr="00682388">
        <w:rPr>
          <w:rStyle w:val="FootnoteReference"/>
          <w:rFonts w:eastAsiaTheme="majorEastAsia"/>
        </w:rPr>
        <w:footnoteRef/>
      </w:r>
      <w:r w:rsidRPr="00682388">
        <w:t xml:space="preserve"> </w:t>
      </w:r>
      <w:r w:rsidRPr="00682388">
        <w:rPr>
          <w:i/>
          <w:iCs/>
        </w:rPr>
        <w:t>U.S. Census Bureau</w:t>
      </w:r>
      <w:r w:rsidRPr="00682388">
        <w:t xml:space="preserve">, </w:t>
      </w:r>
      <w:r w:rsidR="006532E6">
        <w:t>“</w:t>
      </w:r>
      <w:r w:rsidRPr="00682388">
        <w:rPr>
          <w:i/>
          <w:iCs/>
        </w:rPr>
        <w:t>Selected Sectors: Employment Size of Firms for the U.S.: 2022</w:t>
      </w:r>
      <w:r w:rsidRPr="00682388">
        <w:t>.</w:t>
      </w:r>
      <w:r w:rsidR="006532E6">
        <w:t>”</w:t>
      </w:r>
      <w:r w:rsidRPr="00682388">
        <w:t xml:space="preserve"> Economic Census, ECN Core Statistics Economic Census: Establishment and Firm Size Statistics for the U.S., </w:t>
      </w:r>
      <w:r>
        <w:t xml:space="preserve">Table </w:t>
      </w:r>
      <w:r w:rsidRPr="00682388">
        <w:t>EC2200SIZEEMPFIRM, 2025, “</w:t>
      </w:r>
      <w:r w:rsidRPr="00682388">
        <w:rPr>
          <w:i/>
          <w:iCs/>
        </w:rPr>
        <w:t>Selected Sectors: Sales, Value of Shipments, or Revenue Size of Firms for the U.S.: 2022</w:t>
      </w:r>
      <w:r w:rsidRPr="00682388" w:rsidR="0010077D">
        <w:t>.</w:t>
      </w:r>
      <w:r w:rsidR="0010077D">
        <w:t>”</w:t>
      </w:r>
      <w:r w:rsidRPr="00682388" w:rsidR="0010077D">
        <w:t xml:space="preserve"> </w:t>
      </w:r>
      <w:r w:rsidRPr="00682388">
        <w:t>Economic Census, ECN Core Statistics Economic Census: Establishment and Firm Size Statistics for the U.S.</w:t>
      </w:r>
      <w:r>
        <w:t xml:space="preserve">, </w:t>
      </w:r>
      <w:r w:rsidRPr="001848A5">
        <w:t>Table EC2200SIZEREVFIRM, 2025</w:t>
      </w:r>
      <w:r>
        <w:t>.</w:t>
      </w:r>
    </w:p>
  </w:footnote>
  <w:footnote w:id="205">
    <w:p w:rsidR="00C42D1D" w:rsidRPr="00682388" w:rsidP="00567FC0" w14:paraId="6CF14141" w14:textId="77777777">
      <w:pPr>
        <w:pStyle w:val="FootnoteText"/>
      </w:pPr>
      <w:r w:rsidRPr="00682388">
        <w:rPr>
          <w:rStyle w:val="FootnoteReference"/>
          <w:rFonts w:eastAsiaTheme="majorEastAsia"/>
        </w:rPr>
        <w:footnoteRef/>
      </w:r>
      <w:r w:rsidRPr="00682388">
        <w:t xml:space="preserve"> </w:t>
      </w:r>
      <w:r w:rsidRPr="00682388">
        <w:rPr>
          <w:i/>
          <w:iCs/>
        </w:rPr>
        <w:t xml:space="preserve">Id. </w:t>
      </w:r>
    </w:p>
  </w:footnote>
  <w:footnote w:id="206">
    <w:p w:rsidR="00C42D1D" w:rsidRPr="001A7961" w:rsidP="00567FC0" w14:paraId="43753FCA" w14:textId="2FFAEE14">
      <w:pPr>
        <w:pStyle w:val="FootnoteText"/>
      </w:pPr>
      <w:r w:rsidRPr="00D535AA">
        <w:rPr>
          <w:rStyle w:val="FootnoteReference"/>
        </w:rPr>
        <w:footnoteRef/>
      </w:r>
      <w:r w:rsidRPr="00D535AA">
        <w:t xml:space="preserve"> Affected Entities in this industry include Cable Television Distribution Services, Carrier </w:t>
      </w:r>
      <w:r w:rsidRPr="00D535AA">
        <w:t>RespOrgs</w:t>
      </w:r>
      <w:r w:rsidRPr="00D535AA">
        <w:t>, Competitive Access Providers</w:t>
      </w:r>
      <w:r>
        <w:t xml:space="preserve">, </w:t>
      </w:r>
      <w:r w:rsidRPr="005138D4">
        <w:t>Cable Companies and Systems (Rate Regulation)</w:t>
      </w:r>
      <w:r>
        <w:t xml:space="preserve">, </w:t>
      </w:r>
      <w:r w:rsidRPr="005138D4">
        <w:t xml:space="preserve">Cable System Operators (Telecom Act Standard), </w:t>
      </w:r>
      <w:r w:rsidRPr="00D535AA">
        <w:t xml:space="preserve">Competitive Local Exchange Carriers (CLECs), </w:t>
      </w:r>
      <w:r>
        <w:t xml:space="preserve">Competitive Local Service Providers, </w:t>
      </w:r>
      <w:r w:rsidRPr="00D535AA">
        <w:t>Direct Broadcast Satellite (DBS</w:t>
      </w:r>
      <w:r w:rsidRPr="001A7961">
        <w:t xml:space="preserve">), Facilities-Based Carriers (International Telecom Carriers), Home Satellite Dish (HSD) Service, Incumbent Local Exchange Carriers (Incumbent LECs), Interexchange Carriers (IXCs), Local Exchange Carriers (LECs), Open Video Systems, Operators of Common Carrier Non-Common Carrier Undersea Cable Systems, Other Toll Carriers, Providers of International Telecommunications Transmission Facilities, </w:t>
      </w:r>
      <w:r w:rsidRPr="00EB45CB" w:rsidR="005334A0">
        <w:t xml:space="preserve">and </w:t>
      </w:r>
      <w:r w:rsidRPr="001A7961">
        <w:t xml:space="preserve">Satellite Master Antenna Television (SMATV) Systems aka Private Cable Operators (PCOs). </w:t>
      </w:r>
    </w:p>
  </w:footnote>
  <w:footnote w:id="207">
    <w:p w:rsidR="00C42D1D" w:rsidRPr="00D535AA" w:rsidP="00567FC0" w14:paraId="041D04EC" w14:textId="7AB3EE08">
      <w:pPr>
        <w:pStyle w:val="FootnoteText"/>
      </w:pPr>
      <w:r w:rsidRPr="001A7961">
        <w:rPr>
          <w:rStyle w:val="FootnoteReference"/>
        </w:rPr>
        <w:footnoteRef/>
      </w:r>
      <w:r w:rsidRPr="001A7961">
        <w:t xml:space="preserve"> Affected Entities in this industry include 1.4 GHz Band Licensees, 1670–1675 MHz Services, 2.3 GHz Wireless Communications Services, 218-219 MHz Service, 220 MHz Radio Service</w:t>
      </w:r>
      <w:r w:rsidRPr="00D535AA">
        <w:t xml:space="preserve"> – Phase I and Phase II, 3650-3700 MHz Band, 39 GHz Service, 600 MHz Band, 700 MHz Guard Band Licensees, Advanced Wireless Services - AWS Services, </w:t>
      </w:r>
      <w:r w:rsidRPr="00AA18B9">
        <w:t xml:space="preserve">Aeronautical </w:t>
      </w:r>
      <w:r w:rsidRPr="00AA18B9">
        <w:t>en</w:t>
      </w:r>
      <w:r w:rsidRPr="00AA18B9">
        <w:t xml:space="preserve"> route Services, Aeronautical Fixed Radio Services</w:t>
      </w:r>
      <w:r>
        <w:t xml:space="preserve">, </w:t>
      </w:r>
      <w:r w:rsidRPr="00D535AA">
        <w:t xml:space="preserve">Air-Ground Radiotelephone Services, Aviation and Marine Radio Services, Broadband Personal Communications Service, Broadband Radio Service and , Carrier </w:t>
      </w:r>
      <w:r w:rsidRPr="00D535AA">
        <w:t>RespOrgs</w:t>
      </w:r>
      <w:r w:rsidRPr="00D535AA">
        <w:t xml:space="preserve">, Cellular Radiotelephone Service, </w:t>
      </w:r>
      <w:r>
        <w:t xml:space="preserve">Experimental Radio Service (Other Than Broadcast), </w:t>
      </w:r>
      <w:r w:rsidRPr="00D535AA">
        <w:t xml:space="preserve">Fixed Microwave Services, Future 24 GHz Licensees, Government Transfer Bands, Incumbent 24 GHz Licensees, Local Multipoint Distribution Service (LMDS), Lower 700 MHz Band Licenses, Marine Radio Services, Multichannel Video Distribution and Data Service (MVDDS), Multiple Address Systems, Narrowband Personal Communications Services, Offshore Radiotelephone Service, Paging Services, Personal Radio Services, Private Land Mobile Radio - 900 MHz Band, Private Land Mobile Radio Licensees (PLMR), Rural Radiotelephone Service, Specialized Mobile Radio Licenses, Upper 700 MHz Band Licenses, Wireless Carriers and Service Providers, Wireless Communications Services, Wireless Telephony. </w:t>
      </w:r>
    </w:p>
  </w:footnote>
  <w:footnote w:id="208">
    <w:p w:rsidR="00C42D1D" w:rsidRPr="00A052C6" w:rsidP="00567FC0" w14:paraId="685291B9" w14:textId="001E413E">
      <w:pPr>
        <w:pStyle w:val="FootnoteText"/>
      </w:pPr>
      <w:r w:rsidRPr="00A052C6">
        <w:rPr>
          <w:rStyle w:val="FootnoteReference"/>
        </w:rPr>
        <w:footnoteRef/>
      </w:r>
      <w:r w:rsidRPr="00A052C6">
        <w:t xml:space="preserve"> Affected Entities in this industry include 800 and 800-Like Service Subscribers, </w:t>
      </w:r>
      <w:r w:rsidRPr="00D535AA">
        <w:t xml:space="preserve">Carrier </w:t>
      </w:r>
      <w:r w:rsidRPr="00D535AA">
        <w:t>RespOrgs</w:t>
      </w:r>
      <w:r>
        <w:t>,</w:t>
      </w:r>
      <w:r w:rsidRPr="00A052C6">
        <w:t xml:space="preserve"> IMTS Resale Carriers, Local Resellers, Payphone Service Providers, Prepaid Calling Card Providers, Toll Resellers, and Wireless Resellers.</w:t>
      </w:r>
      <w:r>
        <w:t xml:space="preserve"> </w:t>
      </w:r>
    </w:p>
  </w:footnote>
  <w:footnote w:id="209">
    <w:p w:rsidR="00C42D1D" w:rsidRPr="006D30BF" w:rsidP="00567FC0" w14:paraId="42AD44B1" w14:textId="4C431545">
      <w:pPr>
        <w:pStyle w:val="FootnoteText"/>
      </w:pPr>
      <w:r w:rsidRPr="006D30BF">
        <w:rPr>
          <w:rStyle w:val="FootnoteReference"/>
        </w:rPr>
        <w:footnoteRef/>
      </w:r>
      <w:r w:rsidRPr="006D30BF">
        <w:t xml:space="preserve"> Affected Entities in this industry include Fixed Satellite Small Transmit/Receive Earth Stations, Fixed Satellite Very Small Aperture Terminal (VSAT) Systems, Mobile Satellite Earth Stations.</w:t>
      </w:r>
      <w:r>
        <w:t xml:space="preserve"> </w:t>
      </w:r>
    </w:p>
  </w:footnote>
  <w:footnote w:id="210">
    <w:p w:rsidR="00C42D1D" w:rsidP="00567FC0" w14:paraId="0C311604" w14:textId="16223F4A">
      <w:pPr>
        <w:pStyle w:val="FootnoteText"/>
      </w:pPr>
      <w:r>
        <w:rPr>
          <w:rStyle w:val="FootnoteReference"/>
        </w:rPr>
        <w:footnoteRef/>
      </w:r>
      <w:r>
        <w:t xml:space="preserve"> </w:t>
      </w:r>
      <w:r w:rsidRPr="006D30BF">
        <w:t xml:space="preserve">Affected Entities in this industry include </w:t>
      </w:r>
      <w:r>
        <w:t>Earth Stations (except Satellite Telecommunications Carriers),</w:t>
      </w:r>
      <w:r w:rsidRPr="006D30BF">
        <w:t xml:space="preserve"> </w:t>
      </w:r>
      <w:r>
        <w:t>Non-</w:t>
      </w:r>
      <w:r w:rsidRPr="00D535AA">
        <w:t xml:space="preserve">Carrier </w:t>
      </w:r>
      <w:r w:rsidRPr="00D535AA">
        <w:t>RespOrgs</w:t>
      </w:r>
      <w:r>
        <w:t>, , Satellite Telemetry Operations,</w:t>
      </w:r>
      <w:r w:rsidRPr="006D30BF">
        <w:t xml:space="preserve"> </w:t>
      </w:r>
      <w:r>
        <w:t xml:space="preserve">Satellite Tracking Stations, Telemetry and Tracking System Operations and </w:t>
      </w:r>
      <w:r w:rsidRPr="008D1A09">
        <w:t xml:space="preserve">VoIP </w:t>
      </w:r>
      <w:r>
        <w:t>S</w:t>
      </w:r>
      <w:r w:rsidRPr="008D1A09">
        <w:t xml:space="preserve">ervice </w:t>
      </w:r>
      <w:r>
        <w:t>P</w:t>
      </w:r>
      <w:r w:rsidRPr="008D1A09">
        <w:t>roviders</w:t>
      </w:r>
      <w:r>
        <w:t xml:space="preserve"> (via</w:t>
      </w:r>
      <w:r w:rsidRPr="008D1A09">
        <w:t xml:space="preserve"> </w:t>
      </w:r>
      <w:r>
        <w:t>C</w:t>
      </w:r>
      <w:r w:rsidRPr="008D1A09">
        <w:t>lient-</w:t>
      </w:r>
      <w:r>
        <w:t>S</w:t>
      </w:r>
      <w:r w:rsidRPr="008D1A09">
        <w:t xml:space="preserve">upplied </w:t>
      </w:r>
      <w:r>
        <w:t>T</w:t>
      </w:r>
      <w:r w:rsidRPr="008D1A09">
        <w:t xml:space="preserve">elecommunications </w:t>
      </w:r>
      <w:r>
        <w:t>C</w:t>
      </w:r>
      <w:r w:rsidRPr="008D1A09">
        <w:t>onnections</w:t>
      </w:r>
      <w:r>
        <w:t>)</w:t>
      </w:r>
      <w:r w:rsidRPr="006D30BF">
        <w:t>.</w:t>
      </w:r>
      <w:r>
        <w:t xml:space="preserve"> </w:t>
      </w:r>
    </w:p>
  </w:footnote>
  <w:footnote w:id="211">
    <w:p w:rsidR="00A25FD3" w:rsidRPr="000969E2" w:rsidP="008A25FB" w14:paraId="01EB8C92" w14:textId="77777777">
      <w:pPr>
        <w:pStyle w:val="FootnoteText"/>
      </w:pPr>
      <w:r w:rsidRPr="000969E2">
        <w:rPr>
          <w:rStyle w:val="FootnoteReference"/>
          <w:rFonts w:eastAsiaTheme="majorEastAsia"/>
        </w:rPr>
        <w:footnoteRef/>
      </w:r>
      <w:r w:rsidRPr="000969E2">
        <w:t xml:space="preserve"> </w:t>
      </w:r>
      <w:r w:rsidRPr="000969E2">
        <w:rPr>
          <w:iCs/>
        </w:rPr>
        <w:t>Federal-State Joint Board on Universal Service, Universal Service Monitoring Report at 2</w:t>
      </w:r>
      <w:r>
        <w:rPr>
          <w:iCs/>
        </w:rPr>
        <w:t>5</w:t>
      </w:r>
      <w:r w:rsidRPr="000969E2">
        <w:rPr>
          <w:iCs/>
        </w:rPr>
        <w:t>, Table 1.12 (202</w:t>
      </w:r>
      <w:r>
        <w:rPr>
          <w:iCs/>
        </w:rPr>
        <w:t>5</w:t>
      </w:r>
      <w:r w:rsidRPr="000969E2">
        <w:rPr>
          <w:iCs/>
        </w:rPr>
        <w:t>),</w:t>
      </w:r>
      <w:r>
        <w:t xml:space="preserve"> </w:t>
      </w:r>
      <w:hyperlink r:id="rId10" w:history="1">
        <w:r w:rsidRPr="00FB46B4">
          <w:rPr>
            <w:rStyle w:val="Hyperlink"/>
          </w:rPr>
          <w:t>https://docs.fcc.gov/public/attachments/DOC-418505A1.pdf</w:t>
        </w:r>
      </w:hyperlink>
      <w:r w:rsidRPr="000969E2">
        <w:t>.</w:t>
      </w:r>
    </w:p>
  </w:footnote>
  <w:footnote w:id="212">
    <w:p w:rsidR="00A25FD3" w:rsidRPr="000969E2" w:rsidP="008A25FB" w14:paraId="447C6E0B" w14:textId="77777777">
      <w:pPr>
        <w:pStyle w:val="FootnoteText"/>
      </w:pPr>
      <w:r w:rsidRPr="000969E2">
        <w:rPr>
          <w:rStyle w:val="FootnoteReference"/>
          <w:rFonts w:eastAsiaTheme="majorEastAsia"/>
        </w:rPr>
        <w:footnoteRef/>
      </w:r>
      <w:r w:rsidRPr="000969E2">
        <w:t xml:space="preserve"> Affected Entities in this industry include all reporting local competitive service providers.</w:t>
      </w:r>
    </w:p>
  </w:footnote>
  <w:footnote w:id="213">
    <w:p w:rsidR="00A25FD3" w:rsidRPr="000969E2" w:rsidP="008A25FB" w14:paraId="74966DE4" w14:textId="77777777">
      <w:pPr>
        <w:pStyle w:val="FootnoteText"/>
      </w:pPr>
      <w:r w:rsidRPr="000969E2">
        <w:rPr>
          <w:rStyle w:val="FootnoteReference"/>
          <w:rFonts w:eastAsiaTheme="majorEastAsia"/>
        </w:rPr>
        <w:footnoteRef/>
      </w:r>
      <w:r w:rsidRPr="000969E2">
        <w:t xml:space="preserve"> Affected Entities in this industry include all reporting fixed local service providers (CLECs &amp; ILECs).</w:t>
      </w:r>
    </w:p>
  </w:footnote>
  <w:footnote w:id="214">
    <w:p w:rsidR="00A25FD3" w:rsidRPr="000969E2" w:rsidP="008A25FB" w14:paraId="4A02C920" w14:textId="77777777">
      <w:pPr>
        <w:pStyle w:val="FootnoteText"/>
        <w:rPr>
          <w:b/>
          <w:bCs/>
        </w:rPr>
      </w:pPr>
      <w:r w:rsidRPr="000969E2">
        <w:rPr>
          <w:rStyle w:val="FootnoteReference"/>
          <w:rFonts w:eastAsiaTheme="majorEastAsia"/>
        </w:rPr>
        <w:footnoteRef/>
      </w:r>
      <w:r w:rsidRPr="000969E2">
        <w:t xml:space="preserve"> Local Resellers fall into another U.S. Census Bureau industry (Telecommunications Resellers) and therefore data for these providers is not included in this industry.  </w:t>
      </w:r>
    </w:p>
  </w:footnote>
  <w:footnote w:id="215">
    <w:p w:rsidR="00A25FD3" w:rsidRPr="000969E2" w:rsidP="008A25FB" w14:paraId="67EAAFDB" w14:textId="77777777">
      <w:pPr>
        <w:pStyle w:val="FootnoteText"/>
      </w:pPr>
      <w:r w:rsidRPr="000969E2">
        <w:rPr>
          <w:rStyle w:val="FootnoteReference"/>
          <w:rFonts w:eastAsiaTheme="majorEastAsia"/>
        </w:rPr>
        <w:footnoteRef/>
      </w:r>
      <w:r w:rsidRPr="000969E2">
        <w:t xml:space="preserve"> Affected Entities in this industry include all reporting wireless carriers and service providers.</w:t>
      </w:r>
    </w:p>
  </w:footnote>
  <w:footnote w:id="216">
    <w:p w:rsidR="00D35242" w:rsidRPr="008C61F8" w:rsidP="008A25FB" w14:paraId="34DC011F" w14:textId="77777777">
      <w:pPr>
        <w:pStyle w:val="FootnoteText"/>
        <w:rPr>
          <w:rStyle w:val="FootnoteReference"/>
          <w:rFonts w:eastAsiaTheme="majorEastAsia"/>
          <w:vertAlign w:val="baseline"/>
        </w:rPr>
      </w:pPr>
      <w:r w:rsidRPr="008C61F8">
        <w:rPr>
          <w:rStyle w:val="FootnoteReference"/>
          <w:rFonts w:eastAsiaTheme="majorEastAsia"/>
        </w:rPr>
        <w:footnoteRef/>
      </w:r>
      <w:r w:rsidRPr="008C61F8">
        <w:rPr>
          <w:rStyle w:val="FootnoteReference"/>
          <w:rFonts w:eastAsiaTheme="majorEastAsia"/>
        </w:rPr>
        <w:t xml:space="preserve"> </w:t>
      </w:r>
      <w:r w:rsidRPr="008C61F8">
        <w:rPr>
          <w:rStyle w:val="FootnoteReference"/>
          <w:rFonts w:eastAsiaTheme="majorEastAsia"/>
          <w:vertAlign w:val="baseline"/>
        </w:rPr>
        <w:t>Data as of 2024, according to Commission staff review of the BIA Kelsey Inc. Media Access Pro Television Database (BIA) on August 8, 2025.</w:t>
      </w:r>
    </w:p>
  </w:footnote>
  <w:footnote w:id="217">
    <w:p w:rsidR="00D35242" w:rsidRPr="008C61F8" w:rsidP="008A25FB" w14:paraId="7723D175" w14:textId="77777777">
      <w:pPr>
        <w:pStyle w:val="FootnoteText"/>
        <w:rPr>
          <w:rStyle w:val="FootnoteReference"/>
          <w:rFonts w:eastAsiaTheme="majorEastAsia"/>
          <w:vertAlign w:val="baseline"/>
        </w:rPr>
      </w:pPr>
      <w:r w:rsidRPr="008C61F8">
        <w:rPr>
          <w:rStyle w:val="FootnoteReference"/>
          <w:rFonts w:eastAsiaTheme="majorEastAsia"/>
        </w:rPr>
        <w:footnoteRef/>
      </w:r>
      <w:r w:rsidRPr="008C61F8">
        <w:rPr>
          <w:rStyle w:val="FootnoteReference"/>
          <w:rFonts w:eastAsiaTheme="majorEastAsia"/>
        </w:rPr>
        <w:t xml:space="preserve"> </w:t>
      </w:r>
      <w:r w:rsidRPr="00EE33AB">
        <w:rPr>
          <w:rStyle w:val="FootnoteReference"/>
          <w:rFonts w:eastAsiaTheme="majorEastAsia"/>
          <w:i/>
          <w:iCs/>
          <w:vertAlign w:val="baseline"/>
        </w:rPr>
        <w:t>Id.</w:t>
      </w:r>
    </w:p>
  </w:footnote>
  <w:footnote w:id="218">
    <w:p w:rsidR="00D35242" w:rsidRPr="005561F8" w:rsidP="008A25FB" w14:paraId="3427757C" w14:textId="77777777">
      <w:pPr>
        <w:pStyle w:val="FootnoteText"/>
      </w:pPr>
      <w:r w:rsidRPr="00D42E07">
        <w:rPr>
          <w:rStyle w:val="FootnoteReference"/>
          <w:rFonts w:eastAsiaTheme="majorEastAsia"/>
        </w:rPr>
        <w:footnoteRef/>
      </w:r>
      <w:r w:rsidRPr="00D42E07">
        <w:rPr>
          <w:i/>
          <w:iCs/>
        </w:rPr>
        <w:t xml:space="preserve"> </w:t>
      </w:r>
      <w:r w:rsidRPr="007F5821">
        <w:t xml:space="preserve">As of </w:t>
      </w:r>
      <w:r>
        <w:t>March</w:t>
      </w:r>
      <w:r w:rsidRPr="007F5821">
        <w:t xml:space="preserve"> 31, 202</w:t>
      </w:r>
      <w:r>
        <w:t>6</w:t>
      </w:r>
      <w:r w:rsidRPr="007F5821">
        <w:t xml:space="preserve">, </w:t>
      </w:r>
      <w:r w:rsidRPr="00F434EC">
        <w:t>there were 4,3</w:t>
      </w:r>
      <w:r>
        <w:t>10</w:t>
      </w:r>
      <w:r w:rsidRPr="00F434EC">
        <w:t xml:space="preserve"> licensed commercial AM radio stations and 6,5</w:t>
      </w:r>
      <w:r>
        <w:t>74</w:t>
      </w:r>
      <w:r w:rsidRPr="00F434EC">
        <w:t xml:space="preserve"> licensed commercial FM radio stations, for a combined total of 10,</w:t>
      </w:r>
      <w:r>
        <w:t>884</w:t>
      </w:r>
      <w:r w:rsidRPr="00F434EC">
        <w:t xml:space="preserve"> commercial radio stations.  There were 4,7</w:t>
      </w:r>
      <w:r>
        <w:t>83</w:t>
      </w:r>
      <w:r w:rsidRPr="00F434EC">
        <w:t xml:space="preserve"> licensed noncommercial (NCE) FM radio stations, </w:t>
      </w:r>
      <w:r>
        <w:t>2,007</w:t>
      </w:r>
      <w:r w:rsidRPr="00F434EC">
        <w:t xml:space="preserve"> low power FM (LPFM) stations, and 8,8</w:t>
      </w:r>
      <w:r>
        <w:t>54</w:t>
      </w:r>
      <w:r w:rsidRPr="00F434EC">
        <w:t xml:space="preserve"> FM translators and boosters.  Additionally, there were 1,389 licensed commercial television stations, 388 licensed noncommercial educational (NCE) television stations, 39</w:t>
      </w:r>
      <w:r>
        <w:t>8</w:t>
      </w:r>
      <w:r w:rsidRPr="00F434EC">
        <w:t xml:space="preserve"> Class A TV stations, 1,7</w:t>
      </w:r>
      <w:r>
        <w:t>77</w:t>
      </w:r>
      <w:r w:rsidRPr="00F434EC">
        <w:t xml:space="preserve"> LPTV stations</w:t>
      </w:r>
      <w:r>
        <w:t>,</w:t>
      </w:r>
      <w:r w:rsidRPr="00F434EC">
        <w:t xml:space="preserve"> and 3,0</w:t>
      </w:r>
      <w:r>
        <w:t>7</w:t>
      </w:r>
      <w:r w:rsidRPr="00F434EC">
        <w:t>2 TV translator stations</w:t>
      </w:r>
      <w:r>
        <w:t xml:space="preserve">.  </w:t>
      </w:r>
      <w:r w:rsidRPr="007F5821">
        <w:rPr>
          <w:i/>
          <w:iCs/>
        </w:rPr>
        <w:t xml:space="preserve">Broadcast Station Totals as of </w:t>
      </w:r>
      <w:r>
        <w:rPr>
          <w:i/>
          <w:iCs/>
        </w:rPr>
        <w:t>March</w:t>
      </w:r>
      <w:r w:rsidRPr="007F5821">
        <w:rPr>
          <w:i/>
          <w:iCs/>
        </w:rPr>
        <w:t xml:space="preserve"> 31, 202</w:t>
      </w:r>
      <w:r>
        <w:rPr>
          <w:i/>
          <w:iCs/>
        </w:rPr>
        <w:t>6</w:t>
      </w:r>
      <w:r w:rsidRPr="007F5821">
        <w:t>, Public Notice, DA 26-</w:t>
      </w:r>
      <w:r>
        <w:t>336</w:t>
      </w:r>
      <w:r w:rsidRPr="007F5821">
        <w:t xml:space="preserve"> (rel. </w:t>
      </w:r>
      <w:r>
        <w:t>Apr</w:t>
      </w:r>
      <w:r w:rsidRPr="007F5821">
        <w:t>. 1</w:t>
      </w:r>
      <w:r>
        <w:t>0</w:t>
      </w:r>
      <w:r w:rsidRPr="007F5821">
        <w:t>, 2026) (</w:t>
      </w:r>
      <w:r>
        <w:rPr>
          <w:i/>
          <w:iCs/>
        </w:rPr>
        <w:t>March</w:t>
      </w:r>
      <w:r w:rsidRPr="007F5821">
        <w:rPr>
          <w:i/>
          <w:iCs/>
        </w:rPr>
        <w:t xml:space="preserve"> 2026</w:t>
      </w:r>
      <w:r w:rsidRPr="007F5821">
        <w:t xml:space="preserve"> </w:t>
      </w:r>
      <w:r w:rsidRPr="007F5821">
        <w:rPr>
          <w:i/>
          <w:iCs/>
        </w:rPr>
        <w:t>Broadcast Station Totals PN</w:t>
      </w:r>
      <w:r w:rsidRPr="007F5821">
        <w:t>),</w:t>
      </w:r>
      <w:r>
        <w:t xml:space="preserve"> </w:t>
      </w:r>
      <w:hyperlink r:id="rId11" w:history="1">
        <w:r w:rsidRPr="00BE3DFD">
          <w:rPr>
            <w:rStyle w:val="Hyperlink"/>
          </w:rPr>
          <w:t>https://docs.fcc.gov/public/attachments/DA-26-336A1.pdf</w:t>
        </w:r>
      </w:hyperlink>
      <w:r>
        <w:t>.</w:t>
      </w:r>
    </w:p>
  </w:footnote>
  <w:footnote w:id="219">
    <w:p w:rsidR="00D35242" w:rsidP="008A25FB" w14:paraId="68D2D2D0" w14:textId="77777777">
      <w:pPr>
        <w:pStyle w:val="FootnoteText"/>
      </w:pPr>
      <w:r>
        <w:rPr>
          <w:rStyle w:val="FootnoteReference"/>
        </w:rPr>
        <w:footnoteRef/>
      </w:r>
      <w:r>
        <w:t xml:space="preserve"> Pursuant to 47 U.S.C. § 543(m)(2) of the </w:t>
      </w:r>
      <w:r w:rsidRPr="009672D6">
        <w:rPr>
          <w:szCs w:val="22"/>
        </w:rPr>
        <w:t xml:space="preserve">Communications Act of 1934, as amended, </w:t>
      </w:r>
      <w:r>
        <w:rPr>
          <w:szCs w:val="22"/>
        </w:rPr>
        <w:t xml:space="preserve">the </w:t>
      </w:r>
      <w:r w:rsidRPr="009672D6">
        <w:rPr>
          <w:szCs w:val="22"/>
        </w:rPr>
        <w:t xml:space="preserve">size standard for a “small cable operator,” </w:t>
      </w:r>
      <w:r>
        <w:rPr>
          <w:szCs w:val="22"/>
        </w:rPr>
        <w:t xml:space="preserve">is </w:t>
      </w:r>
      <w:r w:rsidRPr="009672D6">
        <w:rPr>
          <w:szCs w:val="22"/>
        </w:rPr>
        <w:t xml:space="preserve">a cable operator that, directly or through an affiliate, </w:t>
      </w:r>
      <w:r>
        <w:rPr>
          <w:szCs w:val="22"/>
        </w:rPr>
        <w:t xml:space="preserve">serves </w:t>
      </w:r>
      <w:r w:rsidRPr="009672D6">
        <w:rPr>
          <w:szCs w:val="22"/>
        </w:rPr>
        <w:t xml:space="preserve">in the aggregate fewer than </w:t>
      </w:r>
      <w:r>
        <w:rPr>
          <w:szCs w:val="22"/>
        </w:rPr>
        <w:t xml:space="preserve">1% </w:t>
      </w:r>
      <w:r w:rsidRPr="009672D6">
        <w:rPr>
          <w:szCs w:val="22"/>
        </w:rPr>
        <w:t xml:space="preserve">of all </w:t>
      </w:r>
      <w:r>
        <w:rPr>
          <w:szCs w:val="22"/>
        </w:rPr>
        <w:t xml:space="preserve">U.S. </w:t>
      </w:r>
      <w:r w:rsidRPr="009672D6">
        <w:rPr>
          <w:szCs w:val="22"/>
        </w:rPr>
        <w:t xml:space="preserve">subscribers and </w:t>
      </w:r>
      <w:r>
        <w:rPr>
          <w:szCs w:val="22"/>
        </w:rPr>
        <w:t xml:space="preserve">has </w:t>
      </w:r>
      <w:r w:rsidRPr="009672D6">
        <w:rPr>
          <w:szCs w:val="22"/>
        </w:rPr>
        <w:t>n</w:t>
      </w:r>
      <w:r>
        <w:rPr>
          <w:szCs w:val="22"/>
        </w:rPr>
        <w:t xml:space="preserve">o </w:t>
      </w:r>
      <w:r w:rsidRPr="009672D6">
        <w:rPr>
          <w:szCs w:val="22"/>
        </w:rPr>
        <w:t>affili</w:t>
      </w:r>
      <w:r>
        <w:rPr>
          <w:szCs w:val="22"/>
        </w:rPr>
        <w:t>ation</w:t>
      </w:r>
      <w:r w:rsidRPr="009672D6">
        <w:rPr>
          <w:szCs w:val="22"/>
        </w:rPr>
        <w:t xml:space="preserve"> with entities </w:t>
      </w:r>
      <w:r>
        <w:rPr>
          <w:szCs w:val="22"/>
        </w:rPr>
        <w:t xml:space="preserve">with </w:t>
      </w:r>
      <w:r w:rsidRPr="009672D6">
        <w:rPr>
          <w:szCs w:val="22"/>
        </w:rPr>
        <w:t>gross annual aggregate revenues exceed $250,000,000</w:t>
      </w:r>
      <w:r>
        <w:rPr>
          <w:szCs w:val="22"/>
        </w:rPr>
        <w:t>.</w:t>
      </w:r>
    </w:p>
  </w:footnote>
  <w:footnote w:id="220">
    <w:p w:rsidR="00D35242" w:rsidP="008A25FB" w14:paraId="7AEE5B50" w14:textId="0D612A1A">
      <w:pPr>
        <w:pStyle w:val="FootnoteText"/>
      </w:pPr>
      <w:r>
        <w:rPr>
          <w:rStyle w:val="FootnoteReference"/>
        </w:rPr>
        <w:footnoteRef/>
      </w:r>
      <w:r>
        <w:t xml:space="preserve"> </w:t>
      </w:r>
      <w:r w:rsidRPr="001E6C20">
        <w:rPr>
          <w:i/>
          <w:iCs/>
        </w:rPr>
        <w:t xml:space="preserve">FCC Announces </w:t>
      </w:r>
      <w:r>
        <w:rPr>
          <w:i/>
          <w:iCs/>
        </w:rPr>
        <w:t xml:space="preserve">Updated </w:t>
      </w:r>
      <w:r w:rsidRPr="001E6C20">
        <w:rPr>
          <w:i/>
          <w:iCs/>
        </w:rPr>
        <w:t>Subscriber</w:t>
      </w:r>
      <w:r>
        <w:rPr>
          <w:i/>
          <w:iCs/>
        </w:rPr>
        <w:t xml:space="preserve"> Threshold</w:t>
      </w:r>
      <w:r w:rsidRPr="001E6C20">
        <w:rPr>
          <w:i/>
          <w:iCs/>
        </w:rPr>
        <w:t xml:space="preserve"> for the Definition of Small Cable Operator</w:t>
      </w:r>
      <w:r>
        <w:t>,</w:t>
      </w:r>
      <w:r w:rsidRPr="001E6C20">
        <w:t xml:space="preserve"> </w:t>
      </w:r>
      <w:r>
        <w:t>Public Notice, DA 23-906 (MB 2023) (</w:t>
      </w:r>
      <w:r>
        <w:rPr>
          <w:i/>
        </w:rPr>
        <w:t>2023 Subscriber Threshold PN</w:t>
      </w:r>
      <w:r>
        <w:t xml:space="preserve">).  In the Public Notice, the Commission determined </w:t>
      </w:r>
      <w:r w:rsidRPr="00840CE6">
        <w:t xml:space="preserve">that there </w:t>
      </w:r>
      <w:r>
        <w:t>were approximately</w:t>
      </w:r>
      <w:r w:rsidRPr="00840CE6">
        <w:t xml:space="preserve"> </w:t>
      </w:r>
      <w:r>
        <w:t>49.8</w:t>
      </w:r>
      <w:r w:rsidRPr="00840CE6">
        <w:t xml:space="preserve"> million cable subscribers in the United States </w:t>
      </w:r>
      <w:r>
        <w:t xml:space="preserve">at that time </w:t>
      </w:r>
      <w:r w:rsidRPr="00840CE6">
        <w:t>using the most reliable source publicly available</w:t>
      </w:r>
      <w:r>
        <w:t xml:space="preserve">. </w:t>
      </w:r>
      <w:r w:rsidR="009A7EB0">
        <w:t xml:space="preserve"> </w:t>
      </w:r>
      <w:r w:rsidRPr="00D144ED">
        <w:t>This threshold will remain in effect until the Commission issues a superseding Public Notice.</w:t>
      </w:r>
      <w:r>
        <w:t xml:space="preserve">  </w:t>
      </w:r>
      <w:r w:rsidRPr="00DC4301">
        <w:rPr>
          <w:i/>
          <w:iCs/>
        </w:rPr>
        <w:t>See</w:t>
      </w:r>
      <w:r>
        <w:t xml:space="preserve"> </w:t>
      </w:r>
      <w:r w:rsidRPr="00AE638C">
        <w:rPr>
          <w:color w:val="000000"/>
        </w:rPr>
        <w:t>47 CFR § 76.901(</w:t>
      </w:r>
      <w:r>
        <w:rPr>
          <w:color w:val="000000"/>
        </w:rPr>
        <w:t>e</w:t>
      </w:r>
      <w:r w:rsidRPr="00AE638C">
        <w:rPr>
          <w:color w:val="000000"/>
        </w:rPr>
        <w:t>)</w:t>
      </w:r>
      <w:r>
        <w:rPr>
          <w:color w:val="000000"/>
        </w:rPr>
        <w:t>(1)</w:t>
      </w:r>
      <w:r w:rsidRPr="00AE638C">
        <w:rPr>
          <w:color w:val="000000"/>
        </w:rPr>
        <w:t>.</w:t>
      </w:r>
    </w:p>
  </w:footnote>
  <w:footnote w:id="221">
    <w:p w:rsidR="00D35242" w:rsidP="008A25FB" w14:paraId="2531FF87" w14:textId="6D8FA986">
      <w:pPr>
        <w:pStyle w:val="FootnoteText"/>
      </w:pPr>
      <w:r>
        <w:rPr>
          <w:rStyle w:val="FootnoteReference"/>
        </w:rPr>
        <w:footnoteRef/>
      </w:r>
      <w:r>
        <w:t xml:space="preserve"> Based on </w:t>
      </w:r>
      <w:r w:rsidRPr="00D42E07">
        <w:t xml:space="preserve">Commission staff review </w:t>
      </w:r>
      <w:r>
        <w:t>of S&amp;P Global Market Intelligence</w:t>
      </w:r>
      <w:r>
        <w:rPr>
          <w:color w:val="000000"/>
        </w:rPr>
        <w:t xml:space="preserve">, </w:t>
      </w:r>
      <w:r w:rsidRPr="006E45E1">
        <w:rPr>
          <w:color w:val="000000"/>
        </w:rPr>
        <w:t>S&amp;P Capital IQ Pro, U.S.</w:t>
      </w:r>
      <w:r>
        <w:rPr>
          <w:color w:val="000000"/>
        </w:rPr>
        <w:t>,</w:t>
      </w:r>
      <w:r w:rsidRPr="006E45E1">
        <w:rPr>
          <w:color w:val="000000"/>
        </w:rPr>
        <w:t xml:space="preserve"> </w:t>
      </w:r>
      <w:r w:rsidRPr="00E30464">
        <w:rPr>
          <w:i/>
          <w:iCs/>
          <w:color w:val="000000"/>
        </w:rPr>
        <w:t>Broadband &amp; Video Subscribers by Geography</w:t>
      </w:r>
      <w:r w:rsidRPr="00E30464">
        <w:rPr>
          <w:color w:val="000000"/>
        </w:rPr>
        <w:t xml:space="preserve"> </w:t>
      </w:r>
      <w:r w:rsidRPr="00AF7ACE">
        <w:rPr>
          <w:i/>
          <w:iCs/>
          <w:color w:val="000000"/>
        </w:rPr>
        <w:t>Q3</w:t>
      </w:r>
      <w:r>
        <w:rPr>
          <w:i/>
          <w:iCs/>
          <w:color w:val="000000"/>
        </w:rPr>
        <w:t xml:space="preserve">-2025(June </w:t>
      </w:r>
      <w:r w:rsidRPr="00AF7ACE">
        <w:rPr>
          <w:i/>
          <w:iCs/>
          <w:color w:val="000000"/>
        </w:rPr>
        <w:t>2025</w:t>
      </w:r>
      <w:r>
        <w:rPr>
          <w:i/>
          <w:iCs/>
          <w:color w:val="000000"/>
        </w:rPr>
        <w:t>)</w:t>
      </w:r>
      <w:r w:rsidRPr="006E45E1">
        <w:rPr>
          <w:color w:val="000000"/>
        </w:rPr>
        <w:t xml:space="preserve"> </w:t>
      </w:r>
      <w:r>
        <w:rPr>
          <w:color w:val="000000"/>
        </w:rPr>
        <w:t xml:space="preserve">data </w:t>
      </w:r>
      <w:r w:rsidRPr="006E45E1">
        <w:rPr>
          <w:color w:val="000000"/>
        </w:rPr>
        <w:t xml:space="preserve">(last visited </w:t>
      </w:r>
      <w:r>
        <w:rPr>
          <w:color w:val="000000"/>
        </w:rPr>
        <w:t>Sept. 15, 2025</w:t>
      </w:r>
      <w:r w:rsidRPr="006E45E1">
        <w:rPr>
          <w:color w:val="000000"/>
        </w:rPr>
        <w:t>).</w:t>
      </w:r>
    </w:p>
  </w:footnote>
  <w:footnote w:id="222">
    <w:p w:rsidR="00D35242" w:rsidRPr="00E30464" w:rsidP="008A25FB" w14:paraId="0A24B470" w14:textId="77777777">
      <w:pPr>
        <w:pStyle w:val="FootnoteText"/>
        <w:rPr>
          <w:i/>
          <w:iCs/>
        </w:rPr>
      </w:pPr>
      <w:r>
        <w:rPr>
          <w:rStyle w:val="FootnoteReference"/>
        </w:rPr>
        <w:footnoteRef/>
      </w:r>
      <w:r>
        <w:t xml:space="preserve"> </w:t>
      </w:r>
      <w:r>
        <w:rPr>
          <w:i/>
          <w:iCs/>
        </w:rPr>
        <w:t>Id.</w:t>
      </w:r>
    </w:p>
  </w:footnote>
  <w:footnote w:id="223">
    <w:p w:rsidR="004A4722" w:rsidP="008A25FB" w14:paraId="661A5335" w14:textId="77777777">
      <w:pPr>
        <w:pStyle w:val="FootnoteText"/>
      </w:pPr>
      <w:r>
        <w:rPr>
          <w:rStyle w:val="FootnoteReference"/>
        </w:rPr>
        <w:footnoteRef/>
      </w:r>
      <w:r>
        <w:t xml:space="preserve"> </w:t>
      </w:r>
      <w:r>
        <w:rPr>
          <w:szCs w:val="22"/>
        </w:rPr>
        <w:t xml:space="preserve">5 U.S.C. </w:t>
      </w:r>
      <w:r>
        <w:t xml:space="preserve">§ 604(a)(5). </w:t>
      </w:r>
    </w:p>
  </w:footnote>
  <w:footnote w:id="224">
    <w:p w:rsidR="00900889" w:rsidP="008A25FB" w14:paraId="1266EB48" w14:textId="21668117">
      <w:pPr>
        <w:pStyle w:val="FootnoteText"/>
      </w:pPr>
      <w:r>
        <w:rPr>
          <w:rStyle w:val="FootnoteReference"/>
        </w:rPr>
        <w:footnoteRef/>
      </w:r>
      <w:r>
        <w:t xml:space="preserve"> </w:t>
      </w:r>
      <w:r w:rsidRPr="00E27AB3" w:rsidR="001368A4">
        <w:t xml:space="preserve">To the extent individual regulatees do not have an ability to pay regulatory fees, we remind them of existing processes to seek a waiver, reduction, or deferral of regulatory fees to mitigate the impact of regulatory fees when paying such fees would cause a hardship.  Section 9A(d) permits the Commission to waive, reduce, or defer payment of a regulatory fee and associated interest charges and penalties for good cause.  47 U.S.C. § 159A(d); 47 CFR § 1.1166.  </w:t>
      </w:r>
      <w:r w:rsidRPr="00E27AB3" w:rsidR="001368A4">
        <w:rPr>
          <w:i/>
        </w:rPr>
        <w:t>See</w:t>
      </w:r>
      <w:r w:rsidRPr="00E27AB3" w:rsidR="001368A4">
        <w:t xml:space="preserve"> </w:t>
      </w:r>
      <w:r w:rsidRPr="00E27AB3" w:rsidR="001368A4">
        <w:rPr>
          <w:i/>
        </w:rPr>
        <w:t>FY 2019 Report and Order</w:t>
      </w:r>
      <w:r w:rsidRPr="00E27AB3" w:rsidR="001368A4">
        <w:t xml:space="preserve"> </w:t>
      </w:r>
      <w:r w:rsidRPr="00E27AB3" w:rsidR="001368A4">
        <w:t xml:space="preserve">34 FCC </w:t>
      </w:r>
      <w:r w:rsidRPr="00E27AB3" w:rsidR="001368A4">
        <w:t>Rcd</w:t>
      </w:r>
      <w:r w:rsidRPr="00E27AB3" w:rsidR="001368A4">
        <w:t xml:space="preserve"> at 7577-78, paras. 49-53 (providing a detailed discussion of the statutory requirement and the information that should be submitted with the request).  However, as the Commission has repeatedly noted, it interprets this provision narrowly to permit only those waivers “unambiguously articulating ‘extraordinary circumstances’ outweighing the public interest in recouping the cost of the Commission’s regulatory services for a particular </w:t>
      </w:r>
      <w:r w:rsidRPr="00E27AB3" w:rsidR="001368A4">
        <w:t>regulatee</w:t>
      </w:r>
      <w:r w:rsidRPr="00E27AB3" w:rsidR="001368A4">
        <w:t xml:space="preserve">.”  </w:t>
      </w:r>
      <w:r w:rsidRPr="00E27AB3" w:rsidR="001368A4">
        <w:rPr>
          <w:i/>
        </w:rPr>
        <w:t>Id</w:t>
      </w:r>
      <w:r w:rsidRPr="00E27AB3" w:rsidR="001368A4">
        <w:t xml:space="preserve">. (citing </w:t>
      </w:r>
      <w:r w:rsidRPr="00E27AB3" w:rsidR="001368A4">
        <w:rPr>
          <w:i/>
        </w:rPr>
        <w:t>Implementation of Section 9 of the Communications Act, Assessment and Collection of Regulatory Fees for the 1994 Fiscal Year</w:t>
      </w:r>
      <w:r w:rsidRPr="00E27AB3" w:rsidR="001368A4">
        <w:t xml:space="preserve">, Report and Order, 9 FCC </w:t>
      </w:r>
      <w:r w:rsidRPr="00E27AB3" w:rsidR="001368A4">
        <w:t>Rcd</w:t>
      </w:r>
      <w:r w:rsidRPr="00E27AB3" w:rsidR="001368A4">
        <w:t xml:space="preserve"> 5333, 5344, para. 29 (1994)).</w:t>
      </w:r>
      <w:r w:rsidR="00ED003D">
        <w:t xml:space="preserve">  </w:t>
      </w:r>
    </w:p>
  </w:footnote>
  <w:footnote w:id="225">
    <w:p w:rsidR="0071789C" w:rsidRPr="00533F55" w:rsidP="008A25FB" w14:paraId="6BB4B0FF" w14:textId="3AE2C436">
      <w:pPr>
        <w:pStyle w:val="FootnoteText"/>
      </w:pPr>
      <w:r w:rsidRPr="00DF5134">
        <w:rPr>
          <w:rStyle w:val="FootnoteReference"/>
        </w:rPr>
        <w:footnoteRef/>
      </w:r>
      <w:r w:rsidRPr="00CA7877">
        <w:t xml:space="preserve"> </w:t>
      </w:r>
      <w:r w:rsidR="0003367D">
        <w:t>5 U.S.C</w:t>
      </w:r>
      <w:r w:rsidRPr="00533F55">
        <w:t>.</w:t>
      </w:r>
      <w:r w:rsidRPr="00CA7877">
        <w:t xml:space="preserve"> </w:t>
      </w:r>
      <w:r w:rsidRPr="00533F55">
        <w:t>§ 604(a)(6).</w:t>
      </w:r>
    </w:p>
  </w:footnote>
  <w:footnote w:id="226">
    <w:p w:rsidR="0071789C" w:rsidRPr="00533F55" w:rsidP="008A25FB" w14:paraId="0DF7280B" w14:textId="288E2CA7">
      <w:pPr>
        <w:pStyle w:val="FootnoteText"/>
      </w:pPr>
      <w:r w:rsidRPr="00DF5134">
        <w:rPr>
          <w:rStyle w:val="FootnoteReference"/>
        </w:rPr>
        <w:footnoteRef/>
      </w:r>
      <w:r w:rsidRPr="00533F55">
        <w:t xml:space="preserve"> SES Comments at 2.</w:t>
      </w:r>
    </w:p>
  </w:footnote>
  <w:footnote w:id="227">
    <w:p w:rsidR="0071789C" w:rsidRPr="00533F55" w:rsidP="008A25FB" w14:paraId="5DC7D5C8" w14:textId="77777777">
      <w:pPr>
        <w:pStyle w:val="FootnoteText"/>
      </w:pPr>
      <w:r w:rsidRPr="00DF5134">
        <w:rPr>
          <w:rStyle w:val="FootnoteReference"/>
        </w:rPr>
        <w:footnoteRef/>
      </w:r>
      <w:r w:rsidRPr="00533F55">
        <w:t xml:space="preserve"> </w:t>
      </w:r>
      <w:r w:rsidRPr="008C61F8">
        <w:rPr>
          <w:i/>
          <w:iCs/>
        </w:rPr>
        <w:t>FY 2026 NPRM</w:t>
      </w:r>
      <w:r w:rsidRPr="00CA7877">
        <w:t xml:space="preserve"> </w:t>
      </w:r>
      <w:r w:rsidRPr="00533F55">
        <w:t>at para. 36.</w:t>
      </w:r>
    </w:p>
  </w:footnote>
  <w:footnote w:id="228">
    <w:p w:rsidR="0071789C" w:rsidRPr="00533F55" w:rsidP="008A25FB" w14:paraId="566144CD" w14:textId="77777777">
      <w:pPr>
        <w:pStyle w:val="FootnoteText"/>
      </w:pPr>
      <w:r w:rsidRPr="00DF5134">
        <w:rPr>
          <w:rStyle w:val="FootnoteReference"/>
        </w:rPr>
        <w:footnoteRef/>
      </w:r>
      <w:r w:rsidRPr="00533F55">
        <w:t xml:space="preserve"> </w:t>
      </w:r>
      <w:r w:rsidRPr="008C61F8">
        <w:rPr>
          <w:i/>
        </w:rPr>
        <w:t>See</w:t>
      </w:r>
      <w:r w:rsidRPr="00CA7877">
        <w:t xml:space="preserve"> </w:t>
      </w:r>
      <w:r w:rsidRPr="00533F55">
        <w:t>One Ministries Reply at 1.</w:t>
      </w:r>
    </w:p>
  </w:footnote>
  <w:footnote w:id="229">
    <w:p w:rsidR="0071789C" w:rsidRPr="003E1DE4" w:rsidP="008A25FB" w14:paraId="6C9962EF" w14:textId="08B667B7">
      <w:pPr>
        <w:pStyle w:val="FootnoteText"/>
      </w:pPr>
      <w:r w:rsidRPr="003E1DE4">
        <w:rPr>
          <w:rStyle w:val="FootnoteReference"/>
        </w:rPr>
        <w:footnoteRef/>
      </w:r>
      <w:r w:rsidRPr="003E1DE4">
        <w:t xml:space="preserve"> </w:t>
      </w:r>
      <w:r w:rsidRPr="003E1DE4" w:rsidR="00D94F0A">
        <w:rPr>
          <w:i/>
          <w:iCs/>
        </w:rPr>
        <w:t>See supra</w:t>
      </w:r>
      <w:r w:rsidRPr="003E1DE4" w:rsidR="00D94F0A">
        <w:t xml:space="preserve"> </w:t>
      </w:r>
      <w:r w:rsidRPr="003E1DE4">
        <w:rPr>
          <w:i/>
          <w:iCs/>
        </w:rPr>
        <w:t>FY 2026 Report and Order</w:t>
      </w:r>
      <w:r w:rsidRPr="003E1DE4">
        <w:t xml:space="preserve"> at paras</w:t>
      </w:r>
      <w:r w:rsidRPr="003E1DE4" w:rsidR="00052C33">
        <w:t>.</w:t>
      </w:r>
      <w:r w:rsidRPr="003E1DE4">
        <w:t xml:space="preserve"> </w:t>
      </w:r>
      <w:r w:rsidRPr="003E1DE4" w:rsidR="00972941">
        <w:t>3</w:t>
      </w:r>
      <w:r w:rsidR="00972941">
        <w:t>9</w:t>
      </w:r>
      <w:r w:rsidRPr="003E1DE4">
        <w:t>-</w:t>
      </w:r>
      <w:r w:rsidRPr="003E1DE4" w:rsidR="00EC121D">
        <w:t>4</w:t>
      </w:r>
      <w:r w:rsidR="00972941">
        <w:t>3</w:t>
      </w:r>
      <w:r w:rsidRPr="003E1DE4" w:rsidR="00D94F0A">
        <w:t>.</w:t>
      </w:r>
    </w:p>
  </w:footnote>
  <w:footnote w:id="230">
    <w:p w:rsidR="0071789C" w:rsidRPr="003E1DE4" w:rsidP="008A25FB" w14:paraId="53754B55" w14:textId="77777777">
      <w:pPr>
        <w:pStyle w:val="FootnoteText"/>
      </w:pPr>
      <w:r w:rsidRPr="003E1DE4">
        <w:rPr>
          <w:rStyle w:val="FootnoteReference"/>
        </w:rPr>
        <w:footnoteRef/>
      </w:r>
      <w:r w:rsidRPr="003E1DE4">
        <w:t xml:space="preserve"> Kepler Comments at 2; SES Comments at 3; </w:t>
      </w:r>
      <w:r w:rsidRPr="0027697A">
        <w:rPr>
          <w:i/>
          <w:iCs/>
        </w:rPr>
        <w:t>see also</w:t>
      </w:r>
      <w:r w:rsidRPr="003E1DE4">
        <w:t xml:space="preserve"> Kepler Reply at 2-3;</w:t>
      </w:r>
    </w:p>
  </w:footnote>
  <w:footnote w:id="231">
    <w:p w:rsidR="0071789C" w:rsidRPr="003E1DE4" w:rsidP="008A25FB" w14:paraId="55D7D3EB" w14:textId="77777777">
      <w:pPr>
        <w:pStyle w:val="FootnoteText"/>
      </w:pPr>
      <w:r w:rsidRPr="003E1DE4">
        <w:rPr>
          <w:rStyle w:val="FootnoteReference"/>
        </w:rPr>
        <w:footnoteRef/>
      </w:r>
      <w:r w:rsidRPr="003E1DE4">
        <w:t xml:space="preserve"> SCC Comments at 4; NASCA ex </w:t>
      </w:r>
      <w:r w:rsidRPr="003E1DE4">
        <w:t>parte</w:t>
      </w:r>
      <w:r w:rsidRPr="003E1DE4">
        <w:t xml:space="preserve"> at 3.</w:t>
      </w:r>
    </w:p>
  </w:footnote>
  <w:footnote w:id="232">
    <w:p w:rsidR="0071789C" w:rsidRPr="003E1DE4" w:rsidP="008A25FB" w14:paraId="53E9C89E" w14:textId="77777777">
      <w:pPr>
        <w:pStyle w:val="FootnoteText"/>
      </w:pPr>
      <w:r w:rsidRPr="003E1DE4">
        <w:rPr>
          <w:rStyle w:val="FootnoteReference"/>
        </w:rPr>
        <w:footnoteRef/>
      </w:r>
      <w:r w:rsidRPr="003E1DE4">
        <w:t xml:space="preserve"> NAB Comments at 5-6. </w:t>
      </w:r>
    </w:p>
  </w:footnote>
  <w:footnote w:id="233">
    <w:p w:rsidR="0071789C" w:rsidRPr="003E1DE4" w:rsidP="008A25FB" w14:paraId="4AC244F7" w14:textId="0B9C0F3C">
      <w:pPr>
        <w:pStyle w:val="FootnoteText"/>
      </w:pPr>
      <w:r w:rsidRPr="003E1DE4">
        <w:rPr>
          <w:rStyle w:val="FootnoteReference"/>
        </w:rPr>
        <w:footnoteRef/>
      </w:r>
      <w:r w:rsidRPr="003E1DE4">
        <w:t xml:space="preserve"> </w:t>
      </w:r>
      <w:r w:rsidRPr="003E1DE4" w:rsidR="00281FAB">
        <w:rPr>
          <w:i/>
          <w:iCs/>
        </w:rPr>
        <w:t>Review of the Commission’s Assessment and Collection of Regulatory Fees;</w:t>
      </w:r>
      <w:r w:rsidRPr="003E1DE4" w:rsidR="00281FAB">
        <w:t xml:space="preserve"> </w:t>
      </w:r>
      <w:r w:rsidRPr="003E1DE4" w:rsidR="00281FAB">
        <w:rPr>
          <w:i/>
          <w:iCs/>
        </w:rPr>
        <w:t>Assessment and Collection of Regulatory Fees for Fiscal Year 2024</w:t>
      </w:r>
      <w:r w:rsidRPr="003E1DE4" w:rsidR="00281FAB">
        <w:t xml:space="preserve">, MD Docket Nos. 24-85, 24-86, Second </w:t>
      </w:r>
      <w:r w:rsidRPr="003E1DE4" w:rsidR="00281FAB">
        <w:rPr>
          <w:rStyle w:val="cosearchterm"/>
        </w:rPr>
        <w:t>Report</w:t>
      </w:r>
      <w:r w:rsidRPr="003E1DE4" w:rsidR="00281FAB">
        <w:t xml:space="preserve"> and </w:t>
      </w:r>
      <w:r w:rsidRPr="003E1DE4" w:rsidR="00281FAB">
        <w:rPr>
          <w:rStyle w:val="cosearchterm"/>
        </w:rPr>
        <w:t xml:space="preserve">Order, </w:t>
      </w:r>
      <w:r w:rsidRPr="003E1DE4" w:rsidR="00281FAB">
        <w:t xml:space="preserve">39 FCC </w:t>
      </w:r>
      <w:r w:rsidRPr="003E1DE4" w:rsidR="00281FAB">
        <w:t>Rcd</w:t>
      </w:r>
      <w:r w:rsidRPr="003E1DE4" w:rsidR="00281FAB">
        <w:t xml:space="preserve"> at 10174, para. 67 (2024) (</w:t>
      </w:r>
      <w:r w:rsidRPr="003E1DE4" w:rsidR="00281FAB">
        <w:rPr>
          <w:i/>
          <w:iCs/>
        </w:rPr>
        <w:t>FY 2024 Second Report and Order</w:t>
      </w:r>
      <w:r w:rsidRPr="003E1DE4" w:rsidR="00281FAB">
        <w:t>).</w:t>
      </w:r>
    </w:p>
  </w:footnote>
  <w:footnote w:id="234">
    <w:p w:rsidR="0071789C" w:rsidRPr="003E1DE4" w:rsidP="008A25FB" w14:paraId="19DCA355" w14:textId="58B59479">
      <w:pPr>
        <w:pStyle w:val="FootnoteText"/>
      </w:pPr>
      <w:r w:rsidRPr="003E1DE4">
        <w:rPr>
          <w:rStyle w:val="FootnoteReference"/>
        </w:rPr>
        <w:footnoteRef/>
      </w:r>
      <w:r w:rsidRPr="003E1DE4">
        <w:t xml:space="preserve"> </w:t>
      </w:r>
      <w:r w:rsidRPr="003E1DE4" w:rsidR="00C33B57">
        <w:rPr>
          <w:i/>
        </w:rPr>
        <w:t>See supra</w:t>
      </w:r>
      <w:r w:rsidRPr="003E1DE4" w:rsidR="00C33B57">
        <w:t xml:space="preserve"> </w:t>
      </w:r>
      <w:r w:rsidRPr="003E1DE4" w:rsidR="00C33B57">
        <w:rPr>
          <w:i/>
          <w:iCs/>
        </w:rPr>
        <w:t>FY 2026 Report and Order</w:t>
      </w:r>
      <w:r w:rsidRPr="003E1DE4" w:rsidR="00C33B57">
        <w:t xml:space="preserve"> at para. </w:t>
      </w:r>
      <w:r w:rsidR="0035631A">
        <w:t>31</w:t>
      </w:r>
      <w:r w:rsidRPr="003E1DE4">
        <w:t>.</w:t>
      </w:r>
    </w:p>
  </w:footnote>
  <w:footnote w:id="235">
    <w:p w:rsidR="0071789C" w:rsidRPr="00533F55" w:rsidP="008A25FB" w14:paraId="4072A110" w14:textId="7500E756">
      <w:pPr>
        <w:pStyle w:val="FootnoteText"/>
      </w:pPr>
      <w:r w:rsidRPr="003E1DE4">
        <w:rPr>
          <w:rStyle w:val="FootnoteReference"/>
        </w:rPr>
        <w:footnoteRef/>
      </w:r>
      <w:r w:rsidRPr="003E1DE4">
        <w:t xml:space="preserve"> </w:t>
      </w:r>
      <w:r w:rsidRPr="003E1DE4" w:rsidR="00C33B57">
        <w:rPr>
          <w:i/>
          <w:iCs/>
        </w:rPr>
        <w:t>Id.</w:t>
      </w:r>
      <w:r w:rsidRPr="003E1DE4" w:rsidR="00EC121D">
        <w:t xml:space="preserve"> at </w:t>
      </w:r>
      <w:r w:rsidRPr="003E1DE4" w:rsidR="0080316A">
        <w:t>27-28 and 48</w:t>
      </w:r>
      <w:r w:rsidRPr="003E1DE4">
        <w:t>.</w:t>
      </w:r>
    </w:p>
  </w:footnote>
  <w:footnote w:id="236">
    <w:p w:rsidR="0071789C" w:rsidRPr="00533F55" w:rsidP="008A25FB" w14:paraId="0899AA99" w14:textId="77777777">
      <w:pPr>
        <w:pStyle w:val="FootnoteText"/>
      </w:pPr>
      <w:r w:rsidRPr="00DF5134">
        <w:rPr>
          <w:rStyle w:val="FootnoteReference"/>
        </w:rPr>
        <w:footnoteRef/>
      </w:r>
      <w:r w:rsidRPr="00533F55">
        <w:t xml:space="preserve"> NAB Comments 8-9; </w:t>
      </w:r>
      <w:r w:rsidRPr="008C61F8">
        <w:rPr>
          <w:i/>
        </w:rPr>
        <w:t>see also</w:t>
      </w:r>
      <w:r w:rsidRPr="00533F55">
        <w:t xml:space="preserve"> State Broadcasters Associations Reply at 16.  </w:t>
      </w:r>
    </w:p>
  </w:footnote>
  <w:footnote w:id="237">
    <w:p w:rsidR="0071789C" w:rsidRPr="00533F55" w:rsidP="008A25FB" w14:paraId="0A326383" w14:textId="47A83974">
      <w:pPr>
        <w:pStyle w:val="FootnoteText"/>
      </w:pPr>
      <w:r w:rsidRPr="00DF5134">
        <w:rPr>
          <w:rStyle w:val="FootnoteReference"/>
        </w:rPr>
        <w:footnoteRef/>
      </w:r>
      <w:r w:rsidRPr="00533F55">
        <w:t xml:space="preserve"> </w:t>
      </w:r>
      <w:r w:rsidRPr="00E27AB3" w:rsidR="00D4401F">
        <w:t>47</w:t>
      </w:r>
      <w:r w:rsidRPr="00B005C7" w:rsidR="00D4401F">
        <w:t xml:space="preserve"> </w:t>
      </w:r>
      <w:r w:rsidRPr="00BE5842" w:rsidR="00D4401F">
        <w:t>U</w:t>
      </w:r>
      <w:r w:rsidR="00196E80">
        <w:t>.</w:t>
      </w:r>
      <w:r w:rsidRPr="00BE5842" w:rsidR="00D4401F">
        <w:t>S</w:t>
      </w:r>
      <w:r w:rsidR="00196E80">
        <w:t>.</w:t>
      </w:r>
      <w:r w:rsidRPr="00BE5842" w:rsidR="00D4401F">
        <w:t>C</w:t>
      </w:r>
      <w:r w:rsidR="00196E80">
        <w:t>.</w:t>
      </w:r>
      <w:r w:rsidRPr="00BE5842" w:rsidR="00D4401F">
        <w:t xml:space="preserve"> § </w:t>
      </w:r>
      <w:r w:rsidRPr="00686646" w:rsidR="00D4401F">
        <w:t>159(e)(2).</w:t>
      </w:r>
      <w:r w:rsidR="00D4401F">
        <w:t xml:space="preserve">  </w:t>
      </w:r>
    </w:p>
  </w:footnote>
  <w:footnote w:id="238">
    <w:p w:rsidR="0071789C" w:rsidRPr="003E1DE4" w:rsidP="008A25FB" w14:paraId="4A204758" w14:textId="325E2B95">
      <w:pPr>
        <w:pStyle w:val="FootnoteText"/>
      </w:pPr>
      <w:r w:rsidRPr="003E1DE4">
        <w:rPr>
          <w:rStyle w:val="FootnoteReference"/>
        </w:rPr>
        <w:footnoteRef/>
      </w:r>
      <w:r w:rsidRPr="003E1DE4">
        <w:t xml:space="preserve"> </w:t>
      </w:r>
      <w:r w:rsidRPr="003E1DE4" w:rsidR="00A932F6">
        <w:rPr>
          <w:i/>
          <w:iCs/>
        </w:rPr>
        <w:t xml:space="preserve">See supra </w:t>
      </w:r>
      <w:r w:rsidRPr="003E1DE4">
        <w:rPr>
          <w:i/>
          <w:iCs/>
        </w:rPr>
        <w:t xml:space="preserve">FY 2026 Report and Order </w:t>
      </w:r>
      <w:r w:rsidRPr="003E1DE4">
        <w:t>at paras</w:t>
      </w:r>
      <w:r w:rsidRPr="003E1DE4" w:rsidR="00052C33">
        <w:t>.</w:t>
      </w:r>
      <w:r w:rsidRPr="003E1DE4">
        <w:t xml:space="preserve"> </w:t>
      </w:r>
      <w:r w:rsidRPr="003E1DE4" w:rsidR="002A0E1F">
        <w:t>5</w:t>
      </w:r>
      <w:r w:rsidR="002A0E1F">
        <w:t>4</w:t>
      </w:r>
      <w:r w:rsidRPr="003E1DE4">
        <w:t>-</w:t>
      </w:r>
      <w:r w:rsidR="002A0E1F">
        <w:t>60</w:t>
      </w:r>
      <w:r w:rsidRPr="003E1DE4">
        <w:t>.</w:t>
      </w:r>
    </w:p>
  </w:footnote>
  <w:footnote w:id="239">
    <w:p w:rsidR="0071789C" w:rsidRPr="003E1DE4" w:rsidP="008A25FB" w14:paraId="535DE1FF" w14:textId="77777777">
      <w:pPr>
        <w:pStyle w:val="FootnoteText"/>
      </w:pPr>
      <w:r w:rsidRPr="003E1DE4">
        <w:rPr>
          <w:rStyle w:val="FootnoteReference"/>
        </w:rPr>
        <w:footnoteRef/>
      </w:r>
      <w:r w:rsidRPr="003E1DE4">
        <w:t xml:space="preserve"> NAB Comments at 8.</w:t>
      </w:r>
    </w:p>
  </w:footnote>
  <w:footnote w:id="240">
    <w:p w:rsidR="0071789C" w:rsidRPr="003E1DE4" w:rsidP="008A25FB" w14:paraId="53B3C41C" w14:textId="77777777">
      <w:pPr>
        <w:pStyle w:val="FootnoteText"/>
      </w:pPr>
      <w:r w:rsidRPr="003E1DE4">
        <w:rPr>
          <w:rStyle w:val="FootnoteReference"/>
        </w:rPr>
        <w:footnoteRef/>
      </w:r>
      <w:r w:rsidRPr="003E1DE4">
        <w:t xml:space="preserve"> State Broadcasters Associations Reply at 16. </w:t>
      </w:r>
    </w:p>
  </w:footnote>
  <w:footnote w:id="241">
    <w:p w:rsidR="0071789C" w:rsidRPr="00533F55" w:rsidP="008A25FB" w14:paraId="32774329" w14:textId="5308FDC9">
      <w:pPr>
        <w:pStyle w:val="FootnoteText"/>
      </w:pPr>
      <w:r w:rsidRPr="003E1DE4">
        <w:rPr>
          <w:rStyle w:val="FootnoteReference"/>
        </w:rPr>
        <w:footnoteRef/>
      </w:r>
      <w:r w:rsidRPr="003E1DE4">
        <w:t xml:space="preserve"> </w:t>
      </w:r>
      <w:r w:rsidRPr="003E1DE4" w:rsidR="00A932F6">
        <w:rPr>
          <w:i/>
          <w:iCs/>
        </w:rPr>
        <w:t xml:space="preserve">See supra </w:t>
      </w:r>
      <w:r w:rsidRPr="003E1DE4" w:rsidR="000B182D">
        <w:rPr>
          <w:i/>
          <w:iCs/>
        </w:rPr>
        <w:t xml:space="preserve">FY 2026 Report and Order </w:t>
      </w:r>
      <w:r w:rsidRPr="003E1DE4" w:rsidR="000B182D">
        <w:t xml:space="preserve">at para. </w:t>
      </w:r>
      <w:r w:rsidR="00523DBE">
        <w:t>60</w:t>
      </w:r>
      <w:r w:rsidRPr="003E1DE4" w:rsidR="00523DBE">
        <w:t xml:space="preserve"> </w:t>
      </w:r>
      <w:r w:rsidRPr="003E1DE4" w:rsidR="000B182D">
        <w:t xml:space="preserve">and note </w:t>
      </w:r>
      <w:r w:rsidRPr="003E1DE4" w:rsidR="00523DBE">
        <w:t>1</w:t>
      </w:r>
      <w:r w:rsidR="00523DBE">
        <w:t>63</w:t>
      </w:r>
      <w:r w:rsidRPr="003E1DE4">
        <w:t>.</w:t>
      </w:r>
    </w:p>
  </w:footnote>
  <w:footnote w:id="242">
    <w:p w:rsidR="006B1345" w:rsidRPr="0068065B" w:rsidP="008A25FB" w14:paraId="31F8D25C" w14:textId="77777777">
      <w:pPr>
        <w:pStyle w:val="FootnoteText"/>
      </w:pPr>
      <w:r w:rsidRPr="0068065B">
        <w:rPr>
          <w:rStyle w:val="FootnoteReference"/>
        </w:rPr>
        <w:footnoteRef/>
      </w:r>
      <w:r w:rsidRPr="0068065B">
        <w:t xml:space="preserve"> </w:t>
      </w:r>
      <w:r>
        <w:rPr>
          <w:i/>
          <w:iCs/>
        </w:rPr>
        <w:t xml:space="preserve">Id. </w:t>
      </w:r>
      <w:r w:rsidRPr="0068065B">
        <w:t>§ 801(a)(1)(A).</w:t>
      </w:r>
    </w:p>
  </w:footnote>
  <w:footnote w:id="243">
    <w:p w:rsidR="006B1345" w:rsidP="008A25FB" w14:paraId="31AAD283" w14:textId="77777777">
      <w:pPr>
        <w:pStyle w:val="FootnoteText"/>
      </w:pPr>
      <w:r w:rsidRPr="0068065B">
        <w:rPr>
          <w:rStyle w:val="FootnoteReference"/>
        </w:rPr>
        <w:footnoteRef/>
      </w:r>
      <w:r w:rsidRPr="0068065B">
        <w:t xml:space="preserve"> </w:t>
      </w:r>
      <w:r>
        <w:rPr>
          <w:i/>
          <w:iCs/>
        </w:rPr>
        <w:t xml:space="preserve">Id. </w:t>
      </w:r>
      <w:r w:rsidRPr="0068065B">
        <w:t>§ 604(b).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1345" w:rsidP="00810B6F" w14:paraId="264039A1" w14:textId="52AB9DEB">
    <w:pPr>
      <w:pStyle w:val="Header"/>
      <w:rPr>
        <w:b w:val="0"/>
      </w:rPr>
    </w:pPr>
    <w:r>
      <w:tab/>
      <w:t>Federal Communications Commission</w:t>
    </w:r>
    <w:r>
      <w:tab/>
    </w:r>
    <w:r w:rsidR="008A17F7">
      <w:t xml:space="preserve">FCC </w:t>
    </w:r>
    <w:r w:rsidR="00163000">
      <w:t>26-</w:t>
    </w:r>
    <w:r w:rsidR="00271A26">
      <w:t>59</w:t>
    </w:r>
  </w:p>
  <w:p w:rsidR="006B1345" w14:paraId="08EF8AFE"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262530219"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1345" w:rsidP="00810B6F" w14:paraId="4789EC74" w14:textId="5E00CC37">
    <w:pPr>
      <w:pStyle w:val="Header"/>
      <w:rPr>
        <w:b w:val="0"/>
      </w:rPr>
    </w:pPr>
    <w:r>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277126882"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w10:wrap anchorx="margin"/>
            </v:rect>
          </w:pict>
        </mc:Fallback>
      </mc:AlternateContent>
    </w:r>
    <w:r>
      <w:tab/>
      <w:t>Federal Communications Commission</w:t>
    </w:r>
    <w:r>
      <w:tab/>
    </w:r>
    <w:r w:rsidR="008A17F7">
      <w:rPr>
        <w:spacing w:val="-2"/>
      </w:rPr>
      <w:t>FCC 2</w:t>
    </w:r>
    <w:r w:rsidR="000B2FF6">
      <w:rPr>
        <w:spacing w:val="-2"/>
      </w:rPr>
      <w:t>6</w:t>
    </w:r>
    <w:r w:rsidR="008A17F7">
      <w:rPr>
        <w:spacing w:val="-2"/>
      </w:rPr>
      <w:t>-</w:t>
    </w:r>
    <w:r w:rsidR="00271A26">
      <w:rPr>
        <w:spacing w:val="-2"/>
      </w:rPr>
      <w:t>59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52D877A1" w14:textId="387BF211">
    <w:pPr>
      <w:pStyle w:val="Header"/>
      <w:rPr>
        <w:b w:val="0"/>
      </w:rPr>
    </w:pPr>
    <w:r>
      <w:tab/>
      <w:t>Federal Communications Commission</w:t>
    </w:r>
    <w:r>
      <w:tab/>
    </w:r>
    <w:r w:rsidR="00A57640">
      <w:t xml:space="preserve">FCC </w:t>
    </w:r>
    <w:r w:rsidR="001031B7">
      <w:t>26</w:t>
    </w:r>
    <w:r w:rsidR="00A57640">
      <w:t>-</w:t>
    </w:r>
    <w:r w:rsidR="00D30BBD">
      <w:t>59</w:t>
    </w:r>
  </w:p>
  <w:p w:rsidR="00D25FB5" w14:paraId="55724D74"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62336"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51"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3120" o:allowincell="f" fillcolor="black" stroked="f" strokeweight="0.05pt">
              <w10:wrap anchorx="margin"/>
            </v:rect>
          </w:pict>
        </mc:Fallback>
      </mc:AlternateContent>
    </w:r>
  </w:p>
  <w:p w:rsidR="00D25FB5" w14:paraId="1D123F8C" w14:textId="77777777">
    <w:pPr>
      <w:spacing w:after="389" w:line="100" w:lineRule="exact"/>
      <w:rPr>
        <w:sz w:val="1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62ED1906" w14:textId="3C7BAEDC">
    <w:pPr>
      <w:pStyle w:val="Header"/>
      <w:rPr>
        <w:b w:val="0"/>
      </w:rPr>
    </w:pPr>
    <w:r>
      <w:rPr>
        <w:noProof/>
      </w:rPr>
      <mc:AlternateContent>
        <mc:Choice Requires="wps">
          <w:drawing>
            <wp:anchor distT="0" distB="0" distL="114300" distR="114300" simplePos="0" relativeHeight="251664384"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2"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1072" o:allowincell="f" fillcolor="black" stroked="f" strokeweight="0.05pt">
              <w10:wrap anchorx="margin"/>
            </v:rect>
          </w:pict>
        </mc:Fallback>
      </mc:AlternateContent>
    </w:r>
    <w:r>
      <w:tab/>
      <w:t>Federal Communications Commission</w:t>
    </w:r>
    <w:r>
      <w:tab/>
    </w:r>
    <w:r w:rsidR="00735EC7">
      <w:rPr>
        <w:spacing w:val="-2"/>
      </w:rPr>
      <w:t>FCC 2</w:t>
    </w:r>
    <w:r w:rsidR="001031B7">
      <w:rPr>
        <w:spacing w:val="-2"/>
      </w:rPr>
      <w:t>6</w:t>
    </w:r>
    <w:r w:rsidR="00735EC7">
      <w:rPr>
        <w:spacing w:val="-2"/>
      </w:rPr>
      <w:t>-</w:t>
    </w:r>
    <w:r w:rsidR="00D30BBD">
      <w:rPr>
        <w:spacing w:val="-2"/>
      </w:rPr>
      <w:t>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3AD47C"/>
    <w:multiLevelType w:val="hybridMultilevel"/>
    <w:tmpl w:val="FFFFFFFF"/>
    <w:lvl w:ilvl="0">
      <w:start w:val="7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08A85476"/>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B4DF157"/>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BC18639"/>
    <w:multiLevelType w:val="hybridMultilevel"/>
    <w:tmpl w:val="FFFFFFFF"/>
    <w:lvl w:ilvl="0">
      <w:start w:val="2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C88712A"/>
    <w:multiLevelType w:val="hybridMultilevel"/>
    <w:tmpl w:val="89D8A3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1D5A4E"/>
    <w:multiLevelType w:val="hybridMultilevel"/>
    <w:tmpl w:val="FFFFFFFF"/>
    <w:lvl w:ilvl="0">
      <w:start w:val="7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28530C9"/>
    <w:multiLevelType w:val="hybridMultilevel"/>
    <w:tmpl w:val="89D8A3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3E8FF51"/>
    <w:multiLevelType w:val="hybridMultilevel"/>
    <w:tmpl w:val="FFFFFFFF"/>
    <w:lvl w:ilvl="0">
      <w:start w:val="6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743FAEB"/>
    <w:multiLevelType w:val="hybridMultilevel"/>
    <w:tmpl w:val="FFFFFFFF"/>
    <w:lvl w:ilvl="0">
      <w:start w:val="2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C1A6121"/>
    <w:multiLevelType w:val="hybridMultilevel"/>
    <w:tmpl w:val="FFFFFFFF"/>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CD539E8"/>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13">
    <w:nsid w:val="248246F3"/>
    <w:multiLevelType w:val="singleLevel"/>
    <w:tmpl w:val="B1F45678"/>
    <w:lvl w:ilvl="0">
      <w:start w:val="1"/>
      <w:numFmt w:val="decimal"/>
      <w:lvlText w:val="%1."/>
      <w:lvlJc w:val="left"/>
      <w:pPr>
        <w:tabs>
          <w:tab w:val="num" w:pos="1080"/>
        </w:tabs>
        <w:ind w:left="0" w:firstLine="720"/>
      </w:pPr>
    </w:lvl>
  </w:abstractNum>
  <w:abstractNum w:abstractNumId="14">
    <w:nsid w:val="27926AA4"/>
    <w:multiLevelType w:val="hybridMultilevel"/>
    <w:tmpl w:val="FFFFFFFF"/>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29F24115"/>
    <w:multiLevelType w:val="hybridMultilevel"/>
    <w:tmpl w:val="FFFFFFFF"/>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0031C47"/>
    <w:multiLevelType w:val="hybridMultilevel"/>
    <w:tmpl w:val="89D8A3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3D60BA4"/>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5DA3974"/>
    <w:multiLevelType w:val="hybridMultilevel"/>
    <w:tmpl w:val="99CA45B2"/>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abstractNum w:abstractNumId="20">
    <w:nsid w:val="3CE85CA5"/>
    <w:multiLevelType w:val="hybridMultilevel"/>
    <w:tmpl w:val="DA34A902"/>
    <w:styleLink w:val="ImportedStyle2"/>
    <w:lvl w:ilvl="0">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3D6B970D"/>
    <w:multiLevelType w:val="hybridMultilevel"/>
    <w:tmpl w:val="FFFFFFFF"/>
    <w:lvl w:ilvl="0">
      <w:start w:val="6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ED59A2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1FC7230"/>
    <w:multiLevelType w:val="hybridMultilevel"/>
    <w:tmpl w:val="FFFFFFFF"/>
    <w:lvl w:ilvl="0">
      <w:start w:val="2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33C123F"/>
    <w:multiLevelType w:val="hybridMultilevel"/>
    <w:tmpl w:val="76A06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C9F24E9"/>
    <w:multiLevelType w:val="hybridMultilevel"/>
    <w:tmpl w:val="FFFFFFFF"/>
    <w:lvl w:ilvl="0">
      <w:start w:val="6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D263969"/>
    <w:multiLevelType w:val="hybridMultilevel"/>
    <w:tmpl w:val="FFFFFFFF"/>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nsid w:val="4EE7A2ED"/>
    <w:multiLevelType w:val="hybridMultilevel"/>
    <w:tmpl w:val="FFFFFFFF"/>
    <w:lvl w:ilvl="0">
      <w:start w:val="6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F859D64"/>
    <w:multiLevelType w:val="hybridMultilevel"/>
    <w:tmpl w:val="FFFFFFFF"/>
    <w:lvl w:ilvl="0">
      <w:start w:val="7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341241F"/>
    <w:multiLevelType w:val="singleLevel"/>
    <w:tmpl w:val="4C62BFF4"/>
    <w:lvl w:ilvl="0">
      <w:start w:val="1"/>
      <w:numFmt w:val="decimal"/>
      <w:pStyle w:val="NumberedList"/>
      <w:lvlText w:val="%1."/>
      <w:lvlJc w:val="left"/>
      <w:pPr>
        <w:tabs>
          <w:tab w:val="num" w:pos="1080"/>
        </w:tabs>
        <w:ind w:left="0" w:firstLine="720"/>
      </w:pPr>
      <w:rPr>
        <w:rFonts w:ascii="Times New Roman" w:hAnsi="Times New Roman" w:hint="default"/>
        <w:b w:val="0"/>
        <w:i w:val="0"/>
        <w:sz w:val="22"/>
        <w:u w:val="none"/>
      </w:rPr>
    </w:lvl>
  </w:abstractNum>
  <w:abstractNum w:abstractNumId="31">
    <w:nsid w:val="5D3A5014"/>
    <w:multiLevelType w:val="hybridMultilevel"/>
    <w:tmpl w:val="9BFC99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EF660B1"/>
    <w:multiLevelType w:val="hybridMultilevel"/>
    <w:tmpl w:val="0660D2F4"/>
    <w:lvl w:ilvl="0">
      <w:start w:val="3"/>
      <w:numFmt w:val="decimal"/>
      <w:lvlText w:val="%1."/>
      <w:lvlJc w:val="left"/>
      <w:pPr>
        <w:tabs>
          <w:tab w:val="num" w:pos="1080"/>
        </w:tabs>
        <w:ind w:left="0" w:firstLine="720"/>
      </w:pPr>
      <w:rPr>
        <w:b w:val="0"/>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34">
    <w:nsid w:val="62463907"/>
    <w:multiLevelType w:val="hybridMultilevel"/>
    <w:tmpl w:val="FFFFFFFF"/>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6A9A59E"/>
    <w:multiLevelType w:val="hybridMultilevel"/>
    <w:tmpl w:val="FFFFFFFF"/>
    <w:lvl w:ilvl="0">
      <w:start w:val="2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97275B0"/>
    <w:multiLevelType w:val="hybridMultilevel"/>
    <w:tmpl w:val="3F1454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D2B48D2"/>
    <w:multiLevelType w:val="hybridMultilevel"/>
    <w:tmpl w:val="462A4EC8"/>
    <w:lvl w:ilvl="0">
      <w:start w:val="1"/>
      <w:numFmt w:val="decimal"/>
      <w:pStyle w:val="Paranum0"/>
      <w:lvlText w:val="%1."/>
      <w:lvlJc w:val="left"/>
      <w:pPr>
        <w:tabs>
          <w:tab w:val="num" w:pos="1080"/>
        </w:tabs>
        <w:ind w:left="0" w:firstLine="720"/>
      </w:pPr>
      <w:rPr>
        <w:b w:val="0"/>
        <w:color w:val="auto"/>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8">
    <w:nsid w:val="6D4829EC"/>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7B9E3FEE"/>
    <w:multiLevelType w:val="hybridMultilevel"/>
    <w:tmpl w:val="C31468C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0">
    <w:nsid w:val="7F3C66F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FF8C1B7"/>
    <w:multiLevelType w:val="hybridMultilevel"/>
    <w:tmpl w:val="FFFFFFFF"/>
    <w:lvl w:ilvl="0">
      <w:start w:val="7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8271198">
    <w:abstractNumId w:val="12"/>
  </w:num>
  <w:num w:numId="2" w16cid:durableId="1751926885">
    <w:abstractNumId w:val="33"/>
  </w:num>
  <w:num w:numId="3" w16cid:durableId="197209619">
    <w:abstractNumId w:val="15"/>
  </w:num>
  <w:num w:numId="4" w16cid:durableId="1287390970">
    <w:abstractNumId w:val="27"/>
  </w:num>
  <w:num w:numId="5" w16cid:durableId="1230850472">
    <w:abstractNumId w:val="13"/>
  </w:num>
  <w:num w:numId="6" w16cid:durableId="1996449313">
    <w:abstractNumId w:val="1"/>
  </w:num>
  <w:num w:numId="7" w16cid:durableId="452329649">
    <w:abstractNumId w:val="38"/>
  </w:num>
  <w:num w:numId="8" w16cid:durableId="1028991484">
    <w:abstractNumId w:val="37"/>
  </w:num>
  <w:num w:numId="9" w16cid:durableId="1560432879">
    <w:abstractNumId w:val="30"/>
  </w:num>
  <w:num w:numId="10" w16cid:durableId="1420980929">
    <w:abstractNumId w:val="15"/>
    <w:lvlOverride w:ilvl="0">
      <w:lvl w:ilvl="0">
        <w:start w:val="1"/>
        <w:numFmt w:val="upperRoman"/>
        <w:pStyle w:val="Heading1"/>
        <w:lvlText w:val="%1."/>
        <w:lvlJc w:val="left"/>
        <w:pPr>
          <w:tabs>
            <w:tab w:val="num" w:pos="720"/>
          </w:tabs>
          <w:ind w:left="720" w:hanging="720"/>
        </w:pPr>
        <w:rPr>
          <w:i w:val="0"/>
          <w:iCs w:val="0"/>
        </w:rPr>
      </w:lvl>
    </w:lvlOverride>
    <w:lvlOverride w:ilvl="1">
      <w:lvl w:ilvl="1">
        <w:start w:val="1"/>
        <w:numFmt w:val="upperLetter"/>
        <w:pStyle w:val="Heading2"/>
        <w:lvlText w:val="%2."/>
        <w:lvlJc w:val="left"/>
        <w:pPr>
          <w:tabs>
            <w:tab w:val="num" w:pos="1440"/>
          </w:tabs>
          <w:ind w:left="1440" w:hanging="720"/>
        </w:pPr>
        <w:rPr>
          <w:i w:val="0"/>
          <w:iCs w:val="0"/>
        </w:rPr>
      </w:lvl>
    </w:lvlOverride>
    <w:lvlOverride w:ilvl="2">
      <w:lvl w:ilvl="2">
        <w:start w:val="1"/>
        <w:numFmt w:val="decimal"/>
        <w:pStyle w:val="Heading3"/>
        <w:lvlText w:val="%3."/>
        <w:lvlJc w:val="left"/>
        <w:pPr>
          <w:tabs>
            <w:tab w:val="num" w:pos="2160"/>
          </w:tabs>
          <w:ind w:left="2160" w:hanging="720"/>
        </w:pPr>
      </w:lvl>
    </w:lvlOverride>
    <w:lvlOverride w:ilvl="3">
      <w:lvl w:ilvl="3">
        <w:start w:val="1"/>
        <w:numFmt w:val="lowerLetter"/>
        <w:pStyle w:val="Heading4"/>
        <w:lvlText w:val="%4."/>
        <w:lvlJc w:val="left"/>
        <w:pPr>
          <w:tabs>
            <w:tab w:val="num" w:pos="2880"/>
          </w:tabs>
          <w:ind w:left="2880" w:hanging="720"/>
        </w:pPr>
      </w:lvl>
    </w:lvlOverride>
    <w:lvlOverride w:ilvl="4">
      <w:lvl w:ilvl="4">
        <w:start w:val="1"/>
        <w:numFmt w:val="lowerRoman"/>
        <w:pStyle w:val="Heading5"/>
        <w:lvlText w:val="(%5)"/>
        <w:lvlJc w:val="left"/>
        <w:pPr>
          <w:tabs>
            <w:tab w:val="num" w:pos="3600"/>
          </w:tabs>
          <w:ind w:left="3600" w:hanging="720"/>
        </w:pPr>
      </w:lvl>
    </w:lvlOverride>
    <w:lvlOverride w:ilvl="5">
      <w:lvl w:ilvl="5">
        <w:start w:val="1"/>
        <w:numFmt w:val="lowerLetter"/>
        <w:pStyle w:val="Heading6"/>
        <w:lvlText w:val="(%6)"/>
        <w:lvlJc w:val="left"/>
        <w:pPr>
          <w:tabs>
            <w:tab w:val="num" w:pos="4320"/>
          </w:tabs>
          <w:ind w:left="4320" w:hanging="720"/>
        </w:pPr>
      </w:lvl>
    </w:lvlOverride>
    <w:lvlOverride w:ilvl="6">
      <w:lvl w:ilvl="6">
        <w:start w:val="1"/>
        <w:numFmt w:val="lowerRoman"/>
        <w:pStyle w:val="Heading7"/>
        <w:lvlText w:val="(%7)"/>
        <w:lvlJc w:val="left"/>
        <w:pPr>
          <w:tabs>
            <w:tab w:val="num" w:pos="5040"/>
          </w:tabs>
          <w:ind w:left="4320" w:firstLine="0"/>
        </w:pPr>
      </w:lvl>
    </w:lvlOverride>
    <w:lvlOverride w:ilvl="7">
      <w:lvl w:ilvl="7">
        <w:start w:val="1"/>
        <w:numFmt w:val="lowerLetter"/>
        <w:pStyle w:val="Heading8"/>
        <w:lvlText w:val="(%8)"/>
        <w:lvlJc w:val="left"/>
        <w:pPr>
          <w:tabs>
            <w:tab w:val="num" w:pos="5400"/>
          </w:tabs>
          <w:ind w:left="5040" w:firstLine="0"/>
        </w:pPr>
      </w:lvl>
    </w:lvlOverride>
    <w:lvlOverride w:ilvl="8">
      <w:lvl w:ilvl="8">
        <w:start w:val="1"/>
        <w:numFmt w:val="lowerRoman"/>
        <w:pStyle w:val="Heading9"/>
        <w:lvlText w:val="(%9)"/>
        <w:lvlJc w:val="left"/>
        <w:pPr>
          <w:tabs>
            <w:tab w:val="num" w:pos="6120"/>
          </w:tabs>
          <w:ind w:left="5760" w:firstLine="0"/>
        </w:pPr>
      </w:lvl>
    </w:lvlOverride>
  </w:num>
  <w:num w:numId="11" w16cid:durableId="996491089">
    <w:abstractNumId w:val="20"/>
  </w:num>
  <w:num w:numId="12" w16cid:durableId="930310183">
    <w:abstractNumId w:val="33"/>
    <w:lvlOverride w:ilvl="0">
      <w:startOverride w:val="1"/>
    </w:lvlOverride>
  </w:num>
  <w:num w:numId="13" w16cid:durableId="890075523">
    <w:abstractNumId w:val="31"/>
  </w:num>
  <w:num w:numId="14" w16cid:durableId="932711159">
    <w:abstractNumId w:val="36"/>
  </w:num>
  <w:num w:numId="15" w16cid:durableId="2125493286">
    <w:abstractNumId w:val="17"/>
  </w:num>
  <w:num w:numId="16" w16cid:durableId="2709124">
    <w:abstractNumId w:val="24"/>
  </w:num>
  <w:num w:numId="17" w16cid:durableId="2064281916">
    <w:abstractNumId w:val="39"/>
  </w:num>
  <w:num w:numId="18" w16cid:durableId="868954037">
    <w:abstractNumId w:val="33"/>
    <w:lvlOverride w:ilvl="0">
      <w:startOverride w:val="1"/>
    </w:lvlOverride>
  </w:num>
  <w:num w:numId="19" w16cid:durableId="1269505118">
    <w:abstractNumId w:val="33"/>
    <w:lvlOverride w:ilvl="0">
      <w:startOverride w:val="1"/>
    </w:lvlOverride>
  </w:num>
  <w:num w:numId="20" w16cid:durableId="1619264262">
    <w:abstractNumId w:val="33"/>
  </w:num>
  <w:num w:numId="21" w16cid:durableId="1658924366">
    <w:abstractNumId w:val="33"/>
  </w:num>
  <w:num w:numId="22" w16cid:durableId="1940062245">
    <w:abstractNumId w:val="33"/>
  </w:num>
  <w:num w:numId="23" w16cid:durableId="42683546">
    <w:abstractNumId w:val="33"/>
  </w:num>
  <w:num w:numId="24" w16cid:durableId="1454055177">
    <w:abstractNumId w:val="33"/>
  </w:num>
  <w:num w:numId="25" w16cid:durableId="580679464">
    <w:abstractNumId w:val="33"/>
  </w:num>
  <w:num w:numId="26" w16cid:durableId="1484347844">
    <w:abstractNumId w:val="33"/>
  </w:num>
  <w:num w:numId="27" w16cid:durableId="1101727936">
    <w:abstractNumId w:val="33"/>
  </w:num>
  <w:num w:numId="28" w16cid:durableId="1119450241">
    <w:abstractNumId w:val="33"/>
  </w:num>
  <w:num w:numId="29" w16cid:durableId="637103711">
    <w:abstractNumId w:val="33"/>
  </w:num>
  <w:num w:numId="30" w16cid:durableId="1166627811">
    <w:abstractNumId w:val="33"/>
  </w:num>
  <w:num w:numId="31" w16cid:durableId="1834832127">
    <w:abstractNumId w:val="33"/>
  </w:num>
  <w:num w:numId="32" w16cid:durableId="1200126430">
    <w:abstractNumId w:val="33"/>
  </w:num>
  <w:num w:numId="33" w16cid:durableId="463740029">
    <w:abstractNumId w:val="33"/>
  </w:num>
  <w:num w:numId="34" w16cid:durableId="2142533598">
    <w:abstractNumId w:val="33"/>
  </w:num>
  <w:num w:numId="35" w16cid:durableId="369963450">
    <w:abstractNumId w:val="33"/>
  </w:num>
  <w:num w:numId="36" w16cid:durableId="676008595">
    <w:abstractNumId w:val="33"/>
  </w:num>
  <w:num w:numId="37" w16cid:durableId="550576063">
    <w:abstractNumId w:val="33"/>
  </w:num>
  <w:num w:numId="38" w16cid:durableId="1580362424">
    <w:abstractNumId w:val="33"/>
  </w:num>
  <w:num w:numId="39" w16cid:durableId="423189950">
    <w:abstractNumId w:val="33"/>
  </w:num>
  <w:num w:numId="40" w16cid:durableId="1078017887">
    <w:abstractNumId w:val="33"/>
  </w:num>
  <w:num w:numId="41" w16cid:durableId="1272128614">
    <w:abstractNumId w:val="33"/>
  </w:num>
  <w:num w:numId="42" w16cid:durableId="1909074769">
    <w:abstractNumId w:val="33"/>
  </w:num>
  <w:num w:numId="43" w16cid:durableId="2075933311">
    <w:abstractNumId w:val="33"/>
  </w:num>
  <w:num w:numId="44" w16cid:durableId="307823977">
    <w:abstractNumId w:val="33"/>
  </w:num>
  <w:num w:numId="45" w16cid:durableId="884296588">
    <w:abstractNumId w:val="33"/>
  </w:num>
  <w:num w:numId="46" w16cid:durableId="1059867195">
    <w:abstractNumId w:val="33"/>
  </w:num>
  <w:num w:numId="47" w16cid:durableId="523980497">
    <w:abstractNumId w:val="33"/>
  </w:num>
  <w:num w:numId="48" w16cid:durableId="1043746288">
    <w:abstractNumId w:val="33"/>
  </w:num>
  <w:num w:numId="49" w16cid:durableId="932864177">
    <w:abstractNumId w:val="33"/>
  </w:num>
  <w:num w:numId="50" w16cid:durableId="1905949997">
    <w:abstractNumId w:val="33"/>
  </w:num>
  <w:num w:numId="51" w16cid:durableId="809638677">
    <w:abstractNumId w:val="33"/>
  </w:num>
  <w:num w:numId="52" w16cid:durableId="1088035952">
    <w:abstractNumId w:val="33"/>
  </w:num>
  <w:num w:numId="53" w16cid:durableId="1244411860">
    <w:abstractNumId w:val="33"/>
  </w:num>
  <w:num w:numId="54" w16cid:durableId="1377973925">
    <w:abstractNumId w:val="33"/>
  </w:num>
  <w:num w:numId="55" w16cid:durableId="210116790">
    <w:abstractNumId w:val="33"/>
  </w:num>
  <w:num w:numId="56" w16cid:durableId="892739077">
    <w:abstractNumId w:val="33"/>
  </w:num>
  <w:num w:numId="57" w16cid:durableId="1693452223">
    <w:abstractNumId w:val="33"/>
  </w:num>
  <w:num w:numId="58" w16cid:durableId="956570187">
    <w:abstractNumId w:val="33"/>
  </w:num>
  <w:num w:numId="59" w16cid:durableId="376591113">
    <w:abstractNumId w:val="33"/>
  </w:num>
  <w:num w:numId="60" w16cid:durableId="7223518">
    <w:abstractNumId w:val="33"/>
  </w:num>
  <w:num w:numId="61" w16cid:durableId="1627079177">
    <w:abstractNumId w:val="33"/>
  </w:num>
  <w:num w:numId="62" w16cid:durableId="999189457">
    <w:abstractNumId w:val="33"/>
  </w:num>
  <w:num w:numId="63" w16cid:durableId="1053769725">
    <w:abstractNumId w:val="33"/>
  </w:num>
  <w:num w:numId="64" w16cid:durableId="2061200178">
    <w:abstractNumId w:val="33"/>
  </w:num>
  <w:num w:numId="65" w16cid:durableId="95490169">
    <w:abstractNumId w:val="33"/>
  </w:num>
  <w:num w:numId="66" w16cid:durableId="465702920">
    <w:abstractNumId w:val="33"/>
  </w:num>
  <w:num w:numId="67" w16cid:durableId="1950241323">
    <w:abstractNumId w:val="33"/>
  </w:num>
  <w:num w:numId="68" w16cid:durableId="828330738">
    <w:abstractNumId w:val="33"/>
  </w:num>
  <w:num w:numId="69" w16cid:durableId="1846094791">
    <w:abstractNumId w:val="33"/>
  </w:num>
  <w:num w:numId="70" w16cid:durableId="1878616073">
    <w:abstractNumId w:val="33"/>
  </w:num>
  <w:num w:numId="71" w16cid:durableId="282612426">
    <w:abstractNumId w:val="33"/>
  </w:num>
  <w:num w:numId="72" w16cid:durableId="990447766">
    <w:abstractNumId w:val="33"/>
  </w:num>
  <w:num w:numId="73" w16cid:durableId="1623342805">
    <w:abstractNumId w:val="33"/>
  </w:num>
  <w:num w:numId="74" w16cid:durableId="296381540">
    <w:abstractNumId w:val="33"/>
  </w:num>
  <w:num w:numId="75" w16cid:durableId="232981188">
    <w:abstractNumId w:val="33"/>
  </w:num>
  <w:num w:numId="76" w16cid:durableId="1928493080">
    <w:abstractNumId w:val="33"/>
  </w:num>
  <w:num w:numId="77" w16cid:durableId="889994506">
    <w:abstractNumId w:val="33"/>
  </w:num>
  <w:num w:numId="78" w16cid:durableId="917254602">
    <w:abstractNumId w:val="33"/>
  </w:num>
  <w:num w:numId="79" w16cid:durableId="189270435">
    <w:abstractNumId w:val="33"/>
  </w:num>
  <w:num w:numId="80" w16cid:durableId="2007436335">
    <w:abstractNumId w:val="33"/>
  </w:num>
  <w:num w:numId="81" w16cid:durableId="249584370">
    <w:abstractNumId w:val="33"/>
  </w:num>
  <w:num w:numId="82" w16cid:durableId="679550955">
    <w:abstractNumId w:val="33"/>
  </w:num>
  <w:num w:numId="83" w16cid:durableId="1199244217">
    <w:abstractNumId w:val="33"/>
  </w:num>
  <w:num w:numId="84" w16cid:durableId="1285381444">
    <w:abstractNumId w:val="33"/>
  </w:num>
  <w:num w:numId="85" w16cid:durableId="2119059105">
    <w:abstractNumId w:val="33"/>
  </w:num>
  <w:num w:numId="86" w16cid:durableId="50927845">
    <w:abstractNumId w:val="33"/>
  </w:num>
  <w:num w:numId="87" w16cid:durableId="229275144">
    <w:abstractNumId w:val="33"/>
  </w:num>
  <w:num w:numId="88" w16cid:durableId="771517214">
    <w:abstractNumId w:val="33"/>
  </w:num>
  <w:num w:numId="89" w16cid:durableId="1648709587">
    <w:abstractNumId w:val="33"/>
  </w:num>
  <w:num w:numId="90" w16cid:durableId="2033922021">
    <w:abstractNumId w:val="33"/>
  </w:num>
  <w:num w:numId="91" w16cid:durableId="764615529">
    <w:abstractNumId w:val="33"/>
  </w:num>
  <w:num w:numId="92" w16cid:durableId="543951449">
    <w:abstractNumId w:val="33"/>
  </w:num>
  <w:num w:numId="93" w16cid:durableId="129978030">
    <w:abstractNumId w:val="33"/>
  </w:num>
  <w:num w:numId="94" w16cid:durableId="369304587">
    <w:abstractNumId w:val="33"/>
  </w:num>
  <w:num w:numId="95" w16cid:durableId="466435418">
    <w:abstractNumId w:val="33"/>
  </w:num>
  <w:num w:numId="96" w16cid:durableId="1933007907">
    <w:abstractNumId w:val="33"/>
  </w:num>
  <w:num w:numId="97" w16cid:durableId="132606559">
    <w:abstractNumId w:val="33"/>
  </w:num>
  <w:num w:numId="98" w16cid:durableId="1806771667">
    <w:abstractNumId w:val="33"/>
  </w:num>
  <w:num w:numId="99" w16cid:durableId="1167086982">
    <w:abstractNumId w:val="33"/>
  </w:num>
  <w:num w:numId="100" w16cid:durableId="1128931012">
    <w:abstractNumId w:val="33"/>
  </w:num>
  <w:num w:numId="101" w16cid:durableId="1126895941">
    <w:abstractNumId w:val="33"/>
  </w:num>
  <w:num w:numId="102" w16cid:durableId="1536426834">
    <w:abstractNumId w:val="33"/>
  </w:num>
  <w:num w:numId="103" w16cid:durableId="1801994383">
    <w:abstractNumId w:val="33"/>
  </w:num>
  <w:num w:numId="104" w16cid:durableId="1190678456">
    <w:abstractNumId w:val="33"/>
  </w:num>
  <w:num w:numId="105" w16cid:durableId="814295756">
    <w:abstractNumId w:val="33"/>
  </w:num>
  <w:num w:numId="106" w16cid:durableId="1795251386">
    <w:abstractNumId w:val="33"/>
  </w:num>
  <w:num w:numId="107" w16cid:durableId="569273119">
    <w:abstractNumId w:val="33"/>
  </w:num>
  <w:num w:numId="108" w16cid:durableId="755244468">
    <w:abstractNumId w:val="33"/>
    <w:lvlOverride w:ilvl="0">
      <w:startOverride w:val="1"/>
    </w:lvlOverride>
  </w:num>
  <w:num w:numId="109" w16cid:durableId="72312898">
    <w:abstractNumId w:val="33"/>
  </w:num>
  <w:num w:numId="110" w16cid:durableId="902257040">
    <w:abstractNumId w:val="33"/>
  </w:num>
  <w:num w:numId="111" w16cid:durableId="599996805">
    <w:abstractNumId w:val="33"/>
  </w:num>
  <w:num w:numId="112" w16cid:durableId="193884422">
    <w:abstractNumId w:val="33"/>
  </w:num>
  <w:num w:numId="113" w16cid:durableId="1775982056">
    <w:abstractNumId w:val="33"/>
  </w:num>
  <w:num w:numId="114" w16cid:durableId="1274094222">
    <w:abstractNumId w:val="33"/>
  </w:num>
  <w:num w:numId="115" w16cid:durableId="561410051">
    <w:abstractNumId w:val="33"/>
  </w:num>
  <w:num w:numId="116" w16cid:durableId="1310868584">
    <w:abstractNumId w:val="33"/>
  </w:num>
  <w:num w:numId="117" w16cid:durableId="468862237">
    <w:abstractNumId w:val="33"/>
  </w:num>
  <w:num w:numId="118" w16cid:durableId="197469592">
    <w:abstractNumId w:val="33"/>
  </w:num>
  <w:num w:numId="119" w16cid:durableId="357589352">
    <w:abstractNumId w:val="33"/>
  </w:num>
  <w:num w:numId="120" w16cid:durableId="1436251348">
    <w:abstractNumId w:val="33"/>
  </w:num>
  <w:num w:numId="121" w16cid:durableId="1442720517">
    <w:abstractNumId w:val="33"/>
  </w:num>
  <w:num w:numId="122" w16cid:durableId="1643581966">
    <w:abstractNumId w:val="33"/>
  </w:num>
  <w:num w:numId="123" w16cid:durableId="1015037209">
    <w:abstractNumId w:val="33"/>
  </w:num>
  <w:num w:numId="124" w16cid:durableId="1590311561">
    <w:abstractNumId w:val="33"/>
  </w:num>
  <w:num w:numId="125" w16cid:durableId="24410509">
    <w:abstractNumId w:val="33"/>
  </w:num>
  <w:num w:numId="126" w16cid:durableId="2026781803">
    <w:abstractNumId w:val="33"/>
  </w:num>
  <w:num w:numId="127" w16cid:durableId="1758866752">
    <w:abstractNumId w:val="33"/>
  </w:num>
  <w:num w:numId="128" w16cid:durableId="1607467108">
    <w:abstractNumId w:val="33"/>
  </w:num>
  <w:num w:numId="129" w16cid:durableId="1769155797">
    <w:abstractNumId w:val="33"/>
  </w:num>
  <w:num w:numId="130" w16cid:durableId="1724060101">
    <w:abstractNumId w:val="33"/>
  </w:num>
  <w:num w:numId="131" w16cid:durableId="261182635">
    <w:abstractNumId w:val="33"/>
  </w:num>
  <w:num w:numId="132" w16cid:durableId="1013921802">
    <w:abstractNumId w:val="33"/>
  </w:num>
  <w:num w:numId="133" w16cid:durableId="9614215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173453008">
    <w:abstractNumId w:val="19"/>
  </w:num>
  <w:num w:numId="135" w16cid:durableId="619990760">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2078018646">
    <w:abstractNumId w:val="32"/>
  </w:num>
  <w:num w:numId="137" w16cid:durableId="1197616332">
    <w:abstractNumId w:val="33"/>
    <w:lvlOverride w:ilvl="0">
      <w:startOverride w:val="1"/>
    </w:lvlOverride>
  </w:num>
  <w:num w:numId="138" w16cid:durableId="1623875725">
    <w:abstractNumId w:val="33"/>
  </w:num>
  <w:num w:numId="139" w16cid:durableId="1693414796">
    <w:abstractNumId w:val="33"/>
    <w:lvlOverride w:ilvl="0">
      <w:startOverride w:val="1"/>
    </w:lvlOverride>
  </w:num>
  <w:num w:numId="140" w16cid:durableId="1252542776">
    <w:abstractNumId w:val="0"/>
  </w:num>
  <w:num w:numId="141" w16cid:durableId="1052458936">
    <w:abstractNumId w:val="41"/>
  </w:num>
  <w:num w:numId="142" w16cid:durableId="1710643246">
    <w:abstractNumId w:val="25"/>
  </w:num>
  <w:num w:numId="143" w16cid:durableId="2054889294">
    <w:abstractNumId w:val="8"/>
  </w:num>
  <w:num w:numId="144" w16cid:durableId="51733605">
    <w:abstractNumId w:val="2"/>
  </w:num>
  <w:num w:numId="145" w16cid:durableId="409469501">
    <w:abstractNumId w:val="33"/>
    <w:lvlOverride w:ilvl="0">
      <w:startOverride w:val="1"/>
    </w:lvlOverride>
  </w:num>
  <w:num w:numId="146" w16cid:durableId="707994575">
    <w:abstractNumId w:val="33"/>
    <w:lvlOverride w:ilvl="0">
      <w:startOverride w:val="1"/>
    </w:lvlOverride>
  </w:num>
  <w:num w:numId="147" w16cid:durableId="36201674">
    <w:abstractNumId w:val="29"/>
  </w:num>
  <w:num w:numId="148" w16cid:durableId="1943104881">
    <w:abstractNumId w:val="6"/>
  </w:num>
  <w:num w:numId="149" w16cid:durableId="819809329">
    <w:abstractNumId w:val="28"/>
  </w:num>
  <w:num w:numId="150" w16cid:durableId="2130002817">
    <w:abstractNumId w:val="21"/>
  </w:num>
  <w:num w:numId="151" w16cid:durableId="115953847">
    <w:abstractNumId w:val="3"/>
  </w:num>
  <w:num w:numId="152" w16cid:durableId="780877309">
    <w:abstractNumId w:val="26"/>
  </w:num>
  <w:num w:numId="153" w16cid:durableId="387920711">
    <w:abstractNumId w:val="14"/>
  </w:num>
  <w:num w:numId="154" w16cid:durableId="540165493">
    <w:abstractNumId w:val="18"/>
  </w:num>
  <w:num w:numId="155" w16cid:durableId="68503302">
    <w:abstractNumId w:val="22"/>
  </w:num>
  <w:num w:numId="156" w16cid:durableId="844781823">
    <w:abstractNumId w:val="23"/>
  </w:num>
  <w:num w:numId="157" w16cid:durableId="2024084115">
    <w:abstractNumId w:val="9"/>
  </w:num>
  <w:num w:numId="158" w16cid:durableId="499469247">
    <w:abstractNumId w:val="4"/>
  </w:num>
  <w:num w:numId="159" w16cid:durableId="88742690">
    <w:abstractNumId w:val="35"/>
  </w:num>
  <w:num w:numId="160" w16cid:durableId="585697596">
    <w:abstractNumId w:val="34"/>
  </w:num>
  <w:num w:numId="161" w16cid:durableId="2040625789">
    <w:abstractNumId w:val="16"/>
  </w:num>
  <w:num w:numId="162" w16cid:durableId="1856722603">
    <w:abstractNumId w:val="10"/>
  </w:num>
  <w:num w:numId="163" w16cid:durableId="1725325069">
    <w:abstractNumId w:val="40"/>
  </w:num>
  <w:num w:numId="164" w16cid:durableId="677005888">
    <w:abstractNumId w:val="11"/>
  </w:num>
  <w:num w:numId="165" w16cid:durableId="637493471">
    <w:abstractNumId w:val="5"/>
  </w:num>
  <w:num w:numId="166" w16cid:durableId="1057586102">
    <w:abstractNumId w:val="7"/>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345"/>
    <w:rsid w:val="00000048"/>
    <w:rsid w:val="00000132"/>
    <w:rsid w:val="00000530"/>
    <w:rsid w:val="00000999"/>
    <w:rsid w:val="00000A75"/>
    <w:rsid w:val="00000A97"/>
    <w:rsid w:val="00000C0B"/>
    <w:rsid w:val="00000C68"/>
    <w:rsid w:val="00000CD2"/>
    <w:rsid w:val="00000DF4"/>
    <w:rsid w:val="000012FD"/>
    <w:rsid w:val="00001449"/>
    <w:rsid w:val="00001755"/>
    <w:rsid w:val="00001890"/>
    <w:rsid w:val="00001A66"/>
    <w:rsid w:val="00001B6E"/>
    <w:rsid w:val="00001DB2"/>
    <w:rsid w:val="00001F2B"/>
    <w:rsid w:val="00001F68"/>
    <w:rsid w:val="00002036"/>
    <w:rsid w:val="000020C4"/>
    <w:rsid w:val="00002AB5"/>
    <w:rsid w:val="00002ECD"/>
    <w:rsid w:val="00003348"/>
    <w:rsid w:val="00003732"/>
    <w:rsid w:val="00003AD0"/>
    <w:rsid w:val="00003AF0"/>
    <w:rsid w:val="00003BC9"/>
    <w:rsid w:val="00003EB6"/>
    <w:rsid w:val="000042AC"/>
    <w:rsid w:val="0000450B"/>
    <w:rsid w:val="00004831"/>
    <w:rsid w:val="00004CF8"/>
    <w:rsid w:val="00004E8D"/>
    <w:rsid w:val="00005320"/>
    <w:rsid w:val="000055F8"/>
    <w:rsid w:val="00005649"/>
    <w:rsid w:val="00005744"/>
    <w:rsid w:val="0000584D"/>
    <w:rsid w:val="000059EB"/>
    <w:rsid w:val="00005BEE"/>
    <w:rsid w:val="00005E77"/>
    <w:rsid w:val="00006023"/>
    <w:rsid w:val="000062D2"/>
    <w:rsid w:val="0000644F"/>
    <w:rsid w:val="00006456"/>
    <w:rsid w:val="000064B0"/>
    <w:rsid w:val="0000691E"/>
    <w:rsid w:val="00006C49"/>
    <w:rsid w:val="00006D31"/>
    <w:rsid w:val="00006E34"/>
    <w:rsid w:val="000071A5"/>
    <w:rsid w:val="000072C7"/>
    <w:rsid w:val="000072D5"/>
    <w:rsid w:val="0000750E"/>
    <w:rsid w:val="0000762E"/>
    <w:rsid w:val="000077E5"/>
    <w:rsid w:val="00007B2B"/>
    <w:rsid w:val="0001015C"/>
    <w:rsid w:val="00010348"/>
    <w:rsid w:val="0001040A"/>
    <w:rsid w:val="0001051C"/>
    <w:rsid w:val="00010573"/>
    <w:rsid w:val="00010890"/>
    <w:rsid w:val="00010A68"/>
    <w:rsid w:val="00010A9B"/>
    <w:rsid w:val="00010DAC"/>
    <w:rsid w:val="000110D2"/>
    <w:rsid w:val="0001116C"/>
    <w:rsid w:val="00011170"/>
    <w:rsid w:val="0001128F"/>
    <w:rsid w:val="000112E0"/>
    <w:rsid w:val="000112FB"/>
    <w:rsid w:val="00011B99"/>
    <w:rsid w:val="00011ED8"/>
    <w:rsid w:val="000124E2"/>
    <w:rsid w:val="0001254D"/>
    <w:rsid w:val="00012709"/>
    <w:rsid w:val="000129A7"/>
    <w:rsid w:val="00012B06"/>
    <w:rsid w:val="00012B98"/>
    <w:rsid w:val="00012DC2"/>
    <w:rsid w:val="00012DE5"/>
    <w:rsid w:val="00012FC5"/>
    <w:rsid w:val="0001306E"/>
    <w:rsid w:val="000130A5"/>
    <w:rsid w:val="00013271"/>
    <w:rsid w:val="000132A3"/>
    <w:rsid w:val="0001343E"/>
    <w:rsid w:val="00013583"/>
    <w:rsid w:val="0001364E"/>
    <w:rsid w:val="00013B25"/>
    <w:rsid w:val="00013CB6"/>
    <w:rsid w:val="00013EB9"/>
    <w:rsid w:val="00014708"/>
    <w:rsid w:val="0001486F"/>
    <w:rsid w:val="000148C1"/>
    <w:rsid w:val="00014BA1"/>
    <w:rsid w:val="00014D3C"/>
    <w:rsid w:val="000152FB"/>
    <w:rsid w:val="000153FE"/>
    <w:rsid w:val="000154EB"/>
    <w:rsid w:val="0001560E"/>
    <w:rsid w:val="000156EA"/>
    <w:rsid w:val="000158C8"/>
    <w:rsid w:val="00015F25"/>
    <w:rsid w:val="00015F65"/>
    <w:rsid w:val="000161F7"/>
    <w:rsid w:val="00016316"/>
    <w:rsid w:val="0001643F"/>
    <w:rsid w:val="000168A8"/>
    <w:rsid w:val="00016A51"/>
    <w:rsid w:val="00016CE6"/>
    <w:rsid w:val="00016E09"/>
    <w:rsid w:val="00016E88"/>
    <w:rsid w:val="00017223"/>
    <w:rsid w:val="000172F3"/>
    <w:rsid w:val="00017603"/>
    <w:rsid w:val="00017673"/>
    <w:rsid w:val="000177C5"/>
    <w:rsid w:val="000178C1"/>
    <w:rsid w:val="00017C00"/>
    <w:rsid w:val="00017D50"/>
    <w:rsid w:val="00020009"/>
    <w:rsid w:val="00020138"/>
    <w:rsid w:val="000202B8"/>
    <w:rsid w:val="0002035E"/>
    <w:rsid w:val="000207A8"/>
    <w:rsid w:val="00020C57"/>
    <w:rsid w:val="00020EEB"/>
    <w:rsid w:val="0002101D"/>
    <w:rsid w:val="000211EC"/>
    <w:rsid w:val="00021239"/>
    <w:rsid w:val="000215D4"/>
    <w:rsid w:val="0002176B"/>
    <w:rsid w:val="00021B82"/>
    <w:rsid w:val="00021E1C"/>
    <w:rsid w:val="00021EC4"/>
    <w:rsid w:val="00022022"/>
    <w:rsid w:val="00022420"/>
    <w:rsid w:val="00022569"/>
    <w:rsid w:val="00022679"/>
    <w:rsid w:val="00022D58"/>
    <w:rsid w:val="00022EAA"/>
    <w:rsid w:val="00023010"/>
    <w:rsid w:val="000235CD"/>
    <w:rsid w:val="0002365F"/>
    <w:rsid w:val="00023A97"/>
    <w:rsid w:val="00023C76"/>
    <w:rsid w:val="00024114"/>
    <w:rsid w:val="0002412F"/>
    <w:rsid w:val="0002423C"/>
    <w:rsid w:val="0002473C"/>
    <w:rsid w:val="00024826"/>
    <w:rsid w:val="00024B6A"/>
    <w:rsid w:val="00024FAB"/>
    <w:rsid w:val="00025530"/>
    <w:rsid w:val="00025A1B"/>
    <w:rsid w:val="0002633A"/>
    <w:rsid w:val="00026A41"/>
    <w:rsid w:val="00026B58"/>
    <w:rsid w:val="00026B92"/>
    <w:rsid w:val="00026EA1"/>
    <w:rsid w:val="000271A0"/>
    <w:rsid w:val="000271E2"/>
    <w:rsid w:val="0002749A"/>
    <w:rsid w:val="00027699"/>
    <w:rsid w:val="00027AA7"/>
    <w:rsid w:val="00027DF3"/>
    <w:rsid w:val="00027EF4"/>
    <w:rsid w:val="000305AA"/>
    <w:rsid w:val="00030678"/>
    <w:rsid w:val="00030A48"/>
    <w:rsid w:val="00030BE4"/>
    <w:rsid w:val="000312E7"/>
    <w:rsid w:val="00031302"/>
    <w:rsid w:val="00031310"/>
    <w:rsid w:val="00031721"/>
    <w:rsid w:val="000317E9"/>
    <w:rsid w:val="00031860"/>
    <w:rsid w:val="00031F6C"/>
    <w:rsid w:val="00032239"/>
    <w:rsid w:val="000322C1"/>
    <w:rsid w:val="000324A7"/>
    <w:rsid w:val="00032691"/>
    <w:rsid w:val="00032B52"/>
    <w:rsid w:val="00032C31"/>
    <w:rsid w:val="00032CA6"/>
    <w:rsid w:val="0003310B"/>
    <w:rsid w:val="000331B7"/>
    <w:rsid w:val="0003348C"/>
    <w:rsid w:val="000335C8"/>
    <w:rsid w:val="0003367D"/>
    <w:rsid w:val="000337D0"/>
    <w:rsid w:val="000339CB"/>
    <w:rsid w:val="00033A03"/>
    <w:rsid w:val="00033C63"/>
    <w:rsid w:val="00033EB7"/>
    <w:rsid w:val="00033EFC"/>
    <w:rsid w:val="0003410F"/>
    <w:rsid w:val="000344BB"/>
    <w:rsid w:val="00034FD0"/>
    <w:rsid w:val="000353B4"/>
    <w:rsid w:val="00035600"/>
    <w:rsid w:val="00035667"/>
    <w:rsid w:val="000356A1"/>
    <w:rsid w:val="00035941"/>
    <w:rsid w:val="00035992"/>
    <w:rsid w:val="000359A4"/>
    <w:rsid w:val="00035B2B"/>
    <w:rsid w:val="00035E6D"/>
    <w:rsid w:val="00035E7D"/>
    <w:rsid w:val="00035EC4"/>
    <w:rsid w:val="00036039"/>
    <w:rsid w:val="000360FD"/>
    <w:rsid w:val="00036196"/>
    <w:rsid w:val="000361AD"/>
    <w:rsid w:val="0003643D"/>
    <w:rsid w:val="00036605"/>
    <w:rsid w:val="000366F6"/>
    <w:rsid w:val="00036B12"/>
    <w:rsid w:val="00036B70"/>
    <w:rsid w:val="00036BB7"/>
    <w:rsid w:val="00037181"/>
    <w:rsid w:val="000371D9"/>
    <w:rsid w:val="000373B8"/>
    <w:rsid w:val="0003761B"/>
    <w:rsid w:val="0003770B"/>
    <w:rsid w:val="0003780B"/>
    <w:rsid w:val="00037838"/>
    <w:rsid w:val="00037A7C"/>
    <w:rsid w:val="00037DD1"/>
    <w:rsid w:val="00037F90"/>
    <w:rsid w:val="00040089"/>
    <w:rsid w:val="000405B2"/>
    <w:rsid w:val="000407C2"/>
    <w:rsid w:val="0004093F"/>
    <w:rsid w:val="000409EC"/>
    <w:rsid w:val="00040B49"/>
    <w:rsid w:val="00040BB3"/>
    <w:rsid w:val="000414CA"/>
    <w:rsid w:val="00041613"/>
    <w:rsid w:val="000419FE"/>
    <w:rsid w:val="00041AF1"/>
    <w:rsid w:val="0004202A"/>
    <w:rsid w:val="000422BA"/>
    <w:rsid w:val="0004235E"/>
    <w:rsid w:val="00042435"/>
    <w:rsid w:val="000425C4"/>
    <w:rsid w:val="000425DB"/>
    <w:rsid w:val="0004293F"/>
    <w:rsid w:val="00042B1D"/>
    <w:rsid w:val="00042CCE"/>
    <w:rsid w:val="00043271"/>
    <w:rsid w:val="00043672"/>
    <w:rsid w:val="00043674"/>
    <w:rsid w:val="000437E8"/>
    <w:rsid w:val="00043A13"/>
    <w:rsid w:val="00043A22"/>
    <w:rsid w:val="00043BDF"/>
    <w:rsid w:val="00043EEC"/>
    <w:rsid w:val="000441DA"/>
    <w:rsid w:val="00044457"/>
    <w:rsid w:val="00044501"/>
    <w:rsid w:val="000446C9"/>
    <w:rsid w:val="00044896"/>
    <w:rsid w:val="000448B4"/>
    <w:rsid w:val="00044AE5"/>
    <w:rsid w:val="00044B87"/>
    <w:rsid w:val="00044FB4"/>
    <w:rsid w:val="0004503C"/>
    <w:rsid w:val="00045231"/>
    <w:rsid w:val="0004527A"/>
    <w:rsid w:val="00045297"/>
    <w:rsid w:val="0004537A"/>
    <w:rsid w:val="00045674"/>
    <w:rsid w:val="0004588A"/>
    <w:rsid w:val="00045A0B"/>
    <w:rsid w:val="00045AF1"/>
    <w:rsid w:val="00045F3A"/>
    <w:rsid w:val="0004600D"/>
    <w:rsid w:val="00046120"/>
    <w:rsid w:val="0004681B"/>
    <w:rsid w:val="00046999"/>
    <w:rsid w:val="00046A62"/>
    <w:rsid w:val="00046B28"/>
    <w:rsid w:val="00046ED0"/>
    <w:rsid w:val="0004703D"/>
    <w:rsid w:val="0004710D"/>
    <w:rsid w:val="00047277"/>
    <w:rsid w:val="0004747E"/>
    <w:rsid w:val="00047653"/>
    <w:rsid w:val="0004769D"/>
    <w:rsid w:val="00047D6E"/>
    <w:rsid w:val="00047DC9"/>
    <w:rsid w:val="0005016B"/>
    <w:rsid w:val="000502B8"/>
    <w:rsid w:val="0005040D"/>
    <w:rsid w:val="0005088A"/>
    <w:rsid w:val="00050961"/>
    <w:rsid w:val="00050E6A"/>
    <w:rsid w:val="0005116B"/>
    <w:rsid w:val="0005119D"/>
    <w:rsid w:val="00051525"/>
    <w:rsid w:val="0005156A"/>
    <w:rsid w:val="00051750"/>
    <w:rsid w:val="0005186F"/>
    <w:rsid w:val="000521F2"/>
    <w:rsid w:val="00052335"/>
    <w:rsid w:val="00052446"/>
    <w:rsid w:val="000524BA"/>
    <w:rsid w:val="0005257D"/>
    <w:rsid w:val="0005274F"/>
    <w:rsid w:val="000528E3"/>
    <w:rsid w:val="00052A84"/>
    <w:rsid w:val="00052BEA"/>
    <w:rsid w:val="00052C33"/>
    <w:rsid w:val="00052C34"/>
    <w:rsid w:val="00052D5C"/>
    <w:rsid w:val="00052EBB"/>
    <w:rsid w:val="000530D9"/>
    <w:rsid w:val="000532E3"/>
    <w:rsid w:val="000533CD"/>
    <w:rsid w:val="00053F8B"/>
    <w:rsid w:val="0005403B"/>
    <w:rsid w:val="00054E64"/>
    <w:rsid w:val="00054FC2"/>
    <w:rsid w:val="00055058"/>
    <w:rsid w:val="000553CB"/>
    <w:rsid w:val="00055460"/>
    <w:rsid w:val="00055CDA"/>
    <w:rsid w:val="00055E1A"/>
    <w:rsid w:val="00055E83"/>
    <w:rsid w:val="00055F4F"/>
    <w:rsid w:val="0005614B"/>
    <w:rsid w:val="0005644F"/>
    <w:rsid w:val="00056A3C"/>
    <w:rsid w:val="00056AB6"/>
    <w:rsid w:val="00056ABE"/>
    <w:rsid w:val="00056B6B"/>
    <w:rsid w:val="00056D29"/>
    <w:rsid w:val="00056E2D"/>
    <w:rsid w:val="000571CE"/>
    <w:rsid w:val="00057291"/>
    <w:rsid w:val="000572AE"/>
    <w:rsid w:val="00057A24"/>
    <w:rsid w:val="00057E8E"/>
    <w:rsid w:val="00060528"/>
    <w:rsid w:val="0006081E"/>
    <w:rsid w:val="00060948"/>
    <w:rsid w:val="00060D12"/>
    <w:rsid w:val="00060DD7"/>
    <w:rsid w:val="00060FFB"/>
    <w:rsid w:val="000612CF"/>
    <w:rsid w:val="00061300"/>
    <w:rsid w:val="000614B0"/>
    <w:rsid w:val="00061516"/>
    <w:rsid w:val="00061535"/>
    <w:rsid w:val="000615A9"/>
    <w:rsid w:val="0006168F"/>
    <w:rsid w:val="000619BE"/>
    <w:rsid w:val="00061A43"/>
    <w:rsid w:val="00061D87"/>
    <w:rsid w:val="00061EE8"/>
    <w:rsid w:val="0006230B"/>
    <w:rsid w:val="0006234E"/>
    <w:rsid w:val="000623A3"/>
    <w:rsid w:val="00062538"/>
    <w:rsid w:val="000628B6"/>
    <w:rsid w:val="000633B0"/>
    <w:rsid w:val="000638ED"/>
    <w:rsid w:val="00063C34"/>
    <w:rsid w:val="00063C6D"/>
    <w:rsid w:val="0006408D"/>
    <w:rsid w:val="00064385"/>
    <w:rsid w:val="0006459A"/>
    <w:rsid w:val="000647FB"/>
    <w:rsid w:val="000648EF"/>
    <w:rsid w:val="00064D64"/>
    <w:rsid w:val="00064D68"/>
    <w:rsid w:val="00064E2E"/>
    <w:rsid w:val="00064F3A"/>
    <w:rsid w:val="00065081"/>
    <w:rsid w:val="00065379"/>
    <w:rsid w:val="00065380"/>
    <w:rsid w:val="0006548D"/>
    <w:rsid w:val="000654EC"/>
    <w:rsid w:val="000655AE"/>
    <w:rsid w:val="00065633"/>
    <w:rsid w:val="00065674"/>
    <w:rsid w:val="00065688"/>
    <w:rsid w:val="00065828"/>
    <w:rsid w:val="000659F4"/>
    <w:rsid w:val="00065B43"/>
    <w:rsid w:val="00065B83"/>
    <w:rsid w:val="00065BCA"/>
    <w:rsid w:val="00065CEB"/>
    <w:rsid w:val="00065D27"/>
    <w:rsid w:val="00065FCB"/>
    <w:rsid w:val="00065FF0"/>
    <w:rsid w:val="00066082"/>
    <w:rsid w:val="000660D4"/>
    <w:rsid w:val="000663F0"/>
    <w:rsid w:val="00066561"/>
    <w:rsid w:val="0006667A"/>
    <w:rsid w:val="0006693F"/>
    <w:rsid w:val="000669C4"/>
    <w:rsid w:val="00066D83"/>
    <w:rsid w:val="00066E20"/>
    <w:rsid w:val="00066F29"/>
    <w:rsid w:val="00067246"/>
    <w:rsid w:val="00067552"/>
    <w:rsid w:val="00067581"/>
    <w:rsid w:val="00067600"/>
    <w:rsid w:val="00067BBC"/>
    <w:rsid w:val="00067EB5"/>
    <w:rsid w:val="00070183"/>
    <w:rsid w:val="0007047F"/>
    <w:rsid w:val="000708D1"/>
    <w:rsid w:val="00070BAE"/>
    <w:rsid w:val="00070C79"/>
    <w:rsid w:val="00070E94"/>
    <w:rsid w:val="0007165C"/>
    <w:rsid w:val="00071D2E"/>
    <w:rsid w:val="000720F6"/>
    <w:rsid w:val="0007217E"/>
    <w:rsid w:val="000722E5"/>
    <w:rsid w:val="00072950"/>
    <w:rsid w:val="00072B36"/>
    <w:rsid w:val="00072D93"/>
    <w:rsid w:val="0007370C"/>
    <w:rsid w:val="0007388D"/>
    <w:rsid w:val="00073AAD"/>
    <w:rsid w:val="00073E99"/>
    <w:rsid w:val="00074385"/>
    <w:rsid w:val="00074A02"/>
    <w:rsid w:val="00074BC6"/>
    <w:rsid w:val="00074D7E"/>
    <w:rsid w:val="00075029"/>
    <w:rsid w:val="000754B0"/>
    <w:rsid w:val="000756C0"/>
    <w:rsid w:val="0007579E"/>
    <w:rsid w:val="000759F4"/>
    <w:rsid w:val="00075B2C"/>
    <w:rsid w:val="00075B7E"/>
    <w:rsid w:val="00075BA1"/>
    <w:rsid w:val="00075FBC"/>
    <w:rsid w:val="0007605B"/>
    <w:rsid w:val="000760C0"/>
    <w:rsid w:val="00076300"/>
    <w:rsid w:val="00076418"/>
    <w:rsid w:val="00076447"/>
    <w:rsid w:val="0007657A"/>
    <w:rsid w:val="00076A0C"/>
    <w:rsid w:val="00076AFF"/>
    <w:rsid w:val="00076D19"/>
    <w:rsid w:val="00076F87"/>
    <w:rsid w:val="00077224"/>
    <w:rsid w:val="00077467"/>
    <w:rsid w:val="00077711"/>
    <w:rsid w:val="000779CF"/>
    <w:rsid w:val="00077B0A"/>
    <w:rsid w:val="00077EEF"/>
    <w:rsid w:val="00077F2E"/>
    <w:rsid w:val="000801C2"/>
    <w:rsid w:val="000801C4"/>
    <w:rsid w:val="0008032B"/>
    <w:rsid w:val="00080449"/>
    <w:rsid w:val="0008045A"/>
    <w:rsid w:val="00080792"/>
    <w:rsid w:val="00080A09"/>
    <w:rsid w:val="00080F4A"/>
    <w:rsid w:val="00080F94"/>
    <w:rsid w:val="00080FA6"/>
    <w:rsid w:val="00081001"/>
    <w:rsid w:val="00081470"/>
    <w:rsid w:val="00081A8C"/>
    <w:rsid w:val="00081AD7"/>
    <w:rsid w:val="00081DB5"/>
    <w:rsid w:val="00082044"/>
    <w:rsid w:val="000822E7"/>
    <w:rsid w:val="00082395"/>
    <w:rsid w:val="0008259E"/>
    <w:rsid w:val="00082626"/>
    <w:rsid w:val="00082639"/>
    <w:rsid w:val="0008297D"/>
    <w:rsid w:val="00082B4D"/>
    <w:rsid w:val="00082D9A"/>
    <w:rsid w:val="00082E0A"/>
    <w:rsid w:val="0008318B"/>
    <w:rsid w:val="0008341C"/>
    <w:rsid w:val="000835A5"/>
    <w:rsid w:val="00083A93"/>
    <w:rsid w:val="00083ABC"/>
    <w:rsid w:val="00083D39"/>
    <w:rsid w:val="0008407C"/>
    <w:rsid w:val="000844D4"/>
    <w:rsid w:val="00084547"/>
    <w:rsid w:val="000845E7"/>
    <w:rsid w:val="000846B5"/>
    <w:rsid w:val="00084991"/>
    <w:rsid w:val="00084B64"/>
    <w:rsid w:val="00084CDB"/>
    <w:rsid w:val="00084FFB"/>
    <w:rsid w:val="0008529E"/>
    <w:rsid w:val="00085899"/>
    <w:rsid w:val="000859C0"/>
    <w:rsid w:val="00085A24"/>
    <w:rsid w:val="00085A68"/>
    <w:rsid w:val="00085BA1"/>
    <w:rsid w:val="00085C77"/>
    <w:rsid w:val="00085F65"/>
    <w:rsid w:val="00086209"/>
    <w:rsid w:val="0008656F"/>
    <w:rsid w:val="00086674"/>
    <w:rsid w:val="00086BD1"/>
    <w:rsid w:val="00086C84"/>
    <w:rsid w:val="00086E33"/>
    <w:rsid w:val="00087144"/>
    <w:rsid w:val="000871C3"/>
    <w:rsid w:val="000873C2"/>
    <w:rsid w:val="000875BF"/>
    <w:rsid w:val="00087871"/>
    <w:rsid w:val="00087A9C"/>
    <w:rsid w:val="00087B0F"/>
    <w:rsid w:val="00087BA2"/>
    <w:rsid w:val="00087DA9"/>
    <w:rsid w:val="00087DE4"/>
    <w:rsid w:val="00087F1A"/>
    <w:rsid w:val="0009032A"/>
    <w:rsid w:val="00090756"/>
    <w:rsid w:val="00090781"/>
    <w:rsid w:val="000909B9"/>
    <w:rsid w:val="00090C04"/>
    <w:rsid w:val="00090C55"/>
    <w:rsid w:val="00090CD5"/>
    <w:rsid w:val="00090D14"/>
    <w:rsid w:val="00090D7C"/>
    <w:rsid w:val="00091049"/>
    <w:rsid w:val="000912B9"/>
    <w:rsid w:val="00091635"/>
    <w:rsid w:val="00091965"/>
    <w:rsid w:val="00091982"/>
    <w:rsid w:val="00092382"/>
    <w:rsid w:val="0009268B"/>
    <w:rsid w:val="00092820"/>
    <w:rsid w:val="00092C8D"/>
    <w:rsid w:val="0009300F"/>
    <w:rsid w:val="000933CF"/>
    <w:rsid w:val="00093432"/>
    <w:rsid w:val="0009381F"/>
    <w:rsid w:val="00093A3B"/>
    <w:rsid w:val="00093AD5"/>
    <w:rsid w:val="00093F5A"/>
    <w:rsid w:val="000940F3"/>
    <w:rsid w:val="00094139"/>
    <w:rsid w:val="000941FB"/>
    <w:rsid w:val="00094572"/>
    <w:rsid w:val="000945B8"/>
    <w:rsid w:val="000947C4"/>
    <w:rsid w:val="000948E4"/>
    <w:rsid w:val="000949DD"/>
    <w:rsid w:val="00094AA9"/>
    <w:rsid w:val="00094B27"/>
    <w:rsid w:val="00094B6B"/>
    <w:rsid w:val="00094E25"/>
    <w:rsid w:val="0009501E"/>
    <w:rsid w:val="00095122"/>
    <w:rsid w:val="0009516A"/>
    <w:rsid w:val="00095550"/>
    <w:rsid w:val="0009573A"/>
    <w:rsid w:val="00095917"/>
    <w:rsid w:val="00095DD6"/>
    <w:rsid w:val="00095EF5"/>
    <w:rsid w:val="00095F15"/>
    <w:rsid w:val="000965D4"/>
    <w:rsid w:val="00096986"/>
    <w:rsid w:val="000969E2"/>
    <w:rsid w:val="00096B86"/>
    <w:rsid w:val="00096D8C"/>
    <w:rsid w:val="00096EF9"/>
    <w:rsid w:val="0009724E"/>
    <w:rsid w:val="00097278"/>
    <w:rsid w:val="00097319"/>
    <w:rsid w:val="0009755B"/>
    <w:rsid w:val="000975E0"/>
    <w:rsid w:val="000979AF"/>
    <w:rsid w:val="00097A79"/>
    <w:rsid w:val="00097C33"/>
    <w:rsid w:val="00097CA9"/>
    <w:rsid w:val="000A01B0"/>
    <w:rsid w:val="000A035D"/>
    <w:rsid w:val="000A0477"/>
    <w:rsid w:val="000A08B7"/>
    <w:rsid w:val="000A0946"/>
    <w:rsid w:val="000A0B65"/>
    <w:rsid w:val="000A0C17"/>
    <w:rsid w:val="000A0D6B"/>
    <w:rsid w:val="000A0E16"/>
    <w:rsid w:val="000A0E9C"/>
    <w:rsid w:val="000A0F65"/>
    <w:rsid w:val="000A10D7"/>
    <w:rsid w:val="000A1111"/>
    <w:rsid w:val="000A1195"/>
    <w:rsid w:val="000A1323"/>
    <w:rsid w:val="000A1394"/>
    <w:rsid w:val="000A17BD"/>
    <w:rsid w:val="000A1839"/>
    <w:rsid w:val="000A1A0D"/>
    <w:rsid w:val="000A1A5B"/>
    <w:rsid w:val="000A1BBF"/>
    <w:rsid w:val="000A21C6"/>
    <w:rsid w:val="000A2305"/>
    <w:rsid w:val="000A24DA"/>
    <w:rsid w:val="000A25F2"/>
    <w:rsid w:val="000A27B4"/>
    <w:rsid w:val="000A2864"/>
    <w:rsid w:val="000A2979"/>
    <w:rsid w:val="000A2B39"/>
    <w:rsid w:val="000A2ECB"/>
    <w:rsid w:val="000A2F6E"/>
    <w:rsid w:val="000A33F5"/>
    <w:rsid w:val="000A36CE"/>
    <w:rsid w:val="000A36D9"/>
    <w:rsid w:val="000A3AD4"/>
    <w:rsid w:val="000A3C00"/>
    <w:rsid w:val="000A3C68"/>
    <w:rsid w:val="000A3EA6"/>
    <w:rsid w:val="000A3ED9"/>
    <w:rsid w:val="000A3F4A"/>
    <w:rsid w:val="000A3FE8"/>
    <w:rsid w:val="000A4212"/>
    <w:rsid w:val="000A4942"/>
    <w:rsid w:val="000A4B4E"/>
    <w:rsid w:val="000A4C9C"/>
    <w:rsid w:val="000A4DEA"/>
    <w:rsid w:val="000A4E74"/>
    <w:rsid w:val="000A4EA6"/>
    <w:rsid w:val="000A53DD"/>
    <w:rsid w:val="000A544C"/>
    <w:rsid w:val="000A547B"/>
    <w:rsid w:val="000A5625"/>
    <w:rsid w:val="000A5826"/>
    <w:rsid w:val="000A5A82"/>
    <w:rsid w:val="000A5A92"/>
    <w:rsid w:val="000A5B24"/>
    <w:rsid w:val="000A5B34"/>
    <w:rsid w:val="000A5B72"/>
    <w:rsid w:val="000A5BB3"/>
    <w:rsid w:val="000A5E00"/>
    <w:rsid w:val="000A5E4C"/>
    <w:rsid w:val="000A6002"/>
    <w:rsid w:val="000A6106"/>
    <w:rsid w:val="000A6556"/>
    <w:rsid w:val="000A65A3"/>
    <w:rsid w:val="000A6711"/>
    <w:rsid w:val="000A69A1"/>
    <w:rsid w:val="000A69DE"/>
    <w:rsid w:val="000A6A24"/>
    <w:rsid w:val="000A6DEB"/>
    <w:rsid w:val="000A6E44"/>
    <w:rsid w:val="000A6EC9"/>
    <w:rsid w:val="000A6FB3"/>
    <w:rsid w:val="000A72F9"/>
    <w:rsid w:val="000A7435"/>
    <w:rsid w:val="000A7906"/>
    <w:rsid w:val="000A7C61"/>
    <w:rsid w:val="000A7CFB"/>
    <w:rsid w:val="000A7EE4"/>
    <w:rsid w:val="000A7FDA"/>
    <w:rsid w:val="000B02A9"/>
    <w:rsid w:val="000B0E53"/>
    <w:rsid w:val="000B12B2"/>
    <w:rsid w:val="000B182D"/>
    <w:rsid w:val="000B1AB2"/>
    <w:rsid w:val="000B1B93"/>
    <w:rsid w:val="000B1DDC"/>
    <w:rsid w:val="000B2257"/>
    <w:rsid w:val="000B22AD"/>
    <w:rsid w:val="000B255D"/>
    <w:rsid w:val="000B25AD"/>
    <w:rsid w:val="000B266E"/>
    <w:rsid w:val="000B26CA"/>
    <w:rsid w:val="000B2735"/>
    <w:rsid w:val="000B2835"/>
    <w:rsid w:val="000B2D3D"/>
    <w:rsid w:val="000B2E82"/>
    <w:rsid w:val="000B2F52"/>
    <w:rsid w:val="000B2F67"/>
    <w:rsid w:val="000B2FF6"/>
    <w:rsid w:val="000B31B7"/>
    <w:rsid w:val="000B3305"/>
    <w:rsid w:val="000B34E2"/>
    <w:rsid w:val="000B35C7"/>
    <w:rsid w:val="000B36E7"/>
    <w:rsid w:val="000B3829"/>
    <w:rsid w:val="000B3B81"/>
    <w:rsid w:val="000B3E54"/>
    <w:rsid w:val="000B4154"/>
    <w:rsid w:val="000B447E"/>
    <w:rsid w:val="000B4481"/>
    <w:rsid w:val="000B44C2"/>
    <w:rsid w:val="000B4584"/>
    <w:rsid w:val="000B45AE"/>
    <w:rsid w:val="000B4811"/>
    <w:rsid w:val="000B4902"/>
    <w:rsid w:val="000B4D84"/>
    <w:rsid w:val="000B4F6B"/>
    <w:rsid w:val="000B50D9"/>
    <w:rsid w:val="000B5309"/>
    <w:rsid w:val="000B550D"/>
    <w:rsid w:val="000B57D7"/>
    <w:rsid w:val="000B5835"/>
    <w:rsid w:val="000B5916"/>
    <w:rsid w:val="000B597C"/>
    <w:rsid w:val="000B5A39"/>
    <w:rsid w:val="000B5B8C"/>
    <w:rsid w:val="000B683F"/>
    <w:rsid w:val="000B6868"/>
    <w:rsid w:val="000B6911"/>
    <w:rsid w:val="000B6BB4"/>
    <w:rsid w:val="000B6BD4"/>
    <w:rsid w:val="000B6CD1"/>
    <w:rsid w:val="000B7101"/>
    <w:rsid w:val="000B71F3"/>
    <w:rsid w:val="000B7307"/>
    <w:rsid w:val="000B7406"/>
    <w:rsid w:val="000B747D"/>
    <w:rsid w:val="000B7694"/>
    <w:rsid w:val="000B7765"/>
    <w:rsid w:val="000B7A8A"/>
    <w:rsid w:val="000B7C5F"/>
    <w:rsid w:val="000C0053"/>
    <w:rsid w:val="000C0077"/>
    <w:rsid w:val="000C009B"/>
    <w:rsid w:val="000C0586"/>
    <w:rsid w:val="000C0684"/>
    <w:rsid w:val="000C07B4"/>
    <w:rsid w:val="000C07F6"/>
    <w:rsid w:val="000C0889"/>
    <w:rsid w:val="000C096A"/>
    <w:rsid w:val="000C097B"/>
    <w:rsid w:val="000C0B65"/>
    <w:rsid w:val="000C0BD6"/>
    <w:rsid w:val="000C0F02"/>
    <w:rsid w:val="000C13C9"/>
    <w:rsid w:val="000C187D"/>
    <w:rsid w:val="000C1D14"/>
    <w:rsid w:val="000C1E7D"/>
    <w:rsid w:val="000C1F61"/>
    <w:rsid w:val="000C1F68"/>
    <w:rsid w:val="000C2495"/>
    <w:rsid w:val="000C255F"/>
    <w:rsid w:val="000C26CC"/>
    <w:rsid w:val="000C28CD"/>
    <w:rsid w:val="000C296F"/>
    <w:rsid w:val="000C2C7F"/>
    <w:rsid w:val="000C30B8"/>
    <w:rsid w:val="000C34F5"/>
    <w:rsid w:val="000C359F"/>
    <w:rsid w:val="000C381B"/>
    <w:rsid w:val="000C3AE3"/>
    <w:rsid w:val="000C3BAB"/>
    <w:rsid w:val="000C3CCB"/>
    <w:rsid w:val="000C3D0F"/>
    <w:rsid w:val="000C3D23"/>
    <w:rsid w:val="000C3FF5"/>
    <w:rsid w:val="000C40E2"/>
    <w:rsid w:val="000C41BF"/>
    <w:rsid w:val="000C447F"/>
    <w:rsid w:val="000C4576"/>
    <w:rsid w:val="000C4D22"/>
    <w:rsid w:val="000C4D34"/>
    <w:rsid w:val="000C4D69"/>
    <w:rsid w:val="000C4F2D"/>
    <w:rsid w:val="000C514E"/>
    <w:rsid w:val="000C524C"/>
    <w:rsid w:val="000C52DE"/>
    <w:rsid w:val="000C5508"/>
    <w:rsid w:val="000C583A"/>
    <w:rsid w:val="000C5DC4"/>
    <w:rsid w:val="000C5F88"/>
    <w:rsid w:val="000C62BA"/>
    <w:rsid w:val="000C65CF"/>
    <w:rsid w:val="000C6826"/>
    <w:rsid w:val="000C68D7"/>
    <w:rsid w:val="000C696F"/>
    <w:rsid w:val="000C6B1F"/>
    <w:rsid w:val="000C6E7B"/>
    <w:rsid w:val="000C742A"/>
    <w:rsid w:val="000C751B"/>
    <w:rsid w:val="000C7866"/>
    <w:rsid w:val="000C7916"/>
    <w:rsid w:val="000C7B0C"/>
    <w:rsid w:val="000C7BF7"/>
    <w:rsid w:val="000C7C2A"/>
    <w:rsid w:val="000D003A"/>
    <w:rsid w:val="000D01A3"/>
    <w:rsid w:val="000D03AE"/>
    <w:rsid w:val="000D052F"/>
    <w:rsid w:val="000D08EB"/>
    <w:rsid w:val="000D0962"/>
    <w:rsid w:val="000D0ACC"/>
    <w:rsid w:val="000D0B8A"/>
    <w:rsid w:val="000D0C4F"/>
    <w:rsid w:val="000D0D22"/>
    <w:rsid w:val="000D0E37"/>
    <w:rsid w:val="000D0F15"/>
    <w:rsid w:val="000D1162"/>
    <w:rsid w:val="000D13B1"/>
    <w:rsid w:val="000D156B"/>
    <w:rsid w:val="000D1619"/>
    <w:rsid w:val="000D167F"/>
    <w:rsid w:val="000D16CE"/>
    <w:rsid w:val="000D1916"/>
    <w:rsid w:val="000D1DB0"/>
    <w:rsid w:val="000D1E22"/>
    <w:rsid w:val="000D1F4C"/>
    <w:rsid w:val="000D214C"/>
    <w:rsid w:val="000D22DA"/>
    <w:rsid w:val="000D2486"/>
    <w:rsid w:val="000D264A"/>
    <w:rsid w:val="000D27C9"/>
    <w:rsid w:val="000D2A4E"/>
    <w:rsid w:val="000D3265"/>
    <w:rsid w:val="000D32EC"/>
    <w:rsid w:val="000D396D"/>
    <w:rsid w:val="000D396E"/>
    <w:rsid w:val="000D3BA1"/>
    <w:rsid w:val="000D3C7C"/>
    <w:rsid w:val="000D3E6D"/>
    <w:rsid w:val="000D3F02"/>
    <w:rsid w:val="000D4125"/>
    <w:rsid w:val="000D42F1"/>
    <w:rsid w:val="000D435D"/>
    <w:rsid w:val="000D4652"/>
    <w:rsid w:val="000D4842"/>
    <w:rsid w:val="000D4A39"/>
    <w:rsid w:val="000D4F4E"/>
    <w:rsid w:val="000D515F"/>
    <w:rsid w:val="000D51C8"/>
    <w:rsid w:val="000D51F6"/>
    <w:rsid w:val="000D52BF"/>
    <w:rsid w:val="000D52FE"/>
    <w:rsid w:val="000D5349"/>
    <w:rsid w:val="000D5375"/>
    <w:rsid w:val="000D55E1"/>
    <w:rsid w:val="000D5612"/>
    <w:rsid w:val="000D5970"/>
    <w:rsid w:val="000D5C1E"/>
    <w:rsid w:val="000D5F95"/>
    <w:rsid w:val="000D62FC"/>
    <w:rsid w:val="000D6348"/>
    <w:rsid w:val="000D6467"/>
    <w:rsid w:val="000D65A8"/>
    <w:rsid w:val="000D6650"/>
    <w:rsid w:val="000D665C"/>
    <w:rsid w:val="000D673E"/>
    <w:rsid w:val="000D6C5D"/>
    <w:rsid w:val="000D6D25"/>
    <w:rsid w:val="000D6DEA"/>
    <w:rsid w:val="000D736F"/>
    <w:rsid w:val="000D7E9B"/>
    <w:rsid w:val="000E0238"/>
    <w:rsid w:val="000E02E5"/>
    <w:rsid w:val="000E05FE"/>
    <w:rsid w:val="000E09D7"/>
    <w:rsid w:val="000E0B0C"/>
    <w:rsid w:val="000E0B3E"/>
    <w:rsid w:val="000E11B2"/>
    <w:rsid w:val="000E1266"/>
    <w:rsid w:val="000E1391"/>
    <w:rsid w:val="000E1640"/>
    <w:rsid w:val="000E1897"/>
    <w:rsid w:val="000E1981"/>
    <w:rsid w:val="000E19B8"/>
    <w:rsid w:val="000E1C97"/>
    <w:rsid w:val="000E1F7A"/>
    <w:rsid w:val="000E1FDD"/>
    <w:rsid w:val="000E1FF9"/>
    <w:rsid w:val="000E21CA"/>
    <w:rsid w:val="000E245A"/>
    <w:rsid w:val="000E2486"/>
    <w:rsid w:val="000E2514"/>
    <w:rsid w:val="000E2AE1"/>
    <w:rsid w:val="000E2B92"/>
    <w:rsid w:val="000E2E58"/>
    <w:rsid w:val="000E2EF4"/>
    <w:rsid w:val="000E2F61"/>
    <w:rsid w:val="000E31F5"/>
    <w:rsid w:val="000E32E7"/>
    <w:rsid w:val="000E395C"/>
    <w:rsid w:val="000E3A5C"/>
    <w:rsid w:val="000E3D0F"/>
    <w:rsid w:val="000E3D42"/>
    <w:rsid w:val="000E40AE"/>
    <w:rsid w:val="000E4198"/>
    <w:rsid w:val="000E437C"/>
    <w:rsid w:val="000E4456"/>
    <w:rsid w:val="000E457C"/>
    <w:rsid w:val="000E4931"/>
    <w:rsid w:val="000E4998"/>
    <w:rsid w:val="000E4A6B"/>
    <w:rsid w:val="000E4B76"/>
    <w:rsid w:val="000E4BB8"/>
    <w:rsid w:val="000E4E2A"/>
    <w:rsid w:val="000E4E6D"/>
    <w:rsid w:val="000E4F16"/>
    <w:rsid w:val="000E4F6B"/>
    <w:rsid w:val="000E514A"/>
    <w:rsid w:val="000E51E2"/>
    <w:rsid w:val="000E5869"/>
    <w:rsid w:val="000E5C70"/>
    <w:rsid w:val="000E5DC8"/>
    <w:rsid w:val="000E637F"/>
    <w:rsid w:val="000E63A4"/>
    <w:rsid w:val="000E63E0"/>
    <w:rsid w:val="000E6404"/>
    <w:rsid w:val="000E6435"/>
    <w:rsid w:val="000E6673"/>
    <w:rsid w:val="000E66F0"/>
    <w:rsid w:val="000E6907"/>
    <w:rsid w:val="000E6936"/>
    <w:rsid w:val="000E6C02"/>
    <w:rsid w:val="000E6F49"/>
    <w:rsid w:val="000E7229"/>
    <w:rsid w:val="000E75D3"/>
    <w:rsid w:val="000E7652"/>
    <w:rsid w:val="000E7895"/>
    <w:rsid w:val="000E7998"/>
    <w:rsid w:val="000E7A8B"/>
    <w:rsid w:val="000E7FE1"/>
    <w:rsid w:val="000F072A"/>
    <w:rsid w:val="000F07BF"/>
    <w:rsid w:val="000F0943"/>
    <w:rsid w:val="000F1030"/>
    <w:rsid w:val="000F1220"/>
    <w:rsid w:val="000F154C"/>
    <w:rsid w:val="000F15D0"/>
    <w:rsid w:val="000F16A4"/>
    <w:rsid w:val="000F17FB"/>
    <w:rsid w:val="000F1913"/>
    <w:rsid w:val="000F1A80"/>
    <w:rsid w:val="000F1D36"/>
    <w:rsid w:val="000F1FF8"/>
    <w:rsid w:val="000F221D"/>
    <w:rsid w:val="000F238F"/>
    <w:rsid w:val="000F23DE"/>
    <w:rsid w:val="000F25FC"/>
    <w:rsid w:val="000F26E2"/>
    <w:rsid w:val="000F2A0D"/>
    <w:rsid w:val="000F2FD7"/>
    <w:rsid w:val="000F2FFC"/>
    <w:rsid w:val="000F30C4"/>
    <w:rsid w:val="000F31B9"/>
    <w:rsid w:val="000F3407"/>
    <w:rsid w:val="000F3901"/>
    <w:rsid w:val="000F3B4B"/>
    <w:rsid w:val="000F3DCF"/>
    <w:rsid w:val="000F3ECE"/>
    <w:rsid w:val="000F3EFE"/>
    <w:rsid w:val="000F3FAC"/>
    <w:rsid w:val="000F411E"/>
    <w:rsid w:val="000F4286"/>
    <w:rsid w:val="000F4323"/>
    <w:rsid w:val="000F47DB"/>
    <w:rsid w:val="000F4970"/>
    <w:rsid w:val="000F4F28"/>
    <w:rsid w:val="000F4F4C"/>
    <w:rsid w:val="000F53DA"/>
    <w:rsid w:val="000F5627"/>
    <w:rsid w:val="000F5B87"/>
    <w:rsid w:val="000F5BB6"/>
    <w:rsid w:val="000F5F8B"/>
    <w:rsid w:val="000F6006"/>
    <w:rsid w:val="000F60C6"/>
    <w:rsid w:val="000F6597"/>
    <w:rsid w:val="000F673E"/>
    <w:rsid w:val="000F69B6"/>
    <w:rsid w:val="000F69DF"/>
    <w:rsid w:val="000F736A"/>
    <w:rsid w:val="000F7A4E"/>
    <w:rsid w:val="000F7B01"/>
    <w:rsid w:val="001005B9"/>
    <w:rsid w:val="00100700"/>
    <w:rsid w:val="0010077D"/>
    <w:rsid w:val="0010081C"/>
    <w:rsid w:val="00100A47"/>
    <w:rsid w:val="00100F76"/>
    <w:rsid w:val="00101195"/>
    <w:rsid w:val="00101273"/>
    <w:rsid w:val="001013E8"/>
    <w:rsid w:val="00101504"/>
    <w:rsid w:val="00101547"/>
    <w:rsid w:val="00101676"/>
    <w:rsid w:val="001016E0"/>
    <w:rsid w:val="00101734"/>
    <w:rsid w:val="00101B3A"/>
    <w:rsid w:val="00101C05"/>
    <w:rsid w:val="00101CBA"/>
    <w:rsid w:val="00101CF0"/>
    <w:rsid w:val="00101E7A"/>
    <w:rsid w:val="0010201D"/>
    <w:rsid w:val="00102294"/>
    <w:rsid w:val="0010229C"/>
    <w:rsid w:val="001028CB"/>
    <w:rsid w:val="00102CE7"/>
    <w:rsid w:val="00102DF2"/>
    <w:rsid w:val="00102F48"/>
    <w:rsid w:val="001031B7"/>
    <w:rsid w:val="00103319"/>
    <w:rsid w:val="00103331"/>
    <w:rsid w:val="00103671"/>
    <w:rsid w:val="00104128"/>
    <w:rsid w:val="001042AB"/>
    <w:rsid w:val="0010449F"/>
    <w:rsid w:val="00104663"/>
    <w:rsid w:val="001046A9"/>
    <w:rsid w:val="00104927"/>
    <w:rsid w:val="0010497A"/>
    <w:rsid w:val="00104B20"/>
    <w:rsid w:val="00104BBF"/>
    <w:rsid w:val="00104D6F"/>
    <w:rsid w:val="00104DCD"/>
    <w:rsid w:val="00105110"/>
    <w:rsid w:val="00105127"/>
    <w:rsid w:val="00105730"/>
    <w:rsid w:val="0010583A"/>
    <w:rsid w:val="00105905"/>
    <w:rsid w:val="00105CFC"/>
    <w:rsid w:val="00105D15"/>
    <w:rsid w:val="0010643D"/>
    <w:rsid w:val="001065DE"/>
    <w:rsid w:val="00106683"/>
    <w:rsid w:val="00106963"/>
    <w:rsid w:val="00106DA2"/>
    <w:rsid w:val="00106EDC"/>
    <w:rsid w:val="00106EE8"/>
    <w:rsid w:val="001070B8"/>
    <w:rsid w:val="001073A3"/>
    <w:rsid w:val="00107400"/>
    <w:rsid w:val="001074E7"/>
    <w:rsid w:val="001075AF"/>
    <w:rsid w:val="00107858"/>
    <w:rsid w:val="00107A9E"/>
    <w:rsid w:val="00107E92"/>
    <w:rsid w:val="0011017F"/>
    <w:rsid w:val="00110902"/>
    <w:rsid w:val="001109B3"/>
    <w:rsid w:val="00110C54"/>
    <w:rsid w:val="00110C56"/>
    <w:rsid w:val="00110CBB"/>
    <w:rsid w:val="00110E55"/>
    <w:rsid w:val="00110EF7"/>
    <w:rsid w:val="00110F21"/>
    <w:rsid w:val="001110B3"/>
    <w:rsid w:val="0011114F"/>
    <w:rsid w:val="00111205"/>
    <w:rsid w:val="00111633"/>
    <w:rsid w:val="00111663"/>
    <w:rsid w:val="00111A1B"/>
    <w:rsid w:val="00111DB3"/>
    <w:rsid w:val="00111FF0"/>
    <w:rsid w:val="001120B0"/>
    <w:rsid w:val="00112765"/>
    <w:rsid w:val="00112832"/>
    <w:rsid w:val="00112935"/>
    <w:rsid w:val="00112998"/>
    <w:rsid w:val="00112AB9"/>
    <w:rsid w:val="00112B7A"/>
    <w:rsid w:val="00112BC1"/>
    <w:rsid w:val="00112D58"/>
    <w:rsid w:val="00112F1A"/>
    <w:rsid w:val="00113169"/>
    <w:rsid w:val="0011353C"/>
    <w:rsid w:val="001136B2"/>
    <w:rsid w:val="0011390A"/>
    <w:rsid w:val="00113CBD"/>
    <w:rsid w:val="00113D82"/>
    <w:rsid w:val="00113DF9"/>
    <w:rsid w:val="00113E5F"/>
    <w:rsid w:val="0011419F"/>
    <w:rsid w:val="001147E1"/>
    <w:rsid w:val="00114AAF"/>
    <w:rsid w:val="00114AE5"/>
    <w:rsid w:val="00114B0E"/>
    <w:rsid w:val="00114CC2"/>
    <w:rsid w:val="00115188"/>
    <w:rsid w:val="0011527D"/>
    <w:rsid w:val="001153F3"/>
    <w:rsid w:val="00115441"/>
    <w:rsid w:val="001154F6"/>
    <w:rsid w:val="001157B3"/>
    <w:rsid w:val="001158F2"/>
    <w:rsid w:val="00115911"/>
    <w:rsid w:val="00115988"/>
    <w:rsid w:val="00115AE8"/>
    <w:rsid w:val="00116256"/>
    <w:rsid w:val="00116370"/>
    <w:rsid w:val="0011648E"/>
    <w:rsid w:val="001167D7"/>
    <w:rsid w:val="00116DCB"/>
    <w:rsid w:val="00116EA0"/>
    <w:rsid w:val="00117095"/>
    <w:rsid w:val="00117770"/>
    <w:rsid w:val="00117904"/>
    <w:rsid w:val="00117AD2"/>
    <w:rsid w:val="00117D04"/>
    <w:rsid w:val="00117D36"/>
    <w:rsid w:val="00117F9F"/>
    <w:rsid w:val="0012023E"/>
    <w:rsid w:val="00120B2F"/>
    <w:rsid w:val="00120B5E"/>
    <w:rsid w:val="00120C22"/>
    <w:rsid w:val="00120C8D"/>
    <w:rsid w:val="00120DAA"/>
    <w:rsid w:val="00120F82"/>
    <w:rsid w:val="001210F3"/>
    <w:rsid w:val="00121152"/>
    <w:rsid w:val="001212E0"/>
    <w:rsid w:val="001214F3"/>
    <w:rsid w:val="00121950"/>
    <w:rsid w:val="001219CE"/>
    <w:rsid w:val="00121BF8"/>
    <w:rsid w:val="00121D9F"/>
    <w:rsid w:val="00122270"/>
    <w:rsid w:val="001224D5"/>
    <w:rsid w:val="0012253D"/>
    <w:rsid w:val="001225CD"/>
    <w:rsid w:val="001225E5"/>
    <w:rsid w:val="00122705"/>
    <w:rsid w:val="00122B2F"/>
    <w:rsid w:val="00122BD5"/>
    <w:rsid w:val="00122C0C"/>
    <w:rsid w:val="00122E39"/>
    <w:rsid w:val="00123053"/>
    <w:rsid w:val="00123057"/>
    <w:rsid w:val="001230FC"/>
    <w:rsid w:val="001231BF"/>
    <w:rsid w:val="00123240"/>
    <w:rsid w:val="001235F2"/>
    <w:rsid w:val="00123608"/>
    <w:rsid w:val="0012379A"/>
    <w:rsid w:val="00123E01"/>
    <w:rsid w:val="00124356"/>
    <w:rsid w:val="001246B6"/>
    <w:rsid w:val="001247C3"/>
    <w:rsid w:val="0012485A"/>
    <w:rsid w:val="00124B6C"/>
    <w:rsid w:val="00124CF2"/>
    <w:rsid w:val="00124F35"/>
    <w:rsid w:val="00125578"/>
    <w:rsid w:val="001262FF"/>
    <w:rsid w:val="00126366"/>
    <w:rsid w:val="00126C41"/>
    <w:rsid w:val="00127193"/>
    <w:rsid w:val="0012756F"/>
    <w:rsid w:val="001278D0"/>
    <w:rsid w:val="00127E19"/>
    <w:rsid w:val="00127E35"/>
    <w:rsid w:val="001301D0"/>
    <w:rsid w:val="001305EF"/>
    <w:rsid w:val="001309C4"/>
    <w:rsid w:val="00130CE5"/>
    <w:rsid w:val="00131460"/>
    <w:rsid w:val="00131550"/>
    <w:rsid w:val="001316C1"/>
    <w:rsid w:val="00131876"/>
    <w:rsid w:val="00131A68"/>
    <w:rsid w:val="00131DF2"/>
    <w:rsid w:val="001321A1"/>
    <w:rsid w:val="0013250A"/>
    <w:rsid w:val="0013262B"/>
    <w:rsid w:val="0013298E"/>
    <w:rsid w:val="00132B12"/>
    <w:rsid w:val="00132E8D"/>
    <w:rsid w:val="00132EEF"/>
    <w:rsid w:val="0013326B"/>
    <w:rsid w:val="001332C1"/>
    <w:rsid w:val="00133342"/>
    <w:rsid w:val="001334CB"/>
    <w:rsid w:val="00133C25"/>
    <w:rsid w:val="00133CB9"/>
    <w:rsid w:val="00133DF0"/>
    <w:rsid w:val="00133F79"/>
    <w:rsid w:val="00133FDC"/>
    <w:rsid w:val="0013457D"/>
    <w:rsid w:val="0013459C"/>
    <w:rsid w:val="001347E7"/>
    <w:rsid w:val="00134B6E"/>
    <w:rsid w:val="00134B7D"/>
    <w:rsid w:val="00134C0E"/>
    <w:rsid w:val="00134C19"/>
    <w:rsid w:val="00134D1B"/>
    <w:rsid w:val="00134E84"/>
    <w:rsid w:val="001351C2"/>
    <w:rsid w:val="00135597"/>
    <w:rsid w:val="00135644"/>
    <w:rsid w:val="0013567F"/>
    <w:rsid w:val="00135717"/>
    <w:rsid w:val="00135A13"/>
    <w:rsid w:val="0013615E"/>
    <w:rsid w:val="001361DD"/>
    <w:rsid w:val="00136227"/>
    <w:rsid w:val="001362BE"/>
    <w:rsid w:val="001363A1"/>
    <w:rsid w:val="00136737"/>
    <w:rsid w:val="00136738"/>
    <w:rsid w:val="001368A4"/>
    <w:rsid w:val="00136A28"/>
    <w:rsid w:val="00136B22"/>
    <w:rsid w:val="00136DC8"/>
    <w:rsid w:val="0013724D"/>
    <w:rsid w:val="00137657"/>
    <w:rsid w:val="001376BD"/>
    <w:rsid w:val="001376D6"/>
    <w:rsid w:val="00137731"/>
    <w:rsid w:val="00137806"/>
    <w:rsid w:val="00137C3D"/>
    <w:rsid w:val="0014003A"/>
    <w:rsid w:val="001403CF"/>
    <w:rsid w:val="00140856"/>
    <w:rsid w:val="001408F1"/>
    <w:rsid w:val="00140CD5"/>
    <w:rsid w:val="001411CC"/>
    <w:rsid w:val="0014127B"/>
    <w:rsid w:val="0014135E"/>
    <w:rsid w:val="00141763"/>
    <w:rsid w:val="00141873"/>
    <w:rsid w:val="00141A0E"/>
    <w:rsid w:val="00141DD3"/>
    <w:rsid w:val="00141DDA"/>
    <w:rsid w:val="00141DE6"/>
    <w:rsid w:val="00141F5E"/>
    <w:rsid w:val="00142481"/>
    <w:rsid w:val="00142891"/>
    <w:rsid w:val="0014305D"/>
    <w:rsid w:val="00143355"/>
    <w:rsid w:val="001433C9"/>
    <w:rsid w:val="00143C3D"/>
    <w:rsid w:val="00143F32"/>
    <w:rsid w:val="00143FDA"/>
    <w:rsid w:val="00143FEA"/>
    <w:rsid w:val="001443BC"/>
    <w:rsid w:val="001445CE"/>
    <w:rsid w:val="00144C5D"/>
    <w:rsid w:val="00144D02"/>
    <w:rsid w:val="00145A71"/>
    <w:rsid w:val="00145B58"/>
    <w:rsid w:val="00145D95"/>
    <w:rsid w:val="001461C8"/>
    <w:rsid w:val="001462D9"/>
    <w:rsid w:val="00146443"/>
    <w:rsid w:val="0014658F"/>
    <w:rsid w:val="001466F3"/>
    <w:rsid w:val="00146924"/>
    <w:rsid w:val="00146AE3"/>
    <w:rsid w:val="00146AF8"/>
    <w:rsid w:val="00146BDB"/>
    <w:rsid w:val="00146C0F"/>
    <w:rsid w:val="00146DB0"/>
    <w:rsid w:val="00147017"/>
    <w:rsid w:val="00147101"/>
    <w:rsid w:val="00147562"/>
    <w:rsid w:val="001475DB"/>
    <w:rsid w:val="0014762E"/>
    <w:rsid w:val="00147730"/>
    <w:rsid w:val="00147C0F"/>
    <w:rsid w:val="00147E02"/>
    <w:rsid w:val="00149866"/>
    <w:rsid w:val="001500B7"/>
    <w:rsid w:val="00150AFC"/>
    <w:rsid w:val="001512C9"/>
    <w:rsid w:val="001519B9"/>
    <w:rsid w:val="001519BA"/>
    <w:rsid w:val="001519E1"/>
    <w:rsid w:val="00151C58"/>
    <w:rsid w:val="00151C92"/>
    <w:rsid w:val="00151D85"/>
    <w:rsid w:val="00151F86"/>
    <w:rsid w:val="00152130"/>
    <w:rsid w:val="00152394"/>
    <w:rsid w:val="001524FF"/>
    <w:rsid w:val="0015259F"/>
    <w:rsid w:val="001527E4"/>
    <w:rsid w:val="00152A55"/>
    <w:rsid w:val="00152A92"/>
    <w:rsid w:val="00152D65"/>
    <w:rsid w:val="00152E5A"/>
    <w:rsid w:val="00152E89"/>
    <w:rsid w:val="001531B5"/>
    <w:rsid w:val="001532E1"/>
    <w:rsid w:val="00153409"/>
    <w:rsid w:val="001535DE"/>
    <w:rsid w:val="00153619"/>
    <w:rsid w:val="0015384A"/>
    <w:rsid w:val="00153F07"/>
    <w:rsid w:val="00154267"/>
    <w:rsid w:val="001542C3"/>
    <w:rsid w:val="0015437C"/>
    <w:rsid w:val="001544A2"/>
    <w:rsid w:val="00154661"/>
    <w:rsid w:val="001546A1"/>
    <w:rsid w:val="00154788"/>
    <w:rsid w:val="00154796"/>
    <w:rsid w:val="00154AB2"/>
    <w:rsid w:val="00154AE0"/>
    <w:rsid w:val="001554BC"/>
    <w:rsid w:val="00155941"/>
    <w:rsid w:val="00155970"/>
    <w:rsid w:val="00155A94"/>
    <w:rsid w:val="00155BEF"/>
    <w:rsid w:val="00155D03"/>
    <w:rsid w:val="00155D39"/>
    <w:rsid w:val="00156112"/>
    <w:rsid w:val="0015655F"/>
    <w:rsid w:val="00156775"/>
    <w:rsid w:val="00156F97"/>
    <w:rsid w:val="0015705A"/>
    <w:rsid w:val="00157146"/>
    <w:rsid w:val="00157156"/>
    <w:rsid w:val="001575F0"/>
    <w:rsid w:val="0015762C"/>
    <w:rsid w:val="00157ABF"/>
    <w:rsid w:val="00157F9E"/>
    <w:rsid w:val="00160005"/>
    <w:rsid w:val="0016048C"/>
    <w:rsid w:val="00160843"/>
    <w:rsid w:val="00160D0A"/>
    <w:rsid w:val="001610A8"/>
    <w:rsid w:val="001611C6"/>
    <w:rsid w:val="001615AE"/>
    <w:rsid w:val="00161692"/>
    <w:rsid w:val="00161B45"/>
    <w:rsid w:val="0016205A"/>
    <w:rsid w:val="0016206C"/>
    <w:rsid w:val="001620E5"/>
    <w:rsid w:val="001623DB"/>
    <w:rsid w:val="00162560"/>
    <w:rsid w:val="001626C6"/>
    <w:rsid w:val="001627CA"/>
    <w:rsid w:val="00162B44"/>
    <w:rsid w:val="00163000"/>
    <w:rsid w:val="0016351B"/>
    <w:rsid w:val="001637E4"/>
    <w:rsid w:val="00163849"/>
    <w:rsid w:val="001639D1"/>
    <w:rsid w:val="00163A21"/>
    <w:rsid w:val="00163C2A"/>
    <w:rsid w:val="00163E98"/>
    <w:rsid w:val="00164390"/>
    <w:rsid w:val="001646F2"/>
    <w:rsid w:val="00164743"/>
    <w:rsid w:val="001647B8"/>
    <w:rsid w:val="00164803"/>
    <w:rsid w:val="00164B73"/>
    <w:rsid w:val="00164C1D"/>
    <w:rsid w:val="00164D88"/>
    <w:rsid w:val="00164DD6"/>
    <w:rsid w:val="00165269"/>
    <w:rsid w:val="0016538A"/>
    <w:rsid w:val="00165465"/>
    <w:rsid w:val="00165622"/>
    <w:rsid w:val="00165D73"/>
    <w:rsid w:val="00165E47"/>
    <w:rsid w:val="00165E86"/>
    <w:rsid w:val="00166300"/>
    <w:rsid w:val="001664CA"/>
    <w:rsid w:val="00166524"/>
    <w:rsid w:val="00166658"/>
    <w:rsid w:val="0016684E"/>
    <w:rsid w:val="00166A62"/>
    <w:rsid w:val="00166BCC"/>
    <w:rsid w:val="00166C5F"/>
    <w:rsid w:val="0016718C"/>
    <w:rsid w:val="0016740A"/>
    <w:rsid w:val="00167629"/>
    <w:rsid w:val="0016768E"/>
    <w:rsid w:val="00167B4C"/>
    <w:rsid w:val="00167DF0"/>
    <w:rsid w:val="0017015D"/>
    <w:rsid w:val="0017050B"/>
    <w:rsid w:val="00170837"/>
    <w:rsid w:val="001708A3"/>
    <w:rsid w:val="001708DB"/>
    <w:rsid w:val="001709FB"/>
    <w:rsid w:val="00171227"/>
    <w:rsid w:val="001713ED"/>
    <w:rsid w:val="001715DC"/>
    <w:rsid w:val="00171617"/>
    <w:rsid w:val="0017188F"/>
    <w:rsid w:val="00171920"/>
    <w:rsid w:val="0017196E"/>
    <w:rsid w:val="00171B15"/>
    <w:rsid w:val="00171C87"/>
    <w:rsid w:val="001721C2"/>
    <w:rsid w:val="001722B6"/>
    <w:rsid w:val="001725E9"/>
    <w:rsid w:val="0017269D"/>
    <w:rsid w:val="0017287E"/>
    <w:rsid w:val="001729C3"/>
    <w:rsid w:val="00172A04"/>
    <w:rsid w:val="00172CEF"/>
    <w:rsid w:val="00172D2D"/>
    <w:rsid w:val="00172F6A"/>
    <w:rsid w:val="0017313D"/>
    <w:rsid w:val="00173145"/>
    <w:rsid w:val="00173497"/>
    <w:rsid w:val="00173671"/>
    <w:rsid w:val="001736D3"/>
    <w:rsid w:val="00173816"/>
    <w:rsid w:val="0017385B"/>
    <w:rsid w:val="00173C6E"/>
    <w:rsid w:val="00173D44"/>
    <w:rsid w:val="00173E3B"/>
    <w:rsid w:val="00173E69"/>
    <w:rsid w:val="0017409C"/>
    <w:rsid w:val="001748BA"/>
    <w:rsid w:val="001749A6"/>
    <w:rsid w:val="00175109"/>
    <w:rsid w:val="00175294"/>
    <w:rsid w:val="001752B9"/>
    <w:rsid w:val="00175360"/>
    <w:rsid w:val="00175499"/>
    <w:rsid w:val="00175589"/>
    <w:rsid w:val="001755BB"/>
    <w:rsid w:val="00175745"/>
    <w:rsid w:val="00175B9B"/>
    <w:rsid w:val="00176174"/>
    <w:rsid w:val="001767D5"/>
    <w:rsid w:val="0017693A"/>
    <w:rsid w:val="00176979"/>
    <w:rsid w:val="0017697F"/>
    <w:rsid w:val="00176A56"/>
    <w:rsid w:val="00176CF8"/>
    <w:rsid w:val="00176DB2"/>
    <w:rsid w:val="00176E86"/>
    <w:rsid w:val="00177205"/>
    <w:rsid w:val="00177686"/>
    <w:rsid w:val="001777BD"/>
    <w:rsid w:val="00177A5F"/>
    <w:rsid w:val="00177CBC"/>
    <w:rsid w:val="00177E55"/>
    <w:rsid w:val="0018015B"/>
    <w:rsid w:val="001802BB"/>
    <w:rsid w:val="001805FC"/>
    <w:rsid w:val="00180919"/>
    <w:rsid w:val="00180B4E"/>
    <w:rsid w:val="00180EB4"/>
    <w:rsid w:val="00181141"/>
    <w:rsid w:val="00181164"/>
    <w:rsid w:val="001815F3"/>
    <w:rsid w:val="0018174D"/>
    <w:rsid w:val="0018194B"/>
    <w:rsid w:val="00181B3B"/>
    <w:rsid w:val="00181BF6"/>
    <w:rsid w:val="00181E12"/>
    <w:rsid w:val="001822B5"/>
    <w:rsid w:val="0018258E"/>
    <w:rsid w:val="001826F3"/>
    <w:rsid w:val="0018286D"/>
    <w:rsid w:val="00182B11"/>
    <w:rsid w:val="00182B2C"/>
    <w:rsid w:val="00182BE8"/>
    <w:rsid w:val="00182DAC"/>
    <w:rsid w:val="0018303D"/>
    <w:rsid w:val="00183732"/>
    <w:rsid w:val="00183A87"/>
    <w:rsid w:val="00184093"/>
    <w:rsid w:val="00184201"/>
    <w:rsid w:val="001845E1"/>
    <w:rsid w:val="001845F9"/>
    <w:rsid w:val="00184749"/>
    <w:rsid w:val="001848A5"/>
    <w:rsid w:val="00184B02"/>
    <w:rsid w:val="00184C24"/>
    <w:rsid w:val="00184C4C"/>
    <w:rsid w:val="001850FC"/>
    <w:rsid w:val="0018573D"/>
    <w:rsid w:val="00185828"/>
    <w:rsid w:val="001858A2"/>
    <w:rsid w:val="00185975"/>
    <w:rsid w:val="00185D8A"/>
    <w:rsid w:val="0018615F"/>
    <w:rsid w:val="0018631A"/>
    <w:rsid w:val="0018646E"/>
    <w:rsid w:val="001865D7"/>
    <w:rsid w:val="00186669"/>
    <w:rsid w:val="001868CB"/>
    <w:rsid w:val="00186BBD"/>
    <w:rsid w:val="00186C77"/>
    <w:rsid w:val="00186CB4"/>
    <w:rsid w:val="00186E71"/>
    <w:rsid w:val="00187068"/>
    <w:rsid w:val="001874A7"/>
    <w:rsid w:val="00187610"/>
    <w:rsid w:val="00187693"/>
    <w:rsid w:val="001876EE"/>
    <w:rsid w:val="00187783"/>
    <w:rsid w:val="001877E4"/>
    <w:rsid w:val="00187A25"/>
    <w:rsid w:val="00187B4E"/>
    <w:rsid w:val="00187C31"/>
    <w:rsid w:val="00187C4B"/>
    <w:rsid w:val="00187C4C"/>
    <w:rsid w:val="00187FDB"/>
    <w:rsid w:val="001901DB"/>
    <w:rsid w:val="001902CD"/>
    <w:rsid w:val="00190783"/>
    <w:rsid w:val="001907F8"/>
    <w:rsid w:val="00190A43"/>
    <w:rsid w:val="00190BBD"/>
    <w:rsid w:val="00191217"/>
    <w:rsid w:val="001912D7"/>
    <w:rsid w:val="0019140C"/>
    <w:rsid w:val="001914C6"/>
    <w:rsid w:val="00191621"/>
    <w:rsid w:val="0019165D"/>
    <w:rsid w:val="0019177F"/>
    <w:rsid w:val="001919A7"/>
    <w:rsid w:val="00191B79"/>
    <w:rsid w:val="00191C9D"/>
    <w:rsid w:val="00191D6C"/>
    <w:rsid w:val="00191DF1"/>
    <w:rsid w:val="00191E68"/>
    <w:rsid w:val="0019226F"/>
    <w:rsid w:val="00192271"/>
    <w:rsid w:val="0019230B"/>
    <w:rsid w:val="00192497"/>
    <w:rsid w:val="00192746"/>
    <w:rsid w:val="00192945"/>
    <w:rsid w:val="00192B91"/>
    <w:rsid w:val="00192D77"/>
    <w:rsid w:val="00193083"/>
    <w:rsid w:val="00193137"/>
    <w:rsid w:val="001931D5"/>
    <w:rsid w:val="0019350D"/>
    <w:rsid w:val="001938D9"/>
    <w:rsid w:val="001938FF"/>
    <w:rsid w:val="00193F07"/>
    <w:rsid w:val="00194012"/>
    <w:rsid w:val="001942AC"/>
    <w:rsid w:val="0019485C"/>
    <w:rsid w:val="00194A66"/>
    <w:rsid w:val="0019548A"/>
    <w:rsid w:val="001959E4"/>
    <w:rsid w:val="00195B19"/>
    <w:rsid w:val="00195B42"/>
    <w:rsid w:val="00195D04"/>
    <w:rsid w:val="00195E60"/>
    <w:rsid w:val="001963D8"/>
    <w:rsid w:val="00196A9A"/>
    <w:rsid w:val="00196B36"/>
    <w:rsid w:val="00196CB7"/>
    <w:rsid w:val="00196E80"/>
    <w:rsid w:val="001975B9"/>
    <w:rsid w:val="00197817"/>
    <w:rsid w:val="00197A53"/>
    <w:rsid w:val="00197D3A"/>
    <w:rsid w:val="00197E85"/>
    <w:rsid w:val="001A02B7"/>
    <w:rsid w:val="001A0315"/>
    <w:rsid w:val="001A043E"/>
    <w:rsid w:val="001A0600"/>
    <w:rsid w:val="001A09A0"/>
    <w:rsid w:val="001A0A0B"/>
    <w:rsid w:val="001A0AA0"/>
    <w:rsid w:val="001A0AD4"/>
    <w:rsid w:val="001A0BE0"/>
    <w:rsid w:val="001A11DC"/>
    <w:rsid w:val="001A135D"/>
    <w:rsid w:val="001A1423"/>
    <w:rsid w:val="001A180C"/>
    <w:rsid w:val="001A1906"/>
    <w:rsid w:val="001A1E20"/>
    <w:rsid w:val="001A1EEF"/>
    <w:rsid w:val="001A1F41"/>
    <w:rsid w:val="001A225A"/>
    <w:rsid w:val="001A23F3"/>
    <w:rsid w:val="001A2D8D"/>
    <w:rsid w:val="001A2FAD"/>
    <w:rsid w:val="001A3010"/>
    <w:rsid w:val="001A301E"/>
    <w:rsid w:val="001A30A3"/>
    <w:rsid w:val="001A34A7"/>
    <w:rsid w:val="001A3AC3"/>
    <w:rsid w:val="001A3BDE"/>
    <w:rsid w:val="001A3D2C"/>
    <w:rsid w:val="001A3D46"/>
    <w:rsid w:val="001A3DDC"/>
    <w:rsid w:val="001A3FC1"/>
    <w:rsid w:val="001A4098"/>
    <w:rsid w:val="001A440F"/>
    <w:rsid w:val="001A4617"/>
    <w:rsid w:val="001A461D"/>
    <w:rsid w:val="001A4853"/>
    <w:rsid w:val="001A4874"/>
    <w:rsid w:val="001A488B"/>
    <w:rsid w:val="001A4945"/>
    <w:rsid w:val="001A4B35"/>
    <w:rsid w:val="001A4D4D"/>
    <w:rsid w:val="001A4DF1"/>
    <w:rsid w:val="001A5059"/>
    <w:rsid w:val="001A53A4"/>
    <w:rsid w:val="001A5483"/>
    <w:rsid w:val="001A572A"/>
    <w:rsid w:val="001A5738"/>
    <w:rsid w:val="001A5B80"/>
    <w:rsid w:val="001A5B9E"/>
    <w:rsid w:val="001A5BB7"/>
    <w:rsid w:val="001A5D2C"/>
    <w:rsid w:val="001A5E7B"/>
    <w:rsid w:val="001A5F91"/>
    <w:rsid w:val="001A632D"/>
    <w:rsid w:val="001A6437"/>
    <w:rsid w:val="001A6461"/>
    <w:rsid w:val="001A6763"/>
    <w:rsid w:val="001A6949"/>
    <w:rsid w:val="001A76EF"/>
    <w:rsid w:val="001A7752"/>
    <w:rsid w:val="001A778D"/>
    <w:rsid w:val="001A7911"/>
    <w:rsid w:val="001A7961"/>
    <w:rsid w:val="001A7BF1"/>
    <w:rsid w:val="001A7CF3"/>
    <w:rsid w:val="001A7D54"/>
    <w:rsid w:val="001A7DD5"/>
    <w:rsid w:val="001A7E1F"/>
    <w:rsid w:val="001B0A10"/>
    <w:rsid w:val="001B0D0E"/>
    <w:rsid w:val="001B0E50"/>
    <w:rsid w:val="001B0F80"/>
    <w:rsid w:val="001B11B9"/>
    <w:rsid w:val="001B1239"/>
    <w:rsid w:val="001B1475"/>
    <w:rsid w:val="001B149E"/>
    <w:rsid w:val="001B1A37"/>
    <w:rsid w:val="001B1F54"/>
    <w:rsid w:val="001B2282"/>
    <w:rsid w:val="001B27E5"/>
    <w:rsid w:val="001B2919"/>
    <w:rsid w:val="001B2B44"/>
    <w:rsid w:val="001B2FC3"/>
    <w:rsid w:val="001B3080"/>
    <w:rsid w:val="001B3185"/>
    <w:rsid w:val="001B31B1"/>
    <w:rsid w:val="001B328F"/>
    <w:rsid w:val="001B34DA"/>
    <w:rsid w:val="001B3E4A"/>
    <w:rsid w:val="001B3ECF"/>
    <w:rsid w:val="001B3F3B"/>
    <w:rsid w:val="001B4146"/>
    <w:rsid w:val="001B466C"/>
    <w:rsid w:val="001B496C"/>
    <w:rsid w:val="001B4B2A"/>
    <w:rsid w:val="001B4F03"/>
    <w:rsid w:val="001B4F0D"/>
    <w:rsid w:val="001B4F60"/>
    <w:rsid w:val="001B4F7C"/>
    <w:rsid w:val="001B511E"/>
    <w:rsid w:val="001B51E0"/>
    <w:rsid w:val="001B526E"/>
    <w:rsid w:val="001B52E5"/>
    <w:rsid w:val="001B5387"/>
    <w:rsid w:val="001B559B"/>
    <w:rsid w:val="001B5672"/>
    <w:rsid w:val="001B56B2"/>
    <w:rsid w:val="001B5A0D"/>
    <w:rsid w:val="001B5A29"/>
    <w:rsid w:val="001B5B8A"/>
    <w:rsid w:val="001B60C8"/>
    <w:rsid w:val="001B624D"/>
    <w:rsid w:val="001B63B5"/>
    <w:rsid w:val="001B653E"/>
    <w:rsid w:val="001B6A2E"/>
    <w:rsid w:val="001B6A99"/>
    <w:rsid w:val="001B6F7D"/>
    <w:rsid w:val="001B6FD7"/>
    <w:rsid w:val="001B7108"/>
    <w:rsid w:val="001B7153"/>
    <w:rsid w:val="001B78F2"/>
    <w:rsid w:val="001B79E6"/>
    <w:rsid w:val="001B7A5B"/>
    <w:rsid w:val="001B7DBE"/>
    <w:rsid w:val="001C0077"/>
    <w:rsid w:val="001C0395"/>
    <w:rsid w:val="001C03F6"/>
    <w:rsid w:val="001C0713"/>
    <w:rsid w:val="001C0BE4"/>
    <w:rsid w:val="001C107F"/>
    <w:rsid w:val="001C10F2"/>
    <w:rsid w:val="001C1336"/>
    <w:rsid w:val="001C18A9"/>
    <w:rsid w:val="001C19EF"/>
    <w:rsid w:val="001C1A31"/>
    <w:rsid w:val="001C1AF9"/>
    <w:rsid w:val="001C2215"/>
    <w:rsid w:val="001C22C4"/>
    <w:rsid w:val="001C242F"/>
    <w:rsid w:val="001C28C3"/>
    <w:rsid w:val="001C28EA"/>
    <w:rsid w:val="001C2C92"/>
    <w:rsid w:val="001C2D0E"/>
    <w:rsid w:val="001C2E45"/>
    <w:rsid w:val="001C3146"/>
    <w:rsid w:val="001C3654"/>
    <w:rsid w:val="001C38ED"/>
    <w:rsid w:val="001C3941"/>
    <w:rsid w:val="001C3960"/>
    <w:rsid w:val="001C3A84"/>
    <w:rsid w:val="001C3E72"/>
    <w:rsid w:val="001C3FA9"/>
    <w:rsid w:val="001C4138"/>
    <w:rsid w:val="001C41A3"/>
    <w:rsid w:val="001C4215"/>
    <w:rsid w:val="001C445B"/>
    <w:rsid w:val="001C4745"/>
    <w:rsid w:val="001C499F"/>
    <w:rsid w:val="001C4BD5"/>
    <w:rsid w:val="001C4C67"/>
    <w:rsid w:val="001C54AD"/>
    <w:rsid w:val="001C54FC"/>
    <w:rsid w:val="001C56AE"/>
    <w:rsid w:val="001C5702"/>
    <w:rsid w:val="001C5D46"/>
    <w:rsid w:val="001C61A4"/>
    <w:rsid w:val="001C63D7"/>
    <w:rsid w:val="001C65B4"/>
    <w:rsid w:val="001C6729"/>
    <w:rsid w:val="001C6909"/>
    <w:rsid w:val="001C6954"/>
    <w:rsid w:val="001C6DF6"/>
    <w:rsid w:val="001C6E24"/>
    <w:rsid w:val="001C6F03"/>
    <w:rsid w:val="001C78A7"/>
    <w:rsid w:val="001C7A89"/>
    <w:rsid w:val="001C7C58"/>
    <w:rsid w:val="001C7DC0"/>
    <w:rsid w:val="001D0300"/>
    <w:rsid w:val="001D0983"/>
    <w:rsid w:val="001D0ADF"/>
    <w:rsid w:val="001D102D"/>
    <w:rsid w:val="001D1049"/>
    <w:rsid w:val="001D1082"/>
    <w:rsid w:val="001D13DE"/>
    <w:rsid w:val="001D1E5D"/>
    <w:rsid w:val="001D21E5"/>
    <w:rsid w:val="001D2243"/>
    <w:rsid w:val="001D2D5E"/>
    <w:rsid w:val="001D34FB"/>
    <w:rsid w:val="001D39A5"/>
    <w:rsid w:val="001D3C20"/>
    <w:rsid w:val="001D4115"/>
    <w:rsid w:val="001D46D4"/>
    <w:rsid w:val="001D473C"/>
    <w:rsid w:val="001D487C"/>
    <w:rsid w:val="001D4884"/>
    <w:rsid w:val="001D4F7C"/>
    <w:rsid w:val="001D501E"/>
    <w:rsid w:val="001D50E2"/>
    <w:rsid w:val="001D5C57"/>
    <w:rsid w:val="001D5FA2"/>
    <w:rsid w:val="001D633F"/>
    <w:rsid w:val="001D6868"/>
    <w:rsid w:val="001D6B1B"/>
    <w:rsid w:val="001D6BCF"/>
    <w:rsid w:val="001D6BD2"/>
    <w:rsid w:val="001D6CA6"/>
    <w:rsid w:val="001D6CDC"/>
    <w:rsid w:val="001D7496"/>
    <w:rsid w:val="001D76F5"/>
    <w:rsid w:val="001D771A"/>
    <w:rsid w:val="001D778B"/>
    <w:rsid w:val="001D78DD"/>
    <w:rsid w:val="001D7AA4"/>
    <w:rsid w:val="001D7BFE"/>
    <w:rsid w:val="001D7D53"/>
    <w:rsid w:val="001D7E1D"/>
    <w:rsid w:val="001E0057"/>
    <w:rsid w:val="001E01CA"/>
    <w:rsid w:val="001E045D"/>
    <w:rsid w:val="001E0643"/>
    <w:rsid w:val="001E0681"/>
    <w:rsid w:val="001E0A23"/>
    <w:rsid w:val="001E0A92"/>
    <w:rsid w:val="001E11BF"/>
    <w:rsid w:val="001E168B"/>
    <w:rsid w:val="001E18F9"/>
    <w:rsid w:val="001E193C"/>
    <w:rsid w:val="001E1A14"/>
    <w:rsid w:val="001E1BD1"/>
    <w:rsid w:val="001E1D59"/>
    <w:rsid w:val="001E1DBD"/>
    <w:rsid w:val="001E26D8"/>
    <w:rsid w:val="001E26F3"/>
    <w:rsid w:val="001E29FD"/>
    <w:rsid w:val="001E2BD6"/>
    <w:rsid w:val="001E2CF5"/>
    <w:rsid w:val="001E2E6B"/>
    <w:rsid w:val="001E332C"/>
    <w:rsid w:val="001E33CE"/>
    <w:rsid w:val="001E35D8"/>
    <w:rsid w:val="001E38C2"/>
    <w:rsid w:val="001E3A6C"/>
    <w:rsid w:val="001E3BFF"/>
    <w:rsid w:val="001E3D26"/>
    <w:rsid w:val="001E3D38"/>
    <w:rsid w:val="001E3E68"/>
    <w:rsid w:val="001E3F8A"/>
    <w:rsid w:val="001E400A"/>
    <w:rsid w:val="001E4298"/>
    <w:rsid w:val="001E4353"/>
    <w:rsid w:val="001E448A"/>
    <w:rsid w:val="001E470D"/>
    <w:rsid w:val="001E47CE"/>
    <w:rsid w:val="001E494F"/>
    <w:rsid w:val="001E4C25"/>
    <w:rsid w:val="001E4FC3"/>
    <w:rsid w:val="001E5001"/>
    <w:rsid w:val="001E50CE"/>
    <w:rsid w:val="001E535A"/>
    <w:rsid w:val="001E640B"/>
    <w:rsid w:val="001E6513"/>
    <w:rsid w:val="001E6523"/>
    <w:rsid w:val="001E66A3"/>
    <w:rsid w:val="001E6718"/>
    <w:rsid w:val="001E68B9"/>
    <w:rsid w:val="001E6C20"/>
    <w:rsid w:val="001E706A"/>
    <w:rsid w:val="001E7186"/>
    <w:rsid w:val="001E72E4"/>
    <w:rsid w:val="001E7464"/>
    <w:rsid w:val="001E746A"/>
    <w:rsid w:val="001E74B8"/>
    <w:rsid w:val="001E76BA"/>
    <w:rsid w:val="001E794D"/>
    <w:rsid w:val="001E7BFD"/>
    <w:rsid w:val="001E7C1B"/>
    <w:rsid w:val="001E7C4B"/>
    <w:rsid w:val="001E7DE3"/>
    <w:rsid w:val="001E7F49"/>
    <w:rsid w:val="001E7FCF"/>
    <w:rsid w:val="001F04F3"/>
    <w:rsid w:val="001F0899"/>
    <w:rsid w:val="001F092D"/>
    <w:rsid w:val="001F0B21"/>
    <w:rsid w:val="001F0B3A"/>
    <w:rsid w:val="001F0F82"/>
    <w:rsid w:val="001F0FA1"/>
    <w:rsid w:val="001F1042"/>
    <w:rsid w:val="001F11DB"/>
    <w:rsid w:val="001F128B"/>
    <w:rsid w:val="001F1593"/>
    <w:rsid w:val="001F160D"/>
    <w:rsid w:val="001F1F49"/>
    <w:rsid w:val="001F209E"/>
    <w:rsid w:val="001F2253"/>
    <w:rsid w:val="001F246D"/>
    <w:rsid w:val="001F24AC"/>
    <w:rsid w:val="001F25EE"/>
    <w:rsid w:val="001F283D"/>
    <w:rsid w:val="001F28CC"/>
    <w:rsid w:val="001F2935"/>
    <w:rsid w:val="001F2AF3"/>
    <w:rsid w:val="001F2E97"/>
    <w:rsid w:val="001F2FC3"/>
    <w:rsid w:val="001F30F0"/>
    <w:rsid w:val="001F3149"/>
    <w:rsid w:val="001F3490"/>
    <w:rsid w:val="001F3507"/>
    <w:rsid w:val="001F37B3"/>
    <w:rsid w:val="001F397E"/>
    <w:rsid w:val="001F3987"/>
    <w:rsid w:val="001F3B21"/>
    <w:rsid w:val="001F3C6C"/>
    <w:rsid w:val="001F3CB6"/>
    <w:rsid w:val="001F3D9E"/>
    <w:rsid w:val="001F3DBC"/>
    <w:rsid w:val="001F3EC1"/>
    <w:rsid w:val="001F3FF9"/>
    <w:rsid w:val="001F4169"/>
    <w:rsid w:val="001F4249"/>
    <w:rsid w:val="001F42C5"/>
    <w:rsid w:val="001F4C50"/>
    <w:rsid w:val="001F4CA3"/>
    <w:rsid w:val="001F4E17"/>
    <w:rsid w:val="001F532E"/>
    <w:rsid w:val="001F552D"/>
    <w:rsid w:val="001F5557"/>
    <w:rsid w:val="001F581F"/>
    <w:rsid w:val="001F5A82"/>
    <w:rsid w:val="001F5EEF"/>
    <w:rsid w:val="001F5F7A"/>
    <w:rsid w:val="001F5FCE"/>
    <w:rsid w:val="001F60FC"/>
    <w:rsid w:val="001F620A"/>
    <w:rsid w:val="001F631E"/>
    <w:rsid w:val="001F64C2"/>
    <w:rsid w:val="001F677D"/>
    <w:rsid w:val="001F6A32"/>
    <w:rsid w:val="001F6C2C"/>
    <w:rsid w:val="001F6F6D"/>
    <w:rsid w:val="001F70AC"/>
    <w:rsid w:val="001F720C"/>
    <w:rsid w:val="001F725D"/>
    <w:rsid w:val="001F7436"/>
    <w:rsid w:val="001F7535"/>
    <w:rsid w:val="001F76EF"/>
    <w:rsid w:val="001F7A32"/>
    <w:rsid w:val="001F7A74"/>
    <w:rsid w:val="001F7AE6"/>
    <w:rsid w:val="001F7B98"/>
    <w:rsid w:val="001F7B9A"/>
    <w:rsid w:val="001F7CE8"/>
    <w:rsid w:val="001F7F2F"/>
    <w:rsid w:val="002000D5"/>
    <w:rsid w:val="00200238"/>
    <w:rsid w:val="00200505"/>
    <w:rsid w:val="0020066F"/>
    <w:rsid w:val="002007A7"/>
    <w:rsid w:val="00200C4D"/>
    <w:rsid w:val="00200FFD"/>
    <w:rsid w:val="00201300"/>
    <w:rsid w:val="002014A1"/>
    <w:rsid w:val="00201654"/>
    <w:rsid w:val="002017F6"/>
    <w:rsid w:val="0020196D"/>
    <w:rsid w:val="00201A6B"/>
    <w:rsid w:val="00201AA9"/>
    <w:rsid w:val="00201B76"/>
    <w:rsid w:val="0020202C"/>
    <w:rsid w:val="002025CB"/>
    <w:rsid w:val="0020267F"/>
    <w:rsid w:val="002028E9"/>
    <w:rsid w:val="00202B8C"/>
    <w:rsid w:val="00202D38"/>
    <w:rsid w:val="00202D62"/>
    <w:rsid w:val="00202FEA"/>
    <w:rsid w:val="002031DB"/>
    <w:rsid w:val="00203217"/>
    <w:rsid w:val="00203300"/>
    <w:rsid w:val="002038EC"/>
    <w:rsid w:val="00203A78"/>
    <w:rsid w:val="00203FE7"/>
    <w:rsid w:val="00204108"/>
    <w:rsid w:val="0020417D"/>
    <w:rsid w:val="002043AF"/>
    <w:rsid w:val="002046CE"/>
    <w:rsid w:val="002046DF"/>
    <w:rsid w:val="00204872"/>
    <w:rsid w:val="00204877"/>
    <w:rsid w:val="00204CAC"/>
    <w:rsid w:val="00204FAC"/>
    <w:rsid w:val="002050B4"/>
    <w:rsid w:val="0020529A"/>
    <w:rsid w:val="00205340"/>
    <w:rsid w:val="00205576"/>
    <w:rsid w:val="002055CC"/>
    <w:rsid w:val="0020583B"/>
    <w:rsid w:val="0020586A"/>
    <w:rsid w:val="0020587D"/>
    <w:rsid w:val="00205A68"/>
    <w:rsid w:val="00205E4C"/>
    <w:rsid w:val="00205E5A"/>
    <w:rsid w:val="0020601F"/>
    <w:rsid w:val="002060E6"/>
    <w:rsid w:val="002061C4"/>
    <w:rsid w:val="00206201"/>
    <w:rsid w:val="002065CF"/>
    <w:rsid w:val="0020680E"/>
    <w:rsid w:val="00206812"/>
    <w:rsid w:val="00206868"/>
    <w:rsid w:val="0020689C"/>
    <w:rsid w:val="00206A4D"/>
    <w:rsid w:val="00206C58"/>
    <w:rsid w:val="00207017"/>
    <w:rsid w:val="0020722B"/>
    <w:rsid w:val="0020733C"/>
    <w:rsid w:val="002076C3"/>
    <w:rsid w:val="002079AF"/>
    <w:rsid w:val="00207A41"/>
    <w:rsid w:val="002104CD"/>
    <w:rsid w:val="002104D5"/>
    <w:rsid w:val="00210692"/>
    <w:rsid w:val="00210772"/>
    <w:rsid w:val="00210A41"/>
    <w:rsid w:val="00210DD6"/>
    <w:rsid w:val="00210DE4"/>
    <w:rsid w:val="002115E4"/>
    <w:rsid w:val="0021166C"/>
    <w:rsid w:val="002116C2"/>
    <w:rsid w:val="00211994"/>
    <w:rsid w:val="002119D2"/>
    <w:rsid w:val="00211A93"/>
    <w:rsid w:val="00211FB7"/>
    <w:rsid w:val="0021243B"/>
    <w:rsid w:val="002125FB"/>
    <w:rsid w:val="00212737"/>
    <w:rsid w:val="00212963"/>
    <w:rsid w:val="00212BAB"/>
    <w:rsid w:val="00213103"/>
    <w:rsid w:val="00213166"/>
    <w:rsid w:val="0021320D"/>
    <w:rsid w:val="002134CA"/>
    <w:rsid w:val="002135F6"/>
    <w:rsid w:val="0021361A"/>
    <w:rsid w:val="002137D8"/>
    <w:rsid w:val="0021385E"/>
    <w:rsid w:val="002139DA"/>
    <w:rsid w:val="00213A06"/>
    <w:rsid w:val="00213C6B"/>
    <w:rsid w:val="00213D5B"/>
    <w:rsid w:val="00214132"/>
    <w:rsid w:val="0021458E"/>
    <w:rsid w:val="00214C1C"/>
    <w:rsid w:val="00214CA5"/>
    <w:rsid w:val="00214F57"/>
    <w:rsid w:val="00215028"/>
    <w:rsid w:val="0021569F"/>
    <w:rsid w:val="00215D0C"/>
    <w:rsid w:val="00215E01"/>
    <w:rsid w:val="00215E38"/>
    <w:rsid w:val="00215FC2"/>
    <w:rsid w:val="00216130"/>
    <w:rsid w:val="00216648"/>
    <w:rsid w:val="00216E54"/>
    <w:rsid w:val="002173A5"/>
    <w:rsid w:val="0021767E"/>
    <w:rsid w:val="002176D4"/>
    <w:rsid w:val="002176E1"/>
    <w:rsid w:val="00217C08"/>
    <w:rsid w:val="00217CB1"/>
    <w:rsid w:val="0022021D"/>
    <w:rsid w:val="0022025D"/>
    <w:rsid w:val="0022025E"/>
    <w:rsid w:val="0022032B"/>
    <w:rsid w:val="00220440"/>
    <w:rsid w:val="00220600"/>
    <w:rsid w:val="002206BD"/>
    <w:rsid w:val="00220B3C"/>
    <w:rsid w:val="00220CC4"/>
    <w:rsid w:val="00221186"/>
    <w:rsid w:val="002213DE"/>
    <w:rsid w:val="0022143D"/>
    <w:rsid w:val="002214BB"/>
    <w:rsid w:val="00221569"/>
    <w:rsid w:val="00221661"/>
    <w:rsid w:val="00221694"/>
    <w:rsid w:val="002219CE"/>
    <w:rsid w:val="00221D04"/>
    <w:rsid w:val="00221DD5"/>
    <w:rsid w:val="00222098"/>
    <w:rsid w:val="002229D5"/>
    <w:rsid w:val="00222A7F"/>
    <w:rsid w:val="00222AB3"/>
    <w:rsid w:val="00222C43"/>
    <w:rsid w:val="00222DB9"/>
    <w:rsid w:val="00223227"/>
    <w:rsid w:val="002232B0"/>
    <w:rsid w:val="002232ED"/>
    <w:rsid w:val="00223368"/>
    <w:rsid w:val="00223531"/>
    <w:rsid w:val="002235E5"/>
    <w:rsid w:val="002237D0"/>
    <w:rsid w:val="00223CE8"/>
    <w:rsid w:val="00223EDD"/>
    <w:rsid w:val="00223F4E"/>
    <w:rsid w:val="00223F52"/>
    <w:rsid w:val="0022417C"/>
    <w:rsid w:val="002241EF"/>
    <w:rsid w:val="00224277"/>
    <w:rsid w:val="002245A4"/>
    <w:rsid w:val="002246A6"/>
    <w:rsid w:val="002248DB"/>
    <w:rsid w:val="00224994"/>
    <w:rsid w:val="002249D0"/>
    <w:rsid w:val="00224A82"/>
    <w:rsid w:val="00224CC1"/>
    <w:rsid w:val="00224E8F"/>
    <w:rsid w:val="00225155"/>
    <w:rsid w:val="00225222"/>
    <w:rsid w:val="00225362"/>
    <w:rsid w:val="002257B4"/>
    <w:rsid w:val="002258E8"/>
    <w:rsid w:val="00225B21"/>
    <w:rsid w:val="00225E14"/>
    <w:rsid w:val="00225EB8"/>
    <w:rsid w:val="00226084"/>
    <w:rsid w:val="00226769"/>
    <w:rsid w:val="0022685E"/>
    <w:rsid w:val="00226883"/>
    <w:rsid w:val="00226980"/>
    <w:rsid w:val="0022700A"/>
    <w:rsid w:val="00227B55"/>
    <w:rsid w:val="00227ED0"/>
    <w:rsid w:val="00227F72"/>
    <w:rsid w:val="002300C8"/>
    <w:rsid w:val="00230549"/>
    <w:rsid w:val="0023066D"/>
    <w:rsid w:val="00230715"/>
    <w:rsid w:val="00230BC0"/>
    <w:rsid w:val="00230C17"/>
    <w:rsid w:val="00230D0F"/>
    <w:rsid w:val="00230F1A"/>
    <w:rsid w:val="0023115E"/>
    <w:rsid w:val="002313F9"/>
    <w:rsid w:val="002314A8"/>
    <w:rsid w:val="0023158E"/>
    <w:rsid w:val="0023172D"/>
    <w:rsid w:val="002317AF"/>
    <w:rsid w:val="00231AF7"/>
    <w:rsid w:val="00231BAF"/>
    <w:rsid w:val="00231BE2"/>
    <w:rsid w:val="00231C65"/>
    <w:rsid w:val="00231FA9"/>
    <w:rsid w:val="00232251"/>
    <w:rsid w:val="002327C8"/>
    <w:rsid w:val="0023295D"/>
    <w:rsid w:val="00233098"/>
    <w:rsid w:val="00233401"/>
    <w:rsid w:val="00233674"/>
    <w:rsid w:val="00233709"/>
    <w:rsid w:val="00233772"/>
    <w:rsid w:val="00233BDE"/>
    <w:rsid w:val="00233ED6"/>
    <w:rsid w:val="00233F30"/>
    <w:rsid w:val="0023471A"/>
    <w:rsid w:val="00234D29"/>
    <w:rsid w:val="00234F2E"/>
    <w:rsid w:val="00235402"/>
    <w:rsid w:val="002354D8"/>
    <w:rsid w:val="002355BC"/>
    <w:rsid w:val="00235820"/>
    <w:rsid w:val="00235AE7"/>
    <w:rsid w:val="00235AE8"/>
    <w:rsid w:val="00235BFB"/>
    <w:rsid w:val="00235CDB"/>
    <w:rsid w:val="00235F88"/>
    <w:rsid w:val="0023604D"/>
    <w:rsid w:val="00236262"/>
    <w:rsid w:val="002362F2"/>
    <w:rsid w:val="002363D9"/>
    <w:rsid w:val="002368A7"/>
    <w:rsid w:val="00236934"/>
    <w:rsid w:val="00236A0A"/>
    <w:rsid w:val="00236C38"/>
    <w:rsid w:val="00236F13"/>
    <w:rsid w:val="00237552"/>
    <w:rsid w:val="002375B1"/>
    <w:rsid w:val="002376EF"/>
    <w:rsid w:val="00237901"/>
    <w:rsid w:val="00237A77"/>
    <w:rsid w:val="00237AC2"/>
    <w:rsid w:val="00237DAE"/>
    <w:rsid w:val="00237DF6"/>
    <w:rsid w:val="00237F80"/>
    <w:rsid w:val="002402B3"/>
    <w:rsid w:val="002403EE"/>
    <w:rsid w:val="00240405"/>
    <w:rsid w:val="002405F3"/>
    <w:rsid w:val="002408EA"/>
    <w:rsid w:val="00240C3E"/>
    <w:rsid w:val="00240FD0"/>
    <w:rsid w:val="002417B4"/>
    <w:rsid w:val="002419A1"/>
    <w:rsid w:val="00241AB4"/>
    <w:rsid w:val="00241B41"/>
    <w:rsid w:val="0024201C"/>
    <w:rsid w:val="0024211E"/>
    <w:rsid w:val="002423B0"/>
    <w:rsid w:val="002427B6"/>
    <w:rsid w:val="002427D1"/>
    <w:rsid w:val="00242C6F"/>
    <w:rsid w:val="00242E29"/>
    <w:rsid w:val="00242ED4"/>
    <w:rsid w:val="0024362B"/>
    <w:rsid w:val="0024371C"/>
    <w:rsid w:val="00243842"/>
    <w:rsid w:val="00243C3B"/>
    <w:rsid w:val="00243C65"/>
    <w:rsid w:val="00243D84"/>
    <w:rsid w:val="002449E2"/>
    <w:rsid w:val="00244A51"/>
    <w:rsid w:val="00244A70"/>
    <w:rsid w:val="00244AC7"/>
    <w:rsid w:val="00244B63"/>
    <w:rsid w:val="00244E06"/>
    <w:rsid w:val="00245123"/>
    <w:rsid w:val="002454EE"/>
    <w:rsid w:val="002458ED"/>
    <w:rsid w:val="002459D7"/>
    <w:rsid w:val="00245A11"/>
    <w:rsid w:val="00245A62"/>
    <w:rsid w:val="00245B7A"/>
    <w:rsid w:val="00246105"/>
    <w:rsid w:val="0024636B"/>
    <w:rsid w:val="002465C5"/>
    <w:rsid w:val="00246788"/>
    <w:rsid w:val="00246C0F"/>
    <w:rsid w:val="0024702A"/>
    <w:rsid w:val="00247105"/>
    <w:rsid w:val="002477EE"/>
    <w:rsid w:val="00247807"/>
    <w:rsid w:val="00247840"/>
    <w:rsid w:val="00247C23"/>
    <w:rsid w:val="00247EFF"/>
    <w:rsid w:val="00250583"/>
    <w:rsid w:val="0025071D"/>
    <w:rsid w:val="0025093A"/>
    <w:rsid w:val="00250A0F"/>
    <w:rsid w:val="00250BBD"/>
    <w:rsid w:val="00250E3B"/>
    <w:rsid w:val="00251089"/>
    <w:rsid w:val="00251113"/>
    <w:rsid w:val="00251155"/>
    <w:rsid w:val="002512F8"/>
    <w:rsid w:val="002514AA"/>
    <w:rsid w:val="002514E3"/>
    <w:rsid w:val="002519FC"/>
    <w:rsid w:val="00251B35"/>
    <w:rsid w:val="00251B52"/>
    <w:rsid w:val="00251BFD"/>
    <w:rsid w:val="00251D2D"/>
    <w:rsid w:val="00251DBD"/>
    <w:rsid w:val="00252091"/>
    <w:rsid w:val="0025229D"/>
    <w:rsid w:val="00252678"/>
    <w:rsid w:val="00252D38"/>
    <w:rsid w:val="00252FF6"/>
    <w:rsid w:val="002531CB"/>
    <w:rsid w:val="002534DE"/>
    <w:rsid w:val="0025357A"/>
    <w:rsid w:val="002537D1"/>
    <w:rsid w:val="00253F55"/>
    <w:rsid w:val="002540C1"/>
    <w:rsid w:val="002540C9"/>
    <w:rsid w:val="0025410C"/>
    <w:rsid w:val="0025450E"/>
    <w:rsid w:val="002547AC"/>
    <w:rsid w:val="00254C01"/>
    <w:rsid w:val="0025511D"/>
    <w:rsid w:val="00255124"/>
    <w:rsid w:val="002552C7"/>
    <w:rsid w:val="00255456"/>
    <w:rsid w:val="002555A6"/>
    <w:rsid w:val="002555DA"/>
    <w:rsid w:val="00255862"/>
    <w:rsid w:val="002559AF"/>
    <w:rsid w:val="00255BA3"/>
    <w:rsid w:val="00255F65"/>
    <w:rsid w:val="00255FC6"/>
    <w:rsid w:val="00256040"/>
    <w:rsid w:val="0025624E"/>
    <w:rsid w:val="00256319"/>
    <w:rsid w:val="002568EE"/>
    <w:rsid w:val="002568F7"/>
    <w:rsid w:val="00256AFF"/>
    <w:rsid w:val="00256D21"/>
    <w:rsid w:val="00256EE9"/>
    <w:rsid w:val="002572DD"/>
    <w:rsid w:val="0025736F"/>
    <w:rsid w:val="002574DF"/>
    <w:rsid w:val="002577A5"/>
    <w:rsid w:val="002579F4"/>
    <w:rsid w:val="00257A79"/>
    <w:rsid w:val="00257BA1"/>
    <w:rsid w:val="002602AE"/>
    <w:rsid w:val="002604E7"/>
    <w:rsid w:val="002609A2"/>
    <w:rsid w:val="00260DAC"/>
    <w:rsid w:val="00260E46"/>
    <w:rsid w:val="00260EA1"/>
    <w:rsid w:val="00260F2F"/>
    <w:rsid w:val="00261563"/>
    <w:rsid w:val="002618FC"/>
    <w:rsid w:val="002619B1"/>
    <w:rsid w:val="00261F3A"/>
    <w:rsid w:val="00262624"/>
    <w:rsid w:val="00262667"/>
    <w:rsid w:val="00262B24"/>
    <w:rsid w:val="002631E2"/>
    <w:rsid w:val="002637E3"/>
    <w:rsid w:val="002639A4"/>
    <w:rsid w:val="00263A83"/>
    <w:rsid w:val="00263E91"/>
    <w:rsid w:val="00263F26"/>
    <w:rsid w:val="00263FAD"/>
    <w:rsid w:val="002640AE"/>
    <w:rsid w:val="00264174"/>
    <w:rsid w:val="00264484"/>
    <w:rsid w:val="00264A7A"/>
    <w:rsid w:val="00264AA0"/>
    <w:rsid w:val="00264B01"/>
    <w:rsid w:val="00264B4F"/>
    <w:rsid w:val="00264C4C"/>
    <w:rsid w:val="00264DD3"/>
    <w:rsid w:val="00265114"/>
    <w:rsid w:val="002656A3"/>
    <w:rsid w:val="00265762"/>
    <w:rsid w:val="002659E1"/>
    <w:rsid w:val="00265D4F"/>
    <w:rsid w:val="00265F93"/>
    <w:rsid w:val="00266313"/>
    <w:rsid w:val="00266426"/>
    <w:rsid w:val="002668CA"/>
    <w:rsid w:val="00266A57"/>
    <w:rsid w:val="00266AB9"/>
    <w:rsid w:val="0026753B"/>
    <w:rsid w:val="002675EC"/>
    <w:rsid w:val="00267816"/>
    <w:rsid w:val="0026788D"/>
    <w:rsid w:val="00267BDF"/>
    <w:rsid w:val="00267D05"/>
    <w:rsid w:val="00267E01"/>
    <w:rsid w:val="00267E59"/>
    <w:rsid w:val="00267F00"/>
    <w:rsid w:val="00267FC6"/>
    <w:rsid w:val="0027031E"/>
    <w:rsid w:val="002703C8"/>
    <w:rsid w:val="0027077E"/>
    <w:rsid w:val="0027097F"/>
    <w:rsid w:val="00270CC5"/>
    <w:rsid w:val="00270D85"/>
    <w:rsid w:val="00270DE2"/>
    <w:rsid w:val="00270EEC"/>
    <w:rsid w:val="00270F00"/>
    <w:rsid w:val="00271091"/>
    <w:rsid w:val="002711E3"/>
    <w:rsid w:val="00271270"/>
    <w:rsid w:val="002716C6"/>
    <w:rsid w:val="00271722"/>
    <w:rsid w:val="002717C5"/>
    <w:rsid w:val="00271811"/>
    <w:rsid w:val="00271A22"/>
    <w:rsid w:val="00271A26"/>
    <w:rsid w:val="00271A4F"/>
    <w:rsid w:val="00271C93"/>
    <w:rsid w:val="00272260"/>
    <w:rsid w:val="00272630"/>
    <w:rsid w:val="00272743"/>
    <w:rsid w:val="00272786"/>
    <w:rsid w:val="002728E1"/>
    <w:rsid w:val="00272A75"/>
    <w:rsid w:val="002731C5"/>
    <w:rsid w:val="0027320F"/>
    <w:rsid w:val="00273261"/>
    <w:rsid w:val="00273338"/>
    <w:rsid w:val="00273393"/>
    <w:rsid w:val="00273583"/>
    <w:rsid w:val="002736A5"/>
    <w:rsid w:val="00273751"/>
    <w:rsid w:val="00273809"/>
    <w:rsid w:val="00273CE1"/>
    <w:rsid w:val="00273D42"/>
    <w:rsid w:val="00273E08"/>
    <w:rsid w:val="00274019"/>
    <w:rsid w:val="0027403A"/>
    <w:rsid w:val="002741B2"/>
    <w:rsid w:val="00274268"/>
    <w:rsid w:val="0027456F"/>
    <w:rsid w:val="0027484C"/>
    <w:rsid w:val="002749E4"/>
    <w:rsid w:val="00274AD0"/>
    <w:rsid w:val="00274BB2"/>
    <w:rsid w:val="00274FD3"/>
    <w:rsid w:val="0027528B"/>
    <w:rsid w:val="0027533C"/>
    <w:rsid w:val="0027580F"/>
    <w:rsid w:val="00275BE4"/>
    <w:rsid w:val="00275CF5"/>
    <w:rsid w:val="00276303"/>
    <w:rsid w:val="002764D9"/>
    <w:rsid w:val="0027697A"/>
    <w:rsid w:val="002769F1"/>
    <w:rsid w:val="00276AAB"/>
    <w:rsid w:val="00277219"/>
    <w:rsid w:val="002772C4"/>
    <w:rsid w:val="002773A8"/>
    <w:rsid w:val="00277792"/>
    <w:rsid w:val="002778AC"/>
    <w:rsid w:val="0027799A"/>
    <w:rsid w:val="00277A08"/>
    <w:rsid w:val="00277BA0"/>
    <w:rsid w:val="00277C38"/>
    <w:rsid w:val="002800C2"/>
    <w:rsid w:val="002802C3"/>
    <w:rsid w:val="00280645"/>
    <w:rsid w:val="00280647"/>
    <w:rsid w:val="002807AC"/>
    <w:rsid w:val="00280CB9"/>
    <w:rsid w:val="00280F12"/>
    <w:rsid w:val="00280F4B"/>
    <w:rsid w:val="002812C2"/>
    <w:rsid w:val="0028159F"/>
    <w:rsid w:val="00281A95"/>
    <w:rsid w:val="00281B81"/>
    <w:rsid w:val="00281EBA"/>
    <w:rsid w:val="00281FAB"/>
    <w:rsid w:val="00282425"/>
    <w:rsid w:val="002824CE"/>
    <w:rsid w:val="00282557"/>
    <w:rsid w:val="00282942"/>
    <w:rsid w:val="00282A68"/>
    <w:rsid w:val="00282D15"/>
    <w:rsid w:val="00282F11"/>
    <w:rsid w:val="00282FC0"/>
    <w:rsid w:val="0028301F"/>
    <w:rsid w:val="002830AB"/>
    <w:rsid w:val="002830B4"/>
    <w:rsid w:val="00283180"/>
    <w:rsid w:val="00283348"/>
    <w:rsid w:val="00283471"/>
    <w:rsid w:val="00283582"/>
    <w:rsid w:val="002836E7"/>
    <w:rsid w:val="00283CCF"/>
    <w:rsid w:val="00283E81"/>
    <w:rsid w:val="002841FB"/>
    <w:rsid w:val="00284274"/>
    <w:rsid w:val="002842BF"/>
    <w:rsid w:val="00284631"/>
    <w:rsid w:val="0028486A"/>
    <w:rsid w:val="00284AC5"/>
    <w:rsid w:val="00284B62"/>
    <w:rsid w:val="00284B86"/>
    <w:rsid w:val="00284BFD"/>
    <w:rsid w:val="00284CC7"/>
    <w:rsid w:val="00284EA3"/>
    <w:rsid w:val="00284EAB"/>
    <w:rsid w:val="00284FE3"/>
    <w:rsid w:val="00285017"/>
    <w:rsid w:val="0028503D"/>
    <w:rsid w:val="00285175"/>
    <w:rsid w:val="00285832"/>
    <w:rsid w:val="00285AA3"/>
    <w:rsid w:val="00286137"/>
    <w:rsid w:val="002862B2"/>
    <w:rsid w:val="0028651D"/>
    <w:rsid w:val="00286766"/>
    <w:rsid w:val="00286AC6"/>
    <w:rsid w:val="00286C48"/>
    <w:rsid w:val="00287067"/>
    <w:rsid w:val="00287192"/>
    <w:rsid w:val="00287199"/>
    <w:rsid w:val="00287852"/>
    <w:rsid w:val="0028798A"/>
    <w:rsid w:val="00287A39"/>
    <w:rsid w:val="00287E23"/>
    <w:rsid w:val="0029006B"/>
    <w:rsid w:val="00290091"/>
    <w:rsid w:val="002909F4"/>
    <w:rsid w:val="00290BC6"/>
    <w:rsid w:val="00290FC1"/>
    <w:rsid w:val="00291072"/>
    <w:rsid w:val="002910CE"/>
    <w:rsid w:val="0029130F"/>
    <w:rsid w:val="002913E6"/>
    <w:rsid w:val="00291468"/>
    <w:rsid w:val="002915AF"/>
    <w:rsid w:val="0029161F"/>
    <w:rsid w:val="002917DC"/>
    <w:rsid w:val="002917EF"/>
    <w:rsid w:val="00291C21"/>
    <w:rsid w:val="00291D9A"/>
    <w:rsid w:val="00291F76"/>
    <w:rsid w:val="002923A8"/>
    <w:rsid w:val="0029249A"/>
    <w:rsid w:val="00292BF0"/>
    <w:rsid w:val="0029302A"/>
    <w:rsid w:val="002930A8"/>
    <w:rsid w:val="002931AD"/>
    <w:rsid w:val="00293B45"/>
    <w:rsid w:val="00293D9F"/>
    <w:rsid w:val="00293E89"/>
    <w:rsid w:val="00293E8E"/>
    <w:rsid w:val="002942B9"/>
    <w:rsid w:val="002944CE"/>
    <w:rsid w:val="00294ACF"/>
    <w:rsid w:val="00294E49"/>
    <w:rsid w:val="00294ED9"/>
    <w:rsid w:val="00294FB3"/>
    <w:rsid w:val="002950D7"/>
    <w:rsid w:val="00295237"/>
    <w:rsid w:val="0029575E"/>
    <w:rsid w:val="00295A1D"/>
    <w:rsid w:val="00295A71"/>
    <w:rsid w:val="00295B12"/>
    <w:rsid w:val="00295C0C"/>
    <w:rsid w:val="00295E2E"/>
    <w:rsid w:val="00296552"/>
    <w:rsid w:val="002966EA"/>
    <w:rsid w:val="00296A11"/>
    <w:rsid w:val="00296A7E"/>
    <w:rsid w:val="00296C56"/>
    <w:rsid w:val="00296F44"/>
    <w:rsid w:val="00297104"/>
    <w:rsid w:val="002973B7"/>
    <w:rsid w:val="002973C1"/>
    <w:rsid w:val="002977AC"/>
    <w:rsid w:val="00297D0E"/>
    <w:rsid w:val="00297DB8"/>
    <w:rsid w:val="002A0204"/>
    <w:rsid w:val="002A0894"/>
    <w:rsid w:val="002A09FB"/>
    <w:rsid w:val="002A0A67"/>
    <w:rsid w:val="002A0C7F"/>
    <w:rsid w:val="002A0DBE"/>
    <w:rsid w:val="002A0E1F"/>
    <w:rsid w:val="002A0EC1"/>
    <w:rsid w:val="002A0FCE"/>
    <w:rsid w:val="002A101B"/>
    <w:rsid w:val="002A1036"/>
    <w:rsid w:val="002A10AB"/>
    <w:rsid w:val="002A1173"/>
    <w:rsid w:val="002A11DD"/>
    <w:rsid w:val="002A11EA"/>
    <w:rsid w:val="002A12B0"/>
    <w:rsid w:val="002A19CB"/>
    <w:rsid w:val="002A1AB1"/>
    <w:rsid w:val="002A1E1D"/>
    <w:rsid w:val="002A227C"/>
    <w:rsid w:val="002A251A"/>
    <w:rsid w:val="002A25DE"/>
    <w:rsid w:val="002A2B53"/>
    <w:rsid w:val="002A2D2E"/>
    <w:rsid w:val="002A3018"/>
    <w:rsid w:val="002A3160"/>
    <w:rsid w:val="002A33C8"/>
    <w:rsid w:val="002A340A"/>
    <w:rsid w:val="002A34CA"/>
    <w:rsid w:val="002A36BA"/>
    <w:rsid w:val="002A3C17"/>
    <w:rsid w:val="002A3F39"/>
    <w:rsid w:val="002A42B3"/>
    <w:rsid w:val="002A43F1"/>
    <w:rsid w:val="002A442B"/>
    <w:rsid w:val="002A467A"/>
    <w:rsid w:val="002A4819"/>
    <w:rsid w:val="002A489F"/>
    <w:rsid w:val="002A4AAF"/>
    <w:rsid w:val="002A4ADB"/>
    <w:rsid w:val="002A4C3A"/>
    <w:rsid w:val="002A5073"/>
    <w:rsid w:val="002A5414"/>
    <w:rsid w:val="002A58A1"/>
    <w:rsid w:val="002A58AC"/>
    <w:rsid w:val="002A58B6"/>
    <w:rsid w:val="002A5B29"/>
    <w:rsid w:val="002A5B4C"/>
    <w:rsid w:val="002A5B82"/>
    <w:rsid w:val="002A5DD4"/>
    <w:rsid w:val="002A6310"/>
    <w:rsid w:val="002A65DD"/>
    <w:rsid w:val="002A6602"/>
    <w:rsid w:val="002A67F4"/>
    <w:rsid w:val="002A6ABC"/>
    <w:rsid w:val="002A6D42"/>
    <w:rsid w:val="002A7691"/>
    <w:rsid w:val="002A7749"/>
    <w:rsid w:val="002A78BC"/>
    <w:rsid w:val="002A7916"/>
    <w:rsid w:val="002A795E"/>
    <w:rsid w:val="002A7A07"/>
    <w:rsid w:val="002A7A13"/>
    <w:rsid w:val="002A7BEA"/>
    <w:rsid w:val="002A7BEB"/>
    <w:rsid w:val="002A7C3B"/>
    <w:rsid w:val="002A7C9C"/>
    <w:rsid w:val="002A7CA3"/>
    <w:rsid w:val="002A7E4D"/>
    <w:rsid w:val="002A7FA8"/>
    <w:rsid w:val="002B006D"/>
    <w:rsid w:val="002B00A7"/>
    <w:rsid w:val="002B01A7"/>
    <w:rsid w:val="002B0359"/>
    <w:rsid w:val="002B0501"/>
    <w:rsid w:val="002B09B8"/>
    <w:rsid w:val="002B120D"/>
    <w:rsid w:val="002B122F"/>
    <w:rsid w:val="002B13EE"/>
    <w:rsid w:val="002B15AB"/>
    <w:rsid w:val="002B1707"/>
    <w:rsid w:val="002B175E"/>
    <w:rsid w:val="002B1AEF"/>
    <w:rsid w:val="002B1E66"/>
    <w:rsid w:val="002B1FB8"/>
    <w:rsid w:val="002B204C"/>
    <w:rsid w:val="002B208B"/>
    <w:rsid w:val="002B2383"/>
    <w:rsid w:val="002B26CC"/>
    <w:rsid w:val="002B2735"/>
    <w:rsid w:val="002B279B"/>
    <w:rsid w:val="002B2BDB"/>
    <w:rsid w:val="002B2FD6"/>
    <w:rsid w:val="002B3768"/>
    <w:rsid w:val="002B3AB7"/>
    <w:rsid w:val="002B3ADD"/>
    <w:rsid w:val="002B3AF5"/>
    <w:rsid w:val="002B3BF5"/>
    <w:rsid w:val="002B3C50"/>
    <w:rsid w:val="002B41A2"/>
    <w:rsid w:val="002B41CE"/>
    <w:rsid w:val="002B4298"/>
    <w:rsid w:val="002B449F"/>
    <w:rsid w:val="002B4D3C"/>
    <w:rsid w:val="002B55DF"/>
    <w:rsid w:val="002B55FF"/>
    <w:rsid w:val="002B58E8"/>
    <w:rsid w:val="002B5C5C"/>
    <w:rsid w:val="002B5DE1"/>
    <w:rsid w:val="002B5E7A"/>
    <w:rsid w:val="002B634F"/>
    <w:rsid w:val="002B68AD"/>
    <w:rsid w:val="002B6C1F"/>
    <w:rsid w:val="002B6D94"/>
    <w:rsid w:val="002B743D"/>
    <w:rsid w:val="002B7A2A"/>
    <w:rsid w:val="002B7D85"/>
    <w:rsid w:val="002B7EC3"/>
    <w:rsid w:val="002C00E8"/>
    <w:rsid w:val="002C033D"/>
    <w:rsid w:val="002C04F9"/>
    <w:rsid w:val="002C0502"/>
    <w:rsid w:val="002C08F6"/>
    <w:rsid w:val="002C0A3D"/>
    <w:rsid w:val="002C0B8D"/>
    <w:rsid w:val="002C0C7C"/>
    <w:rsid w:val="002C0D36"/>
    <w:rsid w:val="002C0D84"/>
    <w:rsid w:val="002C0DEE"/>
    <w:rsid w:val="002C1199"/>
    <w:rsid w:val="002C1293"/>
    <w:rsid w:val="002C130C"/>
    <w:rsid w:val="002C1407"/>
    <w:rsid w:val="002C15CA"/>
    <w:rsid w:val="002C1D1D"/>
    <w:rsid w:val="002C1DBC"/>
    <w:rsid w:val="002C202B"/>
    <w:rsid w:val="002C2213"/>
    <w:rsid w:val="002C2381"/>
    <w:rsid w:val="002C23EB"/>
    <w:rsid w:val="002C2423"/>
    <w:rsid w:val="002C2459"/>
    <w:rsid w:val="002C2504"/>
    <w:rsid w:val="002C2540"/>
    <w:rsid w:val="002C258A"/>
    <w:rsid w:val="002C2633"/>
    <w:rsid w:val="002C2663"/>
    <w:rsid w:val="002C2C28"/>
    <w:rsid w:val="002C2C74"/>
    <w:rsid w:val="002C2CF5"/>
    <w:rsid w:val="002C3090"/>
    <w:rsid w:val="002C3171"/>
    <w:rsid w:val="002C339A"/>
    <w:rsid w:val="002C33DD"/>
    <w:rsid w:val="002C3A52"/>
    <w:rsid w:val="002C3E45"/>
    <w:rsid w:val="002C4ABB"/>
    <w:rsid w:val="002C4B97"/>
    <w:rsid w:val="002C4C24"/>
    <w:rsid w:val="002C4C53"/>
    <w:rsid w:val="002C4D05"/>
    <w:rsid w:val="002C4D9E"/>
    <w:rsid w:val="002C4E99"/>
    <w:rsid w:val="002C5023"/>
    <w:rsid w:val="002C5104"/>
    <w:rsid w:val="002C58C0"/>
    <w:rsid w:val="002C599A"/>
    <w:rsid w:val="002C5ABA"/>
    <w:rsid w:val="002C5CA7"/>
    <w:rsid w:val="002C5E2E"/>
    <w:rsid w:val="002C6281"/>
    <w:rsid w:val="002C6294"/>
    <w:rsid w:val="002C66B5"/>
    <w:rsid w:val="002C676C"/>
    <w:rsid w:val="002C682D"/>
    <w:rsid w:val="002C6A68"/>
    <w:rsid w:val="002C6D6F"/>
    <w:rsid w:val="002C70D2"/>
    <w:rsid w:val="002C7248"/>
    <w:rsid w:val="002C7451"/>
    <w:rsid w:val="002C765A"/>
    <w:rsid w:val="002C789A"/>
    <w:rsid w:val="002C78A8"/>
    <w:rsid w:val="002C7E65"/>
    <w:rsid w:val="002C7F13"/>
    <w:rsid w:val="002D009B"/>
    <w:rsid w:val="002D00D8"/>
    <w:rsid w:val="002D018A"/>
    <w:rsid w:val="002D029E"/>
    <w:rsid w:val="002D039C"/>
    <w:rsid w:val="002D0684"/>
    <w:rsid w:val="002D069B"/>
    <w:rsid w:val="002D0D8A"/>
    <w:rsid w:val="002D0E9C"/>
    <w:rsid w:val="002D0EFA"/>
    <w:rsid w:val="002D0F07"/>
    <w:rsid w:val="002D0F7A"/>
    <w:rsid w:val="002D1168"/>
    <w:rsid w:val="002D16B6"/>
    <w:rsid w:val="002D18A6"/>
    <w:rsid w:val="002D1C7F"/>
    <w:rsid w:val="002D1D38"/>
    <w:rsid w:val="002D1FEC"/>
    <w:rsid w:val="002D233A"/>
    <w:rsid w:val="002D243E"/>
    <w:rsid w:val="002D245F"/>
    <w:rsid w:val="002D2709"/>
    <w:rsid w:val="002D2840"/>
    <w:rsid w:val="002D2C40"/>
    <w:rsid w:val="002D3452"/>
    <w:rsid w:val="002D35B3"/>
    <w:rsid w:val="002D37E3"/>
    <w:rsid w:val="002D3B3C"/>
    <w:rsid w:val="002D3EC6"/>
    <w:rsid w:val="002D3F5C"/>
    <w:rsid w:val="002D4096"/>
    <w:rsid w:val="002D4676"/>
    <w:rsid w:val="002D46A0"/>
    <w:rsid w:val="002D4797"/>
    <w:rsid w:val="002D4D55"/>
    <w:rsid w:val="002D4E42"/>
    <w:rsid w:val="002D4F5B"/>
    <w:rsid w:val="002D50C5"/>
    <w:rsid w:val="002D5296"/>
    <w:rsid w:val="002D52C8"/>
    <w:rsid w:val="002D547E"/>
    <w:rsid w:val="002D5588"/>
    <w:rsid w:val="002D5828"/>
    <w:rsid w:val="002D5890"/>
    <w:rsid w:val="002D5A5B"/>
    <w:rsid w:val="002D5BE4"/>
    <w:rsid w:val="002D5CFA"/>
    <w:rsid w:val="002D5FF3"/>
    <w:rsid w:val="002D6145"/>
    <w:rsid w:val="002D637F"/>
    <w:rsid w:val="002D6433"/>
    <w:rsid w:val="002D674E"/>
    <w:rsid w:val="002D694C"/>
    <w:rsid w:val="002D6A63"/>
    <w:rsid w:val="002D6F34"/>
    <w:rsid w:val="002D71E7"/>
    <w:rsid w:val="002D75F0"/>
    <w:rsid w:val="002D78D5"/>
    <w:rsid w:val="002D7A48"/>
    <w:rsid w:val="002D7BF8"/>
    <w:rsid w:val="002D7C27"/>
    <w:rsid w:val="002D7EAF"/>
    <w:rsid w:val="002E0000"/>
    <w:rsid w:val="002E002B"/>
    <w:rsid w:val="002E01E2"/>
    <w:rsid w:val="002E084D"/>
    <w:rsid w:val="002E089A"/>
    <w:rsid w:val="002E0AB1"/>
    <w:rsid w:val="002E0C7A"/>
    <w:rsid w:val="002E1723"/>
    <w:rsid w:val="002E17C9"/>
    <w:rsid w:val="002E1BC5"/>
    <w:rsid w:val="002E1FA0"/>
    <w:rsid w:val="002E21A9"/>
    <w:rsid w:val="002E23E8"/>
    <w:rsid w:val="002E24DD"/>
    <w:rsid w:val="002E2A8F"/>
    <w:rsid w:val="002E2B67"/>
    <w:rsid w:val="002E2EFD"/>
    <w:rsid w:val="002E321A"/>
    <w:rsid w:val="002E39E8"/>
    <w:rsid w:val="002E3DCA"/>
    <w:rsid w:val="002E3FBA"/>
    <w:rsid w:val="002E46BB"/>
    <w:rsid w:val="002E478A"/>
    <w:rsid w:val="002E49B4"/>
    <w:rsid w:val="002E4B1B"/>
    <w:rsid w:val="002E4D4E"/>
    <w:rsid w:val="002E4EA3"/>
    <w:rsid w:val="002E5097"/>
    <w:rsid w:val="002E552F"/>
    <w:rsid w:val="002E5712"/>
    <w:rsid w:val="002E596F"/>
    <w:rsid w:val="002E5A86"/>
    <w:rsid w:val="002E5BA7"/>
    <w:rsid w:val="002E5D86"/>
    <w:rsid w:val="002E60E4"/>
    <w:rsid w:val="002E6153"/>
    <w:rsid w:val="002E69D5"/>
    <w:rsid w:val="002E6BD4"/>
    <w:rsid w:val="002E6FD6"/>
    <w:rsid w:val="002E7104"/>
    <w:rsid w:val="002E7421"/>
    <w:rsid w:val="002E7467"/>
    <w:rsid w:val="002E7675"/>
    <w:rsid w:val="002E77B0"/>
    <w:rsid w:val="002E7801"/>
    <w:rsid w:val="002E78C2"/>
    <w:rsid w:val="002E79BD"/>
    <w:rsid w:val="002E7CDC"/>
    <w:rsid w:val="002E7D15"/>
    <w:rsid w:val="002E7EDB"/>
    <w:rsid w:val="002E7F5D"/>
    <w:rsid w:val="002F001A"/>
    <w:rsid w:val="002F0339"/>
    <w:rsid w:val="002F041C"/>
    <w:rsid w:val="002F04E3"/>
    <w:rsid w:val="002F05AB"/>
    <w:rsid w:val="002F0931"/>
    <w:rsid w:val="002F0A3C"/>
    <w:rsid w:val="002F0B7E"/>
    <w:rsid w:val="002F1062"/>
    <w:rsid w:val="002F179A"/>
    <w:rsid w:val="002F19CF"/>
    <w:rsid w:val="002F1A97"/>
    <w:rsid w:val="002F1D53"/>
    <w:rsid w:val="002F1E17"/>
    <w:rsid w:val="002F1ECB"/>
    <w:rsid w:val="002F2094"/>
    <w:rsid w:val="002F20AB"/>
    <w:rsid w:val="002F20DC"/>
    <w:rsid w:val="002F2216"/>
    <w:rsid w:val="002F2423"/>
    <w:rsid w:val="002F242A"/>
    <w:rsid w:val="002F24CB"/>
    <w:rsid w:val="002F2741"/>
    <w:rsid w:val="002F29A1"/>
    <w:rsid w:val="002F2AB7"/>
    <w:rsid w:val="002F2AC7"/>
    <w:rsid w:val="002F2B29"/>
    <w:rsid w:val="002F2B3C"/>
    <w:rsid w:val="002F2C2E"/>
    <w:rsid w:val="002F2D1D"/>
    <w:rsid w:val="002F2D2A"/>
    <w:rsid w:val="002F2D96"/>
    <w:rsid w:val="002F305E"/>
    <w:rsid w:val="002F34F6"/>
    <w:rsid w:val="002F3EC4"/>
    <w:rsid w:val="002F431B"/>
    <w:rsid w:val="002F485E"/>
    <w:rsid w:val="002F4931"/>
    <w:rsid w:val="002F4981"/>
    <w:rsid w:val="002F4993"/>
    <w:rsid w:val="002F4AFD"/>
    <w:rsid w:val="002F4B94"/>
    <w:rsid w:val="002F4D86"/>
    <w:rsid w:val="002F4DC1"/>
    <w:rsid w:val="002F4EE8"/>
    <w:rsid w:val="002F4F4D"/>
    <w:rsid w:val="002F50DD"/>
    <w:rsid w:val="002F519C"/>
    <w:rsid w:val="002F5423"/>
    <w:rsid w:val="002F55C9"/>
    <w:rsid w:val="002F57F7"/>
    <w:rsid w:val="002F5B07"/>
    <w:rsid w:val="002F5CAB"/>
    <w:rsid w:val="002F5DE6"/>
    <w:rsid w:val="002F60A4"/>
    <w:rsid w:val="002F633B"/>
    <w:rsid w:val="002F63F9"/>
    <w:rsid w:val="002F660B"/>
    <w:rsid w:val="002F66B1"/>
    <w:rsid w:val="002F678F"/>
    <w:rsid w:val="002F683D"/>
    <w:rsid w:val="002F695D"/>
    <w:rsid w:val="002F6B69"/>
    <w:rsid w:val="002F6B73"/>
    <w:rsid w:val="002F6C1B"/>
    <w:rsid w:val="002F6E0F"/>
    <w:rsid w:val="002F6ECC"/>
    <w:rsid w:val="002F7035"/>
    <w:rsid w:val="002F7367"/>
    <w:rsid w:val="002F7436"/>
    <w:rsid w:val="002F7670"/>
    <w:rsid w:val="002F7765"/>
    <w:rsid w:val="002F77B5"/>
    <w:rsid w:val="002F7B8B"/>
    <w:rsid w:val="0030007B"/>
    <w:rsid w:val="00300137"/>
    <w:rsid w:val="00300731"/>
    <w:rsid w:val="0030073B"/>
    <w:rsid w:val="003009A1"/>
    <w:rsid w:val="00300D7E"/>
    <w:rsid w:val="00300DB4"/>
    <w:rsid w:val="00300DC7"/>
    <w:rsid w:val="00300E12"/>
    <w:rsid w:val="00300F01"/>
    <w:rsid w:val="00301109"/>
    <w:rsid w:val="00301266"/>
    <w:rsid w:val="00301389"/>
    <w:rsid w:val="003014C3"/>
    <w:rsid w:val="003016BF"/>
    <w:rsid w:val="00301993"/>
    <w:rsid w:val="00301A6B"/>
    <w:rsid w:val="00301B5A"/>
    <w:rsid w:val="00302089"/>
    <w:rsid w:val="0030210A"/>
    <w:rsid w:val="0030218E"/>
    <w:rsid w:val="003022CE"/>
    <w:rsid w:val="0030249A"/>
    <w:rsid w:val="0030250F"/>
    <w:rsid w:val="00302803"/>
    <w:rsid w:val="00302979"/>
    <w:rsid w:val="00303427"/>
    <w:rsid w:val="003034EB"/>
    <w:rsid w:val="003035B0"/>
    <w:rsid w:val="00303713"/>
    <w:rsid w:val="00303980"/>
    <w:rsid w:val="00303AA6"/>
    <w:rsid w:val="00303B22"/>
    <w:rsid w:val="00303F2D"/>
    <w:rsid w:val="003040AA"/>
    <w:rsid w:val="00304240"/>
    <w:rsid w:val="003045FC"/>
    <w:rsid w:val="00304797"/>
    <w:rsid w:val="00304971"/>
    <w:rsid w:val="00304B8E"/>
    <w:rsid w:val="00304C6A"/>
    <w:rsid w:val="00304D68"/>
    <w:rsid w:val="0030504D"/>
    <w:rsid w:val="00305102"/>
    <w:rsid w:val="00305255"/>
    <w:rsid w:val="00305278"/>
    <w:rsid w:val="003053E1"/>
    <w:rsid w:val="003055BD"/>
    <w:rsid w:val="00305793"/>
    <w:rsid w:val="003058DF"/>
    <w:rsid w:val="00305B72"/>
    <w:rsid w:val="00305B73"/>
    <w:rsid w:val="00305F71"/>
    <w:rsid w:val="003061BB"/>
    <w:rsid w:val="003063D1"/>
    <w:rsid w:val="0030644A"/>
    <w:rsid w:val="00306546"/>
    <w:rsid w:val="00306622"/>
    <w:rsid w:val="00306751"/>
    <w:rsid w:val="0030685E"/>
    <w:rsid w:val="00306C00"/>
    <w:rsid w:val="00306CA6"/>
    <w:rsid w:val="00306E26"/>
    <w:rsid w:val="00307101"/>
    <w:rsid w:val="003074CF"/>
    <w:rsid w:val="00307572"/>
    <w:rsid w:val="003077B2"/>
    <w:rsid w:val="00307D1E"/>
    <w:rsid w:val="00310466"/>
    <w:rsid w:val="003106E4"/>
    <w:rsid w:val="00310708"/>
    <w:rsid w:val="00310BDD"/>
    <w:rsid w:val="00310E10"/>
    <w:rsid w:val="00310F23"/>
    <w:rsid w:val="00310F42"/>
    <w:rsid w:val="003113B7"/>
    <w:rsid w:val="00311608"/>
    <w:rsid w:val="0031182B"/>
    <w:rsid w:val="00311D2C"/>
    <w:rsid w:val="00311DDF"/>
    <w:rsid w:val="00311ECD"/>
    <w:rsid w:val="00311ED8"/>
    <w:rsid w:val="00311EF0"/>
    <w:rsid w:val="003122B9"/>
    <w:rsid w:val="003123BB"/>
    <w:rsid w:val="003124C9"/>
    <w:rsid w:val="003124E1"/>
    <w:rsid w:val="003127BC"/>
    <w:rsid w:val="00312920"/>
    <w:rsid w:val="00312BC5"/>
    <w:rsid w:val="00312C69"/>
    <w:rsid w:val="00312CC3"/>
    <w:rsid w:val="00312DC1"/>
    <w:rsid w:val="00312ED5"/>
    <w:rsid w:val="00312F48"/>
    <w:rsid w:val="00312F54"/>
    <w:rsid w:val="0031377A"/>
    <w:rsid w:val="00313B11"/>
    <w:rsid w:val="00313E2D"/>
    <w:rsid w:val="00313E9E"/>
    <w:rsid w:val="0031420B"/>
    <w:rsid w:val="00314375"/>
    <w:rsid w:val="003143C1"/>
    <w:rsid w:val="0031445A"/>
    <w:rsid w:val="00314489"/>
    <w:rsid w:val="00314533"/>
    <w:rsid w:val="00314549"/>
    <w:rsid w:val="00314582"/>
    <w:rsid w:val="0031460B"/>
    <w:rsid w:val="00314DC6"/>
    <w:rsid w:val="00314DC7"/>
    <w:rsid w:val="00314DFD"/>
    <w:rsid w:val="00314E4C"/>
    <w:rsid w:val="00314E9F"/>
    <w:rsid w:val="00314F4A"/>
    <w:rsid w:val="003151C8"/>
    <w:rsid w:val="003154B6"/>
    <w:rsid w:val="003154C9"/>
    <w:rsid w:val="00315BD9"/>
    <w:rsid w:val="00315C72"/>
    <w:rsid w:val="00315D5B"/>
    <w:rsid w:val="00315D66"/>
    <w:rsid w:val="00315DEA"/>
    <w:rsid w:val="00315F4F"/>
    <w:rsid w:val="00315F74"/>
    <w:rsid w:val="003161D9"/>
    <w:rsid w:val="00316255"/>
    <w:rsid w:val="00316565"/>
    <w:rsid w:val="003165CB"/>
    <w:rsid w:val="00316BE3"/>
    <w:rsid w:val="00316EF4"/>
    <w:rsid w:val="003173F9"/>
    <w:rsid w:val="0031743E"/>
    <w:rsid w:val="00317596"/>
    <w:rsid w:val="003175C9"/>
    <w:rsid w:val="0031762E"/>
    <w:rsid w:val="00317BCC"/>
    <w:rsid w:val="00317D08"/>
    <w:rsid w:val="00317FE9"/>
    <w:rsid w:val="003201A1"/>
    <w:rsid w:val="003203FB"/>
    <w:rsid w:val="003209B3"/>
    <w:rsid w:val="00320B0A"/>
    <w:rsid w:val="00320BD7"/>
    <w:rsid w:val="00320CC0"/>
    <w:rsid w:val="00320D08"/>
    <w:rsid w:val="00320E0F"/>
    <w:rsid w:val="00320F34"/>
    <w:rsid w:val="00321006"/>
    <w:rsid w:val="003216C8"/>
    <w:rsid w:val="00321782"/>
    <w:rsid w:val="0032208C"/>
    <w:rsid w:val="00322190"/>
    <w:rsid w:val="00322224"/>
    <w:rsid w:val="00322288"/>
    <w:rsid w:val="0032278F"/>
    <w:rsid w:val="003228BE"/>
    <w:rsid w:val="003228CA"/>
    <w:rsid w:val="0032293C"/>
    <w:rsid w:val="00322B11"/>
    <w:rsid w:val="00322EAE"/>
    <w:rsid w:val="00322ECE"/>
    <w:rsid w:val="0032325A"/>
    <w:rsid w:val="0032329B"/>
    <w:rsid w:val="003232B2"/>
    <w:rsid w:val="0032348C"/>
    <w:rsid w:val="0032353C"/>
    <w:rsid w:val="0032373F"/>
    <w:rsid w:val="00323940"/>
    <w:rsid w:val="00323DF1"/>
    <w:rsid w:val="0032428B"/>
    <w:rsid w:val="003242EC"/>
    <w:rsid w:val="003243B6"/>
    <w:rsid w:val="003249C6"/>
    <w:rsid w:val="00324C40"/>
    <w:rsid w:val="00324CA1"/>
    <w:rsid w:val="00324E8A"/>
    <w:rsid w:val="00325071"/>
    <w:rsid w:val="0032548D"/>
    <w:rsid w:val="003254A4"/>
    <w:rsid w:val="003254E0"/>
    <w:rsid w:val="0032560C"/>
    <w:rsid w:val="003257F3"/>
    <w:rsid w:val="00325987"/>
    <w:rsid w:val="00325A4F"/>
    <w:rsid w:val="00325B10"/>
    <w:rsid w:val="00326044"/>
    <w:rsid w:val="00326171"/>
    <w:rsid w:val="003261B5"/>
    <w:rsid w:val="00326276"/>
    <w:rsid w:val="0032627A"/>
    <w:rsid w:val="0032644D"/>
    <w:rsid w:val="003266C6"/>
    <w:rsid w:val="00326C41"/>
    <w:rsid w:val="00326C49"/>
    <w:rsid w:val="00326DB1"/>
    <w:rsid w:val="00326EA0"/>
    <w:rsid w:val="0032702A"/>
    <w:rsid w:val="0032713C"/>
    <w:rsid w:val="0032746C"/>
    <w:rsid w:val="003275B0"/>
    <w:rsid w:val="00327A39"/>
    <w:rsid w:val="00327F0C"/>
    <w:rsid w:val="00330498"/>
    <w:rsid w:val="0033049A"/>
    <w:rsid w:val="003306BF"/>
    <w:rsid w:val="003307D5"/>
    <w:rsid w:val="00330ACD"/>
    <w:rsid w:val="00330BF6"/>
    <w:rsid w:val="00330F9E"/>
    <w:rsid w:val="00331048"/>
    <w:rsid w:val="003312BF"/>
    <w:rsid w:val="003313F9"/>
    <w:rsid w:val="003314B2"/>
    <w:rsid w:val="003316DD"/>
    <w:rsid w:val="003318D0"/>
    <w:rsid w:val="003318ED"/>
    <w:rsid w:val="003319FC"/>
    <w:rsid w:val="00331A21"/>
    <w:rsid w:val="00331C01"/>
    <w:rsid w:val="0033278E"/>
    <w:rsid w:val="003328BE"/>
    <w:rsid w:val="00332B67"/>
    <w:rsid w:val="00332EF8"/>
    <w:rsid w:val="0033336A"/>
    <w:rsid w:val="00333468"/>
    <w:rsid w:val="003334BD"/>
    <w:rsid w:val="003338FC"/>
    <w:rsid w:val="00333979"/>
    <w:rsid w:val="00333ACE"/>
    <w:rsid w:val="00334265"/>
    <w:rsid w:val="00334677"/>
    <w:rsid w:val="003346AC"/>
    <w:rsid w:val="003347E3"/>
    <w:rsid w:val="00334C0A"/>
    <w:rsid w:val="00334E70"/>
    <w:rsid w:val="00334F1A"/>
    <w:rsid w:val="00335024"/>
    <w:rsid w:val="0033557A"/>
    <w:rsid w:val="00335670"/>
    <w:rsid w:val="0033571E"/>
    <w:rsid w:val="003357BE"/>
    <w:rsid w:val="0033585C"/>
    <w:rsid w:val="003358B8"/>
    <w:rsid w:val="003359D0"/>
    <w:rsid w:val="00335A1D"/>
    <w:rsid w:val="00335A21"/>
    <w:rsid w:val="00335BC6"/>
    <w:rsid w:val="00336210"/>
    <w:rsid w:val="00336333"/>
    <w:rsid w:val="00336352"/>
    <w:rsid w:val="00336488"/>
    <w:rsid w:val="003365C5"/>
    <w:rsid w:val="003365E6"/>
    <w:rsid w:val="003366A4"/>
    <w:rsid w:val="00336BA6"/>
    <w:rsid w:val="00336C56"/>
    <w:rsid w:val="00336C9C"/>
    <w:rsid w:val="00336D8F"/>
    <w:rsid w:val="00337152"/>
    <w:rsid w:val="003371D5"/>
    <w:rsid w:val="00337245"/>
    <w:rsid w:val="003375EB"/>
    <w:rsid w:val="00337849"/>
    <w:rsid w:val="0033789B"/>
    <w:rsid w:val="00337D43"/>
    <w:rsid w:val="00337EAA"/>
    <w:rsid w:val="00337F70"/>
    <w:rsid w:val="00340065"/>
    <w:rsid w:val="00340C6C"/>
    <w:rsid w:val="00340D83"/>
    <w:rsid w:val="00340E86"/>
    <w:rsid w:val="00341317"/>
    <w:rsid w:val="0034160A"/>
    <w:rsid w:val="0034169F"/>
    <w:rsid w:val="0034173F"/>
    <w:rsid w:val="00341798"/>
    <w:rsid w:val="00341849"/>
    <w:rsid w:val="003418D4"/>
    <w:rsid w:val="00341D47"/>
    <w:rsid w:val="00341D8C"/>
    <w:rsid w:val="00342186"/>
    <w:rsid w:val="003425B6"/>
    <w:rsid w:val="0034271E"/>
    <w:rsid w:val="0034292B"/>
    <w:rsid w:val="003429D0"/>
    <w:rsid w:val="003429DD"/>
    <w:rsid w:val="00342A65"/>
    <w:rsid w:val="00342D9E"/>
    <w:rsid w:val="00342FB5"/>
    <w:rsid w:val="00343233"/>
    <w:rsid w:val="00343261"/>
    <w:rsid w:val="00343365"/>
    <w:rsid w:val="00343414"/>
    <w:rsid w:val="00343686"/>
    <w:rsid w:val="00343749"/>
    <w:rsid w:val="003437DD"/>
    <w:rsid w:val="00343C82"/>
    <w:rsid w:val="003441A5"/>
    <w:rsid w:val="003442EF"/>
    <w:rsid w:val="00344354"/>
    <w:rsid w:val="0034439C"/>
    <w:rsid w:val="0034455F"/>
    <w:rsid w:val="0034473C"/>
    <w:rsid w:val="00344C88"/>
    <w:rsid w:val="00344EC5"/>
    <w:rsid w:val="00345660"/>
    <w:rsid w:val="003459B7"/>
    <w:rsid w:val="00345B71"/>
    <w:rsid w:val="00345BF1"/>
    <w:rsid w:val="00345E1F"/>
    <w:rsid w:val="00345EAA"/>
    <w:rsid w:val="0034611A"/>
    <w:rsid w:val="003462B7"/>
    <w:rsid w:val="00346390"/>
    <w:rsid w:val="0034667C"/>
    <w:rsid w:val="003466C3"/>
    <w:rsid w:val="00346769"/>
    <w:rsid w:val="00346CCD"/>
    <w:rsid w:val="00347367"/>
    <w:rsid w:val="003476C3"/>
    <w:rsid w:val="00347711"/>
    <w:rsid w:val="00347CF2"/>
    <w:rsid w:val="003505D2"/>
    <w:rsid w:val="003506C9"/>
    <w:rsid w:val="00350A2C"/>
    <w:rsid w:val="00350BD8"/>
    <w:rsid w:val="00350C3A"/>
    <w:rsid w:val="00350D07"/>
    <w:rsid w:val="00351215"/>
    <w:rsid w:val="00351258"/>
    <w:rsid w:val="00351510"/>
    <w:rsid w:val="00351554"/>
    <w:rsid w:val="003518EB"/>
    <w:rsid w:val="00351D5E"/>
    <w:rsid w:val="00352043"/>
    <w:rsid w:val="00352769"/>
    <w:rsid w:val="00352840"/>
    <w:rsid w:val="00352CDB"/>
    <w:rsid w:val="00353584"/>
    <w:rsid w:val="00353637"/>
    <w:rsid w:val="003536F9"/>
    <w:rsid w:val="00353809"/>
    <w:rsid w:val="003538E0"/>
    <w:rsid w:val="00353BCC"/>
    <w:rsid w:val="00353EF0"/>
    <w:rsid w:val="00354043"/>
    <w:rsid w:val="0035404F"/>
    <w:rsid w:val="003540D5"/>
    <w:rsid w:val="00354622"/>
    <w:rsid w:val="003547FB"/>
    <w:rsid w:val="00354922"/>
    <w:rsid w:val="00354AF2"/>
    <w:rsid w:val="00354B8A"/>
    <w:rsid w:val="00354C64"/>
    <w:rsid w:val="00354F73"/>
    <w:rsid w:val="003553A1"/>
    <w:rsid w:val="003557F2"/>
    <w:rsid w:val="0035586A"/>
    <w:rsid w:val="00355A71"/>
    <w:rsid w:val="00355BDC"/>
    <w:rsid w:val="00355DCF"/>
    <w:rsid w:val="00355F02"/>
    <w:rsid w:val="003560FB"/>
    <w:rsid w:val="0035631A"/>
    <w:rsid w:val="00356470"/>
    <w:rsid w:val="003569CC"/>
    <w:rsid w:val="00356AC5"/>
    <w:rsid w:val="00356BF2"/>
    <w:rsid w:val="00356D35"/>
    <w:rsid w:val="003571FB"/>
    <w:rsid w:val="0035757D"/>
    <w:rsid w:val="003577F0"/>
    <w:rsid w:val="003579D3"/>
    <w:rsid w:val="00357E1B"/>
    <w:rsid w:val="0036012A"/>
    <w:rsid w:val="003601E6"/>
    <w:rsid w:val="003605FC"/>
    <w:rsid w:val="00360806"/>
    <w:rsid w:val="00360C15"/>
    <w:rsid w:val="00360F1C"/>
    <w:rsid w:val="00360FEA"/>
    <w:rsid w:val="00361204"/>
    <w:rsid w:val="003612B4"/>
    <w:rsid w:val="003614BB"/>
    <w:rsid w:val="003615C1"/>
    <w:rsid w:val="003615CC"/>
    <w:rsid w:val="003617E8"/>
    <w:rsid w:val="003618A6"/>
    <w:rsid w:val="00361C5B"/>
    <w:rsid w:val="00361E0E"/>
    <w:rsid w:val="00361E76"/>
    <w:rsid w:val="00361F5C"/>
    <w:rsid w:val="003628C6"/>
    <w:rsid w:val="00363032"/>
    <w:rsid w:val="00363091"/>
    <w:rsid w:val="0036322D"/>
    <w:rsid w:val="003632B6"/>
    <w:rsid w:val="00363AEB"/>
    <w:rsid w:val="00363BE4"/>
    <w:rsid w:val="00363CCC"/>
    <w:rsid w:val="00364343"/>
    <w:rsid w:val="0036440A"/>
    <w:rsid w:val="00364454"/>
    <w:rsid w:val="0036457D"/>
    <w:rsid w:val="003645D4"/>
    <w:rsid w:val="00364638"/>
    <w:rsid w:val="003646E9"/>
    <w:rsid w:val="00364764"/>
    <w:rsid w:val="003648CA"/>
    <w:rsid w:val="00365092"/>
    <w:rsid w:val="00365116"/>
    <w:rsid w:val="00365419"/>
    <w:rsid w:val="003657C0"/>
    <w:rsid w:val="0036597D"/>
    <w:rsid w:val="00365A1F"/>
    <w:rsid w:val="00365AEC"/>
    <w:rsid w:val="00365B73"/>
    <w:rsid w:val="00365C57"/>
    <w:rsid w:val="00365D4B"/>
    <w:rsid w:val="00365E0A"/>
    <w:rsid w:val="00365E26"/>
    <w:rsid w:val="00365FE4"/>
    <w:rsid w:val="003660ED"/>
    <w:rsid w:val="003661A0"/>
    <w:rsid w:val="003661E0"/>
    <w:rsid w:val="00366599"/>
    <w:rsid w:val="00366631"/>
    <w:rsid w:val="0036697C"/>
    <w:rsid w:val="00366BDD"/>
    <w:rsid w:val="00366E4A"/>
    <w:rsid w:val="00366E66"/>
    <w:rsid w:val="00366FC6"/>
    <w:rsid w:val="00367018"/>
    <w:rsid w:val="003671E5"/>
    <w:rsid w:val="00367973"/>
    <w:rsid w:val="00367B1F"/>
    <w:rsid w:val="00367C35"/>
    <w:rsid w:val="00370851"/>
    <w:rsid w:val="00370924"/>
    <w:rsid w:val="00370B0A"/>
    <w:rsid w:val="00370B24"/>
    <w:rsid w:val="00370C35"/>
    <w:rsid w:val="00370D7F"/>
    <w:rsid w:val="00370DB1"/>
    <w:rsid w:val="00370F1B"/>
    <w:rsid w:val="00371145"/>
    <w:rsid w:val="003712E8"/>
    <w:rsid w:val="003714B1"/>
    <w:rsid w:val="00371836"/>
    <w:rsid w:val="0037236E"/>
    <w:rsid w:val="003726FA"/>
    <w:rsid w:val="00372B07"/>
    <w:rsid w:val="00373413"/>
    <w:rsid w:val="00373532"/>
    <w:rsid w:val="00373667"/>
    <w:rsid w:val="00373700"/>
    <w:rsid w:val="00373B18"/>
    <w:rsid w:val="00373B1A"/>
    <w:rsid w:val="00373E75"/>
    <w:rsid w:val="003740AC"/>
    <w:rsid w:val="003740E8"/>
    <w:rsid w:val="00374174"/>
    <w:rsid w:val="00374347"/>
    <w:rsid w:val="0037481B"/>
    <w:rsid w:val="00374EBD"/>
    <w:rsid w:val="00374FA0"/>
    <w:rsid w:val="00374FAC"/>
    <w:rsid w:val="00375033"/>
    <w:rsid w:val="00375095"/>
    <w:rsid w:val="003752E5"/>
    <w:rsid w:val="00375676"/>
    <w:rsid w:val="00375879"/>
    <w:rsid w:val="003758D0"/>
    <w:rsid w:val="003762E1"/>
    <w:rsid w:val="0037633B"/>
    <w:rsid w:val="00376AAC"/>
    <w:rsid w:val="00376E93"/>
    <w:rsid w:val="00377101"/>
    <w:rsid w:val="0037739E"/>
    <w:rsid w:val="003773C6"/>
    <w:rsid w:val="00377478"/>
    <w:rsid w:val="003774B3"/>
    <w:rsid w:val="00377A44"/>
    <w:rsid w:val="00377BA7"/>
    <w:rsid w:val="00377C22"/>
    <w:rsid w:val="00380348"/>
    <w:rsid w:val="003804C6"/>
    <w:rsid w:val="003805A4"/>
    <w:rsid w:val="003805D7"/>
    <w:rsid w:val="003806D8"/>
    <w:rsid w:val="0038110E"/>
    <w:rsid w:val="00381196"/>
    <w:rsid w:val="00381432"/>
    <w:rsid w:val="0038153C"/>
    <w:rsid w:val="00381760"/>
    <w:rsid w:val="00381F2C"/>
    <w:rsid w:val="0038209F"/>
    <w:rsid w:val="003824E9"/>
    <w:rsid w:val="00382A34"/>
    <w:rsid w:val="00382B22"/>
    <w:rsid w:val="00382F31"/>
    <w:rsid w:val="00383167"/>
    <w:rsid w:val="0038330B"/>
    <w:rsid w:val="00383435"/>
    <w:rsid w:val="00383644"/>
    <w:rsid w:val="00383649"/>
    <w:rsid w:val="00383681"/>
    <w:rsid w:val="003837B7"/>
    <w:rsid w:val="00383D8E"/>
    <w:rsid w:val="00383EDF"/>
    <w:rsid w:val="00383F78"/>
    <w:rsid w:val="00384080"/>
    <w:rsid w:val="00384096"/>
    <w:rsid w:val="003844F6"/>
    <w:rsid w:val="0038450A"/>
    <w:rsid w:val="00384746"/>
    <w:rsid w:val="003847A4"/>
    <w:rsid w:val="0038485C"/>
    <w:rsid w:val="00384A27"/>
    <w:rsid w:val="00384A9B"/>
    <w:rsid w:val="00384AFA"/>
    <w:rsid w:val="00384BCE"/>
    <w:rsid w:val="00384CFC"/>
    <w:rsid w:val="00384D8A"/>
    <w:rsid w:val="00384DA8"/>
    <w:rsid w:val="00385038"/>
    <w:rsid w:val="003850E6"/>
    <w:rsid w:val="00385337"/>
    <w:rsid w:val="003853F5"/>
    <w:rsid w:val="00385667"/>
    <w:rsid w:val="00385707"/>
    <w:rsid w:val="003858C1"/>
    <w:rsid w:val="00385F43"/>
    <w:rsid w:val="00385F84"/>
    <w:rsid w:val="00385FCF"/>
    <w:rsid w:val="00386314"/>
    <w:rsid w:val="003867B7"/>
    <w:rsid w:val="003867EC"/>
    <w:rsid w:val="00386B6B"/>
    <w:rsid w:val="00386DD1"/>
    <w:rsid w:val="003870D3"/>
    <w:rsid w:val="0038739F"/>
    <w:rsid w:val="00387688"/>
    <w:rsid w:val="00387705"/>
    <w:rsid w:val="0039014A"/>
    <w:rsid w:val="0039034A"/>
    <w:rsid w:val="003905BC"/>
    <w:rsid w:val="003906F7"/>
    <w:rsid w:val="00390A3C"/>
    <w:rsid w:val="00390F29"/>
    <w:rsid w:val="003911DA"/>
    <w:rsid w:val="00391248"/>
    <w:rsid w:val="003914D8"/>
    <w:rsid w:val="00391C0A"/>
    <w:rsid w:val="00391CA4"/>
    <w:rsid w:val="0039253E"/>
    <w:rsid w:val="00392610"/>
    <w:rsid w:val="0039272F"/>
    <w:rsid w:val="00392A21"/>
    <w:rsid w:val="00392D91"/>
    <w:rsid w:val="00392F47"/>
    <w:rsid w:val="00392F5D"/>
    <w:rsid w:val="003934AF"/>
    <w:rsid w:val="00393778"/>
    <w:rsid w:val="003937F4"/>
    <w:rsid w:val="0039386E"/>
    <w:rsid w:val="0039398E"/>
    <w:rsid w:val="00393B0C"/>
    <w:rsid w:val="00393DD5"/>
    <w:rsid w:val="0039468D"/>
    <w:rsid w:val="00394745"/>
    <w:rsid w:val="00394783"/>
    <w:rsid w:val="00394A5D"/>
    <w:rsid w:val="00394AB3"/>
    <w:rsid w:val="00394CD8"/>
    <w:rsid w:val="00394D35"/>
    <w:rsid w:val="00394DEF"/>
    <w:rsid w:val="00394DF0"/>
    <w:rsid w:val="00395490"/>
    <w:rsid w:val="00395892"/>
    <w:rsid w:val="00395B4A"/>
    <w:rsid w:val="00395E91"/>
    <w:rsid w:val="003960C3"/>
    <w:rsid w:val="003962B3"/>
    <w:rsid w:val="003965BB"/>
    <w:rsid w:val="00396648"/>
    <w:rsid w:val="003966BE"/>
    <w:rsid w:val="003966FD"/>
    <w:rsid w:val="0039688D"/>
    <w:rsid w:val="00396962"/>
    <w:rsid w:val="0039698A"/>
    <w:rsid w:val="00396ADC"/>
    <w:rsid w:val="00396D8A"/>
    <w:rsid w:val="00396E02"/>
    <w:rsid w:val="0039700B"/>
    <w:rsid w:val="003970F0"/>
    <w:rsid w:val="00397106"/>
    <w:rsid w:val="003971CA"/>
    <w:rsid w:val="00397318"/>
    <w:rsid w:val="003978AD"/>
    <w:rsid w:val="00397BE3"/>
    <w:rsid w:val="00397D3D"/>
    <w:rsid w:val="00397E3A"/>
    <w:rsid w:val="003A003F"/>
    <w:rsid w:val="003A0067"/>
    <w:rsid w:val="003A056E"/>
    <w:rsid w:val="003A0776"/>
    <w:rsid w:val="003A0B85"/>
    <w:rsid w:val="003A0F0E"/>
    <w:rsid w:val="003A0F4B"/>
    <w:rsid w:val="003A1062"/>
    <w:rsid w:val="003A10C3"/>
    <w:rsid w:val="003A1967"/>
    <w:rsid w:val="003A1A55"/>
    <w:rsid w:val="003A1BDB"/>
    <w:rsid w:val="003A1C6E"/>
    <w:rsid w:val="003A234E"/>
    <w:rsid w:val="003A2AE2"/>
    <w:rsid w:val="003A2C52"/>
    <w:rsid w:val="003A2D47"/>
    <w:rsid w:val="003A3452"/>
    <w:rsid w:val="003A3692"/>
    <w:rsid w:val="003A3C18"/>
    <w:rsid w:val="003A3D72"/>
    <w:rsid w:val="003A3E62"/>
    <w:rsid w:val="003A3E7B"/>
    <w:rsid w:val="003A3F6A"/>
    <w:rsid w:val="003A43F4"/>
    <w:rsid w:val="003A46CC"/>
    <w:rsid w:val="003A4799"/>
    <w:rsid w:val="003A4958"/>
    <w:rsid w:val="003A5307"/>
    <w:rsid w:val="003A53D0"/>
    <w:rsid w:val="003A5449"/>
    <w:rsid w:val="003A591A"/>
    <w:rsid w:val="003A5A8A"/>
    <w:rsid w:val="003A5DAB"/>
    <w:rsid w:val="003A5E28"/>
    <w:rsid w:val="003A5E44"/>
    <w:rsid w:val="003A5ED3"/>
    <w:rsid w:val="003A627E"/>
    <w:rsid w:val="003A6329"/>
    <w:rsid w:val="003A6379"/>
    <w:rsid w:val="003A64A8"/>
    <w:rsid w:val="003A64D3"/>
    <w:rsid w:val="003A6586"/>
    <w:rsid w:val="003A6896"/>
    <w:rsid w:val="003A6A38"/>
    <w:rsid w:val="003A6F23"/>
    <w:rsid w:val="003A73FB"/>
    <w:rsid w:val="003A77E9"/>
    <w:rsid w:val="003A7837"/>
    <w:rsid w:val="003A7895"/>
    <w:rsid w:val="003A79B8"/>
    <w:rsid w:val="003A7B2F"/>
    <w:rsid w:val="003A7BE0"/>
    <w:rsid w:val="003A7E2A"/>
    <w:rsid w:val="003B0152"/>
    <w:rsid w:val="003B02D9"/>
    <w:rsid w:val="003B0483"/>
    <w:rsid w:val="003B04CD"/>
    <w:rsid w:val="003B0550"/>
    <w:rsid w:val="003B0673"/>
    <w:rsid w:val="003B080E"/>
    <w:rsid w:val="003B0DD8"/>
    <w:rsid w:val="003B0F50"/>
    <w:rsid w:val="003B10BA"/>
    <w:rsid w:val="003B16BA"/>
    <w:rsid w:val="003B1889"/>
    <w:rsid w:val="003B1F04"/>
    <w:rsid w:val="003B1FBF"/>
    <w:rsid w:val="003B236B"/>
    <w:rsid w:val="003B249D"/>
    <w:rsid w:val="003B24B1"/>
    <w:rsid w:val="003B2809"/>
    <w:rsid w:val="003B2BFF"/>
    <w:rsid w:val="003B349E"/>
    <w:rsid w:val="003B3BED"/>
    <w:rsid w:val="003B3C31"/>
    <w:rsid w:val="003B3C92"/>
    <w:rsid w:val="003B3E78"/>
    <w:rsid w:val="003B3EED"/>
    <w:rsid w:val="003B4068"/>
    <w:rsid w:val="003B416E"/>
    <w:rsid w:val="003B430A"/>
    <w:rsid w:val="003B4448"/>
    <w:rsid w:val="003B45A5"/>
    <w:rsid w:val="003B4848"/>
    <w:rsid w:val="003B4900"/>
    <w:rsid w:val="003B4B5B"/>
    <w:rsid w:val="003B4DC5"/>
    <w:rsid w:val="003B4E28"/>
    <w:rsid w:val="003B5093"/>
    <w:rsid w:val="003B53CF"/>
    <w:rsid w:val="003B5583"/>
    <w:rsid w:val="003B5719"/>
    <w:rsid w:val="003B5892"/>
    <w:rsid w:val="003B5A54"/>
    <w:rsid w:val="003B5FA4"/>
    <w:rsid w:val="003B60D5"/>
    <w:rsid w:val="003B6178"/>
    <w:rsid w:val="003B637B"/>
    <w:rsid w:val="003B655B"/>
    <w:rsid w:val="003B694F"/>
    <w:rsid w:val="003B697C"/>
    <w:rsid w:val="003B69F0"/>
    <w:rsid w:val="003B6B90"/>
    <w:rsid w:val="003B6D58"/>
    <w:rsid w:val="003B703F"/>
    <w:rsid w:val="003B7415"/>
    <w:rsid w:val="003B7612"/>
    <w:rsid w:val="003B7BF3"/>
    <w:rsid w:val="003B7D17"/>
    <w:rsid w:val="003B7DCC"/>
    <w:rsid w:val="003B7EE2"/>
    <w:rsid w:val="003B7F81"/>
    <w:rsid w:val="003B7FD5"/>
    <w:rsid w:val="003C0055"/>
    <w:rsid w:val="003C0167"/>
    <w:rsid w:val="003C01D5"/>
    <w:rsid w:val="003C01F3"/>
    <w:rsid w:val="003C040B"/>
    <w:rsid w:val="003C065F"/>
    <w:rsid w:val="003C07AC"/>
    <w:rsid w:val="003C14E2"/>
    <w:rsid w:val="003C151D"/>
    <w:rsid w:val="003C16C3"/>
    <w:rsid w:val="003C1B02"/>
    <w:rsid w:val="003C1BF6"/>
    <w:rsid w:val="003C1C74"/>
    <w:rsid w:val="003C1F1E"/>
    <w:rsid w:val="003C1F56"/>
    <w:rsid w:val="003C20B3"/>
    <w:rsid w:val="003C253E"/>
    <w:rsid w:val="003C2596"/>
    <w:rsid w:val="003C2A72"/>
    <w:rsid w:val="003C2AD4"/>
    <w:rsid w:val="003C2AFB"/>
    <w:rsid w:val="003C2C82"/>
    <w:rsid w:val="003C2E79"/>
    <w:rsid w:val="003C2EF8"/>
    <w:rsid w:val="003C3A40"/>
    <w:rsid w:val="003C3AC2"/>
    <w:rsid w:val="003C3E8B"/>
    <w:rsid w:val="003C42D7"/>
    <w:rsid w:val="003C4368"/>
    <w:rsid w:val="003C4781"/>
    <w:rsid w:val="003C4869"/>
    <w:rsid w:val="003C4C7C"/>
    <w:rsid w:val="003C4CC3"/>
    <w:rsid w:val="003C4D86"/>
    <w:rsid w:val="003C4F91"/>
    <w:rsid w:val="003C5092"/>
    <w:rsid w:val="003C50F9"/>
    <w:rsid w:val="003C53D5"/>
    <w:rsid w:val="003C5810"/>
    <w:rsid w:val="003C5A93"/>
    <w:rsid w:val="003C5D8E"/>
    <w:rsid w:val="003C624B"/>
    <w:rsid w:val="003C63ED"/>
    <w:rsid w:val="003C6471"/>
    <w:rsid w:val="003C6823"/>
    <w:rsid w:val="003C6A01"/>
    <w:rsid w:val="003C6A8E"/>
    <w:rsid w:val="003C6B79"/>
    <w:rsid w:val="003C722F"/>
    <w:rsid w:val="003C727E"/>
    <w:rsid w:val="003C744E"/>
    <w:rsid w:val="003C74C7"/>
    <w:rsid w:val="003C760F"/>
    <w:rsid w:val="003C7720"/>
    <w:rsid w:val="003C7908"/>
    <w:rsid w:val="003C7A21"/>
    <w:rsid w:val="003C7B17"/>
    <w:rsid w:val="003C7CD0"/>
    <w:rsid w:val="003C7F22"/>
    <w:rsid w:val="003C7F5B"/>
    <w:rsid w:val="003C7F95"/>
    <w:rsid w:val="003D0121"/>
    <w:rsid w:val="003D0283"/>
    <w:rsid w:val="003D02DC"/>
    <w:rsid w:val="003D0422"/>
    <w:rsid w:val="003D0711"/>
    <w:rsid w:val="003D0B61"/>
    <w:rsid w:val="003D0FA7"/>
    <w:rsid w:val="003D1146"/>
    <w:rsid w:val="003D118E"/>
    <w:rsid w:val="003D130E"/>
    <w:rsid w:val="003D13E9"/>
    <w:rsid w:val="003D14C2"/>
    <w:rsid w:val="003D1533"/>
    <w:rsid w:val="003D1D22"/>
    <w:rsid w:val="003D20BF"/>
    <w:rsid w:val="003D224A"/>
    <w:rsid w:val="003D22A5"/>
    <w:rsid w:val="003D23D3"/>
    <w:rsid w:val="003D293D"/>
    <w:rsid w:val="003D2A64"/>
    <w:rsid w:val="003D2BD1"/>
    <w:rsid w:val="003D2E4A"/>
    <w:rsid w:val="003D2F1C"/>
    <w:rsid w:val="003D2F1E"/>
    <w:rsid w:val="003D362F"/>
    <w:rsid w:val="003D3B67"/>
    <w:rsid w:val="003D3C87"/>
    <w:rsid w:val="003D3E1F"/>
    <w:rsid w:val="003D3EF9"/>
    <w:rsid w:val="003D4390"/>
    <w:rsid w:val="003D43BE"/>
    <w:rsid w:val="003D46C2"/>
    <w:rsid w:val="003D4737"/>
    <w:rsid w:val="003D4AC1"/>
    <w:rsid w:val="003D4C01"/>
    <w:rsid w:val="003D4D4B"/>
    <w:rsid w:val="003D5326"/>
    <w:rsid w:val="003D5AC4"/>
    <w:rsid w:val="003D5B82"/>
    <w:rsid w:val="003D5BA7"/>
    <w:rsid w:val="003D5EB2"/>
    <w:rsid w:val="003D61C0"/>
    <w:rsid w:val="003D61F0"/>
    <w:rsid w:val="003D6375"/>
    <w:rsid w:val="003D63AE"/>
    <w:rsid w:val="003D666F"/>
    <w:rsid w:val="003D6672"/>
    <w:rsid w:val="003D66FC"/>
    <w:rsid w:val="003D6A04"/>
    <w:rsid w:val="003D6B51"/>
    <w:rsid w:val="003D724B"/>
    <w:rsid w:val="003D7A96"/>
    <w:rsid w:val="003D7BAC"/>
    <w:rsid w:val="003D7C52"/>
    <w:rsid w:val="003D7CC2"/>
    <w:rsid w:val="003D7CE9"/>
    <w:rsid w:val="003E0112"/>
    <w:rsid w:val="003E02F8"/>
    <w:rsid w:val="003E07FB"/>
    <w:rsid w:val="003E0B48"/>
    <w:rsid w:val="003E0D87"/>
    <w:rsid w:val="003E1079"/>
    <w:rsid w:val="003E11BB"/>
    <w:rsid w:val="003E12DA"/>
    <w:rsid w:val="003E1382"/>
    <w:rsid w:val="003E13CC"/>
    <w:rsid w:val="003E15D2"/>
    <w:rsid w:val="003E18B5"/>
    <w:rsid w:val="003E1989"/>
    <w:rsid w:val="003E1A1D"/>
    <w:rsid w:val="003E1A48"/>
    <w:rsid w:val="003E1BF0"/>
    <w:rsid w:val="003E1CC0"/>
    <w:rsid w:val="003E1DE4"/>
    <w:rsid w:val="003E238D"/>
    <w:rsid w:val="003E26FD"/>
    <w:rsid w:val="003E2701"/>
    <w:rsid w:val="003E2710"/>
    <w:rsid w:val="003E2794"/>
    <w:rsid w:val="003E2A48"/>
    <w:rsid w:val="003E2E15"/>
    <w:rsid w:val="003E2F2C"/>
    <w:rsid w:val="003E2FAB"/>
    <w:rsid w:val="003E3037"/>
    <w:rsid w:val="003E3132"/>
    <w:rsid w:val="003E3420"/>
    <w:rsid w:val="003E382B"/>
    <w:rsid w:val="003E3A38"/>
    <w:rsid w:val="003E3C72"/>
    <w:rsid w:val="003E3E7C"/>
    <w:rsid w:val="003E4123"/>
    <w:rsid w:val="003E422B"/>
    <w:rsid w:val="003E4509"/>
    <w:rsid w:val="003E453D"/>
    <w:rsid w:val="003E45EA"/>
    <w:rsid w:val="003E4601"/>
    <w:rsid w:val="003E492C"/>
    <w:rsid w:val="003E4954"/>
    <w:rsid w:val="003E4AB3"/>
    <w:rsid w:val="003E4C8E"/>
    <w:rsid w:val="003E4D0B"/>
    <w:rsid w:val="003E4FDD"/>
    <w:rsid w:val="003E50B7"/>
    <w:rsid w:val="003E5216"/>
    <w:rsid w:val="003E55BA"/>
    <w:rsid w:val="003E55C3"/>
    <w:rsid w:val="003E562D"/>
    <w:rsid w:val="003E578C"/>
    <w:rsid w:val="003E57B8"/>
    <w:rsid w:val="003E5D8C"/>
    <w:rsid w:val="003E63AD"/>
    <w:rsid w:val="003E6662"/>
    <w:rsid w:val="003E70A2"/>
    <w:rsid w:val="003E70DB"/>
    <w:rsid w:val="003E7361"/>
    <w:rsid w:val="003E75A0"/>
    <w:rsid w:val="003E772C"/>
    <w:rsid w:val="003E77E7"/>
    <w:rsid w:val="003E78E0"/>
    <w:rsid w:val="003E7A7D"/>
    <w:rsid w:val="003E7A9F"/>
    <w:rsid w:val="003E7D95"/>
    <w:rsid w:val="003F0329"/>
    <w:rsid w:val="003F03B4"/>
    <w:rsid w:val="003F0526"/>
    <w:rsid w:val="003F06F3"/>
    <w:rsid w:val="003F0847"/>
    <w:rsid w:val="003F0B3C"/>
    <w:rsid w:val="003F100C"/>
    <w:rsid w:val="003F16B8"/>
    <w:rsid w:val="003F171C"/>
    <w:rsid w:val="003F1C12"/>
    <w:rsid w:val="003F1CFB"/>
    <w:rsid w:val="003F2194"/>
    <w:rsid w:val="003F26DA"/>
    <w:rsid w:val="003F2749"/>
    <w:rsid w:val="003F2A27"/>
    <w:rsid w:val="003F2AA2"/>
    <w:rsid w:val="003F2C6F"/>
    <w:rsid w:val="003F2E11"/>
    <w:rsid w:val="003F2E3D"/>
    <w:rsid w:val="003F35A5"/>
    <w:rsid w:val="003F363A"/>
    <w:rsid w:val="003F3B3C"/>
    <w:rsid w:val="003F3B95"/>
    <w:rsid w:val="003F3CD7"/>
    <w:rsid w:val="003F3D0D"/>
    <w:rsid w:val="003F485C"/>
    <w:rsid w:val="003F4D88"/>
    <w:rsid w:val="003F4DA4"/>
    <w:rsid w:val="003F4E94"/>
    <w:rsid w:val="003F4FCB"/>
    <w:rsid w:val="003F51D5"/>
    <w:rsid w:val="003F55DF"/>
    <w:rsid w:val="003F583E"/>
    <w:rsid w:val="003F58C4"/>
    <w:rsid w:val="003F5C1C"/>
    <w:rsid w:val="003F60F7"/>
    <w:rsid w:val="003F653C"/>
    <w:rsid w:val="003F682D"/>
    <w:rsid w:val="003F6A56"/>
    <w:rsid w:val="003F6D62"/>
    <w:rsid w:val="003F6DC7"/>
    <w:rsid w:val="003F6F20"/>
    <w:rsid w:val="003F709D"/>
    <w:rsid w:val="003F70DC"/>
    <w:rsid w:val="003F70E4"/>
    <w:rsid w:val="003F718F"/>
    <w:rsid w:val="003F74AD"/>
    <w:rsid w:val="003F75FB"/>
    <w:rsid w:val="003F762E"/>
    <w:rsid w:val="003F7763"/>
    <w:rsid w:val="00400041"/>
    <w:rsid w:val="004003C6"/>
    <w:rsid w:val="004004BE"/>
    <w:rsid w:val="00400526"/>
    <w:rsid w:val="004005BB"/>
    <w:rsid w:val="00400E0A"/>
    <w:rsid w:val="00401986"/>
    <w:rsid w:val="00401EEC"/>
    <w:rsid w:val="00402179"/>
    <w:rsid w:val="004022D0"/>
    <w:rsid w:val="00402318"/>
    <w:rsid w:val="00402494"/>
    <w:rsid w:val="00402CF9"/>
    <w:rsid w:val="00402EAB"/>
    <w:rsid w:val="00402EC9"/>
    <w:rsid w:val="00402EEB"/>
    <w:rsid w:val="00402F17"/>
    <w:rsid w:val="00403204"/>
    <w:rsid w:val="00403529"/>
    <w:rsid w:val="00403577"/>
    <w:rsid w:val="0040358E"/>
    <w:rsid w:val="004038CA"/>
    <w:rsid w:val="00403A2D"/>
    <w:rsid w:val="00403EA9"/>
    <w:rsid w:val="0040425A"/>
    <w:rsid w:val="00404313"/>
    <w:rsid w:val="00404332"/>
    <w:rsid w:val="00404A25"/>
    <w:rsid w:val="00404AA6"/>
    <w:rsid w:val="00404DFD"/>
    <w:rsid w:val="004052A2"/>
    <w:rsid w:val="00405349"/>
    <w:rsid w:val="00405594"/>
    <w:rsid w:val="00405628"/>
    <w:rsid w:val="0040562B"/>
    <w:rsid w:val="004057BB"/>
    <w:rsid w:val="004058F1"/>
    <w:rsid w:val="00405CA1"/>
    <w:rsid w:val="00405E68"/>
    <w:rsid w:val="00405F71"/>
    <w:rsid w:val="0040630F"/>
    <w:rsid w:val="0040667C"/>
    <w:rsid w:val="0040686C"/>
    <w:rsid w:val="0040692E"/>
    <w:rsid w:val="00406FCC"/>
    <w:rsid w:val="00407023"/>
    <w:rsid w:val="00407091"/>
    <w:rsid w:val="0040741C"/>
    <w:rsid w:val="00407499"/>
    <w:rsid w:val="0040774B"/>
    <w:rsid w:val="00407A5B"/>
    <w:rsid w:val="00407B29"/>
    <w:rsid w:val="00407E8E"/>
    <w:rsid w:val="0040C064"/>
    <w:rsid w:val="00410030"/>
    <w:rsid w:val="004100C2"/>
    <w:rsid w:val="004101EB"/>
    <w:rsid w:val="004102AD"/>
    <w:rsid w:val="00410384"/>
    <w:rsid w:val="00410754"/>
    <w:rsid w:val="00410A06"/>
    <w:rsid w:val="00410A51"/>
    <w:rsid w:val="00410B38"/>
    <w:rsid w:val="00410B9A"/>
    <w:rsid w:val="00410F4D"/>
    <w:rsid w:val="004113B1"/>
    <w:rsid w:val="004117C8"/>
    <w:rsid w:val="004118CE"/>
    <w:rsid w:val="00411E66"/>
    <w:rsid w:val="00412229"/>
    <w:rsid w:val="0041233C"/>
    <w:rsid w:val="00412576"/>
    <w:rsid w:val="0041263F"/>
    <w:rsid w:val="00412843"/>
    <w:rsid w:val="00412967"/>
    <w:rsid w:val="00412BCC"/>
    <w:rsid w:val="00412C05"/>
    <w:rsid w:val="00412E21"/>
    <w:rsid w:val="00412FC5"/>
    <w:rsid w:val="004134E3"/>
    <w:rsid w:val="00413579"/>
    <w:rsid w:val="004135B7"/>
    <w:rsid w:val="004137E6"/>
    <w:rsid w:val="00413826"/>
    <w:rsid w:val="00413947"/>
    <w:rsid w:val="004139D7"/>
    <w:rsid w:val="00413A98"/>
    <w:rsid w:val="00413B14"/>
    <w:rsid w:val="00413C0D"/>
    <w:rsid w:val="00413CDE"/>
    <w:rsid w:val="00413E5F"/>
    <w:rsid w:val="00414217"/>
    <w:rsid w:val="00414562"/>
    <w:rsid w:val="00414744"/>
    <w:rsid w:val="004149AF"/>
    <w:rsid w:val="00414C3D"/>
    <w:rsid w:val="00414E13"/>
    <w:rsid w:val="00414E28"/>
    <w:rsid w:val="00415032"/>
    <w:rsid w:val="00415232"/>
    <w:rsid w:val="00415706"/>
    <w:rsid w:val="00415825"/>
    <w:rsid w:val="00415834"/>
    <w:rsid w:val="0041599C"/>
    <w:rsid w:val="00415CCF"/>
    <w:rsid w:val="004160A2"/>
    <w:rsid w:val="00416154"/>
    <w:rsid w:val="004164FC"/>
    <w:rsid w:val="00416565"/>
    <w:rsid w:val="00416626"/>
    <w:rsid w:val="00416773"/>
    <w:rsid w:val="00416FB5"/>
    <w:rsid w:val="0041738E"/>
    <w:rsid w:val="0041744C"/>
    <w:rsid w:val="004176E8"/>
    <w:rsid w:val="004176F6"/>
    <w:rsid w:val="00417B8C"/>
    <w:rsid w:val="00417BEA"/>
    <w:rsid w:val="00417DD3"/>
    <w:rsid w:val="00417EFB"/>
    <w:rsid w:val="00420211"/>
    <w:rsid w:val="0042025D"/>
    <w:rsid w:val="0042035C"/>
    <w:rsid w:val="00420497"/>
    <w:rsid w:val="004204B0"/>
    <w:rsid w:val="004206C6"/>
    <w:rsid w:val="00420769"/>
    <w:rsid w:val="00420874"/>
    <w:rsid w:val="00420F8E"/>
    <w:rsid w:val="00421003"/>
    <w:rsid w:val="0042146B"/>
    <w:rsid w:val="00421566"/>
    <w:rsid w:val="004219C4"/>
    <w:rsid w:val="00421A81"/>
    <w:rsid w:val="00421DA7"/>
    <w:rsid w:val="00421F07"/>
    <w:rsid w:val="0042209D"/>
    <w:rsid w:val="00422145"/>
    <w:rsid w:val="00422276"/>
    <w:rsid w:val="00422ACD"/>
    <w:rsid w:val="00422E36"/>
    <w:rsid w:val="00422EBD"/>
    <w:rsid w:val="00422F7A"/>
    <w:rsid w:val="004234F5"/>
    <w:rsid w:val="00423772"/>
    <w:rsid w:val="00423904"/>
    <w:rsid w:val="0042396A"/>
    <w:rsid w:val="00423B44"/>
    <w:rsid w:val="00423B77"/>
    <w:rsid w:val="00423F12"/>
    <w:rsid w:val="00423F71"/>
    <w:rsid w:val="004242F1"/>
    <w:rsid w:val="00424561"/>
    <w:rsid w:val="004248C8"/>
    <w:rsid w:val="00424957"/>
    <w:rsid w:val="0042497E"/>
    <w:rsid w:val="00424BA2"/>
    <w:rsid w:val="00424DB6"/>
    <w:rsid w:val="004250F5"/>
    <w:rsid w:val="00425268"/>
    <w:rsid w:val="004252F5"/>
    <w:rsid w:val="0042544B"/>
    <w:rsid w:val="004258DD"/>
    <w:rsid w:val="004259C3"/>
    <w:rsid w:val="00426130"/>
    <w:rsid w:val="00426322"/>
    <w:rsid w:val="0042632E"/>
    <w:rsid w:val="004263FB"/>
    <w:rsid w:val="0042654F"/>
    <w:rsid w:val="004266A8"/>
    <w:rsid w:val="00426785"/>
    <w:rsid w:val="004267D1"/>
    <w:rsid w:val="00426BBF"/>
    <w:rsid w:val="00426BD1"/>
    <w:rsid w:val="00426F35"/>
    <w:rsid w:val="00426F80"/>
    <w:rsid w:val="0042713D"/>
    <w:rsid w:val="004271C8"/>
    <w:rsid w:val="00427379"/>
    <w:rsid w:val="00427745"/>
    <w:rsid w:val="0042793E"/>
    <w:rsid w:val="004279E6"/>
    <w:rsid w:val="00427A73"/>
    <w:rsid w:val="00427D11"/>
    <w:rsid w:val="0043002A"/>
    <w:rsid w:val="00430068"/>
    <w:rsid w:val="0043020B"/>
    <w:rsid w:val="00430261"/>
    <w:rsid w:val="00430331"/>
    <w:rsid w:val="0043044A"/>
    <w:rsid w:val="0043050C"/>
    <w:rsid w:val="0043066E"/>
    <w:rsid w:val="004308A6"/>
    <w:rsid w:val="004308F9"/>
    <w:rsid w:val="0043098F"/>
    <w:rsid w:val="00430C82"/>
    <w:rsid w:val="004315B0"/>
    <w:rsid w:val="004319B7"/>
    <w:rsid w:val="00431FB7"/>
    <w:rsid w:val="00431FDA"/>
    <w:rsid w:val="00432328"/>
    <w:rsid w:val="0043271A"/>
    <w:rsid w:val="004327A8"/>
    <w:rsid w:val="0043283F"/>
    <w:rsid w:val="00432997"/>
    <w:rsid w:val="00432AE7"/>
    <w:rsid w:val="00432F12"/>
    <w:rsid w:val="00433074"/>
    <w:rsid w:val="004331CC"/>
    <w:rsid w:val="004331F0"/>
    <w:rsid w:val="00433344"/>
    <w:rsid w:val="004336C3"/>
    <w:rsid w:val="00433853"/>
    <w:rsid w:val="004338D4"/>
    <w:rsid w:val="00433D52"/>
    <w:rsid w:val="00433D54"/>
    <w:rsid w:val="00434096"/>
    <w:rsid w:val="004345C3"/>
    <w:rsid w:val="004355B4"/>
    <w:rsid w:val="00435605"/>
    <w:rsid w:val="00435861"/>
    <w:rsid w:val="0043590C"/>
    <w:rsid w:val="00435925"/>
    <w:rsid w:val="00435942"/>
    <w:rsid w:val="00435A30"/>
    <w:rsid w:val="00435AE9"/>
    <w:rsid w:val="00435B1E"/>
    <w:rsid w:val="00435B52"/>
    <w:rsid w:val="00435B7F"/>
    <w:rsid w:val="00435DF7"/>
    <w:rsid w:val="00435FE6"/>
    <w:rsid w:val="004362AE"/>
    <w:rsid w:val="0043632E"/>
    <w:rsid w:val="004363C1"/>
    <w:rsid w:val="004364A9"/>
    <w:rsid w:val="0043650C"/>
    <w:rsid w:val="004366E9"/>
    <w:rsid w:val="0043687C"/>
    <w:rsid w:val="00436A17"/>
    <w:rsid w:val="00436B2C"/>
    <w:rsid w:val="00436DD9"/>
    <w:rsid w:val="00437123"/>
    <w:rsid w:val="00437255"/>
    <w:rsid w:val="00437990"/>
    <w:rsid w:val="00437C18"/>
    <w:rsid w:val="00437C74"/>
    <w:rsid w:val="00437FEF"/>
    <w:rsid w:val="0044016E"/>
    <w:rsid w:val="0044018E"/>
    <w:rsid w:val="00440447"/>
    <w:rsid w:val="0044071B"/>
    <w:rsid w:val="00440A7D"/>
    <w:rsid w:val="0044115F"/>
    <w:rsid w:val="004414D4"/>
    <w:rsid w:val="004416C8"/>
    <w:rsid w:val="00441CC7"/>
    <w:rsid w:val="00441F81"/>
    <w:rsid w:val="0044274E"/>
    <w:rsid w:val="004427BB"/>
    <w:rsid w:val="00442950"/>
    <w:rsid w:val="00442E25"/>
    <w:rsid w:val="00442FC5"/>
    <w:rsid w:val="00443021"/>
    <w:rsid w:val="004435C1"/>
    <w:rsid w:val="00443757"/>
    <w:rsid w:val="00443832"/>
    <w:rsid w:val="00443B1D"/>
    <w:rsid w:val="00444096"/>
    <w:rsid w:val="00444502"/>
    <w:rsid w:val="004446FD"/>
    <w:rsid w:val="00444BEB"/>
    <w:rsid w:val="00444BFC"/>
    <w:rsid w:val="00444C51"/>
    <w:rsid w:val="00444EFB"/>
    <w:rsid w:val="00445335"/>
    <w:rsid w:val="004455B8"/>
    <w:rsid w:val="004455DA"/>
    <w:rsid w:val="0044592A"/>
    <w:rsid w:val="00445A00"/>
    <w:rsid w:val="00445A0B"/>
    <w:rsid w:val="00445ABF"/>
    <w:rsid w:val="00445E51"/>
    <w:rsid w:val="00446037"/>
    <w:rsid w:val="004461D3"/>
    <w:rsid w:val="004463C9"/>
    <w:rsid w:val="004465DB"/>
    <w:rsid w:val="00446613"/>
    <w:rsid w:val="00446902"/>
    <w:rsid w:val="00446964"/>
    <w:rsid w:val="00446996"/>
    <w:rsid w:val="00446C66"/>
    <w:rsid w:val="00446DDA"/>
    <w:rsid w:val="00446E2E"/>
    <w:rsid w:val="00446FB2"/>
    <w:rsid w:val="004476EF"/>
    <w:rsid w:val="0044797C"/>
    <w:rsid w:val="00447D23"/>
    <w:rsid w:val="00447D8C"/>
    <w:rsid w:val="00450030"/>
    <w:rsid w:val="0045072D"/>
    <w:rsid w:val="004507F0"/>
    <w:rsid w:val="00450B3D"/>
    <w:rsid w:val="00450CA7"/>
    <w:rsid w:val="00450D0A"/>
    <w:rsid w:val="0045136E"/>
    <w:rsid w:val="004514AE"/>
    <w:rsid w:val="00451B0F"/>
    <w:rsid w:val="00451C2E"/>
    <w:rsid w:val="0045268C"/>
    <w:rsid w:val="004526B9"/>
    <w:rsid w:val="004527F1"/>
    <w:rsid w:val="00452DAB"/>
    <w:rsid w:val="0045314C"/>
    <w:rsid w:val="00453265"/>
    <w:rsid w:val="004532BA"/>
    <w:rsid w:val="004532C6"/>
    <w:rsid w:val="004535C8"/>
    <w:rsid w:val="004537BB"/>
    <w:rsid w:val="004537BD"/>
    <w:rsid w:val="0045390D"/>
    <w:rsid w:val="00453A64"/>
    <w:rsid w:val="00453A69"/>
    <w:rsid w:val="00453DD3"/>
    <w:rsid w:val="0045447D"/>
    <w:rsid w:val="00454562"/>
    <w:rsid w:val="004549AC"/>
    <w:rsid w:val="00454B7D"/>
    <w:rsid w:val="00454B9D"/>
    <w:rsid w:val="00454BE5"/>
    <w:rsid w:val="00454FAD"/>
    <w:rsid w:val="00454FD5"/>
    <w:rsid w:val="004551A4"/>
    <w:rsid w:val="004553B9"/>
    <w:rsid w:val="004557D6"/>
    <w:rsid w:val="0045595E"/>
    <w:rsid w:val="00455B5E"/>
    <w:rsid w:val="0045603F"/>
    <w:rsid w:val="004561AC"/>
    <w:rsid w:val="00456221"/>
    <w:rsid w:val="004562A3"/>
    <w:rsid w:val="0045669A"/>
    <w:rsid w:val="0045692D"/>
    <w:rsid w:val="00456A94"/>
    <w:rsid w:val="00456D3E"/>
    <w:rsid w:val="00456E7C"/>
    <w:rsid w:val="004570A2"/>
    <w:rsid w:val="00457167"/>
    <w:rsid w:val="004578C8"/>
    <w:rsid w:val="00457A24"/>
    <w:rsid w:val="00457C31"/>
    <w:rsid w:val="00457DD9"/>
    <w:rsid w:val="00457E47"/>
    <w:rsid w:val="00457E6F"/>
    <w:rsid w:val="00460104"/>
    <w:rsid w:val="004601E0"/>
    <w:rsid w:val="0046023A"/>
    <w:rsid w:val="004609A4"/>
    <w:rsid w:val="004609EE"/>
    <w:rsid w:val="00460A4F"/>
    <w:rsid w:val="00460B0F"/>
    <w:rsid w:val="00460BF7"/>
    <w:rsid w:val="00461298"/>
    <w:rsid w:val="00461378"/>
    <w:rsid w:val="004617E4"/>
    <w:rsid w:val="0046185D"/>
    <w:rsid w:val="00461AE4"/>
    <w:rsid w:val="00461B8F"/>
    <w:rsid w:val="00461CD6"/>
    <w:rsid w:val="00461F7B"/>
    <w:rsid w:val="0046216E"/>
    <w:rsid w:val="004626F8"/>
    <w:rsid w:val="004628BC"/>
    <w:rsid w:val="00462994"/>
    <w:rsid w:val="00462A55"/>
    <w:rsid w:val="00462C5E"/>
    <w:rsid w:val="0046318D"/>
    <w:rsid w:val="0046347D"/>
    <w:rsid w:val="00463555"/>
    <w:rsid w:val="0046375D"/>
    <w:rsid w:val="00463828"/>
    <w:rsid w:val="00463CCC"/>
    <w:rsid w:val="00464119"/>
    <w:rsid w:val="0046417A"/>
    <w:rsid w:val="004649D9"/>
    <w:rsid w:val="00464B7A"/>
    <w:rsid w:val="00464CC0"/>
    <w:rsid w:val="00464D6F"/>
    <w:rsid w:val="0046514E"/>
    <w:rsid w:val="004655CB"/>
    <w:rsid w:val="004658E8"/>
    <w:rsid w:val="00465A23"/>
    <w:rsid w:val="00465CAF"/>
    <w:rsid w:val="00465D47"/>
    <w:rsid w:val="0046610F"/>
    <w:rsid w:val="0046638C"/>
    <w:rsid w:val="004664A8"/>
    <w:rsid w:val="004665A7"/>
    <w:rsid w:val="004665B8"/>
    <w:rsid w:val="0046694B"/>
    <w:rsid w:val="0046745E"/>
    <w:rsid w:val="00467692"/>
    <w:rsid w:val="004676B6"/>
    <w:rsid w:val="0046770B"/>
    <w:rsid w:val="00467B7C"/>
    <w:rsid w:val="00467BCC"/>
    <w:rsid w:val="00467E40"/>
    <w:rsid w:val="00470095"/>
    <w:rsid w:val="00470382"/>
    <w:rsid w:val="0047040C"/>
    <w:rsid w:val="00470657"/>
    <w:rsid w:val="00470A60"/>
    <w:rsid w:val="00471024"/>
    <w:rsid w:val="00471098"/>
    <w:rsid w:val="00471150"/>
    <w:rsid w:val="0047138A"/>
    <w:rsid w:val="00471BCE"/>
    <w:rsid w:val="00471CDE"/>
    <w:rsid w:val="00471EDB"/>
    <w:rsid w:val="0047200A"/>
    <w:rsid w:val="00472198"/>
    <w:rsid w:val="004722AB"/>
    <w:rsid w:val="0047290C"/>
    <w:rsid w:val="00472A8A"/>
    <w:rsid w:val="00472B60"/>
    <w:rsid w:val="00472C9D"/>
    <w:rsid w:val="00472DC8"/>
    <w:rsid w:val="00472F10"/>
    <w:rsid w:val="004730E8"/>
    <w:rsid w:val="0047327D"/>
    <w:rsid w:val="004732AD"/>
    <w:rsid w:val="00473392"/>
    <w:rsid w:val="004733A2"/>
    <w:rsid w:val="00473B0D"/>
    <w:rsid w:val="00473D55"/>
    <w:rsid w:val="00474252"/>
    <w:rsid w:val="00474282"/>
    <w:rsid w:val="0047428C"/>
    <w:rsid w:val="00474579"/>
    <w:rsid w:val="004748A0"/>
    <w:rsid w:val="00474ADA"/>
    <w:rsid w:val="00474D3D"/>
    <w:rsid w:val="00474E42"/>
    <w:rsid w:val="00474FA9"/>
    <w:rsid w:val="004750E3"/>
    <w:rsid w:val="0047523C"/>
    <w:rsid w:val="00475511"/>
    <w:rsid w:val="00475513"/>
    <w:rsid w:val="00475597"/>
    <w:rsid w:val="004755D2"/>
    <w:rsid w:val="00475BEF"/>
    <w:rsid w:val="00475C76"/>
    <w:rsid w:val="00475C81"/>
    <w:rsid w:val="00475D00"/>
    <w:rsid w:val="00475D3C"/>
    <w:rsid w:val="00475DD4"/>
    <w:rsid w:val="00475E0F"/>
    <w:rsid w:val="00475E10"/>
    <w:rsid w:val="00475FCC"/>
    <w:rsid w:val="00476391"/>
    <w:rsid w:val="004764C2"/>
    <w:rsid w:val="004767AA"/>
    <w:rsid w:val="00476903"/>
    <w:rsid w:val="00476A6B"/>
    <w:rsid w:val="00476A98"/>
    <w:rsid w:val="00476C61"/>
    <w:rsid w:val="00476CAC"/>
    <w:rsid w:val="0047709C"/>
    <w:rsid w:val="00477314"/>
    <w:rsid w:val="00477848"/>
    <w:rsid w:val="00477A22"/>
    <w:rsid w:val="00477AEA"/>
    <w:rsid w:val="00477D7B"/>
    <w:rsid w:val="00477F5D"/>
    <w:rsid w:val="0048067A"/>
    <w:rsid w:val="00480AC6"/>
    <w:rsid w:val="00480B40"/>
    <w:rsid w:val="00480B51"/>
    <w:rsid w:val="00480B52"/>
    <w:rsid w:val="00480C33"/>
    <w:rsid w:val="00480DF1"/>
    <w:rsid w:val="00480E4B"/>
    <w:rsid w:val="00480EF2"/>
    <w:rsid w:val="004810A8"/>
    <w:rsid w:val="0048115D"/>
    <w:rsid w:val="004812A7"/>
    <w:rsid w:val="0048142F"/>
    <w:rsid w:val="0048148D"/>
    <w:rsid w:val="0048151C"/>
    <w:rsid w:val="0048161E"/>
    <w:rsid w:val="00481991"/>
    <w:rsid w:val="00481C80"/>
    <w:rsid w:val="00482018"/>
    <w:rsid w:val="004820AB"/>
    <w:rsid w:val="004824C5"/>
    <w:rsid w:val="00482889"/>
    <w:rsid w:val="004829E4"/>
    <w:rsid w:val="00482C23"/>
    <w:rsid w:val="00482D3F"/>
    <w:rsid w:val="00482DB9"/>
    <w:rsid w:val="00482F32"/>
    <w:rsid w:val="00483002"/>
    <w:rsid w:val="004831DD"/>
    <w:rsid w:val="004831E2"/>
    <w:rsid w:val="00483332"/>
    <w:rsid w:val="004839A1"/>
    <w:rsid w:val="00483A1D"/>
    <w:rsid w:val="00483B3D"/>
    <w:rsid w:val="00483B50"/>
    <w:rsid w:val="00484362"/>
    <w:rsid w:val="004844F3"/>
    <w:rsid w:val="00484883"/>
    <w:rsid w:val="00484A38"/>
    <w:rsid w:val="00484A87"/>
    <w:rsid w:val="00485343"/>
    <w:rsid w:val="004855DD"/>
    <w:rsid w:val="0048560F"/>
    <w:rsid w:val="00485B6A"/>
    <w:rsid w:val="00486F1D"/>
    <w:rsid w:val="00486FFF"/>
    <w:rsid w:val="004875C4"/>
    <w:rsid w:val="004876A0"/>
    <w:rsid w:val="004876FD"/>
    <w:rsid w:val="004877C0"/>
    <w:rsid w:val="00487A66"/>
    <w:rsid w:val="00487C5A"/>
    <w:rsid w:val="00487F4F"/>
    <w:rsid w:val="004900DD"/>
    <w:rsid w:val="00490173"/>
    <w:rsid w:val="004901A1"/>
    <w:rsid w:val="004903A0"/>
    <w:rsid w:val="004905D9"/>
    <w:rsid w:val="00490922"/>
    <w:rsid w:val="00490A48"/>
    <w:rsid w:val="00490DFE"/>
    <w:rsid w:val="00491016"/>
    <w:rsid w:val="00491171"/>
    <w:rsid w:val="00491290"/>
    <w:rsid w:val="004912B2"/>
    <w:rsid w:val="004912BB"/>
    <w:rsid w:val="004913B5"/>
    <w:rsid w:val="00491ABA"/>
    <w:rsid w:val="00491ED4"/>
    <w:rsid w:val="00492073"/>
    <w:rsid w:val="004920B6"/>
    <w:rsid w:val="004926FE"/>
    <w:rsid w:val="00492DD1"/>
    <w:rsid w:val="0049328F"/>
    <w:rsid w:val="004933C3"/>
    <w:rsid w:val="00493529"/>
    <w:rsid w:val="00493591"/>
    <w:rsid w:val="004936EF"/>
    <w:rsid w:val="00493B4A"/>
    <w:rsid w:val="00493EB2"/>
    <w:rsid w:val="00494103"/>
    <w:rsid w:val="004943CF"/>
    <w:rsid w:val="00494429"/>
    <w:rsid w:val="00494783"/>
    <w:rsid w:val="0049480A"/>
    <w:rsid w:val="0049488B"/>
    <w:rsid w:val="00494A88"/>
    <w:rsid w:val="00494AD3"/>
    <w:rsid w:val="00494B3D"/>
    <w:rsid w:val="00494B95"/>
    <w:rsid w:val="00494C48"/>
    <w:rsid w:val="00494DC7"/>
    <w:rsid w:val="00494E79"/>
    <w:rsid w:val="00494F66"/>
    <w:rsid w:val="0049532E"/>
    <w:rsid w:val="0049561F"/>
    <w:rsid w:val="00495699"/>
    <w:rsid w:val="0049573E"/>
    <w:rsid w:val="00495C2B"/>
    <w:rsid w:val="00496080"/>
    <w:rsid w:val="004961E6"/>
    <w:rsid w:val="0049643A"/>
    <w:rsid w:val="004965B9"/>
    <w:rsid w:val="0049661D"/>
    <w:rsid w:val="00496A3B"/>
    <w:rsid w:val="00496AE0"/>
    <w:rsid w:val="00496CC3"/>
    <w:rsid w:val="00497146"/>
    <w:rsid w:val="00497387"/>
    <w:rsid w:val="00497582"/>
    <w:rsid w:val="0049766D"/>
    <w:rsid w:val="004977EC"/>
    <w:rsid w:val="0049781A"/>
    <w:rsid w:val="00497891"/>
    <w:rsid w:val="00497903"/>
    <w:rsid w:val="00497E99"/>
    <w:rsid w:val="004A0012"/>
    <w:rsid w:val="004A034D"/>
    <w:rsid w:val="004A0563"/>
    <w:rsid w:val="004A06D1"/>
    <w:rsid w:val="004A0DAA"/>
    <w:rsid w:val="004A0DFA"/>
    <w:rsid w:val="004A0ED4"/>
    <w:rsid w:val="004A0EDF"/>
    <w:rsid w:val="004A0F8E"/>
    <w:rsid w:val="004A1F20"/>
    <w:rsid w:val="004A2279"/>
    <w:rsid w:val="004A2414"/>
    <w:rsid w:val="004A2777"/>
    <w:rsid w:val="004A2B2F"/>
    <w:rsid w:val="004A2C36"/>
    <w:rsid w:val="004A2CE3"/>
    <w:rsid w:val="004A2ED3"/>
    <w:rsid w:val="004A3008"/>
    <w:rsid w:val="004A35E9"/>
    <w:rsid w:val="004A3664"/>
    <w:rsid w:val="004A36FB"/>
    <w:rsid w:val="004A3926"/>
    <w:rsid w:val="004A3E1A"/>
    <w:rsid w:val="004A3F2C"/>
    <w:rsid w:val="004A3FB2"/>
    <w:rsid w:val="004A4353"/>
    <w:rsid w:val="004A4722"/>
    <w:rsid w:val="004A4769"/>
    <w:rsid w:val="004A4980"/>
    <w:rsid w:val="004A4A36"/>
    <w:rsid w:val="004A4C92"/>
    <w:rsid w:val="004A4CDA"/>
    <w:rsid w:val="004A4E09"/>
    <w:rsid w:val="004A4E39"/>
    <w:rsid w:val="004A4F1F"/>
    <w:rsid w:val="004A5114"/>
    <w:rsid w:val="004A5189"/>
    <w:rsid w:val="004A523C"/>
    <w:rsid w:val="004A559E"/>
    <w:rsid w:val="004A568C"/>
    <w:rsid w:val="004A5920"/>
    <w:rsid w:val="004A59AF"/>
    <w:rsid w:val="004A5CEB"/>
    <w:rsid w:val="004A5D7E"/>
    <w:rsid w:val="004A5EBC"/>
    <w:rsid w:val="004A6004"/>
    <w:rsid w:val="004A608F"/>
    <w:rsid w:val="004A61C0"/>
    <w:rsid w:val="004A624E"/>
    <w:rsid w:val="004A634F"/>
    <w:rsid w:val="004A64EC"/>
    <w:rsid w:val="004A6629"/>
    <w:rsid w:val="004A665D"/>
    <w:rsid w:val="004A6B11"/>
    <w:rsid w:val="004A6BCF"/>
    <w:rsid w:val="004A6F57"/>
    <w:rsid w:val="004A701F"/>
    <w:rsid w:val="004A7184"/>
    <w:rsid w:val="004A7224"/>
    <w:rsid w:val="004A7269"/>
    <w:rsid w:val="004A72B8"/>
    <w:rsid w:val="004A78E1"/>
    <w:rsid w:val="004A793C"/>
    <w:rsid w:val="004A7D12"/>
    <w:rsid w:val="004B03AD"/>
    <w:rsid w:val="004B0428"/>
    <w:rsid w:val="004B04BD"/>
    <w:rsid w:val="004B04EE"/>
    <w:rsid w:val="004B0715"/>
    <w:rsid w:val="004B0E73"/>
    <w:rsid w:val="004B0EEE"/>
    <w:rsid w:val="004B1093"/>
    <w:rsid w:val="004B127B"/>
    <w:rsid w:val="004B13AF"/>
    <w:rsid w:val="004B177B"/>
    <w:rsid w:val="004B203A"/>
    <w:rsid w:val="004B2042"/>
    <w:rsid w:val="004B24C4"/>
    <w:rsid w:val="004B29F3"/>
    <w:rsid w:val="004B2A91"/>
    <w:rsid w:val="004B2C58"/>
    <w:rsid w:val="004B2C60"/>
    <w:rsid w:val="004B2D35"/>
    <w:rsid w:val="004B2DD3"/>
    <w:rsid w:val="004B2F55"/>
    <w:rsid w:val="004B3115"/>
    <w:rsid w:val="004B3482"/>
    <w:rsid w:val="004B3619"/>
    <w:rsid w:val="004B375B"/>
    <w:rsid w:val="004B3783"/>
    <w:rsid w:val="004B3810"/>
    <w:rsid w:val="004B3AC6"/>
    <w:rsid w:val="004B3F7A"/>
    <w:rsid w:val="004B427B"/>
    <w:rsid w:val="004B45DD"/>
    <w:rsid w:val="004B463B"/>
    <w:rsid w:val="004B48C5"/>
    <w:rsid w:val="004B4919"/>
    <w:rsid w:val="004B49A3"/>
    <w:rsid w:val="004B4AF0"/>
    <w:rsid w:val="004B4B0D"/>
    <w:rsid w:val="004B4B64"/>
    <w:rsid w:val="004B4EEB"/>
    <w:rsid w:val="004B5024"/>
    <w:rsid w:val="004B50D7"/>
    <w:rsid w:val="004B56FD"/>
    <w:rsid w:val="004B588B"/>
    <w:rsid w:val="004B5D17"/>
    <w:rsid w:val="004B5E29"/>
    <w:rsid w:val="004B646D"/>
    <w:rsid w:val="004B6616"/>
    <w:rsid w:val="004B6932"/>
    <w:rsid w:val="004B696F"/>
    <w:rsid w:val="004B6985"/>
    <w:rsid w:val="004B69C1"/>
    <w:rsid w:val="004B6E48"/>
    <w:rsid w:val="004B7021"/>
    <w:rsid w:val="004B71CE"/>
    <w:rsid w:val="004B768C"/>
    <w:rsid w:val="004B7B53"/>
    <w:rsid w:val="004B7C58"/>
    <w:rsid w:val="004B7FAA"/>
    <w:rsid w:val="004C0311"/>
    <w:rsid w:val="004C037B"/>
    <w:rsid w:val="004C03E4"/>
    <w:rsid w:val="004C07B5"/>
    <w:rsid w:val="004C0BFC"/>
    <w:rsid w:val="004C0C88"/>
    <w:rsid w:val="004C0D20"/>
    <w:rsid w:val="004C0E76"/>
    <w:rsid w:val="004C103E"/>
    <w:rsid w:val="004C12A5"/>
    <w:rsid w:val="004C1414"/>
    <w:rsid w:val="004C154C"/>
    <w:rsid w:val="004C1690"/>
    <w:rsid w:val="004C1A80"/>
    <w:rsid w:val="004C1B5D"/>
    <w:rsid w:val="004C2483"/>
    <w:rsid w:val="004C290F"/>
    <w:rsid w:val="004C2B9A"/>
    <w:rsid w:val="004C2EE3"/>
    <w:rsid w:val="004C30F4"/>
    <w:rsid w:val="004C351B"/>
    <w:rsid w:val="004C35B4"/>
    <w:rsid w:val="004C3C68"/>
    <w:rsid w:val="004C3CB8"/>
    <w:rsid w:val="004C3D8F"/>
    <w:rsid w:val="004C3FDC"/>
    <w:rsid w:val="004C401F"/>
    <w:rsid w:val="004C4044"/>
    <w:rsid w:val="004C43DD"/>
    <w:rsid w:val="004C447F"/>
    <w:rsid w:val="004C44FF"/>
    <w:rsid w:val="004C472D"/>
    <w:rsid w:val="004C47D4"/>
    <w:rsid w:val="004C4F3B"/>
    <w:rsid w:val="004C5000"/>
    <w:rsid w:val="004C5057"/>
    <w:rsid w:val="004C50F5"/>
    <w:rsid w:val="004C5618"/>
    <w:rsid w:val="004C5BEC"/>
    <w:rsid w:val="004C5C26"/>
    <w:rsid w:val="004C5EA1"/>
    <w:rsid w:val="004C5EEB"/>
    <w:rsid w:val="004C5FAB"/>
    <w:rsid w:val="004C61AF"/>
    <w:rsid w:val="004C67BC"/>
    <w:rsid w:val="004C6A6F"/>
    <w:rsid w:val="004C6A78"/>
    <w:rsid w:val="004C6B10"/>
    <w:rsid w:val="004C6DF2"/>
    <w:rsid w:val="004C6FA9"/>
    <w:rsid w:val="004C7196"/>
    <w:rsid w:val="004C723E"/>
    <w:rsid w:val="004C7803"/>
    <w:rsid w:val="004C7A0D"/>
    <w:rsid w:val="004C7DAD"/>
    <w:rsid w:val="004C7E19"/>
    <w:rsid w:val="004C7F60"/>
    <w:rsid w:val="004D0113"/>
    <w:rsid w:val="004D06C6"/>
    <w:rsid w:val="004D075D"/>
    <w:rsid w:val="004D0D3A"/>
    <w:rsid w:val="004D0E95"/>
    <w:rsid w:val="004D0EC0"/>
    <w:rsid w:val="004D0F3B"/>
    <w:rsid w:val="004D108B"/>
    <w:rsid w:val="004D10C1"/>
    <w:rsid w:val="004D1138"/>
    <w:rsid w:val="004D1190"/>
    <w:rsid w:val="004D13E9"/>
    <w:rsid w:val="004D152F"/>
    <w:rsid w:val="004D1725"/>
    <w:rsid w:val="004D19EE"/>
    <w:rsid w:val="004D1D08"/>
    <w:rsid w:val="004D1FFE"/>
    <w:rsid w:val="004D24C4"/>
    <w:rsid w:val="004D2818"/>
    <w:rsid w:val="004D2BB5"/>
    <w:rsid w:val="004D2CF6"/>
    <w:rsid w:val="004D2E35"/>
    <w:rsid w:val="004D31D9"/>
    <w:rsid w:val="004D31E3"/>
    <w:rsid w:val="004D32A1"/>
    <w:rsid w:val="004D335B"/>
    <w:rsid w:val="004D367E"/>
    <w:rsid w:val="004D40AB"/>
    <w:rsid w:val="004D4577"/>
    <w:rsid w:val="004D4676"/>
    <w:rsid w:val="004D492C"/>
    <w:rsid w:val="004D4D92"/>
    <w:rsid w:val="004D4E0F"/>
    <w:rsid w:val="004D4E59"/>
    <w:rsid w:val="004D5053"/>
    <w:rsid w:val="004D561D"/>
    <w:rsid w:val="004D566D"/>
    <w:rsid w:val="004D574B"/>
    <w:rsid w:val="004D578C"/>
    <w:rsid w:val="004D57E1"/>
    <w:rsid w:val="004D59A4"/>
    <w:rsid w:val="004D5BE2"/>
    <w:rsid w:val="004D6230"/>
    <w:rsid w:val="004D6319"/>
    <w:rsid w:val="004D652C"/>
    <w:rsid w:val="004D6580"/>
    <w:rsid w:val="004D6845"/>
    <w:rsid w:val="004D694A"/>
    <w:rsid w:val="004D6A30"/>
    <w:rsid w:val="004D6AF8"/>
    <w:rsid w:val="004D6D18"/>
    <w:rsid w:val="004D708F"/>
    <w:rsid w:val="004D7187"/>
    <w:rsid w:val="004D7706"/>
    <w:rsid w:val="004D7722"/>
    <w:rsid w:val="004D7C62"/>
    <w:rsid w:val="004D7FD0"/>
    <w:rsid w:val="004E0376"/>
    <w:rsid w:val="004E0BA7"/>
    <w:rsid w:val="004E1271"/>
    <w:rsid w:val="004E1456"/>
    <w:rsid w:val="004E19FD"/>
    <w:rsid w:val="004E1A9E"/>
    <w:rsid w:val="004E1BF3"/>
    <w:rsid w:val="004E1F87"/>
    <w:rsid w:val="004E203C"/>
    <w:rsid w:val="004E224D"/>
    <w:rsid w:val="004E2518"/>
    <w:rsid w:val="004E2629"/>
    <w:rsid w:val="004E2B22"/>
    <w:rsid w:val="004E2F38"/>
    <w:rsid w:val="004E3019"/>
    <w:rsid w:val="004E303C"/>
    <w:rsid w:val="004E3047"/>
    <w:rsid w:val="004E30B1"/>
    <w:rsid w:val="004E3513"/>
    <w:rsid w:val="004E355D"/>
    <w:rsid w:val="004E363E"/>
    <w:rsid w:val="004E3714"/>
    <w:rsid w:val="004E3AD6"/>
    <w:rsid w:val="004E3C0F"/>
    <w:rsid w:val="004E3C1F"/>
    <w:rsid w:val="004E3D03"/>
    <w:rsid w:val="004E3FC8"/>
    <w:rsid w:val="004E41DC"/>
    <w:rsid w:val="004E4309"/>
    <w:rsid w:val="004E44A4"/>
    <w:rsid w:val="004E477F"/>
    <w:rsid w:val="004E486A"/>
    <w:rsid w:val="004E4A21"/>
    <w:rsid w:val="004E4A22"/>
    <w:rsid w:val="004E4CAA"/>
    <w:rsid w:val="004E4FAD"/>
    <w:rsid w:val="004E5075"/>
    <w:rsid w:val="004E57C1"/>
    <w:rsid w:val="004E5922"/>
    <w:rsid w:val="004E5B3A"/>
    <w:rsid w:val="004E5F53"/>
    <w:rsid w:val="004E60DD"/>
    <w:rsid w:val="004E60EE"/>
    <w:rsid w:val="004E610E"/>
    <w:rsid w:val="004E611A"/>
    <w:rsid w:val="004E6B62"/>
    <w:rsid w:val="004E6C79"/>
    <w:rsid w:val="004E6C88"/>
    <w:rsid w:val="004E6FBA"/>
    <w:rsid w:val="004E709A"/>
    <w:rsid w:val="004E7161"/>
    <w:rsid w:val="004E71DB"/>
    <w:rsid w:val="004E7348"/>
    <w:rsid w:val="004E7616"/>
    <w:rsid w:val="004E772F"/>
    <w:rsid w:val="004E777E"/>
    <w:rsid w:val="004E7780"/>
    <w:rsid w:val="004E7AAD"/>
    <w:rsid w:val="004E7DF6"/>
    <w:rsid w:val="004E7E00"/>
    <w:rsid w:val="004E7E92"/>
    <w:rsid w:val="004E7F18"/>
    <w:rsid w:val="004F0052"/>
    <w:rsid w:val="004F00FC"/>
    <w:rsid w:val="004F01EB"/>
    <w:rsid w:val="004F03E9"/>
    <w:rsid w:val="004F079D"/>
    <w:rsid w:val="004F07F4"/>
    <w:rsid w:val="004F0A43"/>
    <w:rsid w:val="004F0B6B"/>
    <w:rsid w:val="004F10F1"/>
    <w:rsid w:val="004F1756"/>
    <w:rsid w:val="004F1A18"/>
    <w:rsid w:val="004F1A46"/>
    <w:rsid w:val="004F1FC6"/>
    <w:rsid w:val="004F22FA"/>
    <w:rsid w:val="004F25FD"/>
    <w:rsid w:val="004F26BD"/>
    <w:rsid w:val="004F28E8"/>
    <w:rsid w:val="004F2C87"/>
    <w:rsid w:val="004F2E16"/>
    <w:rsid w:val="004F2F23"/>
    <w:rsid w:val="004F2F7D"/>
    <w:rsid w:val="004F2F9D"/>
    <w:rsid w:val="004F3131"/>
    <w:rsid w:val="004F3436"/>
    <w:rsid w:val="004F35A7"/>
    <w:rsid w:val="004F36CB"/>
    <w:rsid w:val="004F38D2"/>
    <w:rsid w:val="004F3914"/>
    <w:rsid w:val="004F3A10"/>
    <w:rsid w:val="004F3DF4"/>
    <w:rsid w:val="004F3F2A"/>
    <w:rsid w:val="004F4836"/>
    <w:rsid w:val="004F490E"/>
    <w:rsid w:val="004F4A40"/>
    <w:rsid w:val="004F4A4A"/>
    <w:rsid w:val="004F4B04"/>
    <w:rsid w:val="004F4DA0"/>
    <w:rsid w:val="004F5179"/>
    <w:rsid w:val="004F5629"/>
    <w:rsid w:val="004F56ED"/>
    <w:rsid w:val="004F5A57"/>
    <w:rsid w:val="004F5F40"/>
    <w:rsid w:val="004F5F7C"/>
    <w:rsid w:val="004F6312"/>
    <w:rsid w:val="004F64BB"/>
    <w:rsid w:val="004F685D"/>
    <w:rsid w:val="004F68A9"/>
    <w:rsid w:val="004F68CF"/>
    <w:rsid w:val="004F6902"/>
    <w:rsid w:val="004F6985"/>
    <w:rsid w:val="004F6C1F"/>
    <w:rsid w:val="004F6D61"/>
    <w:rsid w:val="004F72B4"/>
    <w:rsid w:val="004F747C"/>
    <w:rsid w:val="004F74BE"/>
    <w:rsid w:val="004F7B00"/>
    <w:rsid w:val="004F7E4E"/>
    <w:rsid w:val="004F7FA0"/>
    <w:rsid w:val="0050020C"/>
    <w:rsid w:val="0050029D"/>
    <w:rsid w:val="005002E6"/>
    <w:rsid w:val="0050046F"/>
    <w:rsid w:val="00500588"/>
    <w:rsid w:val="0050089C"/>
    <w:rsid w:val="00500B8C"/>
    <w:rsid w:val="00500B98"/>
    <w:rsid w:val="00500BD6"/>
    <w:rsid w:val="00500E25"/>
    <w:rsid w:val="00500ED4"/>
    <w:rsid w:val="005011C2"/>
    <w:rsid w:val="005013A0"/>
    <w:rsid w:val="005013C6"/>
    <w:rsid w:val="005015A4"/>
    <w:rsid w:val="005016E4"/>
    <w:rsid w:val="005018DC"/>
    <w:rsid w:val="005019B6"/>
    <w:rsid w:val="00501C48"/>
    <w:rsid w:val="00502009"/>
    <w:rsid w:val="0050220B"/>
    <w:rsid w:val="005025EE"/>
    <w:rsid w:val="005027A0"/>
    <w:rsid w:val="00502A29"/>
    <w:rsid w:val="005033C5"/>
    <w:rsid w:val="005036A7"/>
    <w:rsid w:val="00503AEE"/>
    <w:rsid w:val="00503B03"/>
    <w:rsid w:val="00503B1E"/>
    <w:rsid w:val="00503C5B"/>
    <w:rsid w:val="00503C91"/>
    <w:rsid w:val="00503FE4"/>
    <w:rsid w:val="00504227"/>
    <w:rsid w:val="0050470E"/>
    <w:rsid w:val="005048D7"/>
    <w:rsid w:val="00505153"/>
    <w:rsid w:val="005052A4"/>
    <w:rsid w:val="0050546B"/>
    <w:rsid w:val="00505885"/>
    <w:rsid w:val="00505929"/>
    <w:rsid w:val="00505B1F"/>
    <w:rsid w:val="00505B3F"/>
    <w:rsid w:val="00505D02"/>
    <w:rsid w:val="00505D7A"/>
    <w:rsid w:val="005061C4"/>
    <w:rsid w:val="005063CF"/>
    <w:rsid w:val="00506549"/>
    <w:rsid w:val="0050698E"/>
    <w:rsid w:val="00506A7B"/>
    <w:rsid w:val="005071E4"/>
    <w:rsid w:val="005072D2"/>
    <w:rsid w:val="005072E1"/>
    <w:rsid w:val="0050738D"/>
    <w:rsid w:val="005073B0"/>
    <w:rsid w:val="0050757E"/>
    <w:rsid w:val="00507681"/>
    <w:rsid w:val="005079EC"/>
    <w:rsid w:val="00507B27"/>
    <w:rsid w:val="00507DAE"/>
    <w:rsid w:val="0051006B"/>
    <w:rsid w:val="00510280"/>
    <w:rsid w:val="00510379"/>
    <w:rsid w:val="005104A9"/>
    <w:rsid w:val="005106DD"/>
    <w:rsid w:val="0051095C"/>
    <w:rsid w:val="00510AC1"/>
    <w:rsid w:val="00510BC7"/>
    <w:rsid w:val="00510F81"/>
    <w:rsid w:val="005115E9"/>
    <w:rsid w:val="00511911"/>
    <w:rsid w:val="00511968"/>
    <w:rsid w:val="00511CFE"/>
    <w:rsid w:val="00511E5C"/>
    <w:rsid w:val="00512757"/>
    <w:rsid w:val="005128BE"/>
    <w:rsid w:val="005128CC"/>
    <w:rsid w:val="00512935"/>
    <w:rsid w:val="005129E0"/>
    <w:rsid w:val="00512C87"/>
    <w:rsid w:val="00512FE0"/>
    <w:rsid w:val="005133C6"/>
    <w:rsid w:val="005133EC"/>
    <w:rsid w:val="005134DD"/>
    <w:rsid w:val="005136D9"/>
    <w:rsid w:val="005138D4"/>
    <w:rsid w:val="00513B71"/>
    <w:rsid w:val="00514237"/>
    <w:rsid w:val="00514482"/>
    <w:rsid w:val="00514565"/>
    <w:rsid w:val="0051492C"/>
    <w:rsid w:val="00514AA7"/>
    <w:rsid w:val="00514BA5"/>
    <w:rsid w:val="00514E09"/>
    <w:rsid w:val="005151D5"/>
    <w:rsid w:val="0051531B"/>
    <w:rsid w:val="0051541F"/>
    <w:rsid w:val="00515755"/>
    <w:rsid w:val="005157E6"/>
    <w:rsid w:val="00515964"/>
    <w:rsid w:val="00515A46"/>
    <w:rsid w:val="00515C9F"/>
    <w:rsid w:val="00515F8C"/>
    <w:rsid w:val="00515FB7"/>
    <w:rsid w:val="00516043"/>
    <w:rsid w:val="005162F8"/>
    <w:rsid w:val="0051636E"/>
    <w:rsid w:val="00516EC7"/>
    <w:rsid w:val="005171FA"/>
    <w:rsid w:val="0051771B"/>
    <w:rsid w:val="005178B8"/>
    <w:rsid w:val="00517C52"/>
    <w:rsid w:val="00517EA8"/>
    <w:rsid w:val="00517EE0"/>
    <w:rsid w:val="00517F52"/>
    <w:rsid w:val="00517FCD"/>
    <w:rsid w:val="005200DB"/>
    <w:rsid w:val="0052042D"/>
    <w:rsid w:val="005204CF"/>
    <w:rsid w:val="0052070A"/>
    <w:rsid w:val="00520843"/>
    <w:rsid w:val="005209B8"/>
    <w:rsid w:val="005209E5"/>
    <w:rsid w:val="00520B3F"/>
    <w:rsid w:val="00520BBC"/>
    <w:rsid w:val="00520C5D"/>
    <w:rsid w:val="00520F1C"/>
    <w:rsid w:val="0052153B"/>
    <w:rsid w:val="00521A48"/>
    <w:rsid w:val="00521B73"/>
    <w:rsid w:val="00521B8A"/>
    <w:rsid w:val="00521D18"/>
    <w:rsid w:val="00521D36"/>
    <w:rsid w:val="00521EF0"/>
    <w:rsid w:val="005220BA"/>
    <w:rsid w:val="00522730"/>
    <w:rsid w:val="00522CC8"/>
    <w:rsid w:val="00522DB5"/>
    <w:rsid w:val="00523290"/>
    <w:rsid w:val="0052368C"/>
    <w:rsid w:val="00523817"/>
    <w:rsid w:val="005238E2"/>
    <w:rsid w:val="00523BF3"/>
    <w:rsid w:val="00523DB2"/>
    <w:rsid w:val="00523DBE"/>
    <w:rsid w:val="00524217"/>
    <w:rsid w:val="0052428C"/>
    <w:rsid w:val="00524400"/>
    <w:rsid w:val="0052463E"/>
    <w:rsid w:val="00524D9C"/>
    <w:rsid w:val="00524DB0"/>
    <w:rsid w:val="00525157"/>
    <w:rsid w:val="00525401"/>
    <w:rsid w:val="00525B8D"/>
    <w:rsid w:val="00525DA0"/>
    <w:rsid w:val="00525F18"/>
    <w:rsid w:val="0052630E"/>
    <w:rsid w:val="0052675B"/>
    <w:rsid w:val="00526A8B"/>
    <w:rsid w:val="00526EFE"/>
    <w:rsid w:val="005273C7"/>
    <w:rsid w:val="005273E8"/>
    <w:rsid w:val="005274F8"/>
    <w:rsid w:val="00527831"/>
    <w:rsid w:val="00527A28"/>
    <w:rsid w:val="00527A4B"/>
    <w:rsid w:val="00527A52"/>
    <w:rsid w:val="00527B7D"/>
    <w:rsid w:val="00530274"/>
    <w:rsid w:val="00530844"/>
    <w:rsid w:val="00530C71"/>
    <w:rsid w:val="00530F84"/>
    <w:rsid w:val="00531100"/>
    <w:rsid w:val="0053116F"/>
    <w:rsid w:val="005312C0"/>
    <w:rsid w:val="00531669"/>
    <w:rsid w:val="005317F0"/>
    <w:rsid w:val="00531B97"/>
    <w:rsid w:val="00531C3A"/>
    <w:rsid w:val="0053206D"/>
    <w:rsid w:val="00532131"/>
    <w:rsid w:val="00532488"/>
    <w:rsid w:val="0053251C"/>
    <w:rsid w:val="0053258A"/>
    <w:rsid w:val="005325E0"/>
    <w:rsid w:val="0053265E"/>
    <w:rsid w:val="005326BD"/>
    <w:rsid w:val="00532761"/>
    <w:rsid w:val="00532981"/>
    <w:rsid w:val="00532BDD"/>
    <w:rsid w:val="0053301E"/>
    <w:rsid w:val="0053318B"/>
    <w:rsid w:val="00533424"/>
    <w:rsid w:val="005334A0"/>
    <w:rsid w:val="00533734"/>
    <w:rsid w:val="005337F2"/>
    <w:rsid w:val="0053385C"/>
    <w:rsid w:val="00533B8E"/>
    <w:rsid w:val="00533BD6"/>
    <w:rsid w:val="00533E1E"/>
    <w:rsid w:val="00533E96"/>
    <w:rsid w:val="00533F3C"/>
    <w:rsid w:val="00533F55"/>
    <w:rsid w:val="0053420F"/>
    <w:rsid w:val="00534257"/>
    <w:rsid w:val="00534496"/>
    <w:rsid w:val="00534594"/>
    <w:rsid w:val="00534C01"/>
    <w:rsid w:val="00534DB3"/>
    <w:rsid w:val="005359E5"/>
    <w:rsid w:val="00535F12"/>
    <w:rsid w:val="00536422"/>
    <w:rsid w:val="00536564"/>
    <w:rsid w:val="00536CD0"/>
    <w:rsid w:val="00536CE2"/>
    <w:rsid w:val="00536E93"/>
    <w:rsid w:val="00537439"/>
    <w:rsid w:val="00537804"/>
    <w:rsid w:val="00537B46"/>
    <w:rsid w:val="00537CB6"/>
    <w:rsid w:val="00540104"/>
    <w:rsid w:val="005401BA"/>
    <w:rsid w:val="005405FF"/>
    <w:rsid w:val="00540682"/>
    <w:rsid w:val="005407BF"/>
    <w:rsid w:val="00540DDA"/>
    <w:rsid w:val="00540FC5"/>
    <w:rsid w:val="00541240"/>
    <w:rsid w:val="005416E2"/>
    <w:rsid w:val="005416FE"/>
    <w:rsid w:val="0054190F"/>
    <w:rsid w:val="00541D3C"/>
    <w:rsid w:val="00541D56"/>
    <w:rsid w:val="00541D9B"/>
    <w:rsid w:val="005420E4"/>
    <w:rsid w:val="00542462"/>
    <w:rsid w:val="0054256B"/>
    <w:rsid w:val="005425A6"/>
    <w:rsid w:val="00542B27"/>
    <w:rsid w:val="00542C2B"/>
    <w:rsid w:val="00542ED1"/>
    <w:rsid w:val="00543413"/>
    <w:rsid w:val="0054346B"/>
    <w:rsid w:val="00543BF3"/>
    <w:rsid w:val="00543E78"/>
    <w:rsid w:val="00543E83"/>
    <w:rsid w:val="00543F52"/>
    <w:rsid w:val="00543FC1"/>
    <w:rsid w:val="0054422F"/>
    <w:rsid w:val="005446AA"/>
    <w:rsid w:val="0054485D"/>
    <w:rsid w:val="00544AA7"/>
    <w:rsid w:val="00544D8C"/>
    <w:rsid w:val="00544DCA"/>
    <w:rsid w:val="00544F48"/>
    <w:rsid w:val="00544F65"/>
    <w:rsid w:val="005452E5"/>
    <w:rsid w:val="005452E7"/>
    <w:rsid w:val="00545525"/>
    <w:rsid w:val="0054578A"/>
    <w:rsid w:val="005458F5"/>
    <w:rsid w:val="0054597E"/>
    <w:rsid w:val="00545B27"/>
    <w:rsid w:val="00545B9D"/>
    <w:rsid w:val="00545D3E"/>
    <w:rsid w:val="00545F08"/>
    <w:rsid w:val="00546107"/>
    <w:rsid w:val="00546510"/>
    <w:rsid w:val="0054679E"/>
    <w:rsid w:val="005469BD"/>
    <w:rsid w:val="005469EB"/>
    <w:rsid w:val="005469F7"/>
    <w:rsid w:val="00546B16"/>
    <w:rsid w:val="00546B9A"/>
    <w:rsid w:val="00546DE9"/>
    <w:rsid w:val="0054757C"/>
    <w:rsid w:val="00547682"/>
    <w:rsid w:val="00547874"/>
    <w:rsid w:val="005479D8"/>
    <w:rsid w:val="00547B05"/>
    <w:rsid w:val="00547C03"/>
    <w:rsid w:val="00547D33"/>
    <w:rsid w:val="00547E9C"/>
    <w:rsid w:val="0055008C"/>
    <w:rsid w:val="005501A7"/>
    <w:rsid w:val="005502FD"/>
    <w:rsid w:val="005503D8"/>
    <w:rsid w:val="00550834"/>
    <w:rsid w:val="005509DC"/>
    <w:rsid w:val="00550A33"/>
    <w:rsid w:val="00550AE2"/>
    <w:rsid w:val="00550DC6"/>
    <w:rsid w:val="00550E7A"/>
    <w:rsid w:val="005513EE"/>
    <w:rsid w:val="005513F4"/>
    <w:rsid w:val="00551A80"/>
    <w:rsid w:val="00551CBA"/>
    <w:rsid w:val="00551E03"/>
    <w:rsid w:val="005521B1"/>
    <w:rsid w:val="0055232B"/>
    <w:rsid w:val="005523E6"/>
    <w:rsid w:val="00552424"/>
    <w:rsid w:val="00552490"/>
    <w:rsid w:val="0055254B"/>
    <w:rsid w:val="005528FE"/>
    <w:rsid w:val="00552BB9"/>
    <w:rsid w:val="00552BED"/>
    <w:rsid w:val="0055305A"/>
    <w:rsid w:val="0055310D"/>
    <w:rsid w:val="0055326F"/>
    <w:rsid w:val="005532AD"/>
    <w:rsid w:val="005534BD"/>
    <w:rsid w:val="00553B57"/>
    <w:rsid w:val="00553BBB"/>
    <w:rsid w:val="00553D14"/>
    <w:rsid w:val="00553E71"/>
    <w:rsid w:val="00554171"/>
    <w:rsid w:val="00554239"/>
    <w:rsid w:val="0055474B"/>
    <w:rsid w:val="005547F3"/>
    <w:rsid w:val="0055483A"/>
    <w:rsid w:val="005548EA"/>
    <w:rsid w:val="00554C3F"/>
    <w:rsid w:val="00554E1C"/>
    <w:rsid w:val="005550C8"/>
    <w:rsid w:val="005550D5"/>
    <w:rsid w:val="00555108"/>
    <w:rsid w:val="00555525"/>
    <w:rsid w:val="00555A6F"/>
    <w:rsid w:val="00555E05"/>
    <w:rsid w:val="0055611A"/>
    <w:rsid w:val="0055614C"/>
    <w:rsid w:val="005561F8"/>
    <w:rsid w:val="005563E1"/>
    <w:rsid w:val="00556487"/>
    <w:rsid w:val="0055662B"/>
    <w:rsid w:val="005568CA"/>
    <w:rsid w:val="00556987"/>
    <w:rsid w:val="00556D30"/>
    <w:rsid w:val="00556EA5"/>
    <w:rsid w:val="00557031"/>
    <w:rsid w:val="00557249"/>
    <w:rsid w:val="0055725B"/>
    <w:rsid w:val="00557719"/>
    <w:rsid w:val="00557C2C"/>
    <w:rsid w:val="00557F7A"/>
    <w:rsid w:val="0056006D"/>
    <w:rsid w:val="005600A1"/>
    <w:rsid w:val="0056010E"/>
    <w:rsid w:val="005603EC"/>
    <w:rsid w:val="005606C7"/>
    <w:rsid w:val="005607A4"/>
    <w:rsid w:val="0056081D"/>
    <w:rsid w:val="0056087D"/>
    <w:rsid w:val="0056094F"/>
    <w:rsid w:val="00560C93"/>
    <w:rsid w:val="005610CE"/>
    <w:rsid w:val="0056112B"/>
    <w:rsid w:val="00561330"/>
    <w:rsid w:val="00561421"/>
    <w:rsid w:val="0056175D"/>
    <w:rsid w:val="00561911"/>
    <w:rsid w:val="00561B17"/>
    <w:rsid w:val="00561B9C"/>
    <w:rsid w:val="00561CBC"/>
    <w:rsid w:val="00561F30"/>
    <w:rsid w:val="00561FEA"/>
    <w:rsid w:val="005621FB"/>
    <w:rsid w:val="00562346"/>
    <w:rsid w:val="005626B4"/>
    <w:rsid w:val="00562CD4"/>
    <w:rsid w:val="0056310D"/>
    <w:rsid w:val="005631AC"/>
    <w:rsid w:val="005632DF"/>
    <w:rsid w:val="005633A2"/>
    <w:rsid w:val="00563944"/>
    <w:rsid w:val="00563EA8"/>
    <w:rsid w:val="00563F60"/>
    <w:rsid w:val="00564051"/>
    <w:rsid w:val="005642B1"/>
    <w:rsid w:val="00564426"/>
    <w:rsid w:val="005644BC"/>
    <w:rsid w:val="005645A2"/>
    <w:rsid w:val="005645BA"/>
    <w:rsid w:val="005646D0"/>
    <w:rsid w:val="00564AC2"/>
    <w:rsid w:val="00564B62"/>
    <w:rsid w:val="00564BDC"/>
    <w:rsid w:val="00564C84"/>
    <w:rsid w:val="00564EB0"/>
    <w:rsid w:val="00564FC7"/>
    <w:rsid w:val="00565441"/>
    <w:rsid w:val="00565810"/>
    <w:rsid w:val="00566284"/>
    <w:rsid w:val="005668D1"/>
    <w:rsid w:val="00566CF0"/>
    <w:rsid w:val="00566D06"/>
    <w:rsid w:val="00567127"/>
    <w:rsid w:val="005671EE"/>
    <w:rsid w:val="005674DD"/>
    <w:rsid w:val="005674F0"/>
    <w:rsid w:val="0056755A"/>
    <w:rsid w:val="00567756"/>
    <w:rsid w:val="005678F1"/>
    <w:rsid w:val="00567FC0"/>
    <w:rsid w:val="005703BC"/>
    <w:rsid w:val="0057076E"/>
    <w:rsid w:val="00570F38"/>
    <w:rsid w:val="005710A6"/>
    <w:rsid w:val="00571245"/>
    <w:rsid w:val="0057146C"/>
    <w:rsid w:val="00571527"/>
    <w:rsid w:val="00571F05"/>
    <w:rsid w:val="0057228D"/>
    <w:rsid w:val="00573283"/>
    <w:rsid w:val="0057339B"/>
    <w:rsid w:val="005733CB"/>
    <w:rsid w:val="005734FC"/>
    <w:rsid w:val="00573644"/>
    <w:rsid w:val="00573A89"/>
    <w:rsid w:val="00573D3F"/>
    <w:rsid w:val="00573ED0"/>
    <w:rsid w:val="00573EFA"/>
    <w:rsid w:val="005741FD"/>
    <w:rsid w:val="00574489"/>
    <w:rsid w:val="005744C2"/>
    <w:rsid w:val="0057458F"/>
    <w:rsid w:val="005745F3"/>
    <w:rsid w:val="00574B5B"/>
    <w:rsid w:val="00574C08"/>
    <w:rsid w:val="00574E0F"/>
    <w:rsid w:val="00575043"/>
    <w:rsid w:val="0057524E"/>
    <w:rsid w:val="005755C7"/>
    <w:rsid w:val="00575A3C"/>
    <w:rsid w:val="00575B5A"/>
    <w:rsid w:val="00575BC5"/>
    <w:rsid w:val="00575DB9"/>
    <w:rsid w:val="0057612A"/>
    <w:rsid w:val="0057614E"/>
    <w:rsid w:val="005762DD"/>
    <w:rsid w:val="005765A4"/>
    <w:rsid w:val="005765E5"/>
    <w:rsid w:val="00576767"/>
    <w:rsid w:val="0057681C"/>
    <w:rsid w:val="00576F4B"/>
    <w:rsid w:val="00576F8C"/>
    <w:rsid w:val="005771B7"/>
    <w:rsid w:val="005772AC"/>
    <w:rsid w:val="00577354"/>
    <w:rsid w:val="00577411"/>
    <w:rsid w:val="00577793"/>
    <w:rsid w:val="005777DA"/>
    <w:rsid w:val="00577D77"/>
    <w:rsid w:val="00577FD3"/>
    <w:rsid w:val="00580273"/>
    <w:rsid w:val="00580531"/>
    <w:rsid w:val="00580727"/>
    <w:rsid w:val="00580798"/>
    <w:rsid w:val="005808C5"/>
    <w:rsid w:val="00580B43"/>
    <w:rsid w:val="00580F29"/>
    <w:rsid w:val="00581314"/>
    <w:rsid w:val="0058132C"/>
    <w:rsid w:val="0058151B"/>
    <w:rsid w:val="00581533"/>
    <w:rsid w:val="005815C6"/>
    <w:rsid w:val="00581642"/>
    <w:rsid w:val="0058167E"/>
    <w:rsid w:val="00581807"/>
    <w:rsid w:val="00581A17"/>
    <w:rsid w:val="00581C5E"/>
    <w:rsid w:val="00581CE1"/>
    <w:rsid w:val="00581DF2"/>
    <w:rsid w:val="00581E1A"/>
    <w:rsid w:val="00581E89"/>
    <w:rsid w:val="0058258D"/>
    <w:rsid w:val="0058267C"/>
    <w:rsid w:val="0058294B"/>
    <w:rsid w:val="00582D4A"/>
    <w:rsid w:val="00582E48"/>
    <w:rsid w:val="00583076"/>
    <w:rsid w:val="00583247"/>
    <w:rsid w:val="005832DF"/>
    <w:rsid w:val="005834BC"/>
    <w:rsid w:val="00583A05"/>
    <w:rsid w:val="00583AB0"/>
    <w:rsid w:val="00583E0E"/>
    <w:rsid w:val="00584161"/>
    <w:rsid w:val="00584555"/>
    <w:rsid w:val="005847B3"/>
    <w:rsid w:val="00584834"/>
    <w:rsid w:val="005848DE"/>
    <w:rsid w:val="00584AD4"/>
    <w:rsid w:val="00584B5A"/>
    <w:rsid w:val="00584D1B"/>
    <w:rsid w:val="00584F6F"/>
    <w:rsid w:val="00585354"/>
    <w:rsid w:val="005853D8"/>
    <w:rsid w:val="005854DA"/>
    <w:rsid w:val="005855BD"/>
    <w:rsid w:val="0058565F"/>
    <w:rsid w:val="005856ED"/>
    <w:rsid w:val="00585801"/>
    <w:rsid w:val="00585A62"/>
    <w:rsid w:val="00585ACB"/>
    <w:rsid w:val="00585BAB"/>
    <w:rsid w:val="00585BE6"/>
    <w:rsid w:val="00585FC8"/>
    <w:rsid w:val="00586185"/>
    <w:rsid w:val="005865D1"/>
    <w:rsid w:val="00586659"/>
    <w:rsid w:val="005866A6"/>
    <w:rsid w:val="005866B3"/>
    <w:rsid w:val="0058675D"/>
    <w:rsid w:val="00586900"/>
    <w:rsid w:val="00586B95"/>
    <w:rsid w:val="00586C7C"/>
    <w:rsid w:val="00586D8A"/>
    <w:rsid w:val="00586EA5"/>
    <w:rsid w:val="005876BB"/>
    <w:rsid w:val="005877F8"/>
    <w:rsid w:val="00587B57"/>
    <w:rsid w:val="00587BC8"/>
    <w:rsid w:val="00587C21"/>
    <w:rsid w:val="00587EB5"/>
    <w:rsid w:val="00590127"/>
    <w:rsid w:val="0059026D"/>
    <w:rsid w:val="0059035C"/>
    <w:rsid w:val="00590496"/>
    <w:rsid w:val="00590543"/>
    <w:rsid w:val="005905F4"/>
    <w:rsid w:val="0059071A"/>
    <w:rsid w:val="00590EE7"/>
    <w:rsid w:val="005912ED"/>
    <w:rsid w:val="00591E8A"/>
    <w:rsid w:val="00591FE6"/>
    <w:rsid w:val="0059211C"/>
    <w:rsid w:val="00592159"/>
    <w:rsid w:val="0059216D"/>
    <w:rsid w:val="005922C5"/>
    <w:rsid w:val="005923C2"/>
    <w:rsid w:val="005923DE"/>
    <w:rsid w:val="005925C3"/>
    <w:rsid w:val="00592623"/>
    <w:rsid w:val="00592718"/>
    <w:rsid w:val="00592A8B"/>
    <w:rsid w:val="00592ABB"/>
    <w:rsid w:val="00592BBF"/>
    <w:rsid w:val="00592DA1"/>
    <w:rsid w:val="005930D0"/>
    <w:rsid w:val="00593237"/>
    <w:rsid w:val="00593495"/>
    <w:rsid w:val="005937E2"/>
    <w:rsid w:val="00593ACA"/>
    <w:rsid w:val="00593B10"/>
    <w:rsid w:val="00593BFB"/>
    <w:rsid w:val="00593D71"/>
    <w:rsid w:val="00594A1C"/>
    <w:rsid w:val="00594AA0"/>
    <w:rsid w:val="00594C9E"/>
    <w:rsid w:val="00594EE0"/>
    <w:rsid w:val="005950D1"/>
    <w:rsid w:val="00595135"/>
    <w:rsid w:val="005951BC"/>
    <w:rsid w:val="005951C3"/>
    <w:rsid w:val="0059535E"/>
    <w:rsid w:val="005958D7"/>
    <w:rsid w:val="00595A26"/>
    <w:rsid w:val="005960AD"/>
    <w:rsid w:val="005960FF"/>
    <w:rsid w:val="00596188"/>
    <w:rsid w:val="005966B0"/>
    <w:rsid w:val="005966B2"/>
    <w:rsid w:val="00596806"/>
    <w:rsid w:val="00596952"/>
    <w:rsid w:val="00596A94"/>
    <w:rsid w:val="00596B98"/>
    <w:rsid w:val="00596C25"/>
    <w:rsid w:val="00596C4F"/>
    <w:rsid w:val="00596CF2"/>
    <w:rsid w:val="00596F51"/>
    <w:rsid w:val="00597086"/>
    <w:rsid w:val="005971BA"/>
    <w:rsid w:val="005973EB"/>
    <w:rsid w:val="00597420"/>
    <w:rsid w:val="005974C1"/>
    <w:rsid w:val="00597610"/>
    <w:rsid w:val="00597B80"/>
    <w:rsid w:val="00597D5E"/>
    <w:rsid w:val="005A00F3"/>
    <w:rsid w:val="005A018F"/>
    <w:rsid w:val="005A019B"/>
    <w:rsid w:val="005A0238"/>
    <w:rsid w:val="005A02F2"/>
    <w:rsid w:val="005A0382"/>
    <w:rsid w:val="005A04FA"/>
    <w:rsid w:val="005A0692"/>
    <w:rsid w:val="005A072F"/>
    <w:rsid w:val="005A0868"/>
    <w:rsid w:val="005A0A5E"/>
    <w:rsid w:val="005A0D80"/>
    <w:rsid w:val="005A11AE"/>
    <w:rsid w:val="005A1508"/>
    <w:rsid w:val="005A1716"/>
    <w:rsid w:val="005A1A4B"/>
    <w:rsid w:val="005A1D94"/>
    <w:rsid w:val="005A1F6A"/>
    <w:rsid w:val="005A24BE"/>
    <w:rsid w:val="005A26AD"/>
    <w:rsid w:val="005A2E5E"/>
    <w:rsid w:val="005A33B9"/>
    <w:rsid w:val="005A33E0"/>
    <w:rsid w:val="005A3423"/>
    <w:rsid w:val="005A3572"/>
    <w:rsid w:val="005A3802"/>
    <w:rsid w:val="005A3AAB"/>
    <w:rsid w:val="005A3B75"/>
    <w:rsid w:val="005A3BF1"/>
    <w:rsid w:val="005A3DE8"/>
    <w:rsid w:val="005A3E11"/>
    <w:rsid w:val="005A3EFD"/>
    <w:rsid w:val="005A3F4C"/>
    <w:rsid w:val="005A40C1"/>
    <w:rsid w:val="005A40F9"/>
    <w:rsid w:val="005A41B0"/>
    <w:rsid w:val="005A4280"/>
    <w:rsid w:val="005A447A"/>
    <w:rsid w:val="005A451B"/>
    <w:rsid w:val="005A4521"/>
    <w:rsid w:val="005A46CB"/>
    <w:rsid w:val="005A4879"/>
    <w:rsid w:val="005A4E33"/>
    <w:rsid w:val="005A51F9"/>
    <w:rsid w:val="005A529F"/>
    <w:rsid w:val="005A532A"/>
    <w:rsid w:val="005A577E"/>
    <w:rsid w:val="005A5916"/>
    <w:rsid w:val="005A5A41"/>
    <w:rsid w:val="005A5F42"/>
    <w:rsid w:val="005A5F60"/>
    <w:rsid w:val="005A6110"/>
    <w:rsid w:val="005A6115"/>
    <w:rsid w:val="005A62CE"/>
    <w:rsid w:val="005A65EA"/>
    <w:rsid w:val="005A66A2"/>
    <w:rsid w:val="005A66CD"/>
    <w:rsid w:val="005A692F"/>
    <w:rsid w:val="005A6A4B"/>
    <w:rsid w:val="005A6BF5"/>
    <w:rsid w:val="005A6D8D"/>
    <w:rsid w:val="005A7044"/>
    <w:rsid w:val="005A77C9"/>
    <w:rsid w:val="005A7838"/>
    <w:rsid w:val="005A7A60"/>
    <w:rsid w:val="005A7DD0"/>
    <w:rsid w:val="005A7E76"/>
    <w:rsid w:val="005A7F98"/>
    <w:rsid w:val="005A7FEE"/>
    <w:rsid w:val="005B021F"/>
    <w:rsid w:val="005B0317"/>
    <w:rsid w:val="005B05C9"/>
    <w:rsid w:val="005B08BB"/>
    <w:rsid w:val="005B0E19"/>
    <w:rsid w:val="005B0E2F"/>
    <w:rsid w:val="005B0F9A"/>
    <w:rsid w:val="005B1187"/>
    <w:rsid w:val="005B167E"/>
    <w:rsid w:val="005B1D88"/>
    <w:rsid w:val="005B23A2"/>
    <w:rsid w:val="005B26CA"/>
    <w:rsid w:val="005B2832"/>
    <w:rsid w:val="005B2B1E"/>
    <w:rsid w:val="005B2B24"/>
    <w:rsid w:val="005B2B34"/>
    <w:rsid w:val="005B2CA2"/>
    <w:rsid w:val="005B2CD1"/>
    <w:rsid w:val="005B3189"/>
    <w:rsid w:val="005B346F"/>
    <w:rsid w:val="005B3696"/>
    <w:rsid w:val="005B3829"/>
    <w:rsid w:val="005B3DD0"/>
    <w:rsid w:val="005B4123"/>
    <w:rsid w:val="005B4317"/>
    <w:rsid w:val="005B4471"/>
    <w:rsid w:val="005B451E"/>
    <w:rsid w:val="005B4A33"/>
    <w:rsid w:val="005B4AAE"/>
    <w:rsid w:val="005B4B4D"/>
    <w:rsid w:val="005B4C59"/>
    <w:rsid w:val="005B4CCE"/>
    <w:rsid w:val="005B4D11"/>
    <w:rsid w:val="005B4E78"/>
    <w:rsid w:val="005B51FE"/>
    <w:rsid w:val="005B52EC"/>
    <w:rsid w:val="005B5555"/>
    <w:rsid w:val="005B55A4"/>
    <w:rsid w:val="005B55B7"/>
    <w:rsid w:val="005B56B9"/>
    <w:rsid w:val="005B56BB"/>
    <w:rsid w:val="005B5714"/>
    <w:rsid w:val="005B5AF9"/>
    <w:rsid w:val="005B5C6D"/>
    <w:rsid w:val="005B5FE6"/>
    <w:rsid w:val="005B60F2"/>
    <w:rsid w:val="005B633E"/>
    <w:rsid w:val="005B63D1"/>
    <w:rsid w:val="005B63D2"/>
    <w:rsid w:val="005B6503"/>
    <w:rsid w:val="005B654A"/>
    <w:rsid w:val="005B689E"/>
    <w:rsid w:val="005B694D"/>
    <w:rsid w:val="005B6C79"/>
    <w:rsid w:val="005B7176"/>
    <w:rsid w:val="005B73AC"/>
    <w:rsid w:val="005B77CF"/>
    <w:rsid w:val="005B7886"/>
    <w:rsid w:val="005B78A9"/>
    <w:rsid w:val="005B79AE"/>
    <w:rsid w:val="005B79BF"/>
    <w:rsid w:val="005B7B8E"/>
    <w:rsid w:val="005B7F63"/>
    <w:rsid w:val="005C0011"/>
    <w:rsid w:val="005C071F"/>
    <w:rsid w:val="005C0754"/>
    <w:rsid w:val="005C0798"/>
    <w:rsid w:val="005C07F0"/>
    <w:rsid w:val="005C08B9"/>
    <w:rsid w:val="005C0A2D"/>
    <w:rsid w:val="005C0A7B"/>
    <w:rsid w:val="005C0D5C"/>
    <w:rsid w:val="005C0E1A"/>
    <w:rsid w:val="005C0E63"/>
    <w:rsid w:val="005C1427"/>
    <w:rsid w:val="005C1463"/>
    <w:rsid w:val="005C14AD"/>
    <w:rsid w:val="005C1534"/>
    <w:rsid w:val="005C1538"/>
    <w:rsid w:val="005C1668"/>
    <w:rsid w:val="005C16CE"/>
    <w:rsid w:val="005C19ED"/>
    <w:rsid w:val="005C1AA9"/>
    <w:rsid w:val="005C2163"/>
    <w:rsid w:val="005C233B"/>
    <w:rsid w:val="005C2359"/>
    <w:rsid w:val="005C25DF"/>
    <w:rsid w:val="005C2D64"/>
    <w:rsid w:val="005C2DAE"/>
    <w:rsid w:val="005C2EA8"/>
    <w:rsid w:val="005C2F9E"/>
    <w:rsid w:val="005C3341"/>
    <w:rsid w:val="005C366D"/>
    <w:rsid w:val="005C3767"/>
    <w:rsid w:val="005C37C2"/>
    <w:rsid w:val="005C3AD2"/>
    <w:rsid w:val="005C3AE2"/>
    <w:rsid w:val="005C4130"/>
    <w:rsid w:val="005C4286"/>
    <w:rsid w:val="005C4684"/>
    <w:rsid w:val="005C4B1E"/>
    <w:rsid w:val="005C4B46"/>
    <w:rsid w:val="005C505C"/>
    <w:rsid w:val="005C53F7"/>
    <w:rsid w:val="005C56AE"/>
    <w:rsid w:val="005C57F9"/>
    <w:rsid w:val="005C58FE"/>
    <w:rsid w:val="005C5D59"/>
    <w:rsid w:val="005C61DB"/>
    <w:rsid w:val="005C633A"/>
    <w:rsid w:val="005C6605"/>
    <w:rsid w:val="005C6704"/>
    <w:rsid w:val="005C6718"/>
    <w:rsid w:val="005C6896"/>
    <w:rsid w:val="005C690E"/>
    <w:rsid w:val="005C6910"/>
    <w:rsid w:val="005C6A24"/>
    <w:rsid w:val="005C71A9"/>
    <w:rsid w:val="005C7468"/>
    <w:rsid w:val="005C75A0"/>
    <w:rsid w:val="005C75E3"/>
    <w:rsid w:val="005C75FA"/>
    <w:rsid w:val="005C7B00"/>
    <w:rsid w:val="005C7B7B"/>
    <w:rsid w:val="005C7BC7"/>
    <w:rsid w:val="005C7DB9"/>
    <w:rsid w:val="005C7F8B"/>
    <w:rsid w:val="005D00C5"/>
    <w:rsid w:val="005D00F1"/>
    <w:rsid w:val="005D029F"/>
    <w:rsid w:val="005D09C6"/>
    <w:rsid w:val="005D0A54"/>
    <w:rsid w:val="005D15B1"/>
    <w:rsid w:val="005D1748"/>
    <w:rsid w:val="005D1843"/>
    <w:rsid w:val="005D203E"/>
    <w:rsid w:val="005D20E0"/>
    <w:rsid w:val="005D2326"/>
    <w:rsid w:val="005D249E"/>
    <w:rsid w:val="005D263F"/>
    <w:rsid w:val="005D2761"/>
    <w:rsid w:val="005D2786"/>
    <w:rsid w:val="005D2CA4"/>
    <w:rsid w:val="005D319A"/>
    <w:rsid w:val="005D35D5"/>
    <w:rsid w:val="005D36E0"/>
    <w:rsid w:val="005D3C28"/>
    <w:rsid w:val="005D3C62"/>
    <w:rsid w:val="005D3FEF"/>
    <w:rsid w:val="005D4059"/>
    <w:rsid w:val="005D44A9"/>
    <w:rsid w:val="005D44AF"/>
    <w:rsid w:val="005D48FC"/>
    <w:rsid w:val="005D49BF"/>
    <w:rsid w:val="005D4A5A"/>
    <w:rsid w:val="005D4B51"/>
    <w:rsid w:val="005D4B62"/>
    <w:rsid w:val="005D4BAE"/>
    <w:rsid w:val="005D4E50"/>
    <w:rsid w:val="005D4E8A"/>
    <w:rsid w:val="005D4EC0"/>
    <w:rsid w:val="005D508C"/>
    <w:rsid w:val="005D5091"/>
    <w:rsid w:val="005D50CC"/>
    <w:rsid w:val="005D5304"/>
    <w:rsid w:val="005D56A3"/>
    <w:rsid w:val="005D5E38"/>
    <w:rsid w:val="005D61C4"/>
    <w:rsid w:val="005D67F7"/>
    <w:rsid w:val="005D69A8"/>
    <w:rsid w:val="005D6A28"/>
    <w:rsid w:val="005D6D4A"/>
    <w:rsid w:val="005D6E5C"/>
    <w:rsid w:val="005D7093"/>
    <w:rsid w:val="005D751C"/>
    <w:rsid w:val="005D75C0"/>
    <w:rsid w:val="005D77F6"/>
    <w:rsid w:val="005D78E7"/>
    <w:rsid w:val="005D79AA"/>
    <w:rsid w:val="005D7B06"/>
    <w:rsid w:val="005D7F86"/>
    <w:rsid w:val="005E0013"/>
    <w:rsid w:val="005E04D0"/>
    <w:rsid w:val="005E05D2"/>
    <w:rsid w:val="005E0874"/>
    <w:rsid w:val="005E0893"/>
    <w:rsid w:val="005E0F77"/>
    <w:rsid w:val="005E1072"/>
    <w:rsid w:val="005E10FA"/>
    <w:rsid w:val="005E1225"/>
    <w:rsid w:val="005E13DA"/>
    <w:rsid w:val="005E13EF"/>
    <w:rsid w:val="005E140C"/>
    <w:rsid w:val="005E14C2"/>
    <w:rsid w:val="005E14D9"/>
    <w:rsid w:val="005E19F0"/>
    <w:rsid w:val="005E1A4B"/>
    <w:rsid w:val="005E1B56"/>
    <w:rsid w:val="005E208C"/>
    <w:rsid w:val="005E21ED"/>
    <w:rsid w:val="005E23E0"/>
    <w:rsid w:val="005E2461"/>
    <w:rsid w:val="005E25E6"/>
    <w:rsid w:val="005E28A5"/>
    <w:rsid w:val="005E297C"/>
    <w:rsid w:val="005E2A46"/>
    <w:rsid w:val="005E2F6F"/>
    <w:rsid w:val="005E30BC"/>
    <w:rsid w:val="005E3304"/>
    <w:rsid w:val="005E3387"/>
    <w:rsid w:val="005E33A0"/>
    <w:rsid w:val="005E33D2"/>
    <w:rsid w:val="005E3AA4"/>
    <w:rsid w:val="005E3B83"/>
    <w:rsid w:val="005E41A7"/>
    <w:rsid w:val="005E42E6"/>
    <w:rsid w:val="005E465D"/>
    <w:rsid w:val="005E48CA"/>
    <w:rsid w:val="005E5297"/>
    <w:rsid w:val="005E53CD"/>
    <w:rsid w:val="005E55EC"/>
    <w:rsid w:val="005E5619"/>
    <w:rsid w:val="005E584E"/>
    <w:rsid w:val="005E5918"/>
    <w:rsid w:val="005E6312"/>
    <w:rsid w:val="005E67AC"/>
    <w:rsid w:val="005E6AEE"/>
    <w:rsid w:val="005E6BBC"/>
    <w:rsid w:val="005E6CDA"/>
    <w:rsid w:val="005E6DE3"/>
    <w:rsid w:val="005E71A7"/>
    <w:rsid w:val="005E71BF"/>
    <w:rsid w:val="005E7B41"/>
    <w:rsid w:val="005E7DAE"/>
    <w:rsid w:val="005F0106"/>
    <w:rsid w:val="005F06A8"/>
    <w:rsid w:val="005F083B"/>
    <w:rsid w:val="005F084E"/>
    <w:rsid w:val="005F0A68"/>
    <w:rsid w:val="005F0AD9"/>
    <w:rsid w:val="005F0B48"/>
    <w:rsid w:val="005F0CFA"/>
    <w:rsid w:val="005F10B4"/>
    <w:rsid w:val="005F1414"/>
    <w:rsid w:val="005F14DF"/>
    <w:rsid w:val="005F1552"/>
    <w:rsid w:val="005F15E9"/>
    <w:rsid w:val="005F1810"/>
    <w:rsid w:val="005F1CEC"/>
    <w:rsid w:val="005F1DA4"/>
    <w:rsid w:val="005F23D2"/>
    <w:rsid w:val="005F291E"/>
    <w:rsid w:val="005F2FFE"/>
    <w:rsid w:val="005F31C3"/>
    <w:rsid w:val="005F31C5"/>
    <w:rsid w:val="005F3301"/>
    <w:rsid w:val="005F33B9"/>
    <w:rsid w:val="005F356A"/>
    <w:rsid w:val="005F380A"/>
    <w:rsid w:val="005F3B8B"/>
    <w:rsid w:val="005F3BFC"/>
    <w:rsid w:val="005F3C4C"/>
    <w:rsid w:val="005F4221"/>
    <w:rsid w:val="005F42C1"/>
    <w:rsid w:val="005F46D8"/>
    <w:rsid w:val="005F484E"/>
    <w:rsid w:val="005F4D42"/>
    <w:rsid w:val="005F4ED9"/>
    <w:rsid w:val="005F58EC"/>
    <w:rsid w:val="005F5B40"/>
    <w:rsid w:val="005F5C32"/>
    <w:rsid w:val="005F6142"/>
    <w:rsid w:val="005F62AC"/>
    <w:rsid w:val="005F661E"/>
    <w:rsid w:val="005F6B6F"/>
    <w:rsid w:val="005F6C7C"/>
    <w:rsid w:val="005F6E13"/>
    <w:rsid w:val="005F6E30"/>
    <w:rsid w:val="005F77F4"/>
    <w:rsid w:val="005F780C"/>
    <w:rsid w:val="005F798A"/>
    <w:rsid w:val="005F7E25"/>
    <w:rsid w:val="005F7E6A"/>
    <w:rsid w:val="006001B9"/>
    <w:rsid w:val="006002DD"/>
    <w:rsid w:val="00600360"/>
    <w:rsid w:val="006007EF"/>
    <w:rsid w:val="00600849"/>
    <w:rsid w:val="00600E5F"/>
    <w:rsid w:val="0060131B"/>
    <w:rsid w:val="0060145C"/>
    <w:rsid w:val="0060152D"/>
    <w:rsid w:val="006016DC"/>
    <w:rsid w:val="00601CD6"/>
    <w:rsid w:val="00601D24"/>
    <w:rsid w:val="00601D81"/>
    <w:rsid w:val="00601E7F"/>
    <w:rsid w:val="00601F7D"/>
    <w:rsid w:val="00601FEC"/>
    <w:rsid w:val="0060308A"/>
    <w:rsid w:val="006030A7"/>
    <w:rsid w:val="00603493"/>
    <w:rsid w:val="00603599"/>
    <w:rsid w:val="0060374D"/>
    <w:rsid w:val="0060379B"/>
    <w:rsid w:val="00603B26"/>
    <w:rsid w:val="00603C95"/>
    <w:rsid w:val="00603D77"/>
    <w:rsid w:val="006040E7"/>
    <w:rsid w:val="0060411F"/>
    <w:rsid w:val="006042D7"/>
    <w:rsid w:val="00604347"/>
    <w:rsid w:val="006043A7"/>
    <w:rsid w:val="0060453A"/>
    <w:rsid w:val="00604B27"/>
    <w:rsid w:val="00604B9C"/>
    <w:rsid w:val="00604E17"/>
    <w:rsid w:val="0060590E"/>
    <w:rsid w:val="00605A20"/>
    <w:rsid w:val="00605A90"/>
    <w:rsid w:val="00605C67"/>
    <w:rsid w:val="00605CA8"/>
    <w:rsid w:val="00605DDC"/>
    <w:rsid w:val="00606432"/>
    <w:rsid w:val="006064B3"/>
    <w:rsid w:val="00606AAE"/>
    <w:rsid w:val="00606AD0"/>
    <w:rsid w:val="00606CA8"/>
    <w:rsid w:val="006070CA"/>
    <w:rsid w:val="006072F6"/>
    <w:rsid w:val="00607526"/>
    <w:rsid w:val="006078DC"/>
    <w:rsid w:val="00607953"/>
    <w:rsid w:val="00607B32"/>
    <w:rsid w:val="00607B4E"/>
    <w:rsid w:val="00607BA5"/>
    <w:rsid w:val="00607D81"/>
    <w:rsid w:val="00607EB8"/>
    <w:rsid w:val="00607F77"/>
    <w:rsid w:val="00607FEA"/>
    <w:rsid w:val="006101DB"/>
    <w:rsid w:val="00610537"/>
    <w:rsid w:val="0061059C"/>
    <w:rsid w:val="00610708"/>
    <w:rsid w:val="006107F2"/>
    <w:rsid w:val="00610BD6"/>
    <w:rsid w:val="00610C1B"/>
    <w:rsid w:val="00610DEB"/>
    <w:rsid w:val="0061122C"/>
    <w:rsid w:val="00611246"/>
    <w:rsid w:val="0061180A"/>
    <w:rsid w:val="0061192E"/>
    <w:rsid w:val="00611A0E"/>
    <w:rsid w:val="00612865"/>
    <w:rsid w:val="00612BC0"/>
    <w:rsid w:val="00613178"/>
    <w:rsid w:val="00613558"/>
    <w:rsid w:val="00613690"/>
    <w:rsid w:val="00613747"/>
    <w:rsid w:val="00613793"/>
    <w:rsid w:val="00613B70"/>
    <w:rsid w:val="00613B83"/>
    <w:rsid w:val="00613E8B"/>
    <w:rsid w:val="00613F88"/>
    <w:rsid w:val="00614064"/>
    <w:rsid w:val="00614366"/>
    <w:rsid w:val="006145A0"/>
    <w:rsid w:val="00614613"/>
    <w:rsid w:val="00614875"/>
    <w:rsid w:val="00614AA4"/>
    <w:rsid w:val="00614F5E"/>
    <w:rsid w:val="00615328"/>
    <w:rsid w:val="006153ED"/>
    <w:rsid w:val="0061556B"/>
    <w:rsid w:val="00615773"/>
    <w:rsid w:val="00615F77"/>
    <w:rsid w:val="00616203"/>
    <w:rsid w:val="00616259"/>
    <w:rsid w:val="006163D0"/>
    <w:rsid w:val="006164A5"/>
    <w:rsid w:val="006166BF"/>
    <w:rsid w:val="006166FD"/>
    <w:rsid w:val="00616734"/>
    <w:rsid w:val="00617052"/>
    <w:rsid w:val="0061708B"/>
    <w:rsid w:val="00617337"/>
    <w:rsid w:val="00617347"/>
    <w:rsid w:val="006177A3"/>
    <w:rsid w:val="006178E6"/>
    <w:rsid w:val="006179B4"/>
    <w:rsid w:val="00617A6A"/>
    <w:rsid w:val="00617B9E"/>
    <w:rsid w:val="00617D34"/>
    <w:rsid w:val="00620172"/>
    <w:rsid w:val="006203DC"/>
    <w:rsid w:val="0062041B"/>
    <w:rsid w:val="006206DD"/>
    <w:rsid w:val="00620734"/>
    <w:rsid w:val="006209C5"/>
    <w:rsid w:val="006209F4"/>
    <w:rsid w:val="00620A2F"/>
    <w:rsid w:val="00620B0F"/>
    <w:rsid w:val="00620E32"/>
    <w:rsid w:val="00620E3F"/>
    <w:rsid w:val="00620F5E"/>
    <w:rsid w:val="0062108B"/>
    <w:rsid w:val="006215C7"/>
    <w:rsid w:val="0062166E"/>
    <w:rsid w:val="00621A23"/>
    <w:rsid w:val="00621BB9"/>
    <w:rsid w:val="00622553"/>
    <w:rsid w:val="0062267F"/>
    <w:rsid w:val="006226F4"/>
    <w:rsid w:val="00622E19"/>
    <w:rsid w:val="0062302C"/>
    <w:rsid w:val="0062302D"/>
    <w:rsid w:val="0062312C"/>
    <w:rsid w:val="00623172"/>
    <w:rsid w:val="0062323D"/>
    <w:rsid w:val="0062326E"/>
    <w:rsid w:val="00623434"/>
    <w:rsid w:val="006238B7"/>
    <w:rsid w:val="0062397B"/>
    <w:rsid w:val="00623A0F"/>
    <w:rsid w:val="00623B6A"/>
    <w:rsid w:val="00623CEB"/>
    <w:rsid w:val="00623D55"/>
    <w:rsid w:val="00623E9E"/>
    <w:rsid w:val="00623EB0"/>
    <w:rsid w:val="006245D9"/>
    <w:rsid w:val="00624632"/>
    <w:rsid w:val="00624AA2"/>
    <w:rsid w:val="006253AA"/>
    <w:rsid w:val="006255C7"/>
    <w:rsid w:val="00625666"/>
    <w:rsid w:val="006256DF"/>
    <w:rsid w:val="00625B74"/>
    <w:rsid w:val="00625B98"/>
    <w:rsid w:val="00625CA0"/>
    <w:rsid w:val="00625ED5"/>
    <w:rsid w:val="00626300"/>
    <w:rsid w:val="006264B4"/>
    <w:rsid w:val="006264F4"/>
    <w:rsid w:val="00626B14"/>
    <w:rsid w:val="00626B87"/>
    <w:rsid w:val="00626CA8"/>
    <w:rsid w:val="00626D51"/>
    <w:rsid w:val="00626EB6"/>
    <w:rsid w:val="00626ECF"/>
    <w:rsid w:val="006273B6"/>
    <w:rsid w:val="00627455"/>
    <w:rsid w:val="00627567"/>
    <w:rsid w:val="00627626"/>
    <w:rsid w:val="00627697"/>
    <w:rsid w:val="00627940"/>
    <w:rsid w:val="0062799A"/>
    <w:rsid w:val="00627D8F"/>
    <w:rsid w:val="00627F25"/>
    <w:rsid w:val="006301F1"/>
    <w:rsid w:val="006302C1"/>
    <w:rsid w:val="006302D5"/>
    <w:rsid w:val="00630584"/>
    <w:rsid w:val="00630A3B"/>
    <w:rsid w:val="00630C1E"/>
    <w:rsid w:val="00630D5D"/>
    <w:rsid w:val="00630E61"/>
    <w:rsid w:val="00630FDF"/>
    <w:rsid w:val="006310B2"/>
    <w:rsid w:val="0063115A"/>
    <w:rsid w:val="006311CB"/>
    <w:rsid w:val="00631239"/>
    <w:rsid w:val="00631826"/>
    <w:rsid w:val="006318EB"/>
    <w:rsid w:val="00631C50"/>
    <w:rsid w:val="00631DAF"/>
    <w:rsid w:val="00631E64"/>
    <w:rsid w:val="00631EB6"/>
    <w:rsid w:val="00632710"/>
    <w:rsid w:val="006328AE"/>
    <w:rsid w:val="00632AF7"/>
    <w:rsid w:val="00632CE2"/>
    <w:rsid w:val="00632E76"/>
    <w:rsid w:val="00632EF8"/>
    <w:rsid w:val="006331F2"/>
    <w:rsid w:val="006333BC"/>
    <w:rsid w:val="00633B6D"/>
    <w:rsid w:val="00633C9E"/>
    <w:rsid w:val="00633E4A"/>
    <w:rsid w:val="00634262"/>
    <w:rsid w:val="006342FC"/>
    <w:rsid w:val="00634376"/>
    <w:rsid w:val="00634791"/>
    <w:rsid w:val="00634AB4"/>
    <w:rsid w:val="00634DDE"/>
    <w:rsid w:val="0063506C"/>
    <w:rsid w:val="00635168"/>
    <w:rsid w:val="00635207"/>
    <w:rsid w:val="006356E7"/>
    <w:rsid w:val="0063649D"/>
    <w:rsid w:val="006364D9"/>
    <w:rsid w:val="00636631"/>
    <w:rsid w:val="006368C2"/>
    <w:rsid w:val="0063694A"/>
    <w:rsid w:val="00636AD7"/>
    <w:rsid w:val="00636E9F"/>
    <w:rsid w:val="0063705B"/>
    <w:rsid w:val="0063739B"/>
    <w:rsid w:val="006374D4"/>
    <w:rsid w:val="0063750C"/>
    <w:rsid w:val="00637529"/>
    <w:rsid w:val="006375B2"/>
    <w:rsid w:val="00637BA9"/>
    <w:rsid w:val="00637D91"/>
    <w:rsid w:val="00637EEF"/>
    <w:rsid w:val="0064035A"/>
    <w:rsid w:val="006405AF"/>
    <w:rsid w:val="0064069D"/>
    <w:rsid w:val="0064099D"/>
    <w:rsid w:val="00640D85"/>
    <w:rsid w:val="00640FD8"/>
    <w:rsid w:val="00640FF8"/>
    <w:rsid w:val="0064103C"/>
    <w:rsid w:val="006411FA"/>
    <w:rsid w:val="00641389"/>
    <w:rsid w:val="006414AA"/>
    <w:rsid w:val="006417B4"/>
    <w:rsid w:val="0064182D"/>
    <w:rsid w:val="006419E9"/>
    <w:rsid w:val="006422C0"/>
    <w:rsid w:val="0064248D"/>
    <w:rsid w:val="006427CB"/>
    <w:rsid w:val="00642A9C"/>
    <w:rsid w:val="00642A9D"/>
    <w:rsid w:val="00642BAA"/>
    <w:rsid w:val="00642D2B"/>
    <w:rsid w:val="00642DC2"/>
    <w:rsid w:val="00643037"/>
    <w:rsid w:val="0064337C"/>
    <w:rsid w:val="00643474"/>
    <w:rsid w:val="00643A43"/>
    <w:rsid w:val="00643FFF"/>
    <w:rsid w:val="00644003"/>
    <w:rsid w:val="00644B79"/>
    <w:rsid w:val="00645453"/>
    <w:rsid w:val="006454A4"/>
    <w:rsid w:val="00645D41"/>
    <w:rsid w:val="00645DC2"/>
    <w:rsid w:val="00645F27"/>
    <w:rsid w:val="00645F48"/>
    <w:rsid w:val="006464C6"/>
    <w:rsid w:val="006464CB"/>
    <w:rsid w:val="0064696B"/>
    <w:rsid w:val="00646C70"/>
    <w:rsid w:val="00646D75"/>
    <w:rsid w:val="00647037"/>
    <w:rsid w:val="0064710D"/>
    <w:rsid w:val="00647408"/>
    <w:rsid w:val="0064745F"/>
    <w:rsid w:val="0064752C"/>
    <w:rsid w:val="00647779"/>
    <w:rsid w:val="006477A5"/>
    <w:rsid w:val="006478D2"/>
    <w:rsid w:val="006479CD"/>
    <w:rsid w:val="00647A5C"/>
    <w:rsid w:val="00647B75"/>
    <w:rsid w:val="00647F21"/>
    <w:rsid w:val="00647FEA"/>
    <w:rsid w:val="00650019"/>
    <w:rsid w:val="0065003D"/>
    <w:rsid w:val="006502AC"/>
    <w:rsid w:val="00650427"/>
    <w:rsid w:val="00650476"/>
    <w:rsid w:val="00650609"/>
    <w:rsid w:val="00650623"/>
    <w:rsid w:val="006508BD"/>
    <w:rsid w:val="00650935"/>
    <w:rsid w:val="00650E8E"/>
    <w:rsid w:val="0065106F"/>
    <w:rsid w:val="00651182"/>
    <w:rsid w:val="00651403"/>
    <w:rsid w:val="00651577"/>
    <w:rsid w:val="0065161B"/>
    <w:rsid w:val="006516BB"/>
    <w:rsid w:val="00651FE6"/>
    <w:rsid w:val="006520EE"/>
    <w:rsid w:val="00652C4E"/>
    <w:rsid w:val="00652D68"/>
    <w:rsid w:val="00652ED5"/>
    <w:rsid w:val="006532E6"/>
    <w:rsid w:val="0065337A"/>
    <w:rsid w:val="00653401"/>
    <w:rsid w:val="006535FF"/>
    <w:rsid w:val="00653711"/>
    <w:rsid w:val="0065383F"/>
    <w:rsid w:val="00653A70"/>
    <w:rsid w:val="00653B34"/>
    <w:rsid w:val="00653CC9"/>
    <w:rsid w:val="00653D18"/>
    <w:rsid w:val="00653F8F"/>
    <w:rsid w:val="006541B2"/>
    <w:rsid w:val="0065426D"/>
    <w:rsid w:val="00654430"/>
    <w:rsid w:val="006548CB"/>
    <w:rsid w:val="00654A6E"/>
    <w:rsid w:val="00654C6C"/>
    <w:rsid w:val="00654CBD"/>
    <w:rsid w:val="00654FA3"/>
    <w:rsid w:val="00655257"/>
    <w:rsid w:val="006552AE"/>
    <w:rsid w:val="00655311"/>
    <w:rsid w:val="0065544A"/>
    <w:rsid w:val="00655642"/>
    <w:rsid w:val="0065571E"/>
    <w:rsid w:val="0065591D"/>
    <w:rsid w:val="00655BEE"/>
    <w:rsid w:val="00655D03"/>
    <w:rsid w:val="00655D25"/>
    <w:rsid w:val="00655DE9"/>
    <w:rsid w:val="00655F17"/>
    <w:rsid w:val="00656373"/>
    <w:rsid w:val="0065680D"/>
    <w:rsid w:val="00656814"/>
    <w:rsid w:val="0065691B"/>
    <w:rsid w:val="00656B5D"/>
    <w:rsid w:val="00656BB9"/>
    <w:rsid w:val="00656E6B"/>
    <w:rsid w:val="00656E73"/>
    <w:rsid w:val="00657032"/>
    <w:rsid w:val="00657676"/>
    <w:rsid w:val="006576F4"/>
    <w:rsid w:val="006576FE"/>
    <w:rsid w:val="006578BD"/>
    <w:rsid w:val="00657B36"/>
    <w:rsid w:val="00657D14"/>
    <w:rsid w:val="00657EE7"/>
    <w:rsid w:val="00657F28"/>
    <w:rsid w:val="00660451"/>
    <w:rsid w:val="006604D9"/>
    <w:rsid w:val="0066071B"/>
    <w:rsid w:val="006609BD"/>
    <w:rsid w:val="00660ABF"/>
    <w:rsid w:val="00660C3E"/>
    <w:rsid w:val="00660C4E"/>
    <w:rsid w:val="00660DE4"/>
    <w:rsid w:val="006610F1"/>
    <w:rsid w:val="006611C4"/>
    <w:rsid w:val="006614CC"/>
    <w:rsid w:val="006615BF"/>
    <w:rsid w:val="00661ADB"/>
    <w:rsid w:val="00661E3D"/>
    <w:rsid w:val="0066239E"/>
    <w:rsid w:val="00662700"/>
    <w:rsid w:val="006628F2"/>
    <w:rsid w:val="00662AC4"/>
    <w:rsid w:val="00662F67"/>
    <w:rsid w:val="006630E7"/>
    <w:rsid w:val="00663137"/>
    <w:rsid w:val="00663144"/>
    <w:rsid w:val="0066315C"/>
    <w:rsid w:val="006631D9"/>
    <w:rsid w:val="00663567"/>
    <w:rsid w:val="0066369A"/>
    <w:rsid w:val="00663C4C"/>
    <w:rsid w:val="00664486"/>
    <w:rsid w:val="006649C6"/>
    <w:rsid w:val="006649E0"/>
    <w:rsid w:val="00664E7E"/>
    <w:rsid w:val="00664FF9"/>
    <w:rsid w:val="00665545"/>
    <w:rsid w:val="0066568B"/>
    <w:rsid w:val="00665A38"/>
    <w:rsid w:val="00665AC0"/>
    <w:rsid w:val="00665FA0"/>
    <w:rsid w:val="00666207"/>
    <w:rsid w:val="00666231"/>
    <w:rsid w:val="00666425"/>
    <w:rsid w:val="00666478"/>
    <w:rsid w:val="006666E0"/>
    <w:rsid w:val="00666790"/>
    <w:rsid w:val="00666996"/>
    <w:rsid w:val="00667645"/>
    <w:rsid w:val="006676EE"/>
    <w:rsid w:val="006679A6"/>
    <w:rsid w:val="00670085"/>
    <w:rsid w:val="00670099"/>
    <w:rsid w:val="00670286"/>
    <w:rsid w:val="00670861"/>
    <w:rsid w:val="00670DD4"/>
    <w:rsid w:val="00670E15"/>
    <w:rsid w:val="00670EA3"/>
    <w:rsid w:val="00670F65"/>
    <w:rsid w:val="00671662"/>
    <w:rsid w:val="006716B8"/>
    <w:rsid w:val="006717E6"/>
    <w:rsid w:val="00671B94"/>
    <w:rsid w:val="00671BBC"/>
    <w:rsid w:val="00671D9B"/>
    <w:rsid w:val="006723B2"/>
    <w:rsid w:val="0067245E"/>
    <w:rsid w:val="0067279F"/>
    <w:rsid w:val="00672C27"/>
    <w:rsid w:val="00672F28"/>
    <w:rsid w:val="00673031"/>
    <w:rsid w:val="00673279"/>
    <w:rsid w:val="0067363C"/>
    <w:rsid w:val="00673C15"/>
    <w:rsid w:val="00673F8A"/>
    <w:rsid w:val="00674583"/>
    <w:rsid w:val="006748E3"/>
    <w:rsid w:val="00674ACA"/>
    <w:rsid w:val="00674C8A"/>
    <w:rsid w:val="00674ECF"/>
    <w:rsid w:val="00675123"/>
    <w:rsid w:val="00675161"/>
    <w:rsid w:val="006751E9"/>
    <w:rsid w:val="006752C4"/>
    <w:rsid w:val="006756E6"/>
    <w:rsid w:val="00675938"/>
    <w:rsid w:val="00675955"/>
    <w:rsid w:val="00675A93"/>
    <w:rsid w:val="00675D96"/>
    <w:rsid w:val="00675EED"/>
    <w:rsid w:val="006760BE"/>
    <w:rsid w:val="0067631E"/>
    <w:rsid w:val="00676431"/>
    <w:rsid w:val="00676920"/>
    <w:rsid w:val="00676BD1"/>
    <w:rsid w:val="00676CD0"/>
    <w:rsid w:val="00677260"/>
    <w:rsid w:val="0067729E"/>
    <w:rsid w:val="006772A3"/>
    <w:rsid w:val="006774C8"/>
    <w:rsid w:val="00677502"/>
    <w:rsid w:val="006778F9"/>
    <w:rsid w:val="00677AA2"/>
    <w:rsid w:val="00677C45"/>
    <w:rsid w:val="00677D3A"/>
    <w:rsid w:val="00677DD4"/>
    <w:rsid w:val="00680542"/>
    <w:rsid w:val="0068065B"/>
    <w:rsid w:val="00680686"/>
    <w:rsid w:val="00680E90"/>
    <w:rsid w:val="00680FA8"/>
    <w:rsid w:val="00680FAF"/>
    <w:rsid w:val="006812A8"/>
    <w:rsid w:val="00681397"/>
    <w:rsid w:val="006813EE"/>
    <w:rsid w:val="006814A5"/>
    <w:rsid w:val="0068184D"/>
    <w:rsid w:val="0068193B"/>
    <w:rsid w:val="00681ADD"/>
    <w:rsid w:val="00681BB6"/>
    <w:rsid w:val="00681ED2"/>
    <w:rsid w:val="006822CC"/>
    <w:rsid w:val="00682367"/>
    <w:rsid w:val="00682388"/>
    <w:rsid w:val="0068240C"/>
    <w:rsid w:val="006824AA"/>
    <w:rsid w:val="006824E9"/>
    <w:rsid w:val="00682877"/>
    <w:rsid w:val="00682AD3"/>
    <w:rsid w:val="00682C97"/>
    <w:rsid w:val="00683388"/>
    <w:rsid w:val="006833B6"/>
    <w:rsid w:val="00683521"/>
    <w:rsid w:val="00683916"/>
    <w:rsid w:val="006839D8"/>
    <w:rsid w:val="00683F84"/>
    <w:rsid w:val="00684086"/>
    <w:rsid w:val="006840DB"/>
    <w:rsid w:val="0068460C"/>
    <w:rsid w:val="00684980"/>
    <w:rsid w:val="006849C6"/>
    <w:rsid w:val="00684BBE"/>
    <w:rsid w:val="00684D5A"/>
    <w:rsid w:val="00684FC5"/>
    <w:rsid w:val="00685076"/>
    <w:rsid w:val="006851BF"/>
    <w:rsid w:val="0068523D"/>
    <w:rsid w:val="006858D6"/>
    <w:rsid w:val="00685A61"/>
    <w:rsid w:val="00685A70"/>
    <w:rsid w:val="00685CA2"/>
    <w:rsid w:val="00686107"/>
    <w:rsid w:val="00686285"/>
    <w:rsid w:val="00686646"/>
    <w:rsid w:val="006869D7"/>
    <w:rsid w:val="00686AB9"/>
    <w:rsid w:val="00686ACB"/>
    <w:rsid w:val="00686F3D"/>
    <w:rsid w:val="00686F6D"/>
    <w:rsid w:val="006871DE"/>
    <w:rsid w:val="00687795"/>
    <w:rsid w:val="00687B4B"/>
    <w:rsid w:val="00687F3F"/>
    <w:rsid w:val="0069010A"/>
    <w:rsid w:val="006903EC"/>
    <w:rsid w:val="0069045A"/>
    <w:rsid w:val="00690A1D"/>
    <w:rsid w:val="00690FA4"/>
    <w:rsid w:val="00690FF6"/>
    <w:rsid w:val="006910B1"/>
    <w:rsid w:val="00691123"/>
    <w:rsid w:val="0069121F"/>
    <w:rsid w:val="00691284"/>
    <w:rsid w:val="006913C4"/>
    <w:rsid w:val="0069164E"/>
    <w:rsid w:val="0069170F"/>
    <w:rsid w:val="00691AB5"/>
    <w:rsid w:val="00692638"/>
    <w:rsid w:val="0069274B"/>
    <w:rsid w:val="006927C8"/>
    <w:rsid w:val="006929D9"/>
    <w:rsid w:val="00692AC9"/>
    <w:rsid w:val="00692B3D"/>
    <w:rsid w:val="00692B66"/>
    <w:rsid w:val="00692BC6"/>
    <w:rsid w:val="0069316E"/>
    <w:rsid w:val="0069356E"/>
    <w:rsid w:val="006937EA"/>
    <w:rsid w:val="00693955"/>
    <w:rsid w:val="006939C5"/>
    <w:rsid w:val="00693A6B"/>
    <w:rsid w:val="00693B27"/>
    <w:rsid w:val="00693BC5"/>
    <w:rsid w:val="00693F89"/>
    <w:rsid w:val="006940A5"/>
    <w:rsid w:val="00694311"/>
    <w:rsid w:val="0069460D"/>
    <w:rsid w:val="00694726"/>
    <w:rsid w:val="00694A41"/>
    <w:rsid w:val="00694E8D"/>
    <w:rsid w:val="00694EBD"/>
    <w:rsid w:val="006956F7"/>
    <w:rsid w:val="006958FE"/>
    <w:rsid w:val="00695E6E"/>
    <w:rsid w:val="00696089"/>
    <w:rsid w:val="00696185"/>
    <w:rsid w:val="00696315"/>
    <w:rsid w:val="00696379"/>
    <w:rsid w:val="00696383"/>
    <w:rsid w:val="00696444"/>
    <w:rsid w:val="0069670C"/>
    <w:rsid w:val="00696A05"/>
    <w:rsid w:val="00696B3F"/>
    <w:rsid w:val="00696BB3"/>
    <w:rsid w:val="00697150"/>
    <w:rsid w:val="0069743B"/>
    <w:rsid w:val="0069756C"/>
    <w:rsid w:val="00697C75"/>
    <w:rsid w:val="00697FC4"/>
    <w:rsid w:val="006A0100"/>
    <w:rsid w:val="006A0325"/>
    <w:rsid w:val="006A0389"/>
    <w:rsid w:val="006A0539"/>
    <w:rsid w:val="006A0650"/>
    <w:rsid w:val="006A0A10"/>
    <w:rsid w:val="006A0A79"/>
    <w:rsid w:val="006A0B59"/>
    <w:rsid w:val="006A0DA9"/>
    <w:rsid w:val="006A0F08"/>
    <w:rsid w:val="006A1328"/>
    <w:rsid w:val="006A132C"/>
    <w:rsid w:val="006A138A"/>
    <w:rsid w:val="006A1654"/>
    <w:rsid w:val="006A16E1"/>
    <w:rsid w:val="006A19BC"/>
    <w:rsid w:val="006A1B8A"/>
    <w:rsid w:val="006A1C20"/>
    <w:rsid w:val="006A1C43"/>
    <w:rsid w:val="006A1CAE"/>
    <w:rsid w:val="006A1D71"/>
    <w:rsid w:val="006A1DFF"/>
    <w:rsid w:val="006A1E8A"/>
    <w:rsid w:val="006A1EE7"/>
    <w:rsid w:val="006A1F49"/>
    <w:rsid w:val="006A21E6"/>
    <w:rsid w:val="006A25D6"/>
    <w:rsid w:val="006A285E"/>
    <w:rsid w:val="006A296C"/>
    <w:rsid w:val="006A29D6"/>
    <w:rsid w:val="006A2CD6"/>
    <w:rsid w:val="006A2F73"/>
    <w:rsid w:val="006A3013"/>
    <w:rsid w:val="006A3070"/>
    <w:rsid w:val="006A3147"/>
    <w:rsid w:val="006A3242"/>
    <w:rsid w:val="006A32D8"/>
    <w:rsid w:val="006A376B"/>
    <w:rsid w:val="006A399F"/>
    <w:rsid w:val="006A3C88"/>
    <w:rsid w:val="006A3E31"/>
    <w:rsid w:val="006A4126"/>
    <w:rsid w:val="006A42D1"/>
    <w:rsid w:val="006A444F"/>
    <w:rsid w:val="006A446C"/>
    <w:rsid w:val="006A48D7"/>
    <w:rsid w:val="006A4901"/>
    <w:rsid w:val="006A49C4"/>
    <w:rsid w:val="006A49FC"/>
    <w:rsid w:val="006A5367"/>
    <w:rsid w:val="006A54AA"/>
    <w:rsid w:val="006A553D"/>
    <w:rsid w:val="006A5562"/>
    <w:rsid w:val="006A56EB"/>
    <w:rsid w:val="006A576B"/>
    <w:rsid w:val="006A5A15"/>
    <w:rsid w:val="006A5DC1"/>
    <w:rsid w:val="006A5F10"/>
    <w:rsid w:val="006A6053"/>
    <w:rsid w:val="006A60F5"/>
    <w:rsid w:val="006A64DE"/>
    <w:rsid w:val="006A6A81"/>
    <w:rsid w:val="006A6ACA"/>
    <w:rsid w:val="006A6BBC"/>
    <w:rsid w:val="006A6E85"/>
    <w:rsid w:val="006A7122"/>
    <w:rsid w:val="006A72B7"/>
    <w:rsid w:val="006A75A1"/>
    <w:rsid w:val="006A7707"/>
    <w:rsid w:val="006A7C08"/>
    <w:rsid w:val="006A7DC7"/>
    <w:rsid w:val="006A7EEF"/>
    <w:rsid w:val="006B0133"/>
    <w:rsid w:val="006B03AD"/>
    <w:rsid w:val="006B072E"/>
    <w:rsid w:val="006B083D"/>
    <w:rsid w:val="006B0876"/>
    <w:rsid w:val="006B08F4"/>
    <w:rsid w:val="006B0920"/>
    <w:rsid w:val="006B0E44"/>
    <w:rsid w:val="006B10B7"/>
    <w:rsid w:val="006B12B4"/>
    <w:rsid w:val="006B1345"/>
    <w:rsid w:val="006B1351"/>
    <w:rsid w:val="006B148F"/>
    <w:rsid w:val="006B15F6"/>
    <w:rsid w:val="006B16D4"/>
    <w:rsid w:val="006B192F"/>
    <w:rsid w:val="006B1BC8"/>
    <w:rsid w:val="006B1D79"/>
    <w:rsid w:val="006B2073"/>
    <w:rsid w:val="006B20FE"/>
    <w:rsid w:val="006B2394"/>
    <w:rsid w:val="006B239C"/>
    <w:rsid w:val="006B23F4"/>
    <w:rsid w:val="006B250F"/>
    <w:rsid w:val="006B2580"/>
    <w:rsid w:val="006B27B6"/>
    <w:rsid w:val="006B2A19"/>
    <w:rsid w:val="006B2A9A"/>
    <w:rsid w:val="006B2D65"/>
    <w:rsid w:val="006B3108"/>
    <w:rsid w:val="006B33CC"/>
    <w:rsid w:val="006B345D"/>
    <w:rsid w:val="006B3520"/>
    <w:rsid w:val="006B37ED"/>
    <w:rsid w:val="006B389E"/>
    <w:rsid w:val="006B38F2"/>
    <w:rsid w:val="006B3A29"/>
    <w:rsid w:val="006B3C3A"/>
    <w:rsid w:val="006B4183"/>
    <w:rsid w:val="006B4213"/>
    <w:rsid w:val="006B45D0"/>
    <w:rsid w:val="006B4A5C"/>
    <w:rsid w:val="006B4C2E"/>
    <w:rsid w:val="006B4D64"/>
    <w:rsid w:val="006B4EBC"/>
    <w:rsid w:val="006B515B"/>
    <w:rsid w:val="006B5526"/>
    <w:rsid w:val="006B570B"/>
    <w:rsid w:val="006B608A"/>
    <w:rsid w:val="006B6221"/>
    <w:rsid w:val="006B6485"/>
    <w:rsid w:val="006B6D65"/>
    <w:rsid w:val="006B6E95"/>
    <w:rsid w:val="006B6E9F"/>
    <w:rsid w:val="006B7480"/>
    <w:rsid w:val="006B74F1"/>
    <w:rsid w:val="006B7527"/>
    <w:rsid w:val="006B7D61"/>
    <w:rsid w:val="006C01B4"/>
    <w:rsid w:val="006C03AF"/>
    <w:rsid w:val="006C0CCD"/>
    <w:rsid w:val="006C0D0C"/>
    <w:rsid w:val="006C1089"/>
    <w:rsid w:val="006C12A4"/>
    <w:rsid w:val="006C13E2"/>
    <w:rsid w:val="006C148B"/>
    <w:rsid w:val="006C18B7"/>
    <w:rsid w:val="006C1E0F"/>
    <w:rsid w:val="006C20D5"/>
    <w:rsid w:val="006C2142"/>
    <w:rsid w:val="006C232F"/>
    <w:rsid w:val="006C2361"/>
    <w:rsid w:val="006C23DF"/>
    <w:rsid w:val="006C2590"/>
    <w:rsid w:val="006C25E7"/>
    <w:rsid w:val="006C25FA"/>
    <w:rsid w:val="006C26E0"/>
    <w:rsid w:val="006C28AC"/>
    <w:rsid w:val="006C29AE"/>
    <w:rsid w:val="006C29F6"/>
    <w:rsid w:val="006C2DA9"/>
    <w:rsid w:val="006C2E7B"/>
    <w:rsid w:val="006C3070"/>
    <w:rsid w:val="006C33DC"/>
    <w:rsid w:val="006C351B"/>
    <w:rsid w:val="006C38A0"/>
    <w:rsid w:val="006C38AA"/>
    <w:rsid w:val="006C3996"/>
    <w:rsid w:val="006C3A50"/>
    <w:rsid w:val="006C3A5C"/>
    <w:rsid w:val="006C3AF3"/>
    <w:rsid w:val="006C3CCB"/>
    <w:rsid w:val="006C4039"/>
    <w:rsid w:val="006C40B8"/>
    <w:rsid w:val="006C42BA"/>
    <w:rsid w:val="006C4683"/>
    <w:rsid w:val="006C4CE8"/>
    <w:rsid w:val="006C4E24"/>
    <w:rsid w:val="006C4FD7"/>
    <w:rsid w:val="006C52FE"/>
    <w:rsid w:val="006C5649"/>
    <w:rsid w:val="006C58BC"/>
    <w:rsid w:val="006C58C9"/>
    <w:rsid w:val="006C5A92"/>
    <w:rsid w:val="006C5C38"/>
    <w:rsid w:val="006C5E05"/>
    <w:rsid w:val="006C5FA8"/>
    <w:rsid w:val="006C6089"/>
    <w:rsid w:val="006C60ED"/>
    <w:rsid w:val="006C6165"/>
    <w:rsid w:val="006C61AF"/>
    <w:rsid w:val="006C62C7"/>
    <w:rsid w:val="006C64AD"/>
    <w:rsid w:val="006C6529"/>
    <w:rsid w:val="006C6546"/>
    <w:rsid w:val="006C6640"/>
    <w:rsid w:val="006C66EA"/>
    <w:rsid w:val="006C68EA"/>
    <w:rsid w:val="006C69E3"/>
    <w:rsid w:val="006C6A51"/>
    <w:rsid w:val="006C6E5B"/>
    <w:rsid w:val="006C6ED1"/>
    <w:rsid w:val="006C75CD"/>
    <w:rsid w:val="006C7932"/>
    <w:rsid w:val="006C7B35"/>
    <w:rsid w:val="006C7B4C"/>
    <w:rsid w:val="006C7C05"/>
    <w:rsid w:val="006C7CB1"/>
    <w:rsid w:val="006C7D1D"/>
    <w:rsid w:val="006C7D8E"/>
    <w:rsid w:val="006D001A"/>
    <w:rsid w:val="006D014D"/>
    <w:rsid w:val="006D01D1"/>
    <w:rsid w:val="006D03C9"/>
    <w:rsid w:val="006D0A1B"/>
    <w:rsid w:val="006D0AFB"/>
    <w:rsid w:val="006D11BA"/>
    <w:rsid w:val="006D11CA"/>
    <w:rsid w:val="006D11F9"/>
    <w:rsid w:val="006D151F"/>
    <w:rsid w:val="006D17F1"/>
    <w:rsid w:val="006D181A"/>
    <w:rsid w:val="006D1C1B"/>
    <w:rsid w:val="006D1C7F"/>
    <w:rsid w:val="006D1D93"/>
    <w:rsid w:val="006D215D"/>
    <w:rsid w:val="006D220C"/>
    <w:rsid w:val="006D22EE"/>
    <w:rsid w:val="006D29B4"/>
    <w:rsid w:val="006D2E63"/>
    <w:rsid w:val="006D30BF"/>
    <w:rsid w:val="006D30D3"/>
    <w:rsid w:val="006D398B"/>
    <w:rsid w:val="006D3EDD"/>
    <w:rsid w:val="006D3F37"/>
    <w:rsid w:val="006D3F7D"/>
    <w:rsid w:val="006D474A"/>
    <w:rsid w:val="006D4A32"/>
    <w:rsid w:val="006D524C"/>
    <w:rsid w:val="006D5439"/>
    <w:rsid w:val="006D54D3"/>
    <w:rsid w:val="006D5701"/>
    <w:rsid w:val="006D5A64"/>
    <w:rsid w:val="006D5B18"/>
    <w:rsid w:val="006D5C51"/>
    <w:rsid w:val="006D5D6D"/>
    <w:rsid w:val="006D5F31"/>
    <w:rsid w:val="006D60CB"/>
    <w:rsid w:val="006D60D6"/>
    <w:rsid w:val="006D619E"/>
    <w:rsid w:val="006D6563"/>
    <w:rsid w:val="006D686F"/>
    <w:rsid w:val="006D6C58"/>
    <w:rsid w:val="006D6D79"/>
    <w:rsid w:val="006D6F84"/>
    <w:rsid w:val="006D6FB3"/>
    <w:rsid w:val="006D7082"/>
    <w:rsid w:val="006D73D5"/>
    <w:rsid w:val="006D7575"/>
    <w:rsid w:val="006D7830"/>
    <w:rsid w:val="006D79FB"/>
    <w:rsid w:val="006D7C16"/>
    <w:rsid w:val="006D7CD0"/>
    <w:rsid w:val="006D7E20"/>
    <w:rsid w:val="006D7FD6"/>
    <w:rsid w:val="006E00A9"/>
    <w:rsid w:val="006E0255"/>
    <w:rsid w:val="006E03CF"/>
    <w:rsid w:val="006E064C"/>
    <w:rsid w:val="006E0690"/>
    <w:rsid w:val="006E06AF"/>
    <w:rsid w:val="006E0838"/>
    <w:rsid w:val="006E0B88"/>
    <w:rsid w:val="006E0E92"/>
    <w:rsid w:val="006E0EFA"/>
    <w:rsid w:val="006E0FC6"/>
    <w:rsid w:val="006E166E"/>
    <w:rsid w:val="006E172A"/>
    <w:rsid w:val="006E1864"/>
    <w:rsid w:val="006E1B82"/>
    <w:rsid w:val="006E1BD3"/>
    <w:rsid w:val="006E1E8C"/>
    <w:rsid w:val="006E1E9B"/>
    <w:rsid w:val="006E2264"/>
    <w:rsid w:val="006E2337"/>
    <w:rsid w:val="006E2416"/>
    <w:rsid w:val="006E24A2"/>
    <w:rsid w:val="006E2631"/>
    <w:rsid w:val="006E2665"/>
    <w:rsid w:val="006E2AFD"/>
    <w:rsid w:val="006E2E59"/>
    <w:rsid w:val="006E330D"/>
    <w:rsid w:val="006E33C8"/>
    <w:rsid w:val="006E340C"/>
    <w:rsid w:val="006E34C0"/>
    <w:rsid w:val="006E359C"/>
    <w:rsid w:val="006E3648"/>
    <w:rsid w:val="006E385F"/>
    <w:rsid w:val="006E392C"/>
    <w:rsid w:val="006E3978"/>
    <w:rsid w:val="006E3C18"/>
    <w:rsid w:val="006E3DFA"/>
    <w:rsid w:val="006E3EA9"/>
    <w:rsid w:val="006E3F42"/>
    <w:rsid w:val="006E4008"/>
    <w:rsid w:val="006E4016"/>
    <w:rsid w:val="006E406D"/>
    <w:rsid w:val="006E45E1"/>
    <w:rsid w:val="006E4697"/>
    <w:rsid w:val="006E4952"/>
    <w:rsid w:val="006E498E"/>
    <w:rsid w:val="006E49D4"/>
    <w:rsid w:val="006E4A79"/>
    <w:rsid w:val="006E4AD5"/>
    <w:rsid w:val="006E4DA5"/>
    <w:rsid w:val="006E4DFD"/>
    <w:rsid w:val="006E513B"/>
    <w:rsid w:val="006E544B"/>
    <w:rsid w:val="006E5536"/>
    <w:rsid w:val="006E5598"/>
    <w:rsid w:val="006E5BAE"/>
    <w:rsid w:val="006E5D8F"/>
    <w:rsid w:val="006E5DD0"/>
    <w:rsid w:val="006E5E5C"/>
    <w:rsid w:val="006E5F7D"/>
    <w:rsid w:val="006E6063"/>
    <w:rsid w:val="006E60F3"/>
    <w:rsid w:val="006E6163"/>
    <w:rsid w:val="006E6293"/>
    <w:rsid w:val="006E6880"/>
    <w:rsid w:val="006E68ED"/>
    <w:rsid w:val="006E6DA7"/>
    <w:rsid w:val="006E6FC0"/>
    <w:rsid w:val="006E7020"/>
    <w:rsid w:val="006E70FA"/>
    <w:rsid w:val="006E762B"/>
    <w:rsid w:val="006E7661"/>
    <w:rsid w:val="006E7C33"/>
    <w:rsid w:val="006E7EFE"/>
    <w:rsid w:val="006F026D"/>
    <w:rsid w:val="006F02BD"/>
    <w:rsid w:val="006F04AE"/>
    <w:rsid w:val="006F0778"/>
    <w:rsid w:val="006F0947"/>
    <w:rsid w:val="006F0B6A"/>
    <w:rsid w:val="006F11DD"/>
    <w:rsid w:val="006F1217"/>
    <w:rsid w:val="006F124C"/>
    <w:rsid w:val="006F134F"/>
    <w:rsid w:val="006F144B"/>
    <w:rsid w:val="006F1A7C"/>
    <w:rsid w:val="006F1B3C"/>
    <w:rsid w:val="006F1CDA"/>
    <w:rsid w:val="006F1D63"/>
    <w:rsid w:val="006F1D9D"/>
    <w:rsid w:val="006F1DC0"/>
    <w:rsid w:val="006F1EF8"/>
    <w:rsid w:val="006F208F"/>
    <w:rsid w:val="006F224C"/>
    <w:rsid w:val="006F263F"/>
    <w:rsid w:val="006F2B97"/>
    <w:rsid w:val="006F2CDB"/>
    <w:rsid w:val="006F2F58"/>
    <w:rsid w:val="006F314D"/>
    <w:rsid w:val="006F32F8"/>
    <w:rsid w:val="006F34F8"/>
    <w:rsid w:val="006F3739"/>
    <w:rsid w:val="006F393D"/>
    <w:rsid w:val="006F3C42"/>
    <w:rsid w:val="006F3EF2"/>
    <w:rsid w:val="006F3FEA"/>
    <w:rsid w:val="006F40B5"/>
    <w:rsid w:val="006F434D"/>
    <w:rsid w:val="006F47A2"/>
    <w:rsid w:val="006F4B2D"/>
    <w:rsid w:val="006F50C8"/>
    <w:rsid w:val="006F526E"/>
    <w:rsid w:val="006F53AB"/>
    <w:rsid w:val="006F54D5"/>
    <w:rsid w:val="006F54EA"/>
    <w:rsid w:val="006F5667"/>
    <w:rsid w:val="006F57BA"/>
    <w:rsid w:val="006F57CE"/>
    <w:rsid w:val="006F5835"/>
    <w:rsid w:val="006F5895"/>
    <w:rsid w:val="006F598E"/>
    <w:rsid w:val="006F5A75"/>
    <w:rsid w:val="006F5BF7"/>
    <w:rsid w:val="006F5F2A"/>
    <w:rsid w:val="006F5FB0"/>
    <w:rsid w:val="006F5FBF"/>
    <w:rsid w:val="006F5FE4"/>
    <w:rsid w:val="006F649C"/>
    <w:rsid w:val="006F67A6"/>
    <w:rsid w:val="006F6977"/>
    <w:rsid w:val="006F6BDC"/>
    <w:rsid w:val="006F6CE0"/>
    <w:rsid w:val="006F6E05"/>
    <w:rsid w:val="006F6E2B"/>
    <w:rsid w:val="006F6E75"/>
    <w:rsid w:val="006F70AA"/>
    <w:rsid w:val="006F7393"/>
    <w:rsid w:val="006F741B"/>
    <w:rsid w:val="006F781F"/>
    <w:rsid w:val="006F79F9"/>
    <w:rsid w:val="006F7C23"/>
    <w:rsid w:val="006F7CDB"/>
    <w:rsid w:val="006F7D7F"/>
    <w:rsid w:val="006F7DE1"/>
    <w:rsid w:val="007002F2"/>
    <w:rsid w:val="00700781"/>
    <w:rsid w:val="00700789"/>
    <w:rsid w:val="0070084F"/>
    <w:rsid w:val="007008ED"/>
    <w:rsid w:val="00700992"/>
    <w:rsid w:val="00700B69"/>
    <w:rsid w:val="00700E6C"/>
    <w:rsid w:val="0070111A"/>
    <w:rsid w:val="00701215"/>
    <w:rsid w:val="007014EF"/>
    <w:rsid w:val="007015B4"/>
    <w:rsid w:val="00701804"/>
    <w:rsid w:val="00701D79"/>
    <w:rsid w:val="00701F17"/>
    <w:rsid w:val="0070224F"/>
    <w:rsid w:val="007029AF"/>
    <w:rsid w:val="007029C0"/>
    <w:rsid w:val="00702AEE"/>
    <w:rsid w:val="00702B52"/>
    <w:rsid w:val="00702D05"/>
    <w:rsid w:val="00702FF7"/>
    <w:rsid w:val="00703381"/>
    <w:rsid w:val="007036E8"/>
    <w:rsid w:val="0070375C"/>
    <w:rsid w:val="00703B3D"/>
    <w:rsid w:val="00703B70"/>
    <w:rsid w:val="00703EAB"/>
    <w:rsid w:val="00703EE9"/>
    <w:rsid w:val="00704291"/>
    <w:rsid w:val="00704696"/>
    <w:rsid w:val="00704A32"/>
    <w:rsid w:val="00704B3D"/>
    <w:rsid w:val="00704B4D"/>
    <w:rsid w:val="00704C13"/>
    <w:rsid w:val="00704F36"/>
    <w:rsid w:val="00704F75"/>
    <w:rsid w:val="00705077"/>
    <w:rsid w:val="00705120"/>
    <w:rsid w:val="0070522D"/>
    <w:rsid w:val="00705328"/>
    <w:rsid w:val="00705ABD"/>
    <w:rsid w:val="00705B96"/>
    <w:rsid w:val="00705DB2"/>
    <w:rsid w:val="00705F05"/>
    <w:rsid w:val="00706028"/>
    <w:rsid w:val="0070636E"/>
    <w:rsid w:val="00706448"/>
    <w:rsid w:val="0070662E"/>
    <w:rsid w:val="0070679F"/>
    <w:rsid w:val="0070690A"/>
    <w:rsid w:val="00707587"/>
    <w:rsid w:val="00707701"/>
    <w:rsid w:val="00707B05"/>
    <w:rsid w:val="00710879"/>
    <w:rsid w:val="00710A6D"/>
    <w:rsid w:val="00710CCA"/>
    <w:rsid w:val="00710E2D"/>
    <w:rsid w:val="00710EBB"/>
    <w:rsid w:val="00710F9F"/>
    <w:rsid w:val="00711061"/>
    <w:rsid w:val="007115F7"/>
    <w:rsid w:val="007116EF"/>
    <w:rsid w:val="00711815"/>
    <w:rsid w:val="00711E0B"/>
    <w:rsid w:val="00711F2E"/>
    <w:rsid w:val="00712141"/>
    <w:rsid w:val="007123E6"/>
    <w:rsid w:val="007126B0"/>
    <w:rsid w:val="00712829"/>
    <w:rsid w:val="00712941"/>
    <w:rsid w:val="00712974"/>
    <w:rsid w:val="00712A02"/>
    <w:rsid w:val="00712A4F"/>
    <w:rsid w:val="00712C4D"/>
    <w:rsid w:val="00712CB4"/>
    <w:rsid w:val="0071352D"/>
    <w:rsid w:val="00713C82"/>
    <w:rsid w:val="007140FB"/>
    <w:rsid w:val="00714715"/>
    <w:rsid w:val="007147E7"/>
    <w:rsid w:val="00714B5F"/>
    <w:rsid w:val="00714C80"/>
    <w:rsid w:val="00714D9B"/>
    <w:rsid w:val="00715075"/>
    <w:rsid w:val="007156A4"/>
    <w:rsid w:val="00715725"/>
    <w:rsid w:val="007159F7"/>
    <w:rsid w:val="00715B40"/>
    <w:rsid w:val="00715BC5"/>
    <w:rsid w:val="00715BE4"/>
    <w:rsid w:val="00715CF0"/>
    <w:rsid w:val="00715E4C"/>
    <w:rsid w:val="007163BE"/>
    <w:rsid w:val="007165FB"/>
    <w:rsid w:val="00716AE7"/>
    <w:rsid w:val="00716DF7"/>
    <w:rsid w:val="007170D1"/>
    <w:rsid w:val="0071770B"/>
    <w:rsid w:val="0071789C"/>
    <w:rsid w:val="0071792E"/>
    <w:rsid w:val="00717BA6"/>
    <w:rsid w:val="00717C44"/>
    <w:rsid w:val="00717FC9"/>
    <w:rsid w:val="00720233"/>
    <w:rsid w:val="00720574"/>
    <w:rsid w:val="00720599"/>
    <w:rsid w:val="00720CDA"/>
    <w:rsid w:val="00720DCB"/>
    <w:rsid w:val="0072104B"/>
    <w:rsid w:val="0072164B"/>
    <w:rsid w:val="007217F2"/>
    <w:rsid w:val="0072195B"/>
    <w:rsid w:val="00721C9A"/>
    <w:rsid w:val="00721D57"/>
    <w:rsid w:val="00721D6A"/>
    <w:rsid w:val="00722191"/>
    <w:rsid w:val="007226D6"/>
    <w:rsid w:val="00722797"/>
    <w:rsid w:val="00722A2A"/>
    <w:rsid w:val="00722AE4"/>
    <w:rsid w:val="00722DF3"/>
    <w:rsid w:val="00722E67"/>
    <w:rsid w:val="00722F76"/>
    <w:rsid w:val="0072302C"/>
    <w:rsid w:val="007231A4"/>
    <w:rsid w:val="0072341A"/>
    <w:rsid w:val="0072363E"/>
    <w:rsid w:val="00723641"/>
    <w:rsid w:val="00723661"/>
    <w:rsid w:val="007237AF"/>
    <w:rsid w:val="007238D8"/>
    <w:rsid w:val="007239D2"/>
    <w:rsid w:val="00723A96"/>
    <w:rsid w:val="00723B5D"/>
    <w:rsid w:val="00723BA8"/>
    <w:rsid w:val="0072410C"/>
    <w:rsid w:val="0072427A"/>
    <w:rsid w:val="007243B5"/>
    <w:rsid w:val="00724401"/>
    <w:rsid w:val="00724831"/>
    <w:rsid w:val="00724CC6"/>
    <w:rsid w:val="00724DFF"/>
    <w:rsid w:val="00724E0E"/>
    <w:rsid w:val="00724F81"/>
    <w:rsid w:val="0072565C"/>
    <w:rsid w:val="00725BDE"/>
    <w:rsid w:val="00725DFF"/>
    <w:rsid w:val="007264BE"/>
    <w:rsid w:val="00726A50"/>
    <w:rsid w:val="00726AB3"/>
    <w:rsid w:val="00726D20"/>
    <w:rsid w:val="00727114"/>
    <w:rsid w:val="00727508"/>
    <w:rsid w:val="00727944"/>
    <w:rsid w:val="00727CCB"/>
    <w:rsid w:val="00727FD2"/>
    <w:rsid w:val="00727FDC"/>
    <w:rsid w:val="0073004E"/>
    <w:rsid w:val="007300AF"/>
    <w:rsid w:val="0073058F"/>
    <w:rsid w:val="007307A9"/>
    <w:rsid w:val="0073088C"/>
    <w:rsid w:val="00730BD3"/>
    <w:rsid w:val="00730E7E"/>
    <w:rsid w:val="00731155"/>
    <w:rsid w:val="00731448"/>
    <w:rsid w:val="00731678"/>
    <w:rsid w:val="007319D8"/>
    <w:rsid w:val="00731A1C"/>
    <w:rsid w:val="00731B65"/>
    <w:rsid w:val="00731E00"/>
    <w:rsid w:val="00731F04"/>
    <w:rsid w:val="0073224F"/>
    <w:rsid w:val="007322CF"/>
    <w:rsid w:val="0073259C"/>
    <w:rsid w:val="0073273E"/>
    <w:rsid w:val="00732976"/>
    <w:rsid w:val="00732A57"/>
    <w:rsid w:val="00732AAC"/>
    <w:rsid w:val="00732AAE"/>
    <w:rsid w:val="00732C32"/>
    <w:rsid w:val="00732C6D"/>
    <w:rsid w:val="00732DCF"/>
    <w:rsid w:val="0073306A"/>
    <w:rsid w:val="007334CD"/>
    <w:rsid w:val="007335E0"/>
    <w:rsid w:val="007337F2"/>
    <w:rsid w:val="007338B3"/>
    <w:rsid w:val="00733AB6"/>
    <w:rsid w:val="00733E0D"/>
    <w:rsid w:val="007346EA"/>
    <w:rsid w:val="0073481F"/>
    <w:rsid w:val="00734A44"/>
    <w:rsid w:val="00734D23"/>
    <w:rsid w:val="00734D97"/>
    <w:rsid w:val="00734E19"/>
    <w:rsid w:val="00734E62"/>
    <w:rsid w:val="00735067"/>
    <w:rsid w:val="007353B8"/>
    <w:rsid w:val="007353EC"/>
    <w:rsid w:val="0073548E"/>
    <w:rsid w:val="00735A68"/>
    <w:rsid w:val="00735BAC"/>
    <w:rsid w:val="00735EC7"/>
    <w:rsid w:val="00736122"/>
    <w:rsid w:val="0073617F"/>
    <w:rsid w:val="0073635E"/>
    <w:rsid w:val="007363F2"/>
    <w:rsid w:val="007364D3"/>
    <w:rsid w:val="007367B7"/>
    <w:rsid w:val="00736A0D"/>
    <w:rsid w:val="00736CEB"/>
    <w:rsid w:val="00736DFF"/>
    <w:rsid w:val="007373E1"/>
    <w:rsid w:val="0073753B"/>
    <w:rsid w:val="00737590"/>
    <w:rsid w:val="007376C6"/>
    <w:rsid w:val="00737B5B"/>
    <w:rsid w:val="00737D42"/>
    <w:rsid w:val="00740514"/>
    <w:rsid w:val="00740515"/>
    <w:rsid w:val="007406DB"/>
    <w:rsid w:val="00740728"/>
    <w:rsid w:val="00740C3F"/>
    <w:rsid w:val="00740F53"/>
    <w:rsid w:val="0074118C"/>
    <w:rsid w:val="007412B6"/>
    <w:rsid w:val="0074166D"/>
    <w:rsid w:val="00741A59"/>
    <w:rsid w:val="00741A7E"/>
    <w:rsid w:val="00741BAB"/>
    <w:rsid w:val="00741F8F"/>
    <w:rsid w:val="00742078"/>
    <w:rsid w:val="007420B0"/>
    <w:rsid w:val="00742150"/>
    <w:rsid w:val="007421B4"/>
    <w:rsid w:val="007422DD"/>
    <w:rsid w:val="007424E0"/>
    <w:rsid w:val="00742978"/>
    <w:rsid w:val="0074297C"/>
    <w:rsid w:val="007429B0"/>
    <w:rsid w:val="007429EE"/>
    <w:rsid w:val="007431A5"/>
    <w:rsid w:val="00743297"/>
    <w:rsid w:val="0074335A"/>
    <w:rsid w:val="00743368"/>
    <w:rsid w:val="007433AB"/>
    <w:rsid w:val="00743507"/>
    <w:rsid w:val="007437E2"/>
    <w:rsid w:val="00743C91"/>
    <w:rsid w:val="00743EAA"/>
    <w:rsid w:val="007440A4"/>
    <w:rsid w:val="007448C2"/>
    <w:rsid w:val="007448D2"/>
    <w:rsid w:val="00744974"/>
    <w:rsid w:val="007449B5"/>
    <w:rsid w:val="00744B84"/>
    <w:rsid w:val="00744DFD"/>
    <w:rsid w:val="00745113"/>
    <w:rsid w:val="00745165"/>
    <w:rsid w:val="00745917"/>
    <w:rsid w:val="00745B71"/>
    <w:rsid w:val="00745C84"/>
    <w:rsid w:val="00746132"/>
    <w:rsid w:val="007464BA"/>
    <w:rsid w:val="00746764"/>
    <w:rsid w:val="00746B2A"/>
    <w:rsid w:val="0074703D"/>
    <w:rsid w:val="00747230"/>
    <w:rsid w:val="007472D4"/>
    <w:rsid w:val="007472D9"/>
    <w:rsid w:val="0074759B"/>
    <w:rsid w:val="007475F4"/>
    <w:rsid w:val="00747660"/>
    <w:rsid w:val="007476C9"/>
    <w:rsid w:val="0074780B"/>
    <w:rsid w:val="00747D21"/>
    <w:rsid w:val="00747D34"/>
    <w:rsid w:val="00750176"/>
    <w:rsid w:val="007502FB"/>
    <w:rsid w:val="0075057B"/>
    <w:rsid w:val="00750821"/>
    <w:rsid w:val="007508EB"/>
    <w:rsid w:val="00750A5A"/>
    <w:rsid w:val="00750CFA"/>
    <w:rsid w:val="00750EB8"/>
    <w:rsid w:val="00751732"/>
    <w:rsid w:val="00751809"/>
    <w:rsid w:val="00751AE6"/>
    <w:rsid w:val="00751DCA"/>
    <w:rsid w:val="00751E35"/>
    <w:rsid w:val="00751F1C"/>
    <w:rsid w:val="0075221D"/>
    <w:rsid w:val="00752324"/>
    <w:rsid w:val="00752413"/>
    <w:rsid w:val="00752517"/>
    <w:rsid w:val="00752597"/>
    <w:rsid w:val="00752B23"/>
    <w:rsid w:val="00752F07"/>
    <w:rsid w:val="00752FCE"/>
    <w:rsid w:val="00753463"/>
    <w:rsid w:val="007536A8"/>
    <w:rsid w:val="007539D6"/>
    <w:rsid w:val="007539EB"/>
    <w:rsid w:val="00753CED"/>
    <w:rsid w:val="00753DAA"/>
    <w:rsid w:val="00753E11"/>
    <w:rsid w:val="00753E2E"/>
    <w:rsid w:val="00753E5B"/>
    <w:rsid w:val="00753FD4"/>
    <w:rsid w:val="00754108"/>
    <w:rsid w:val="0075433C"/>
    <w:rsid w:val="0075452E"/>
    <w:rsid w:val="00754603"/>
    <w:rsid w:val="00754854"/>
    <w:rsid w:val="00754A31"/>
    <w:rsid w:val="00754DB5"/>
    <w:rsid w:val="00755034"/>
    <w:rsid w:val="0075505A"/>
    <w:rsid w:val="0075596F"/>
    <w:rsid w:val="007559C7"/>
    <w:rsid w:val="00755B70"/>
    <w:rsid w:val="00755C79"/>
    <w:rsid w:val="0075628B"/>
    <w:rsid w:val="007565AB"/>
    <w:rsid w:val="0075668C"/>
    <w:rsid w:val="007567BD"/>
    <w:rsid w:val="00756AF9"/>
    <w:rsid w:val="00756C12"/>
    <w:rsid w:val="00757050"/>
    <w:rsid w:val="007570F3"/>
    <w:rsid w:val="0075731D"/>
    <w:rsid w:val="007574AA"/>
    <w:rsid w:val="00757541"/>
    <w:rsid w:val="00757ACA"/>
    <w:rsid w:val="00757C98"/>
    <w:rsid w:val="0076049B"/>
    <w:rsid w:val="007604FF"/>
    <w:rsid w:val="00760900"/>
    <w:rsid w:val="00760B2B"/>
    <w:rsid w:val="00760C88"/>
    <w:rsid w:val="007610F5"/>
    <w:rsid w:val="00761170"/>
    <w:rsid w:val="007612E6"/>
    <w:rsid w:val="00761377"/>
    <w:rsid w:val="007616DC"/>
    <w:rsid w:val="007616E5"/>
    <w:rsid w:val="00761853"/>
    <w:rsid w:val="007618AA"/>
    <w:rsid w:val="00761936"/>
    <w:rsid w:val="00761E3D"/>
    <w:rsid w:val="00761EBE"/>
    <w:rsid w:val="00762297"/>
    <w:rsid w:val="00762311"/>
    <w:rsid w:val="007624C4"/>
    <w:rsid w:val="00762538"/>
    <w:rsid w:val="00762A71"/>
    <w:rsid w:val="00762B83"/>
    <w:rsid w:val="00762DB8"/>
    <w:rsid w:val="00762E58"/>
    <w:rsid w:val="00762FB5"/>
    <w:rsid w:val="0076318C"/>
    <w:rsid w:val="0076322E"/>
    <w:rsid w:val="007634A3"/>
    <w:rsid w:val="00763C90"/>
    <w:rsid w:val="00764116"/>
    <w:rsid w:val="0076440A"/>
    <w:rsid w:val="00764440"/>
    <w:rsid w:val="00764BD7"/>
    <w:rsid w:val="007653AF"/>
    <w:rsid w:val="0076552A"/>
    <w:rsid w:val="0076557B"/>
    <w:rsid w:val="00765781"/>
    <w:rsid w:val="0076581F"/>
    <w:rsid w:val="007658A5"/>
    <w:rsid w:val="00765D87"/>
    <w:rsid w:val="00765E8B"/>
    <w:rsid w:val="00765F77"/>
    <w:rsid w:val="00765FA2"/>
    <w:rsid w:val="0076673F"/>
    <w:rsid w:val="00766C1F"/>
    <w:rsid w:val="00767097"/>
    <w:rsid w:val="007670AD"/>
    <w:rsid w:val="007673C3"/>
    <w:rsid w:val="007674D9"/>
    <w:rsid w:val="00767719"/>
    <w:rsid w:val="00767820"/>
    <w:rsid w:val="00767957"/>
    <w:rsid w:val="00767999"/>
    <w:rsid w:val="007679E5"/>
    <w:rsid w:val="00767B32"/>
    <w:rsid w:val="00767B3E"/>
    <w:rsid w:val="00767E05"/>
    <w:rsid w:val="0077000C"/>
    <w:rsid w:val="007701BA"/>
    <w:rsid w:val="007703B6"/>
    <w:rsid w:val="00770404"/>
    <w:rsid w:val="00770705"/>
    <w:rsid w:val="0077086F"/>
    <w:rsid w:val="0077098F"/>
    <w:rsid w:val="00770BDE"/>
    <w:rsid w:val="00770C0A"/>
    <w:rsid w:val="00771510"/>
    <w:rsid w:val="00771885"/>
    <w:rsid w:val="00771BAA"/>
    <w:rsid w:val="00771BC6"/>
    <w:rsid w:val="00771C23"/>
    <w:rsid w:val="00771FDF"/>
    <w:rsid w:val="0077222B"/>
    <w:rsid w:val="007728F2"/>
    <w:rsid w:val="00772D58"/>
    <w:rsid w:val="00772D81"/>
    <w:rsid w:val="00772EE1"/>
    <w:rsid w:val="007733B1"/>
    <w:rsid w:val="0077349E"/>
    <w:rsid w:val="00773542"/>
    <w:rsid w:val="00773A28"/>
    <w:rsid w:val="00774031"/>
    <w:rsid w:val="00774520"/>
    <w:rsid w:val="00774986"/>
    <w:rsid w:val="00775533"/>
    <w:rsid w:val="0077557A"/>
    <w:rsid w:val="00775639"/>
    <w:rsid w:val="0077570C"/>
    <w:rsid w:val="00775883"/>
    <w:rsid w:val="007758F5"/>
    <w:rsid w:val="00775C38"/>
    <w:rsid w:val="00775DE9"/>
    <w:rsid w:val="007762C5"/>
    <w:rsid w:val="00776430"/>
    <w:rsid w:val="007767E1"/>
    <w:rsid w:val="00776982"/>
    <w:rsid w:val="007769EE"/>
    <w:rsid w:val="00776A2C"/>
    <w:rsid w:val="00776B57"/>
    <w:rsid w:val="00776CB1"/>
    <w:rsid w:val="00776E95"/>
    <w:rsid w:val="00777139"/>
    <w:rsid w:val="007771B1"/>
    <w:rsid w:val="007775B7"/>
    <w:rsid w:val="00780048"/>
    <w:rsid w:val="00780504"/>
    <w:rsid w:val="00780513"/>
    <w:rsid w:val="007808D6"/>
    <w:rsid w:val="00780912"/>
    <w:rsid w:val="00780BB1"/>
    <w:rsid w:val="00780CA6"/>
    <w:rsid w:val="00780D36"/>
    <w:rsid w:val="00780E60"/>
    <w:rsid w:val="00780E9D"/>
    <w:rsid w:val="00780EEE"/>
    <w:rsid w:val="00781169"/>
    <w:rsid w:val="007811A8"/>
    <w:rsid w:val="00781578"/>
    <w:rsid w:val="00781A9A"/>
    <w:rsid w:val="00781B44"/>
    <w:rsid w:val="00781E88"/>
    <w:rsid w:val="00781FB9"/>
    <w:rsid w:val="00782010"/>
    <w:rsid w:val="0078234F"/>
    <w:rsid w:val="007826A2"/>
    <w:rsid w:val="007826AA"/>
    <w:rsid w:val="007826C6"/>
    <w:rsid w:val="0078289A"/>
    <w:rsid w:val="00782984"/>
    <w:rsid w:val="007829F7"/>
    <w:rsid w:val="007829FE"/>
    <w:rsid w:val="00782A76"/>
    <w:rsid w:val="00782E22"/>
    <w:rsid w:val="00783324"/>
    <w:rsid w:val="0078341E"/>
    <w:rsid w:val="0078344A"/>
    <w:rsid w:val="007835E6"/>
    <w:rsid w:val="00783807"/>
    <w:rsid w:val="00783A05"/>
    <w:rsid w:val="00783B57"/>
    <w:rsid w:val="00783BDF"/>
    <w:rsid w:val="00783C1B"/>
    <w:rsid w:val="00783C98"/>
    <w:rsid w:val="00783EAD"/>
    <w:rsid w:val="00783FD1"/>
    <w:rsid w:val="00784429"/>
    <w:rsid w:val="0078443C"/>
    <w:rsid w:val="0078448E"/>
    <w:rsid w:val="007844F9"/>
    <w:rsid w:val="00784582"/>
    <w:rsid w:val="007846F8"/>
    <w:rsid w:val="007847B4"/>
    <w:rsid w:val="0078486B"/>
    <w:rsid w:val="00784C21"/>
    <w:rsid w:val="00785466"/>
    <w:rsid w:val="00785689"/>
    <w:rsid w:val="007856AA"/>
    <w:rsid w:val="00785B44"/>
    <w:rsid w:val="00785B79"/>
    <w:rsid w:val="00785B88"/>
    <w:rsid w:val="00785FB5"/>
    <w:rsid w:val="00786053"/>
    <w:rsid w:val="007860A0"/>
    <w:rsid w:val="007860C5"/>
    <w:rsid w:val="0078629B"/>
    <w:rsid w:val="0078678B"/>
    <w:rsid w:val="00786E1A"/>
    <w:rsid w:val="00787074"/>
    <w:rsid w:val="007873C3"/>
    <w:rsid w:val="00787ACB"/>
    <w:rsid w:val="007900D8"/>
    <w:rsid w:val="00790106"/>
    <w:rsid w:val="007905D8"/>
    <w:rsid w:val="00790617"/>
    <w:rsid w:val="007906A5"/>
    <w:rsid w:val="00790B5E"/>
    <w:rsid w:val="00790BE2"/>
    <w:rsid w:val="00790C99"/>
    <w:rsid w:val="00790D4B"/>
    <w:rsid w:val="00790D74"/>
    <w:rsid w:val="00790E8D"/>
    <w:rsid w:val="00791114"/>
    <w:rsid w:val="00791423"/>
    <w:rsid w:val="007918D2"/>
    <w:rsid w:val="00791AF4"/>
    <w:rsid w:val="00792383"/>
    <w:rsid w:val="00792676"/>
    <w:rsid w:val="00792824"/>
    <w:rsid w:val="007931EB"/>
    <w:rsid w:val="0079323C"/>
    <w:rsid w:val="007932E5"/>
    <w:rsid w:val="007936CF"/>
    <w:rsid w:val="00793B6F"/>
    <w:rsid w:val="00793DB6"/>
    <w:rsid w:val="007941E3"/>
    <w:rsid w:val="00794871"/>
    <w:rsid w:val="00794A5A"/>
    <w:rsid w:val="00794AD9"/>
    <w:rsid w:val="00794B55"/>
    <w:rsid w:val="00794BE2"/>
    <w:rsid w:val="00794C78"/>
    <w:rsid w:val="00794CC5"/>
    <w:rsid w:val="00795E38"/>
    <w:rsid w:val="00795F44"/>
    <w:rsid w:val="007967D9"/>
    <w:rsid w:val="00796989"/>
    <w:rsid w:val="00796B3B"/>
    <w:rsid w:val="00796BAB"/>
    <w:rsid w:val="00796BD5"/>
    <w:rsid w:val="0079702F"/>
    <w:rsid w:val="00797109"/>
    <w:rsid w:val="007973D9"/>
    <w:rsid w:val="007974E9"/>
    <w:rsid w:val="0079754B"/>
    <w:rsid w:val="007977C2"/>
    <w:rsid w:val="0079799E"/>
    <w:rsid w:val="00797C8C"/>
    <w:rsid w:val="00797F93"/>
    <w:rsid w:val="007A007A"/>
    <w:rsid w:val="007A0505"/>
    <w:rsid w:val="007A0784"/>
    <w:rsid w:val="007A0A3E"/>
    <w:rsid w:val="007A0C50"/>
    <w:rsid w:val="007A0DB9"/>
    <w:rsid w:val="007A0F1C"/>
    <w:rsid w:val="007A122C"/>
    <w:rsid w:val="007A1405"/>
    <w:rsid w:val="007A15F7"/>
    <w:rsid w:val="007A173A"/>
    <w:rsid w:val="007A18C0"/>
    <w:rsid w:val="007A1965"/>
    <w:rsid w:val="007A1D65"/>
    <w:rsid w:val="007A1E6D"/>
    <w:rsid w:val="007A1F15"/>
    <w:rsid w:val="007A2309"/>
    <w:rsid w:val="007A2354"/>
    <w:rsid w:val="007A237E"/>
    <w:rsid w:val="007A2462"/>
    <w:rsid w:val="007A256C"/>
    <w:rsid w:val="007A2BA5"/>
    <w:rsid w:val="007A2F77"/>
    <w:rsid w:val="007A31D8"/>
    <w:rsid w:val="007A34C2"/>
    <w:rsid w:val="007A37E6"/>
    <w:rsid w:val="007A3845"/>
    <w:rsid w:val="007A39C6"/>
    <w:rsid w:val="007A3C91"/>
    <w:rsid w:val="007A3CB1"/>
    <w:rsid w:val="007A3EA3"/>
    <w:rsid w:val="007A410F"/>
    <w:rsid w:val="007A4221"/>
    <w:rsid w:val="007A422B"/>
    <w:rsid w:val="007A423E"/>
    <w:rsid w:val="007A44AD"/>
    <w:rsid w:val="007A451D"/>
    <w:rsid w:val="007A4609"/>
    <w:rsid w:val="007A4624"/>
    <w:rsid w:val="007A47C0"/>
    <w:rsid w:val="007A4854"/>
    <w:rsid w:val="007A490E"/>
    <w:rsid w:val="007A4A10"/>
    <w:rsid w:val="007A4A2B"/>
    <w:rsid w:val="007A4A9E"/>
    <w:rsid w:val="007A4C2E"/>
    <w:rsid w:val="007A4CD0"/>
    <w:rsid w:val="007A4CDD"/>
    <w:rsid w:val="007A4E3C"/>
    <w:rsid w:val="007A4F6E"/>
    <w:rsid w:val="007A4FF8"/>
    <w:rsid w:val="007A512D"/>
    <w:rsid w:val="007A5167"/>
    <w:rsid w:val="007A540F"/>
    <w:rsid w:val="007A5573"/>
    <w:rsid w:val="007A5912"/>
    <w:rsid w:val="007A598F"/>
    <w:rsid w:val="007A5A1C"/>
    <w:rsid w:val="007A5C1E"/>
    <w:rsid w:val="007A5DBC"/>
    <w:rsid w:val="007A6105"/>
    <w:rsid w:val="007A6293"/>
    <w:rsid w:val="007A6297"/>
    <w:rsid w:val="007A62D8"/>
    <w:rsid w:val="007A65D0"/>
    <w:rsid w:val="007A66FC"/>
    <w:rsid w:val="007A6730"/>
    <w:rsid w:val="007A6755"/>
    <w:rsid w:val="007A7379"/>
    <w:rsid w:val="007A7564"/>
    <w:rsid w:val="007A7577"/>
    <w:rsid w:val="007A7597"/>
    <w:rsid w:val="007A7772"/>
    <w:rsid w:val="007A77BB"/>
    <w:rsid w:val="007A7950"/>
    <w:rsid w:val="007A7BE4"/>
    <w:rsid w:val="007A7D33"/>
    <w:rsid w:val="007A7DA5"/>
    <w:rsid w:val="007A7FF8"/>
    <w:rsid w:val="007B01E8"/>
    <w:rsid w:val="007B04A3"/>
    <w:rsid w:val="007B0B9F"/>
    <w:rsid w:val="007B0EB2"/>
    <w:rsid w:val="007B1130"/>
    <w:rsid w:val="007B14DF"/>
    <w:rsid w:val="007B17F8"/>
    <w:rsid w:val="007B1806"/>
    <w:rsid w:val="007B1E02"/>
    <w:rsid w:val="007B2255"/>
    <w:rsid w:val="007B238F"/>
    <w:rsid w:val="007B2531"/>
    <w:rsid w:val="007B253F"/>
    <w:rsid w:val="007B25B4"/>
    <w:rsid w:val="007B25C0"/>
    <w:rsid w:val="007B26D8"/>
    <w:rsid w:val="007B272A"/>
    <w:rsid w:val="007B286F"/>
    <w:rsid w:val="007B289E"/>
    <w:rsid w:val="007B2910"/>
    <w:rsid w:val="007B2957"/>
    <w:rsid w:val="007B2E01"/>
    <w:rsid w:val="007B2EBA"/>
    <w:rsid w:val="007B2F8C"/>
    <w:rsid w:val="007B3229"/>
    <w:rsid w:val="007B3645"/>
    <w:rsid w:val="007B3BD9"/>
    <w:rsid w:val="007B3DEC"/>
    <w:rsid w:val="007B3E18"/>
    <w:rsid w:val="007B3F16"/>
    <w:rsid w:val="007B40BB"/>
    <w:rsid w:val="007B41BA"/>
    <w:rsid w:val="007B424D"/>
    <w:rsid w:val="007B42E5"/>
    <w:rsid w:val="007B4935"/>
    <w:rsid w:val="007B49A6"/>
    <w:rsid w:val="007B49C4"/>
    <w:rsid w:val="007B4A4B"/>
    <w:rsid w:val="007B5178"/>
    <w:rsid w:val="007B56D8"/>
    <w:rsid w:val="007B5C7D"/>
    <w:rsid w:val="007B5D95"/>
    <w:rsid w:val="007B5DCE"/>
    <w:rsid w:val="007B5E8A"/>
    <w:rsid w:val="007B5FB3"/>
    <w:rsid w:val="007B5FBE"/>
    <w:rsid w:val="007B60A9"/>
    <w:rsid w:val="007B637B"/>
    <w:rsid w:val="007B64A8"/>
    <w:rsid w:val="007B658C"/>
    <w:rsid w:val="007B6734"/>
    <w:rsid w:val="007B67B0"/>
    <w:rsid w:val="007B691D"/>
    <w:rsid w:val="007B6CF5"/>
    <w:rsid w:val="007B6E81"/>
    <w:rsid w:val="007B6E88"/>
    <w:rsid w:val="007B6E9A"/>
    <w:rsid w:val="007B739C"/>
    <w:rsid w:val="007B74A8"/>
    <w:rsid w:val="007B7700"/>
    <w:rsid w:val="007B7C91"/>
    <w:rsid w:val="007B7EB5"/>
    <w:rsid w:val="007C038B"/>
    <w:rsid w:val="007C044A"/>
    <w:rsid w:val="007C04BC"/>
    <w:rsid w:val="007C082C"/>
    <w:rsid w:val="007C086B"/>
    <w:rsid w:val="007C0949"/>
    <w:rsid w:val="007C0A51"/>
    <w:rsid w:val="007C0DA2"/>
    <w:rsid w:val="007C0EB4"/>
    <w:rsid w:val="007C0FA2"/>
    <w:rsid w:val="007C1403"/>
    <w:rsid w:val="007C1505"/>
    <w:rsid w:val="007C16E8"/>
    <w:rsid w:val="007C1822"/>
    <w:rsid w:val="007C18B4"/>
    <w:rsid w:val="007C1972"/>
    <w:rsid w:val="007C1A9D"/>
    <w:rsid w:val="007C1C9D"/>
    <w:rsid w:val="007C1ECD"/>
    <w:rsid w:val="007C23AC"/>
    <w:rsid w:val="007C28D9"/>
    <w:rsid w:val="007C292A"/>
    <w:rsid w:val="007C2A16"/>
    <w:rsid w:val="007C2EA2"/>
    <w:rsid w:val="007C2FAE"/>
    <w:rsid w:val="007C300F"/>
    <w:rsid w:val="007C315C"/>
    <w:rsid w:val="007C3198"/>
    <w:rsid w:val="007C320F"/>
    <w:rsid w:val="007C343B"/>
    <w:rsid w:val="007C34FF"/>
    <w:rsid w:val="007C3637"/>
    <w:rsid w:val="007C378F"/>
    <w:rsid w:val="007C382F"/>
    <w:rsid w:val="007C3B04"/>
    <w:rsid w:val="007C3B8B"/>
    <w:rsid w:val="007C4074"/>
    <w:rsid w:val="007C41A2"/>
    <w:rsid w:val="007C492E"/>
    <w:rsid w:val="007C4B4D"/>
    <w:rsid w:val="007C4BC7"/>
    <w:rsid w:val="007C4E94"/>
    <w:rsid w:val="007C4F0E"/>
    <w:rsid w:val="007C4FEB"/>
    <w:rsid w:val="007C51BC"/>
    <w:rsid w:val="007C520D"/>
    <w:rsid w:val="007C542B"/>
    <w:rsid w:val="007C5523"/>
    <w:rsid w:val="007C5754"/>
    <w:rsid w:val="007C5936"/>
    <w:rsid w:val="007C5DCC"/>
    <w:rsid w:val="007C5DDC"/>
    <w:rsid w:val="007C5F43"/>
    <w:rsid w:val="007C6380"/>
    <w:rsid w:val="007C6530"/>
    <w:rsid w:val="007C6709"/>
    <w:rsid w:val="007C6883"/>
    <w:rsid w:val="007C70A1"/>
    <w:rsid w:val="007C7442"/>
    <w:rsid w:val="007C7517"/>
    <w:rsid w:val="007C767D"/>
    <w:rsid w:val="007C7887"/>
    <w:rsid w:val="007C79CB"/>
    <w:rsid w:val="007C7AE1"/>
    <w:rsid w:val="007C7DB7"/>
    <w:rsid w:val="007C7E0F"/>
    <w:rsid w:val="007C7FE0"/>
    <w:rsid w:val="007D01AC"/>
    <w:rsid w:val="007D039C"/>
    <w:rsid w:val="007D0562"/>
    <w:rsid w:val="007D0655"/>
    <w:rsid w:val="007D09B0"/>
    <w:rsid w:val="007D1248"/>
    <w:rsid w:val="007D1267"/>
    <w:rsid w:val="007D12C5"/>
    <w:rsid w:val="007D18FB"/>
    <w:rsid w:val="007D1CAE"/>
    <w:rsid w:val="007D1D88"/>
    <w:rsid w:val="007D2284"/>
    <w:rsid w:val="007D22BF"/>
    <w:rsid w:val="007D2356"/>
    <w:rsid w:val="007D2397"/>
    <w:rsid w:val="007D26A3"/>
    <w:rsid w:val="007D27E6"/>
    <w:rsid w:val="007D2976"/>
    <w:rsid w:val="007D2A67"/>
    <w:rsid w:val="007D2AB7"/>
    <w:rsid w:val="007D2AFF"/>
    <w:rsid w:val="007D2C33"/>
    <w:rsid w:val="007D3055"/>
    <w:rsid w:val="007D3106"/>
    <w:rsid w:val="007D312A"/>
    <w:rsid w:val="007D316A"/>
    <w:rsid w:val="007D31B1"/>
    <w:rsid w:val="007D390C"/>
    <w:rsid w:val="007D3952"/>
    <w:rsid w:val="007D4279"/>
    <w:rsid w:val="007D44D1"/>
    <w:rsid w:val="007D4686"/>
    <w:rsid w:val="007D473D"/>
    <w:rsid w:val="007D48C3"/>
    <w:rsid w:val="007D48F8"/>
    <w:rsid w:val="007D49F3"/>
    <w:rsid w:val="007D4A88"/>
    <w:rsid w:val="007D4A8E"/>
    <w:rsid w:val="007D4AFA"/>
    <w:rsid w:val="007D4B05"/>
    <w:rsid w:val="007D4F08"/>
    <w:rsid w:val="007D51B9"/>
    <w:rsid w:val="007D53E3"/>
    <w:rsid w:val="007D53F1"/>
    <w:rsid w:val="007D5404"/>
    <w:rsid w:val="007D5436"/>
    <w:rsid w:val="007D556B"/>
    <w:rsid w:val="007D58D2"/>
    <w:rsid w:val="007D5DC3"/>
    <w:rsid w:val="007D6067"/>
    <w:rsid w:val="007D6659"/>
    <w:rsid w:val="007D67B9"/>
    <w:rsid w:val="007D69C5"/>
    <w:rsid w:val="007D6A1E"/>
    <w:rsid w:val="007D6CE6"/>
    <w:rsid w:val="007D702B"/>
    <w:rsid w:val="007D70BF"/>
    <w:rsid w:val="007D7160"/>
    <w:rsid w:val="007D735C"/>
    <w:rsid w:val="007D763E"/>
    <w:rsid w:val="007D7B05"/>
    <w:rsid w:val="007D7B8B"/>
    <w:rsid w:val="007D7BF5"/>
    <w:rsid w:val="007E013F"/>
    <w:rsid w:val="007E04D3"/>
    <w:rsid w:val="007E05C7"/>
    <w:rsid w:val="007E0C68"/>
    <w:rsid w:val="007E0CB8"/>
    <w:rsid w:val="007E0D0D"/>
    <w:rsid w:val="007E10D1"/>
    <w:rsid w:val="007E120B"/>
    <w:rsid w:val="007E1226"/>
    <w:rsid w:val="007E12D5"/>
    <w:rsid w:val="007E13F3"/>
    <w:rsid w:val="007E16AD"/>
    <w:rsid w:val="007E1865"/>
    <w:rsid w:val="007E1B05"/>
    <w:rsid w:val="007E1CB1"/>
    <w:rsid w:val="007E1D06"/>
    <w:rsid w:val="007E1E80"/>
    <w:rsid w:val="007E24C9"/>
    <w:rsid w:val="007E269E"/>
    <w:rsid w:val="007E29A5"/>
    <w:rsid w:val="007E2B7A"/>
    <w:rsid w:val="007E2C4E"/>
    <w:rsid w:val="007E2D40"/>
    <w:rsid w:val="007E2F15"/>
    <w:rsid w:val="007E2FD3"/>
    <w:rsid w:val="007E32FA"/>
    <w:rsid w:val="007E341B"/>
    <w:rsid w:val="007E3500"/>
    <w:rsid w:val="007E37D9"/>
    <w:rsid w:val="007E3851"/>
    <w:rsid w:val="007E3B00"/>
    <w:rsid w:val="007E45D7"/>
    <w:rsid w:val="007E4731"/>
    <w:rsid w:val="007E49CA"/>
    <w:rsid w:val="007E4C01"/>
    <w:rsid w:val="007E4D75"/>
    <w:rsid w:val="007E4DE9"/>
    <w:rsid w:val="007E4E79"/>
    <w:rsid w:val="007E5006"/>
    <w:rsid w:val="007E52A3"/>
    <w:rsid w:val="007E5575"/>
    <w:rsid w:val="007E56D5"/>
    <w:rsid w:val="007E5B3E"/>
    <w:rsid w:val="007E5B6C"/>
    <w:rsid w:val="007E5C15"/>
    <w:rsid w:val="007E5D13"/>
    <w:rsid w:val="007E6066"/>
    <w:rsid w:val="007E61A7"/>
    <w:rsid w:val="007E6317"/>
    <w:rsid w:val="007E66D8"/>
    <w:rsid w:val="007E670F"/>
    <w:rsid w:val="007E68D1"/>
    <w:rsid w:val="007E694F"/>
    <w:rsid w:val="007E6983"/>
    <w:rsid w:val="007E6BE5"/>
    <w:rsid w:val="007E6E20"/>
    <w:rsid w:val="007E6E48"/>
    <w:rsid w:val="007E7229"/>
    <w:rsid w:val="007E72E0"/>
    <w:rsid w:val="007E7374"/>
    <w:rsid w:val="007E74E8"/>
    <w:rsid w:val="007E76E4"/>
    <w:rsid w:val="007E7BBB"/>
    <w:rsid w:val="007E7BC6"/>
    <w:rsid w:val="007E7E75"/>
    <w:rsid w:val="007F0123"/>
    <w:rsid w:val="007F045F"/>
    <w:rsid w:val="007F05B2"/>
    <w:rsid w:val="007F062F"/>
    <w:rsid w:val="007F06CC"/>
    <w:rsid w:val="007F0767"/>
    <w:rsid w:val="007F0A0B"/>
    <w:rsid w:val="007F0A6D"/>
    <w:rsid w:val="007F0AEA"/>
    <w:rsid w:val="007F0D85"/>
    <w:rsid w:val="007F0DD2"/>
    <w:rsid w:val="007F0E14"/>
    <w:rsid w:val="007F0ED7"/>
    <w:rsid w:val="007F1609"/>
    <w:rsid w:val="007F165E"/>
    <w:rsid w:val="007F1A82"/>
    <w:rsid w:val="007F1DE5"/>
    <w:rsid w:val="007F1F81"/>
    <w:rsid w:val="007F21A5"/>
    <w:rsid w:val="007F227A"/>
    <w:rsid w:val="007F22D8"/>
    <w:rsid w:val="007F24A6"/>
    <w:rsid w:val="007F266F"/>
    <w:rsid w:val="007F2872"/>
    <w:rsid w:val="007F2CC2"/>
    <w:rsid w:val="007F30EF"/>
    <w:rsid w:val="007F32BE"/>
    <w:rsid w:val="007F3405"/>
    <w:rsid w:val="007F367E"/>
    <w:rsid w:val="007F378D"/>
    <w:rsid w:val="007F382C"/>
    <w:rsid w:val="007F3891"/>
    <w:rsid w:val="007F3BE2"/>
    <w:rsid w:val="007F3D4A"/>
    <w:rsid w:val="007F3D87"/>
    <w:rsid w:val="007F3EF4"/>
    <w:rsid w:val="007F40AC"/>
    <w:rsid w:val="007F41A1"/>
    <w:rsid w:val="007F41E5"/>
    <w:rsid w:val="007F423A"/>
    <w:rsid w:val="007F42AD"/>
    <w:rsid w:val="007F43B6"/>
    <w:rsid w:val="007F43BC"/>
    <w:rsid w:val="007F454D"/>
    <w:rsid w:val="007F47C9"/>
    <w:rsid w:val="007F47E5"/>
    <w:rsid w:val="007F48F4"/>
    <w:rsid w:val="007F51DC"/>
    <w:rsid w:val="007F5529"/>
    <w:rsid w:val="007F5533"/>
    <w:rsid w:val="007F5821"/>
    <w:rsid w:val="007F598A"/>
    <w:rsid w:val="007F5B34"/>
    <w:rsid w:val="007F5EA0"/>
    <w:rsid w:val="007F60EB"/>
    <w:rsid w:val="007F6758"/>
    <w:rsid w:val="007F6AC3"/>
    <w:rsid w:val="007F6B02"/>
    <w:rsid w:val="007F6BE0"/>
    <w:rsid w:val="007F7120"/>
    <w:rsid w:val="007F737B"/>
    <w:rsid w:val="007F765A"/>
    <w:rsid w:val="007F76CB"/>
    <w:rsid w:val="007F7917"/>
    <w:rsid w:val="007F7B76"/>
    <w:rsid w:val="007F7C92"/>
    <w:rsid w:val="008003F3"/>
    <w:rsid w:val="00800628"/>
    <w:rsid w:val="0080096F"/>
    <w:rsid w:val="00800A05"/>
    <w:rsid w:val="00800AC7"/>
    <w:rsid w:val="00800B46"/>
    <w:rsid w:val="00800C2C"/>
    <w:rsid w:val="00800CAF"/>
    <w:rsid w:val="00800D6A"/>
    <w:rsid w:val="00800E24"/>
    <w:rsid w:val="00801040"/>
    <w:rsid w:val="008010DC"/>
    <w:rsid w:val="008010E9"/>
    <w:rsid w:val="0080116D"/>
    <w:rsid w:val="0080138E"/>
    <w:rsid w:val="008014E9"/>
    <w:rsid w:val="00801511"/>
    <w:rsid w:val="00801583"/>
    <w:rsid w:val="008015D7"/>
    <w:rsid w:val="00801637"/>
    <w:rsid w:val="00801885"/>
    <w:rsid w:val="00801B52"/>
    <w:rsid w:val="00801E50"/>
    <w:rsid w:val="00801FFE"/>
    <w:rsid w:val="0080217E"/>
    <w:rsid w:val="008021D3"/>
    <w:rsid w:val="008023BF"/>
    <w:rsid w:val="0080246B"/>
    <w:rsid w:val="00802575"/>
    <w:rsid w:val="00802747"/>
    <w:rsid w:val="0080284F"/>
    <w:rsid w:val="0080289A"/>
    <w:rsid w:val="008028D1"/>
    <w:rsid w:val="00802CF1"/>
    <w:rsid w:val="00803051"/>
    <w:rsid w:val="0080316A"/>
    <w:rsid w:val="00803604"/>
    <w:rsid w:val="00803638"/>
    <w:rsid w:val="008038E0"/>
    <w:rsid w:val="00803B3C"/>
    <w:rsid w:val="00803E69"/>
    <w:rsid w:val="00803F54"/>
    <w:rsid w:val="00803F7E"/>
    <w:rsid w:val="008041D4"/>
    <w:rsid w:val="008043A6"/>
    <w:rsid w:val="0080479B"/>
    <w:rsid w:val="0080480C"/>
    <w:rsid w:val="00804C55"/>
    <w:rsid w:val="00805326"/>
    <w:rsid w:val="008054B4"/>
    <w:rsid w:val="0080573C"/>
    <w:rsid w:val="008057F5"/>
    <w:rsid w:val="00805804"/>
    <w:rsid w:val="00805AA2"/>
    <w:rsid w:val="00805AF4"/>
    <w:rsid w:val="00805B10"/>
    <w:rsid w:val="00805D26"/>
    <w:rsid w:val="00805F24"/>
    <w:rsid w:val="00806618"/>
    <w:rsid w:val="008066A4"/>
    <w:rsid w:val="00806C26"/>
    <w:rsid w:val="00806F14"/>
    <w:rsid w:val="00806F42"/>
    <w:rsid w:val="008071A6"/>
    <w:rsid w:val="00807790"/>
    <w:rsid w:val="008078BD"/>
    <w:rsid w:val="00810143"/>
    <w:rsid w:val="00810212"/>
    <w:rsid w:val="0081028B"/>
    <w:rsid w:val="00810356"/>
    <w:rsid w:val="00810370"/>
    <w:rsid w:val="00810ABD"/>
    <w:rsid w:val="00810B62"/>
    <w:rsid w:val="00810B6F"/>
    <w:rsid w:val="0081100F"/>
    <w:rsid w:val="0081106C"/>
    <w:rsid w:val="00811077"/>
    <w:rsid w:val="008110CD"/>
    <w:rsid w:val="008110FD"/>
    <w:rsid w:val="008111EF"/>
    <w:rsid w:val="008117BA"/>
    <w:rsid w:val="00811826"/>
    <w:rsid w:val="00811ACE"/>
    <w:rsid w:val="00811B25"/>
    <w:rsid w:val="00811BC4"/>
    <w:rsid w:val="00811D1E"/>
    <w:rsid w:val="00811D25"/>
    <w:rsid w:val="00811E84"/>
    <w:rsid w:val="00811F42"/>
    <w:rsid w:val="008120C2"/>
    <w:rsid w:val="008120EA"/>
    <w:rsid w:val="0081212D"/>
    <w:rsid w:val="0081225F"/>
    <w:rsid w:val="00812510"/>
    <w:rsid w:val="008127EB"/>
    <w:rsid w:val="00812C0D"/>
    <w:rsid w:val="008133FA"/>
    <w:rsid w:val="00813437"/>
    <w:rsid w:val="0081376C"/>
    <w:rsid w:val="0081378D"/>
    <w:rsid w:val="00813A65"/>
    <w:rsid w:val="00813ACB"/>
    <w:rsid w:val="00813E98"/>
    <w:rsid w:val="00813F93"/>
    <w:rsid w:val="00814271"/>
    <w:rsid w:val="0081476C"/>
    <w:rsid w:val="00814C6D"/>
    <w:rsid w:val="00814D07"/>
    <w:rsid w:val="00814D8D"/>
    <w:rsid w:val="00814E8F"/>
    <w:rsid w:val="00814F51"/>
    <w:rsid w:val="0081512A"/>
    <w:rsid w:val="008159DD"/>
    <w:rsid w:val="00815A88"/>
    <w:rsid w:val="00815E9C"/>
    <w:rsid w:val="00816236"/>
    <w:rsid w:val="0081625E"/>
    <w:rsid w:val="0081631A"/>
    <w:rsid w:val="00816B93"/>
    <w:rsid w:val="00816E13"/>
    <w:rsid w:val="00816FB2"/>
    <w:rsid w:val="008174D3"/>
    <w:rsid w:val="00817899"/>
    <w:rsid w:val="00817B14"/>
    <w:rsid w:val="00817C20"/>
    <w:rsid w:val="00817F4B"/>
    <w:rsid w:val="0082025A"/>
    <w:rsid w:val="00820553"/>
    <w:rsid w:val="008205F6"/>
    <w:rsid w:val="00820798"/>
    <w:rsid w:val="008207F5"/>
    <w:rsid w:val="0082081B"/>
    <w:rsid w:val="00820952"/>
    <w:rsid w:val="00820A1D"/>
    <w:rsid w:val="00821327"/>
    <w:rsid w:val="00821704"/>
    <w:rsid w:val="00821AE0"/>
    <w:rsid w:val="00821B30"/>
    <w:rsid w:val="00821D23"/>
    <w:rsid w:val="008221C6"/>
    <w:rsid w:val="00822454"/>
    <w:rsid w:val="0082281E"/>
    <w:rsid w:val="00822B5A"/>
    <w:rsid w:val="00822C9E"/>
    <w:rsid w:val="00822CE0"/>
    <w:rsid w:val="00822E5A"/>
    <w:rsid w:val="00822EAC"/>
    <w:rsid w:val="00823495"/>
    <w:rsid w:val="0082351A"/>
    <w:rsid w:val="0082389E"/>
    <w:rsid w:val="008238E1"/>
    <w:rsid w:val="008238E9"/>
    <w:rsid w:val="00823A31"/>
    <w:rsid w:val="00823BD4"/>
    <w:rsid w:val="00823BFD"/>
    <w:rsid w:val="00823CBF"/>
    <w:rsid w:val="00823D1F"/>
    <w:rsid w:val="00823DA0"/>
    <w:rsid w:val="0082404B"/>
    <w:rsid w:val="0082412E"/>
    <w:rsid w:val="00824426"/>
    <w:rsid w:val="0082478E"/>
    <w:rsid w:val="00824C14"/>
    <w:rsid w:val="00824FD9"/>
    <w:rsid w:val="00825709"/>
    <w:rsid w:val="00825848"/>
    <w:rsid w:val="00825BF3"/>
    <w:rsid w:val="00825D93"/>
    <w:rsid w:val="00825DDA"/>
    <w:rsid w:val="008262D1"/>
    <w:rsid w:val="008263DC"/>
    <w:rsid w:val="00826519"/>
    <w:rsid w:val="00826C83"/>
    <w:rsid w:val="00826CDA"/>
    <w:rsid w:val="00826F7F"/>
    <w:rsid w:val="008272FB"/>
    <w:rsid w:val="00827624"/>
    <w:rsid w:val="008277A0"/>
    <w:rsid w:val="008278A8"/>
    <w:rsid w:val="00827A66"/>
    <w:rsid w:val="00827DB4"/>
    <w:rsid w:val="00827FF5"/>
    <w:rsid w:val="008302F8"/>
    <w:rsid w:val="0083030D"/>
    <w:rsid w:val="0083047D"/>
    <w:rsid w:val="008307EF"/>
    <w:rsid w:val="0083080F"/>
    <w:rsid w:val="008308DD"/>
    <w:rsid w:val="00830C95"/>
    <w:rsid w:val="00830DF2"/>
    <w:rsid w:val="00830EC9"/>
    <w:rsid w:val="00830EED"/>
    <w:rsid w:val="008310B0"/>
    <w:rsid w:val="008311ED"/>
    <w:rsid w:val="00831287"/>
    <w:rsid w:val="008313C1"/>
    <w:rsid w:val="0083168A"/>
    <w:rsid w:val="00831780"/>
    <w:rsid w:val="00831A8D"/>
    <w:rsid w:val="00831F36"/>
    <w:rsid w:val="008324EC"/>
    <w:rsid w:val="00832708"/>
    <w:rsid w:val="00832A15"/>
    <w:rsid w:val="00832CBD"/>
    <w:rsid w:val="00833168"/>
    <w:rsid w:val="0083354E"/>
    <w:rsid w:val="00833659"/>
    <w:rsid w:val="00833898"/>
    <w:rsid w:val="008338C4"/>
    <w:rsid w:val="008339C1"/>
    <w:rsid w:val="00833C91"/>
    <w:rsid w:val="00833EEB"/>
    <w:rsid w:val="00833F05"/>
    <w:rsid w:val="00833FF4"/>
    <w:rsid w:val="008343AD"/>
    <w:rsid w:val="00834411"/>
    <w:rsid w:val="0083443D"/>
    <w:rsid w:val="00834617"/>
    <w:rsid w:val="008349A6"/>
    <w:rsid w:val="008349F4"/>
    <w:rsid w:val="00834A3E"/>
    <w:rsid w:val="00834AA1"/>
    <w:rsid w:val="00834E31"/>
    <w:rsid w:val="00834F9C"/>
    <w:rsid w:val="0083501C"/>
    <w:rsid w:val="0083522F"/>
    <w:rsid w:val="008359E2"/>
    <w:rsid w:val="00835DD8"/>
    <w:rsid w:val="00835EB3"/>
    <w:rsid w:val="00836079"/>
    <w:rsid w:val="008361C5"/>
    <w:rsid w:val="008362A9"/>
    <w:rsid w:val="008363E7"/>
    <w:rsid w:val="008366C6"/>
    <w:rsid w:val="008368E2"/>
    <w:rsid w:val="00836D06"/>
    <w:rsid w:val="00837214"/>
    <w:rsid w:val="0083745C"/>
    <w:rsid w:val="008374CE"/>
    <w:rsid w:val="00837849"/>
    <w:rsid w:val="00837D1D"/>
    <w:rsid w:val="00837E43"/>
    <w:rsid w:val="00837E61"/>
    <w:rsid w:val="008400D3"/>
    <w:rsid w:val="00840339"/>
    <w:rsid w:val="008407AD"/>
    <w:rsid w:val="00840B30"/>
    <w:rsid w:val="00840BF3"/>
    <w:rsid w:val="00840C15"/>
    <w:rsid w:val="00840CE6"/>
    <w:rsid w:val="00840EF9"/>
    <w:rsid w:val="00841181"/>
    <w:rsid w:val="00841361"/>
    <w:rsid w:val="0084179D"/>
    <w:rsid w:val="00841AB1"/>
    <w:rsid w:val="00841B8C"/>
    <w:rsid w:val="00841C01"/>
    <w:rsid w:val="00841C85"/>
    <w:rsid w:val="00841EFC"/>
    <w:rsid w:val="008424A3"/>
    <w:rsid w:val="00842593"/>
    <w:rsid w:val="008426F7"/>
    <w:rsid w:val="008427A1"/>
    <w:rsid w:val="00842DAC"/>
    <w:rsid w:val="0084302A"/>
    <w:rsid w:val="00843105"/>
    <w:rsid w:val="00843177"/>
    <w:rsid w:val="00843320"/>
    <w:rsid w:val="008436E1"/>
    <w:rsid w:val="00843735"/>
    <w:rsid w:val="00843D5C"/>
    <w:rsid w:val="00843E76"/>
    <w:rsid w:val="00843F30"/>
    <w:rsid w:val="0084417C"/>
    <w:rsid w:val="008442A6"/>
    <w:rsid w:val="008443AE"/>
    <w:rsid w:val="0084488C"/>
    <w:rsid w:val="0084492A"/>
    <w:rsid w:val="0084496B"/>
    <w:rsid w:val="008449BB"/>
    <w:rsid w:val="00844B4C"/>
    <w:rsid w:val="00844CB2"/>
    <w:rsid w:val="00844DAA"/>
    <w:rsid w:val="00844EC1"/>
    <w:rsid w:val="00844EF4"/>
    <w:rsid w:val="00844F98"/>
    <w:rsid w:val="00844FEE"/>
    <w:rsid w:val="0084515A"/>
    <w:rsid w:val="0084523D"/>
    <w:rsid w:val="00845295"/>
    <w:rsid w:val="00845909"/>
    <w:rsid w:val="00845910"/>
    <w:rsid w:val="00845E55"/>
    <w:rsid w:val="0084607B"/>
    <w:rsid w:val="008465AC"/>
    <w:rsid w:val="0084670D"/>
    <w:rsid w:val="0084691D"/>
    <w:rsid w:val="00846BF7"/>
    <w:rsid w:val="00846F2F"/>
    <w:rsid w:val="00846F92"/>
    <w:rsid w:val="00847102"/>
    <w:rsid w:val="00847150"/>
    <w:rsid w:val="008474B5"/>
    <w:rsid w:val="00847502"/>
    <w:rsid w:val="00847788"/>
    <w:rsid w:val="00847AFF"/>
    <w:rsid w:val="00847BD3"/>
    <w:rsid w:val="00847C89"/>
    <w:rsid w:val="0085007B"/>
    <w:rsid w:val="008504C6"/>
    <w:rsid w:val="00850569"/>
    <w:rsid w:val="00850895"/>
    <w:rsid w:val="008509B1"/>
    <w:rsid w:val="00850BF2"/>
    <w:rsid w:val="00850C68"/>
    <w:rsid w:val="00850D6B"/>
    <w:rsid w:val="00850E74"/>
    <w:rsid w:val="008511D9"/>
    <w:rsid w:val="0085120C"/>
    <w:rsid w:val="0085130F"/>
    <w:rsid w:val="0085135F"/>
    <w:rsid w:val="00851494"/>
    <w:rsid w:val="008515F5"/>
    <w:rsid w:val="0085183E"/>
    <w:rsid w:val="0085196E"/>
    <w:rsid w:val="00851BBB"/>
    <w:rsid w:val="00851F9E"/>
    <w:rsid w:val="0085204B"/>
    <w:rsid w:val="008522FA"/>
    <w:rsid w:val="0085247E"/>
    <w:rsid w:val="008525E7"/>
    <w:rsid w:val="00852842"/>
    <w:rsid w:val="00852940"/>
    <w:rsid w:val="00852A49"/>
    <w:rsid w:val="00853164"/>
    <w:rsid w:val="00853281"/>
    <w:rsid w:val="0085366C"/>
    <w:rsid w:val="008537A4"/>
    <w:rsid w:val="00853B7C"/>
    <w:rsid w:val="008541E1"/>
    <w:rsid w:val="008541EA"/>
    <w:rsid w:val="008544A3"/>
    <w:rsid w:val="0085490A"/>
    <w:rsid w:val="00854E8A"/>
    <w:rsid w:val="00854F4B"/>
    <w:rsid w:val="00855452"/>
    <w:rsid w:val="00855836"/>
    <w:rsid w:val="00855A99"/>
    <w:rsid w:val="00855F81"/>
    <w:rsid w:val="008560DA"/>
    <w:rsid w:val="00856213"/>
    <w:rsid w:val="00856933"/>
    <w:rsid w:val="00856C84"/>
    <w:rsid w:val="00856C92"/>
    <w:rsid w:val="00856EC6"/>
    <w:rsid w:val="00857254"/>
    <w:rsid w:val="0085729C"/>
    <w:rsid w:val="008575C8"/>
    <w:rsid w:val="00857916"/>
    <w:rsid w:val="00857D16"/>
    <w:rsid w:val="008601A4"/>
    <w:rsid w:val="008604DA"/>
    <w:rsid w:val="00860526"/>
    <w:rsid w:val="008606A3"/>
    <w:rsid w:val="00860759"/>
    <w:rsid w:val="00860773"/>
    <w:rsid w:val="00860959"/>
    <w:rsid w:val="00860D44"/>
    <w:rsid w:val="00860FF1"/>
    <w:rsid w:val="00860FF2"/>
    <w:rsid w:val="0086105B"/>
    <w:rsid w:val="0086166A"/>
    <w:rsid w:val="008619D2"/>
    <w:rsid w:val="00861CC7"/>
    <w:rsid w:val="00861D8B"/>
    <w:rsid w:val="0086213B"/>
    <w:rsid w:val="00862523"/>
    <w:rsid w:val="0086256B"/>
    <w:rsid w:val="0086258D"/>
    <w:rsid w:val="008626D0"/>
    <w:rsid w:val="00862716"/>
    <w:rsid w:val="00862A86"/>
    <w:rsid w:val="00862B79"/>
    <w:rsid w:val="00862B9D"/>
    <w:rsid w:val="00862CD7"/>
    <w:rsid w:val="008631FC"/>
    <w:rsid w:val="00863570"/>
    <w:rsid w:val="00863721"/>
    <w:rsid w:val="00863A4D"/>
    <w:rsid w:val="00863C16"/>
    <w:rsid w:val="0086413B"/>
    <w:rsid w:val="00864286"/>
    <w:rsid w:val="00864353"/>
    <w:rsid w:val="008643A8"/>
    <w:rsid w:val="00864419"/>
    <w:rsid w:val="00864744"/>
    <w:rsid w:val="00864808"/>
    <w:rsid w:val="008648D8"/>
    <w:rsid w:val="008649FA"/>
    <w:rsid w:val="00864A1B"/>
    <w:rsid w:val="00864D1F"/>
    <w:rsid w:val="00864D58"/>
    <w:rsid w:val="00864E40"/>
    <w:rsid w:val="0086554D"/>
    <w:rsid w:val="0086579A"/>
    <w:rsid w:val="00865A22"/>
    <w:rsid w:val="00865DFC"/>
    <w:rsid w:val="00865F69"/>
    <w:rsid w:val="008662A5"/>
    <w:rsid w:val="008663DF"/>
    <w:rsid w:val="0086667A"/>
    <w:rsid w:val="008667CF"/>
    <w:rsid w:val="008668A3"/>
    <w:rsid w:val="008669B9"/>
    <w:rsid w:val="00866B4C"/>
    <w:rsid w:val="00866B9F"/>
    <w:rsid w:val="00866BEA"/>
    <w:rsid w:val="00866C31"/>
    <w:rsid w:val="00866D91"/>
    <w:rsid w:val="008670AD"/>
    <w:rsid w:val="0086751D"/>
    <w:rsid w:val="0086767D"/>
    <w:rsid w:val="0086783E"/>
    <w:rsid w:val="00867A96"/>
    <w:rsid w:val="0087026E"/>
    <w:rsid w:val="008703F3"/>
    <w:rsid w:val="00870794"/>
    <w:rsid w:val="00870B4B"/>
    <w:rsid w:val="00870D8B"/>
    <w:rsid w:val="00870E2D"/>
    <w:rsid w:val="00871263"/>
    <w:rsid w:val="008712B7"/>
    <w:rsid w:val="008716C3"/>
    <w:rsid w:val="0087171D"/>
    <w:rsid w:val="00871772"/>
    <w:rsid w:val="00871B9F"/>
    <w:rsid w:val="00871C30"/>
    <w:rsid w:val="00871C4B"/>
    <w:rsid w:val="00871CBA"/>
    <w:rsid w:val="00871EA3"/>
    <w:rsid w:val="00871F5D"/>
    <w:rsid w:val="0087212B"/>
    <w:rsid w:val="0087251D"/>
    <w:rsid w:val="0087255B"/>
    <w:rsid w:val="00872609"/>
    <w:rsid w:val="0087264D"/>
    <w:rsid w:val="00872A59"/>
    <w:rsid w:val="00872C52"/>
    <w:rsid w:val="00872D47"/>
    <w:rsid w:val="00873103"/>
    <w:rsid w:val="008733FC"/>
    <w:rsid w:val="00873500"/>
    <w:rsid w:val="0087354D"/>
    <w:rsid w:val="00873897"/>
    <w:rsid w:val="00873AC5"/>
    <w:rsid w:val="00873C05"/>
    <w:rsid w:val="00873D79"/>
    <w:rsid w:val="00873DE0"/>
    <w:rsid w:val="00873DEE"/>
    <w:rsid w:val="0087458D"/>
    <w:rsid w:val="0087474B"/>
    <w:rsid w:val="00874921"/>
    <w:rsid w:val="0087497C"/>
    <w:rsid w:val="00874A12"/>
    <w:rsid w:val="00874A9C"/>
    <w:rsid w:val="00874BD8"/>
    <w:rsid w:val="00874D05"/>
    <w:rsid w:val="00874E29"/>
    <w:rsid w:val="00875101"/>
    <w:rsid w:val="00875159"/>
    <w:rsid w:val="00875356"/>
    <w:rsid w:val="0087563A"/>
    <w:rsid w:val="008756C9"/>
    <w:rsid w:val="00875984"/>
    <w:rsid w:val="00875B91"/>
    <w:rsid w:val="00875F75"/>
    <w:rsid w:val="008760D1"/>
    <w:rsid w:val="00876547"/>
    <w:rsid w:val="00876AE1"/>
    <w:rsid w:val="00876E2B"/>
    <w:rsid w:val="00877133"/>
    <w:rsid w:val="0087754A"/>
    <w:rsid w:val="0087787B"/>
    <w:rsid w:val="00877CCF"/>
    <w:rsid w:val="008801AB"/>
    <w:rsid w:val="0088029D"/>
    <w:rsid w:val="008802A4"/>
    <w:rsid w:val="0088079F"/>
    <w:rsid w:val="008808C4"/>
    <w:rsid w:val="00880AD3"/>
    <w:rsid w:val="00880C28"/>
    <w:rsid w:val="008810A2"/>
    <w:rsid w:val="0088113B"/>
    <w:rsid w:val="0088121B"/>
    <w:rsid w:val="008812FB"/>
    <w:rsid w:val="00881380"/>
    <w:rsid w:val="008813B1"/>
    <w:rsid w:val="008814CB"/>
    <w:rsid w:val="00881787"/>
    <w:rsid w:val="00881798"/>
    <w:rsid w:val="008817AC"/>
    <w:rsid w:val="008819EE"/>
    <w:rsid w:val="00881BFB"/>
    <w:rsid w:val="00881CA7"/>
    <w:rsid w:val="00881CD9"/>
    <w:rsid w:val="0088225B"/>
    <w:rsid w:val="0088232C"/>
    <w:rsid w:val="0088244D"/>
    <w:rsid w:val="00882531"/>
    <w:rsid w:val="00882772"/>
    <w:rsid w:val="008829A7"/>
    <w:rsid w:val="008829CD"/>
    <w:rsid w:val="00882BA6"/>
    <w:rsid w:val="00882BDF"/>
    <w:rsid w:val="00882D16"/>
    <w:rsid w:val="00882DAF"/>
    <w:rsid w:val="00882E4C"/>
    <w:rsid w:val="0088332B"/>
    <w:rsid w:val="0088374D"/>
    <w:rsid w:val="0088390B"/>
    <w:rsid w:val="008839BF"/>
    <w:rsid w:val="00883BB3"/>
    <w:rsid w:val="00883C0C"/>
    <w:rsid w:val="00883C49"/>
    <w:rsid w:val="00884115"/>
    <w:rsid w:val="0088469F"/>
    <w:rsid w:val="0088478F"/>
    <w:rsid w:val="00884A55"/>
    <w:rsid w:val="00884A9C"/>
    <w:rsid w:val="00884B2C"/>
    <w:rsid w:val="00884E0F"/>
    <w:rsid w:val="00884E9D"/>
    <w:rsid w:val="00884F28"/>
    <w:rsid w:val="00884FC9"/>
    <w:rsid w:val="008851C9"/>
    <w:rsid w:val="008855AD"/>
    <w:rsid w:val="00885664"/>
    <w:rsid w:val="00885688"/>
    <w:rsid w:val="0088593C"/>
    <w:rsid w:val="00885985"/>
    <w:rsid w:val="00886073"/>
    <w:rsid w:val="00886526"/>
    <w:rsid w:val="00886581"/>
    <w:rsid w:val="00886637"/>
    <w:rsid w:val="0088677E"/>
    <w:rsid w:val="00886960"/>
    <w:rsid w:val="00886C25"/>
    <w:rsid w:val="00886D6D"/>
    <w:rsid w:val="00887121"/>
    <w:rsid w:val="008873F5"/>
    <w:rsid w:val="008876DD"/>
    <w:rsid w:val="0088786A"/>
    <w:rsid w:val="00887E68"/>
    <w:rsid w:val="008900C8"/>
    <w:rsid w:val="00890101"/>
    <w:rsid w:val="00890340"/>
    <w:rsid w:val="008904A4"/>
    <w:rsid w:val="0089050F"/>
    <w:rsid w:val="008909F0"/>
    <w:rsid w:val="00890AC8"/>
    <w:rsid w:val="00890DC1"/>
    <w:rsid w:val="00890E76"/>
    <w:rsid w:val="0089142D"/>
    <w:rsid w:val="008914F9"/>
    <w:rsid w:val="008916B4"/>
    <w:rsid w:val="008916F1"/>
    <w:rsid w:val="00891748"/>
    <w:rsid w:val="00891C7C"/>
    <w:rsid w:val="00891D00"/>
    <w:rsid w:val="008920A9"/>
    <w:rsid w:val="008922F5"/>
    <w:rsid w:val="008922F9"/>
    <w:rsid w:val="008923A2"/>
    <w:rsid w:val="00892471"/>
    <w:rsid w:val="00892EBD"/>
    <w:rsid w:val="00893045"/>
    <w:rsid w:val="00893118"/>
    <w:rsid w:val="00893145"/>
    <w:rsid w:val="00893286"/>
    <w:rsid w:val="008933AB"/>
    <w:rsid w:val="0089342D"/>
    <w:rsid w:val="00893523"/>
    <w:rsid w:val="0089358A"/>
    <w:rsid w:val="0089358B"/>
    <w:rsid w:val="008935C8"/>
    <w:rsid w:val="0089386A"/>
    <w:rsid w:val="00893A66"/>
    <w:rsid w:val="00893CB7"/>
    <w:rsid w:val="00893E1B"/>
    <w:rsid w:val="00893F7E"/>
    <w:rsid w:val="00894038"/>
    <w:rsid w:val="008945C8"/>
    <w:rsid w:val="00894BC3"/>
    <w:rsid w:val="00895125"/>
    <w:rsid w:val="00895574"/>
    <w:rsid w:val="0089578C"/>
    <w:rsid w:val="0089582A"/>
    <w:rsid w:val="00895BA0"/>
    <w:rsid w:val="00895CF2"/>
    <w:rsid w:val="00896016"/>
    <w:rsid w:val="008960FC"/>
    <w:rsid w:val="00896126"/>
    <w:rsid w:val="008962BE"/>
    <w:rsid w:val="00896375"/>
    <w:rsid w:val="008963C9"/>
    <w:rsid w:val="00896424"/>
    <w:rsid w:val="00896478"/>
    <w:rsid w:val="0089681A"/>
    <w:rsid w:val="00896AED"/>
    <w:rsid w:val="00896FA1"/>
    <w:rsid w:val="008977A7"/>
    <w:rsid w:val="0089782B"/>
    <w:rsid w:val="00897D6D"/>
    <w:rsid w:val="00897F36"/>
    <w:rsid w:val="00897F3F"/>
    <w:rsid w:val="00897FEF"/>
    <w:rsid w:val="008A0603"/>
    <w:rsid w:val="008A0711"/>
    <w:rsid w:val="008A0751"/>
    <w:rsid w:val="008A0CD5"/>
    <w:rsid w:val="008A0EDB"/>
    <w:rsid w:val="008A10B4"/>
    <w:rsid w:val="008A1194"/>
    <w:rsid w:val="008A1305"/>
    <w:rsid w:val="008A16F8"/>
    <w:rsid w:val="008A17F7"/>
    <w:rsid w:val="008A19F3"/>
    <w:rsid w:val="008A1D06"/>
    <w:rsid w:val="008A1EEA"/>
    <w:rsid w:val="008A2096"/>
    <w:rsid w:val="008A226B"/>
    <w:rsid w:val="008A234E"/>
    <w:rsid w:val="008A25FB"/>
    <w:rsid w:val="008A2622"/>
    <w:rsid w:val="008A27AB"/>
    <w:rsid w:val="008A2803"/>
    <w:rsid w:val="008A28F5"/>
    <w:rsid w:val="008A29F1"/>
    <w:rsid w:val="008A2AA2"/>
    <w:rsid w:val="008A2B86"/>
    <w:rsid w:val="008A2CC4"/>
    <w:rsid w:val="008A3291"/>
    <w:rsid w:val="008A3745"/>
    <w:rsid w:val="008A382A"/>
    <w:rsid w:val="008A38E5"/>
    <w:rsid w:val="008A3A3A"/>
    <w:rsid w:val="008A3EBE"/>
    <w:rsid w:val="008A3ED6"/>
    <w:rsid w:val="008A422E"/>
    <w:rsid w:val="008A42B6"/>
    <w:rsid w:val="008A452D"/>
    <w:rsid w:val="008A459A"/>
    <w:rsid w:val="008A4677"/>
    <w:rsid w:val="008A46C4"/>
    <w:rsid w:val="008A47EE"/>
    <w:rsid w:val="008A4CE4"/>
    <w:rsid w:val="008A4D87"/>
    <w:rsid w:val="008A5412"/>
    <w:rsid w:val="008A56B2"/>
    <w:rsid w:val="008A5800"/>
    <w:rsid w:val="008A5BB3"/>
    <w:rsid w:val="008A5C6D"/>
    <w:rsid w:val="008A5D54"/>
    <w:rsid w:val="008A5E34"/>
    <w:rsid w:val="008A5E8B"/>
    <w:rsid w:val="008A6106"/>
    <w:rsid w:val="008A613D"/>
    <w:rsid w:val="008A63A0"/>
    <w:rsid w:val="008A63A8"/>
    <w:rsid w:val="008A6798"/>
    <w:rsid w:val="008A6812"/>
    <w:rsid w:val="008A682D"/>
    <w:rsid w:val="008A68F4"/>
    <w:rsid w:val="008A6A8C"/>
    <w:rsid w:val="008A6C6E"/>
    <w:rsid w:val="008A6D89"/>
    <w:rsid w:val="008A70EF"/>
    <w:rsid w:val="008A74DD"/>
    <w:rsid w:val="008A77BB"/>
    <w:rsid w:val="008A796B"/>
    <w:rsid w:val="008A7C72"/>
    <w:rsid w:val="008A7E5F"/>
    <w:rsid w:val="008B01F3"/>
    <w:rsid w:val="008B0363"/>
    <w:rsid w:val="008B049F"/>
    <w:rsid w:val="008B06DD"/>
    <w:rsid w:val="008B075F"/>
    <w:rsid w:val="008B0A83"/>
    <w:rsid w:val="008B0BA8"/>
    <w:rsid w:val="008B0CE8"/>
    <w:rsid w:val="008B0E0F"/>
    <w:rsid w:val="008B143B"/>
    <w:rsid w:val="008B16CE"/>
    <w:rsid w:val="008B1985"/>
    <w:rsid w:val="008B1D8A"/>
    <w:rsid w:val="008B1E3B"/>
    <w:rsid w:val="008B1F7E"/>
    <w:rsid w:val="008B202A"/>
    <w:rsid w:val="008B2371"/>
    <w:rsid w:val="008B258A"/>
    <w:rsid w:val="008B2850"/>
    <w:rsid w:val="008B2927"/>
    <w:rsid w:val="008B2942"/>
    <w:rsid w:val="008B29DD"/>
    <w:rsid w:val="008B2C85"/>
    <w:rsid w:val="008B2CF3"/>
    <w:rsid w:val="008B34C1"/>
    <w:rsid w:val="008B3538"/>
    <w:rsid w:val="008B369F"/>
    <w:rsid w:val="008B3B87"/>
    <w:rsid w:val="008B3C49"/>
    <w:rsid w:val="008B3C4D"/>
    <w:rsid w:val="008B3C58"/>
    <w:rsid w:val="008B3D88"/>
    <w:rsid w:val="008B3DB3"/>
    <w:rsid w:val="008B3F4F"/>
    <w:rsid w:val="008B427F"/>
    <w:rsid w:val="008B48EB"/>
    <w:rsid w:val="008B498B"/>
    <w:rsid w:val="008B4EC2"/>
    <w:rsid w:val="008B5397"/>
    <w:rsid w:val="008B5532"/>
    <w:rsid w:val="008B567F"/>
    <w:rsid w:val="008B5944"/>
    <w:rsid w:val="008B5C6E"/>
    <w:rsid w:val="008B60C9"/>
    <w:rsid w:val="008B63A7"/>
    <w:rsid w:val="008B64F2"/>
    <w:rsid w:val="008B674C"/>
    <w:rsid w:val="008B6796"/>
    <w:rsid w:val="008B6850"/>
    <w:rsid w:val="008B6911"/>
    <w:rsid w:val="008B6A57"/>
    <w:rsid w:val="008B6D73"/>
    <w:rsid w:val="008B7190"/>
    <w:rsid w:val="008B71E1"/>
    <w:rsid w:val="008B734D"/>
    <w:rsid w:val="008B7490"/>
    <w:rsid w:val="008B7A53"/>
    <w:rsid w:val="008B7AD3"/>
    <w:rsid w:val="008B7D5B"/>
    <w:rsid w:val="008B7D99"/>
    <w:rsid w:val="008B7ECB"/>
    <w:rsid w:val="008C0553"/>
    <w:rsid w:val="008C0ABC"/>
    <w:rsid w:val="008C0C5E"/>
    <w:rsid w:val="008C1B51"/>
    <w:rsid w:val="008C1DD3"/>
    <w:rsid w:val="008C1E40"/>
    <w:rsid w:val="008C1FCB"/>
    <w:rsid w:val="008C1FFE"/>
    <w:rsid w:val="008C21F3"/>
    <w:rsid w:val="008C265D"/>
    <w:rsid w:val="008C2778"/>
    <w:rsid w:val="008C28D1"/>
    <w:rsid w:val="008C2A95"/>
    <w:rsid w:val="008C2E2E"/>
    <w:rsid w:val="008C2ED6"/>
    <w:rsid w:val="008C2F45"/>
    <w:rsid w:val="008C2FCE"/>
    <w:rsid w:val="008C3055"/>
    <w:rsid w:val="008C3078"/>
    <w:rsid w:val="008C3082"/>
    <w:rsid w:val="008C32A5"/>
    <w:rsid w:val="008C385D"/>
    <w:rsid w:val="008C38D6"/>
    <w:rsid w:val="008C3F30"/>
    <w:rsid w:val="008C40E5"/>
    <w:rsid w:val="008C4150"/>
    <w:rsid w:val="008C41B5"/>
    <w:rsid w:val="008C4428"/>
    <w:rsid w:val="008C448A"/>
    <w:rsid w:val="008C4554"/>
    <w:rsid w:val="008C45B0"/>
    <w:rsid w:val="008C46F5"/>
    <w:rsid w:val="008C49B0"/>
    <w:rsid w:val="008C4AE1"/>
    <w:rsid w:val="008C4C4D"/>
    <w:rsid w:val="008C4D00"/>
    <w:rsid w:val="008C505D"/>
    <w:rsid w:val="008C506C"/>
    <w:rsid w:val="008C51B5"/>
    <w:rsid w:val="008C56A4"/>
    <w:rsid w:val="008C56EC"/>
    <w:rsid w:val="008C5702"/>
    <w:rsid w:val="008C581B"/>
    <w:rsid w:val="008C5B03"/>
    <w:rsid w:val="008C5B14"/>
    <w:rsid w:val="008C5C9B"/>
    <w:rsid w:val="008C5D32"/>
    <w:rsid w:val="008C5E4E"/>
    <w:rsid w:val="008C5F7A"/>
    <w:rsid w:val="008C6136"/>
    <w:rsid w:val="008C61F8"/>
    <w:rsid w:val="008C6546"/>
    <w:rsid w:val="008C6674"/>
    <w:rsid w:val="008C68F1"/>
    <w:rsid w:val="008C6C28"/>
    <w:rsid w:val="008C6CAC"/>
    <w:rsid w:val="008C7156"/>
    <w:rsid w:val="008C7349"/>
    <w:rsid w:val="008C74EF"/>
    <w:rsid w:val="008C7715"/>
    <w:rsid w:val="008C79F2"/>
    <w:rsid w:val="008C7B24"/>
    <w:rsid w:val="008C7B42"/>
    <w:rsid w:val="008C7C89"/>
    <w:rsid w:val="008D0265"/>
    <w:rsid w:val="008D04C3"/>
    <w:rsid w:val="008D05AC"/>
    <w:rsid w:val="008D0835"/>
    <w:rsid w:val="008D0C9C"/>
    <w:rsid w:val="008D0D12"/>
    <w:rsid w:val="008D1A09"/>
    <w:rsid w:val="008D1A43"/>
    <w:rsid w:val="008D1BF5"/>
    <w:rsid w:val="008D1C67"/>
    <w:rsid w:val="008D1F4A"/>
    <w:rsid w:val="008D2118"/>
    <w:rsid w:val="008D216F"/>
    <w:rsid w:val="008D264E"/>
    <w:rsid w:val="008D2978"/>
    <w:rsid w:val="008D2B09"/>
    <w:rsid w:val="008D2B90"/>
    <w:rsid w:val="008D30AE"/>
    <w:rsid w:val="008D352A"/>
    <w:rsid w:val="008D374A"/>
    <w:rsid w:val="008D3877"/>
    <w:rsid w:val="008D3C6B"/>
    <w:rsid w:val="008D3C6F"/>
    <w:rsid w:val="008D3D6E"/>
    <w:rsid w:val="008D3FC1"/>
    <w:rsid w:val="008D40AF"/>
    <w:rsid w:val="008D41D4"/>
    <w:rsid w:val="008D42C2"/>
    <w:rsid w:val="008D43EA"/>
    <w:rsid w:val="008D455A"/>
    <w:rsid w:val="008D464D"/>
    <w:rsid w:val="008D482C"/>
    <w:rsid w:val="008D4AE8"/>
    <w:rsid w:val="008D511C"/>
    <w:rsid w:val="008D51B6"/>
    <w:rsid w:val="008D51DA"/>
    <w:rsid w:val="008D54B9"/>
    <w:rsid w:val="008D57F0"/>
    <w:rsid w:val="008D5910"/>
    <w:rsid w:val="008D5974"/>
    <w:rsid w:val="008D5B0F"/>
    <w:rsid w:val="008D5C27"/>
    <w:rsid w:val="008D5D1F"/>
    <w:rsid w:val="008D624B"/>
    <w:rsid w:val="008D6AEA"/>
    <w:rsid w:val="008D6BB3"/>
    <w:rsid w:val="008D6D4A"/>
    <w:rsid w:val="008D724A"/>
    <w:rsid w:val="008D72D8"/>
    <w:rsid w:val="008D7BDE"/>
    <w:rsid w:val="008E001E"/>
    <w:rsid w:val="008E019E"/>
    <w:rsid w:val="008E029D"/>
    <w:rsid w:val="008E07AC"/>
    <w:rsid w:val="008E1033"/>
    <w:rsid w:val="008E15DE"/>
    <w:rsid w:val="008E1628"/>
    <w:rsid w:val="008E16B2"/>
    <w:rsid w:val="008E1711"/>
    <w:rsid w:val="008E17F0"/>
    <w:rsid w:val="008E1956"/>
    <w:rsid w:val="008E1A90"/>
    <w:rsid w:val="008E1A95"/>
    <w:rsid w:val="008E1BD8"/>
    <w:rsid w:val="008E1E18"/>
    <w:rsid w:val="008E2085"/>
    <w:rsid w:val="008E20A3"/>
    <w:rsid w:val="008E2256"/>
    <w:rsid w:val="008E255B"/>
    <w:rsid w:val="008E2699"/>
    <w:rsid w:val="008E272B"/>
    <w:rsid w:val="008E2C7F"/>
    <w:rsid w:val="008E2DF6"/>
    <w:rsid w:val="008E2EA6"/>
    <w:rsid w:val="008E3327"/>
    <w:rsid w:val="008E337B"/>
    <w:rsid w:val="008E3459"/>
    <w:rsid w:val="008E393A"/>
    <w:rsid w:val="008E3A11"/>
    <w:rsid w:val="008E3DEC"/>
    <w:rsid w:val="008E3E07"/>
    <w:rsid w:val="008E3F4D"/>
    <w:rsid w:val="008E40FB"/>
    <w:rsid w:val="008E410A"/>
    <w:rsid w:val="008E42C3"/>
    <w:rsid w:val="008E433B"/>
    <w:rsid w:val="008E45A2"/>
    <w:rsid w:val="008E47CE"/>
    <w:rsid w:val="008E4B07"/>
    <w:rsid w:val="008E4CA3"/>
    <w:rsid w:val="008E50C3"/>
    <w:rsid w:val="008E539B"/>
    <w:rsid w:val="008E5827"/>
    <w:rsid w:val="008E5DE9"/>
    <w:rsid w:val="008E5FEB"/>
    <w:rsid w:val="008E6102"/>
    <w:rsid w:val="008E639D"/>
    <w:rsid w:val="008E6501"/>
    <w:rsid w:val="008E6683"/>
    <w:rsid w:val="008E69B2"/>
    <w:rsid w:val="008E6BD4"/>
    <w:rsid w:val="008E6CE5"/>
    <w:rsid w:val="008E6D1C"/>
    <w:rsid w:val="008E6DBA"/>
    <w:rsid w:val="008E6E74"/>
    <w:rsid w:val="008E7015"/>
    <w:rsid w:val="008E7345"/>
    <w:rsid w:val="008E73A8"/>
    <w:rsid w:val="008E7558"/>
    <w:rsid w:val="008E778D"/>
    <w:rsid w:val="008E798B"/>
    <w:rsid w:val="008E7A27"/>
    <w:rsid w:val="008E7B02"/>
    <w:rsid w:val="008E7D7B"/>
    <w:rsid w:val="008F0116"/>
    <w:rsid w:val="008F015C"/>
    <w:rsid w:val="008F02B2"/>
    <w:rsid w:val="008F02F6"/>
    <w:rsid w:val="008F03DE"/>
    <w:rsid w:val="008F0615"/>
    <w:rsid w:val="008F062D"/>
    <w:rsid w:val="008F0741"/>
    <w:rsid w:val="008F0BA6"/>
    <w:rsid w:val="008F0DF8"/>
    <w:rsid w:val="008F1500"/>
    <w:rsid w:val="008F1712"/>
    <w:rsid w:val="008F1ECF"/>
    <w:rsid w:val="008F1ED1"/>
    <w:rsid w:val="008F2130"/>
    <w:rsid w:val="008F2464"/>
    <w:rsid w:val="008F2969"/>
    <w:rsid w:val="008F2B18"/>
    <w:rsid w:val="008F2C4C"/>
    <w:rsid w:val="008F30BA"/>
    <w:rsid w:val="008F33F3"/>
    <w:rsid w:val="008F3414"/>
    <w:rsid w:val="008F3484"/>
    <w:rsid w:val="008F35E4"/>
    <w:rsid w:val="008F3DAA"/>
    <w:rsid w:val="008F40D1"/>
    <w:rsid w:val="008F4541"/>
    <w:rsid w:val="008F488F"/>
    <w:rsid w:val="008F4B62"/>
    <w:rsid w:val="008F4DAC"/>
    <w:rsid w:val="008F4F1F"/>
    <w:rsid w:val="008F5495"/>
    <w:rsid w:val="008F5546"/>
    <w:rsid w:val="008F55A8"/>
    <w:rsid w:val="008F5A23"/>
    <w:rsid w:val="008F6134"/>
    <w:rsid w:val="008F62CF"/>
    <w:rsid w:val="008F670E"/>
    <w:rsid w:val="008F68ED"/>
    <w:rsid w:val="008F6976"/>
    <w:rsid w:val="008F6B2D"/>
    <w:rsid w:val="008F6CCD"/>
    <w:rsid w:val="008F7128"/>
    <w:rsid w:val="008F7267"/>
    <w:rsid w:val="008F77E6"/>
    <w:rsid w:val="008F77EA"/>
    <w:rsid w:val="008F781E"/>
    <w:rsid w:val="008F7A4B"/>
    <w:rsid w:val="008F7B0E"/>
    <w:rsid w:val="008F7E0B"/>
    <w:rsid w:val="008F7F57"/>
    <w:rsid w:val="009000C2"/>
    <w:rsid w:val="0090024B"/>
    <w:rsid w:val="009006B1"/>
    <w:rsid w:val="00900889"/>
    <w:rsid w:val="0090090F"/>
    <w:rsid w:val="00900A43"/>
    <w:rsid w:val="00900CEA"/>
    <w:rsid w:val="00900E80"/>
    <w:rsid w:val="00900E88"/>
    <w:rsid w:val="009011BD"/>
    <w:rsid w:val="00901591"/>
    <w:rsid w:val="009016BA"/>
    <w:rsid w:val="0090179D"/>
    <w:rsid w:val="00901D16"/>
    <w:rsid w:val="009020BA"/>
    <w:rsid w:val="00902157"/>
    <w:rsid w:val="009025DB"/>
    <w:rsid w:val="009026A5"/>
    <w:rsid w:val="009026F1"/>
    <w:rsid w:val="00902773"/>
    <w:rsid w:val="0090279A"/>
    <w:rsid w:val="009028DB"/>
    <w:rsid w:val="00902B73"/>
    <w:rsid w:val="00902EB2"/>
    <w:rsid w:val="00903242"/>
    <w:rsid w:val="00903258"/>
    <w:rsid w:val="00903442"/>
    <w:rsid w:val="00903534"/>
    <w:rsid w:val="00903545"/>
    <w:rsid w:val="0090356C"/>
    <w:rsid w:val="009037A1"/>
    <w:rsid w:val="00903941"/>
    <w:rsid w:val="00903B57"/>
    <w:rsid w:val="00903C25"/>
    <w:rsid w:val="00903DC4"/>
    <w:rsid w:val="0090435E"/>
    <w:rsid w:val="00904436"/>
    <w:rsid w:val="00904567"/>
    <w:rsid w:val="009045A8"/>
    <w:rsid w:val="00904827"/>
    <w:rsid w:val="00904C1D"/>
    <w:rsid w:val="00904E5B"/>
    <w:rsid w:val="00904F20"/>
    <w:rsid w:val="009050EB"/>
    <w:rsid w:val="009057F4"/>
    <w:rsid w:val="00905823"/>
    <w:rsid w:val="00905961"/>
    <w:rsid w:val="00905A14"/>
    <w:rsid w:val="00905B8B"/>
    <w:rsid w:val="00905D46"/>
    <w:rsid w:val="00905DF8"/>
    <w:rsid w:val="00905E36"/>
    <w:rsid w:val="00906051"/>
    <w:rsid w:val="0090615E"/>
    <w:rsid w:val="009061DD"/>
    <w:rsid w:val="00906445"/>
    <w:rsid w:val="00906493"/>
    <w:rsid w:val="00906A09"/>
    <w:rsid w:val="00906E40"/>
    <w:rsid w:val="009070E3"/>
    <w:rsid w:val="00907A23"/>
    <w:rsid w:val="00907B01"/>
    <w:rsid w:val="00910095"/>
    <w:rsid w:val="009100EF"/>
    <w:rsid w:val="00910146"/>
    <w:rsid w:val="0091056D"/>
    <w:rsid w:val="009105FB"/>
    <w:rsid w:val="009107FA"/>
    <w:rsid w:val="009108FF"/>
    <w:rsid w:val="00910926"/>
    <w:rsid w:val="00910A5B"/>
    <w:rsid w:val="00911075"/>
    <w:rsid w:val="009115D7"/>
    <w:rsid w:val="0091164F"/>
    <w:rsid w:val="0091172B"/>
    <w:rsid w:val="00911B40"/>
    <w:rsid w:val="00911B6F"/>
    <w:rsid w:val="00912216"/>
    <w:rsid w:val="009122A3"/>
    <w:rsid w:val="009125B9"/>
    <w:rsid w:val="009125BC"/>
    <w:rsid w:val="00912BB2"/>
    <w:rsid w:val="00912E0B"/>
    <w:rsid w:val="00912F02"/>
    <w:rsid w:val="009131EF"/>
    <w:rsid w:val="00913221"/>
    <w:rsid w:val="009134DE"/>
    <w:rsid w:val="0091367C"/>
    <w:rsid w:val="00913712"/>
    <w:rsid w:val="009137FA"/>
    <w:rsid w:val="00913B28"/>
    <w:rsid w:val="00913C3D"/>
    <w:rsid w:val="00913D9D"/>
    <w:rsid w:val="00914326"/>
    <w:rsid w:val="00914437"/>
    <w:rsid w:val="009147CE"/>
    <w:rsid w:val="00914B49"/>
    <w:rsid w:val="00914BE3"/>
    <w:rsid w:val="00914E33"/>
    <w:rsid w:val="00914E6C"/>
    <w:rsid w:val="009150DA"/>
    <w:rsid w:val="00915429"/>
    <w:rsid w:val="00915636"/>
    <w:rsid w:val="00915B09"/>
    <w:rsid w:val="00915CB5"/>
    <w:rsid w:val="00915D71"/>
    <w:rsid w:val="00915EF9"/>
    <w:rsid w:val="00916029"/>
    <w:rsid w:val="009162F3"/>
    <w:rsid w:val="00916305"/>
    <w:rsid w:val="009166B2"/>
    <w:rsid w:val="0091672E"/>
    <w:rsid w:val="00916813"/>
    <w:rsid w:val="00916A18"/>
    <w:rsid w:val="00916B88"/>
    <w:rsid w:val="00916CC9"/>
    <w:rsid w:val="00916CE4"/>
    <w:rsid w:val="00916E52"/>
    <w:rsid w:val="00917049"/>
    <w:rsid w:val="00917072"/>
    <w:rsid w:val="0091707D"/>
    <w:rsid w:val="00917475"/>
    <w:rsid w:val="009175D6"/>
    <w:rsid w:val="00917A05"/>
    <w:rsid w:val="00917D0E"/>
    <w:rsid w:val="00917DA3"/>
    <w:rsid w:val="00917DBD"/>
    <w:rsid w:val="00917E96"/>
    <w:rsid w:val="00917EC1"/>
    <w:rsid w:val="00917F7E"/>
    <w:rsid w:val="009200D6"/>
    <w:rsid w:val="0092043A"/>
    <w:rsid w:val="009204F4"/>
    <w:rsid w:val="00920554"/>
    <w:rsid w:val="009205F6"/>
    <w:rsid w:val="009207FC"/>
    <w:rsid w:val="00920BB9"/>
    <w:rsid w:val="00920DA4"/>
    <w:rsid w:val="00920F0A"/>
    <w:rsid w:val="00921092"/>
    <w:rsid w:val="00921803"/>
    <w:rsid w:val="00921864"/>
    <w:rsid w:val="009218E4"/>
    <w:rsid w:val="00921B78"/>
    <w:rsid w:val="00921B82"/>
    <w:rsid w:val="00921DC3"/>
    <w:rsid w:val="009220F9"/>
    <w:rsid w:val="009225EA"/>
    <w:rsid w:val="00922920"/>
    <w:rsid w:val="00922B6C"/>
    <w:rsid w:val="00922D8A"/>
    <w:rsid w:val="00923145"/>
    <w:rsid w:val="00923252"/>
    <w:rsid w:val="00923429"/>
    <w:rsid w:val="00923541"/>
    <w:rsid w:val="00923740"/>
    <w:rsid w:val="00923877"/>
    <w:rsid w:val="00923920"/>
    <w:rsid w:val="00923A7B"/>
    <w:rsid w:val="00923B59"/>
    <w:rsid w:val="009240A0"/>
    <w:rsid w:val="0092438D"/>
    <w:rsid w:val="009245C1"/>
    <w:rsid w:val="0092491B"/>
    <w:rsid w:val="009249BC"/>
    <w:rsid w:val="00924AD3"/>
    <w:rsid w:val="00924D57"/>
    <w:rsid w:val="00924DA9"/>
    <w:rsid w:val="00924E41"/>
    <w:rsid w:val="00924EA6"/>
    <w:rsid w:val="00925204"/>
    <w:rsid w:val="0092527C"/>
    <w:rsid w:val="00925284"/>
    <w:rsid w:val="00925300"/>
    <w:rsid w:val="00925464"/>
    <w:rsid w:val="0092601D"/>
    <w:rsid w:val="00926074"/>
    <w:rsid w:val="009261AF"/>
    <w:rsid w:val="00926503"/>
    <w:rsid w:val="009269F6"/>
    <w:rsid w:val="00926CD8"/>
    <w:rsid w:val="00927343"/>
    <w:rsid w:val="00927345"/>
    <w:rsid w:val="00927523"/>
    <w:rsid w:val="0092759E"/>
    <w:rsid w:val="00927792"/>
    <w:rsid w:val="00927DF8"/>
    <w:rsid w:val="00927EB7"/>
    <w:rsid w:val="00927F71"/>
    <w:rsid w:val="00927FB3"/>
    <w:rsid w:val="00930308"/>
    <w:rsid w:val="009303EB"/>
    <w:rsid w:val="0093050D"/>
    <w:rsid w:val="009305A5"/>
    <w:rsid w:val="00930660"/>
    <w:rsid w:val="009307D8"/>
    <w:rsid w:val="009309F5"/>
    <w:rsid w:val="00930B77"/>
    <w:rsid w:val="00930D07"/>
    <w:rsid w:val="00930D10"/>
    <w:rsid w:val="00930E04"/>
    <w:rsid w:val="00931174"/>
    <w:rsid w:val="00931366"/>
    <w:rsid w:val="009313B6"/>
    <w:rsid w:val="009314D6"/>
    <w:rsid w:val="00931723"/>
    <w:rsid w:val="00931A0F"/>
    <w:rsid w:val="00931A5E"/>
    <w:rsid w:val="00931AC9"/>
    <w:rsid w:val="00931FC9"/>
    <w:rsid w:val="00931FDA"/>
    <w:rsid w:val="009320EF"/>
    <w:rsid w:val="0093240F"/>
    <w:rsid w:val="0093259E"/>
    <w:rsid w:val="00932791"/>
    <w:rsid w:val="00932CF7"/>
    <w:rsid w:val="00932D08"/>
    <w:rsid w:val="00933186"/>
    <w:rsid w:val="009332C5"/>
    <w:rsid w:val="009332EF"/>
    <w:rsid w:val="0093334F"/>
    <w:rsid w:val="009336C2"/>
    <w:rsid w:val="00933C43"/>
    <w:rsid w:val="00933D79"/>
    <w:rsid w:val="00933DCF"/>
    <w:rsid w:val="00933FDA"/>
    <w:rsid w:val="00934175"/>
    <w:rsid w:val="00934364"/>
    <w:rsid w:val="00934366"/>
    <w:rsid w:val="00934419"/>
    <w:rsid w:val="00934B04"/>
    <w:rsid w:val="00934C7C"/>
    <w:rsid w:val="00934E43"/>
    <w:rsid w:val="00934F87"/>
    <w:rsid w:val="0093505F"/>
    <w:rsid w:val="00935C32"/>
    <w:rsid w:val="00936100"/>
    <w:rsid w:val="00936347"/>
    <w:rsid w:val="00936520"/>
    <w:rsid w:val="00936614"/>
    <w:rsid w:val="00936A93"/>
    <w:rsid w:val="00936BAD"/>
    <w:rsid w:val="00936D36"/>
    <w:rsid w:val="0093700A"/>
    <w:rsid w:val="0093702B"/>
    <w:rsid w:val="0093706D"/>
    <w:rsid w:val="00937233"/>
    <w:rsid w:val="009372B6"/>
    <w:rsid w:val="009374CC"/>
    <w:rsid w:val="0093752E"/>
    <w:rsid w:val="0093784A"/>
    <w:rsid w:val="0093784E"/>
    <w:rsid w:val="009378C3"/>
    <w:rsid w:val="00937D0D"/>
    <w:rsid w:val="00937F4E"/>
    <w:rsid w:val="00937F77"/>
    <w:rsid w:val="0094061A"/>
    <w:rsid w:val="00940E00"/>
    <w:rsid w:val="00940F00"/>
    <w:rsid w:val="00941B26"/>
    <w:rsid w:val="00941CB2"/>
    <w:rsid w:val="00941D14"/>
    <w:rsid w:val="00941FC0"/>
    <w:rsid w:val="00942168"/>
    <w:rsid w:val="009422CD"/>
    <w:rsid w:val="0094257C"/>
    <w:rsid w:val="00942D93"/>
    <w:rsid w:val="00942D94"/>
    <w:rsid w:val="00943394"/>
    <w:rsid w:val="009435DE"/>
    <w:rsid w:val="00943647"/>
    <w:rsid w:val="0094368D"/>
    <w:rsid w:val="00943AB5"/>
    <w:rsid w:val="00943BF9"/>
    <w:rsid w:val="00944270"/>
    <w:rsid w:val="009442DA"/>
    <w:rsid w:val="009446CA"/>
    <w:rsid w:val="009448D6"/>
    <w:rsid w:val="0094529F"/>
    <w:rsid w:val="00945387"/>
    <w:rsid w:val="009453F6"/>
    <w:rsid w:val="00945697"/>
    <w:rsid w:val="0094570F"/>
    <w:rsid w:val="0094572C"/>
    <w:rsid w:val="00945985"/>
    <w:rsid w:val="00945A0A"/>
    <w:rsid w:val="00945BEB"/>
    <w:rsid w:val="00945E04"/>
    <w:rsid w:val="0094602A"/>
    <w:rsid w:val="0094620C"/>
    <w:rsid w:val="0094628D"/>
    <w:rsid w:val="009465D1"/>
    <w:rsid w:val="009468B7"/>
    <w:rsid w:val="00946E0C"/>
    <w:rsid w:val="00947C31"/>
    <w:rsid w:val="0095010E"/>
    <w:rsid w:val="00950231"/>
    <w:rsid w:val="00950732"/>
    <w:rsid w:val="00950838"/>
    <w:rsid w:val="00950ADB"/>
    <w:rsid w:val="00950B1E"/>
    <w:rsid w:val="0095102E"/>
    <w:rsid w:val="009510DF"/>
    <w:rsid w:val="00951232"/>
    <w:rsid w:val="00951364"/>
    <w:rsid w:val="009514F1"/>
    <w:rsid w:val="00951B5B"/>
    <w:rsid w:val="009521A5"/>
    <w:rsid w:val="0095261A"/>
    <w:rsid w:val="00952746"/>
    <w:rsid w:val="009529D9"/>
    <w:rsid w:val="00952CEC"/>
    <w:rsid w:val="00952D7A"/>
    <w:rsid w:val="00952D8A"/>
    <w:rsid w:val="00952EF1"/>
    <w:rsid w:val="00953426"/>
    <w:rsid w:val="009534DC"/>
    <w:rsid w:val="0095379F"/>
    <w:rsid w:val="009538AA"/>
    <w:rsid w:val="00953980"/>
    <w:rsid w:val="009539F6"/>
    <w:rsid w:val="00953B84"/>
    <w:rsid w:val="00953EC1"/>
    <w:rsid w:val="00953EE9"/>
    <w:rsid w:val="00953F03"/>
    <w:rsid w:val="00953F5B"/>
    <w:rsid w:val="00954036"/>
    <w:rsid w:val="0095410B"/>
    <w:rsid w:val="0095481A"/>
    <w:rsid w:val="00954964"/>
    <w:rsid w:val="009549FE"/>
    <w:rsid w:val="0095581C"/>
    <w:rsid w:val="00955B46"/>
    <w:rsid w:val="00955BAD"/>
    <w:rsid w:val="00955BDC"/>
    <w:rsid w:val="00955DA6"/>
    <w:rsid w:val="00956017"/>
    <w:rsid w:val="00956596"/>
    <w:rsid w:val="00956C25"/>
    <w:rsid w:val="00956CF4"/>
    <w:rsid w:val="00956D06"/>
    <w:rsid w:val="00956DE3"/>
    <w:rsid w:val="009572B2"/>
    <w:rsid w:val="00957582"/>
    <w:rsid w:val="009575B1"/>
    <w:rsid w:val="009578DB"/>
    <w:rsid w:val="00957CBE"/>
    <w:rsid w:val="00957EA0"/>
    <w:rsid w:val="00957EE6"/>
    <w:rsid w:val="00957FE7"/>
    <w:rsid w:val="00960162"/>
    <w:rsid w:val="00960371"/>
    <w:rsid w:val="009605A7"/>
    <w:rsid w:val="00960B8D"/>
    <w:rsid w:val="00960E01"/>
    <w:rsid w:val="00960F64"/>
    <w:rsid w:val="00960FF7"/>
    <w:rsid w:val="009617DA"/>
    <w:rsid w:val="009617DB"/>
    <w:rsid w:val="009618E5"/>
    <w:rsid w:val="00961985"/>
    <w:rsid w:val="009619B6"/>
    <w:rsid w:val="00961B9E"/>
    <w:rsid w:val="00961E38"/>
    <w:rsid w:val="009623CD"/>
    <w:rsid w:val="009623E2"/>
    <w:rsid w:val="00962437"/>
    <w:rsid w:val="00962C86"/>
    <w:rsid w:val="00962E07"/>
    <w:rsid w:val="00962FF3"/>
    <w:rsid w:val="009633A6"/>
    <w:rsid w:val="0096364C"/>
    <w:rsid w:val="00963788"/>
    <w:rsid w:val="00963861"/>
    <w:rsid w:val="009639F6"/>
    <w:rsid w:val="00963B79"/>
    <w:rsid w:val="00963BF6"/>
    <w:rsid w:val="00964344"/>
    <w:rsid w:val="009645EE"/>
    <w:rsid w:val="00964950"/>
    <w:rsid w:val="009649B1"/>
    <w:rsid w:val="00964EAF"/>
    <w:rsid w:val="00965089"/>
    <w:rsid w:val="0096513A"/>
    <w:rsid w:val="0096547D"/>
    <w:rsid w:val="00965E61"/>
    <w:rsid w:val="0096605D"/>
    <w:rsid w:val="0096615A"/>
    <w:rsid w:val="009662CE"/>
    <w:rsid w:val="009663EB"/>
    <w:rsid w:val="0096644B"/>
    <w:rsid w:val="00966A44"/>
    <w:rsid w:val="00966C46"/>
    <w:rsid w:val="00967045"/>
    <w:rsid w:val="00967264"/>
    <w:rsid w:val="009672D6"/>
    <w:rsid w:val="009677EE"/>
    <w:rsid w:val="00967B9A"/>
    <w:rsid w:val="009700C0"/>
    <w:rsid w:val="0097010A"/>
    <w:rsid w:val="009704BD"/>
    <w:rsid w:val="0097066C"/>
    <w:rsid w:val="00970DF5"/>
    <w:rsid w:val="00971007"/>
    <w:rsid w:val="0097114F"/>
    <w:rsid w:val="00971492"/>
    <w:rsid w:val="009714C2"/>
    <w:rsid w:val="00971761"/>
    <w:rsid w:val="0097180D"/>
    <w:rsid w:val="00971B0C"/>
    <w:rsid w:val="00971B6B"/>
    <w:rsid w:val="00971D3D"/>
    <w:rsid w:val="00971F65"/>
    <w:rsid w:val="009722B6"/>
    <w:rsid w:val="009726D8"/>
    <w:rsid w:val="009728C2"/>
    <w:rsid w:val="00972941"/>
    <w:rsid w:val="00972A55"/>
    <w:rsid w:val="00972C00"/>
    <w:rsid w:val="00972C35"/>
    <w:rsid w:val="00972C49"/>
    <w:rsid w:val="00972DE9"/>
    <w:rsid w:val="00972ED4"/>
    <w:rsid w:val="00972F3E"/>
    <w:rsid w:val="00973071"/>
    <w:rsid w:val="009730D8"/>
    <w:rsid w:val="00973194"/>
    <w:rsid w:val="00973633"/>
    <w:rsid w:val="00973662"/>
    <w:rsid w:val="009738C6"/>
    <w:rsid w:val="00973990"/>
    <w:rsid w:val="00973C9B"/>
    <w:rsid w:val="00973F69"/>
    <w:rsid w:val="00974152"/>
    <w:rsid w:val="009741C7"/>
    <w:rsid w:val="00974341"/>
    <w:rsid w:val="00974717"/>
    <w:rsid w:val="0097478C"/>
    <w:rsid w:val="0097489D"/>
    <w:rsid w:val="009748E7"/>
    <w:rsid w:val="00974AC0"/>
    <w:rsid w:val="00974C0D"/>
    <w:rsid w:val="009751A6"/>
    <w:rsid w:val="00975241"/>
    <w:rsid w:val="009753C4"/>
    <w:rsid w:val="009753FB"/>
    <w:rsid w:val="0097553C"/>
    <w:rsid w:val="00975546"/>
    <w:rsid w:val="009755E2"/>
    <w:rsid w:val="00975F1E"/>
    <w:rsid w:val="0097654E"/>
    <w:rsid w:val="009767CF"/>
    <w:rsid w:val="009768CE"/>
    <w:rsid w:val="0097692B"/>
    <w:rsid w:val="0097697D"/>
    <w:rsid w:val="00976AB3"/>
    <w:rsid w:val="00976FBF"/>
    <w:rsid w:val="00977018"/>
    <w:rsid w:val="00977035"/>
    <w:rsid w:val="009772B5"/>
    <w:rsid w:val="0097769E"/>
    <w:rsid w:val="00977AEA"/>
    <w:rsid w:val="00977B31"/>
    <w:rsid w:val="00977C70"/>
    <w:rsid w:val="00980231"/>
    <w:rsid w:val="009806CE"/>
    <w:rsid w:val="00980B82"/>
    <w:rsid w:val="00980CF4"/>
    <w:rsid w:val="009813AA"/>
    <w:rsid w:val="009814E7"/>
    <w:rsid w:val="009814F0"/>
    <w:rsid w:val="00981775"/>
    <w:rsid w:val="00981B73"/>
    <w:rsid w:val="00981B93"/>
    <w:rsid w:val="00981BD6"/>
    <w:rsid w:val="009821A6"/>
    <w:rsid w:val="009824D9"/>
    <w:rsid w:val="009825BC"/>
    <w:rsid w:val="00982669"/>
    <w:rsid w:val="00982E04"/>
    <w:rsid w:val="00982E82"/>
    <w:rsid w:val="00982F2F"/>
    <w:rsid w:val="00982F66"/>
    <w:rsid w:val="00983332"/>
    <w:rsid w:val="0098347D"/>
    <w:rsid w:val="009834F7"/>
    <w:rsid w:val="009837BA"/>
    <w:rsid w:val="00983B54"/>
    <w:rsid w:val="00983E02"/>
    <w:rsid w:val="00983E3A"/>
    <w:rsid w:val="00984024"/>
    <w:rsid w:val="009840E9"/>
    <w:rsid w:val="00984154"/>
    <w:rsid w:val="0098430E"/>
    <w:rsid w:val="00984566"/>
    <w:rsid w:val="0098474E"/>
    <w:rsid w:val="00984CF3"/>
    <w:rsid w:val="00985148"/>
    <w:rsid w:val="00985175"/>
    <w:rsid w:val="009853A0"/>
    <w:rsid w:val="0098556C"/>
    <w:rsid w:val="009855BD"/>
    <w:rsid w:val="009859FF"/>
    <w:rsid w:val="00985A1E"/>
    <w:rsid w:val="00986529"/>
    <w:rsid w:val="009869BE"/>
    <w:rsid w:val="009870BE"/>
    <w:rsid w:val="00987386"/>
    <w:rsid w:val="00987527"/>
    <w:rsid w:val="00987644"/>
    <w:rsid w:val="009876F2"/>
    <w:rsid w:val="0098794F"/>
    <w:rsid w:val="00987B0E"/>
    <w:rsid w:val="00987DAA"/>
    <w:rsid w:val="00987FAC"/>
    <w:rsid w:val="009900AF"/>
    <w:rsid w:val="009900B8"/>
    <w:rsid w:val="009902AC"/>
    <w:rsid w:val="0099057E"/>
    <w:rsid w:val="00990A20"/>
    <w:rsid w:val="00990BAA"/>
    <w:rsid w:val="00990E4C"/>
    <w:rsid w:val="00990E89"/>
    <w:rsid w:val="00990EE4"/>
    <w:rsid w:val="009910B7"/>
    <w:rsid w:val="0099134E"/>
    <w:rsid w:val="0099163F"/>
    <w:rsid w:val="0099170C"/>
    <w:rsid w:val="00991852"/>
    <w:rsid w:val="00991B24"/>
    <w:rsid w:val="00991F61"/>
    <w:rsid w:val="00992ACF"/>
    <w:rsid w:val="00992C2B"/>
    <w:rsid w:val="00992E03"/>
    <w:rsid w:val="00992EDC"/>
    <w:rsid w:val="00992FEA"/>
    <w:rsid w:val="00993202"/>
    <w:rsid w:val="0099326E"/>
    <w:rsid w:val="009938F8"/>
    <w:rsid w:val="00993B0E"/>
    <w:rsid w:val="00993E0A"/>
    <w:rsid w:val="00993FDE"/>
    <w:rsid w:val="009940F9"/>
    <w:rsid w:val="0099414D"/>
    <w:rsid w:val="009941A7"/>
    <w:rsid w:val="009941AF"/>
    <w:rsid w:val="0099436A"/>
    <w:rsid w:val="009949C6"/>
    <w:rsid w:val="00994B57"/>
    <w:rsid w:val="00994BA8"/>
    <w:rsid w:val="00994CBB"/>
    <w:rsid w:val="00994CEA"/>
    <w:rsid w:val="00994F51"/>
    <w:rsid w:val="009958FE"/>
    <w:rsid w:val="00995AEE"/>
    <w:rsid w:val="00995D92"/>
    <w:rsid w:val="00995FB9"/>
    <w:rsid w:val="00996136"/>
    <w:rsid w:val="00996258"/>
    <w:rsid w:val="009962A9"/>
    <w:rsid w:val="00996617"/>
    <w:rsid w:val="00996B9D"/>
    <w:rsid w:val="00996D91"/>
    <w:rsid w:val="00996E9A"/>
    <w:rsid w:val="00996EBF"/>
    <w:rsid w:val="009972FF"/>
    <w:rsid w:val="009973D5"/>
    <w:rsid w:val="0099747C"/>
    <w:rsid w:val="0099779B"/>
    <w:rsid w:val="009977AA"/>
    <w:rsid w:val="00997874"/>
    <w:rsid w:val="00997D16"/>
    <w:rsid w:val="00997EFF"/>
    <w:rsid w:val="00997F62"/>
    <w:rsid w:val="009A006D"/>
    <w:rsid w:val="009A026C"/>
    <w:rsid w:val="009A0513"/>
    <w:rsid w:val="009A05AC"/>
    <w:rsid w:val="009A0631"/>
    <w:rsid w:val="009A0A89"/>
    <w:rsid w:val="009A0F54"/>
    <w:rsid w:val="009A0FF5"/>
    <w:rsid w:val="009A1346"/>
    <w:rsid w:val="009A1607"/>
    <w:rsid w:val="009A244C"/>
    <w:rsid w:val="009A25FD"/>
    <w:rsid w:val="009A2848"/>
    <w:rsid w:val="009A28C7"/>
    <w:rsid w:val="009A2A10"/>
    <w:rsid w:val="009A2F20"/>
    <w:rsid w:val="009A2F5C"/>
    <w:rsid w:val="009A315B"/>
    <w:rsid w:val="009A37AC"/>
    <w:rsid w:val="009A397F"/>
    <w:rsid w:val="009A4096"/>
    <w:rsid w:val="009A409B"/>
    <w:rsid w:val="009A4100"/>
    <w:rsid w:val="009A4383"/>
    <w:rsid w:val="009A4520"/>
    <w:rsid w:val="009A47BB"/>
    <w:rsid w:val="009A4AF2"/>
    <w:rsid w:val="009A4C5D"/>
    <w:rsid w:val="009A4DFF"/>
    <w:rsid w:val="009A4EF6"/>
    <w:rsid w:val="009A4F48"/>
    <w:rsid w:val="009A53E0"/>
    <w:rsid w:val="009A5813"/>
    <w:rsid w:val="009A5D0B"/>
    <w:rsid w:val="009A5E03"/>
    <w:rsid w:val="009A5FEB"/>
    <w:rsid w:val="009A6544"/>
    <w:rsid w:val="009A6552"/>
    <w:rsid w:val="009A66D0"/>
    <w:rsid w:val="009A6885"/>
    <w:rsid w:val="009A69D7"/>
    <w:rsid w:val="009A6BD8"/>
    <w:rsid w:val="009A6F63"/>
    <w:rsid w:val="009A6F9E"/>
    <w:rsid w:val="009A707B"/>
    <w:rsid w:val="009A73A0"/>
    <w:rsid w:val="009A7496"/>
    <w:rsid w:val="009A7589"/>
    <w:rsid w:val="009A7994"/>
    <w:rsid w:val="009A7A31"/>
    <w:rsid w:val="009A7AD5"/>
    <w:rsid w:val="009A7B77"/>
    <w:rsid w:val="009A7EB0"/>
    <w:rsid w:val="009B0082"/>
    <w:rsid w:val="009B011C"/>
    <w:rsid w:val="009B094D"/>
    <w:rsid w:val="009B0DC2"/>
    <w:rsid w:val="009B0FAC"/>
    <w:rsid w:val="009B10E0"/>
    <w:rsid w:val="009B13CC"/>
    <w:rsid w:val="009B1663"/>
    <w:rsid w:val="009B1B9F"/>
    <w:rsid w:val="009B1CC6"/>
    <w:rsid w:val="009B1D73"/>
    <w:rsid w:val="009B1E76"/>
    <w:rsid w:val="009B21FC"/>
    <w:rsid w:val="009B2463"/>
    <w:rsid w:val="009B256F"/>
    <w:rsid w:val="009B27CD"/>
    <w:rsid w:val="009B2879"/>
    <w:rsid w:val="009B2B5C"/>
    <w:rsid w:val="009B339B"/>
    <w:rsid w:val="009B3434"/>
    <w:rsid w:val="009B3BDF"/>
    <w:rsid w:val="009B3C15"/>
    <w:rsid w:val="009B4035"/>
    <w:rsid w:val="009B41C6"/>
    <w:rsid w:val="009B46C3"/>
    <w:rsid w:val="009B46CD"/>
    <w:rsid w:val="009B49DD"/>
    <w:rsid w:val="009B4B52"/>
    <w:rsid w:val="009B4D39"/>
    <w:rsid w:val="009B529A"/>
    <w:rsid w:val="009B5316"/>
    <w:rsid w:val="009B5977"/>
    <w:rsid w:val="009B5A25"/>
    <w:rsid w:val="009B5BA4"/>
    <w:rsid w:val="009B5C2B"/>
    <w:rsid w:val="009B5F4E"/>
    <w:rsid w:val="009B60F5"/>
    <w:rsid w:val="009B6465"/>
    <w:rsid w:val="009B6742"/>
    <w:rsid w:val="009B6931"/>
    <w:rsid w:val="009B6A27"/>
    <w:rsid w:val="009B6AEF"/>
    <w:rsid w:val="009B6B86"/>
    <w:rsid w:val="009B6EC4"/>
    <w:rsid w:val="009B6F5C"/>
    <w:rsid w:val="009B73EB"/>
    <w:rsid w:val="009B7422"/>
    <w:rsid w:val="009B7528"/>
    <w:rsid w:val="009B7AD3"/>
    <w:rsid w:val="009B7BCB"/>
    <w:rsid w:val="009BA6E7"/>
    <w:rsid w:val="009C0187"/>
    <w:rsid w:val="009C02BF"/>
    <w:rsid w:val="009C04E1"/>
    <w:rsid w:val="009C0818"/>
    <w:rsid w:val="009C0AE4"/>
    <w:rsid w:val="009C16DA"/>
    <w:rsid w:val="009C170A"/>
    <w:rsid w:val="009C18AF"/>
    <w:rsid w:val="009C1A2B"/>
    <w:rsid w:val="009C1B32"/>
    <w:rsid w:val="009C1D7D"/>
    <w:rsid w:val="009C1D7F"/>
    <w:rsid w:val="009C1F54"/>
    <w:rsid w:val="009C209B"/>
    <w:rsid w:val="009C22F2"/>
    <w:rsid w:val="009C285A"/>
    <w:rsid w:val="009C2C1F"/>
    <w:rsid w:val="009C3EA1"/>
    <w:rsid w:val="009C4011"/>
    <w:rsid w:val="009C4035"/>
    <w:rsid w:val="009C443E"/>
    <w:rsid w:val="009C459B"/>
    <w:rsid w:val="009C475D"/>
    <w:rsid w:val="009C4BB2"/>
    <w:rsid w:val="009C4BBA"/>
    <w:rsid w:val="009C4CE9"/>
    <w:rsid w:val="009C4E6D"/>
    <w:rsid w:val="009C503D"/>
    <w:rsid w:val="009C535C"/>
    <w:rsid w:val="009C5586"/>
    <w:rsid w:val="009C55BE"/>
    <w:rsid w:val="009C573B"/>
    <w:rsid w:val="009C583D"/>
    <w:rsid w:val="009C59A8"/>
    <w:rsid w:val="009C5B2E"/>
    <w:rsid w:val="009C5C1A"/>
    <w:rsid w:val="009C5D22"/>
    <w:rsid w:val="009C6048"/>
    <w:rsid w:val="009C60B5"/>
    <w:rsid w:val="009C619D"/>
    <w:rsid w:val="009C6213"/>
    <w:rsid w:val="009C622F"/>
    <w:rsid w:val="009C6500"/>
    <w:rsid w:val="009C65C2"/>
    <w:rsid w:val="009C66A2"/>
    <w:rsid w:val="009C66EC"/>
    <w:rsid w:val="009C6910"/>
    <w:rsid w:val="009C6A00"/>
    <w:rsid w:val="009C6C8E"/>
    <w:rsid w:val="009C6EA5"/>
    <w:rsid w:val="009C75A9"/>
    <w:rsid w:val="009C7A61"/>
    <w:rsid w:val="009C7AC2"/>
    <w:rsid w:val="009C7B6B"/>
    <w:rsid w:val="009C7C73"/>
    <w:rsid w:val="009C7E92"/>
    <w:rsid w:val="009D004C"/>
    <w:rsid w:val="009D04DF"/>
    <w:rsid w:val="009D06C7"/>
    <w:rsid w:val="009D0DD5"/>
    <w:rsid w:val="009D0ED6"/>
    <w:rsid w:val="009D1130"/>
    <w:rsid w:val="009D13AF"/>
    <w:rsid w:val="009D146F"/>
    <w:rsid w:val="009D1749"/>
    <w:rsid w:val="009D17E7"/>
    <w:rsid w:val="009D19E3"/>
    <w:rsid w:val="009D1C4B"/>
    <w:rsid w:val="009D2164"/>
    <w:rsid w:val="009D21C6"/>
    <w:rsid w:val="009D2497"/>
    <w:rsid w:val="009D24E3"/>
    <w:rsid w:val="009D2560"/>
    <w:rsid w:val="009D2723"/>
    <w:rsid w:val="009D2FF0"/>
    <w:rsid w:val="009D3067"/>
    <w:rsid w:val="009D32AE"/>
    <w:rsid w:val="009D332D"/>
    <w:rsid w:val="009D341B"/>
    <w:rsid w:val="009D361A"/>
    <w:rsid w:val="009D3817"/>
    <w:rsid w:val="009D3B35"/>
    <w:rsid w:val="009D3B56"/>
    <w:rsid w:val="009D3EA3"/>
    <w:rsid w:val="009D42E3"/>
    <w:rsid w:val="009D447D"/>
    <w:rsid w:val="009D4485"/>
    <w:rsid w:val="009D4549"/>
    <w:rsid w:val="009D48B7"/>
    <w:rsid w:val="009D48C3"/>
    <w:rsid w:val="009D499E"/>
    <w:rsid w:val="009D4A5E"/>
    <w:rsid w:val="009D4EA0"/>
    <w:rsid w:val="009D502A"/>
    <w:rsid w:val="009D5079"/>
    <w:rsid w:val="009D5431"/>
    <w:rsid w:val="009D56F8"/>
    <w:rsid w:val="009D5810"/>
    <w:rsid w:val="009D5923"/>
    <w:rsid w:val="009D59AC"/>
    <w:rsid w:val="009D5A66"/>
    <w:rsid w:val="009D5ADD"/>
    <w:rsid w:val="009D5DCF"/>
    <w:rsid w:val="009D5EBC"/>
    <w:rsid w:val="009D6063"/>
    <w:rsid w:val="009D629E"/>
    <w:rsid w:val="009D62CB"/>
    <w:rsid w:val="009D64FD"/>
    <w:rsid w:val="009D6BAB"/>
    <w:rsid w:val="009D7308"/>
    <w:rsid w:val="009D77E7"/>
    <w:rsid w:val="009D79B7"/>
    <w:rsid w:val="009D7CAF"/>
    <w:rsid w:val="009E0014"/>
    <w:rsid w:val="009E031C"/>
    <w:rsid w:val="009E0680"/>
    <w:rsid w:val="009E06C9"/>
    <w:rsid w:val="009E071E"/>
    <w:rsid w:val="009E0771"/>
    <w:rsid w:val="009E079E"/>
    <w:rsid w:val="009E0CBF"/>
    <w:rsid w:val="009E0EC5"/>
    <w:rsid w:val="009E1204"/>
    <w:rsid w:val="009E1234"/>
    <w:rsid w:val="009E125B"/>
    <w:rsid w:val="009E1AA7"/>
    <w:rsid w:val="009E1C70"/>
    <w:rsid w:val="009E1EDF"/>
    <w:rsid w:val="009E21FB"/>
    <w:rsid w:val="009E231F"/>
    <w:rsid w:val="009E2415"/>
    <w:rsid w:val="009E2480"/>
    <w:rsid w:val="009E2801"/>
    <w:rsid w:val="009E2B33"/>
    <w:rsid w:val="009E2B93"/>
    <w:rsid w:val="009E2D3C"/>
    <w:rsid w:val="009E2E57"/>
    <w:rsid w:val="009E2F09"/>
    <w:rsid w:val="009E31EC"/>
    <w:rsid w:val="009E32D7"/>
    <w:rsid w:val="009E347B"/>
    <w:rsid w:val="009E3578"/>
    <w:rsid w:val="009E3B90"/>
    <w:rsid w:val="009E3DC2"/>
    <w:rsid w:val="009E3E8A"/>
    <w:rsid w:val="009E3F10"/>
    <w:rsid w:val="009E3F3C"/>
    <w:rsid w:val="009E3F6F"/>
    <w:rsid w:val="009E3FF6"/>
    <w:rsid w:val="009E40F5"/>
    <w:rsid w:val="009E427D"/>
    <w:rsid w:val="009E4329"/>
    <w:rsid w:val="009E4490"/>
    <w:rsid w:val="009E44E2"/>
    <w:rsid w:val="009E49E6"/>
    <w:rsid w:val="009E49E8"/>
    <w:rsid w:val="009E4B53"/>
    <w:rsid w:val="009E4D86"/>
    <w:rsid w:val="009E4E49"/>
    <w:rsid w:val="009E4E91"/>
    <w:rsid w:val="009E5318"/>
    <w:rsid w:val="009E5339"/>
    <w:rsid w:val="009E57B5"/>
    <w:rsid w:val="009E5914"/>
    <w:rsid w:val="009E5B28"/>
    <w:rsid w:val="009E60C3"/>
    <w:rsid w:val="009E6260"/>
    <w:rsid w:val="009E629B"/>
    <w:rsid w:val="009E6328"/>
    <w:rsid w:val="009E6421"/>
    <w:rsid w:val="009E66F0"/>
    <w:rsid w:val="009E688A"/>
    <w:rsid w:val="009E6C21"/>
    <w:rsid w:val="009E6CF3"/>
    <w:rsid w:val="009E6E5A"/>
    <w:rsid w:val="009E720C"/>
    <w:rsid w:val="009E7410"/>
    <w:rsid w:val="009E7519"/>
    <w:rsid w:val="009E7562"/>
    <w:rsid w:val="009E76DC"/>
    <w:rsid w:val="009E770F"/>
    <w:rsid w:val="009E77B3"/>
    <w:rsid w:val="009E77EB"/>
    <w:rsid w:val="009E7C16"/>
    <w:rsid w:val="009E7F73"/>
    <w:rsid w:val="009F0354"/>
    <w:rsid w:val="009F09F5"/>
    <w:rsid w:val="009F0ADC"/>
    <w:rsid w:val="009F0C52"/>
    <w:rsid w:val="009F0F3B"/>
    <w:rsid w:val="009F1213"/>
    <w:rsid w:val="009F1258"/>
    <w:rsid w:val="009F15C7"/>
    <w:rsid w:val="009F16EE"/>
    <w:rsid w:val="009F18F5"/>
    <w:rsid w:val="009F1AFF"/>
    <w:rsid w:val="009F1B79"/>
    <w:rsid w:val="009F1CEC"/>
    <w:rsid w:val="009F1DB0"/>
    <w:rsid w:val="009F25BC"/>
    <w:rsid w:val="009F2682"/>
    <w:rsid w:val="009F269A"/>
    <w:rsid w:val="009F2743"/>
    <w:rsid w:val="009F2F74"/>
    <w:rsid w:val="009F3476"/>
    <w:rsid w:val="009F375B"/>
    <w:rsid w:val="009F3910"/>
    <w:rsid w:val="009F39C7"/>
    <w:rsid w:val="009F39E3"/>
    <w:rsid w:val="009F3B9F"/>
    <w:rsid w:val="009F3DC1"/>
    <w:rsid w:val="009F3E74"/>
    <w:rsid w:val="009F4003"/>
    <w:rsid w:val="009F4103"/>
    <w:rsid w:val="009F4237"/>
    <w:rsid w:val="009F42D1"/>
    <w:rsid w:val="009F4412"/>
    <w:rsid w:val="009F44D8"/>
    <w:rsid w:val="009F4849"/>
    <w:rsid w:val="009F488E"/>
    <w:rsid w:val="009F49AD"/>
    <w:rsid w:val="009F4C2D"/>
    <w:rsid w:val="009F4CF1"/>
    <w:rsid w:val="009F53EF"/>
    <w:rsid w:val="009F542A"/>
    <w:rsid w:val="009F5934"/>
    <w:rsid w:val="009F593C"/>
    <w:rsid w:val="009F5A0D"/>
    <w:rsid w:val="009F5ADB"/>
    <w:rsid w:val="009F5B34"/>
    <w:rsid w:val="009F6150"/>
    <w:rsid w:val="009F680B"/>
    <w:rsid w:val="009F6868"/>
    <w:rsid w:val="009F6919"/>
    <w:rsid w:val="009F69E3"/>
    <w:rsid w:val="009F6A0B"/>
    <w:rsid w:val="009F724E"/>
    <w:rsid w:val="009F72A0"/>
    <w:rsid w:val="009F753C"/>
    <w:rsid w:val="009F76DB"/>
    <w:rsid w:val="009F76E4"/>
    <w:rsid w:val="009F7824"/>
    <w:rsid w:val="009F7AC1"/>
    <w:rsid w:val="009F7BFE"/>
    <w:rsid w:val="009F7D4F"/>
    <w:rsid w:val="009F7E52"/>
    <w:rsid w:val="00A000AE"/>
    <w:rsid w:val="00A00217"/>
    <w:rsid w:val="00A002E7"/>
    <w:rsid w:val="00A006C6"/>
    <w:rsid w:val="00A00F61"/>
    <w:rsid w:val="00A010EB"/>
    <w:rsid w:val="00A018FF"/>
    <w:rsid w:val="00A01E3A"/>
    <w:rsid w:val="00A022E2"/>
    <w:rsid w:val="00A02355"/>
    <w:rsid w:val="00A024E6"/>
    <w:rsid w:val="00A026AD"/>
    <w:rsid w:val="00A027B8"/>
    <w:rsid w:val="00A029C5"/>
    <w:rsid w:val="00A02A90"/>
    <w:rsid w:val="00A02DE9"/>
    <w:rsid w:val="00A03005"/>
    <w:rsid w:val="00A032D2"/>
    <w:rsid w:val="00A0346B"/>
    <w:rsid w:val="00A034D8"/>
    <w:rsid w:val="00A03530"/>
    <w:rsid w:val="00A036B1"/>
    <w:rsid w:val="00A036DA"/>
    <w:rsid w:val="00A037ED"/>
    <w:rsid w:val="00A038E8"/>
    <w:rsid w:val="00A03AC6"/>
    <w:rsid w:val="00A03F7A"/>
    <w:rsid w:val="00A04273"/>
    <w:rsid w:val="00A04539"/>
    <w:rsid w:val="00A046CD"/>
    <w:rsid w:val="00A047EC"/>
    <w:rsid w:val="00A0481C"/>
    <w:rsid w:val="00A04D60"/>
    <w:rsid w:val="00A04DE4"/>
    <w:rsid w:val="00A04EA7"/>
    <w:rsid w:val="00A0521E"/>
    <w:rsid w:val="00A052B8"/>
    <w:rsid w:val="00A052C6"/>
    <w:rsid w:val="00A053B8"/>
    <w:rsid w:val="00A05498"/>
    <w:rsid w:val="00A0575D"/>
    <w:rsid w:val="00A05A6E"/>
    <w:rsid w:val="00A05C32"/>
    <w:rsid w:val="00A05C76"/>
    <w:rsid w:val="00A05CFC"/>
    <w:rsid w:val="00A05D1B"/>
    <w:rsid w:val="00A06013"/>
    <w:rsid w:val="00A06425"/>
    <w:rsid w:val="00A06619"/>
    <w:rsid w:val="00A066B0"/>
    <w:rsid w:val="00A06C7B"/>
    <w:rsid w:val="00A06D0A"/>
    <w:rsid w:val="00A07189"/>
    <w:rsid w:val="00A07570"/>
    <w:rsid w:val="00A07962"/>
    <w:rsid w:val="00A07A30"/>
    <w:rsid w:val="00A07A7A"/>
    <w:rsid w:val="00A07BBE"/>
    <w:rsid w:val="00A07C7A"/>
    <w:rsid w:val="00A07ED3"/>
    <w:rsid w:val="00A10310"/>
    <w:rsid w:val="00A114F7"/>
    <w:rsid w:val="00A11A99"/>
    <w:rsid w:val="00A11BE4"/>
    <w:rsid w:val="00A120F4"/>
    <w:rsid w:val="00A122E3"/>
    <w:rsid w:val="00A12355"/>
    <w:rsid w:val="00A12617"/>
    <w:rsid w:val="00A12AB6"/>
    <w:rsid w:val="00A12F92"/>
    <w:rsid w:val="00A12F9D"/>
    <w:rsid w:val="00A133A9"/>
    <w:rsid w:val="00A13C23"/>
    <w:rsid w:val="00A13E6D"/>
    <w:rsid w:val="00A1403F"/>
    <w:rsid w:val="00A14661"/>
    <w:rsid w:val="00A14971"/>
    <w:rsid w:val="00A14985"/>
    <w:rsid w:val="00A14BAE"/>
    <w:rsid w:val="00A15119"/>
    <w:rsid w:val="00A15256"/>
    <w:rsid w:val="00A15699"/>
    <w:rsid w:val="00A15959"/>
    <w:rsid w:val="00A15993"/>
    <w:rsid w:val="00A15DE1"/>
    <w:rsid w:val="00A16108"/>
    <w:rsid w:val="00A163E1"/>
    <w:rsid w:val="00A1660A"/>
    <w:rsid w:val="00A16623"/>
    <w:rsid w:val="00A16837"/>
    <w:rsid w:val="00A1699A"/>
    <w:rsid w:val="00A16D05"/>
    <w:rsid w:val="00A16EC2"/>
    <w:rsid w:val="00A17174"/>
    <w:rsid w:val="00A1724D"/>
    <w:rsid w:val="00A17DB1"/>
    <w:rsid w:val="00A17EB8"/>
    <w:rsid w:val="00A20159"/>
    <w:rsid w:val="00A2020D"/>
    <w:rsid w:val="00A204F8"/>
    <w:rsid w:val="00A206C8"/>
    <w:rsid w:val="00A206CF"/>
    <w:rsid w:val="00A20706"/>
    <w:rsid w:val="00A20C54"/>
    <w:rsid w:val="00A20F1D"/>
    <w:rsid w:val="00A21026"/>
    <w:rsid w:val="00A210F5"/>
    <w:rsid w:val="00A21418"/>
    <w:rsid w:val="00A216A6"/>
    <w:rsid w:val="00A219FE"/>
    <w:rsid w:val="00A21A7C"/>
    <w:rsid w:val="00A21A8F"/>
    <w:rsid w:val="00A2246C"/>
    <w:rsid w:val="00A22561"/>
    <w:rsid w:val="00A22566"/>
    <w:rsid w:val="00A22CA8"/>
    <w:rsid w:val="00A22D89"/>
    <w:rsid w:val="00A22F09"/>
    <w:rsid w:val="00A2302C"/>
    <w:rsid w:val="00A23584"/>
    <w:rsid w:val="00A2362A"/>
    <w:rsid w:val="00A23636"/>
    <w:rsid w:val="00A23C52"/>
    <w:rsid w:val="00A24105"/>
    <w:rsid w:val="00A2430E"/>
    <w:rsid w:val="00A24318"/>
    <w:rsid w:val="00A246A4"/>
    <w:rsid w:val="00A248DD"/>
    <w:rsid w:val="00A24B29"/>
    <w:rsid w:val="00A24DB5"/>
    <w:rsid w:val="00A250C8"/>
    <w:rsid w:val="00A251F3"/>
    <w:rsid w:val="00A25713"/>
    <w:rsid w:val="00A2588F"/>
    <w:rsid w:val="00A2589B"/>
    <w:rsid w:val="00A25B9C"/>
    <w:rsid w:val="00A25D88"/>
    <w:rsid w:val="00A25FD3"/>
    <w:rsid w:val="00A26329"/>
    <w:rsid w:val="00A26536"/>
    <w:rsid w:val="00A266C9"/>
    <w:rsid w:val="00A2674A"/>
    <w:rsid w:val="00A269A1"/>
    <w:rsid w:val="00A26A65"/>
    <w:rsid w:val="00A26C3E"/>
    <w:rsid w:val="00A26D16"/>
    <w:rsid w:val="00A26DC1"/>
    <w:rsid w:val="00A270B4"/>
    <w:rsid w:val="00A272B2"/>
    <w:rsid w:val="00A27456"/>
    <w:rsid w:val="00A278E4"/>
    <w:rsid w:val="00A27947"/>
    <w:rsid w:val="00A27B9D"/>
    <w:rsid w:val="00A27C2E"/>
    <w:rsid w:val="00A27C7B"/>
    <w:rsid w:val="00A27ED3"/>
    <w:rsid w:val="00A27F01"/>
    <w:rsid w:val="00A30381"/>
    <w:rsid w:val="00A304D1"/>
    <w:rsid w:val="00A305AB"/>
    <w:rsid w:val="00A30995"/>
    <w:rsid w:val="00A30A2D"/>
    <w:rsid w:val="00A30C1B"/>
    <w:rsid w:val="00A30EA6"/>
    <w:rsid w:val="00A31114"/>
    <w:rsid w:val="00A3120F"/>
    <w:rsid w:val="00A312D7"/>
    <w:rsid w:val="00A3130A"/>
    <w:rsid w:val="00A31320"/>
    <w:rsid w:val="00A3172B"/>
    <w:rsid w:val="00A31896"/>
    <w:rsid w:val="00A319C9"/>
    <w:rsid w:val="00A31A3D"/>
    <w:rsid w:val="00A31B21"/>
    <w:rsid w:val="00A31B2E"/>
    <w:rsid w:val="00A31BA9"/>
    <w:rsid w:val="00A3242A"/>
    <w:rsid w:val="00A3283A"/>
    <w:rsid w:val="00A32ABE"/>
    <w:rsid w:val="00A32C3B"/>
    <w:rsid w:val="00A32C75"/>
    <w:rsid w:val="00A32FA3"/>
    <w:rsid w:val="00A33245"/>
    <w:rsid w:val="00A33354"/>
    <w:rsid w:val="00A33CD8"/>
    <w:rsid w:val="00A33DCB"/>
    <w:rsid w:val="00A33F76"/>
    <w:rsid w:val="00A3487B"/>
    <w:rsid w:val="00A34C4C"/>
    <w:rsid w:val="00A34D50"/>
    <w:rsid w:val="00A35279"/>
    <w:rsid w:val="00A356A4"/>
    <w:rsid w:val="00A35ADA"/>
    <w:rsid w:val="00A35E0D"/>
    <w:rsid w:val="00A35EE5"/>
    <w:rsid w:val="00A35FA6"/>
    <w:rsid w:val="00A360E5"/>
    <w:rsid w:val="00A36262"/>
    <w:rsid w:val="00A36677"/>
    <w:rsid w:val="00A36B88"/>
    <w:rsid w:val="00A36EBF"/>
    <w:rsid w:val="00A37008"/>
    <w:rsid w:val="00A3747D"/>
    <w:rsid w:val="00A377CC"/>
    <w:rsid w:val="00A37B12"/>
    <w:rsid w:val="00A37D5D"/>
    <w:rsid w:val="00A37ED4"/>
    <w:rsid w:val="00A37F5A"/>
    <w:rsid w:val="00A400C2"/>
    <w:rsid w:val="00A406FA"/>
    <w:rsid w:val="00A409BB"/>
    <w:rsid w:val="00A40AC0"/>
    <w:rsid w:val="00A40FF3"/>
    <w:rsid w:val="00A412E7"/>
    <w:rsid w:val="00A414F5"/>
    <w:rsid w:val="00A415C7"/>
    <w:rsid w:val="00A416CA"/>
    <w:rsid w:val="00A41C33"/>
    <w:rsid w:val="00A41DED"/>
    <w:rsid w:val="00A41E0C"/>
    <w:rsid w:val="00A42232"/>
    <w:rsid w:val="00A42268"/>
    <w:rsid w:val="00A42557"/>
    <w:rsid w:val="00A425D0"/>
    <w:rsid w:val="00A42680"/>
    <w:rsid w:val="00A427F8"/>
    <w:rsid w:val="00A42A73"/>
    <w:rsid w:val="00A42B3B"/>
    <w:rsid w:val="00A42EA3"/>
    <w:rsid w:val="00A430BE"/>
    <w:rsid w:val="00A43664"/>
    <w:rsid w:val="00A43688"/>
    <w:rsid w:val="00A43698"/>
    <w:rsid w:val="00A439E0"/>
    <w:rsid w:val="00A43A3C"/>
    <w:rsid w:val="00A43B73"/>
    <w:rsid w:val="00A43B96"/>
    <w:rsid w:val="00A43F6E"/>
    <w:rsid w:val="00A440AA"/>
    <w:rsid w:val="00A44664"/>
    <w:rsid w:val="00A446D0"/>
    <w:rsid w:val="00A44B07"/>
    <w:rsid w:val="00A4582B"/>
    <w:rsid w:val="00A45A77"/>
    <w:rsid w:val="00A45C8B"/>
    <w:rsid w:val="00A45CB1"/>
    <w:rsid w:val="00A45D50"/>
    <w:rsid w:val="00A45F4F"/>
    <w:rsid w:val="00A46369"/>
    <w:rsid w:val="00A463C3"/>
    <w:rsid w:val="00A465DE"/>
    <w:rsid w:val="00A46793"/>
    <w:rsid w:val="00A468FA"/>
    <w:rsid w:val="00A46B64"/>
    <w:rsid w:val="00A46BCC"/>
    <w:rsid w:val="00A46F15"/>
    <w:rsid w:val="00A472F7"/>
    <w:rsid w:val="00A47568"/>
    <w:rsid w:val="00A478A0"/>
    <w:rsid w:val="00A47A77"/>
    <w:rsid w:val="00A47D36"/>
    <w:rsid w:val="00A47DFE"/>
    <w:rsid w:val="00A47F61"/>
    <w:rsid w:val="00A50015"/>
    <w:rsid w:val="00A50098"/>
    <w:rsid w:val="00A50733"/>
    <w:rsid w:val="00A50825"/>
    <w:rsid w:val="00A5088B"/>
    <w:rsid w:val="00A50CD1"/>
    <w:rsid w:val="00A50D47"/>
    <w:rsid w:val="00A50D88"/>
    <w:rsid w:val="00A51095"/>
    <w:rsid w:val="00A510C5"/>
    <w:rsid w:val="00A511C3"/>
    <w:rsid w:val="00A511CF"/>
    <w:rsid w:val="00A51223"/>
    <w:rsid w:val="00A51442"/>
    <w:rsid w:val="00A515B1"/>
    <w:rsid w:val="00A51644"/>
    <w:rsid w:val="00A51687"/>
    <w:rsid w:val="00A517A0"/>
    <w:rsid w:val="00A51AF2"/>
    <w:rsid w:val="00A51D5D"/>
    <w:rsid w:val="00A52276"/>
    <w:rsid w:val="00A522E5"/>
    <w:rsid w:val="00A52453"/>
    <w:rsid w:val="00A529BD"/>
    <w:rsid w:val="00A52B4B"/>
    <w:rsid w:val="00A52EED"/>
    <w:rsid w:val="00A531EE"/>
    <w:rsid w:val="00A532EF"/>
    <w:rsid w:val="00A536EE"/>
    <w:rsid w:val="00A54010"/>
    <w:rsid w:val="00A543CE"/>
    <w:rsid w:val="00A545B5"/>
    <w:rsid w:val="00A545C4"/>
    <w:rsid w:val="00A54BDD"/>
    <w:rsid w:val="00A54FDA"/>
    <w:rsid w:val="00A55015"/>
    <w:rsid w:val="00A5501F"/>
    <w:rsid w:val="00A552FD"/>
    <w:rsid w:val="00A55949"/>
    <w:rsid w:val="00A55A19"/>
    <w:rsid w:val="00A55A1B"/>
    <w:rsid w:val="00A55D7B"/>
    <w:rsid w:val="00A55E77"/>
    <w:rsid w:val="00A55E96"/>
    <w:rsid w:val="00A56082"/>
    <w:rsid w:val="00A56C0B"/>
    <w:rsid w:val="00A56C8C"/>
    <w:rsid w:val="00A56CA2"/>
    <w:rsid w:val="00A5726B"/>
    <w:rsid w:val="00A57390"/>
    <w:rsid w:val="00A574B9"/>
    <w:rsid w:val="00A5759B"/>
    <w:rsid w:val="00A57640"/>
    <w:rsid w:val="00A57A24"/>
    <w:rsid w:val="00A57A29"/>
    <w:rsid w:val="00A57C72"/>
    <w:rsid w:val="00A600A9"/>
    <w:rsid w:val="00A601AF"/>
    <w:rsid w:val="00A603EF"/>
    <w:rsid w:val="00A609C9"/>
    <w:rsid w:val="00A61381"/>
    <w:rsid w:val="00A61C3A"/>
    <w:rsid w:val="00A61E07"/>
    <w:rsid w:val="00A61FB3"/>
    <w:rsid w:val="00A6218F"/>
    <w:rsid w:val="00A6232A"/>
    <w:rsid w:val="00A62968"/>
    <w:rsid w:val="00A62CB5"/>
    <w:rsid w:val="00A62D98"/>
    <w:rsid w:val="00A6300B"/>
    <w:rsid w:val="00A632C9"/>
    <w:rsid w:val="00A63841"/>
    <w:rsid w:val="00A63C66"/>
    <w:rsid w:val="00A643EF"/>
    <w:rsid w:val="00A64441"/>
    <w:rsid w:val="00A6449B"/>
    <w:rsid w:val="00A644C4"/>
    <w:rsid w:val="00A646D1"/>
    <w:rsid w:val="00A647B8"/>
    <w:rsid w:val="00A64D22"/>
    <w:rsid w:val="00A64DF4"/>
    <w:rsid w:val="00A65102"/>
    <w:rsid w:val="00A65662"/>
    <w:rsid w:val="00A65919"/>
    <w:rsid w:val="00A659E4"/>
    <w:rsid w:val="00A659EA"/>
    <w:rsid w:val="00A65B6C"/>
    <w:rsid w:val="00A65DF9"/>
    <w:rsid w:val="00A665AE"/>
    <w:rsid w:val="00A66852"/>
    <w:rsid w:val="00A66BC2"/>
    <w:rsid w:val="00A66C4E"/>
    <w:rsid w:val="00A66DAF"/>
    <w:rsid w:val="00A66DF4"/>
    <w:rsid w:val="00A67242"/>
    <w:rsid w:val="00A673A5"/>
    <w:rsid w:val="00A678FF"/>
    <w:rsid w:val="00A67924"/>
    <w:rsid w:val="00A67BB2"/>
    <w:rsid w:val="00A67BB9"/>
    <w:rsid w:val="00A67D62"/>
    <w:rsid w:val="00A67F5B"/>
    <w:rsid w:val="00A67FAF"/>
    <w:rsid w:val="00A70104"/>
    <w:rsid w:val="00A702DA"/>
    <w:rsid w:val="00A703AD"/>
    <w:rsid w:val="00A70468"/>
    <w:rsid w:val="00A704EF"/>
    <w:rsid w:val="00A7050F"/>
    <w:rsid w:val="00A70A53"/>
    <w:rsid w:val="00A70E97"/>
    <w:rsid w:val="00A712C8"/>
    <w:rsid w:val="00A713AA"/>
    <w:rsid w:val="00A7163E"/>
    <w:rsid w:val="00A716B5"/>
    <w:rsid w:val="00A7185B"/>
    <w:rsid w:val="00A722EB"/>
    <w:rsid w:val="00A72BFE"/>
    <w:rsid w:val="00A72C05"/>
    <w:rsid w:val="00A72CF5"/>
    <w:rsid w:val="00A72D2A"/>
    <w:rsid w:val="00A72DFB"/>
    <w:rsid w:val="00A73438"/>
    <w:rsid w:val="00A73580"/>
    <w:rsid w:val="00A7360D"/>
    <w:rsid w:val="00A739B8"/>
    <w:rsid w:val="00A73C48"/>
    <w:rsid w:val="00A73F94"/>
    <w:rsid w:val="00A74230"/>
    <w:rsid w:val="00A7437B"/>
    <w:rsid w:val="00A7466C"/>
    <w:rsid w:val="00A747C5"/>
    <w:rsid w:val="00A7484A"/>
    <w:rsid w:val="00A74ABF"/>
    <w:rsid w:val="00A74F56"/>
    <w:rsid w:val="00A752EF"/>
    <w:rsid w:val="00A7534C"/>
    <w:rsid w:val="00A75AC5"/>
    <w:rsid w:val="00A75B49"/>
    <w:rsid w:val="00A75F51"/>
    <w:rsid w:val="00A7613C"/>
    <w:rsid w:val="00A7621C"/>
    <w:rsid w:val="00A76250"/>
    <w:rsid w:val="00A76567"/>
    <w:rsid w:val="00A76A3D"/>
    <w:rsid w:val="00A76A67"/>
    <w:rsid w:val="00A76BAA"/>
    <w:rsid w:val="00A76C6C"/>
    <w:rsid w:val="00A76E46"/>
    <w:rsid w:val="00A76EBE"/>
    <w:rsid w:val="00A77579"/>
    <w:rsid w:val="00A777CD"/>
    <w:rsid w:val="00A7784F"/>
    <w:rsid w:val="00A77A43"/>
    <w:rsid w:val="00A77ADA"/>
    <w:rsid w:val="00A77B32"/>
    <w:rsid w:val="00A77CEB"/>
    <w:rsid w:val="00A77DA6"/>
    <w:rsid w:val="00A77E99"/>
    <w:rsid w:val="00A77F77"/>
    <w:rsid w:val="00A80613"/>
    <w:rsid w:val="00A807F6"/>
    <w:rsid w:val="00A80ADA"/>
    <w:rsid w:val="00A80C3B"/>
    <w:rsid w:val="00A80CD5"/>
    <w:rsid w:val="00A80E69"/>
    <w:rsid w:val="00A80F70"/>
    <w:rsid w:val="00A810CF"/>
    <w:rsid w:val="00A810EF"/>
    <w:rsid w:val="00A81369"/>
    <w:rsid w:val="00A8139B"/>
    <w:rsid w:val="00A816F7"/>
    <w:rsid w:val="00A81C98"/>
    <w:rsid w:val="00A81DC0"/>
    <w:rsid w:val="00A81E72"/>
    <w:rsid w:val="00A8204C"/>
    <w:rsid w:val="00A8214D"/>
    <w:rsid w:val="00A82210"/>
    <w:rsid w:val="00A82214"/>
    <w:rsid w:val="00A828DE"/>
    <w:rsid w:val="00A8297F"/>
    <w:rsid w:val="00A82D10"/>
    <w:rsid w:val="00A82F74"/>
    <w:rsid w:val="00A83058"/>
    <w:rsid w:val="00A832C5"/>
    <w:rsid w:val="00A83470"/>
    <w:rsid w:val="00A83AA4"/>
    <w:rsid w:val="00A83BE3"/>
    <w:rsid w:val="00A83C19"/>
    <w:rsid w:val="00A83E7E"/>
    <w:rsid w:val="00A83F02"/>
    <w:rsid w:val="00A83F2C"/>
    <w:rsid w:val="00A841BD"/>
    <w:rsid w:val="00A8439B"/>
    <w:rsid w:val="00A843F4"/>
    <w:rsid w:val="00A844A1"/>
    <w:rsid w:val="00A84673"/>
    <w:rsid w:val="00A849C8"/>
    <w:rsid w:val="00A84B75"/>
    <w:rsid w:val="00A84C8E"/>
    <w:rsid w:val="00A84C97"/>
    <w:rsid w:val="00A84F70"/>
    <w:rsid w:val="00A84F8C"/>
    <w:rsid w:val="00A858E2"/>
    <w:rsid w:val="00A858E3"/>
    <w:rsid w:val="00A859D7"/>
    <w:rsid w:val="00A85DBA"/>
    <w:rsid w:val="00A85FA1"/>
    <w:rsid w:val="00A86021"/>
    <w:rsid w:val="00A86095"/>
    <w:rsid w:val="00A86366"/>
    <w:rsid w:val="00A8648F"/>
    <w:rsid w:val="00A86583"/>
    <w:rsid w:val="00A8706B"/>
    <w:rsid w:val="00A87312"/>
    <w:rsid w:val="00A873EC"/>
    <w:rsid w:val="00A87544"/>
    <w:rsid w:val="00A879A8"/>
    <w:rsid w:val="00A87A59"/>
    <w:rsid w:val="00A87B26"/>
    <w:rsid w:val="00A87B7B"/>
    <w:rsid w:val="00A87E96"/>
    <w:rsid w:val="00A904D9"/>
    <w:rsid w:val="00A906A3"/>
    <w:rsid w:val="00A90904"/>
    <w:rsid w:val="00A9099A"/>
    <w:rsid w:val="00A90B55"/>
    <w:rsid w:val="00A90CEE"/>
    <w:rsid w:val="00A90FB3"/>
    <w:rsid w:val="00A91456"/>
    <w:rsid w:val="00A91878"/>
    <w:rsid w:val="00A918CD"/>
    <w:rsid w:val="00A91A40"/>
    <w:rsid w:val="00A91A80"/>
    <w:rsid w:val="00A91D2F"/>
    <w:rsid w:val="00A91EE9"/>
    <w:rsid w:val="00A91EF3"/>
    <w:rsid w:val="00A9201D"/>
    <w:rsid w:val="00A92062"/>
    <w:rsid w:val="00A921A9"/>
    <w:rsid w:val="00A921CD"/>
    <w:rsid w:val="00A92432"/>
    <w:rsid w:val="00A924B3"/>
    <w:rsid w:val="00A92596"/>
    <w:rsid w:val="00A9259F"/>
    <w:rsid w:val="00A925BF"/>
    <w:rsid w:val="00A92864"/>
    <w:rsid w:val="00A92956"/>
    <w:rsid w:val="00A92A11"/>
    <w:rsid w:val="00A92B0F"/>
    <w:rsid w:val="00A92BD4"/>
    <w:rsid w:val="00A92D0F"/>
    <w:rsid w:val="00A9328D"/>
    <w:rsid w:val="00A932F6"/>
    <w:rsid w:val="00A939E0"/>
    <w:rsid w:val="00A939FA"/>
    <w:rsid w:val="00A93A27"/>
    <w:rsid w:val="00A93AB1"/>
    <w:rsid w:val="00A93B66"/>
    <w:rsid w:val="00A93B8B"/>
    <w:rsid w:val="00A93E4B"/>
    <w:rsid w:val="00A93FB8"/>
    <w:rsid w:val="00A93FC9"/>
    <w:rsid w:val="00A94355"/>
    <w:rsid w:val="00A944D9"/>
    <w:rsid w:val="00A9452B"/>
    <w:rsid w:val="00A9466D"/>
    <w:rsid w:val="00A946D4"/>
    <w:rsid w:val="00A94926"/>
    <w:rsid w:val="00A94A5D"/>
    <w:rsid w:val="00A94BA4"/>
    <w:rsid w:val="00A94E87"/>
    <w:rsid w:val="00A952AC"/>
    <w:rsid w:val="00A95491"/>
    <w:rsid w:val="00A9558C"/>
    <w:rsid w:val="00A9578B"/>
    <w:rsid w:val="00A95867"/>
    <w:rsid w:val="00A95BD9"/>
    <w:rsid w:val="00A95C9A"/>
    <w:rsid w:val="00A9605D"/>
    <w:rsid w:val="00A9609F"/>
    <w:rsid w:val="00A961C2"/>
    <w:rsid w:val="00A9655B"/>
    <w:rsid w:val="00A96597"/>
    <w:rsid w:val="00A966D7"/>
    <w:rsid w:val="00A967B3"/>
    <w:rsid w:val="00A96FE2"/>
    <w:rsid w:val="00A970AB"/>
    <w:rsid w:val="00A97154"/>
    <w:rsid w:val="00A97309"/>
    <w:rsid w:val="00A97528"/>
    <w:rsid w:val="00A9783F"/>
    <w:rsid w:val="00A9787D"/>
    <w:rsid w:val="00A97CBE"/>
    <w:rsid w:val="00A97EB2"/>
    <w:rsid w:val="00AA020F"/>
    <w:rsid w:val="00AA025A"/>
    <w:rsid w:val="00AA0507"/>
    <w:rsid w:val="00AA0628"/>
    <w:rsid w:val="00AA0691"/>
    <w:rsid w:val="00AA0722"/>
    <w:rsid w:val="00AA1051"/>
    <w:rsid w:val="00AA12D4"/>
    <w:rsid w:val="00AA132E"/>
    <w:rsid w:val="00AA13A1"/>
    <w:rsid w:val="00AA13C0"/>
    <w:rsid w:val="00AA1469"/>
    <w:rsid w:val="00AA1730"/>
    <w:rsid w:val="00AA18B9"/>
    <w:rsid w:val="00AA1B77"/>
    <w:rsid w:val="00AA1E1D"/>
    <w:rsid w:val="00AA1F89"/>
    <w:rsid w:val="00AA2137"/>
    <w:rsid w:val="00AA2305"/>
    <w:rsid w:val="00AA2601"/>
    <w:rsid w:val="00AA28B1"/>
    <w:rsid w:val="00AA2960"/>
    <w:rsid w:val="00AA2C40"/>
    <w:rsid w:val="00AA2D1E"/>
    <w:rsid w:val="00AA2EBD"/>
    <w:rsid w:val="00AA2FD4"/>
    <w:rsid w:val="00AA31CF"/>
    <w:rsid w:val="00AA336A"/>
    <w:rsid w:val="00AA337C"/>
    <w:rsid w:val="00AA3D14"/>
    <w:rsid w:val="00AA3DC5"/>
    <w:rsid w:val="00AA3F30"/>
    <w:rsid w:val="00AA3FE4"/>
    <w:rsid w:val="00AA4175"/>
    <w:rsid w:val="00AA421D"/>
    <w:rsid w:val="00AA4380"/>
    <w:rsid w:val="00AA4747"/>
    <w:rsid w:val="00AA48A3"/>
    <w:rsid w:val="00AA48DC"/>
    <w:rsid w:val="00AA4923"/>
    <w:rsid w:val="00AA4D2E"/>
    <w:rsid w:val="00AA4F4F"/>
    <w:rsid w:val="00AA4FD3"/>
    <w:rsid w:val="00AA5490"/>
    <w:rsid w:val="00AA55B7"/>
    <w:rsid w:val="00AA572C"/>
    <w:rsid w:val="00AA5828"/>
    <w:rsid w:val="00AA584C"/>
    <w:rsid w:val="00AA5B9E"/>
    <w:rsid w:val="00AA61CF"/>
    <w:rsid w:val="00AA6502"/>
    <w:rsid w:val="00AA650A"/>
    <w:rsid w:val="00AA6710"/>
    <w:rsid w:val="00AA6AF8"/>
    <w:rsid w:val="00AA6BA0"/>
    <w:rsid w:val="00AA6C4E"/>
    <w:rsid w:val="00AA6C8D"/>
    <w:rsid w:val="00AA6D36"/>
    <w:rsid w:val="00AA6F30"/>
    <w:rsid w:val="00AA7307"/>
    <w:rsid w:val="00AA7559"/>
    <w:rsid w:val="00AA7606"/>
    <w:rsid w:val="00AA761A"/>
    <w:rsid w:val="00AA782C"/>
    <w:rsid w:val="00AA7A7F"/>
    <w:rsid w:val="00AA7C46"/>
    <w:rsid w:val="00AA7D7A"/>
    <w:rsid w:val="00AB003C"/>
    <w:rsid w:val="00AB0096"/>
    <w:rsid w:val="00AB00A2"/>
    <w:rsid w:val="00AB011D"/>
    <w:rsid w:val="00AB08B3"/>
    <w:rsid w:val="00AB0911"/>
    <w:rsid w:val="00AB09BC"/>
    <w:rsid w:val="00AB09BD"/>
    <w:rsid w:val="00AB0E83"/>
    <w:rsid w:val="00AB11DD"/>
    <w:rsid w:val="00AB1817"/>
    <w:rsid w:val="00AB1F12"/>
    <w:rsid w:val="00AB205B"/>
    <w:rsid w:val="00AB2407"/>
    <w:rsid w:val="00AB251F"/>
    <w:rsid w:val="00AB2631"/>
    <w:rsid w:val="00AB265A"/>
    <w:rsid w:val="00AB2854"/>
    <w:rsid w:val="00AB2953"/>
    <w:rsid w:val="00AB29D4"/>
    <w:rsid w:val="00AB32E4"/>
    <w:rsid w:val="00AB32F2"/>
    <w:rsid w:val="00AB330C"/>
    <w:rsid w:val="00AB336A"/>
    <w:rsid w:val="00AB3605"/>
    <w:rsid w:val="00AB369E"/>
    <w:rsid w:val="00AB39BC"/>
    <w:rsid w:val="00AB3E21"/>
    <w:rsid w:val="00AB419C"/>
    <w:rsid w:val="00AB4890"/>
    <w:rsid w:val="00AB4968"/>
    <w:rsid w:val="00AB4AE1"/>
    <w:rsid w:val="00AB4FDC"/>
    <w:rsid w:val="00AB51BB"/>
    <w:rsid w:val="00AB527A"/>
    <w:rsid w:val="00AB53DF"/>
    <w:rsid w:val="00AB57D5"/>
    <w:rsid w:val="00AB5BBD"/>
    <w:rsid w:val="00AB5E35"/>
    <w:rsid w:val="00AB5F1F"/>
    <w:rsid w:val="00AB62A0"/>
    <w:rsid w:val="00AB6509"/>
    <w:rsid w:val="00AB6733"/>
    <w:rsid w:val="00AB6792"/>
    <w:rsid w:val="00AB68B4"/>
    <w:rsid w:val="00AB695D"/>
    <w:rsid w:val="00AB6A22"/>
    <w:rsid w:val="00AB6A49"/>
    <w:rsid w:val="00AB6C4B"/>
    <w:rsid w:val="00AB6D0F"/>
    <w:rsid w:val="00AB6DE4"/>
    <w:rsid w:val="00AB6E3F"/>
    <w:rsid w:val="00AB712A"/>
    <w:rsid w:val="00AB71D1"/>
    <w:rsid w:val="00AB7A5B"/>
    <w:rsid w:val="00AB7C99"/>
    <w:rsid w:val="00AC00F7"/>
    <w:rsid w:val="00AC01A2"/>
    <w:rsid w:val="00AC0206"/>
    <w:rsid w:val="00AC05C7"/>
    <w:rsid w:val="00AC0756"/>
    <w:rsid w:val="00AC0C4C"/>
    <w:rsid w:val="00AC0C5D"/>
    <w:rsid w:val="00AC0CE8"/>
    <w:rsid w:val="00AC1214"/>
    <w:rsid w:val="00AC1318"/>
    <w:rsid w:val="00AC15D9"/>
    <w:rsid w:val="00AC1828"/>
    <w:rsid w:val="00AC1AF4"/>
    <w:rsid w:val="00AC1C39"/>
    <w:rsid w:val="00AC1CC2"/>
    <w:rsid w:val="00AC20C4"/>
    <w:rsid w:val="00AC24FD"/>
    <w:rsid w:val="00AC27C6"/>
    <w:rsid w:val="00AC2986"/>
    <w:rsid w:val="00AC2AA4"/>
    <w:rsid w:val="00AC2BF3"/>
    <w:rsid w:val="00AC2F83"/>
    <w:rsid w:val="00AC306C"/>
    <w:rsid w:val="00AC3105"/>
    <w:rsid w:val="00AC319A"/>
    <w:rsid w:val="00AC32AB"/>
    <w:rsid w:val="00AC3867"/>
    <w:rsid w:val="00AC38F6"/>
    <w:rsid w:val="00AC411C"/>
    <w:rsid w:val="00AC428C"/>
    <w:rsid w:val="00AC4377"/>
    <w:rsid w:val="00AC43CC"/>
    <w:rsid w:val="00AC450D"/>
    <w:rsid w:val="00AC4559"/>
    <w:rsid w:val="00AC46B2"/>
    <w:rsid w:val="00AC48EC"/>
    <w:rsid w:val="00AC493A"/>
    <w:rsid w:val="00AC4954"/>
    <w:rsid w:val="00AC4AA7"/>
    <w:rsid w:val="00AC4B3A"/>
    <w:rsid w:val="00AC4B61"/>
    <w:rsid w:val="00AC4CA6"/>
    <w:rsid w:val="00AC4D5C"/>
    <w:rsid w:val="00AC520B"/>
    <w:rsid w:val="00AC55D7"/>
    <w:rsid w:val="00AC5AB4"/>
    <w:rsid w:val="00AC5B0A"/>
    <w:rsid w:val="00AC5C0A"/>
    <w:rsid w:val="00AC5C2C"/>
    <w:rsid w:val="00AC5F40"/>
    <w:rsid w:val="00AC617D"/>
    <w:rsid w:val="00AC62C4"/>
    <w:rsid w:val="00AC62FF"/>
    <w:rsid w:val="00AC6576"/>
    <w:rsid w:val="00AC6703"/>
    <w:rsid w:val="00AC68A5"/>
    <w:rsid w:val="00AC6986"/>
    <w:rsid w:val="00AC6CB9"/>
    <w:rsid w:val="00AC7019"/>
    <w:rsid w:val="00AC71FB"/>
    <w:rsid w:val="00AC78FE"/>
    <w:rsid w:val="00AC7C96"/>
    <w:rsid w:val="00AC7EF0"/>
    <w:rsid w:val="00AD004D"/>
    <w:rsid w:val="00AD009B"/>
    <w:rsid w:val="00AD00CE"/>
    <w:rsid w:val="00AD04EE"/>
    <w:rsid w:val="00AD078E"/>
    <w:rsid w:val="00AD07D1"/>
    <w:rsid w:val="00AD0915"/>
    <w:rsid w:val="00AD0A2D"/>
    <w:rsid w:val="00AD0D07"/>
    <w:rsid w:val="00AD0F60"/>
    <w:rsid w:val="00AD153A"/>
    <w:rsid w:val="00AD1587"/>
    <w:rsid w:val="00AD16B7"/>
    <w:rsid w:val="00AD175C"/>
    <w:rsid w:val="00AD183F"/>
    <w:rsid w:val="00AD1845"/>
    <w:rsid w:val="00AD1890"/>
    <w:rsid w:val="00AD1B32"/>
    <w:rsid w:val="00AD1B34"/>
    <w:rsid w:val="00AD1D39"/>
    <w:rsid w:val="00AD1D4E"/>
    <w:rsid w:val="00AD1EEB"/>
    <w:rsid w:val="00AD1F23"/>
    <w:rsid w:val="00AD206E"/>
    <w:rsid w:val="00AD20E3"/>
    <w:rsid w:val="00AD2196"/>
    <w:rsid w:val="00AD21D0"/>
    <w:rsid w:val="00AD223D"/>
    <w:rsid w:val="00AD2303"/>
    <w:rsid w:val="00AD260D"/>
    <w:rsid w:val="00AD2717"/>
    <w:rsid w:val="00AD274E"/>
    <w:rsid w:val="00AD277C"/>
    <w:rsid w:val="00AD27F1"/>
    <w:rsid w:val="00AD29D2"/>
    <w:rsid w:val="00AD2C8F"/>
    <w:rsid w:val="00AD2E72"/>
    <w:rsid w:val="00AD2FD3"/>
    <w:rsid w:val="00AD3123"/>
    <w:rsid w:val="00AD3340"/>
    <w:rsid w:val="00AD37DF"/>
    <w:rsid w:val="00AD3913"/>
    <w:rsid w:val="00AD391F"/>
    <w:rsid w:val="00AD3A2D"/>
    <w:rsid w:val="00AD3AA7"/>
    <w:rsid w:val="00AD3D67"/>
    <w:rsid w:val="00AD3EF4"/>
    <w:rsid w:val="00AD40B9"/>
    <w:rsid w:val="00AD43BA"/>
    <w:rsid w:val="00AD4470"/>
    <w:rsid w:val="00AD4688"/>
    <w:rsid w:val="00AD47CE"/>
    <w:rsid w:val="00AD4956"/>
    <w:rsid w:val="00AD4B41"/>
    <w:rsid w:val="00AD4F9D"/>
    <w:rsid w:val="00AD4FF6"/>
    <w:rsid w:val="00AD50D8"/>
    <w:rsid w:val="00AD5211"/>
    <w:rsid w:val="00AD5296"/>
    <w:rsid w:val="00AD563E"/>
    <w:rsid w:val="00AD5820"/>
    <w:rsid w:val="00AD5A2F"/>
    <w:rsid w:val="00AD5AC9"/>
    <w:rsid w:val="00AD5C3B"/>
    <w:rsid w:val="00AD6120"/>
    <w:rsid w:val="00AD62FB"/>
    <w:rsid w:val="00AD65E0"/>
    <w:rsid w:val="00AD6600"/>
    <w:rsid w:val="00AD6A4C"/>
    <w:rsid w:val="00AD6BE3"/>
    <w:rsid w:val="00AD6C62"/>
    <w:rsid w:val="00AD6CD7"/>
    <w:rsid w:val="00AD6D2D"/>
    <w:rsid w:val="00AD6E60"/>
    <w:rsid w:val="00AD7074"/>
    <w:rsid w:val="00AD71E9"/>
    <w:rsid w:val="00AD7550"/>
    <w:rsid w:val="00AD77DC"/>
    <w:rsid w:val="00AD7845"/>
    <w:rsid w:val="00AD7AD3"/>
    <w:rsid w:val="00AD7C18"/>
    <w:rsid w:val="00AE054D"/>
    <w:rsid w:val="00AE07D5"/>
    <w:rsid w:val="00AE0C58"/>
    <w:rsid w:val="00AE0CB9"/>
    <w:rsid w:val="00AE0E32"/>
    <w:rsid w:val="00AE105B"/>
    <w:rsid w:val="00AE121C"/>
    <w:rsid w:val="00AE14C6"/>
    <w:rsid w:val="00AE1574"/>
    <w:rsid w:val="00AE1837"/>
    <w:rsid w:val="00AE19EC"/>
    <w:rsid w:val="00AE1A9A"/>
    <w:rsid w:val="00AE1AE1"/>
    <w:rsid w:val="00AE1C41"/>
    <w:rsid w:val="00AE1CEF"/>
    <w:rsid w:val="00AE22CD"/>
    <w:rsid w:val="00AE2311"/>
    <w:rsid w:val="00AE2636"/>
    <w:rsid w:val="00AE2707"/>
    <w:rsid w:val="00AE293C"/>
    <w:rsid w:val="00AE2A29"/>
    <w:rsid w:val="00AE2E5B"/>
    <w:rsid w:val="00AE304C"/>
    <w:rsid w:val="00AE3137"/>
    <w:rsid w:val="00AE3351"/>
    <w:rsid w:val="00AE3655"/>
    <w:rsid w:val="00AE376E"/>
    <w:rsid w:val="00AE3A4E"/>
    <w:rsid w:val="00AE3C53"/>
    <w:rsid w:val="00AE3CB7"/>
    <w:rsid w:val="00AE3F44"/>
    <w:rsid w:val="00AE4164"/>
    <w:rsid w:val="00AE424C"/>
    <w:rsid w:val="00AE42BA"/>
    <w:rsid w:val="00AE42F8"/>
    <w:rsid w:val="00AE432B"/>
    <w:rsid w:val="00AE4A05"/>
    <w:rsid w:val="00AE594C"/>
    <w:rsid w:val="00AE5A64"/>
    <w:rsid w:val="00AE5AC8"/>
    <w:rsid w:val="00AE5ECF"/>
    <w:rsid w:val="00AE62E2"/>
    <w:rsid w:val="00AE6322"/>
    <w:rsid w:val="00AE638C"/>
    <w:rsid w:val="00AE6750"/>
    <w:rsid w:val="00AE6790"/>
    <w:rsid w:val="00AE6928"/>
    <w:rsid w:val="00AE6932"/>
    <w:rsid w:val="00AE693A"/>
    <w:rsid w:val="00AE6C5F"/>
    <w:rsid w:val="00AE6DC7"/>
    <w:rsid w:val="00AE6E90"/>
    <w:rsid w:val="00AE6EE9"/>
    <w:rsid w:val="00AE6F4F"/>
    <w:rsid w:val="00AE73B9"/>
    <w:rsid w:val="00AE7552"/>
    <w:rsid w:val="00AE7641"/>
    <w:rsid w:val="00AE7B2E"/>
    <w:rsid w:val="00AE7C68"/>
    <w:rsid w:val="00AE7D57"/>
    <w:rsid w:val="00AE7D82"/>
    <w:rsid w:val="00AF021A"/>
    <w:rsid w:val="00AF063F"/>
    <w:rsid w:val="00AF092F"/>
    <w:rsid w:val="00AF09BE"/>
    <w:rsid w:val="00AF0AC6"/>
    <w:rsid w:val="00AF0BF5"/>
    <w:rsid w:val="00AF0D07"/>
    <w:rsid w:val="00AF0EAA"/>
    <w:rsid w:val="00AF0FBC"/>
    <w:rsid w:val="00AF107B"/>
    <w:rsid w:val="00AF175B"/>
    <w:rsid w:val="00AF18E5"/>
    <w:rsid w:val="00AF19B7"/>
    <w:rsid w:val="00AF1CCF"/>
    <w:rsid w:val="00AF1DD5"/>
    <w:rsid w:val="00AF2148"/>
    <w:rsid w:val="00AF21E3"/>
    <w:rsid w:val="00AF2411"/>
    <w:rsid w:val="00AF2760"/>
    <w:rsid w:val="00AF27C8"/>
    <w:rsid w:val="00AF28F0"/>
    <w:rsid w:val="00AF2B0D"/>
    <w:rsid w:val="00AF2C20"/>
    <w:rsid w:val="00AF2D4F"/>
    <w:rsid w:val="00AF2DC1"/>
    <w:rsid w:val="00AF2EEA"/>
    <w:rsid w:val="00AF3113"/>
    <w:rsid w:val="00AF3806"/>
    <w:rsid w:val="00AF3868"/>
    <w:rsid w:val="00AF3A34"/>
    <w:rsid w:val="00AF3A73"/>
    <w:rsid w:val="00AF3D1F"/>
    <w:rsid w:val="00AF4B36"/>
    <w:rsid w:val="00AF4DDF"/>
    <w:rsid w:val="00AF4E27"/>
    <w:rsid w:val="00AF4FA6"/>
    <w:rsid w:val="00AF530A"/>
    <w:rsid w:val="00AF552A"/>
    <w:rsid w:val="00AF5562"/>
    <w:rsid w:val="00AF565F"/>
    <w:rsid w:val="00AF57ED"/>
    <w:rsid w:val="00AF5898"/>
    <w:rsid w:val="00AF5AEA"/>
    <w:rsid w:val="00AF5E3F"/>
    <w:rsid w:val="00AF5F15"/>
    <w:rsid w:val="00AF664C"/>
    <w:rsid w:val="00AF6877"/>
    <w:rsid w:val="00AF698F"/>
    <w:rsid w:val="00AF6DED"/>
    <w:rsid w:val="00AF6F26"/>
    <w:rsid w:val="00AF71CF"/>
    <w:rsid w:val="00AF729E"/>
    <w:rsid w:val="00AF749E"/>
    <w:rsid w:val="00AF7549"/>
    <w:rsid w:val="00AF764F"/>
    <w:rsid w:val="00AF7A79"/>
    <w:rsid w:val="00AF7ACE"/>
    <w:rsid w:val="00AF7EAB"/>
    <w:rsid w:val="00B005C7"/>
    <w:rsid w:val="00B0063B"/>
    <w:rsid w:val="00B007D9"/>
    <w:rsid w:val="00B0090E"/>
    <w:rsid w:val="00B00B2A"/>
    <w:rsid w:val="00B00EF9"/>
    <w:rsid w:val="00B01151"/>
    <w:rsid w:val="00B01171"/>
    <w:rsid w:val="00B012DB"/>
    <w:rsid w:val="00B01355"/>
    <w:rsid w:val="00B01467"/>
    <w:rsid w:val="00B015A6"/>
    <w:rsid w:val="00B015EF"/>
    <w:rsid w:val="00B01640"/>
    <w:rsid w:val="00B016BE"/>
    <w:rsid w:val="00B0187B"/>
    <w:rsid w:val="00B019BC"/>
    <w:rsid w:val="00B01C20"/>
    <w:rsid w:val="00B01D8D"/>
    <w:rsid w:val="00B01F48"/>
    <w:rsid w:val="00B01F88"/>
    <w:rsid w:val="00B0229F"/>
    <w:rsid w:val="00B0249B"/>
    <w:rsid w:val="00B02503"/>
    <w:rsid w:val="00B02570"/>
    <w:rsid w:val="00B02624"/>
    <w:rsid w:val="00B026A9"/>
    <w:rsid w:val="00B02A1C"/>
    <w:rsid w:val="00B02C4E"/>
    <w:rsid w:val="00B02CF8"/>
    <w:rsid w:val="00B02DED"/>
    <w:rsid w:val="00B02FAF"/>
    <w:rsid w:val="00B032BE"/>
    <w:rsid w:val="00B034FB"/>
    <w:rsid w:val="00B0367B"/>
    <w:rsid w:val="00B03B2F"/>
    <w:rsid w:val="00B03E88"/>
    <w:rsid w:val="00B04096"/>
    <w:rsid w:val="00B0422F"/>
    <w:rsid w:val="00B043D9"/>
    <w:rsid w:val="00B044F8"/>
    <w:rsid w:val="00B049E1"/>
    <w:rsid w:val="00B04AF9"/>
    <w:rsid w:val="00B04CD1"/>
    <w:rsid w:val="00B04CF9"/>
    <w:rsid w:val="00B04F80"/>
    <w:rsid w:val="00B05314"/>
    <w:rsid w:val="00B053D1"/>
    <w:rsid w:val="00B054BE"/>
    <w:rsid w:val="00B056E0"/>
    <w:rsid w:val="00B05775"/>
    <w:rsid w:val="00B05BFB"/>
    <w:rsid w:val="00B05CBF"/>
    <w:rsid w:val="00B05E7B"/>
    <w:rsid w:val="00B05EBA"/>
    <w:rsid w:val="00B05F00"/>
    <w:rsid w:val="00B06042"/>
    <w:rsid w:val="00B0612F"/>
    <w:rsid w:val="00B0632F"/>
    <w:rsid w:val="00B06486"/>
    <w:rsid w:val="00B06692"/>
    <w:rsid w:val="00B067E7"/>
    <w:rsid w:val="00B067EF"/>
    <w:rsid w:val="00B06881"/>
    <w:rsid w:val="00B06F0F"/>
    <w:rsid w:val="00B07248"/>
    <w:rsid w:val="00B072F2"/>
    <w:rsid w:val="00B073CC"/>
    <w:rsid w:val="00B074BD"/>
    <w:rsid w:val="00B07E5C"/>
    <w:rsid w:val="00B07F40"/>
    <w:rsid w:val="00B10164"/>
    <w:rsid w:val="00B10423"/>
    <w:rsid w:val="00B10628"/>
    <w:rsid w:val="00B10A26"/>
    <w:rsid w:val="00B10C74"/>
    <w:rsid w:val="00B11250"/>
    <w:rsid w:val="00B11376"/>
    <w:rsid w:val="00B11652"/>
    <w:rsid w:val="00B117DC"/>
    <w:rsid w:val="00B11963"/>
    <w:rsid w:val="00B1196D"/>
    <w:rsid w:val="00B11A6F"/>
    <w:rsid w:val="00B11B2C"/>
    <w:rsid w:val="00B11C4B"/>
    <w:rsid w:val="00B11DF4"/>
    <w:rsid w:val="00B11FB7"/>
    <w:rsid w:val="00B12127"/>
    <w:rsid w:val="00B1256D"/>
    <w:rsid w:val="00B128CF"/>
    <w:rsid w:val="00B129C7"/>
    <w:rsid w:val="00B12B47"/>
    <w:rsid w:val="00B12B55"/>
    <w:rsid w:val="00B12C49"/>
    <w:rsid w:val="00B12CD0"/>
    <w:rsid w:val="00B12CDA"/>
    <w:rsid w:val="00B1317D"/>
    <w:rsid w:val="00B132F7"/>
    <w:rsid w:val="00B13905"/>
    <w:rsid w:val="00B13BB2"/>
    <w:rsid w:val="00B13D0C"/>
    <w:rsid w:val="00B13DE1"/>
    <w:rsid w:val="00B13E43"/>
    <w:rsid w:val="00B141E0"/>
    <w:rsid w:val="00B14347"/>
    <w:rsid w:val="00B14964"/>
    <w:rsid w:val="00B14986"/>
    <w:rsid w:val="00B14A9A"/>
    <w:rsid w:val="00B14FAC"/>
    <w:rsid w:val="00B152CB"/>
    <w:rsid w:val="00B1535E"/>
    <w:rsid w:val="00B15593"/>
    <w:rsid w:val="00B15AB9"/>
    <w:rsid w:val="00B15B39"/>
    <w:rsid w:val="00B15B8C"/>
    <w:rsid w:val="00B15C75"/>
    <w:rsid w:val="00B15D1D"/>
    <w:rsid w:val="00B15F77"/>
    <w:rsid w:val="00B16432"/>
    <w:rsid w:val="00B1646E"/>
    <w:rsid w:val="00B165BC"/>
    <w:rsid w:val="00B1679A"/>
    <w:rsid w:val="00B16840"/>
    <w:rsid w:val="00B16B11"/>
    <w:rsid w:val="00B171C8"/>
    <w:rsid w:val="00B17501"/>
    <w:rsid w:val="00B17933"/>
    <w:rsid w:val="00B17D54"/>
    <w:rsid w:val="00B17E04"/>
    <w:rsid w:val="00B2006E"/>
    <w:rsid w:val="00B2010D"/>
    <w:rsid w:val="00B2013E"/>
    <w:rsid w:val="00B20480"/>
    <w:rsid w:val="00B204ED"/>
    <w:rsid w:val="00B20759"/>
    <w:rsid w:val="00B20773"/>
    <w:rsid w:val="00B20840"/>
    <w:rsid w:val="00B2087E"/>
    <w:rsid w:val="00B20A17"/>
    <w:rsid w:val="00B20AA6"/>
    <w:rsid w:val="00B20AC5"/>
    <w:rsid w:val="00B20B33"/>
    <w:rsid w:val="00B213BA"/>
    <w:rsid w:val="00B21961"/>
    <w:rsid w:val="00B219AF"/>
    <w:rsid w:val="00B219EC"/>
    <w:rsid w:val="00B21CA4"/>
    <w:rsid w:val="00B21EC2"/>
    <w:rsid w:val="00B21FDE"/>
    <w:rsid w:val="00B22008"/>
    <w:rsid w:val="00B22014"/>
    <w:rsid w:val="00B22068"/>
    <w:rsid w:val="00B227CD"/>
    <w:rsid w:val="00B22E14"/>
    <w:rsid w:val="00B22F5B"/>
    <w:rsid w:val="00B2338A"/>
    <w:rsid w:val="00B23423"/>
    <w:rsid w:val="00B234AD"/>
    <w:rsid w:val="00B237B4"/>
    <w:rsid w:val="00B239DC"/>
    <w:rsid w:val="00B23C0E"/>
    <w:rsid w:val="00B23C5D"/>
    <w:rsid w:val="00B240D9"/>
    <w:rsid w:val="00B24224"/>
    <w:rsid w:val="00B248B9"/>
    <w:rsid w:val="00B24933"/>
    <w:rsid w:val="00B249B3"/>
    <w:rsid w:val="00B24E0F"/>
    <w:rsid w:val="00B25315"/>
    <w:rsid w:val="00B254CA"/>
    <w:rsid w:val="00B254FF"/>
    <w:rsid w:val="00B256A4"/>
    <w:rsid w:val="00B259AF"/>
    <w:rsid w:val="00B25AA1"/>
    <w:rsid w:val="00B2676D"/>
    <w:rsid w:val="00B269D1"/>
    <w:rsid w:val="00B26CC9"/>
    <w:rsid w:val="00B26CD1"/>
    <w:rsid w:val="00B271D0"/>
    <w:rsid w:val="00B27431"/>
    <w:rsid w:val="00B27590"/>
    <w:rsid w:val="00B27795"/>
    <w:rsid w:val="00B27992"/>
    <w:rsid w:val="00B27A11"/>
    <w:rsid w:val="00B27C11"/>
    <w:rsid w:val="00B27E29"/>
    <w:rsid w:val="00B27E46"/>
    <w:rsid w:val="00B27EAB"/>
    <w:rsid w:val="00B27FDE"/>
    <w:rsid w:val="00B30188"/>
    <w:rsid w:val="00B30194"/>
    <w:rsid w:val="00B301A7"/>
    <w:rsid w:val="00B30915"/>
    <w:rsid w:val="00B30A79"/>
    <w:rsid w:val="00B30AA1"/>
    <w:rsid w:val="00B30AE0"/>
    <w:rsid w:val="00B31086"/>
    <w:rsid w:val="00B312E4"/>
    <w:rsid w:val="00B3158C"/>
    <w:rsid w:val="00B315BC"/>
    <w:rsid w:val="00B31687"/>
    <w:rsid w:val="00B31847"/>
    <w:rsid w:val="00B31905"/>
    <w:rsid w:val="00B31927"/>
    <w:rsid w:val="00B31934"/>
    <w:rsid w:val="00B31D85"/>
    <w:rsid w:val="00B31DCD"/>
    <w:rsid w:val="00B31EB7"/>
    <w:rsid w:val="00B31F1D"/>
    <w:rsid w:val="00B323EA"/>
    <w:rsid w:val="00B326BC"/>
    <w:rsid w:val="00B32827"/>
    <w:rsid w:val="00B32871"/>
    <w:rsid w:val="00B32C8F"/>
    <w:rsid w:val="00B32E33"/>
    <w:rsid w:val="00B33087"/>
    <w:rsid w:val="00B3384C"/>
    <w:rsid w:val="00B33A7B"/>
    <w:rsid w:val="00B33D61"/>
    <w:rsid w:val="00B33FD4"/>
    <w:rsid w:val="00B34009"/>
    <w:rsid w:val="00B340E0"/>
    <w:rsid w:val="00B3414C"/>
    <w:rsid w:val="00B341F8"/>
    <w:rsid w:val="00B34392"/>
    <w:rsid w:val="00B344DA"/>
    <w:rsid w:val="00B346EA"/>
    <w:rsid w:val="00B34A7D"/>
    <w:rsid w:val="00B34B60"/>
    <w:rsid w:val="00B34D5D"/>
    <w:rsid w:val="00B34E32"/>
    <w:rsid w:val="00B3513F"/>
    <w:rsid w:val="00B35143"/>
    <w:rsid w:val="00B35578"/>
    <w:rsid w:val="00B357B5"/>
    <w:rsid w:val="00B35FC0"/>
    <w:rsid w:val="00B3601C"/>
    <w:rsid w:val="00B363C1"/>
    <w:rsid w:val="00B3640D"/>
    <w:rsid w:val="00B36629"/>
    <w:rsid w:val="00B36677"/>
    <w:rsid w:val="00B36720"/>
    <w:rsid w:val="00B36949"/>
    <w:rsid w:val="00B36C72"/>
    <w:rsid w:val="00B36D3A"/>
    <w:rsid w:val="00B36D88"/>
    <w:rsid w:val="00B36E22"/>
    <w:rsid w:val="00B3700A"/>
    <w:rsid w:val="00B37375"/>
    <w:rsid w:val="00B374BD"/>
    <w:rsid w:val="00B37675"/>
    <w:rsid w:val="00B377DC"/>
    <w:rsid w:val="00B37856"/>
    <w:rsid w:val="00B3796A"/>
    <w:rsid w:val="00B37983"/>
    <w:rsid w:val="00B37AC7"/>
    <w:rsid w:val="00B37CE0"/>
    <w:rsid w:val="00B40008"/>
    <w:rsid w:val="00B40105"/>
    <w:rsid w:val="00B4014D"/>
    <w:rsid w:val="00B401D8"/>
    <w:rsid w:val="00B401F1"/>
    <w:rsid w:val="00B40236"/>
    <w:rsid w:val="00B402D3"/>
    <w:rsid w:val="00B4086A"/>
    <w:rsid w:val="00B40916"/>
    <w:rsid w:val="00B40AC1"/>
    <w:rsid w:val="00B40B37"/>
    <w:rsid w:val="00B40BB5"/>
    <w:rsid w:val="00B40F35"/>
    <w:rsid w:val="00B41069"/>
    <w:rsid w:val="00B4111E"/>
    <w:rsid w:val="00B411DD"/>
    <w:rsid w:val="00B4124C"/>
    <w:rsid w:val="00B4146D"/>
    <w:rsid w:val="00B4147F"/>
    <w:rsid w:val="00B414FC"/>
    <w:rsid w:val="00B4167B"/>
    <w:rsid w:val="00B41872"/>
    <w:rsid w:val="00B42029"/>
    <w:rsid w:val="00B42354"/>
    <w:rsid w:val="00B424FD"/>
    <w:rsid w:val="00B430FA"/>
    <w:rsid w:val="00B432E2"/>
    <w:rsid w:val="00B433BC"/>
    <w:rsid w:val="00B433F9"/>
    <w:rsid w:val="00B435CC"/>
    <w:rsid w:val="00B43779"/>
    <w:rsid w:val="00B43BDB"/>
    <w:rsid w:val="00B43CF0"/>
    <w:rsid w:val="00B444D6"/>
    <w:rsid w:val="00B44536"/>
    <w:rsid w:val="00B445D2"/>
    <w:rsid w:val="00B44728"/>
    <w:rsid w:val="00B448A1"/>
    <w:rsid w:val="00B4494D"/>
    <w:rsid w:val="00B44A00"/>
    <w:rsid w:val="00B44B0C"/>
    <w:rsid w:val="00B44BFA"/>
    <w:rsid w:val="00B4509A"/>
    <w:rsid w:val="00B45321"/>
    <w:rsid w:val="00B45463"/>
    <w:rsid w:val="00B455E8"/>
    <w:rsid w:val="00B45775"/>
    <w:rsid w:val="00B45A24"/>
    <w:rsid w:val="00B45DD8"/>
    <w:rsid w:val="00B45E6F"/>
    <w:rsid w:val="00B46229"/>
    <w:rsid w:val="00B46875"/>
    <w:rsid w:val="00B46AD0"/>
    <w:rsid w:val="00B47448"/>
    <w:rsid w:val="00B475C9"/>
    <w:rsid w:val="00B47649"/>
    <w:rsid w:val="00B476E6"/>
    <w:rsid w:val="00B4789F"/>
    <w:rsid w:val="00B478BA"/>
    <w:rsid w:val="00B47B49"/>
    <w:rsid w:val="00B47B8C"/>
    <w:rsid w:val="00B5028A"/>
    <w:rsid w:val="00B50340"/>
    <w:rsid w:val="00B50831"/>
    <w:rsid w:val="00B50870"/>
    <w:rsid w:val="00B50B84"/>
    <w:rsid w:val="00B50BCF"/>
    <w:rsid w:val="00B50C94"/>
    <w:rsid w:val="00B50D53"/>
    <w:rsid w:val="00B5120E"/>
    <w:rsid w:val="00B5148B"/>
    <w:rsid w:val="00B51532"/>
    <w:rsid w:val="00B5157F"/>
    <w:rsid w:val="00B51BFB"/>
    <w:rsid w:val="00B51DCC"/>
    <w:rsid w:val="00B52048"/>
    <w:rsid w:val="00B5221C"/>
    <w:rsid w:val="00B52324"/>
    <w:rsid w:val="00B52626"/>
    <w:rsid w:val="00B5265E"/>
    <w:rsid w:val="00B52671"/>
    <w:rsid w:val="00B528DC"/>
    <w:rsid w:val="00B52952"/>
    <w:rsid w:val="00B52B32"/>
    <w:rsid w:val="00B52B3B"/>
    <w:rsid w:val="00B52C3E"/>
    <w:rsid w:val="00B52C5A"/>
    <w:rsid w:val="00B52C82"/>
    <w:rsid w:val="00B52ECC"/>
    <w:rsid w:val="00B53002"/>
    <w:rsid w:val="00B532A9"/>
    <w:rsid w:val="00B53373"/>
    <w:rsid w:val="00B5351D"/>
    <w:rsid w:val="00B53649"/>
    <w:rsid w:val="00B53795"/>
    <w:rsid w:val="00B5386B"/>
    <w:rsid w:val="00B5396E"/>
    <w:rsid w:val="00B53A40"/>
    <w:rsid w:val="00B53B4E"/>
    <w:rsid w:val="00B53DE1"/>
    <w:rsid w:val="00B53F1F"/>
    <w:rsid w:val="00B54375"/>
    <w:rsid w:val="00B5468B"/>
    <w:rsid w:val="00B5491E"/>
    <w:rsid w:val="00B54F3D"/>
    <w:rsid w:val="00B550E8"/>
    <w:rsid w:val="00B55348"/>
    <w:rsid w:val="00B554AD"/>
    <w:rsid w:val="00B55991"/>
    <w:rsid w:val="00B55A4A"/>
    <w:rsid w:val="00B55AE1"/>
    <w:rsid w:val="00B55C85"/>
    <w:rsid w:val="00B55D13"/>
    <w:rsid w:val="00B55F55"/>
    <w:rsid w:val="00B5603C"/>
    <w:rsid w:val="00B560EA"/>
    <w:rsid w:val="00B5612D"/>
    <w:rsid w:val="00B5612E"/>
    <w:rsid w:val="00B56440"/>
    <w:rsid w:val="00B56776"/>
    <w:rsid w:val="00B568E9"/>
    <w:rsid w:val="00B56B68"/>
    <w:rsid w:val="00B56B94"/>
    <w:rsid w:val="00B56CCE"/>
    <w:rsid w:val="00B56DE5"/>
    <w:rsid w:val="00B56E00"/>
    <w:rsid w:val="00B57484"/>
    <w:rsid w:val="00B575EA"/>
    <w:rsid w:val="00B5762E"/>
    <w:rsid w:val="00B57705"/>
    <w:rsid w:val="00B578A1"/>
    <w:rsid w:val="00B57D75"/>
    <w:rsid w:val="00B600F3"/>
    <w:rsid w:val="00B6035C"/>
    <w:rsid w:val="00B6045A"/>
    <w:rsid w:val="00B60549"/>
    <w:rsid w:val="00B605A2"/>
    <w:rsid w:val="00B60679"/>
    <w:rsid w:val="00B6070B"/>
    <w:rsid w:val="00B6074C"/>
    <w:rsid w:val="00B607D3"/>
    <w:rsid w:val="00B6080B"/>
    <w:rsid w:val="00B60E24"/>
    <w:rsid w:val="00B60F50"/>
    <w:rsid w:val="00B612B8"/>
    <w:rsid w:val="00B6150E"/>
    <w:rsid w:val="00B61642"/>
    <w:rsid w:val="00B6164F"/>
    <w:rsid w:val="00B61656"/>
    <w:rsid w:val="00B61732"/>
    <w:rsid w:val="00B61B83"/>
    <w:rsid w:val="00B61F00"/>
    <w:rsid w:val="00B6217B"/>
    <w:rsid w:val="00B622D4"/>
    <w:rsid w:val="00B624DA"/>
    <w:rsid w:val="00B6274E"/>
    <w:rsid w:val="00B62ABE"/>
    <w:rsid w:val="00B62B7C"/>
    <w:rsid w:val="00B632AF"/>
    <w:rsid w:val="00B641CA"/>
    <w:rsid w:val="00B644B2"/>
    <w:rsid w:val="00B6451B"/>
    <w:rsid w:val="00B645F8"/>
    <w:rsid w:val="00B646E7"/>
    <w:rsid w:val="00B6479E"/>
    <w:rsid w:val="00B647F4"/>
    <w:rsid w:val="00B64911"/>
    <w:rsid w:val="00B64C44"/>
    <w:rsid w:val="00B65042"/>
    <w:rsid w:val="00B6516D"/>
    <w:rsid w:val="00B654D2"/>
    <w:rsid w:val="00B654F1"/>
    <w:rsid w:val="00B6551A"/>
    <w:rsid w:val="00B65743"/>
    <w:rsid w:val="00B65A70"/>
    <w:rsid w:val="00B65D24"/>
    <w:rsid w:val="00B660B3"/>
    <w:rsid w:val="00B6615A"/>
    <w:rsid w:val="00B6635A"/>
    <w:rsid w:val="00B6646F"/>
    <w:rsid w:val="00B665A1"/>
    <w:rsid w:val="00B66710"/>
    <w:rsid w:val="00B66C74"/>
    <w:rsid w:val="00B67105"/>
    <w:rsid w:val="00B671A9"/>
    <w:rsid w:val="00B6724E"/>
    <w:rsid w:val="00B6732A"/>
    <w:rsid w:val="00B676AF"/>
    <w:rsid w:val="00B676E4"/>
    <w:rsid w:val="00B67800"/>
    <w:rsid w:val="00B6797C"/>
    <w:rsid w:val="00B679CC"/>
    <w:rsid w:val="00B67B21"/>
    <w:rsid w:val="00B67E3E"/>
    <w:rsid w:val="00B70084"/>
    <w:rsid w:val="00B7023C"/>
    <w:rsid w:val="00B705A8"/>
    <w:rsid w:val="00B70B46"/>
    <w:rsid w:val="00B70C2D"/>
    <w:rsid w:val="00B70CA2"/>
    <w:rsid w:val="00B70E5D"/>
    <w:rsid w:val="00B7151B"/>
    <w:rsid w:val="00B71622"/>
    <w:rsid w:val="00B717AF"/>
    <w:rsid w:val="00B7187D"/>
    <w:rsid w:val="00B71A4E"/>
    <w:rsid w:val="00B71C18"/>
    <w:rsid w:val="00B71DBA"/>
    <w:rsid w:val="00B72C97"/>
    <w:rsid w:val="00B72CB0"/>
    <w:rsid w:val="00B72CC2"/>
    <w:rsid w:val="00B73068"/>
    <w:rsid w:val="00B731A7"/>
    <w:rsid w:val="00B7328A"/>
    <w:rsid w:val="00B73307"/>
    <w:rsid w:val="00B736EF"/>
    <w:rsid w:val="00B73726"/>
    <w:rsid w:val="00B73A30"/>
    <w:rsid w:val="00B73E61"/>
    <w:rsid w:val="00B73F3A"/>
    <w:rsid w:val="00B73FAB"/>
    <w:rsid w:val="00B74341"/>
    <w:rsid w:val="00B74357"/>
    <w:rsid w:val="00B744DF"/>
    <w:rsid w:val="00B749D0"/>
    <w:rsid w:val="00B74D8D"/>
    <w:rsid w:val="00B74E5D"/>
    <w:rsid w:val="00B74FEF"/>
    <w:rsid w:val="00B75B6A"/>
    <w:rsid w:val="00B75C4B"/>
    <w:rsid w:val="00B75E2D"/>
    <w:rsid w:val="00B75FB4"/>
    <w:rsid w:val="00B761CC"/>
    <w:rsid w:val="00B767B9"/>
    <w:rsid w:val="00B76BCD"/>
    <w:rsid w:val="00B76EFE"/>
    <w:rsid w:val="00B7710F"/>
    <w:rsid w:val="00B77183"/>
    <w:rsid w:val="00B7732F"/>
    <w:rsid w:val="00B773B0"/>
    <w:rsid w:val="00B774D7"/>
    <w:rsid w:val="00B775A9"/>
    <w:rsid w:val="00B77A6C"/>
    <w:rsid w:val="00B77C37"/>
    <w:rsid w:val="00B77C62"/>
    <w:rsid w:val="00B77F47"/>
    <w:rsid w:val="00B80008"/>
    <w:rsid w:val="00B800CF"/>
    <w:rsid w:val="00B80694"/>
    <w:rsid w:val="00B80ABC"/>
    <w:rsid w:val="00B80DAF"/>
    <w:rsid w:val="00B811F7"/>
    <w:rsid w:val="00B81425"/>
    <w:rsid w:val="00B81804"/>
    <w:rsid w:val="00B81E7F"/>
    <w:rsid w:val="00B820AB"/>
    <w:rsid w:val="00B820D6"/>
    <w:rsid w:val="00B82101"/>
    <w:rsid w:val="00B82141"/>
    <w:rsid w:val="00B82310"/>
    <w:rsid w:val="00B82362"/>
    <w:rsid w:val="00B824AA"/>
    <w:rsid w:val="00B82771"/>
    <w:rsid w:val="00B82D87"/>
    <w:rsid w:val="00B8307D"/>
    <w:rsid w:val="00B83238"/>
    <w:rsid w:val="00B832D4"/>
    <w:rsid w:val="00B832EC"/>
    <w:rsid w:val="00B83705"/>
    <w:rsid w:val="00B837E8"/>
    <w:rsid w:val="00B83A5A"/>
    <w:rsid w:val="00B83CEC"/>
    <w:rsid w:val="00B83D52"/>
    <w:rsid w:val="00B83D69"/>
    <w:rsid w:val="00B8420C"/>
    <w:rsid w:val="00B84231"/>
    <w:rsid w:val="00B84347"/>
    <w:rsid w:val="00B84710"/>
    <w:rsid w:val="00B849AA"/>
    <w:rsid w:val="00B84A4A"/>
    <w:rsid w:val="00B84C5D"/>
    <w:rsid w:val="00B852AB"/>
    <w:rsid w:val="00B8568D"/>
    <w:rsid w:val="00B85838"/>
    <w:rsid w:val="00B85CDA"/>
    <w:rsid w:val="00B85E11"/>
    <w:rsid w:val="00B85E66"/>
    <w:rsid w:val="00B85E99"/>
    <w:rsid w:val="00B862DC"/>
    <w:rsid w:val="00B86379"/>
    <w:rsid w:val="00B86991"/>
    <w:rsid w:val="00B870AC"/>
    <w:rsid w:val="00B875B8"/>
    <w:rsid w:val="00B87841"/>
    <w:rsid w:val="00B878B3"/>
    <w:rsid w:val="00B87A7C"/>
    <w:rsid w:val="00B87D60"/>
    <w:rsid w:val="00B87FC4"/>
    <w:rsid w:val="00B90008"/>
    <w:rsid w:val="00B901FB"/>
    <w:rsid w:val="00B906F2"/>
    <w:rsid w:val="00B907BC"/>
    <w:rsid w:val="00B90834"/>
    <w:rsid w:val="00B908D0"/>
    <w:rsid w:val="00B90986"/>
    <w:rsid w:val="00B90ADD"/>
    <w:rsid w:val="00B90B89"/>
    <w:rsid w:val="00B90C3C"/>
    <w:rsid w:val="00B90C8F"/>
    <w:rsid w:val="00B90F40"/>
    <w:rsid w:val="00B9150C"/>
    <w:rsid w:val="00B917D6"/>
    <w:rsid w:val="00B91882"/>
    <w:rsid w:val="00B91C7B"/>
    <w:rsid w:val="00B91EC6"/>
    <w:rsid w:val="00B920DE"/>
    <w:rsid w:val="00B921E0"/>
    <w:rsid w:val="00B922D2"/>
    <w:rsid w:val="00B923D3"/>
    <w:rsid w:val="00B923E0"/>
    <w:rsid w:val="00B92478"/>
    <w:rsid w:val="00B9297C"/>
    <w:rsid w:val="00B92E19"/>
    <w:rsid w:val="00B93403"/>
    <w:rsid w:val="00B93611"/>
    <w:rsid w:val="00B93D3F"/>
    <w:rsid w:val="00B93DF2"/>
    <w:rsid w:val="00B9445B"/>
    <w:rsid w:val="00B94CA7"/>
    <w:rsid w:val="00B94EBD"/>
    <w:rsid w:val="00B952D4"/>
    <w:rsid w:val="00B95518"/>
    <w:rsid w:val="00B9552E"/>
    <w:rsid w:val="00B9573A"/>
    <w:rsid w:val="00B95A31"/>
    <w:rsid w:val="00B95B62"/>
    <w:rsid w:val="00B95B64"/>
    <w:rsid w:val="00B95C1F"/>
    <w:rsid w:val="00B95CC3"/>
    <w:rsid w:val="00B95F35"/>
    <w:rsid w:val="00B96942"/>
    <w:rsid w:val="00B96AB2"/>
    <w:rsid w:val="00B96AED"/>
    <w:rsid w:val="00B96B52"/>
    <w:rsid w:val="00B96D99"/>
    <w:rsid w:val="00B97249"/>
    <w:rsid w:val="00B975D0"/>
    <w:rsid w:val="00B975E7"/>
    <w:rsid w:val="00B97B85"/>
    <w:rsid w:val="00B97BA2"/>
    <w:rsid w:val="00B97C2C"/>
    <w:rsid w:val="00B97C78"/>
    <w:rsid w:val="00B97FAF"/>
    <w:rsid w:val="00BA021A"/>
    <w:rsid w:val="00BA02E8"/>
    <w:rsid w:val="00BA038F"/>
    <w:rsid w:val="00BA04B2"/>
    <w:rsid w:val="00BA04DF"/>
    <w:rsid w:val="00BA0528"/>
    <w:rsid w:val="00BA053C"/>
    <w:rsid w:val="00BA07D3"/>
    <w:rsid w:val="00BA09E0"/>
    <w:rsid w:val="00BA105A"/>
    <w:rsid w:val="00BA1559"/>
    <w:rsid w:val="00BA1767"/>
    <w:rsid w:val="00BA1882"/>
    <w:rsid w:val="00BA193B"/>
    <w:rsid w:val="00BA1B77"/>
    <w:rsid w:val="00BA1D3B"/>
    <w:rsid w:val="00BA1F02"/>
    <w:rsid w:val="00BA221A"/>
    <w:rsid w:val="00BA2AD5"/>
    <w:rsid w:val="00BA2CBB"/>
    <w:rsid w:val="00BA3A55"/>
    <w:rsid w:val="00BA3ABB"/>
    <w:rsid w:val="00BA3C25"/>
    <w:rsid w:val="00BA3C2F"/>
    <w:rsid w:val="00BA3D82"/>
    <w:rsid w:val="00BA44E5"/>
    <w:rsid w:val="00BA4782"/>
    <w:rsid w:val="00BA484A"/>
    <w:rsid w:val="00BA4EF7"/>
    <w:rsid w:val="00BA5021"/>
    <w:rsid w:val="00BA52DC"/>
    <w:rsid w:val="00BA5479"/>
    <w:rsid w:val="00BA56A7"/>
    <w:rsid w:val="00BA5958"/>
    <w:rsid w:val="00BA5BDC"/>
    <w:rsid w:val="00BA5CF5"/>
    <w:rsid w:val="00BA5D01"/>
    <w:rsid w:val="00BA5D2C"/>
    <w:rsid w:val="00BA5DC6"/>
    <w:rsid w:val="00BA60E3"/>
    <w:rsid w:val="00BA6196"/>
    <w:rsid w:val="00BA6767"/>
    <w:rsid w:val="00BA6AE5"/>
    <w:rsid w:val="00BA6BD7"/>
    <w:rsid w:val="00BA6C49"/>
    <w:rsid w:val="00BA751C"/>
    <w:rsid w:val="00BA7663"/>
    <w:rsid w:val="00BA7951"/>
    <w:rsid w:val="00BA7BEC"/>
    <w:rsid w:val="00BA7C47"/>
    <w:rsid w:val="00BA7D78"/>
    <w:rsid w:val="00BA7D94"/>
    <w:rsid w:val="00BB0437"/>
    <w:rsid w:val="00BB089F"/>
    <w:rsid w:val="00BB0C9B"/>
    <w:rsid w:val="00BB1108"/>
    <w:rsid w:val="00BB1874"/>
    <w:rsid w:val="00BB18E8"/>
    <w:rsid w:val="00BB1951"/>
    <w:rsid w:val="00BB198B"/>
    <w:rsid w:val="00BB1A0B"/>
    <w:rsid w:val="00BB1C5B"/>
    <w:rsid w:val="00BB2242"/>
    <w:rsid w:val="00BB225A"/>
    <w:rsid w:val="00BB2278"/>
    <w:rsid w:val="00BB2309"/>
    <w:rsid w:val="00BB237C"/>
    <w:rsid w:val="00BB2478"/>
    <w:rsid w:val="00BB24AD"/>
    <w:rsid w:val="00BB276D"/>
    <w:rsid w:val="00BB277C"/>
    <w:rsid w:val="00BB28F2"/>
    <w:rsid w:val="00BB2ACD"/>
    <w:rsid w:val="00BB2BE3"/>
    <w:rsid w:val="00BB30BC"/>
    <w:rsid w:val="00BB3177"/>
    <w:rsid w:val="00BB3599"/>
    <w:rsid w:val="00BB37FF"/>
    <w:rsid w:val="00BB3AAC"/>
    <w:rsid w:val="00BB3B57"/>
    <w:rsid w:val="00BB3B96"/>
    <w:rsid w:val="00BB3DB6"/>
    <w:rsid w:val="00BB3DD8"/>
    <w:rsid w:val="00BB3E4D"/>
    <w:rsid w:val="00BB3EE3"/>
    <w:rsid w:val="00BB3F2A"/>
    <w:rsid w:val="00BB40DC"/>
    <w:rsid w:val="00BB4178"/>
    <w:rsid w:val="00BB41C2"/>
    <w:rsid w:val="00BB42AD"/>
    <w:rsid w:val="00BB4337"/>
    <w:rsid w:val="00BB4A8B"/>
    <w:rsid w:val="00BB4C5F"/>
    <w:rsid w:val="00BB506A"/>
    <w:rsid w:val="00BB5085"/>
    <w:rsid w:val="00BB531B"/>
    <w:rsid w:val="00BB54C8"/>
    <w:rsid w:val="00BB5574"/>
    <w:rsid w:val="00BB5635"/>
    <w:rsid w:val="00BB57B6"/>
    <w:rsid w:val="00BB5B15"/>
    <w:rsid w:val="00BB5D92"/>
    <w:rsid w:val="00BB5DCE"/>
    <w:rsid w:val="00BB5FAF"/>
    <w:rsid w:val="00BB6014"/>
    <w:rsid w:val="00BB638C"/>
    <w:rsid w:val="00BB676C"/>
    <w:rsid w:val="00BB679C"/>
    <w:rsid w:val="00BB6B62"/>
    <w:rsid w:val="00BB6BF6"/>
    <w:rsid w:val="00BB6D68"/>
    <w:rsid w:val="00BB7195"/>
    <w:rsid w:val="00BB7323"/>
    <w:rsid w:val="00BB757B"/>
    <w:rsid w:val="00BB7688"/>
    <w:rsid w:val="00BC01BB"/>
    <w:rsid w:val="00BC0511"/>
    <w:rsid w:val="00BC095D"/>
    <w:rsid w:val="00BC09AD"/>
    <w:rsid w:val="00BC0A19"/>
    <w:rsid w:val="00BC0D46"/>
    <w:rsid w:val="00BC0F22"/>
    <w:rsid w:val="00BC0F84"/>
    <w:rsid w:val="00BC1259"/>
    <w:rsid w:val="00BC21FD"/>
    <w:rsid w:val="00BC2329"/>
    <w:rsid w:val="00BC2545"/>
    <w:rsid w:val="00BC25EF"/>
    <w:rsid w:val="00BC26CB"/>
    <w:rsid w:val="00BC274F"/>
    <w:rsid w:val="00BC2A3A"/>
    <w:rsid w:val="00BC2AFB"/>
    <w:rsid w:val="00BC2E5A"/>
    <w:rsid w:val="00BC3680"/>
    <w:rsid w:val="00BC37F7"/>
    <w:rsid w:val="00BC3C95"/>
    <w:rsid w:val="00BC3E51"/>
    <w:rsid w:val="00BC482B"/>
    <w:rsid w:val="00BC4902"/>
    <w:rsid w:val="00BC4C91"/>
    <w:rsid w:val="00BC4D25"/>
    <w:rsid w:val="00BC4E65"/>
    <w:rsid w:val="00BC4EAB"/>
    <w:rsid w:val="00BC4F6A"/>
    <w:rsid w:val="00BC4FDB"/>
    <w:rsid w:val="00BC5152"/>
    <w:rsid w:val="00BC522D"/>
    <w:rsid w:val="00BC5383"/>
    <w:rsid w:val="00BC56D7"/>
    <w:rsid w:val="00BC5755"/>
    <w:rsid w:val="00BC5794"/>
    <w:rsid w:val="00BC57A1"/>
    <w:rsid w:val="00BC57B9"/>
    <w:rsid w:val="00BC583E"/>
    <w:rsid w:val="00BC598E"/>
    <w:rsid w:val="00BC5BA3"/>
    <w:rsid w:val="00BC5C9C"/>
    <w:rsid w:val="00BC6088"/>
    <w:rsid w:val="00BC6701"/>
    <w:rsid w:val="00BC689B"/>
    <w:rsid w:val="00BC69F9"/>
    <w:rsid w:val="00BC6A13"/>
    <w:rsid w:val="00BC6B0B"/>
    <w:rsid w:val="00BC6D6E"/>
    <w:rsid w:val="00BC6D8C"/>
    <w:rsid w:val="00BC702D"/>
    <w:rsid w:val="00BC792D"/>
    <w:rsid w:val="00BC7981"/>
    <w:rsid w:val="00BC7D7B"/>
    <w:rsid w:val="00BC7F4B"/>
    <w:rsid w:val="00BD00EF"/>
    <w:rsid w:val="00BD0150"/>
    <w:rsid w:val="00BD016B"/>
    <w:rsid w:val="00BD0442"/>
    <w:rsid w:val="00BD04C8"/>
    <w:rsid w:val="00BD0595"/>
    <w:rsid w:val="00BD0680"/>
    <w:rsid w:val="00BD0808"/>
    <w:rsid w:val="00BD0D0E"/>
    <w:rsid w:val="00BD14CD"/>
    <w:rsid w:val="00BD16B4"/>
    <w:rsid w:val="00BD190C"/>
    <w:rsid w:val="00BD19EA"/>
    <w:rsid w:val="00BD1D43"/>
    <w:rsid w:val="00BD1E55"/>
    <w:rsid w:val="00BD1F93"/>
    <w:rsid w:val="00BD24B3"/>
    <w:rsid w:val="00BD2AF5"/>
    <w:rsid w:val="00BD2BB0"/>
    <w:rsid w:val="00BD2E66"/>
    <w:rsid w:val="00BD3080"/>
    <w:rsid w:val="00BD3580"/>
    <w:rsid w:val="00BD3600"/>
    <w:rsid w:val="00BD3714"/>
    <w:rsid w:val="00BD3787"/>
    <w:rsid w:val="00BD3826"/>
    <w:rsid w:val="00BD3A61"/>
    <w:rsid w:val="00BD3B6A"/>
    <w:rsid w:val="00BD3EF7"/>
    <w:rsid w:val="00BD456F"/>
    <w:rsid w:val="00BD4691"/>
    <w:rsid w:val="00BD491D"/>
    <w:rsid w:val="00BD4C2B"/>
    <w:rsid w:val="00BD4DE2"/>
    <w:rsid w:val="00BD53B1"/>
    <w:rsid w:val="00BD54C4"/>
    <w:rsid w:val="00BD5AC6"/>
    <w:rsid w:val="00BD5B4D"/>
    <w:rsid w:val="00BD5B54"/>
    <w:rsid w:val="00BD5B78"/>
    <w:rsid w:val="00BD5C00"/>
    <w:rsid w:val="00BD5DC1"/>
    <w:rsid w:val="00BD5DEA"/>
    <w:rsid w:val="00BD5F25"/>
    <w:rsid w:val="00BD60AD"/>
    <w:rsid w:val="00BD62E0"/>
    <w:rsid w:val="00BD641A"/>
    <w:rsid w:val="00BD6880"/>
    <w:rsid w:val="00BD6974"/>
    <w:rsid w:val="00BD6A03"/>
    <w:rsid w:val="00BD6BA2"/>
    <w:rsid w:val="00BD6BD5"/>
    <w:rsid w:val="00BD6C2D"/>
    <w:rsid w:val="00BD6D75"/>
    <w:rsid w:val="00BD7186"/>
    <w:rsid w:val="00BD7563"/>
    <w:rsid w:val="00BD75F7"/>
    <w:rsid w:val="00BD7845"/>
    <w:rsid w:val="00BD7AC7"/>
    <w:rsid w:val="00BD7D38"/>
    <w:rsid w:val="00BE002E"/>
    <w:rsid w:val="00BE003D"/>
    <w:rsid w:val="00BE0089"/>
    <w:rsid w:val="00BE0575"/>
    <w:rsid w:val="00BE05E3"/>
    <w:rsid w:val="00BE0837"/>
    <w:rsid w:val="00BE0A4D"/>
    <w:rsid w:val="00BE0B4A"/>
    <w:rsid w:val="00BE1201"/>
    <w:rsid w:val="00BE1798"/>
    <w:rsid w:val="00BE1805"/>
    <w:rsid w:val="00BE19AD"/>
    <w:rsid w:val="00BE1A32"/>
    <w:rsid w:val="00BE1B17"/>
    <w:rsid w:val="00BE1DAB"/>
    <w:rsid w:val="00BE1F56"/>
    <w:rsid w:val="00BE1FF1"/>
    <w:rsid w:val="00BE2099"/>
    <w:rsid w:val="00BE21AE"/>
    <w:rsid w:val="00BE230C"/>
    <w:rsid w:val="00BE2A77"/>
    <w:rsid w:val="00BE2EB2"/>
    <w:rsid w:val="00BE33C2"/>
    <w:rsid w:val="00BE3D8D"/>
    <w:rsid w:val="00BE3DFD"/>
    <w:rsid w:val="00BE4382"/>
    <w:rsid w:val="00BE4417"/>
    <w:rsid w:val="00BE48CF"/>
    <w:rsid w:val="00BE4B86"/>
    <w:rsid w:val="00BE4C68"/>
    <w:rsid w:val="00BE4CDB"/>
    <w:rsid w:val="00BE4D97"/>
    <w:rsid w:val="00BE501E"/>
    <w:rsid w:val="00BE50F9"/>
    <w:rsid w:val="00BE581B"/>
    <w:rsid w:val="00BE5842"/>
    <w:rsid w:val="00BE588C"/>
    <w:rsid w:val="00BE588E"/>
    <w:rsid w:val="00BE5E75"/>
    <w:rsid w:val="00BE5F22"/>
    <w:rsid w:val="00BE6008"/>
    <w:rsid w:val="00BE6192"/>
    <w:rsid w:val="00BE61EE"/>
    <w:rsid w:val="00BE62BA"/>
    <w:rsid w:val="00BE6322"/>
    <w:rsid w:val="00BE652F"/>
    <w:rsid w:val="00BE66F2"/>
    <w:rsid w:val="00BE679F"/>
    <w:rsid w:val="00BE6AAF"/>
    <w:rsid w:val="00BE6B03"/>
    <w:rsid w:val="00BE6B5F"/>
    <w:rsid w:val="00BE6F84"/>
    <w:rsid w:val="00BE7235"/>
    <w:rsid w:val="00BE72E6"/>
    <w:rsid w:val="00BE748A"/>
    <w:rsid w:val="00BE7771"/>
    <w:rsid w:val="00BE77A4"/>
    <w:rsid w:val="00BE79D2"/>
    <w:rsid w:val="00BE7C70"/>
    <w:rsid w:val="00BE7F1A"/>
    <w:rsid w:val="00BE7FFE"/>
    <w:rsid w:val="00BF0133"/>
    <w:rsid w:val="00BF0604"/>
    <w:rsid w:val="00BF08F8"/>
    <w:rsid w:val="00BF0BCA"/>
    <w:rsid w:val="00BF0D04"/>
    <w:rsid w:val="00BF0E75"/>
    <w:rsid w:val="00BF1651"/>
    <w:rsid w:val="00BF18AF"/>
    <w:rsid w:val="00BF1930"/>
    <w:rsid w:val="00BF1953"/>
    <w:rsid w:val="00BF1A6B"/>
    <w:rsid w:val="00BF1E99"/>
    <w:rsid w:val="00BF200D"/>
    <w:rsid w:val="00BF226E"/>
    <w:rsid w:val="00BF25B8"/>
    <w:rsid w:val="00BF2A1D"/>
    <w:rsid w:val="00BF2BEE"/>
    <w:rsid w:val="00BF30A2"/>
    <w:rsid w:val="00BF30B4"/>
    <w:rsid w:val="00BF3151"/>
    <w:rsid w:val="00BF356F"/>
    <w:rsid w:val="00BF3649"/>
    <w:rsid w:val="00BF3725"/>
    <w:rsid w:val="00BF38E2"/>
    <w:rsid w:val="00BF3939"/>
    <w:rsid w:val="00BF3BFF"/>
    <w:rsid w:val="00BF3CB4"/>
    <w:rsid w:val="00BF3D4B"/>
    <w:rsid w:val="00BF3DE4"/>
    <w:rsid w:val="00BF4048"/>
    <w:rsid w:val="00BF43B1"/>
    <w:rsid w:val="00BF46D1"/>
    <w:rsid w:val="00BF4724"/>
    <w:rsid w:val="00BF47AA"/>
    <w:rsid w:val="00BF4E83"/>
    <w:rsid w:val="00BF5AEE"/>
    <w:rsid w:val="00BF61FC"/>
    <w:rsid w:val="00BF6237"/>
    <w:rsid w:val="00BF643E"/>
    <w:rsid w:val="00BF6992"/>
    <w:rsid w:val="00BF6F04"/>
    <w:rsid w:val="00BF6F5D"/>
    <w:rsid w:val="00BF70EA"/>
    <w:rsid w:val="00BF7516"/>
    <w:rsid w:val="00BF7872"/>
    <w:rsid w:val="00BF794D"/>
    <w:rsid w:val="00BF7DCE"/>
    <w:rsid w:val="00C0065D"/>
    <w:rsid w:val="00C006F7"/>
    <w:rsid w:val="00C006FC"/>
    <w:rsid w:val="00C00AFE"/>
    <w:rsid w:val="00C00D5B"/>
    <w:rsid w:val="00C00EFA"/>
    <w:rsid w:val="00C0158F"/>
    <w:rsid w:val="00C015BC"/>
    <w:rsid w:val="00C017D4"/>
    <w:rsid w:val="00C01A1F"/>
    <w:rsid w:val="00C01E05"/>
    <w:rsid w:val="00C0210C"/>
    <w:rsid w:val="00C02292"/>
    <w:rsid w:val="00C02472"/>
    <w:rsid w:val="00C0248A"/>
    <w:rsid w:val="00C027B0"/>
    <w:rsid w:val="00C02983"/>
    <w:rsid w:val="00C02992"/>
    <w:rsid w:val="00C02ADD"/>
    <w:rsid w:val="00C02D30"/>
    <w:rsid w:val="00C02D43"/>
    <w:rsid w:val="00C02DF6"/>
    <w:rsid w:val="00C02E7E"/>
    <w:rsid w:val="00C02E8F"/>
    <w:rsid w:val="00C03156"/>
    <w:rsid w:val="00C03162"/>
    <w:rsid w:val="00C031F4"/>
    <w:rsid w:val="00C03370"/>
    <w:rsid w:val="00C033A1"/>
    <w:rsid w:val="00C037B0"/>
    <w:rsid w:val="00C039A0"/>
    <w:rsid w:val="00C03AF2"/>
    <w:rsid w:val="00C03F16"/>
    <w:rsid w:val="00C03F57"/>
    <w:rsid w:val="00C041E8"/>
    <w:rsid w:val="00C04241"/>
    <w:rsid w:val="00C044E1"/>
    <w:rsid w:val="00C045EC"/>
    <w:rsid w:val="00C0467C"/>
    <w:rsid w:val="00C04A48"/>
    <w:rsid w:val="00C04C36"/>
    <w:rsid w:val="00C04E1D"/>
    <w:rsid w:val="00C04E8A"/>
    <w:rsid w:val="00C04F04"/>
    <w:rsid w:val="00C05172"/>
    <w:rsid w:val="00C0527B"/>
    <w:rsid w:val="00C05800"/>
    <w:rsid w:val="00C05C4E"/>
    <w:rsid w:val="00C05E56"/>
    <w:rsid w:val="00C05F22"/>
    <w:rsid w:val="00C05FBF"/>
    <w:rsid w:val="00C060B0"/>
    <w:rsid w:val="00C061A2"/>
    <w:rsid w:val="00C062E4"/>
    <w:rsid w:val="00C0658D"/>
    <w:rsid w:val="00C06975"/>
    <w:rsid w:val="00C06A7C"/>
    <w:rsid w:val="00C06F3A"/>
    <w:rsid w:val="00C06F60"/>
    <w:rsid w:val="00C07355"/>
    <w:rsid w:val="00C07AA6"/>
    <w:rsid w:val="00C07AAB"/>
    <w:rsid w:val="00C07BA0"/>
    <w:rsid w:val="00C07BB5"/>
    <w:rsid w:val="00C07CB2"/>
    <w:rsid w:val="00C1019B"/>
    <w:rsid w:val="00C102E3"/>
    <w:rsid w:val="00C10384"/>
    <w:rsid w:val="00C104DB"/>
    <w:rsid w:val="00C10634"/>
    <w:rsid w:val="00C10681"/>
    <w:rsid w:val="00C112E7"/>
    <w:rsid w:val="00C114CF"/>
    <w:rsid w:val="00C115BA"/>
    <w:rsid w:val="00C1169F"/>
    <w:rsid w:val="00C119B9"/>
    <w:rsid w:val="00C11BFB"/>
    <w:rsid w:val="00C11CBE"/>
    <w:rsid w:val="00C11D1F"/>
    <w:rsid w:val="00C11D45"/>
    <w:rsid w:val="00C1206E"/>
    <w:rsid w:val="00C12262"/>
    <w:rsid w:val="00C1231E"/>
    <w:rsid w:val="00C1237D"/>
    <w:rsid w:val="00C12606"/>
    <w:rsid w:val="00C12A9A"/>
    <w:rsid w:val="00C12C38"/>
    <w:rsid w:val="00C12C54"/>
    <w:rsid w:val="00C12C68"/>
    <w:rsid w:val="00C12F96"/>
    <w:rsid w:val="00C130CB"/>
    <w:rsid w:val="00C13315"/>
    <w:rsid w:val="00C13698"/>
    <w:rsid w:val="00C13D9C"/>
    <w:rsid w:val="00C13DBF"/>
    <w:rsid w:val="00C13EE6"/>
    <w:rsid w:val="00C140AB"/>
    <w:rsid w:val="00C14258"/>
    <w:rsid w:val="00C14530"/>
    <w:rsid w:val="00C1477B"/>
    <w:rsid w:val="00C148DB"/>
    <w:rsid w:val="00C149A3"/>
    <w:rsid w:val="00C14CC4"/>
    <w:rsid w:val="00C14D82"/>
    <w:rsid w:val="00C14E0C"/>
    <w:rsid w:val="00C14F4F"/>
    <w:rsid w:val="00C1532D"/>
    <w:rsid w:val="00C15B59"/>
    <w:rsid w:val="00C15CDD"/>
    <w:rsid w:val="00C15E6D"/>
    <w:rsid w:val="00C162A3"/>
    <w:rsid w:val="00C1638A"/>
    <w:rsid w:val="00C164D0"/>
    <w:rsid w:val="00C16674"/>
    <w:rsid w:val="00C16A17"/>
    <w:rsid w:val="00C16BFB"/>
    <w:rsid w:val="00C16C97"/>
    <w:rsid w:val="00C16D89"/>
    <w:rsid w:val="00C175DB"/>
    <w:rsid w:val="00C1769C"/>
    <w:rsid w:val="00C17845"/>
    <w:rsid w:val="00C17BE6"/>
    <w:rsid w:val="00C17E6A"/>
    <w:rsid w:val="00C200A4"/>
    <w:rsid w:val="00C2038D"/>
    <w:rsid w:val="00C203B9"/>
    <w:rsid w:val="00C20796"/>
    <w:rsid w:val="00C20D4F"/>
    <w:rsid w:val="00C2135F"/>
    <w:rsid w:val="00C21666"/>
    <w:rsid w:val="00C2178D"/>
    <w:rsid w:val="00C21823"/>
    <w:rsid w:val="00C21BB9"/>
    <w:rsid w:val="00C21C94"/>
    <w:rsid w:val="00C21E46"/>
    <w:rsid w:val="00C21EF0"/>
    <w:rsid w:val="00C22018"/>
    <w:rsid w:val="00C22428"/>
    <w:rsid w:val="00C22568"/>
    <w:rsid w:val="00C22975"/>
    <w:rsid w:val="00C22B9D"/>
    <w:rsid w:val="00C22C87"/>
    <w:rsid w:val="00C22EB6"/>
    <w:rsid w:val="00C22EC4"/>
    <w:rsid w:val="00C23407"/>
    <w:rsid w:val="00C23A42"/>
    <w:rsid w:val="00C23A5C"/>
    <w:rsid w:val="00C23C24"/>
    <w:rsid w:val="00C23DC6"/>
    <w:rsid w:val="00C23E9A"/>
    <w:rsid w:val="00C23F10"/>
    <w:rsid w:val="00C23F7C"/>
    <w:rsid w:val="00C23F9A"/>
    <w:rsid w:val="00C24412"/>
    <w:rsid w:val="00C246E8"/>
    <w:rsid w:val="00C24A8B"/>
    <w:rsid w:val="00C24A9F"/>
    <w:rsid w:val="00C24E5A"/>
    <w:rsid w:val="00C2508C"/>
    <w:rsid w:val="00C2511E"/>
    <w:rsid w:val="00C251CE"/>
    <w:rsid w:val="00C25318"/>
    <w:rsid w:val="00C25378"/>
    <w:rsid w:val="00C2542A"/>
    <w:rsid w:val="00C261CD"/>
    <w:rsid w:val="00C262CE"/>
    <w:rsid w:val="00C265D7"/>
    <w:rsid w:val="00C2673B"/>
    <w:rsid w:val="00C2689C"/>
    <w:rsid w:val="00C26C0B"/>
    <w:rsid w:val="00C26E03"/>
    <w:rsid w:val="00C26F26"/>
    <w:rsid w:val="00C2723A"/>
    <w:rsid w:val="00C273C4"/>
    <w:rsid w:val="00C274E5"/>
    <w:rsid w:val="00C27942"/>
    <w:rsid w:val="00C279A9"/>
    <w:rsid w:val="00C279C6"/>
    <w:rsid w:val="00C27BF5"/>
    <w:rsid w:val="00C27C31"/>
    <w:rsid w:val="00C27C39"/>
    <w:rsid w:val="00C27C73"/>
    <w:rsid w:val="00C27FFB"/>
    <w:rsid w:val="00C30006"/>
    <w:rsid w:val="00C3023C"/>
    <w:rsid w:val="00C303A5"/>
    <w:rsid w:val="00C303C5"/>
    <w:rsid w:val="00C3066D"/>
    <w:rsid w:val="00C30751"/>
    <w:rsid w:val="00C310E5"/>
    <w:rsid w:val="00C315A6"/>
    <w:rsid w:val="00C3161B"/>
    <w:rsid w:val="00C31671"/>
    <w:rsid w:val="00C318FA"/>
    <w:rsid w:val="00C31914"/>
    <w:rsid w:val="00C31A90"/>
    <w:rsid w:val="00C31AEE"/>
    <w:rsid w:val="00C31C4B"/>
    <w:rsid w:val="00C31E2D"/>
    <w:rsid w:val="00C31FEE"/>
    <w:rsid w:val="00C32004"/>
    <w:rsid w:val="00C323F4"/>
    <w:rsid w:val="00C324D0"/>
    <w:rsid w:val="00C32528"/>
    <w:rsid w:val="00C327E6"/>
    <w:rsid w:val="00C32C95"/>
    <w:rsid w:val="00C32FBB"/>
    <w:rsid w:val="00C33166"/>
    <w:rsid w:val="00C333F1"/>
    <w:rsid w:val="00C33459"/>
    <w:rsid w:val="00C334D3"/>
    <w:rsid w:val="00C3357E"/>
    <w:rsid w:val="00C336EB"/>
    <w:rsid w:val="00C3381C"/>
    <w:rsid w:val="00C33960"/>
    <w:rsid w:val="00C33B57"/>
    <w:rsid w:val="00C33CE4"/>
    <w:rsid w:val="00C33CF4"/>
    <w:rsid w:val="00C33EB6"/>
    <w:rsid w:val="00C34006"/>
    <w:rsid w:val="00C343D9"/>
    <w:rsid w:val="00C34527"/>
    <w:rsid w:val="00C34648"/>
    <w:rsid w:val="00C34694"/>
    <w:rsid w:val="00C346C4"/>
    <w:rsid w:val="00C347C2"/>
    <w:rsid w:val="00C3494A"/>
    <w:rsid w:val="00C349F7"/>
    <w:rsid w:val="00C34A3C"/>
    <w:rsid w:val="00C34B13"/>
    <w:rsid w:val="00C35007"/>
    <w:rsid w:val="00C3512A"/>
    <w:rsid w:val="00C351C6"/>
    <w:rsid w:val="00C35214"/>
    <w:rsid w:val="00C35269"/>
    <w:rsid w:val="00C35493"/>
    <w:rsid w:val="00C3554A"/>
    <w:rsid w:val="00C35829"/>
    <w:rsid w:val="00C35E09"/>
    <w:rsid w:val="00C35E45"/>
    <w:rsid w:val="00C369AA"/>
    <w:rsid w:val="00C369E9"/>
    <w:rsid w:val="00C36B41"/>
    <w:rsid w:val="00C36B4C"/>
    <w:rsid w:val="00C36C9D"/>
    <w:rsid w:val="00C36E63"/>
    <w:rsid w:val="00C36F18"/>
    <w:rsid w:val="00C37016"/>
    <w:rsid w:val="00C37089"/>
    <w:rsid w:val="00C37399"/>
    <w:rsid w:val="00C373B5"/>
    <w:rsid w:val="00C3767A"/>
    <w:rsid w:val="00C378F7"/>
    <w:rsid w:val="00C37A17"/>
    <w:rsid w:val="00C37DFF"/>
    <w:rsid w:val="00C37E28"/>
    <w:rsid w:val="00C37E58"/>
    <w:rsid w:val="00C37FEC"/>
    <w:rsid w:val="00C401AA"/>
    <w:rsid w:val="00C40399"/>
    <w:rsid w:val="00C405AE"/>
    <w:rsid w:val="00C4066F"/>
    <w:rsid w:val="00C409EB"/>
    <w:rsid w:val="00C40AC7"/>
    <w:rsid w:val="00C40B26"/>
    <w:rsid w:val="00C40D40"/>
    <w:rsid w:val="00C40D78"/>
    <w:rsid w:val="00C40E91"/>
    <w:rsid w:val="00C40F9F"/>
    <w:rsid w:val="00C4129A"/>
    <w:rsid w:val="00C4139A"/>
    <w:rsid w:val="00C41483"/>
    <w:rsid w:val="00C41869"/>
    <w:rsid w:val="00C418E7"/>
    <w:rsid w:val="00C4194F"/>
    <w:rsid w:val="00C41C0A"/>
    <w:rsid w:val="00C4208E"/>
    <w:rsid w:val="00C420B2"/>
    <w:rsid w:val="00C426B1"/>
    <w:rsid w:val="00C427FD"/>
    <w:rsid w:val="00C42877"/>
    <w:rsid w:val="00C42B9E"/>
    <w:rsid w:val="00C42D1D"/>
    <w:rsid w:val="00C42D64"/>
    <w:rsid w:val="00C42DCB"/>
    <w:rsid w:val="00C4340F"/>
    <w:rsid w:val="00C434A1"/>
    <w:rsid w:val="00C43AAB"/>
    <w:rsid w:val="00C43BB2"/>
    <w:rsid w:val="00C43C16"/>
    <w:rsid w:val="00C43ED5"/>
    <w:rsid w:val="00C44003"/>
    <w:rsid w:val="00C4435D"/>
    <w:rsid w:val="00C44721"/>
    <w:rsid w:val="00C448BB"/>
    <w:rsid w:val="00C44958"/>
    <w:rsid w:val="00C44A15"/>
    <w:rsid w:val="00C44B83"/>
    <w:rsid w:val="00C44D2E"/>
    <w:rsid w:val="00C44DDF"/>
    <w:rsid w:val="00C4506B"/>
    <w:rsid w:val="00C4508D"/>
    <w:rsid w:val="00C45297"/>
    <w:rsid w:val="00C45484"/>
    <w:rsid w:val="00C45545"/>
    <w:rsid w:val="00C45A2C"/>
    <w:rsid w:val="00C45B06"/>
    <w:rsid w:val="00C46147"/>
    <w:rsid w:val="00C462CB"/>
    <w:rsid w:val="00C463F5"/>
    <w:rsid w:val="00C4647A"/>
    <w:rsid w:val="00C46522"/>
    <w:rsid w:val="00C4653A"/>
    <w:rsid w:val="00C465B5"/>
    <w:rsid w:val="00C4683D"/>
    <w:rsid w:val="00C4691B"/>
    <w:rsid w:val="00C46A56"/>
    <w:rsid w:val="00C46B85"/>
    <w:rsid w:val="00C46D55"/>
    <w:rsid w:val="00C47221"/>
    <w:rsid w:val="00C47B88"/>
    <w:rsid w:val="00C47BDD"/>
    <w:rsid w:val="00C47D38"/>
    <w:rsid w:val="00C50284"/>
    <w:rsid w:val="00C503AD"/>
    <w:rsid w:val="00C50441"/>
    <w:rsid w:val="00C508B9"/>
    <w:rsid w:val="00C5107E"/>
    <w:rsid w:val="00C513F3"/>
    <w:rsid w:val="00C516DF"/>
    <w:rsid w:val="00C51D1F"/>
    <w:rsid w:val="00C51D76"/>
    <w:rsid w:val="00C51E20"/>
    <w:rsid w:val="00C51F32"/>
    <w:rsid w:val="00C52322"/>
    <w:rsid w:val="00C523D5"/>
    <w:rsid w:val="00C52D17"/>
    <w:rsid w:val="00C5348F"/>
    <w:rsid w:val="00C534E0"/>
    <w:rsid w:val="00C5360E"/>
    <w:rsid w:val="00C53737"/>
    <w:rsid w:val="00C53741"/>
    <w:rsid w:val="00C53769"/>
    <w:rsid w:val="00C53885"/>
    <w:rsid w:val="00C53DE7"/>
    <w:rsid w:val="00C53E6A"/>
    <w:rsid w:val="00C53FD0"/>
    <w:rsid w:val="00C5411B"/>
    <w:rsid w:val="00C5421B"/>
    <w:rsid w:val="00C54462"/>
    <w:rsid w:val="00C5491D"/>
    <w:rsid w:val="00C54ED3"/>
    <w:rsid w:val="00C55027"/>
    <w:rsid w:val="00C5526D"/>
    <w:rsid w:val="00C554A9"/>
    <w:rsid w:val="00C5575D"/>
    <w:rsid w:val="00C55E0E"/>
    <w:rsid w:val="00C55EA5"/>
    <w:rsid w:val="00C56039"/>
    <w:rsid w:val="00C5614B"/>
    <w:rsid w:val="00C561AB"/>
    <w:rsid w:val="00C566CA"/>
    <w:rsid w:val="00C56989"/>
    <w:rsid w:val="00C56B27"/>
    <w:rsid w:val="00C56BBD"/>
    <w:rsid w:val="00C5710F"/>
    <w:rsid w:val="00C5712A"/>
    <w:rsid w:val="00C571D8"/>
    <w:rsid w:val="00C5736F"/>
    <w:rsid w:val="00C57675"/>
    <w:rsid w:val="00C57920"/>
    <w:rsid w:val="00C57AB7"/>
    <w:rsid w:val="00C57BD1"/>
    <w:rsid w:val="00C57D37"/>
    <w:rsid w:val="00C602DB"/>
    <w:rsid w:val="00C60371"/>
    <w:rsid w:val="00C607F5"/>
    <w:rsid w:val="00C60812"/>
    <w:rsid w:val="00C61015"/>
    <w:rsid w:val="00C61171"/>
    <w:rsid w:val="00C6128A"/>
    <w:rsid w:val="00C61341"/>
    <w:rsid w:val="00C61882"/>
    <w:rsid w:val="00C618FB"/>
    <w:rsid w:val="00C619DE"/>
    <w:rsid w:val="00C61A02"/>
    <w:rsid w:val="00C61AE1"/>
    <w:rsid w:val="00C61D37"/>
    <w:rsid w:val="00C61EF6"/>
    <w:rsid w:val="00C62020"/>
    <w:rsid w:val="00C62052"/>
    <w:rsid w:val="00C62265"/>
    <w:rsid w:val="00C6229D"/>
    <w:rsid w:val="00C62316"/>
    <w:rsid w:val="00C624E0"/>
    <w:rsid w:val="00C62544"/>
    <w:rsid w:val="00C6263B"/>
    <w:rsid w:val="00C628AF"/>
    <w:rsid w:val="00C628CA"/>
    <w:rsid w:val="00C6294A"/>
    <w:rsid w:val="00C62C17"/>
    <w:rsid w:val="00C631EB"/>
    <w:rsid w:val="00C6342E"/>
    <w:rsid w:val="00C63435"/>
    <w:rsid w:val="00C6362A"/>
    <w:rsid w:val="00C63631"/>
    <w:rsid w:val="00C638D5"/>
    <w:rsid w:val="00C639C8"/>
    <w:rsid w:val="00C63B44"/>
    <w:rsid w:val="00C64409"/>
    <w:rsid w:val="00C6440F"/>
    <w:rsid w:val="00C644FC"/>
    <w:rsid w:val="00C64A5B"/>
    <w:rsid w:val="00C65017"/>
    <w:rsid w:val="00C65206"/>
    <w:rsid w:val="00C6535C"/>
    <w:rsid w:val="00C65451"/>
    <w:rsid w:val="00C654EF"/>
    <w:rsid w:val="00C656F6"/>
    <w:rsid w:val="00C65760"/>
    <w:rsid w:val="00C657AE"/>
    <w:rsid w:val="00C659BF"/>
    <w:rsid w:val="00C65CFC"/>
    <w:rsid w:val="00C65E68"/>
    <w:rsid w:val="00C66152"/>
    <w:rsid w:val="00C66160"/>
    <w:rsid w:val="00C66318"/>
    <w:rsid w:val="00C668B4"/>
    <w:rsid w:val="00C66957"/>
    <w:rsid w:val="00C66AFD"/>
    <w:rsid w:val="00C66C10"/>
    <w:rsid w:val="00C66C16"/>
    <w:rsid w:val="00C66CA3"/>
    <w:rsid w:val="00C66FC4"/>
    <w:rsid w:val="00C66FF6"/>
    <w:rsid w:val="00C67257"/>
    <w:rsid w:val="00C675D0"/>
    <w:rsid w:val="00C676F7"/>
    <w:rsid w:val="00C67918"/>
    <w:rsid w:val="00C67D1E"/>
    <w:rsid w:val="00C70348"/>
    <w:rsid w:val="00C7037D"/>
    <w:rsid w:val="00C7039F"/>
    <w:rsid w:val="00C706F2"/>
    <w:rsid w:val="00C70C9A"/>
    <w:rsid w:val="00C70EA2"/>
    <w:rsid w:val="00C711F4"/>
    <w:rsid w:val="00C719C3"/>
    <w:rsid w:val="00C720A6"/>
    <w:rsid w:val="00C721A5"/>
    <w:rsid w:val="00C721AC"/>
    <w:rsid w:val="00C7220C"/>
    <w:rsid w:val="00C72367"/>
    <w:rsid w:val="00C724DF"/>
    <w:rsid w:val="00C7253C"/>
    <w:rsid w:val="00C72658"/>
    <w:rsid w:val="00C72A9F"/>
    <w:rsid w:val="00C72AD3"/>
    <w:rsid w:val="00C73387"/>
    <w:rsid w:val="00C733EA"/>
    <w:rsid w:val="00C73587"/>
    <w:rsid w:val="00C73618"/>
    <w:rsid w:val="00C7384C"/>
    <w:rsid w:val="00C73A93"/>
    <w:rsid w:val="00C73CFF"/>
    <w:rsid w:val="00C73F35"/>
    <w:rsid w:val="00C74314"/>
    <w:rsid w:val="00C74468"/>
    <w:rsid w:val="00C746AD"/>
    <w:rsid w:val="00C7478A"/>
    <w:rsid w:val="00C747D5"/>
    <w:rsid w:val="00C7487D"/>
    <w:rsid w:val="00C74A90"/>
    <w:rsid w:val="00C7513F"/>
    <w:rsid w:val="00C7553E"/>
    <w:rsid w:val="00C7559F"/>
    <w:rsid w:val="00C758AC"/>
    <w:rsid w:val="00C75C11"/>
    <w:rsid w:val="00C7657D"/>
    <w:rsid w:val="00C766BE"/>
    <w:rsid w:val="00C76A16"/>
    <w:rsid w:val="00C76E19"/>
    <w:rsid w:val="00C76EA4"/>
    <w:rsid w:val="00C76EE2"/>
    <w:rsid w:val="00C76F1A"/>
    <w:rsid w:val="00C76F44"/>
    <w:rsid w:val="00C772AF"/>
    <w:rsid w:val="00C7757C"/>
    <w:rsid w:val="00C779AC"/>
    <w:rsid w:val="00C77C4C"/>
    <w:rsid w:val="00C77C8C"/>
    <w:rsid w:val="00C80006"/>
    <w:rsid w:val="00C801C6"/>
    <w:rsid w:val="00C80287"/>
    <w:rsid w:val="00C8036A"/>
    <w:rsid w:val="00C804AC"/>
    <w:rsid w:val="00C806FA"/>
    <w:rsid w:val="00C809C2"/>
    <w:rsid w:val="00C80A3E"/>
    <w:rsid w:val="00C80A73"/>
    <w:rsid w:val="00C80DF0"/>
    <w:rsid w:val="00C810F3"/>
    <w:rsid w:val="00C812FE"/>
    <w:rsid w:val="00C8175D"/>
    <w:rsid w:val="00C819FC"/>
    <w:rsid w:val="00C81B18"/>
    <w:rsid w:val="00C81C1F"/>
    <w:rsid w:val="00C81F96"/>
    <w:rsid w:val="00C820AA"/>
    <w:rsid w:val="00C82191"/>
    <w:rsid w:val="00C8287B"/>
    <w:rsid w:val="00C82F22"/>
    <w:rsid w:val="00C83051"/>
    <w:rsid w:val="00C830D8"/>
    <w:rsid w:val="00C83111"/>
    <w:rsid w:val="00C8326D"/>
    <w:rsid w:val="00C8334D"/>
    <w:rsid w:val="00C83400"/>
    <w:rsid w:val="00C8378B"/>
    <w:rsid w:val="00C8383D"/>
    <w:rsid w:val="00C8393D"/>
    <w:rsid w:val="00C83C9E"/>
    <w:rsid w:val="00C83E6B"/>
    <w:rsid w:val="00C83E7F"/>
    <w:rsid w:val="00C83EB2"/>
    <w:rsid w:val="00C84186"/>
    <w:rsid w:val="00C84261"/>
    <w:rsid w:val="00C845A6"/>
    <w:rsid w:val="00C84736"/>
    <w:rsid w:val="00C848F4"/>
    <w:rsid w:val="00C84C39"/>
    <w:rsid w:val="00C84EDB"/>
    <w:rsid w:val="00C84FD4"/>
    <w:rsid w:val="00C8530B"/>
    <w:rsid w:val="00C85565"/>
    <w:rsid w:val="00C858D3"/>
    <w:rsid w:val="00C85A2C"/>
    <w:rsid w:val="00C85B3D"/>
    <w:rsid w:val="00C85DB9"/>
    <w:rsid w:val="00C86074"/>
    <w:rsid w:val="00C8621E"/>
    <w:rsid w:val="00C86253"/>
    <w:rsid w:val="00C86577"/>
    <w:rsid w:val="00C86654"/>
    <w:rsid w:val="00C8692C"/>
    <w:rsid w:val="00C86D7E"/>
    <w:rsid w:val="00C86F83"/>
    <w:rsid w:val="00C86FB4"/>
    <w:rsid w:val="00C87651"/>
    <w:rsid w:val="00C87962"/>
    <w:rsid w:val="00C879BC"/>
    <w:rsid w:val="00C87B8A"/>
    <w:rsid w:val="00C87D09"/>
    <w:rsid w:val="00C87D1A"/>
    <w:rsid w:val="00C87D1E"/>
    <w:rsid w:val="00C87D62"/>
    <w:rsid w:val="00C87E8B"/>
    <w:rsid w:val="00C90541"/>
    <w:rsid w:val="00C90619"/>
    <w:rsid w:val="00C90D6A"/>
    <w:rsid w:val="00C91701"/>
    <w:rsid w:val="00C91A02"/>
    <w:rsid w:val="00C91AC3"/>
    <w:rsid w:val="00C91C7A"/>
    <w:rsid w:val="00C91CB5"/>
    <w:rsid w:val="00C91E3D"/>
    <w:rsid w:val="00C92272"/>
    <w:rsid w:val="00C92923"/>
    <w:rsid w:val="00C9294A"/>
    <w:rsid w:val="00C929A7"/>
    <w:rsid w:val="00C929A8"/>
    <w:rsid w:val="00C92B9C"/>
    <w:rsid w:val="00C92F63"/>
    <w:rsid w:val="00C92F80"/>
    <w:rsid w:val="00C932C0"/>
    <w:rsid w:val="00C9338B"/>
    <w:rsid w:val="00C9344C"/>
    <w:rsid w:val="00C93557"/>
    <w:rsid w:val="00C937A0"/>
    <w:rsid w:val="00C938E9"/>
    <w:rsid w:val="00C94028"/>
    <w:rsid w:val="00C941F3"/>
    <w:rsid w:val="00C94443"/>
    <w:rsid w:val="00C94542"/>
    <w:rsid w:val="00C947F6"/>
    <w:rsid w:val="00C949E8"/>
    <w:rsid w:val="00C94ECC"/>
    <w:rsid w:val="00C950AD"/>
    <w:rsid w:val="00C9540F"/>
    <w:rsid w:val="00C9545A"/>
    <w:rsid w:val="00C95770"/>
    <w:rsid w:val="00C95B29"/>
    <w:rsid w:val="00C95C78"/>
    <w:rsid w:val="00C95C7D"/>
    <w:rsid w:val="00C96783"/>
    <w:rsid w:val="00C96F72"/>
    <w:rsid w:val="00C97465"/>
    <w:rsid w:val="00C974B9"/>
    <w:rsid w:val="00C9773D"/>
    <w:rsid w:val="00C97755"/>
    <w:rsid w:val="00C97BBF"/>
    <w:rsid w:val="00C97E8C"/>
    <w:rsid w:val="00CA047C"/>
    <w:rsid w:val="00CA0530"/>
    <w:rsid w:val="00CA0800"/>
    <w:rsid w:val="00CA09A0"/>
    <w:rsid w:val="00CA0D61"/>
    <w:rsid w:val="00CA1527"/>
    <w:rsid w:val="00CA1675"/>
    <w:rsid w:val="00CA1728"/>
    <w:rsid w:val="00CA183D"/>
    <w:rsid w:val="00CA1F5B"/>
    <w:rsid w:val="00CA2242"/>
    <w:rsid w:val="00CA23C5"/>
    <w:rsid w:val="00CA247E"/>
    <w:rsid w:val="00CA24F8"/>
    <w:rsid w:val="00CA26C1"/>
    <w:rsid w:val="00CA2BEB"/>
    <w:rsid w:val="00CA2CAF"/>
    <w:rsid w:val="00CA2DEE"/>
    <w:rsid w:val="00CA2F25"/>
    <w:rsid w:val="00CA3834"/>
    <w:rsid w:val="00CA3920"/>
    <w:rsid w:val="00CA3969"/>
    <w:rsid w:val="00CA4528"/>
    <w:rsid w:val="00CA453E"/>
    <w:rsid w:val="00CA49CA"/>
    <w:rsid w:val="00CA4C6F"/>
    <w:rsid w:val="00CA4FE9"/>
    <w:rsid w:val="00CA50F1"/>
    <w:rsid w:val="00CA518C"/>
    <w:rsid w:val="00CA51BB"/>
    <w:rsid w:val="00CA5241"/>
    <w:rsid w:val="00CA5345"/>
    <w:rsid w:val="00CA570E"/>
    <w:rsid w:val="00CA57B4"/>
    <w:rsid w:val="00CA5CE6"/>
    <w:rsid w:val="00CA5DEB"/>
    <w:rsid w:val="00CA5ED1"/>
    <w:rsid w:val="00CA6045"/>
    <w:rsid w:val="00CA6373"/>
    <w:rsid w:val="00CA6A56"/>
    <w:rsid w:val="00CA6BA6"/>
    <w:rsid w:val="00CA6D21"/>
    <w:rsid w:val="00CA6EF4"/>
    <w:rsid w:val="00CA6F54"/>
    <w:rsid w:val="00CA730B"/>
    <w:rsid w:val="00CA74FF"/>
    <w:rsid w:val="00CA757F"/>
    <w:rsid w:val="00CA75FC"/>
    <w:rsid w:val="00CA7605"/>
    <w:rsid w:val="00CA786A"/>
    <w:rsid w:val="00CA7877"/>
    <w:rsid w:val="00CA7A4F"/>
    <w:rsid w:val="00CA7AAF"/>
    <w:rsid w:val="00CA7B5B"/>
    <w:rsid w:val="00CA7C85"/>
    <w:rsid w:val="00CA7F54"/>
    <w:rsid w:val="00CA7F73"/>
    <w:rsid w:val="00CB02B4"/>
    <w:rsid w:val="00CB0509"/>
    <w:rsid w:val="00CB0921"/>
    <w:rsid w:val="00CB0D3D"/>
    <w:rsid w:val="00CB0D88"/>
    <w:rsid w:val="00CB0ED0"/>
    <w:rsid w:val="00CB1002"/>
    <w:rsid w:val="00CB1027"/>
    <w:rsid w:val="00CB1099"/>
    <w:rsid w:val="00CB1367"/>
    <w:rsid w:val="00CB1515"/>
    <w:rsid w:val="00CB1534"/>
    <w:rsid w:val="00CB15D4"/>
    <w:rsid w:val="00CB15F3"/>
    <w:rsid w:val="00CB17FE"/>
    <w:rsid w:val="00CB20F9"/>
    <w:rsid w:val="00CB2551"/>
    <w:rsid w:val="00CB256B"/>
    <w:rsid w:val="00CB2A7A"/>
    <w:rsid w:val="00CB2AE2"/>
    <w:rsid w:val="00CB2BCC"/>
    <w:rsid w:val="00CB2F03"/>
    <w:rsid w:val="00CB3195"/>
    <w:rsid w:val="00CB349D"/>
    <w:rsid w:val="00CB3CB5"/>
    <w:rsid w:val="00CB4084"/>
    <w:rsid w:val="00CB40D0"/>
    <w:rsid w:val="00CB41EB"/>
    <w:rsid w:val="00CB48E6"/>
    <w:rsid w:val="00CB4AB0"/>
    <w:rsid w:val="00CB4DDF"/>
    <w:rsid w:val="00CB4E62"/>
    <w:rsid w:val="00CB4F02"/>
    <w:rsid w:val="00CB4F54"/>
    <w:rsid w:val="00CB5109"/>
    <w:rsid w:val="00CB5110"/>
    <w:rsid w:val="00CB53ED"/>
    <w:rsid w:val="00CB59DF"/>
    <w:rsid w:val="00CB5BFB"/>
    <w:rsid w:val="00CB5E75"/>
    <w:rsid w:val="00CB5FF5"/>
    <w:rsid w:val="00CB62B1"/>
    <w:rsid w:val="00CB6330"/>
    <w:rsid w:val="00CB6552"/>
    <w:rsid w:val="00CB6607"/>
    <w:rsid w:val="00CB6A91"/>
    <w:rsid w:val="00CB6C15"/>
    <w:rsid w:val="00CB6F23"/>
    <w:rsid w:val="00CB7239"/>
    <w:rsid w:val="00CB72AB"/>
    <w:rsid w:val="00CB7300"/>
    <w:rsid w:val="00CB7483"/>
    <w:rsid w:val="00CB785A"/>
    <w:rsid w:val="00CB7959"/>
    <w:rsid w:val="00CB7B13"/>
    <w:rsid w:val="00CB7ED6"/>
    <w:rsid w:val="00CC02DD"/>
    <w:rsid w:val="00CC0935"/>
    <w:rsid w:val="00CC09B3"/>
    <w:rsid w:val="00CC0B16"/>
    <w:rsid w:val="00CC0C7B"/>
    <w:rsid w:val="00CC0F83"/>
    <w:rsid w:val="00CC1066"/>
    <w:rsid w:val="00CC107E"/>
    <w:rsid w:val="00CC113D"/>
    <w:rsid w:val="00CC131A"/>
    <w:rsid w:val="00CC14D0"/>
    <w:rsid w:val="00CC1707"/>
    <w:rsid w:val="00CC172A"/>
    <w:rsid w:val="00CC18AD"/>
    <w:rsid w:val="00CC1BFF"/>
    <w:rsid w:val="00CC1D49"/>
    <w:rsid w:val="00CC1F66"/>
    <w:rsid w:val="00CC1F90"/>
    <w:rsid w:val="00CC203E"/>
    <w:rsid w:val="00CC2379"/>
    <w:rsid w:val="00CC2511"/>
    <w:rsid w:val="00CC2549"/>
    <w:rsid w:val="00CC25DE"/>
    <w:rsid w:val="00CC25F0"/>
    <w:rsid w:val="00CC271F"/>
    <w:rsid w:val="00CC280B"/>
    <w:rsid w:val="00CC2A59"/>
    <w:rsid w:val="00CC2A60"/>
    <w:rsid w:val="00CC2AE1"/>
    <w:rsid w:val="00CC2C3C"/>
    <w:rsid w:val="00CC2C55"/>
    <w:rsid w:val="00CC2CDF"/>
    <w:rsid w:val="00CC2F9E"/>
    <w:rsid w:val="00CC3420"/>
    <w:rsid w:val="00CC37F9"/>
    <w:rsid w:val="00CC39A5"/>
    <w:rsid w:val="00CC39CB"/>
    <w:rsid w:val="00CC3A81"/>
    <w:rsid w:val="00CC3ADA"/>
    <w:rsid w:val="00CC3F2F"/>
    <w:rsid w:val="00CC4405"/>
    <w:rsid w:val="00CC44F1"/>
    <w:rsid w:val="00CC47B3"/>
    <w:rsid w:val="00CC4AC9"/>
    <w:rsid w:val="00CC4D9C"/>
    <w:rsid w:val="00CC4E4A"/>
    <w:rsid w:val="00CC4F14"/>
    <w:rsid w:val="00CC500C"/>
    <w:rsid w:val="00CC5451"/>
    <w:rsid w:val="00CC5AF8"/>
    <w:rsid w:val="00CC5B0C"/>
    <w:rsid w:val="00CC5D5F"/>
    <w:rsid w:val="00CC67AF"/>
    <w:rsid w:val="00CC6AB9"/>
    <w:rsid w:val="00CC6C06"/>
    <w:rsid w:val="00CC6C65"/>
    <w:rsid w:val="00CC6E7A"/>
    <w:rsid w:val="00CC6EBB"/>
    <w:rsid w:val="00CC703A"/>
    <w:rsid w:val="00CC72B6"/>
    <w:rsid w:val="00CC737F"/>
    <w:rsid w:val="00CC7A1B"/>
    <w:rsid w:val="00CC7A7A"/>
    <w:rsid w:val="00CC7B36"/>
    <w:rsid w:val="00CD00C7"/>
    <w:rsid w:val="00CD0222"/>
    <w:rsid w:val="00CD0569"/>
    <w:rsid w:val="00CD089D"/>
    <w:rsid w:val="00CD09A4"/>
    <w:rsid w:val="00CD0AA9"/>
    <w:rsid w:val="00CD0CDB"/>
    <w:rsid w:val="00CD0EAF"/>
    <w:rsid w:val="00CD1042"/>
    <w:rsid w:val="00CD1516"/>
    <w:rsid w:val="00CD17F6"/>
    <w:rsid w:val="00CD1E81"/>
    <w:rsid w:val="00CD2081"/>
    <w:rsid w:val="00CD2291"/>
    <w:rsid w:val="00CD2355"/>
    <w:rsid w:val="00CD27DC"/>
    <w:rsid w:val="00CD2909"/>
    <w:rsid w:val="00CD2D2C"/>
    <w:rsid w:val="00CD323A"/>
    <w:rsid w:val="00CD34C0"/>
    <w:rsid w:val="00CD35A5"/>
    <w:rsid w:val="00CD3AA2"/>
    <w:rsid w:val="00CD3E4D"/>
    <w:rsid w:val="00CD3FD9"/>
    <w:rsid w:val="00CD4013"/>
    <w:rsid w:val="00CD436E"/>
    <w:rsid w:val="00CD4388"/>
    <w:rsid w:val="00CD43D5"/>
    <w:rsid w:val="00CD4412"/>
    <w:rsid w:val="00CD4AFD"/>
    <w:rsid w:val="00CD4C17"/>
    <w:rsid w:val="00CD4DA8"/>
    <w:rsid w:val="00CD4E48"/>
    <w:rsid w:val="00CD4EAD"/>
    <w:rsid w:val="00CD502B"/>
    <w:rsid w:val="00CD528C"/>
    <w:rsid w:val="00CD5346"/>
    <w:rsid w:val="00CD5565"/>
    <w:rsid w:val="00CD56F6"/>
    <w:rsid w:val="00CD58C4"/>
    <w:rsid w:val="00CD5B0B"/>
    <w:rsid w:val="00CD5B81"/>
    <w:rsid w:val="00CD5D65"/>
    <w:rsid w:val="00CD5D87"/>
    <w:rsid w:val="00CD5DE1"/>
    <w:rsid w:val="00CD60E5"/>
    <w:rsid w:val="00CD61AA"/>
    <w:rsid w:val="00CD630A"/>
    <w:rsid w:val="00CD6354"/>
    <w:rsid w:val="00CD655D"/>
    <w:rsid w:val="00CD65D9"/>
    <w:rsid w:val="00CD65FF"/>
    <w:rsid w:val="00CD6684"/>
    <w:rsid w:val="00CD6713"/>
    <w:rsid w:val="00CD6C9A"/>
    <w:rsid w:val="00CD6FE0"/>
    <w:rsid w:val="00CD7056"/>
    <w:rsid w:val="00CD71D9"/>
    <w:rsid w:val="00CD7329"/>
    <w:rsid w:val="00CD74E7"/>
    <w:rsid w:val="00CD76CB"/>
    <w:rsid w:val="00CD7C15"/>
    <w:rsid w:val="00CD7C75"/>
    <w:rsid w:val="00CD7F2D"/>
    <w:rsid w:val="00CE019A"/>
    <w:rsid w:val="00CE03AC"/>
    <w:rsid w:val="00CE04A5"/>
    <w:rsid w:val="00CE05C0"/>
    <w:rsid w:val="00CE06EC"/>
    <w:rsid w:val="00CE083A"/>
    <w:rsid w:val="00CE0C77"/>
    <w:rsid w:val="00CE0EBF"/>
    <w:rsid w:val="00CE10C4"/>
    <w:rsid w:val="00CE1340"/>
    <w:rsid w:val="00CE1458"/>
    <w:rsid w:val="00CE1675"/>
    <w:rsid w:val="00CE174A"/>
    <w:rsid w:val="00CE1A47"/>
    <w:rsid w:val="00CE1C14"/>
    <w:rsid w:val="00CE1D09"/>
    <w:rsid w:val="00CE1D0D"/>
    <w:rsid w:val="00CE1D33"/>
    <w:rsid w:val="00CE1DFA"/>
    <w:rsid w:val="00CE2236"/>
    <w:rsid w:val="00CE2305"/>
    <w:rsid w:val="00CE24D6"/>
    <w:rsid w:val="00CE251E"/>
    <w:rsid w:val="00CE2655"/>
    <w:rsid w:val="00CE2C0C"/>
    <w:rsid w:val="00CE2F24"/>
    <w:rsid w:val="00CE302E"/>
    <w:rsid w:val="00CE32DC"/>
    <w:rsid w:val="00CE36B1"/>
    <w:rsid w:val="00CE391E"/>
    <w:rsid w:val="00CE43A1"/>
    <w:rsid w:val="00CE506C"/>
    <w:rsid w:val="00CE5530"/>
    <w:rsid w:val="00CE5967"/>
    <w:rsid w:val="00CE5A16"/>
    <w:rsid w:val="00CE5A1E"/>
    <w:rsid w:val="00CE5A7B"/>
    <w:rsid w:val="00CE5CCC"/>
    <w:rsid w:val="00CE5E65"/>
    <w:rsid w:val="00CE5ED0"/>
    <w:rsid w:val="00CE5ED6"/>
    <w:rsid w:val="00CE61BB"/>
    <w:rsid w:val="00CE66B6"/>
    <w:rsid w:val="00CE6773"/>
    <w:rsid w:val="00CE68DC"/>
    <w:rsid w:val="00CE6FCA"/>
    <w:rsid w:val="00CE72B5"/>
    <w:rsid w:val="00CE72E3"/>
    <w:rsid w:val="00CE7882"/>
    <w:rsid w:val="00CE78A7"/>
    <w:rsid w:val="00CE79CD"/>
    <w:rsid w:val="00CE79FF"/>
    <w:rsid w:val="00CE7D8E"/>
    <w:rsid w:val="00CF0062"/>
    <w:rsid w:val="00CF0065"/>
    <w:rsid w:val="00CF029F"/>
    <w:rsid w:val="00CF03D2"/>
    <w:rsid w:val="00CF0794"/>
    <w:rsid w:val="00CF0AB1"/>
    <w:rsid w:val="00CF0B77"/>
    <w:rsid w:val="00CF0D0F"/>
    <w:rsid w:val="00CF0F3F"/>
    <w:rsid w:val="00CF1018"/>
    <w:rsid w:val="00CF109E"/>
    <w:rsid w:val="00CF11FA"/>
    <w:rsid w:val="00CF120C"/>
    <w:rsid w:val="00CF152A"/>
    <w:rsid w:val="00CF159D"/>
    <w:rsid w:val="00CF1A31"/>
    <w:rsid w:val="00CF1BC2"/>
    <w:rsid w:val="00CF1D97"/>
    <w:rsid w:val="00CF1EFD"/>
    <w:rsid w:val="00CF21B8"/>
    <w:rsid w:val="00CF237A"/>
    <w:rsid w:val="00CF248B"/>
    <w:rsid w:val="00CF24F2"/>
    <w:rsid w:val="00CF2BD8"/>
    <w:rsid w:val="00CF2C43"/>
    <w:rsid w:val="00CF2C94"/>
    <w:rsid w:val="00CF313A"/>
    <w:rsid w:val="00CF3194"/>
    <w:rsid w:val="00CF336E"/>
    <w:rsid w:val="00CF3401"/>
    <w:rsid w:val="00CF36C1"/>
    <w:rsid w:val="00CF38BA"/>
    <w:rsid w:val="00CF38BC"/>
    <w:rsid w:val="00CF38E9"/>
    <w:rsid w:val="00CF3A91"/>
    <w:rsid w:val="00CF3CE4"/>
    <w:rsid w:val="00CF3D39"/>
    <w:rsid w:val="00CF3E45"/>
    <w:rsid w:val="00CF3FF8"/>
    <w:rsid w:val="00CF43E2"/>
    <w:rsid w:val="00CF45CB"/>
    <w:rsid w:val="00CF45D4"/>
    <w:rsid w:val="00CF4602"/>
    <w:rsid w:val="00CF4663"/>
    <w:rsid w:val="00CF4836"/>
    <w:rsid w:val="00CF4901"/>
    <w:rsid w:val="00CF4B90"/>
    <w:rsid w:val="00CF4C74"/>
    <w:rsid w:val="00CF5277"/>
    <w:rsid w:val="00CF5833"/>
    <w:rsid w:val="00CF5D55"/>
    <w:rsid w:val="00CF5E00"/>
    <w:rsid w:val="00CF5E8C"/>
    <w:rsid w:val="00CF620C"/>
    <w:rsid w:val="00CF6575"/>
    <w:rsid w:val="00CF6668"/>
    <w:rsid w:val="00CF69FC"/>
    <w:rsid w:val="00CF7156"/>
    <w:rsid w:val="00CF7219"/>
    <w:rsid w:val="00CF743B"/>
    <w:rsid w:val="00CF74FB"/>
    <w:rsid w:val="00CF7537"/>
    <w:rsid w:val="00CF754A"/>
    <w:rsid w:val="00CF7723"/>
    <w:rsid w:val="00CF77C7"/>
    <w:rsid w:val="00CF78D1"/>
    <w:rsid w:val="00CF7ADF"/>
    <w:rsid w:val="00CF7CA4"/>
    <w:rsid w:val="00CF7CEB"/>
    <w:rsid w:val="00D002B2"/>
    <w:rsid w:val="00D004AB"/>
    <w:rsid w:val="00D005EC"/>
    <w:rsid w:val="00D0063E"/>
    <w:rsid w:val="00D006D9"/>
    <w:rsid w:val="00D0070E"/>
    <w:rsid w:val="00D00AA3"/>
    <w:rsid w:val="00D00F6C"/>
    <w:rsid w:val="00D011D0"/>
    <w:rsid w:val="00D01381"/>
    <w:rsid w:val="00D01E67"/>
    <w:rsid w:val="00D02167"/>
    <w:rsid w:val="00D0218D"/>
    <w:rsid w:val="00D025D9"/>
    <w:rsid w:val="00D02940"/>
    <w:rsid w:val="00D02F37"/>
    <w:rsid w:val="00D02FC3"/>
    <w:rsid w:val="00D02FF5"/>
    <w:rsid w:val="00D0315B"/>
    <w:rsid w:val="00D0317A"/>
    <w:rsid w:val="00D034F3"/>
    <w:rsid w:val="00D03A00"/>
    <w:rsid w:val="00D03A27"/>
    <w:rsid w:val="00D03D88"/>
    <w:rsid w:val="00D03E05"/>
    <w:rsid w:val="00D03FFA"/>
    <w:rsid w:val="00D0417F"/>
    <w:rsid w:val="00D04321"/>
    <w:rsid w:val="00D0463D"/>
    <w:rsid w:val="00D046AA"/>
    <w:rsid w:val="00D051B4"/>
    <w:rsid w:val="00D0577E"/>
    <w:rsid w:val="00D05BDA"/>
    <w:rsid w:val="00D06347"/>
    <w:rsid w:val="00D06362"/>
    <w:rsid w:val="00D06410"/>
    <w:rsid w:val="00D0646E"/>
    <w:rsid w:val="00D065DD"/>
    <w:rsid w:val="00D06AFF"/>
    <w:rsid w:val="00D06B63"/>
    <w:rsid w:val="00D06FB7"/>
    <w:rsid w:val="00D07034"/>
    <w:rsid w:val="00D073A2"/>
    <w:rsid w:val="00D07A2B"/>
    <w:rsid w:val="00D07B65"/>
    <w:rsid w:val="00D07C01"/>
    <w:rsid w:val="00D07D46"/>
    <w:rsid w:val="00D07FD9"/>
    <w:rsid w:val="00D101F1"/>
    <w:rsid w:val="00D10324"/>
    <w:rsid w:val="00D1038E"/>
    <w:rsid w:val="00D104DE"/>
    <w:rsid w:val="00D105A6"/>
    <w:rsid w:val="00D10693"/>
    <w:rsid w:val="00D10947"/>
    <w:rsid w:val="00D10A8C"/>
    <w:rsid w:val="00D10AB9"/>
    <w:rsid w:val="00D10BB4"/>
    <w:rsid w:val="00D10D4A"/>
    <w:rsid w:val="00D10F0C"/>
    <w:rsid w:val="00D10F50"/>
    <w:rsid w:val="00D11F66"/>
    <w:rsid w:val="00D121C9"/>
    <w:rsid w:val="00D1259C"/>
    <w:rsid w:val="00D12723"/>
    <w:rsid w:val="00D12845"/>
    <w:rsid w:val="00D12884"/>
    <w:rsid w:val="00D129AF"/>
    <w:rsid w:val="00D12AFF"/>
    <w:rsid w:val="00D13307"/>
    <w:rsid w:val="00D13625"/>
    <w:rsid w:val="00D13B5E"/>
    <w:rsid w:val="00D13F66"/>
    <w:rsid w:val="00D140BB"/>
    <w:rsid w:val="00D144ED"/>
    <w:rsid w:val="00D14606"/>
    <w:rsid w:val="00D14720"/>
    <w:rsid w:val="00D148A4"/>
    <w:rsid w:val="00D1518A"/>
    <w:rsid w:val="00D152CF"/>
    <w:rsid w:val="00D15560"/>
    <w:rsid w:val="00D15604"/>
    <w:rsid w:val="00D15618"/>
    <w:rsid w:val="00D156D9"/>
    <w:rsid w:val="00D157BD"/>
    <w:rsid w:val="00D15B5C"/>
    <w:rsid w:val="00D16644"/>
    <w:rsid w:val="00D16708"/>
    <w:rsid w:val="00D16830"/>
    <w:rsid w:val="00D168A2"/>
    <w:rsid w:val="00D16E62"/>
    <w:rsid w:val="00D16EA7"/>
    <w:rsid w:val="00D16EBE"/>
    <w:rsid w:val="00D172D2"/>
    <w:rsid w:val="00D173C9"/>
    <w:rsid w:val="00D17BBC"/>
    <w:rsid w:val="00D17FE9"/>
    <w:rsid w:val="00D201CD"/>
    <w:rsid w:val="00D2038D"/>
    <w:rsid w:val="00D20A23"/>
    <w:rsid w:val="00D20DF8"/>
    <w:rsid w:val="00D20E23"/>
    <w:rsid w:val="00D2115F"/>
    <w:rsid w:val="00D21579"/>
    <w:rsid w:val="00D219AB"/>
    <w:rsid w:val="00D21DB0"/>
    <w:rsid w:val="00D21E55"/>
    <w:rsid w:val="00D21FC1"/>
    <w:rsid w:val="00D22040"/>
    <w:rsid w:val="00D223E2"/>
    <w:rsid w:val="00D224C2"/>
    <w:rsid w:val="00D22CF3"/>
    <w:rsid w:val="00D22E8E"/>
    <w:rsid w:val="00D23434"/>
    <w:rsid w:val="00D2366E"/>
    <w:rsid w:val="00D23698"/>
    <w:rsid w:val="00D23783"/>
    <w:rsid w:val="00D237B0"/>
    <w:rsid w:val="00D2386C"/>
    <w:rsid w:val="00D239E7"/>
    <w:rsid w:val="00D23ABF"/>
    <w:rsid w:val="00D23B4A"/>
    <w:rsid w:val="00D23DF5"/>
    <w:rsid w:val="00D24263"/>
    <w:rsid w:val="00D244FA"/>
    <w:rsid w:val="00D24C38"/>
    <w:rsid w:val="00D24C50"/>
    <w:rsid w:val="00D24D12"/>
    <w:rsid w:val="00D24FEA"/>
    <w:rsid w:val="00D2517C"/>
    <w:rsid w:val="00D25280"/>
    <w:rsid w:val="00D25386"/>
    <w:rsid w:val="00D2555B"/>
    <w:rsid w:val="00D25AF9"/>
    <w:rsid w:val="00D25C66"/>
    <w:rsid w:val="00D25EF9"/>
    <w:rsid w:val="00D25FB5"/>
    <w:rsid w:val="00D26259"/>
    <w:rsid w:val="00D26292"/>
    <w:rsid w:val="00D26303"/>
    <w:rsid w:val="00D264BB"/>
    <w:rsid w:val="00D268A1"/>
    <w:rsid w:val="00D268EB"/>
    <w:rsid w:val="00D26C11"/>
    <w:rsid w:val="00D26FF3"/>
    <w:rsid w:val="00D2739A"/>
    <w:rsid w:val="00D273B3"/>
    <w:rsid w:val="00D274F9"/>
    <w:rsid w:val="00D27541"/>
    <w:rsid w:val="00D278BC"/>
    <w:rsid w:val="00D27914"/>
    <w:rsid w:val="00D27998"/>
    <w:rsid w:val="00D279B3"/>
    <w:rsid w:val="00D27D2B"/>
    <w:rsid w:val="00D27E16"/>
    <w:rsid w:val="00D300E6"/>
    <w:rsid w:val="00D30170"/>
    <w:rsid w:val="00D305B8"/>
    <w:rsid w:val="00D30BBD"/>
    <w:rsid w:val="00D30F8F"/>
    <w:rsid w:val="00D3132D"/>
    <w:rsid w:val="00D316F3"/>
    <w:rsid w:val="00D3186C"/>
    <w:rsid w:val="00D31B07"/>
    <w:rsid w:val="00D31C02"/>
    <w:rsid w:val="00D31E41"/>
    <w:rsid w:val="00D31F92"/>
    <w:rsid w:val="00D31FD9"/>
    <w:rsid w:val="00D320F5"/>
    <w:rsid w:val="00D3226A"/>
    <w:rsid w:val="00D328C4"/>
    <w:rsid w:val="00D32A74"/>
    <w:rsid w:val="00D32EEC"/>
    <w:rsid w:val="00D32F8F"/>
    <w:rsid w:val="00D33361"/>
    <w:rsid w:val="00D33574"/>
    <w:rsid w:val="00D33640"/>
    <w:rsid w:val="00D33A96"/>
    <w:rsid w:val="00D33F49"/>
    <w:rsid w:val="00D342BB"/>
    <w:rsid w:val="00D342C0"/>
    <w:rsid w:val="00D345B0"/>
    <w:rsid w:val="00D349CC"/>
    <w:rsid w:val="00D34CE2"/>
    <w:rsid w:val="00D34F08"/>
    <w:rsid w:val="00D35191"/>
    <w:rsid w:val="00D35242"/>
    <w:rsid w:val="00D3524F"/>
    <w:rsid w:val="00D355C6"/>
    <w:rsid w:val="00D35666"/>
    <w:rsid w:val="00D356D2"/>
    <w:rsid w:val="00D35FA1"/>
    <w:rsid w:val="00D36DB3"/>
    <w:rsid w:val="00D36E8D"/>
    <w:rsid w:val="00D36FA9"/>
    <w:rsid w:val="00D37065"/>
    <w:rsid w:val="00D3708A"/>
    <w:rsid w:val="00D37166"/>
    <w:rsid w:val="00D37260"/>
    <w:rsid w:val="00D3760A"/>
    <w:rsid w:val="00D377FE"/>
    <w:rsid w:val="00D37D16"/>
    <w:rsid w:val="00D37DF5"/>
    <w:rsid w:val="00D401F4"/>
    <w:rsid w:val="00D402DA"/>
    <w:rsid w:val="00D403E6"/>
    <w:rsid w:val="00D4056F"/>
    <w:rsid w:val="00D406B6"/>
    <w:rsid w:val="00D40746"/>
    <w:rsid w:val="00D40AF5"/>
    <w:rsid w:val="00D40CE2"/>
    <w:rsid w:val="00D415E2"/>
    <w:rsid w:val="00D41770"/>
    <w:rsid w:val="00D41CD9"/>
    <w:rsid w:val="00D41D4D"/>
    <w:rsid w:val="00D41DCD"/>
    <w:rsid w:val="00D41DD7"/>
    <w:rsid w:val="00D41E6B"/>
    <w:rsid w:val="00D4215D"/>
    <w:rsid w:val="00D42581"/>
    <w:rsid w:val="00D428B6"/>
    <w:rsid w:val="00D429CE"/>
    <w:rsid w:val="00D42A0C"/>
    <w:rsid w:val="00D42B21"/>
    <w:rsid w:val="00D42C8D"/>
    <w:rsid w:val="00D42E07"/>
    <w:rsid w:val="00D42F16"/>
    <w:rsid w:val="00D4302B"/>
    <w:rsid w:val="00D43205"/>
    <w:rsid w:val="00D4335B"/>
    <w:rsid w:val="00D43494"/>
    <w:rsid w:val="00D434E4"/>
    <w:rsid w:val="00D43538"/>
    <w:rsid w:val="00D435F1"/>
    <w:rsid w:val="00D438B5"/>
    <w:rsid w:val="00D43950"/>
    <w:rsid w:val="00D43A57"/>
    <w:rsid w:val="00D43DB1"/>
    <w:rsid w:val="00D43DEA"/>
    <w:rsid w:val="00D43F3B"/>
    <w:rsid w:val="00D4401F"/>
    <w:rsid w:val="00D44223"/>
    <w:rsid w:val="00D44403"/>
    <w:rsid w:val="00D444A9"/>
    <w:rsid w:val="00D4452D"/>
    <w:rsid w:val="00D44588"/>
    <w:rsid w:val="00D446A6"/>
    <w:rsid w:val="00D4482D"/>
    <w:rsid w:val="00D448B2"/>
    <w:rsid w:val="00D4494A"/>
    <w:rsid w:val="00D44FB8"/>
    <w:rsid w:val="00D4511A"/>
    <w:rsid w:val="00D4558C"/>
    <w:rsid w:val="00D455DB"/>
    <w:rsid w:val="00D45641"/>
    <w:rsid w:val="00D45909"/>
    <w:rsid w:val="00D46040"/>
    <w:rsid w:val="00D4687A"/>
    <w:rsid w:val="00D470AD"/>
    <w:rsid w:val="00D47791"/>
    <w:rsid w:val="00D47861"/>
    <w:rsid w:val="00D47890"/>
    <w:rsid w:val="00D478C6"/>
    <w:rsid w:val="00D47924"/>
    <w:rsid w:val="00D479A5"/>
    <w:rsid w:val="00D47A1B"/>
    <w:rsid w:val="00D47AFC"/>
    <w:rsid w:val="00D47CBF"/>
    <w:rsid w:val="00D47E04"/>
    <w:rsid w:val="00D47E16"/>
    <w:rsid w:val="00D47FEC"/>
    <w:rsid w:val="00D50019"/>
    <w:rsid w:val="00D50177"/>
    <w:rsid w:val="00D50618"/>
    <w:rsid w:val="00D50662"/>
    <w:rsid w:val="00D50D84"/>
    <w:rsid w:val="00D50F05"/>
    <w:rsid w:val="00D50FD9"/>
    <w:rsid w:val="00D5112B"/>
    <w:rsid w:val="00D51173"/>
    <w:rsid w:val="00D512CE"/>
    <w:rsid w:val="00D51357"/>
    <w:rsid w:val="00D51966"/>
    <w:rsid w:val="00D51ADE"/>
    <w:rsid w:val="00D51B9D"/>
    <w:rsid w:val="00D51BDF"/>
    <w:rsid w:val="00D51C10"/>
    <w:rsid w:val="00D51DF7"/>
    <w:rsid w:val="00D51F18"/>
    <w:rsid w:val="00D52603"/>
    <w:rsid w:val="00D527DD"/>
    <w:rsid w:val="00D52819"/>
    <w:rsid w:val="00D5296A"/>
    <w:rsid w:val="00D52A80"/>
    <w:rsid w:val="00D52AD4"/>
    <w:rsid w:val="00D52BBF"/>
    <w:rsid w:val="00D52FE0"/>
    <w:rsid w:val="00D53166"/>
    <w:rsid w:val="00D53294"/>
    <w:rsid w:val="00D535AA"/>
    <w:rsid w:val="00D536A1"/>
    <w:rsid w:val="00D536DE"/>
    <w:rsid w:val="00D539D7"/>
    <w:rsid w:val="00D53B0F"/>
    <w:rsid w:val="00D53BF8"/>
    <w:rsid w:val="00D53CEB"/>
    <w:rsid w:val="00D54148"/>
    <w:rsid w:val="00D5451A"/>
    <w:rsid w:val="00D5467B"/>
    <w:rsid w:val="00D54989"/>
    <w:rsid w:val="00D54FCA"/>
    <w:rsid w:val="00D55330"/>
    <w:rsid w:val="00D559FC"/>
    <w:rsid w:val="00D55E5B"/>
    <w:rsid w:val="00D55F37"/>
    <w:rsid w:val="00D55F41"/>
    <w:rsid w:val="00D55FCA"/>
    <w:rsid w:val="00D56311"/>
    <w:rsid w:val="00D5697B"/>
    <w:rsid w:val="00D56E75"/>
    <w:rsid w:val="00D57056"/>
    <w:rsid w:val="00D570EC"/>
    <w:rsid w:val="00D572FD"/>
    <w:rsid w:val="00D57390"/>
    <w:rsid w:val="00D575FE"/>
    <w:rsid w:val="00D5769A"/>
    <w:rsid w:val="00D57727"/>
    <w:rsid w:val="00D578E5"/>
    <w:rsid w:val="00D579A2"/>
    <w:rsid w:val="00D57CDB"/>
    <w:rsid w:val="00D57DCC"/>
    <w:rsid w:val="00D6010A"/>
    <w:rsid w:val="00D601BA"/>
    <w:rsid w:val="00D60594"/>
    <w:rsid w:val="00D6067F"/>
    <w:rsid w:val="00D60A11"/>
    <w:rsid w:val="00D60B6F"/>
    <w:rsid w:val="00D60D97"/>
    <w:rsid w:val="00D611EC"/>
    <w:rsid w:val="00D614FB"/>
    <w:rsid w:val="00D61704"/>
    <w:rsid w:val="00D61774"/>
    <w:rsid w:val="00D61A67"/>
    <w:rsid w:val="00D61DCF"/>
    <w:rsid w:val="00D6222D"/>
    <w:rsid w:val="00D624A6"/>
    <w:rsid w:val="00D62681"/>
    <w:rsid w:val="00D62954"/>
    <w:rsid w:val="00D62ACF"/>
    <w:rsid w:val="00D631CD"/>
    <w:rsid w:val="00D63257"/>
    <w:rsid w:val="00D633D9"/>
    <w:rsid w:val="00D6397F"/>
    <w:rsid w:val="00D63986"/>
    <w:rsid w:val="00D63B65"/>
    <w:rsid w:val="00D63C3B"/>
    <w:rsid w:val="00D63C65"/>
    <w:rsid w:val="00D63E84"/>
    <w:rsid w:val="00D6407A"/>
    <w:rsid w:val="00D641C3"/>
    <w:rsid w:val="00D641E0"/>
    <w:rsid w:val="00D643C5"/>
    <w:rsid w:val="00D6487D"/>
    <w:rsid w:val="00D64906"/>
    <w:rsid w:val="00D64A59"/>
    <w:rsid w:val="00D64DAD"/>
    <w:rsid w:val="00D64F20"/>
    <w:rsid w:val="00D652D1"/>
    <w:rsid w:val="00D65384"/>
    <w:rsid w:val="00D653BE"/>
    <w:rsid w:val="00D654E6"/>
    <w:rsid w:val="00D65547"/>
    <w:rsid w:val="00D655EB"/>
    <w:rsid w:val="00D6567B"/>
    <w:rsid w:val="00D65684"/>
    <w:rsid w:val="00D657EE"/>
    <w:rsid w:val="00D65828"/>
    <w:rsid w:val="00D65AA5"/>
    <w:rsid w:val="00D65DB4"/>
    <w:rsid w:val="00D65DFA"/>
    <w:rsid w:val="00D65E03"/>
    <w:rsid w:val="00D668CE"/>
    <w:rsid w:val="00D66A6C"/>
    <w:rsid w:val="00D66F4E"/>
    <w:rsid w:val="00D66F9A"/>
    <w:rsid w:val="00D66F9C"/>
    <w:rsid w:val="00D67091"/>
    <w:rsid w:val="00D670CA"/>
    <w:rsid w:val="00D6719F"/>
    <w:rsid w:val="00D673B4"/>
    <w:rsid w:val="00D67451"/>
    <w:rsid w:val="00D67480"/>
    <w:rsid w:val="00D67A54"/>
    <w:rsid w:val="00D67AB0"/>
    <w:rsid w:val="00D7007E"/>
    <w:rsid w:val="00D70472"/>
    <w:rsid w:val="00D705C7"/>
    <w:rsid w:val="00D707A3"/>
    <w:rsid w:val="00D70830"/>
    <w:rsid w:val="00D708D6"/>
    <w:rsid w:val="00D70961"/>
    <w:rsid w:val="00D70DA0"/>
    <w:rsid w:val="00D712C4"/>
    <w:rsid w:val="00D7130A"/>
    <w:rsid w:val="00D714F4"/>
    <w:rsid w:val="00D71A1A"/>
    <w:rsid w:val="00D72481"/>
    <w:rsid w:val="00D7254C"/>
    <w:rsid w:val="00D72560"/>
    <w:rsid w:val="00D728E6"/>
    <w:rsid w:val="00D72C8B"/>
    <w:rsid w:val="00D72DC1"/>
    <w:rsid w:val="00D7309F"/>
    <w:rsid w:val="00D73380"/>
    <w:rsid w:val="00D73491"/>
    <w:rsid w:val="00D735EF"/>
    <w:rsid w:val="00D73612"/>
    <w:rsid w:val="00D73ADA"/>
    <w:rsid w:val="00D73B6C"/>
    <w:rsid w:val="00D74082"/>
    <w:rsid w:val="00D740FF"/>
    <w:rsid w:val="00D74361"/>
    <w:rsid w:val="00D74A35"/>
    <w:rsid w:val="00D74AAE"/>
    <w:rsid w:val="00D74C8C"/>
    <w:rsid w:val="00D750E2"/>
    <w:rsid w:val="00D7520B"/>
    <w:rsid w:val="00D75587"/>
    <w:rsid w:val="00D75673"/>
    <w:rsid w:val="00D75889"/>
    <w:rsid w:val="00D758D0"/>
    <w:rsid w:val="00D75974"/>
    <w:rsid w:val="00D75AD3"/>
    <w:rsid w:val="00D75B6E"/>
    <w:rsid w:val="00D75DEF"/>
    <w:rsid w:val="00D7636B"/>
    <w:rsid w:val="00D763A6"/>
    <w:rsid w:val="00D76535"/>
    <w:rsid w:val="00D765D9"/>
    <w:rsid w:val="00D767FE"/>
    <w:rsid w:val="00D7685B"/>
    <w:rsid w:val="00D76B94"/>
    <w:rsid w:val="00D76D40"/>
    <w:rsid w:val="00D76DB1"/>
    <w:rsid w:val="00D76E34"/>
    <w:rsid w:val="00D77323"/>
    <w:rsid w:val="00D77A41"/>
    <w:rsid w:val="00D77AAB"/>
    <w:rsid w:val="00D77B47"/>
    <w:rsid w:val="00D77F37"/>
    <w:rsid w:val="00D77FDA"/>
    <w:rsid w:val="00D800F3"/>
    <w:rsid w:val="00D803BE"/>
    <w:rsid w:val="00D80485"/>
    <w:rsid w:val="00D80683"/>
    <w:rsid w:val="00D807EB"/>
    <w:rsid w:val="00D8081A"/>
    <w:rsid w:val="00D80984"/>
    <w:rsid w:val="00D80A4C"/>
    <w:rsid w:val="00D80A7D"/>
    <w:rsid w:val="00D80ABD"/>
    <w:rsid w:val="00D80D9B"/>
    <w:rsid w:val="00D80F10"/>
    <w:rsid w:val="00D810F2"/>
    <w:rsid w:val="00D8128E"/>
    <w:rsid w:val="00D81746"/>
    <w:rsid w:val="00D81753"/>
    <w:rsid w:val="00D817FE"/>
    <w:rsid w:val="00D81993"/>
    <w:rsid w:val="00D819E2"/>
    <w:rsid w:val="00D81C51"/>
    <w:rsid w:val="00D81E4A"/>
    <w:rsid w:val="00D81EF5"/>
    <w:rsid w:val="00D82125"/>
    <w:rsid w:val="00D82536"/>
    <w:rsid w:val="00D8277D"/>
    <w:rsid w:val="00D82F55"/>
    <w:rsid w:val="00D83518"/>
    <w:rsid w:val="00D835E9"/>
    <w:rsid w:val="00D835FE"/>
    <w:rsid w:val="00D837B3"/>
    <w:rsid w:val="00D8391F"/>
    <w:rsid w:val="00D83AB6"/>
    <w:rsid w:val="00D84153"/>
    <w:rsid w:val="00D84637"/>
    <w:rsid w:val="00D84861"/>
    <w:rsid w:val="00D84E7B"/>
    <w:rsid w:val="00D8529F"/>
    <w:rsid w:val="00D8546F"/>
    <w:rsid w:val="00D85617"/>
    <w:rsid w:val="00D85810"/>
    <w:rsid w:val="00D859DA"/>
    <w:rsid w:val="00D85A41"/>
    <w:rsid w:val="00D85BE3"/>
    <w:rsid w:val="00D85F40"/>
    <w:rsid w:val="00D8686F"/>
    <w:rsid w:val="00D86BDF"/>
    <w:rsid w:val="00D86CF5"/>
    <w:rsid w:val="00D86E80"/>
    <w:rsid w:val="00D86EE9"/>
    <w:rsid w:val="00D86F3F"/>
    <w:rsid w:val="00D87397"/>
    <w:rsid w:val="00D874FB"/>
    <w:rsid w:val="00D87B6F"/>
    <w:rsid w:val="00D87FF2"/>
    <w:rsid w:val="00D900FD"/>
    <w:rsid w:val="00D901A9"/>
    <w:rsid w:val="00D9021C"/>
    <w:rsid w:val="00D9023A"/>
    <w:rsid w:val="00D905AE"/>
    <w:rsid w:val="00D90893"/>
    <w:rsid w:val="00D90C3A"/>
    <w:rsid w:val="00D90DEA"/>
    <w:rsid w:val="00D90E71"/>
    <w:rsid w:val="00D91274"/>
    <w:rsid w:val="00D9142E"/>
    <w:rsid w:val="00D9150B"/>
    <w:rsid w:val="00D91809"/>
    <w:rsid w:val="00D92470"/>
    <w:rsid w:val="00D9259B"/>
    <w:rsid w:val="00D925D7"/>
    <w:rsid w:val="00D92CFD"/>
    <w:rsid w:val="00D92DB6"/>
    <w:rsid w:val="00D92F1E"/>
    <w:rsid w:val="00D92F23"/>
    <w:rsid w:val="00D92F79"/>
    <w:rsid w:val="00D93150"/>
    <w:rsid w:val="00D9324A"/>
    <w:rsid w:val="00D9324F"/>
    <w:rsid w:val="00D93849"/>
    <w:rsid w:val="00D93943"/>
    <w:rsid w:val="00D9398B"/>
    <w:rsid w:val="00D93A32"/>
    <w:rsid w:val="00D93CB1"/>
    <w:rsid w:val="00D93E59"/>
    <w:rsid w:val="00D943C9"/>
    <w:rsid w:val="00D94450"/>
    <w:rsid w:val="00D94481"/>
    <w:rsid w:val="00D94606"/>
    <w:rsid w:val="00D94828"/>
    <w:rsid w:val="00D948D6"/>
    <w:rsid w:val="00D948D7"/>
    <w:rsid w:val="00D94921"/>
    <w:rsid w:val="00D94A04"/>
    <w:rsid w:val="00D94EAB"/>
    <w:rsid w:val="00D94F0A"/>
    <w:rsid w:val="00D9533D"/>
    <w:rsid w:val="00D9538F"/>
    <w:rsid w:val="00D95469"/>
    <w:rsid w:val="00D95516"/>
    <w:rsid w:val="00D9554E"/>
    <w:rsid w:val="00D95565"/>
    <w:rsid w:val="00D9564E"/>
    <w:rsid w:val="00D95FC8"/>
    <w:rsid w:val="00D96005"/>
    <w:rsid w:val="00D96541"/>
    <w:rsid w:val="00D96616"/>
    <w:rsid w:val="00D967D1"/>
    <w:rsid w:val="00D96B58"/>
    <w:rsid w:val="00D96D95"/>
    <w:rsid w:val="00D96F06"/>
    <w:rsid w:val="00D96F21"/>
    <w:rsid w:val="00D9754D"/>
    <w:rsid w:val="00D976DC"/>
    <w:rsid w:val="00D97A41"/>
    <w:rsid w:val="00D97DE5"/>
    <w:rsid w:val="00D97F60"/>
    <w:rsid w:val="00DA00A1"/>
    <w:rsid w:val="00DA049B"/>
    <w:rsid w:val="00DA06DD"/>
    <w:rsid w:val="00DA091D"/>
    <w:rsid w:val="00DA09ED"/>
    <w:rsid w:val="00DA09F7"/>
    <w:rsid w:val="00DA0C8E"/>
    <w:rsid w:val="00DA1210"/>
    <w:rsid w:val="00DA1369"/>
    <w:rsid w:val="00DA189E"/>
    <w:rsid w:val="00DA1B91"/>
    <w:rsid w:val="00DA1BA8"/>
    <w:rsid w:val="00DA21C1"/>
    <w:rsid w:val="00DA23B4"/>
    <w:rsid w:val="00DA24B0"/>
    <w:rsid w:val="00DA2529"/>
    <w:rsid w:val="00DA2597"/>
    <w:rsid w:val="00DA259F"/>
    <w:rsid w:val="00DA2918"/>
    <w:rsid w:val="00DA2B3D"/>
    <w:rsid w:val="00DA2BF2"/>
    <w:rsid w:val="00DA2F74"/>
    <w:rsid w:val="00DA2FB2"/>
    <w:rsid w:val="00DA30CD"/>
    <w:rsid w:val="00DA333C"/>
    <w:rsid w:val="00DA36C5"/>
    <w:rsid w:val="00DA39A2"/>
    <w:rsid w:val="00DA3A61"/>
    <w:rsid w:val="00DA3B5A"/>
    <w:rsid w:val="00DA41C1"/>
    <w:rsid w:val="00DA420D"/>
    <w:rsid w:val="00DA4370"/>
    <w:rsid w:val="00DA4663"/>
    <w:rsid w:val="00DA471E"/>
    <w:rsid w:val="00DA47B3"/>
    <w:rsid w:val="00DA48F2"/>
    <w:rsid w:val="00DA4B9D"/>
    <w:rsid w:val="00DA4F3E"/>
    <w:rsid w:val="00DA4F9C"/>
    <w:rsid w:val="00DA4FE9"/>
    <w:rsid w:val="00DA5088"/>
    <w:rsid w:val="00DA52BD"/>
    <w:rsid w:val="00DA534B"/>
    <w:rsid w:val="00DA5538"/>
    <w:rsid w:val="00DA5704"/>
    <w:rsid w:val="00DA57F7"/>
    <w:rsid w:val="00DA5815"/>
    <w:rsid w:val="00DA5AA7"/>
    <w:rsid w:val="00DA5BCF"/>
    <w:rsid w:val="00DA5F2E"/>
    <w:rsid w:val="00DA6427"/>
    <w:rsid w:val="00DA651B"/>
    <w:rsid w:val="00DA6529"/>
    <w:rsid w:val="00DA6B44"/>
    <w:rsid w:val="00DA714D"/>
    <w:rsid w:val="00DA7178"/>
    <w:rsid w:val="00DA75BD"/>
    <w:rsid w:val="00DA7D28"/>
    <w:rsid w:val="00DA7D76"/>
    <w:rsid w:val="00DA7D8B"/>
    <w:rsid w:val="00DA7E36"/>
    <w:rsid w:val="00DA7F80"/>
    <w:rsid w:val="00DA7F86"/>
    <w:rsid w:val="00DB0597"/>
    <w:rsid w:val="00DB0A41"/>
    <w:rsid w:val="00DB0BA6"/>
    <w:rsid w:val="00DB0EB8"/>
    <w:rsid w:val="00DB0FDA"/>
    <w:rsid w:val="00DB130A"/>
    <w:rsid w:val="00DB152B"/>
    <w:rsid w:val="00DB15E5"/>
    <w:rsid w:val="00DB1976"/>
    <w:rsid w:val="00DB1A2E"/>
    <w:rsid w:val="00DB1EE4"/>
    <w:rsid w:val="00DB26F3"/>
    <w:rsid w:val="00DB2B78"/>
    <w:rsid w:val="00DB2B7F"/>
    <w:rsid w:val="00DB2C6C"/>
    <w:rsid w:val="00DB2CBC"/>
    <w:rsid w:val="00DB2DC2"/>
    <w:rsid w:val="00DB2E03"/>
    <w:rsid w:val="00DB2EBB"/>
    <w:rsid w:val="00DB2EEA"/>
    <w:rsid w:val="00DB31FB"/>
    <w:rsid w:val="00DB32A2"/>
    <w:rsid w:val="00DB32A5"/>
    <w:rsid w:val="00DB3330"/>
    <w:rsid w:val="00DB3540"/>
    <w:rsid w:val="00DB3562"/>
    <w:rsid w:val="00DB39A8"/>
    <w:rsid w:val="00DB39E4"/>
    <w:rsid w:val="00DB40D3"/>
    <w:rsid w:val="00DB427F"/>
    <w:rsid w:val="00DB42F2"/>
    <w:rsid w:val="00DB49AD"/>
    <w:rsid w:val="00DB54DA"/>
    <w:rsid w:val="00DB5A14"/>
    <w:rsid w:val="00DB5C51"/>
    <w:rsid w:val="00DB6288"/>
    <w:rsid w:val="00DB62A8"/>
    <w:rsid w:val="00DB670B"/>
    <w:rsid w:val="00DB6F75"/>
    <w:rsid w:val="00DB71D3"/>
    <w:rsid w:val="00DB75A8"/>
    <w:rsid w:val="00DB7CC1"/>
    <w:rsid w:val="00DC005A"/>
    <w:rsid w:val="00DC0587"/>
    <w:rsid w:val="00DC0AFA"/>
    <w:rsid w:val="00DC0BB1"/>
    <w:rsid w:val="00DC0D1C"/>
    <w:rsid w:val="00DC10A1"/>
    <w:rsid w:val="00DC115D"/>
    <w:rsid w:val="00DC12B5"/>
    <w:rsid w:val="00DC1613"/>
    <w:rsid w:val="00DC1706"/>
    <w:rsid w:val="00DC176A"/>
    <w:rsid w:val="00DC177C"/>
    <w:rsid w:val="00DC1BA8"/>
    <w:rsid w:val="00DC20E7"/>
    <w:rsid w:val="00DC21A2"/>
    <w:rsid w:val="00DC21E8"/>
    <w:rsid w:val="00DC2500"/>
    <w:rsid w:val="00DC2665"/>
    <w:rsid w:val="00DC2D81"/>
    <w:rsid w:val="00DC2E3C"/>
    <w:rsid w:val="00DC30CA"/>
    <w:rsid w:val="00DC34E1"/>
    <w:rsid w:val="00DC3555"/>
    <w:rsid w:val="00DC35C7"/>
    <w:rsid w:val="00DC3782"/>
    <w:rsid w:val="00DC378E"/>
    <w:rsid w:val="00DC3833"/>
    <w:rsid w:val="00DC385B"/>
    <w:rsid w:val="00DC38E6"/>
    <w:rsid w:val="00DC3BF1"/>
    <w:rsid w:val="00DC3CE6"/>
    <w:rsid w:val="00DC3CF3"/>
    <w:rsid w:val="00DC4301"/>
    <w:rsid w:val="00DC434C"/>
    <w:rsid w:val="00DC4655"/>
    <w:rsid w:val="00DC482C"/>
    <w:rsid w:val="00DC48B4"/>
    <w:rsid w:val="00DC49F6"/>
    <w:rsid w:val="00DC4D71"/>
    <w:rsid w:val="00DC4F61"/>
    <w:rsid w:val="00DC50FA"/>
    <w:rsid w:val="00DC53E2"/>
    <w:rsid w:val="00DC5BCB"/>
    <w:rsid w:val="00DC6162"/>
    <w:rsid w:val="00DC6338"/>
    <w:rsid w:val="00DC63BF"/>
    <w:rsid w:val="00DC655F"/>
    <w:rsid w:val="00DC695D"/>
    <w:rsid w:val="00DC698E"/>
    <w:rsid w:val="00DC69EE"/>
    <w:rsid w:val="00DC6D74"/>
    <w:rsid w:val="00DC6E8D"/>
    <w:rsid w:val="00DC6EC8"/>
    <w:rsid w:val="00DC76A0"/>
    <w:rsid w:val="00DC7801"/>
    <w:rsid w:val="00DC78FB"/>
    <w:rsid w:val="00DC7BB7"/>
    <w:rsid w:val="00DC7C00"/>
    <w:rsid w:val="00DC7EFA"/>
    <w:rsid w:val="00DD027A"/>
    <w:rsid w:val="00DD070F"/>
    <w:rsid w:val="00DD0B59"/>
    <w:rsid w:val="00DD0B71"/>
    <w:rsid w:val="00DD0B8E"/>
    <w:rsid w:val="00DD0C29"/>
    <w:rsid w:val="00DD0E0C"/>
    <w:rsid w:val="00DD0E4C"/>
    <w:rsid w:val="00DD1225"/>
    <w:rsid w:val="00DD132A"/>
    <w:rsid w:val="00DD1431"/>
    <w:rsid w:val="00DD14F8"/>
    <w:rsid w:val="00DD160E"/>
    <w:rsid w:val="00DD16B4"/>
    <w:rsid w:val="00DD16F3"/>
    <w:rsid w:val="00DD190D"/>
    <w:rsid w:val="00DD227A"/>
    <w:rsid w:val="00DD239A"/>
    <w:rsid w:val="00DD2441"/>
    <w:rsid w:val="00DD2599"/>
    <w:rsid w:val="00DD25F8"/>
    <w:rsid w:val="00DD280E"/>
    <w:rsid w:val="00DD2FD6"/>
    <w:rsid w:val="00DD2FD8"/>
    <w:rsid w:val="00DD307C"/>
    <w:rsid w:val="00DD3750"/>
    <w:rsid w:val="00DD3792"/>
    <w:rsid w:val="00DD3E5C"/>
    <w:rsid w:val="00DD41BD"/>
    <w:rsid w:val="00DD47ED"/>
    <w:rsid w:val="00DD48D3"/>
    <w:rsid w:val="00DD48EC"/>
    <w:rsid w:val="00DD4975"/>
    <w:rsid w:val="00DD4AD9"/>
    <w:rsid w:val="00DD52F6"/>
    <w:rsid w:val="00DD56FA"/>
    <w:rsid w:val="00DD598E"/>
    <w:rsid w:val="00DD6208"/>
    <w:rsid w:val="00DD6324"/>
    <w:rsid w:val="00DD633E"/>
    <w:rsid w:val="00DD667B"/>
    <w:rsid w:val="00DD6804"/>
    <w:rsid w:val="00DD6829"/>
    <w:rsid w:val="00DD68E2"/>
    <w:rsid w:val="00DD6933"/>
    <w:rsid w:val="00DD6F1A"/>
    <w:rsid w:val="00DD6F47"/>
    <w:rsid w:val="00DD7199"/>
    <w:rsid w:val="00DD74FE"/>
    <w:rsid w:val="00DD7926"/>
    <w:rsid w:val="00DD7945"/>
    <w:rsid w:val="00DD7EBD"/>
    <w:rsid w:val="00DD7F43"/>
    <w:rsid w:val="00DE00F4"/>
    <w:rsid w:val="00DE01AC"/>
    <w:rsid w:val="00DE07C3"/>
    <w:rsid w:val="00DE09DA"/>
    <w:rsid w:val="00DE0C62"/>
    <w:rsid w:val="00DE0CC1"/>
    <w:rsid w:val="00DE0FF0"/>
    <w:rsid w:val="00DE13BC"/>
    <w:rsid w:val="00DE1AEB"/>
    <w:rsid w:val="00DE1BD2"/>
    <w:rsid w:val="00DE1C14"/>
    <w:rsid w:val="00DE1D47"/>
    <w:rsid w:val="00DE1DF2"/>
    <w:rsid w:val="00DE1F37"/>
    <w:rsid w:val="00DE2091"/>
    <w:rsid w:val="00DE2564"/>
    <w:rsid w:val="00DE27FB"/>
    <w:rsid w:val="00DE2824"/>
    <w:rsid w:val="00DE3086"/>
    <w:rsid w:val="00DE3409"/>
    <w:rsid w:val="00DE3606"/>
    <w:rsid w:val="00DE3816"/>
    <w:rsid w:val="00DE3C38"/>
    <w:rsid w:val="00DE3CE7"/>
    <w:rsid w:val="00DE3DE2"/>
    <w:rsid w:val="00DE4010"/>
    <w:rsid w:val="00DE401B"/>
    <w:rsid w:val="00DE4210"/>
    <w:rsid w:val="00DE43C5"/>
    <w:rsid w:val="00DE43EE"/>
    <w:rsid w:val="00DE47D5"/>
    <w:rsid w:val="00DE48EB"/>
    <w:rsid w:val="00DE4D0E"/>
    <w:rsid w:val="00DE4D33"/>
    <w:rsid w:val="00DE4D4B"/>
    <w:rsid w:val="00DE512A"/>
    <w:rsid w:val="00DE527C"/>
    <w:rsid w:val="00DE5521"/>
    <w:rsid w:val="00DE5526"/>
    <w:rsid w:val="00DE5852"/>
    <w:rsid w:val="00DE5BE7"/>
    <w:rsid w:val="00DE5C05"/>
    <w:rsid w:val="00DE6171"/>
    <w:rsid w:val="00DE618E"/>
    <w:rsid w:val="00DE654E"/>
    <w:rsid w:val="00DE6B62"/>
    <w:rsid w:val="00DE6C0C"/>
    <w:rsid w:val="00DE6E86"/>
    <w:rsid w:val="00DE72DA"/>
    <w:rsid w:val="00DE75A8"/>
    <w:rsid w:val="00DE7888"/>
    <w:rsid w:val="00DE79B6"/>
    <w:rsid w:val="00DE7BA2"/>
    <w:rsid w:val="00DE7EED"/>
    <w:rsid w:val="00DE7FAA"/>
    <w:rsid w:val="00DF04EB"/>
    <w:rsid w:val="00DF115E"/>
    <w:rsid w:val="00DF1195"/>
    <w:rsid w:val="00DF11A9"/>
    <w:rsid w:val="00DF128D"/>
    <w:rsid w:val="00DF1604"/>
    <w:rsid w:val="00DF1710"/>
    <w:rsid w:val="00DF1B11"/>
    <w:rsid w:val="00DF2092"/>
    <w:rsid w:val="00DF2355"/>
    <w:rsid w:val="00DF2849"/>
    <w:rsid w:val="00DF2C6E"/>
    <w:rsid w:val="00DF2D91"/>
    <w:rsid w:val="00DF2F62"/>
    <w:rsid w:val="00DF347C"/>
    <w:rsid w:val="00DF3B2F"/>
    <w:rsid w:val="00DF3E23"/>
    <w:rsid w:val="00DF3E25"/>
    <w:rsid w:val="00DF4052"/>
    <w:rsid w:val="00DF4601"/>
    <w:rsid w:val="00DF4886"/>
    <w:rsid w:val="00DF49CB"/>
    <w:rsid w:val="00DF4E6A"/>
    <w:rsid w:val="00DF4EAD"/>
    <w:rsid w:val="00DF4F7C"/>
    <w:rsid w:val="00DF5035"/>
    <w:rsid w:val="00DF5068"/>
    <w:rsid w:val="00DF5134"/>
    <w:rsid w:val="00DF5401"/>
    <w:rsid w:val="00DF541A"/>
    <w:rsid w:val="00DF5718"/>
    <w:rsid w:val="00DF5979"/>
    <w:rsid w:val="00DF59B9"/>
    <w:rsid w:val="00DF5E54"/>
    <w:rsid w:val="00DF5EB9"/>
    <w:rsid w:val="00DF62B6"/>
    <w:rsid w:val="00DF6770"/>
    <w:rsid w:val="00DF681E"/>
    <w:rsid w:val="00DF68DD"/>
    <w:rsid w:val="00DF6D20"/>
    <w:rsid w:val="00DF6EB8"/>
    <w:rsid w:val="00DF6F44"/>
    <w:rsid w:val="00DF6FCA"/>
    <w:rsid w:val="00DF712B"/>
    <w:rsid w:val="00DF7938"/>
    <w:rsid w:val="00DF7D5F"/>
    <w:rsid w:val="00DF7EA3"/>
    <w:rsid w:val="00E0016C"/>
    <w:rsid w:val="00E002A9"/>
    <w:rsid w:val="00E00466"/>
    <w:rsid w:val="00E00958"/>
    <w:rsid w:val="00E00D9F"/>
    <w:rsid w:val="00E00F69"/>
    <w:rsid w:val="00E01077"/>
    <w:rsid w:val="00E011A9"/>
    <w:rsid w:val="00E012ED"/>
    <w:rsid w:val="00E016ED"/>
    <w:rsid w:val="00E01839"/>
    <w:rsid w:val="00E01916"/>
    <w:rsid w:val="00E01968"/>
    <w:rsid w:val="00E01A4C"/>
    <w:rsid w:val="00E02389"/>
    <w:rsid w:val="00E023E5"/>
    <w:rsid w:val="00E02822"/>
    <w:rsid w:val="00E02A96"/>
    <w:rsid w:val="00E036A4"/>
    <w:rsid w:val="00E038F7"/>
    <w:rsid w:val="00E03AFB"/>
    <w:rsid w:val="00E0438A"/>
    <w:rsid w:val="00E04BD2"/>
    <w:rsid w:val="00E04CC8"/>
    <w:rsid w:val="00E04E76"/>
    <w:rsid w:val="00E04EEC"/>
    <w:rsid w:val="00E04F29"/>
    <w:rsid w:val="00E051D9"/>
    <w:rsid w:val="00E0630D"/>
    <w:rsid w:val="00E0638B"/>
    <w:rsid w:val="00E0672A"/>
    <w:rsid w:val="00E06B87"/>
    <w:rsid w:val="00E071EE"/>
    <w:rsid w:val="00E07225"/>
    <w:rsid w:val="00E07287"/>
    <w:rsid w:val="00E07324"/>
    <w:rsid w:val="00E07A20"/>
    <w:rsid w:val="00E07A4D"/>
    <w:rsid w:val="00E07AA5"/>
    <w:rsid w:val="00E07BC1"/>
    <w:rsid w:val="00E1030B"/>
    <w:rsid w:val="00E106CA"/>
    <w:rsid w:val="00E10803"/>
    <w:rsid w:val="00E10BC2"/>
    <w:rsid w:val="00E10BD4"/>
    <w:rsid w:val="00E10D14"/>
    <w:rsid w:val="00E10E10"/>
    <w:rsid w:val="00E10F22"/>
    <w:rsid w:val="00E112C3"/>
    <w:rsid w:val="00E1140D"/>
    <w:rsid w:val="00E11523"/>
    <w:rsid w:val="00E11687"/>
    <w:rsid w:val="00E11789"/>
    <w:rsid w:val="00E11AAD"/>
    <w:rsid w:val="00E11AD0"/>
    <w:rsid w:val="00E11B63"/>
    <w:rsid w:val="00E1215F"/>
    <w:rsid w:val="00E121E0"/>
    <w:rsid w:val="00E12429"/>
    <w:rsid w:val="00E12A31"/>
    <w:rsid w:val="00E134CF"/>
    <w:rsid w:val="00E13580"/>
    <w:rsid w:val="00E13720"/>
    <w:rsid w:val="00E138A3"/>
    <w:rsid w:val="00E13981"/>
    <w:rsid w:val="00E13CED"/>
    <w:rsid w:val="00E13D80"/>
    <w:rsid w:val="00E13D85"/>
    <w:rsid w:val="00E13DA8"/>
    <w:rsid w:val="00E13E9F"/>
    <w:rsid w:val="00E14478"/>
    <w:rsid w:val="00E14554"/>
    <w:rsid w:val="00E145EE"/>
    <w:rsid w:val="00E146E8"/>
    <w:rsid w:val="00E147BE"/>
    <w:rsid w:val="00E1492A"/>
    <w:rsid w:val="00E14A23"/>
    <w:rsid w:val="00E14A81"/>
    <w:rsid w:val="00E14B34"/>
    <w:rsid w:val="00E1500D"/>
    <w:rsid w:val="00E15146"/>
    <w:rsid w:val="00E15171"/>
    <w:rsid w:val="00E152A3"/>
    <w:rsid w:val="00E15374"/>
    <w:rsid w:val="00E157A4"/>
    <w:rsid w:val="00E158BC"/>
    <w:rsid w:val="00E15977"/>
    <w:rsid w:val="00E15D6C"/>
    <w:rsid w:val="00E15ED9"/>
    <w:rsid w:val="00E15F77"/>
    <w:rsid w:val="00E1602A"/>
    <w:rsid w:val="00E16127"/>
    <w:rsid w:val="00E16204"/>
    <w:rsid w:val="00E1691B"/>
    <w:rsid w:val="00E16F7A"/>
    <w:rsid w:val="00E16F81"/>
    <w:rsid w:val="00E16F86"/>
    <w:rsid w:val="00E172A2"/>
    <w:rsid w:val="00E173B4"/>
    <w:rsid w:val="00E17448"/>
    <w:rsid w:val="00E174E5"/>
    <w:rsid w:val="00E17996"/>
    <w:rsid w:val="00E17C8E"/>
    <w:rsid w:val="00E17E13"/>
    <w:rsid w:val="00E17E5D"/>
    <w:rsid w:val="00E17F00"/>
    <w:rsid w:val="00E17F3D"/>
    <w:rsid w:val="00E2000B"/>
    <w:rsid w:val="00E2002F"/>
    <w:rsid w:val="00E205A2"/>
    <w:rsid w:val="00E20B34"/>
    <w:rsid w:val="00E2108A"/>
    <w:rsid w:val="00E211B6"/>
    <w:rsid w:val="00E2131F"/>
    <w:rsid w:val="00E213A5"/>
    <w:rsid w:val="00E21B66"/>
    <w:rsid w:val="00E21C9B"/>
    <w:rsid w:val="00E21D1F"/>
    <w:rsid w:val="00E21F49"/>
    <w:rsid w:val="00E221B8"/>
    <w:rsid w:val="00E2223C"/>
    <w:rsid w:val="00E22515"/>
    <w:rsid w:val="00E22758"/>
    <w:rsid w:val="00E22A05"/>
    <w:rsid w:val="00E22A27"/>
    <w:rsid w:val="00E22CFE"/>
    <w:rsid w:val="00E22D0A"/>
    <w:rsid w:val="00E22DDF"/>
    <w:rsid w:val="00E22F55"/>
    <w:rsid w:val="00E22F58"/>
    <w:rsid w:val="00E230CA"/>
    <w:rsid w:val="00E231AC"/>
    <w:rsid w:val="00E2337B"/>
    <w:rsid w:val="00E23738"/>
    <w:rsid w:val="00E237F8"/>
    <w:rsid w:val="00E23975"/>
    <w:rsid w:val="00E239AD"/>
    <w:rsid w:val="00E23F06"/>
    <w:rsid w:val="00E23F1C"/>
    <w:rsid w:val="00E2429F"/>
    <w:rsid w:val="00E24343"/>
    <w:rsid w:val="00E2434C"/>
    <w:rsid w:val="00E243B2"/>
    <w:rsid w:val="00E247A6"/>
    <w:rsid w:val="00E247F9"/>
    <w:rsid w:val="00E24AEA"/>
    <w:rsid w:val="00E24B79"/>
    <w:rsid w:val="00E24D23"/>
    <w:rsid w:val="00E24D9A"/>
    <w:rsid w:val="00E2507E"/>
    <w:rsid w:val="00E25099"/>
    <w:rsid w:val="00E2510C"/>
    <w:rsid w:val="00E2541E"/>
    <w:rsid w:val="00E25458"/>
    <w:rsid w:val="00E255FA"/>
    <w:rsid w:val="00E25640"/>
    <w:rsid w:val="00E257BF"/>
    <w:rsid w:val="00E25979"/>
    <w:rsid w:val="00E25B25"/>
    <w:rsid w:val="00E25C75"/>
    <w:rsid w:val="00E25F5A"/>
    <w:rsid w:val="00E26114"/>
    <w:rsid w:val="00E2673F"/>
    <w:rsid w:val="00E268DD"/>
    <w:rsid w:val="00E26A38"/>
    <w:rsid w:val="00E26BBB"/>
    <w:rsid w:val="00E270E6"/>
    <w:rsid w:val="00E271A4"/>
    <w:rsid w:val="00E272FF"/>
    <w:rsid w:val="00E274FF"/>
    <w:rsid w:val="00E275AE"/>
    <w:rsid w:val="00E275F3"/>
    <w:rsid w:val="00E27AB3"/>
    <w:rsid w:val="00E27C61"/>
    <w:rsid w:val="00E30162"/>
    <w:rsid w:val="00E3021A"/>
    <w:rsid w:val="00E30280"/>
    <w:rsid w:val="00E30431"/>
    <w:rsid w:val="00E30464"/>
    <w:rsid w:val="00E3053D"/>
    <w:rsid w:val="00E307E2"/>
    <w:rsid w:val="00E30A06"/>
    <w:rsid w:val="00E30BDF"/>
    <w:rsid w:val="00E30F7D"/>
    <w:rsid w:val="00E30FDC"/>
    <w:rsid w:val="00E311FE"/>
    <w:rsid w:val="00E3140D"/>
    <w:rsid w:val="00E3140F"/>
    <w:rsid w:val="00E314AC"/>
    <w:rsid w:val="00E318EF"/>
    <w:rsid w:val="00E31912"/>
    <w:rsid w:val="00E319BB"/>
    <w:rsid w:val="00E319D0"/>
    <w:rsid w:val="00E31AAA"/>
    <w:rsid w:val="00E31DAE"/>
    <w:rsid w:val="00E321F9"/>
    <w:rsid w:val="00E32634"/>
    <w:rsid w:val="00E32AD8"/>
    <w:rsid w:val="00E32BB9"/>
    <w:rsid w:val="00E32D22"/>
    <w:rsid w:val="00E32E80"/>
    <w:rsid w:val="00E33021"/>
    <w:rsid w:val="00E33035"/>
    <w:rsid w:val="00E3317B"/>
    <w:rsid w:val="00E337F3"/>
    <w:rsid w:val="00E338C6"/>
    <w:rsid w:val="00E33964"/>
    <w:rsid w:val="00E340A6"/>
    <w:rsid w:val="00E3413C"/>
    <w:rsid w:val="00E34168"/>
    <w:rsid w:val="00E341AB"/>
    <w:rsid w:val="00E348A3"/>
    <w:rsid w:val="00E34AB7"/>
    <w:rsid w:val="00E34BCD"/>
    <w:rsid w:val="00E34BEC"/>
    <w:rsid w:val="00E34C4A"/>
    <w:rsid w:val="00E34D74"/>
    <w:rsid w:val="00E353C5"/>
    <w:rsid w:val="00E356A1"/>
    <w:rsid w:val="00E35880"/>
    <w:rsid w:val="00E35909"/>
    <w:rsid w:val="00E35989"/>
    <w:rsid w:val="00E35B14"/>
    <w:rsid w:val="00E35E36"/>
    <w:rsid w:val="00E3617C"/>
    <w:rsid w:val="00E36244"/>
    <w:rsid w:val="00E363F2"/>
    <w:rsid w:val="00E36687"/>
    <w:rsid w:val="00E36974"/>
    <w:rsid w:val="00E36B93"/>
    <w:rsid w:val="00E36DF8"/>
    <w:rsid w:val="00E36E31"/>
    <w:rsid w:val="00E37000"/>
    <w:rsid w:val="00E371E5"/>
    <w:rsid w:val="00E37382"/>
    <w:rsid w:val="00E37729"/>
    <w:rsid w:val="00E37ADA"/>
    <w:rsid w:val="00E37E3E"/>
    <w:rsid w:val="00E40046"/>
    <w:rsid w:val="00E40383"/>
    <w:rsid w:val="00E40554"/>
    <w:rsid w:val="00E40ECE"/>
    <w:rsid w:val="00E410B7"/>
    <w:rsid w:val="00E41970"/>
    <w:rsid w:val="00E419B0"/>
    <w:rsid w:val="00E41D94"/>
    <w:rsid w:val="00E42428"/>
    <w:rsid w:val="00E42AAB"/>
    <w:rsid w:val="00E42D83"/>
    <w:rsid w:val="00E42F7F"/>
    <w:rsid w:val="00E43600"/>
    <w:rsid w:val="00E43A87"/>
    <w:rsid w:val="00E43AEF"/>
    <w:rsid w:val="00E44013"/>
    <w:rsid w:val="00E440F6"/>
    <w:rsid w:val="00E4438B"/>
    <w:rsid w:val="00E447C2"/>
    <w:rsid w:val="00E44CF2"/>
    <w:rsid w:val="00E44F8E"/>
    <w:rsid w:val="00E45240"/>
    <w:rsid w:val="00E45306"/>
    <w:rsid w:val="00E453B1"/>
    <w:rsid w:val="00E45624"/>
    <w:rsid w:val="00E45C4B"/>
    <w:rsid w:val="00E45F38"/>
    <w:rsid w:val="00E45F4E"/>
    <w:rsid w:val="00E46006"/>
    <w:rsid w:val="00E46E52"/>
    <w:rsid w:val="00E47111"/>
    <w:rsid w:val="00E47634"/>
    <w:rsid w:val="00E4790F"/>
    <w:rsid w:val="00E47936"/>
    <w:rsid w:val="00E47AEF"/>
    <w:rsid w:val="00E47B60"/>
    <w:rsid w:val="00E47D0F"/>
    <w:rsid w:val="00E47EE7"/>
    <w:rsid w:val="00E47F83"/>
    <w:rsid w:val="00E502CA"/>
    <w:rsid w:val="00E502D2"/>
    <w:rsid w:val="00E503CF"/>
    <w:rsid w:val="00E50419"/>
    <w:rsid w:val="00E50C1F"/>
    <w:rsid w:val="00E50C26"/>
    <w:rsid w:val="00E50CB3"/>
    <w:rsid w:val="00E50D1F"/>
    <w:rsid w:val="00E51056"/>
    <w:rsid w:val="00E510DB"/>
    <w:rsid w:val="00E513D2"/>
    <w:rsid w:val="00E51555"/>
    <w:rsid w:val="00E51563"/>
    <w:rsid w:val="00E515BD"/>
    <w:rsid w:val="00E51649"/>
    <w:rsid w:val="00E516FA"/>
    <w:rsid w:val="00E51712"/>
    <w:rsid w:val="00E51C5C"/>
    <w:rsid w:val="00E52224"/>
    <w:rsid w:val="00E522D4"/>
    <w:rsid w:val="00E5230F"/>
    <w:rsid w:val="00E52666"/>
    <w:rsid w:val="00E5281C"/>
    <w:rsid w:val="00E528FD"/>
    <w:rsid w:val="00E529F8"/>
    <w:rsid w:val="00E52E89"/>
    <w:rsid w:val="00E530FF"/>
    <w:rsid w:val="00E531F8"/>
    <w:rsid w:val="00E5344A"/>
    <w:rsid w:val="00E53484"/>
    <w:rsid w:val="00E5359D"/>
    <w:rsid w:val="00E53819"/>
    <w:rsid w:val="00E53B60"/>
    <w:rsid w:val="00E54092"/>
    <w:rsid w:val="00E5409F"/>
    <w:rsid w:val="00E542C0"/>
    <w:rsid w:val="00E542CA"/>
    <w:rsid w:val="00E543F7"/>
    <w:rsid w:val="00E547B3"/>
    <w:rsid w:val="00E549B3"/>
    <w:rsid w:val="00E54A51"/>
    <w:rsid w:val="00E54FA8"/>
    <w:rsid w:val="00E55151"/>
    <w:rsid w:val="00E55163"/>
    <w:rsid w:val="00E5537B"/>
    <w:rsid w:val="00E55A88"/>
    <w:rsid w:val="00E55AF6"/>
    <w:rsid w:val="00E55CA4"/>
    <w:rsid w:val="00E55D1E"/>
    <w:rsid w:val="00E560D5"/>
    <w:rsid w:val="00E562EA"/>
    <w:rsid w:val="00E56747"/>
    <w:rsid w:val="00E56936"/>
    <w:rsid w:val="00E56C28"/>
    <w:rsid w:val="00E56E68"/>
    <w:rsid w:val="00E56FA4"/>
    <w:rsid w:val="00E57363"/>
    <w:rsid w:val="00E5741F"/>
    <w:rsid w:val="00E576CA"/>
    <w:rsid w:val="00E57734"/>
    <w:rsid w:val="00E57810"/>
    <w:rsid w:val="00E57A6C"/>
    <w:rsid w:val="00E57B96"/>
    <w:rsid w:val="00E57D1C"/>
    <w:rsid w:val="00E57D39"/>
    <w:rsid w:val="00E60067"/>
    <w:rsid w:val="00E600CA"/>
    <w:rsid w:val="00E604DF"/>
    <w:rsid w:val="00E6061A"/>
    <w:rsid w:val="00E60719"/>
    <w:rsid w:val="00E60A2C"/>
    <w:rsid w:val="00E60E1E"/>
    <w:rsid w:val="00E60F40"/>
    <w:rsid w:val="00E61068"/>
    <w:rsid w:val="00E61157"/>
    <w:rsid w:val="00E61209"/>
    <w:rsid w:val="00E61444"/>
    <w:rsid w:val="00E61682"/>
    <w:rsid w:val="00E61736"/>
    <w:rsid w:val="00E61A8A"/>
    <w:rsid w:val="00E61D59"/>
    <w:rsid w:val="00E6228D"/>
    <w:rsid w:val="00E62318"/>
    <w:rsid w:val="00E62515"/>
    <w:rsid w:val="00E6282E"/>
    <w:rsid w:val="00E62CC8"/>
    <w:rsid w:val="00E62E20"/>
    <w:rsid w:val="00E6330F"/>
    <w:rsid w:val="00E6348F"/>
    <w:rsid w:val="00E63992"/>
    <w:rsid w:val="00E63B0C"/>
    <w:rsid w:val="00E641AD"/>
    <w:rsid w:val="00E64294"/>
    <w:rsid w:val="00E643A4"/>
    <w:rsid w:val="00E6443B"/>
    <w:rsid w:val="00E6444F"/>
    <w:rsid w:val="00E644B4"/>
    <w:rsid w:val="00E644D8"/>
    <w:rsid w:val="00E64F1F"/>
    <w:rsid w:val="00E652A6"/>
    <w:rsid w:val="00E657E8"/>
    <w:rsid w:val="00E65B68"/>
    <w:rsid w:val="00E65EEC"/>
    <w:rsid w:val="00E65FF3"/>
    <w:rsid w:val="00E66011"/>
    <w:rsid w:val="00E66366"/>
    <w:rsid w:val="00E666BF"/>
    <w:rsid w:val="00E6691A"/>
    <w:rsid w:val="00E66922"/>
    <w:rsid w:val="00E66DA9"/>
    <w:rsid w:val="00E66F33"/>
    <w:rsid w:val="00E66FC4"/>
    <w:rsid w:val="00E67107"/>
    <w:rsid w:val="00E67195"/>
    <w:rsid w:val="00E672C5"/>
    <w:rsid w:val="00E672C7"/>
    <w:rsid w:val="00E6774F"/>
    <w:rsid w:val="00E67793"/>
    <w:rsid w:val="00E67CA0"/>
    <w:rsid w:val="00E67FAB"/>
    <w:rsid w:val="00E7019D"/>
    <w:rsid w:val="00E703EA"/>
    <w:rsid w:val="00E70761"/>
    <w:rsid w:val="00E707A1"/>
    <w:rsid w:val="00E70AA1"/>
    <w:rsid w:val="00E70BF4"/>
    <w:rsid w:val="00E70D0F"/>
    <w:rsid w:val="00E70D2F"/>
    <w:rsid w:val="00E70DCF"/>
    <w:rsid w:val="00E70F23"/>
    <w:rsid w:val="00E70FB9"/>
    <w:rsid w:val="00E71205"/>
    <w:rsid w:val="00E71993"/>
    <w:rsid w:val="00E71AA8"/>
    <w:rsid w:val="00E71B6C"/>
    <w:rsid w:val="00E71C54"/>
    <w:rsid w:val="00E71D8D"/>
    <w:rsid w:val="00E71DAE"/>
    <w:rsid w:val="00E71DF5"/>
    <w:rsid w:val="00E7236A"/>
    <w:rsid w:val="00E72445"/>
    <w:rsid w:val="00E7245F"/>
    <w:rsid w:val="00E72690"/>
    <w:rsid w:val="00E729C5"/>
    <w:rsid w:val="00E72A1E"/>
    <w:rsid w:val="00E72A5B"/>
    <w:rsid w:val="00E72BAB"/>
    <w:rsid w:val="00E72D3A"/>
    <w:rsid w:val="00E72DF3"/>
    <w:rsid w:val="00E72FF5"/>
    <w:rsid w:val="00E73129"/>
    <w:rsid w:val="00E7316C"/>
    <w:rsid w:val="00E733BF"/>
    <w:rsid w:val="00E736B2"/>
    <w:rsid w:val="00E739CF"/>
    <w:rsid w:val="00E7406E"/>
    <w:rsid w:val="00E741DC"/>
    <w:rsid w:val="00E744ED"/>
    <w:rsid w:val="00E7452B"/>
    <w:rsid w:val="00E74906"/>
    <w:rsid w:val="00E74BF7"/>
    <w:rsid w:val="00E74E43"/>
    <w:rsid w:val="00E74F07"/>
    <w:rsid w:val="00E75251"/>
    <w:rsid w:val="00E752C9"/>
    <w:rsid w:val="00E754BC"/>
    <w:rsid w:val="00E754DE"/>
    <w:rsid w:val="00E75886"/>
    <w:rsid w:val="00E75A45"/>
    <w:rsid w:val="00E75F37"/>
    <w:rsid w:val="00E76051"/>
    <w:rsid w:val="00E760A2"/>
    <w:rsid w:val="00E7659B"/>
    <w:rsid w:val="00E76772"/>
    <w:rsid w:val="00E7686B"/>
    <w:rsid w:val="00E76B96"/>
    <w:rsid w:val="00E77017"/>
    <w:rsid w:val="00E77048"/>
    <w:rsid w:val="00E77277"/>
    <w:rsid w:val="00E77383"/>
    <w:rsid w:val="00E77502"/>
    <w:rsid w:val="00E776D3"/>
    <w:rsid w:val="00E77A48"/>
    <w:rsid w:val="00E77C39"/>
    <w:rsid w:val="00E8019A"/>
    <w:rsid w:val="00E801DE"/>
    <w:rsid w:val="00E8052F"/>
    <w:rsid w:val="00E80575"/>
    <w:rsid w:val="00E80A91"/>
    <w:rsid w:val="00E80B81"/>
    <w:rsid w:val="00E80C58"/>
    <w:rsid w:val="00E80FED"/>
    <w:rsid w:val="00E81162"/>
    <w:rsid w:val="00E81449"/>
    <w:rsid w:val="00E815E3"/>
    <w:rsid w:val="00E819C1"/>
    <w:rsid w:val="00E81B35"/>
    <w:rsid w:val="00E81B3B"/>
    <w:rsid w:val="00E81BF4"/>
    <w:rsid w:val="00E81C6E"/>
    <w:rsid w:val="00E81E9F"/>
    <w:rsid w:val="00E82080"/>
    <w:rsid w:val="00E82209"/>
    <w:rsid w:val="00E823B9"/>
    <w:rsid w:val="00E82441"/>
    <w:rsid w:val="00E824D4"/>
    <w:rsid w:val="00E825EE"/>
    <w:rsid w:val="00E826A7"/>
    <w:rsid w:val="00E82845"/>
    <w:rsid w:val="00E82B0E"/>
    <w:rsid w:val="00E82C03"/>
    <w:rsid w:val="00E838C2"/>
    <w:rsid w:val="00E83AA8"/>
    <w:rsid w:val="00E83B52"/>
    <w:rsid w:val="00E84019"/>
    <w:rsid w:val="00E8407F"/>
    <w:rsid w:val="00E84841"/>
    <w:rsid w:val="00E8490F"/>
    <w:rsid w:val="00E84D1D"/>
    <w:rsid w:val="00E84D45"/>
    <w:rsid w:val="00E84E9B"/>
    <w:rsid w:val="00E84F21"/>
    <w:rsid w:val="00E85067"/>
    <w:rsid w:val="00E85493"/>
    <w:rsid w:val="00E854B1"/>
    <w:rsid w:val="00E854B2"/>
    <w:rsid w:val="00E85547"/>
    <w:rsid w:val="00E85659"/>
    <w:rsid w:val="00E856A8"/>
    <w:rsid w:val="00E85789"/>
    <w:rsid w:val="00E85E7F"/>
    <w:rsid w:val="00E8650E"/>
    <w:rsid w:val="00E86569"/>
    <w:rsid w:val="00E867B3"/>
    <w:rsid w:val="00E868AB"/>
    <w:rsid w:val="00E86924"/>
    <w:rsid w:val="00E86987"/>
    <w:rsid w:val="00E86A37"/>
    <w:rsid w:val="00E86D2B"/>
    <w:rsid w:val="00E86E4D"/>
    <w:rsid w:val="00E86F79"/>
    <w:rsid w:val="00E86FBF"/>
    <w:rsid w:val="00E8703A"/>
    <w:rsid w:val="00E87161"/>
    <w:rsid w:val="00E87247"/>
    <w:rsid w:val="00E87345"/>
    <w:rsid w:val="00E875AD"/>
    <w:rsid w:val="00E875B7"/>
    <w:rsid w:val="00E87693"/>
    <w:rsid w:val="00E90097"/>
    <w:rsid w:val="00E905CA"/>
    <w:rsid w:val="00E90622"/>
    <w:rsid w:val="00E9065C"/>
    <w:rsid w:val="00E90679"/>
    <w:rsid w:val="00E90AEA"/>
    <w:rsid w:val="00E90DCD"/>
    <w:rsid w:val="00E90F21"/>
    <w:rsid w:val="00E90F9A"/>
    <w:rsid w:val="00E90F9F"/>
    <w:rsid w:val="00E914EE"/>
    <w:rsid w:val="00E91653"/>
    <w:rsid w:val="00E91844"/>
    <w:rsid w:val="00E91A8E"/>
    <w:rsid w:val="00E91B8F"/>
    <w:rsid w:val="00E9206D"/>
    <w:rsid w:val="00E92077"/>
    <w:rsid w:val="00E9221A"/>
    <w:rsid w:val="00E92526"/>
    <w:rsid w:val="00E9279E"/>
    <w:rsid w:val="00E927D0"/>
    <w:rsid w:val="00E9298D"/>
    <w:rsid w:val="00E929D8"/>
    <w:rsid w:val="00E92A69"/>
    <w:rsid w:val="00E92BC1"/>
    <w:rsid w:val="00E92CAF"/>
    <w:rsid w:val="00E92CD1"/>
    <w:rsid w:val="00E9302E"/>
    <w:rsid w:val="00E93152"/>
    <w:rsid w:val="00E93159"/>
    <w:rsid w:val="00E932CB"/>
    <w:rsid w:val="00E933B1"/>
    <w:rsid w:val="00E9345C"/>
    <w:rsid w:val="00E93771"/>
    <w:rsid w:val="00E93B7E"/>
    <w:rsid w:val="00E93CAA"/>
    <w:rsid w:val="00E94217"/>
    <w:rsid w:val="00E944B8"/>
    <w:rsid w:val="00E94D18"/>
    <w:rsid w:val="00E94F45"/>
    <w:rsid w:val="00E95008"/>
    <w:rsid w:val="00E95097"/>
    <w:rsid w:val="00E954FC"/>
    <w:rsid w:val="00E95524"/>
    <w:rsid w:val="00E956FD"/>
    <w:rsid w:val="00E95A0A"/>
    <w:rsid w:val="00E95BF5"/>
    <w:rsid w:val="00E95CE1"/>
    <w:rsid w:val="00E96063"/>
    <w:rsid w:val="00E9623D"/>
    <w:rsid w:val="00E9634E"/>
    <w:rsid w:val="00E96360"/>
    <w:rsid w:val="00E963E0"/>
    <w:rsid w:val="00E96D16"/>
    <w:rsid w:val="00E96D76"/>
    <w:rsid w:val="00E971F7"/>
    <w:rsid w:val="00E97466"/>
    <w:rsid w:val="00E9772A"/>
    <w:rsid w:val="00E977B4"/>
    <w:rsid w:val="00E978F8"/>
    <w:rsid w:val="00E97D09"/>
    <w:rsid w:val="00E97DE4"/>
    <w:rsid w:val="00E97EE6"/>
    <w:rsid w:val="00EA0784"/>
    <w:rsid w:val="00EA09A6"/>
    <w:rsid w:val="00EA0D13"/>
    <w:rsid w:val="00EA0D3B"/>
    <w:rsid w:val="00EA0E81"/>
    <w:rsid w:val="00EA0EDB"/>
    <w:rsid w:val="00EA0FD6"/>
    <w:rsid w:val="00EA1067"/>
    <w:rsid w:val="00EA14F2"/>
    <w:rsid w:val="00EA19A3"/>
    <w:rsid w:val="00EA19B3"/>
    <w:rsid w:val="00EA1AC8"/>
    <w:rsid w:val="00EA1BD5"/>
    <w:rsid w:val="00EA1C36"/>
    <w:rsid w:val="00EA216C"/>
    <w:rsid w:val="00EA2455"/>
    <w:rsid w:val="00EA2911"/>
    <w:rsid w:val="00EA2938"/>
    <w:rsid w:val="00EA2DA9"/>
    <w:rsid w:val="00EA31EA"/>
    <w:rsid w:val="00EA3319"/>
    <w:rsid w:val="00EA3485"/>
    <w:rsid w:val="00EA36E2"/>
    <w:rsid w:val="00EA39F0"/>
    <w:rsid w:val="00EA3B10"/>
    <w:rsid w:val="00EA3BBD"/>
    <w:rsid w:val="00EA3CBB"/>
    <w:rsid w:val="00EA3D96"/>
    <w:rsid w:val="00EA3FF2"/>
    <w:rsid w:val="00EA4387"/>
    <w:rsid w:val="00EA4439"/>
    <w:rsid w:val="00EA44A4"/>
    <w:rsid w:val="00EA4744"/>
    <w:rsid w:val="00EA4848"/>
    <w:rsid w:val="00EA4A90"/>
    <w:rsid w:val="00EA4D78"/>
    <w:rsid w:val="00EA4E1A"/>
    <w:rsid w:val="00EA50B9"/>
    <w:rsid w:val="00EA50C1"/>
    <w:rsid w:val="00EA51A9"/>
    <w:rsid w:val="00EA51D5"/>
    <w:rsid w:val="00EA55DC"/>
    <w:rsid w:val="00EA566B"/>
    <w:rsid w:val="00EA58AF"/>
    <w:rsid w:val="00EA5ACC"/>
    <w:rsid w:val="00EA5B6D"/>
    <w:rsid w:val="00EA5DF8"/>
    <w:rsid w:val="00EA5E73"/>
    <w:rsid w:val="00EA5ED3"/>
    <w:rsid w:val="00EA60FC"/>
    <w:rsid w:val="00EA63D9"/>
    <w:rsid w:val="00EA66E8"/>
    <w:rsid w:val="00EA68E0"/>
    <w:rsid w:val="00EA6B89"/>
    <w:rsid w:val="00EA6DC5"/>
    <w:rsid w:val="00EA713C"/>
    <w:rsid w:val="00EA763C"/>
    <w:rsid w:val="00EA7A25"/>
    <w:rsid w:val="00EA7C5E"/>
    <w:rsid w:val="00EA7DD0"/>
    <w:rsid w:val="00EA7E00"/>
    <w:rsid w:val="00EA7E89"/>
    <w:rsid w:val="00EB01D7"/>
    <w:rsid w:val="00EB028C"/>
    <w:rsid w:val="00EB0344"/>
    <w:rsid w:val="00EB0784"/>
    <w:rsid w:val="00EB0844"/>
    <w:rsid w:val="00EB08B9"/>
    <w:rsid w:val="00EB09A0"/>
    <w:rsid w:val="00EB0A79"/>
    <w:rsid w:val="00EB0E42"/>
    <w:rsid w:val="00EB13CE"/>
    <w:rsid w:val="00EB13E0"/>
    <w:rsid w:val="00EB14FE"/>
    <w:rsid w:val="00EB1664"/>
    <w:rsid w:val="00EB16C8"/>
    <w:rsid w:val="00EB17D4"/>
    <w:rsid w:val="00EB1925"/>
    <w:rsid w:val="00EB1994"/>
    <w:rsid w:val="00EB1D2C"/>
    <w:rsid w:val="00EB1E81"/>
    <w:rsid w:val="00EB2189"/>
    <w:rsid w:val="00EB2829"/>
    <w:rsid w:val="00EB2E9A"/>
    <w:rsid w:val="00EB3230"/>
    <w:rsid w:val="00EB374C"/>
    <w:rsid w:val="00EB3869"/>
    <w:rsid w:val="00EB3A0F"/>
    <w:rsid w:val="00EB3A7E"/>
    <w:rsid w:val="00EB3C33"/>
    <w:rsid w:val="00EB3F50"/>
    <w:rsid w:val="00EB402E"/>
    <w:rsid w:val="00EB407C"/>
    <w:rsid w:val="00EB4318"/>
    <w:rsid w:val="00EB4375"/>
    <w:rsid w:val="00EB4511"/>
    <w:rsid w:val="00EB45CB"/>
    <w:rsid w:val="00EB4D1B"/>
    <w:rsid w:val="00EB50C6"/>
    <w:rsid w:val="00EB51A2"/>
    <w:rsid w:val="00EB5315"/>
    <w:rsid w:val="00EB5471"/>
    <w:rsid w:val="00EB583A"/>
    <w:rsid w:val="00EB5A43"/>
    <w:rsid w:val="00EB5B0F"/>
    <w:rsid w:val="00EB5BC5"/>
    <w:rsid w:val="00EB63FB"/>
    <w:rsid w:val="00EB661B"/>
    <w:rsid w:val="00EB6A81"/>
    <w:rsid w:val="00EB6D97"/>
    <w:rsid w:val="00EB6FAA"/>
    <w:rsid w:val="00EB7560"/>
    <w:rsid w:val="00EB7D28"/>
    <w:rsid w:val="00EB7D2F"/>
    <w:rsid w:val="00EB7D6F"/>
    <w:rsid w:val="00EC0309"/>
    <w:rsid w:val="00EC03E0"/>
    <w:rsid w:val="00EC0417"/>
    <w:rsid w:val="00EC0418"/>
    <w:rsid w:val="00EC052C"/>
    <w:rsid w:val="00EC06B4"/>
    <w:rsid w:val="00EC093A"/>
    <w:rsid w:val="00EC09E5"/>
    <w:rsid w:val="00EC0D74"/>
    <w:rsid w:val="00EC0E59"/>
    <w:rsid w:val="00EC0F94"/>
    <w:rsid w:val="00EC1085"/>
    <w:rsid w:val="00EC121D"/>
    <w:rsid w:val="00EC1227"/>
    <w:rsid w:val="00EC12DA"/>
    <w:rsid w:val="00EC14B9"/>
    <w:rsid w:val="00EC1621"/>
    <w:rsid w:val="00EC1757"/>
    <w:rsid w:val="00EC1B08"/>
    <w:rsid w:val="00EC1BE9"/>
    <w:rsid w:val="00EC1C58"/>
    <w:rsid w:val="00EC1C9D"/>
    <w:rsid w:val="00EC1D00"/>
    <w:rsid w:val="00EC1DCC"/>
    <w:rsid w:val="00EC1ECE"/>
    <w:rsid w:val="00EC1F95"/>
    <w:rsid w:val="00EC20E2"/>
    <w:rsid w:val="00EC21C5"/>
    <w:rsid w:val="00EC24F9"/>
    <w:rsid w:val="00EC2C0A"/>
    <w:rsid w:val="00EC2E77"/>
    <w:rsid w:val="00EC2FA0"/>
    <w:rsid w:val="00EC31E1"/>
    <w:rsid w:val="00EC32BA"/>
    <w:rsid w:val="00EC3583"/>
    <w:rsid w:val="00EC35C0"/>
    <w:rsid w:val="00EC3880"/>
    <w:rsid w:val="00EC399C"/>
    <w:rsid w:val="00EC4027"/>
    <w:rsid w:val="00EC4099"/>
    <w:rsid w:val="00EC41FB"/>
    <w:rsid w:val="00EC483D"/>
    <w:rsid w:val="00EC48DA"/>
    <w:rsid w:val="00EC4AFD"/>
    <w:rsid w:val="00EC4B3F"/>
    <w:rsid w:val="00EC4F5C"/>
    <w:rsid w:val="00EC52B9"/>
    <w:rsid w:val="00EC534E"/>
    <w:rsid w:val="00EC583B"/>
    <w:rsid w:val="00EC5BE2"/>
    <w:rsid w:val="00EC5F51"/>
    <w:rsid w:val="00EC6092"/>
    <w:rsid w:val="00EC61A2"/>
    <w:rsid w:val="00EC6378"/>
    <w:rsid w:val="00EC63B8"/>
    <w:rsid w:val="00EC63CB"/>
    <w:rsid w:val="00EC63F5"/>
    <w:rsid w:val="00EC64FE"/>
    <w:rsid w:val="00EC67FF"/>
    <w:rsid w:val="00EC68C2"/>
    <w:rsid w:val="00EC6934"/>
    <w:rsid w:val="00EC6C5B"/>
    <w:rsid w:val="00EC7072"/>
    <w:rsid w:val="00EC76AE"/>
    <w:rsid w:val="00EC797A"/>
    <w:rsid w:val="00EC79D0"/>
    <w:rsid w:val="00EC7B5C"/>
    <w:rsid w:val="00EC7CCF"/>
    <w:rsid w:val="00ED003D"/>
    <w:rsid w:val="00ED0267"/>
    <w:rsid w:val="00ED05AF"/>
    <w:rsid w:val="00ED0800"/>
    <w:rsid w:val="00ED0C1E"/>
    <w:rsid w:val="00ED0EFC"/>
    <w:rsid w:val="00ED1122"/>
    <w:rsid w:val="00ED1287"/>
    <w:rsid w:val="00ED16DC"/>
    <w:rsid w:val="00ED1858"/>
    <w:rsid w:val="00ED1964"/>
    <w:rsid w:val="00ED1B9B"/>
    <w:rsid w:val="00ED1F14"/>
    <w:rsid w:val="00ED1F62"/>
    <w:rsid w:val="00ED1F7F"/>
    <w:rsid w:val="00ED1FF5"/>
    <w:rsid w:val="00ED250D"/>
    <w:rsid w:val="00ED2530"/>
    <w:rsid w:val="00ED2575"/>
    <w:rsid w:val="00ED29BC"/>
    <w:rsid w:val="00ED2E59"/>
    <w:rsid w:val="00ED2EE4"/>
    <w:rsid w:val="00ED2FB6"/>
    <w:rsid w:val="00ED303C"/>
    <w:rsid w:val="00ED33A3"/>
    <w:rsid w:val="00ED35C4"/>
    <w:rsid w:val="00ED3C3B"/>
    <w:rsid w:val="00ED3D04"/>
    <w:rsid w:val="00ED3D76"/>
    <w:rsid w:val="00ED4423"/>
    <w:rsid w:val="00ED4754"/>
    <w:rsid w:val="00ED4B1D"/>
    <w:rsid w:val="00ED5044"/>
    <w:rsid w:val="00ED5284"/>
    <w:rsid w:val="00ED542B"/>
    <w:rsid w:val="00ED5BD8"/>
    <w:rsid w:val="00ED6040"/>
    <w:rsid w:val="00ED63D2"/>
    <w:rsid w:val="00ED63F3"/>
    <w:rsid w:val="00ED6DD8"/>
    <w:rsid w:val="00ED714B"/>
    <w:rsid w:val="00ED722C"/>
    <w:rsid w:val="00ED749D"/>
    <w:rsid w:val="00ED7542"/>
    <w:rsid w:val="00ED7642"/>
    <w:rsid w:val="00ED764A"/>
    <w:rsid w:val="00ED77D6"/>
    <w:rsid w:val="00ED787D"/>
    <w:rsid w:val="00ED7C07"/>
    <w:rsid w:val="00ED7D3D"/>
    <w:rsid w:val="00EE012F"/>
    <w:rsid w:val="00EE023C"/>
    <w:rsid w:val="00EE049F"/>
    <w:rsid w:val="00EE04D2"/>
    <w:rsid w:val="00EE0655"/>
    <w:rsid w:val="00EE06EB"/>
    <w:rsid w:val="00EE0CCE"/>
    <w:rsid w:val="00EE0EA4"/>
    <w:rsid w:val="00EE1213"/>
    <w:rsid w:val="00EE15EA"/>
    <w:rsid w:val="00EE16E4"/>
    <w:rsid w:val="00EE1940"/>
    <w:rsid w:val="00EE1A80"/>
    <w:rsid w:val="00EE1CB4"/>
    <w:rsid w:val="00EE1EE4"/>
    <w:rsid w:val="00EE1EE9"/>
    <w:rsid w:val="00EE1F8E"/>
    <w:rsid w:val="00EE21F5"/>
    <w:rsid w:val="00EE272F"/>
    <w:rsid w:val="00EE273F"/>
    <w:rsid w:val="00EE28BC"/>
    <w:rsid w:val="00EE2C8E"/>
    <w:rsid w:val="00EE2EE2"/>
    <w:rsid w:val="00EE33AB"/>
    <w:rsid w:val="00EE3567"/>
    <w:rsid w:val="00EE3781"/>
    <w:rsid w:val="00EE3C22"/>
    <w:rsid w:val="00EE3C67"/>
    <w:rsid w:val="00EE3E0F"/>
    <w:rsid w:val="00EE4693"/>
    <w:rsid w:val="00EE48DB"/>
    <w:rsid w:val="00EE4945"/>
    <w:rsid w:val="00EE4A04"/>
    <w:rsid w:val="00EE4A17"/>
    <w:rsid w:val="00EE4CB0"/>
    <w:rsid w:val="00EE5237"/>
    <w:rsid w:val="00EE5370"/>
    <w:rsid w:val="00EE53B8"/>
    <w:rsid w:val="00EE53D3"/>
    <w:rsid w:val="00EE5462"/>
    <w:rsid w:val="00EE54C6"/>
    <w:rsid w:val="00EE56C1"/>
    <w:rsid w:val="00EE57A1"/>
    <w:rsid w:val="00EE599E"/>
    <w:rsid w:val="00EE5B90"/>
    <w:rsid w:val="00EE6488"/>
    <w:rsid w:val="00EE661C"/>
    <w:rsid w:val="00EE6672"/>
    <w:rsid w:val="00EE6C27"/>
    <w:rsid w:val="00EE6DB5"/>
    <w:rsid w:val="00EE6DC8"/>
    <w:rsid w:val="00EE6F4C"/>
    <w:rsid w:val="00EE794C"/>
    <w:rsid w:val="00EE7CBE"/>
    <w:rsid w:val="00EE7CE9"/>
    <w:rsid w:val="00EE7E63"/>
    <w:rsid w:val="00EF001C"/>
    <w:rsid w:val="00EF019F"/>
    <w:rsid w:val="00EF08E4"/>
    <w:rsid w:val="00EF0B28"/>
    <w:rsid w:val="00EF0D46"/>
    <w:rsid w:val="00EF107B"/>
    <w:rsid w:val="00EF1353"/>
    <w:rsid w:val="00EF13B7"/>
    <w:rsid w:val="00EF1847"/>
    <w:rsid w:val="00EF188E"/>
    <w:rsid w:val="00EF18E3"/>
    <w:rsid w:val="00EF1CA3"/>
    <w:rsid w:val="00EF2031"/>
    <w:rsid w:val="00EF20B5"/>
    <w:rsid w:val="00EF2180"/>
    <w:rsid w:val="00EF24B2"/>
    <w:rsid w:val="00EF2653"/>
    <w:rsid w:val="00EF2A9F"/>
    <w:rsid w:val="00EF2B11"/>
    <w:rsid w:val="00EF3107"/>
    <w:rsid w:val="00EF3194"/>
    <w:rsid w:val="00EF3382"/>
    <w:rsid w:val="00EF3732"/>
    <w:rsid w:val="00EF3816"/>
    <w:rsid w:val="00EF3BCA"/>
    <w:rsid w:val="00EF405B"/>
    <w:rsid w:val="00EF40AB"/>
    <w:rsid w:val="00EF42F5"/>
    <w:rsid w:val="00EF433D"/>
    <w:rsid w:val="00EF43A0"/>
    <w:rsid w:val="00EF4463"/>
    <w:rsid w:val="00EF44DC"/>
    <w:rsid w:val="00EF461D"/>
    <w:rsid w:val="00EF4850"/>
    <w:rsid w:val="00EF4871"/>
    <w:rsid w:val="00EF4A4C"/>
    <w:rsid w:val="00EF4C68"/>
    <w:rsid w:val="00EF4C99"/>
    <w:rsid w:val="00EF5062"/>
    <w:rsid w:val="00EF515B"/>
    <w:rsid w:val="00EF585B"/>
    <w:rsid w:val="00EF5A49"/>
    <w:rsid w:val="00EF5AB5"/>
    <w:rsid w:val="00EF5AD6"/>
    <w:rsid w:val="00EF5B87"/>
    <w:rsid w:val="00EF5ED4"/>
    <w:rsid w:val="00EF5F03"/>
    <w:rsid w:val="00EF5F7C"/>
    <w:rsid w:val="00EF60E7"/>
    <w:rsid w:val="00EF649F"/>
    <w:rsid w:val="00EF6AED"/>
    <w:rsid w:val="00EF6C7E"/>
    <w:rsid w:val="00EF6D68"/>
    <w:rsid w:val="00EF6F63"/>
    <w:rsid w:val="00EF71CF"/>
    <w:rsid w:val="00EF71F1"/>
    <w:rsid w:val="00EF72D0"/>
    <w:rsid w:val="00EF73ED"/>
    <w:rsid w:val="00EF7550"/>
    <w:rsid w:val="00EF75A5"/>
    <w:rsid w:val="00EF75BC"/>
    <w:rsid w:val="00EF7605"/>
    <w:rsid w:val="00EF7686"/>
    <w:rsid w:val="00EF799B"/>
    <w:rsid w:val="00EF7AEF"/>
    <w:rsid w:val="00EF7BF3"/>
    <w:rsid w:val="00EF7C84"/>
    <w:rsid w:val="00EF7F88"/>
    <w:rsid w:val="00F0001B"/>
    <w:rsid w:val="00F00417"/>
    <w:rsid w:val="00F006DC"/>
    <w:rsid w:val="00F009CA"/>
    <w:rsid w:val="00F00B27"/>
    <w:rsid w:val="00F00B68"/>
    <w:rsid w:val="00F00C5B"/>
    <w:rsid w:val="00F01073"/>
    <w:rsid w:val="00F010A5"/>
    <w:rsid w:val="00F013C0"/>
    <w:rsid w:val="00F01823"/>
    <w:rsid w:val="00F01888"/>
    <w:rsid w:val="00F01E1E"/>
    <w:rsid w:val="00F02162"/>
    <w:rsid w:val="00F021FA"/>
    <w:rsid w:val="00F022F8"/>
    <w:rsid w:val="00F023BC"/>
    <w:rsid w:val="00F02723"/>
    <w:rsid w:val="00F0275E"/>
    <w:rsid w:val="00F027FB"/>
    <w:rsid w:val="00F02AFB"/>
    <w:rsid w:val="00F02E3E"/>
    <w:rsid w:val="00F03057"/>
    <w:rsid w:val="00F030AE"/>
    <w:rsid w:val="00F03275"/>
    <w:rsid w:val="00F03285"/>
    <w:rsid w:val="00F035B8"/>
    <w:rsid w:val="00F03739"/>
    <w:rsid w:val="00F039E1"/>
    <w:rsid w:val="00F03BF8"/>
    <w:rsid w:val="00F040DF"/>
    <w:rsid w:val="00F042DD"/>
    <w:rsid w:val="00F04480"/>
    <w:rsid w:val="00F047A4"/>
    <w:rsid w:val="00F04A90"/>
    <w:rsid w:val="00F04ADB"/>
    <w:rsid w:val="00F05330"/>
    <w:rsid w:val="00F05415"/>
    <w:rsid w:val="00F0572B"/>
    <w:rsid w:val="00F05820"/>
    <w:rsid w:val="00F062A9"/>
    <w:rsid w:val="00F06582"/>
    <w:rsid w:val="00F0662C"/>
    <w:rsid w:val="00F06A6E"/>
    <w:rsid w:val="00F06CA6"/>
    <w:rsid w:val="00F06D1F"/>
    <w:rsid w:val="00F07028"/>
    <w:rsid w:val="00F07905"/>
    <w:rsid w:val="00F07B47"/>
    <w:rsid w:val="00F07C2E"/>
    <w:rsid w:val="00F07D54"/>
    <w:rsid w:val="00F1034F"/>
    <w:rsid w:val="00F1070C"/>
    <w:rsid w:val="00F10794"/>
    <w:rsid w:val="00F108DF"/>
    <w:rsid w:val="00F10A10"/>
    <w:rsid w:val="00F10B2E"/>
    <w:rsid w:val="00F10CBB"/>
    <w:rsid w:val="00F10DBB"/>
    <w:rsid w:val="00F10E7C"/>
    <w:rsid w:val="00F118EB"/>
    <w:rsid w:val="00F1190B"/>
    <w:rsid w:val="00F11A72"/>
    <w:rsid w:val="00F11B28"/>
    <w:rsid w:val="00F11E7E"/>
    <w:rsid w:val="00F1206A"/>
    <w:rsid w:val="00F120CD"/>
    <w:rsid w:val="00F1216C"/>
    <w:rsid w:val="00F124CC"/>
    <w:rsid w:val="00F124EF"/>
    <w:rsid w:val="00F12AFE"/>
    <w:rsid w:val="00F12C0C"/>
    <w:rsid w:val="00F12CC3"/>
    <w:rsid w:val="00F12DB1"/>
    <w:rsid w:val="00F12DE6"/>
    <w:rsid w:val="00F136AA"/>
    <w:rsid w:val="00F13FCD"/>
    <w:rsid w:val="00F14010"/>
    <w:rsid w:val="00F142B9"/>
    <w:rsid w:val="00F143AF"/>
    <w:rsid w:val="00F143E8"/>
    <w:rsid w:val="00F14B5F"/>
    <w:rsid w:val="00F14F00"/>
    <w:rsid w:val="00F14FB8"/>
    <w:rsid w:val="00F1514C"/>
    <w:rsid w:val="00F1532C"/>
    <w:rsid w:val="00F15BDF"/>
    <w:rsid w:val="00F1642B"/>
    <w:rsid w:val="00F16457"/>
    <w:rsid w:val="00F16709"/>
    <w:rsid w:val="00F1674B"/>
    <w:rsid w:val="00F16D49"/>
    <w:rsid w:val="00F17006"/>
    <w:rsid w:val="00F17032"/>
    <w:rsid w:val="00F17162"/>
    <w:rsid w:val="00F172D7"/>
    <w:rsid w:val="00F173B9"/>
    <w:rsid w:val="00F17678"/>
    <w:rsid w:val="00F176FC"/>
    <w:rsid w:val="00F17A39"/>
    <w:rsid w:val="00F17A51"/>
    <w:rsid w:val="00F17AB1"/>
    <w:rsid w:val="00F17E24"/>
    <w:rsid w:val="00F201EB"/>
    <w:rsid w:val="00F20772"/>
    <w:rsid w:val="00F207C8"/>
    <w:rsid w:val="00F207D8"/>
    <w:rsid w:val="00F20FE9"/>
    <w:rsid w:val="00F211CE"/>
    <w:rsid w:val="00F212EA"/>
    <w:rsid w:val="00F214E9"/>
    <w:rsid w:val="00F21A37"/>
    <w:rsid w:val="00F21AB5"/>
    <w:rsid w:val="00F21AB7"/>
    <w:rsid w:val="00F21AE4"/>
    <w:rsid w:val="00F21BE4"/>
    <w:rsid w:val="00F21CB6"/>
    <w:rsid w:val="00F21DD6"/>
    <w:rsid w:val="00F21E56"/>
    <w:rsid w:val="00F2218C"/>
    <w:rsid w:val="00F22208"/>
    <w:rsid w:val="00F22420"/>
    <w:rsid w:val="00F224DC"/>
    <w:rsid w:val="00F22523"/>
    <w:rsid w:val="00F22992"/>
    <w:rsid w:val="00F22A14"/>
    <w:rsid w:val="00F22C0E"/>
    <w:rsid w:val="00F22E6E"/>
    <w:rsid w:val="00F23137"/>
    <w:rsid w:val="00F2313D"/>
    <w:rsid w:val="00F2323A"/>
    <w:rsid w:val="00F23763"/>
    <w:rsid w:val="00F23794"/>
    <w:rsid w:val="00F239E1"/>
    <w:rsid w:val="00F23A62"/>
    <w:rsid w:val="00F23B16"/>
    <w:rsid w:val="00F23D08"/>
    <w:rsid w:val="00F23E53"/>
    <w:rsid w:val="00F25395"/>
    <w:rsid w:val="00F25905"/>
    <w:rsid w:val="00F259CE"/>
    <w:rsid w:val="00F259E3"/>
    <w:rsid w:val="00F25AB8"/>
    <w:rsid w:val="00F25CC5"/>
    <w:rsid w:val="00F25FFA"/>
    <w:rsid w:val="00F261F5"/>
    <w:rsid w:val="00F2633A"/>
    <w:rsid w:val="00F26617"/>
    <w:rsid w:val="00F267DA"/>
    <w:rsid w:val="00F26924"/>
    <w:rsid w:val="00F26E88"/>
    <w:rsid w:val="00F26F44"/>
    <w:rsid w:val="00F272D7"/>
    <w:rsid w:val="00F27338"/>
    <w:rsid w:val="00F274E7"/>
    <w:rsid w:val="00F274EB"/>
    <w:rsid w:val="00F27783"/>
    <w:rsid w:val="00F27FFA"/>
    <w:rsid w:val="00F30544"/>
    <w:rsid w:val="00F30679"/>
    <w:rsid w:val="00F3079D"/>
    <w:rsid w:val="00F30938"/>
    <w:rsid w:val="00F30A00"/>
    <w:rsid w:val="00F30A31"/>
    <w:rsid w:val="00F30A44"/>
    <w:rsid w:val="00F30C35"/>
    <w:rsid w:val="00F30CFE"/>
    <w:rsid w:val="00F3104C"/>
    <w:rsid w:val="00F31051"/>
    <w:rsid w:val="00F31847"/>
    <w:rsid w:val="00F31DD5"/>
    <w:rsid w:val="00F32191"/>
    <w:rsid w:val="00F32819"/>
    <w:rsid w:val="00F32ABA"/>
    <w:rsid w:val="00F32D5C"/>
    <w:rsid w:val="00F3324A"/>
    <w:rsid w:val="00F33574"/>
    <w:rsid w:val="00F33B7E"/>
    <w:rsid w:val="00F33D87"/>
    <w:rsid w:val="00F342E7"/>
    <w:rsid w:val="00F343C1"/>
    <w:rsid w:val="00F34767"/>
    <w:rsid w:val="00F3477D"/>
    <w:rsid w:val="00F3552A"/>
    <w:rsid w:val="00F3554C"/>
    <w:rsid w:val="00F35632"/>
    <w:rsid w:val="00F356BE"/>
    <w:rsid w:val="00F3587E"/>
    <w:rsid w:val="00F35889"/>
    <w:rsid w:val="00F3618D"/>
    <w:rsid w:val="00F36AD7"/>
    <w:rsid w:val="00F36F68"/>
    <w:rsid w:val="00F37145"/>
    <w:rsid w:val="00F37216"/>
    <w:rsid w:val="00F375F5"/>
    <w:rsid w:val="00F37642"/>
    <w:rsid w:val="00F37A09"/>
    <w:rsid w:val="00F37C22"/>
    <w:rsid w:val="00F4006F"/>
    <w:rsid w:val="00F40120"/>
    <w:rsid w:val="00F40121"/>
    <w:rsid w:val="00F4012D"/>
    <w:rsid w:val="00F4035C"/>
    <w:rsid w:val="00F40555"/>
    <w:rsid w:val="00F40672"/>
    <w:rsid w:val="00F407F5"/>
    <w:rsid w:val="00F40C83"/>
    <w:rsid w:val="00F412BC"/>
    <w:rsid w:val="00F4143E"/>
    <w:rsid w:val="00F415C9"/>
    <w:rsid w:val="00F4193D"/>
    <w:rsid w:val="00F41A64"/>
    <w:rsid w:val="00F4214D"/>
    <w:rsid w:val="00F4215F"/>
    <w:rsid w:val="00F42809"/>
    <w:rsid w:val="00F428B5"/>
    <w:rsid w:val="00F429F8"/>
    <w:rsid w:val="00F42C13"/>
    <w:rsid w:val="00F42CFA"/>
    <w:rsid w:val="00F42DCF"/>
    <w:rsid w:val="00F434EC"/>
    <w:rsid w:val="00F4398E"/>
    <w:rsid w:val="00F43A75"/>
    <w:rsid w:val="00F43BA6"/>
    <w:rsid w:val="00F43D13"/>
    <w:rsid w:val="00F43DC7"/>
    <w:rsid w:val="00F43F10"/>
    <w:rsid w:val="00F43F40"/>
    <w:rsid w:val="00F43F9E"/>
    <w:rsid w:val="00F44154"/>
    <w:rsid w:val="00F442B4"/>
    <w:rsid w:val="00F44447"/>
    <w:rsid w:val="00F449B1"/>
    <w:rsid w:val="00F44B32"/>
    <w:rsid w:val="00F44B3B"/>
    <w:rsid w:val="00F44CDC"/>
    <w:rsid w:val="00F44D60"/>
    <w:rsid w:val="00F450CC"/>
    <w:rsid w:val="00F4527F"/>
    <w:rsid w:val="00F452BF"/>
    <w:rsid w:val="00F4556D"/>
    <w:rsid w:val="00F45599"/>
    <w:rsid w:val="00F455CB"/>
    <w:rsid w:val="00F456A4"/>
    <w:rsid w:val="00F4585F"/>
    <w:rsid w:val="00F45889"/>
    <w:rsid w:val="00F45DE6"/>
    <w:rsid w:val="00F45E7D"/>
    <w:rsid w:val="00F46BE8"/>
    <w:rsid w:val="00F46C32"/>
    <w:rsid w:val="00F46CFF"/>
    <w:rsid w:val="00F46EDE"/>
    <w:rsid w:val="00F471D8"/>
    <w:rsid w:val="00F47336"/>
    <w:rsid w:val="00F476FD"/>
    <w:rsid w:val="00F47855"/>
    <w:rsid w:val="00F478FF"/>
    <w:rsid w:val="00F4795F"/>
    <w:rsid w:val="00F47E55"/>
    <w:rsid w:val="00F47EC2"/>
    <w:rsid w:val="00F47F3E"/>
    <w:rsid w:val="00F5015A"/>
    <w:rsid w:val="00F502BA"/>
    <w:rsid w:val="00F50304"/>
    <w:rsid w:val="00F505A1"/>
    <w:rsid w:val="00F50695"/>
    <w:rsid w:val="00F506CD"/>
    <w:rsid w:val="00F508D8"/>
    <w:rsid w:val="00F509F9"/>
    <w:rsid w:val="00F50A99"/>
    <w:rsid w:val="00F50C39"/>
    <w:rsid w:val="00F50DFC"/>
    <w:rsid w:val="00F50E9D"/>
    <w:rsid w:val="00F50F67"/>
    <w:rsid w:val="00F5162D"/>
    <w:rsid w:val="00F51682"/>
    <w:rsid w:val="00F516A6"/>
    <w:rsid w:val="00F516C3"/>
    <w:rsid w:val="00F51703"/>
    <w:rsid w:val="00F5194F"/>
    <w:rsid w:val="00F51F86"/>
    <w:rsid w:val="00F5237F"/>
    <w:rsid w:val="00F523AD"/>
    <w:rsid w:val="00F52404"/>
    <w:rsid w:val="00F5248C"/>
    <w:rsid w:val="00F52577"/>
    <w:rsid w:val="00F52C2E"/>
    <w:rsid w:val="00F52CD5"/>
    <w:rsid w:val="00F52D78"/>
    <w:rsid w:val="00F53113"/>
    <w:rsid w:val="00F5312B"/>
    <w:rsid w:val="00F5344E"/>
    <w:rsid w:val="00F53479"/>
    <w:rsid w:val="00F5383E"/>
    <w:rsid w:val="00F53B13"/>
    <w:rsid w:val="00F53C83"/>
    <w:rsid w:val="00F53DFE"/>
    <w:rsid w:val="00F53F8D"/>
    <w:rsid w:val="00F540C4"/>
    <w:rsid w:val="00F54284"/>
    <w:rsid w:val="00F54581"/>
    <w:rsid w:val="00F546B6"/>
    <w:rsid w:val="00F54A55"/>
    <w:rsid w:val="00F54BCA"/>
    <w:rsid w:val="00F54C83"/>
    <w:rsid w:val="00F54D18"/>
    <w:rsid w:val="00F5517C"/>
    <w:rsid w:val="00F551F9"/>
    <w:rsid w:val="00F5571A"/>
    <w:rsid w:val="00F55C7E"/>
    <w:rsid w:val="00F56506"/>
    <w:rsid w:val="00F56591"/>
    <w:rsid w:val="00F56816"/>
    <w:rsid w:val="00F568F9"/>
    <w:rsid w:val="00F56A9C"/>
    <w:rsid w:val="00F56C6D"/>
    <w:rsid w:val="00F56D75"/>
    <w:rsid w:val="00F56D7B"/>
    <w:rsid w:val="00F57173"/>
    <w:rsid w:val="00F57403"/>
    <w:rsid w:val="00F5749B"/>
    <w:rsid w:val="00F574D6"/>
    <w:rsid w:val="00F578BA"/>
    <w:rsid w:val="00F579F2"/>
    <w:rsid w:val="00F57BAB"/>
    <w:rsid w:val="00F57E9E"/>
    <w:rsid w:val="00F6011E"/>
    <w:rsid w:val="00F6020A"/>
    <w:rsid w:val="00F60A72"/>
    <w:rsid w:val="00F60FFD"/>
    <w:rsid w:val="00F6107C"/>
    <w:rsid w:val="00F6137C"/>
    <w:rsid w:val="00F614EF"/>
    <w:rsid w:val="00F61872"/>
    <w:rsid w:val="00F619E3"/>
    <w:rsid w:val="00F61AF7"/>
    <w:rsid w:val="00F61EAB"/>
    <w:rsid w:val="00F62076"/>
    <w:rsid w:val="00F6208C"/>
    <w:rsid w:val="00F621B0"/>
    <w:rsid w:val="00F6239E"/>
    <w:rsid w:val="00F6262C"/>
    <w:rsid w:val="00F62741"/>
    <w:rsid w:val="00F6299E"/>
    <w:rsid w:val="00F62CA8"/>
    <w:rsid w:val="00F62DA7"/>
    <w:rsid w:val="00F62E97"/>
    <w:rsid w:val="00F631AC"/>
    <w:rsid w:val="00F6323A"/>
    <w:rsid w:val="00F632C8"/>
    <w:rsid w:val="00F63ADE"/>
    <w:rsid w:val="00F63B69"/>
    <w:rsid w:val="00F63D20"/>
    <w:rsid w:val="00F63E85"/>
    <w:rsid w:val="00F64209"/>
    <w:rsid w:val="00F64221"/>
    <w:rsid w:val="00F64238"/>
    <w:rsid w:val="00F6438E"/>
    <w:rsid w:val="00F645CF"/>
    <w:rsid w:val="00F645F0"/>
    <w:rsid w:val="00F646A9"/>
    <w:rsid w:val="00F648AF"/>
    <w:rsid w:val="00F64ADE"/>
    <w:rsid w:val="00F64DAE"/>
    <w:rsid w:val="00F64DBC"/>
    <w:rsid w:val="00F6534F"/>
    <w:rsid w:val="00F653FB"/>
    <w:rsid w:val="00F65592"/>
    <w:rsid w:val="00F6566F"/>
    <w:rsid w:val="00F65A14"/>
    <w:rsid w:val="00F65AAB"/>
    <w:rsid w:val="00F6604A"/>
    <w:rsid w:val="00F664C5"/>
    <w:rsid w:val="00F664F5"/>
    <w:rsid w:val="00F665B6"/>
    <w:rsid w:val="00F66C56"/>
    <w:rsid w:val="00F66F86"/>
    <w:rsid w:val="00F66FC4"/>
    <w:rsid w:val="00F67158"/>
    <w:rsid w:val="00F67194"/>
    <w:rsid w:val="00F673F2"/>
    <w:rsid w:val="00F675EE"/>
    <w:rsid w:val="00F70165"/>
    <w:rsid w:val="00F703D6"/>
    <w:rsid w:val="00F704DC"/>
    <w:rsid w:val="00F70523"/>
    <w:rsid w:val="00F7063A"/>
    <w:rsid w:val="00F70AB9"/>
    <w:rsid w:val="00F714A6"/>
    <w:rsid w:val="00F716F7"/>
    <w:rsid w:val="00F717AA"/>
    <w:rsid w:val="00F719F0"/>
    <w:rsid w:val="00F7288E"/>
    <w:rsid w:val="00F728C5"/>
    <w:rsid w:val="00F72A03"/>
    <w:rsid w:val="00F72B61"/>
    <w:rsid w:val="00F72C5A"/>
    <w:rsid w:val="00F72C8E"/>
    <w:rsid w:val="00F72FC6"/>
    <w:rsid w:val="00F7303E"/>
    <w:rsid w:val="00F731D8"/>
    <w:rsid w:val="00F7351C"/>
    <w:rsid w:val="00F7380D"/>
    <w:rsid w:val="00F73A98"/>
    <w:rsid w:val="00F73AA6"/>
    <w:rsid w:val="00F73B57"/>
    <w:rsid w:val="00F73BF4"/>
    <w:rsid w:val="00F73F64"/>
    <w:rsid w:val="00F74276"/>
    <w:rsid w:val="00F74291"/>
    <w:rsid w:val="00F74292"/>
    <w:rsid w:val="00F742FF"/>
    <w:rsid w:val="00F7439F"/>
    <w:rsid w:val="00F744D1"/>
    <w:rsid w:val="00F747C5"/>
    <w:rsid w:val="00F74806"/>
    <w:rsid w:val="00F74A1A"/>
    <w:rsid w:val="00F74AC8"/>
    <w:rsid w:val="00F75060"/>
    <w:rsid w:val="00F758E5"/>
    <w:rsid w:val="00F7592A"/>
    <w:rsid w:val="00F75B96"/>
    <w:rsid w:val="00F75F44"/>
    <w:rsid w:val="00F76012"/>
    <w:rsid w:val="00F76473"/>
    <w:rsid w:val="00F76552"/>
    <w:rsid w:val="00F765A3"/>
    <w:rsid w:val="00F76844"/>
    <w:rsid w:val="00F76D33"/>
    <w:rsid w:val="00F76D72"/>
    <w:rsid w:val="00F76EB2"/>
    <w:rsid w:val="00F76FA8"/>
    <w:rsid w:val="00F770F6"/>
    <w:rsid w:val="00F77106"/>
    <w:rsid w:val="00F77317"/>
    <w:rsid w:val="00F779A0"/>
    <w:rsid w:val="00F77BC2"/>
    <w:rsid w:val="00F77C29"/>
    <w:rsid w:val="00F77DAF"/>
    <w:rsid w:val="00F80084"/>
    <w:rsid w:val="00F8048D"/>
    <w:rsid w:val="00F80576"/>
    <w:rsid w:val="00F8062E"/>
    <w:rsid w:val="00F80694"/>
    <w:rsid w:val="00F809B1"/>
    <w:rsid w:val="00F80B5B"/>
    <w:rsid w:val="00F80FF3"/>
    <w:rsid w:val="00F8113B"/>
    <w:rsid w:val="00F813F5"/>
    <w:rsid w:val="00F815F9"/>
    <w:rsid w:val="00F81753"/>
    <w:rsid w:val="00F819F6"/>
    <w:rsid w:val="00F81A83"/>
    <w:rsid w:val="00F81BF4"/>
    <w:rsid w:val="00F81D19"/>
    <w:rsid w:val="00F81F39"/>
    <w:rsid w:val="00F81F4D"/>
    <w:rsid w:val="00F81F94"/>
    <w:rsid w:val="00F8217F"/>
    <w:rsid w:val="00F8249C"/>
    <w:rsid w:val="00F82D41"/>
    <w:rsid w:val="00F82FDF"/>
    <w:rsid w:val="00F8337A"/>
    <w:rsid w:val="00F833EE"/>
    <w:rsid w:val="00F8350A"/>
    <w:rsid w:val="00F836BF"/>
    <w:rsid w:val="00F83D0B"/>
    <w:rsid w:val="00F84014"/>
    <w:rsid w:val="00F84065"/>
    <w:rsid w:val="00F841F7"/>
    <w:rsid w:val="00F84362"/>
    <w:rsid w:val="00F8454C"/>
    <w:rsid w:val="00F845EB"/>
    <w:rsid w:val="00F84601"/>
    <w:rsid w:val="00F846ED"/>
    <w:rsid w:val="00F847D1"/>
    <w:rsid w:val="00F84F73"/>
    <w:rsid w:val="00F8523C"/>
    <w:rsid w:val="00F856B2"/>
    <w:rsid w:val="00F85ACF"/>
    <w:rsid w:val="00F85B6D"/>
    <w:rsid w:val="00F85D8C"/>
    <w:rsid w:val="00F85E40"/>
    <w:rsid w:val="00F85F34"/>
    <w:rsid w:val="00F867BA"/>
    <w:rsid w:val="00F86AC5"/>
    <w:rsid w:val="00F86ACF"/>
    <w:rsid w:val="00F86E93"/>
    <w:rsid w:val="00F872A7"/>
    <w:rsid w:val="00F874F3"/>
    <w:rsid w:val="00F8766B"/>
    <w:rsid w:val="00F87723"/>
    <w:rsid w:val="00F878DE"/>
    <w:rsid w:val="00F90245"/>
    <w:rsid w:val="00F906B0"/>
    <w:rsid w:val="00F9088A"/>
    <w:rsid w:val="00F90909"/>
    <w:rsid w:val="00F90BA8"/>
    <w:rsid w:val="00F90CA5"/>
    <w:rsid w:val="00F90E9D"/>
    <w:rsid w:val="00F911DE"/>
    <w:rsid w:val="00F91645"/>
    <w:rsid w:val="00F9165E"/>
    <w:rsid w:val="00F91718"/>
    <w:rsid w:val="00F91895"/>
    <w:rsid w:val="00F91E52"/>
    <w:rsid w:val="00F91F36"/>
    <w:rsid w:val="00F920F5"/>
    <w:rsid w:val="00F92557"/>
    <w:rsid w:val="00F9279C"/>
    <w:rsid w:val="00F927E8"/>
    <w:rsid w:val="00F92912"/>
    <w:rsid w:val="00F92A22"/>
    <w:rsid w:val="00F92D7B"/>
    <w:rsid w:val="00F93340"/>
    <w:rsid w:val="00F9349C"/>
    <w:rsid w:val="00F934FE"/>
    <w:rsid w:val="00F936B3"/>
    <w:rsid w:val="00F9380B"/>
    <w:rsid w:val="00F9383D"/>
    <w:rsid w:val="00F93971"/>
    <w:rsid w:val="00F93A8C"/>
    <w:rsid w:val="00F93BAB"/>
    <w:rsid w:val="00F93BF5"/>
    <w:rsid w:val="00F93BFF"/>
    <w:rsid w:val="00F93D07"/>
    <w:rsid w:val="00F93EC4"/>
    <w:rsid w:val="00F93F6E"/>
    <w:rsid w:val="00F948EB"/>
    <w:rsid w:val="00F94D7E"/>
    <w:rsid w:val="00F95464"/>
    <w:rsid w:val="00F955CC"/>
    <w:rsid w:val="00F95AFA"/>
    <w:rsid w:val="00F95FF4"/>
    <w:rsid w:val="00F961F7"/>
    <w:rsid w:val="00F964D4"/>
    <w:rsid w:val="00F96914"/>
    <w:rsid w:val="00F969A5"/>
    <w:rsid w:val="00F969B5"/>
    <w:rsid w:val="00F96A44"/>
    <w:rsid w:val="00F96B60"/>
    <w:rsid w:val="00F96D75"/>
    <w:rsid w:val="00F96E68"/>
    <w:rsid w:val="00F96FEE"/>
    <w:rsid w:val="00F973D7"/>
    <w:rsid w:val="00F97579"/>
    <w:rsid w:val="00F9774C"/>
    <w:rsid w:val="00F9789E"/>
    <w:rsid w:val="00F9790F"/>
    <w:rsid w:val="00F979D4"/>
    <w:rsid w:val="00F97AC8"/>
    <w:rsid w:val="00F97F7D"/>
    <w:rsid w:val="00FA023B"/>
    <w:rsid w:val="00FA0287"/>
    <w:rsid w:val="00FA0296"/>
    <w:rsid w:val="00FA0781"/>
    <w:rsid w:val="00FA089A"/>
    <w:rsid w:val="00FA08F2"/>
    <w:rsid w:val="00FA0DC1"/>
    <w:rsid w:val="00FA0E69"/>
    <w:rsid w:val="00FA0FC0"/>
    <w:rsid w:val="00FA1039"/>
    <w:rsid w:val="00FA105B"/>
    <w:rsid w:val="00FA11FE"/>
    <w:rsid w:val="00FA12D8"/>
    <w:rsid w:val="00FA1B98"/>
    <w:rsid w:val="00FA1D0C"/>
    <w:rsid w:val="00FA1D3F"/>
    <w:rsid w:val="00FA1E90"/>
    <w:rsid w:val="00FA22DF"/>
    <w:rsid w:val="00FA235A"/>
    <w:rsid w:val="00FA239F"/>
    <w:rsid w:val="00FA23C0"/>
    <w:rsid w:val="00FA2608"/>
    <w:rsid w:val="00FA268E"/>
    <w:rsid w:val="00FA27DF"/>
    <w:rsid w:val="00FA2FA1"/>
    <w:rsid w:val="00FA3074"/>
    <w:rsid w:val="00FA3243"/>
    <w:rsid w:val="00FA35AA"/>
    <w:rsid w:val="00FA36AC"/>
    <w:rsid w:val="00FA3796"/>
    <w:rsid w:val="00FA39EF"/>
    <w:rsid w:val="00FA3AE6"/>
    <w:rsid w:val="00FA3B4B"/>
    <w:rsid w:val="00FA3C38"/>
    <w:rsid w:val="00FA3D8B"/>
    <w:rsid w:val="00FA3F81"/>
    <w:rsid w:val="00FA4126"/>
    <w:rsid w:val="00FA4380"/>
    <w:rsid w:val="00FA4513"/>
    <w:rsid w:val="00FA47A0"/>
    <w:rsid w:val="00FA4C57"/>
    <w:rsid w:val="00FA5249"/>
    <w:rsid w:val="00FA54E2"/>
    <w:rsid w:val="00FA5961"/>
    <w:rsid w:val="00FA5C9C"/>
    <w:rsid w:val="00FA5F03"/>
    <w:rsid w:val="00FA60ED"/>
    <w:rsid w:val="00FA62CD"/>
    <w:rsid w:val="00FA633B"/>
    <w:rsid w:val="00FA6708"/>
    <w:rsid w:val="00FA6E1B"/>
    <w:rsid w:val="00FA71F9"/>
    <w:rsid w:val="00FA74B2"/>
    <w:rsid w:val="00FA74C0"/>
    <w:rsid w:val="00FA76AB"/>
    <w:rsid w:val="00FA76BB"/>
    <w:rsid w:val="00FA7BD5"/>
    <w:rsid w:val="00FA7C12"/>
    <w:rsid w:val="00FA7E6F"/>
    <w:rsid w:val="00FB0035"/>
    <w:rsid w:val="00FB0694"/>
    <w:rsid w:val="00FB074F"/>
    <w:rsid w:val="00FB0801"/>
    <w:rsid w:val="00FB084E"/>
    <w:rsid w:val="00FB0928"/>
    <w:rsid w:val="00FB0B8A"/>
    <w:rsid w:val="00FB0C75"/>
    <w:rsid w:val="00FB0E78"/>
    <w:rsid w:val="00FB1058"/>
    <w:rsid w:val="00FB1390"/>
    <w:rsid w:val="00FB17C1"/>
    <w:rsid w:val="00FB1EB5"/>
    <w:rsid w:val="00FB1F43"/>
    <w:rsid w:val="00FB2020"/>
    <w:rsid w:val="00FB20C6"/>
    <w:rsid w:val="00FB220E"/>
    <w:rsid w:val="00FB22AB"/>
    <w:rsid w:val="00FB25D5"/>
    <w:rsid w:val="00FB26F4"/>
    <w:rsid w:val="00FB2B40"/>
    <w:rsid w:val="00FB2EFC"/>
    <w:rsid w:val="00FB2F62"/>
    <w:rsid w:val="00FB3086"/>
    <w:rsid w:val="00FB30AB"/>
    <w:rsid w:val="00FB30F3"/>
    <w:rsid w:val="00FB388C"/>
    <w:rsid w:val="00FB38B4"/>
    <w:rsid w:val="00FB3953"/>
    <w:rsid w:val="00FB39A5"/>
    <w:rsid w:val="00FB3A0C"/>
    <w:rsid w:val="00FB3B9C"/>
    <w:rsid w:val="00FB3D8D"/>
    <w:rsid w:val="00FB3DCD"/>
    <w:rsid w:val="00FB3EC9"/>
    <w:rsid w:val="00FB3FF8"/>
    <w:rsid w:val="00FB4128"/>
    <w:rsid w:val="00FB41FD"/>
    <w:rsid w:val="00FB4358"/>
    <w:rsid w:val="00FB46B4"/>
    <w:rsid w:val="00FB4810"/>
    <w:rsid w:val="00FB4CA3"/>
    <w:rsid w:val="00FB4D77"/>
    <w:rsid w:val="00FB4F97"/>
    <w:rsid w:val="00FB52ED"/>
    <w:rsid w:val="00FB53B3"/>
    <w:rsid w:val="00FB53C6"/>
    <w:rsid w:val="00FB5447"/>
    <w:rsid w:val="00FB547A"/>
    <w:rsid w:val="00FB54CB"/>
    <w:rsid w:val="00FB5755"/>
    <w:rsid w:val="00FB5889"/>
    <w:rsid w:val="00FB590F"/>
    <w:rsid w:val="00FB597A"/>
    <w:rsid w:val="00FB59D8"/>
    <w:rsid w:val="00FB5FE5"/>
    <w:rsid w:val="00FB63B2"/>
    <w:rsid w:val="00FB63C1"/>
    <w:rsid w:val="00FB63CC"/>
    <w:rsid w:val="00FB6608"/>
    <w:rsid w:val="00FB6B20"/>
    <w:rsid w:val="00FB6B35"/>
    <w:rsid w:val="00FB6CF5"/>
    <w:rsid w:val="00FB6E3B"/>
    <w:rsid w:val="00FB71E7"/>
    <w:rsid w:val="00FB74BB"/>
    <w:rsid w:val="00FB7992"/>
    <w:rsid w:val="00FB7A14"/>
    <w:rsid w:val="00FB7CE1"/>
    <w:rsid w:val="00FC019E"/>
    <w:rsid w:val="00FC020D"/>
    <w:rsid w:val="00FC03AE"/>
    <w:rsid w:val="00FC05CE"/>
    <w:rsid w:val="00FC0728"/>
    <w:rsid w:val="00FC1375"/>
    <w:rsid w:val="00FC17CE"/>
    <w:rsid w:val="00FC194E"/>
    <w:rsid w:val="00FC1ACE"/>
    <w:rsid w:val="00FC1C7B"/>
    <w:rsid w:val="00FC22B9"/>
    <w:rsid w:val="00FC2371"/>
    <w:rsid w:val="00FC2376"/>
    <w:rsid w:val="00FC23CB"/>
    <w:rsid w:val="00FC24EA"/>
    <w:rsid w:val="00FC25C9"/>
    <w:rsid w:val="00FC292F"/>
    <w:rsid w:val="00FC2AB4"/>
    <w:rsid w:val="00FC2B8E"/>
    <w:rsid w:val="00FC2BF9"/>
    <w:rsid w:val="00FC2D2A"/>
    <w:rsid w:val="00FC303E"/>
    <w:rsid w:val="00FC34A2"/>
    <w:rsid w:val="00FC3A20"/>
    <w:rsid w:val="00FC3A4B"/>
    <w:rsid w:val="00FC3AD8"/>
    <w:rsid w:val="00FC3B07"/>
    <w:rsid w:val="00FC3E59"/>
    <w:rsid w:val="00FC3E81"/>
    <w:rsid w:val="00FC4009"/>
    <w:rsid w:val="00FC4064"/>
    <w:rsid w:val="00FC410D"/>
    <w:rsid w:val="00FC42FE"/>
    <w:rsid w:val="00FC454D"/>
    <w:rsid w:val="00FC456C"/>
    <w:rsid w:val="00FC45EC"/>
    <w:rsid w:val="00FC4A9C"/>
    <w:rsid w:val="00FC4A9E"/>
    <w:rsid w:val="00FC4E1D"/>
    <w:rsid w:val="00FC5054"/>
    <w:rsid w:val="00FC5350"/>
    <w:rsid w:val="00FC5476"/>
    <w:rsid w:val="00FC5761"/>
    <w:rsid w:val="00FC5B32"/>
    <w:rsid w:val="00FC5B54"/>
    <w:rsid w:val="00FC5C76"/>
    <w:rsid w:val="00FC5D61"/>
    <w:rsid w:val="00FC6264"/>
    <w:rsid w:val="00FC6B5E"/>
    <w:rsid w:val="00FC6C4F"/>
    <w:rsid w:val="00FC6D4D"/>
    <w:rsid w:val="00FC6F1C"/>
    <w:rsid w:val="00FC759F"/>
    <w:rsid w:val="00FC799A"/>
    <w:rsid w:val="00FC7BFA"/>
    <w:rsid w:val="00FC7C51"/>
    <w:rsid w:val="00FC7E13"/>
    <w:rsid w:val="00FC7E2F"/>
    <w:rsid w:val="00FC7EEC"/>
    <w:rsid w:val="00FC7F46"/>
    <w:rsid w:val="00FD0CCB"/>
    <w:rsid w:val="00FD0D3F"/>
    <w:rsid w:val="00FD1063"/>
    <w:rsid w:val="00FD11DC"/>
    <w:rsid w:val="00FD1210"/>
    <w:rsid w:val="00FD15B1"/>
    <w:rsid w:val="00FD174E"/>
    <w:rsid w:val="00FD1777"/>
    <w:rsid w:val="00FD1AFC"/>
    <w:rsid w:val="00FD1DB9"/>
    <w:rsid w:val="00FD1ECB"/>
    <w:rsid w:val="00FD21E2"/>
    <w:rsid w:val="00FD2371"/>
    <w:rsid w:val="00FD2575"/>
    <w:rsid w:val="00FD2622"/>
    <w:rsid w:val="00FD27D1"/>
    <w:rsid w:val="00FD2823"/>
    <w:rsid w:val="00FD282A"/>
    <w:rsid w:val="00FD2A55"/>
    <w:rsid w:val="00FD3692"/>
    <w:rsid w:val="00FD370C"/>
    <w:rsid w:val="00FD3836"/>
    <w:rsid w:val="00FD38DC"/>
    <w:rsid w:val="00FD40ED"/>
    <w:rsid w:val="00FD4276"/>
    <w:rsid w:val="00FD4488"/>
    <w:rsid w:val="00FD4A2A"/>
    <w:rsid w:val="00FD4AE5"/>
    <w:rsid w:val="00FD4C79"/>
    <w:rsid w:val="00FD4D69"/>
    <w:rsid w:val="00FD4DFB"/>
    <w:rsid w:val="00FD5046"/>
    <w:rsid w:val="00FD5150"/>
    <w:rsid w:val="00FD5570"/>
    <w:rsid w:val="00FD5AC4"/>
    <w:rsid w:val="00FD5AF3"/>
    <w:rsid w:val="00FD5B7C"/>
    <w:rsid w:val="00FD5D4C"/>
    <w:rsid w:val="00FD5D6A"/>
    <w:rsid w:val="00FD5F17"/>
    <w:rsid w:val="00FD5FD0"/>
    <w:rsid w:val="00FD6077"/>
    <w:rsid w:val="00FD626C"/>
    <w:rsid w:val="00FD6337"/>
    <w:rsid w:val="00FD6748"/>
    <w:rsid w:val="00FD6858"/>
    <w:rsid w:val="00FD7018"/>
    <w:rsid w:val="00FD7443"/>
    <w:rsid w:val="00FD74B0"/>
    <w:rsid w:val="00FD773E"/>
    <w:rsid w:val="00FD79E4"/>
    <w:rsid w:val="00FD7F3B"/>
    <w:rsid w:val="00FE01EA"/>
    <w:rsid w:val="00FE02EE"/>
    <w:rsid w:val="00FE039C"/>
    <w:rsid w:val="00FE055D"/>
    <w:rsid w:val="00FE0D8A"/>
    <w:rsid w:val="00FE11AB"/>
    <w:rsid w:val="00FE157E"/>
    <w:rsid w:val="00FE1997"/>
    <w:rsid w:val="00FE19FB"/>
    <w:rsid w:val="00FE1B0B"/>
    <w:rsid w:val="00FE1B6E"/>
    <w:rsid w:val="00FE1D8B"/>
    <w:rsid w:val="00FE2361"/>
    <w:rsid w:val="00FE2516"/>
    <w:rsid w:val="00FE253E"/>
    <w:rsid w:val="00FE28CB"/>
    <w:rsid w:val="00FE2F32"/>
    <w:rsid w:val="00FE2F76"/>
    <w:rsid w:val="00FE2FF8"/>
    <w:rsid w:val="00FE31F6"/>
    <w:rsid w:val="00FE35C3"/>
    <w:rsid w:val="00FE35D2"/>
    <w:rsid w:val="00FE3650"/>
    <w:rsid w:val="00FE3E7F"/>
    <w:rsid w:val="00FE3EBA"/>
    <w:rsid w:val="00FE4232"/>
    <w:rsid w:val="00FE440C"/>
    <w:rsid w:val="00FE49DD"/>
    <w:rsid w:val="00FE4B57"/>
    <w:rsid w:val="00FE4B76"/>
    <w:rsid w:val="00FE4B9C"/>
    <w:rsid w:val="00FE4EA3"/>
    <w:rsid w:val="00FE5490"/>
    <w:rsid w:val="00FE553D"/>
    <w:rsid w:val="00FE583D"/>
    <w:rsid w:val="00FE58B6"/>
    <w:rsid w:val="00FE5E4F"/>
    <w:rsid w:val="00FE5EB0"/>
    <w:rsid w:val="00FE62F5"/>
    <w:rsid w:val="00FE66B5"/>
    <w:rsid w:val="00FE679E"/>
    <w:rsid w:val="00FE67BF"/>
    <w:rsid w:val="00FE681F"/>
    <w:rsid w:val="00FE68B5"/>
    <w:rsid w:val="00FE6992"/>
    <w:rsid w:val="00FE6ECC"/>
    <w:rsid w:val="00FE73D1"/>
    <w:rsid w:val="00FE741E"/>
    <w:rsid w:val="00FE7525"/>
    <w:rsid w:val="00FE79E3"/>
    <w:rsid w:val="00FE7DAA"/>
    <w:rsid w:val="00FF067E"/>
    <w:rsid w:val="00FF069E"/>
    <w:rsid w:val="00FF06BF"/>
    <w:rsid w:val="00FF06D0"/>
    <w:rsid w:val="00FF0B46"/>
    <w:rsid w:val="00FF0B6E"/>
    <w:rsid w:val="00FF0DEE"/>
    <w:rsid w:val="00FF11C0"/>
    <w:rsid w:val="00FF1828"/>
    <w:rsid w:val="00FF18C8"/>
    <w:rsid w:val="00FF18D0"/>
    <w:rsid w:val="00FF1A36"/>
    <w:rsid w:val="00FF1CAA"/>
    <w:rsid w:val="00FF20CE"/>
    <w:rsid w:val="00FF27C7"/>
    <w:rsid w:val="00FF29C1"/>
    <w:rsid w:val="00FF3047"/>
    <w:rsid w:val="00FF30D7"/>
    <w:rsid w:val="00FF3123"/>
    <w:rsid w:val="00FF32E8"/>
    <w:rsid w:val="00FF3389"/>
    <w:rsid w:val="00FF3571"/>
    <w:rsid w:val="00FF3623"/>
    <w:rsid w:val="00FF3AF3"/>
    <w:rsid w:val="00FF3D20"/>
    <w:rsid w:val="00FF3EA1"/>
    <w:rsid w:val="00FF3ED8"/>
    <w:rsid w:val="00FF42A1"/>
    <w:rsid w:val="00FF43B9"/>
    <w:rsid w:val="00FF46AF"/>
    <w:rsid w:val="00FF46FB"/>
    <w:rsid w:val="00FF4727"/>
    <w:rsid w:val="00FF4918"/>
    <w:rsid w:val="00FF4C74"/>
    <w:rsid w:val="00FF4F7A"/>
    <w:rsid w:val="00FF52F5"/>
    <w:rsid w:val="00FF5453"/>
    <w:rsid w:val="00FF5B3E"/>
    <w:rsid w:val="00FF5B4C"/>
    <w:rsid w:val="00FF5C80"/>
    <w:rsid w:val="00FF5E81"/>
    <w:rsid w:val="00FF613B"/>
    <w:rsid w:val="00FF618D"/>
    <w:rsid w:val="00FF622A"/>
    <w:rsid w:val="00FF66CB"/>
    <w:rsid w:val="00FF69B3"/>
    <w:rsid w:val="00FF6CEE"/>
    <w:rsid w:val="00FF6FE1"/>
    <w:rsid w:val="00FF7216"/>
    <w:rsid w:val="00FF7240"/>
    <w:rsid w:val="00FF728D"/>
    <w:rsid w:val="00FF7691"/>
    <w:rsid w:val="00FF76BC"/>
    <w:rsid w:val="00FF7751"/>
    <w:rsid w:val="00FF7835"/>
    <w:rsid w:val="00FF7836"/>
    <w:rsid w:val="00FF7A07"/>
    <w:rsid w:val="00FF7B27"/>
    <w:rsid w:val="00FF7CA8"/>
    <w:rsid w:val="011712A7"/>
    <w:rsid w:val="013D6647"/>
    <w:rsid w:val="01A60F59"/>
    <w:rsid w:val="01B16938"/>
    <w:rsid w:val="01E5DD93"/>
    <w:rsid w:val="0222FDDD"/>
    <w:rsid w:val="0266CC33"/>
    <w:rsid w:val="0274373B"/>
    <w:rsid w:val="02B49DB3"/>
    <w:rsid w:val="0362B377"/>
    <w:rsid w:val="03DDB3D0"/>
    <w:rsid w:val="04004C8F"/>
    <w:rsid w:val="0414DEFC"/>
    <w:rsid w:val="047934DB"/>
    <w:rsid w:val="0484C33C"/>
    <w:rsid w:val="04B800E7"/>
    <w:rsid w:val="04EA8508"/>
    <w:rsid w:val="05234054"/>
    <w:rsid w:val="0656AD4C"/>
    <w:rsid w:val="068DC963"/>
    <w:rsid w:val="06A6BF33"/>
    <w:rsid w:val="06A7E46D"/>
    <w:rsid w:val="073A50A2"/>
    <w:rsid w:val="076480E0"/>
    <w:rsid w:val="076A76AF"/>
    <w:rsid w:val="079DBB45"/>
    <w:rsid w:val="07D9926D"/>
    <w:rsid w:val="08281E99"/>
    <w:rsid w:val="08BCF4D0"/>
    <w:rsid w:val="08F874C8"/>
    <w:rsid w:val="0929F634"/>
    <w:rsid w:val="096390FB"/>
    <w:rsid w:val="0991ECE3"/>
    <w:rsid w:val="09FB962D"/>
    <w:rsid w:val="0A0ABB08"/>
    <w:rsid w:val="0A0DBA62"/>
    <w:rsid w:val="0A0E1D83"/>
    <w:rsid w:val="0A1A9F50"/>
    <w:rsid w:val="0A28D74F"/>
    <w:rsid w:val="0A5C5282"/>
    <w:rsid w:val="0AD89A1A"/>
    <w:rsid w:val="0AE0D838"/>
    <w:rsid w:val="0B0BFFC9"/>
    <w:rsid w:val="0B10428E"/>
    <w:rsid w:val="0B2AD4D6"/>
    <w:rsid w:val="0B321ADF"/>
    <w:rsid w:val="0B3D3A4E"/>
    <w:rsid w:val="0B66A056"/>
    <w:rsid w:val="0B94237C"/>
    <w:rsid w:val="0BA3B2ED"/>
    <w:rsid w:val="0BAA93FA"/>
    <w:rsid w:val="0BE4EFAB"/>
    <w:rsid w:val="0C0745F3"/>
    <w:rsid w:val="0C4B265C"/>
    <w:rsid w:val="0C793BB2"/>
    <w:rsid w:val="0CA0DABC"/>
    <w:rsid w:val="0CBD3200"/>
    <w:rsid w:val="0CF62368"/>
    <w:rsid w:val="0D213586"/>
    <w:rsid w:val="0DAF556E"/>
    <w:rsid w:val="0E18A51A"/>
    <w:rsid w:val="0E4E3946"/>
    <w:rsid w:val="0E55571D"/>
    <w:rsid w:val="0E97D025"/>
    <w:rsid w:val="0E9C066C"/>
    <w:rsid w:val="0EFA640E"/>
    <w:rsid w:val="0F35B2F3"/>
    <w:rsid w:val="0F379516"/>
    <w:rsid w:val="0F441C9C"/>
    <w:rsid w:val="0F60772C"/>
    <w:rsid w:val="0F69B908"/>
    <w:rsid w:val="0F7265A9"/>
    <w:rsid w:val="0FB26E37"/>
    <w:rsid w:val="0FDC8939"/>
    <w:rsid w:val="0FE56678"/>
    <w:rsid w:val="1021A484"/>
    <w:rsid w:val="105BCF30"/>
    <w:rsid w:val="105D6F47"/>
    <w:rsid w:val="10FB21C8"/>
    <w:rsid w:val="110EE7C7"/>
    <w:rsid w:val="1121A189"/>
    <w:rsid w:val="1147D873"/>
    <w:rsid w:val="114EE661"/>
    <w:rsid w:val="117D719E"/>
    <w:rsid w:val="11A3E8DA"/>
    <w:rsid w:val="120A4271"/>
    <w:rsid w:val="124F162F"/>
    <w:rsid w:val="128834E5"/>
    <w:rsid w:val="12D549CA"/>
    <w:rsid w:val="12F9A8EC"/>
    <w:rsid w:val="12FE5B8D"/>
    <w:rsid w:val="132A3683"/>
    <w:rsid w:val="13391521"/>
    <w:rsid w:val="13644C73"/>
    <w:rsid w:val="138DF5BB"/>
    <w:rsid w:val="13A64DBB"/>
    <w:rsid w:val="13C42DC0"/>
    <w:rsid w:val="13E814A9"/>
    <w:rsid w:val="1431F584"/>
    <w:rsid w:val="14A11A70"/>
    <w:rsid w:val="14E41890"/>
    <w:rsid w:val="1553CE40"/>
    <w:rsid w:val="15B476C8"/>
    <w:rsid w:val="15BC8F75"/>
    <w:rsid w:val="15C053C6"/>
    <w:rsid w:val="15EFEA43"/>
    <w:rsid w:val="169F3E6F"/>
    <w:rsid w:val="1774473D"/>
    <w:rsid w:val="17AEC153"/>
    <w:rsid w:val="17B159B9"/>
    <w:rsid w:val="17D8497D"/>
    <w:rsid w:val="17F8F53F"/>
    <w:rsid w:val="185FAE2E"/>
    <w:rsid w:val="195628ED"/>
    <w:rsid w:val="1987C4C8"/>
    <w:rsid w:val="1995A7A7"/>
    <w:rsid w:val="19B115DA"/>
    <w:rsid w:val="19D7ACB1"/>
    <w:rsid w:val="1A348E19"/>
    <w:rsid w:val="1AA8E7B7"/>
    <w:rsid w:val="1AB6E62B"/>
    <w:rsid w:val="1AFF608C"/>
    <w:rsid w:val="1B0CB660"/>
    <w:rsid w:val="1B2D8BF5"/>
    <w:rsid w:val="1B336198"/>
    <w:rsid w:val="1B954548"/>
    <w:rsid w:val="1B97B2E0"/>
    <w:rsid w:val="1BEF8DEC"/>
    <w:rsid w:val="1C1E8C54"/>
    <w:rsid w:val="1C4FC999"/>
    <w:rsid w:val="1C67007F"/>
    <w:rsid w:val="1CE4475F"/>
    <w:rsid w:val="1D4C581D"/>
    <w:rsid w:val="1D66D46F"/>
    <w:rsid w:val="1D6C18DA"/>
    <w:rsid w:val="1D8FE618"/>
    <w:rsid w:val="1DC9A587"/>
    <w:rsid w:val="1DE243A3"/>
    <w:rsid w:val="1E0E71F1"/>
    <w:rsid w:val="1E3235CC"/>
    <w:rsid w:val="1E6A8180"/>
    <w:rsid w:val="1ECC0EA7"/>
    <w:rsid w:val="1F088F19"/>
    <w:rsid w:val="1F32CE79"/>
    <w:rsid w:val="1F6B6C55"/>
    <w:rsid w:val="1F8D3758"/>
    <w:rsid w:val="20270AFD"/>
    <w:rsid w:val="20346888"/>
    <w:rsid w:val="2066A88D"/>
    <w:rsid w:val="206F163A"/>
    <w:rsid w:val="218CBF73"/>
    <w:rsid w:val="2225494C"/>
    <w:rsid w:val="222C3348"/>
    <w:rsid w:val="224C249D"/>
    <w:rsid w:val="225D191A"/>
    <w:rsid w:val="225D4766"/>
    <w:rsid w:val="229E6DCA"/>
    <w:rsid w:val="22BBA388"/>
    <w:rsid w:val="22CE1645"/>
    <w:rsid w:val="234D1C7F"/>
    <w:rsid w:val="236A6979"/>
    <w:rsid w:val="23741F83"/>
    <w:rsid w:val="24114C50"/>
    <w:rsid w:val="24334D4C"/>
    <w:rsid w:val="243F9C81"/>
    <w:rsid w:val="247DEF47"/>
    <w:rsid w:val="24A38121"/>
    <w:rsid w:val="24D88AD3"/>
    <w:rsid w:val="2523E732"/>
    <w:rsid w:val="25657C1E"/>
    <w:rsid w:val="25863C24"/>
    <w:rsid w:val="25BD9369"/>
    <w:rsid w:val="25C58949"/>
    <w:rsid w:val="25C7316D"/>
    <w:rsid w:val="25DA6E9D"/>
    <w:rsid w:val="25EE1FE6"/>
    <w:rsid w:val="25F4973C"/>
    <w:rsid w:val="2636F168"/>
    <w:rsid w:val="2645B106"/>
    <w:rsid w:val="266A51BD"/>
    <w:rsid w:val="2671EE0C"/>
    <w:rsid w:val="268EA6E3"/>
    <w:rsid w:val="269D4C90"/>
    <w:rsid w:val="26D7CCF8"/>
    <w:rsid w:val="26E2B990"/>
    <w:rsid w:val="2726DB79"/>
    <w:rsid w:val="2730E754"/>
    <w:rsid w:val="27EEB8DB"/>
    <w:rsid w:val="28212AFE"/>
    <w:rsid w:val="282BE4E2"/>
    <w:rsid w:val="284191B4"/>
    <w:rsid w:val="28539FF6"/>
    <w:rsid w:val="287F75A3"/>
    <w:rsid w:val="28914D0E"/>
    <w:rsid w:val="2933658E"/>
    <w:rsid w:val="29D69299"/>
    <w:rsid w:val="29ED6745"/>
    <w:rsid w:val="2A511BC6"/>
    <w:rsid w:val="2A5E0409"/>
    <w:rsid w:val="2A8CE2AE"/>
    <w:rsid w:val="2AA4D5A1"/>
    <w:rsid w:val="2B2465C9"/>
    <w:rsid w:val="2B3A3A97"/>
    <w:rsid w:val="2B400B65"/>
    <w:rsid w:val="2B4FB039"/>
    <w:rsid w:val="2B8CC55E"/>
    <w:rsid w:val="2B9F9AB2"/>
    <w:rsid w:val="2C31306A"/>
    <w:rsid w:val="2C66C9E6"/>
    <w:rsid w:val="2C8047CC"/>
    <w:rsid w:val="2C88D130"/>
    <w:rsid w:val="2D1F5AEF"/>
    <w:rsid w:val="2D9A5482"/>
    <w:rsid w:val="2E2FD602"/>
    <w:rsid w:val="2E37DE0B"/>
    <w:rsid w:val="2E9047F0"/>
    <w:rsid w:val="2EB64394"/>
    <w:rsid w:val="2EC1C29D"/>
    <w:rsid w:val="2EEB1CD7"/>
    <w:rsid w:val="2F19C330"/>
    <w:rsid w:val="2F3A3EED"/>
    <w:rsid w:val="2F957F87"/>
    <w:rsid w:val="303141B2"/>
    <w:rsid w:val="30638B69"/>
    <w:rsid w:val="307CCF07"/>
    <w:rsid w:val="3110D3D6"/>
    <w:rsid w:val="3113A550"/>
    <w:rsid w:val="31403393"/>
    <w:rsid w:val="315270CA"/>
    <w:rsid w:val="31562AE3"/>
    <w:rsid w:val="3181A92A"/>
    <w:rsid w:val="319AB56E"/>
    <w:rsid w:val="31C1135F"/>
    <w:rsid w:val="31C339D9"/>
    <w:rsid w:val="31E94923"/>
    <w:rsid w:val="32218207"/>
    <w:rsid w:val="322DC642"/>
    <w:rsid w:val="323CDAFC"/>
    <w:rsid w:val="32996563"/>
    <w:rsid w:val="32A97F70"/>
    <w:rsid w:val="32B4D223"/>
    <w:rsid w:val="3304CD40"/>
    <w:rsid w:val="331A1A9A"/>
    <w:rsid w:val="33DA5342"/>
    <w:rsid w:val="33E05F47"/>
    <w:rsid w:val="344D4C06"/>
    <w:rsid w:val="34A1AD05"/>
    <w:rsid w:val="34A1B32D"/>
    <w:rsid w:val="35135EDA"/>
    <w:rsid w:val="351E776B"/>
    <w:rsid w:val="355DCEA4"/>
    <w:rsid w:val="356D4A8F"/>
    <w:rsid w:val="3571F930"/>
    <w:rsid w:val="357D1DAE"/>
    <w:rsid w:val="35932076"/>
    <w:rsid w:val="359DE7DE"/>
    <w:rsid w:val="35DAC17D"/>
    <w:rsid w:val="3662D3CE"/>
    <w:rsid w:val="36722518"/>
    <w:rsid w:val="36D999C5"/>
    <w:rsid w:val="36EC6F16"/>
    <w:rsid w:val="376096F8"/>
    <w:rsid w:val="37AD28D8"/>
    <w:rsid w:val="37B26BCE"/>
    <w:rsid w:val="37E3EEE7"/>
    <w:rsid w:val="38A013DD"/>
    <w:rsid w:val="38D70A80"/>
    <w:rsid w:val="392E271F"/>
    <w:rsid w:val="392E5C15"/>
    <w:rsid w:val="392E5C76"/>
    <w:rsid w:val="396E33D1"/>
    <w:rsid w:val="39BF1EB5"/>
    <w:rsid w:val="39DA3BF4"/>
    <w:rsid w:val="3A2BE48F"/>
    <w:rsid w:val="3A3D0DFB"/>
    <w:rsid w:val="3A4A37A1"/>
    <w:rsid w:val="3A963A5F"/>
    <w:rsid w:val="3AD0F8EB"/>
    <w:rsid w:val="3AE5A425"/>
    <w:rsid w:val="3B0E2AD2"/>
    <w:rsid w:val="3B5E8C3E"/>
    <w:rsid w:val="3BCA723C"/>
    <w:rsid w:val="3BCE84C3"/>
    <w:rsid w:val="3BE5EB5D"/>
    <w:rsid w:val="3C32274D"/>
    <w:rsid w:val="3C3378D3"/>
    <w:rsid w:val="3C36DF06"/>
    <w:rsid w:val="3C703AF9"/>
    <w:rsid w:val="3C787DB6"/>
    <w:rsid w:val="3C876EC9"/>
    <w:rsid w:val="3CAD1898"/>
    <w:rsid w:val="3CD10953"/>
    <w:rsid w:val="3CE07410"/>
    <w:rsid w:val="3D18F29E"/>
    <w:rsid w:val="3D7357C8"/>
    <w:rsid w:val="3DA49B2F"/>
    <w:rsid w:val="3DAB4423"/>
    <w:rsid w:val="3DD9075B"/>
    <w:rsid w:val="3E0E4E79"/>
    <w:rsid w:val="3E4A4791"/>
    <w:rsid w:val="3E5AECAE"/>
    <w:rsid w:val="3E68B70D"/>
    <w:rsid w:val="3E7503C1"/>
    <w:rsid w:val="3F42F8A5"/>
    <w:rsid w:val="3F457131"/>
    <w:rsid w:val="3F77654B"/>
    <w:rsid w:val="3FFD6596"/>
    <w:rsid w:val="40025279"/>
    <w:rsid w:val="40498E95"/>
    <w:rsid w:val="405FD472"/>
    <w:rsid w:val="4064EC31"/>
    <w:rsid w:val="407CB6D0"/>
    <w:rsid w:val="408446AF"/>
    <w:rsid w:val="41023051"/>
    <w:rsid w:val="410C60DD"/>
    <w:rsid w:val="4162BF32"/>
    <w:rsid w:val="416334AA"/>
    <w:rsid w:val="41C6B731"/>
    <w:rsid w:val="41E336CA"/>
    <w:rsid w:val="41F35242"/>
    <w:rsid w:val="41FB8759"/>
    <w:rsid w:val="423EEB13"/>
    <w:rsid w:val="42421034"/>
    <w:rsid w:val="424C54F8"/>
    <w:rsid w:val="4250F110"/>
    <w:rsid w:val="4263A6CE"/>
    <w:rsid w:val="426FBCF5"/>
    <w:rsid w:val="42F7147D"/>
    <w:rsid w:val="4307FF0E"/>
    <w:rsid w:val="4326BBA2"/>
    <w:rsid w:val="43286524"/>
    <w:rsid w:val="435C3F6E"/>
    <w:rsid w:val="4362A940"/>
    <w:rsid w:val="43FB5312"/>
    <w:rsid w:val="4410E62E"/>
    <w:rsid w:val="44118475"/>
    <w:rsid w:val="4411F322"/>
    <w:rsid w:val="4430D20D"/>
    <w:rsid w:val="44393BBB"/>
    <w:rsid w:val="44473E0F"/>
    <w:rsid w:val="44CD1A8B"/>
    <w:rsid w:val="44D6BE30"/>
    <w:rsid w:val="44E59B77"/>
    <w:rsid w:val="45413686"/>
    <w:rsid w:val="455FF22C"/>
    <w:rsid w:val="4560AB26"/>
    <w:rsid w:val="45B569B5"/>
    <w:rsid w:val="45C88E88"/>
    <w:rsid w:val="46128D52"/>
    <w:rsid w:val="461719F2"/>
    <w:rsid w:val="462ADDCF"/>
    <w:rsid w:val="462BE9D4"/>
    <w:rsid w:val="4664B73D"/>
    <w:rsid w:val="4696762B"/>
    <w:rsid w:val="46CCD908"/>
    <w:rsid w:val="4717CAED"/>
    <w:rsid w:val="472483C6"/>
    <w:rsid w:val="47297FCF"/>
    <w:rsid w:val="4739B530"/>
    <w:rsid w:val="47CBD669"/>
    <w:rsid w:val="480B5282"/>
    <w:rsid w:val="4833AF9F"/>
    <w:rsid w:val="483AD1C5"/>
    <w:rsid w:val="4892B632"/>
    <w:rsid w:val="48940E73"/>
    <w:rsid w:val="489F193C"/>
    <w:rsid w:val="48A65C54"/>
    <w:rsid w:val="48E250C7"/>
    <w:rsid w:val="48EF4669"/>
    <w:rsid w:val="48FB8FE9"/>
    <w:rsid w:val="48FBF497"/>
    <w:rsid w:val="49024C33"/>
    <w:rsid w:val="490FB420"/>
    <w:rsid w:val="49340918"/>
    <w:rsid w:val="493E7C57"/>
    <w:rsid w:val="495024C0"/>
    <w:rsid w:val="4965AA6A"/>
    <w:rsid w:val="49722F09"/>
    <w:rsid w:val="4987F0E5"/>
    <w:rsid w:val="49C0E3F1"/>
    <w:rsid w:val="49DC3E6B"/>
    <w:rsid w:val="4A023A9D"/>
    <w:rsid w:val="4A297BE9"/>
    <w:rsid w:val="4A67D71F"/>
    <w:rsid w:val="4B32F20D"/>
    <w:rsid w:val="4B610030"/>
    <w:rsid w:val="4C17854F"/>
    <w:rsid w:val="4C368730"/>
    <w:rsid w:val="4C40A2B0"/>
    <w:rsid w:val="4C5814AC"/>
    <w:rsid w:val="4C63C1C6"/>
    <w:rsid w:val="4CA35BD7"/>
    <w:rsid w:val="4CF6DCC7"/>
    <w:rsid w:val="4D01D3B3"/>
    <w:rsid w:val="4D496CF4"/>
    <w:rsid w:val="4DD11F0D"/>
    <w:rsid w:val="4DDAAC7B"/>
    <w:rsid w:val="4DEE6F78"/>
    <w:rsid w:val="4E8808E2"/>
    <w:rsid w:val="4F4CF972"/>
    <w:rsid w:val="4F5BD60E"/>
    <w:rsid w:val="4FE09DFA"/>
    <w:rsid w:val="5031C4DB"/>
    <w:rsid w:val="506A0A8F"/>
    <w:rsid w:val="50795379"/>
    <w:rsid w:val="50BD9E6B"/>
    <w:rsid w:val="50D36582"/>
    <w:rsid w:val="51A03DEB"/>
    <w:rsid w:val="51A7FA73"/>
    <w:rsid w:val="520CA675"/>
    <w:rsid w:val="5225BA69"/>
    <w:rsid w:val="523F3BD1"/>
    <w:rsid w:val="525B6277"/>
    <w:rsid w:val="52A1D4BC"/>
    <w:rsid w:val="52DEF8B7"/>
    <w:rsid w:val="5313715E"/>
    <w:rsid w:val="53D52303"/>
    <w:rsid w:val="5411E25F"/>
    <w:rsid w:val="543F2C4D"/>
    <w:rsid w:val="547ADA8B"/>
    <w:rsid w:val="5492C183"/>
    <w:rsid w:val="54962A46"/>
    <w:rsid w:val="54AC0299"/>
    <w:rsid w:val="54CE4A11"/>
    <w:rsid w:val="5534EF65"/>
    <w:rsid w:val="5536002D"/>
    <w:rsid w:val="553AEB52"/>
    <w:rsid w:val="55995D83"/>
    <w:rsid w:val="55A72607"/>
    <w:rsid w:val="55FEAD7F"/>
    <w:rsid w:val="56065F45"/>
    <w:rsid w:val="5622C28A"/>
    <w:rsid w:val="56673B82"/>
    <w:rsid w:val="568A80D8"/>
    <w:rsid w:val="56CA5FDD"/>
    <w:rsid w:val="57808B52"/>
    <w:rsid w:val="57B82D8F"/>
    <w:rsid w:val="581F8244"/>
    <w:rsid w:val="5832C70F"/>
    <w:rsid w:val="585380B3"/>
    <w:rsid w:val="5881AC30"/>
    <w:rsid w:val="58851DCF"/>
    <w:rsid w:val="58878F69"/>
    <w:rsid w:val="58AC30F8"/>
    <w:rsid w:val="591C1BD4"/>
    <w:rsid w:val="593AE61D"/>
    <w:rsid w:val="5954C78D"/>
    <w:rsid w:val="5979227C"/>
    <w:rsid w:val="59810FD0"/>
    <w:rsid w:val="598B2107"/>
    <w:rsid w:val="59D30D07"/>
    <w:rsid w:val="5A078758"/>
    <w:rsid w:val="5A0E07BC"/>
    <w:rsid w:val="5A183722"/>
    <w:rsid w:val="5A2F9C81"/>
    <w:rsid w:val="5A32DFF7"/>
    <w:rsid w:val="5A61474F"/>
    <w:rsid w:val="5A7503FB"/>
    <w:rsid w:val="5AB25348"/>
    <w:rsid w:val="5B3812EF"/>
    <w:rsid w:val="5B871643"/>
    <w:rsid w:val="5BE9FBED"/>
    <w:rsid w:val="5C390DBE"/>
    <w:rsid w:val="5C655CDE"/>
    <w:rsid w:val="5C801E95"/>
    <w:rsid w:val="5CBBAB6B"/>
    <w:rsid w:val="5CD682F6"/>
    <w:rsid w:val="5D0EAAB5"/>
    <w:rsid w:val="5D2432CA"/>
    <w:rsid w:val="5DF4BF46"/>
    <w:rsid w:val="5DF690C1"/>
    <w:rsid w:val="5E249C77"/>
    <w:rsid w:val="5E350208"/>
    <w:rsid w:val="5E46B846"/>
    <w:rsid w:val="5E5069CF"/>
    <w:rsid w:val="5E5156AA"/>
    <w:rsid w:val="5E6079E1"/>
    <w:rsid w:val="5E90C8CC"/>
    <w:rsid w:val="5EA474C0"/>
    <w:rsid w:val="5F2AED03"/>
    <w:rsid w:val="5F7CAC8E"/>
    <w:rsid w:val="5F87680C"/>
    <w:rsid w:val="5F9DC337"/>
    <w:rsid w:val="600CF6EB"/>
    <w:rsid w:val="60CB3660"/>
    <w:rsid w:val="60F89B06"/>
    <w:rsid w:val="60FF16B5"/>
    <w:rsid w:val="610A3591"/>
    <w:rsid w:val="61A327CC"/>
    <w:rsid w:val="61FD2F8C"/>
    <w:rsid w:val="625C5685"/>
    <w:rsid w:val="6274CF00"/>
    <w:rsid w:val="628BA646"/>
    <w:rsid w:val="62AEA862"/>
    <w:rsid w:val="62C9DCC9"/>
    <w:rsid w:val="636F911D"/>
    <w:rsid w:val="638235B4"/>
    <w:rsid w:val="63A7C669"/>
    <w:rsid w:val="63DA9A5D"/>
    <w:rsid w:val="6441AE1E"/>
    <w:rsid w:val="64AE938F"/>
    <w:rsid w:val="6503B4A0"/>
    <w:rsid w:val="651D44C5"/>
    <w:rsid w:val="652AFD21"/>
    <w:rsid w:val="6540D89E"/>
    <w:rsid w:val="6560495A"/>
    <w:rsid w:val="65C20796"/>
    <w:rsid w:val="660A8309"/>
    <w:rsid w:val="660C547F"/>
    <w:rsid w:val="6614A46F"/>
    <w:rsid w:val="6629F410"/>
    <w:rsid w:val="662CEE58"/>
    <w:rsid w:val="663D572A"/>
    <w:rsid w:val="665B9CD1"/>
    <w:rsid w:val="66A549F8"/>
    <w:rsid w:val="6727015F"/>
    <w:rsid w:val="678A5E3F"/>
    <w:rsid w:val="67C9ECF2"/>
    <w:rsid w:val="67FA24CE"/>
    <w:rsid w:val="680025AD"/>
    <w:rsid w:val="6813C33E"/>
    <w:rsid w:val="6838B727"/>
    <w:rsid w:val="6862F2D5"/>
    <w:rsid w:val="689D7E9D"/>
    <w:rsid w:val="68D3EF97"/>
    <w:rsid w:val="68DCBE6E"/>
    <w:rsid w:val="6907CC51"/>
    <w:rsid w:val="69184C3A"/>
    <w:rsid w:val="691F87C7"/>
    <w:rsid w:val="6956600F"/>
    <w:rsid w:val="69DBB11B"/>
    <w:rsid w:val="6A097834"/>
    <w:rsid w:val="6A286CC1"/>
    <w:rsid w:val="6A94461A"/>
    <w:rsid w:val="6AB535F3"/>
    <w:rsid w:val="6B3C2EB4"/>
    <w:rsid w:val="6B468CA5"/>
    <w:rsid w:val="6B4E71DB"/>
    <w:rsid w:val="6B4E96AC"/>
    <w:rsid w:val="6B4F4605"/>
    <w:rsid w:val="6B520B0F"/>
    <w:rsid w:val="6B59E0D2"/>
    <w:rsid w:val="6B7B08AD"/>
    <w:rsid w:val="6BC6887D"/>
    <w:rsid w:val="6C114046"/>
    <w:rsid w:val="6C2FB740"/>
    <w:rsid w:val="6C3CABA0"/>
    <w:rsid w:val="6C8DF632"/>
    <w:rsid w:val="6C99BE18"/>
    <w:rsid w:val="6D0EFAB8"/>
    <w:rsid w:val="6D15F958"/>
    <w:rsid w:val="6D20DF75"/>
    <w:rsid w:val="6D248B64"/>
    <w:rsid w:val="6D44F133"/>
    <w:rsid w:val="6D4575CF"/>
    <w:rsid w:val="6D980E46"/>
    <w:rsid w:val="6DEF1E92"/>
    <w:rsid w:val="6E0F2892"/>
    <w:rsid w:val="6E771558"/>
    <w:rsid w:val="6EAF76C4"/>
    <w:rsid w:val="6EB66964"/>
    <w:rsid w:val="6ECC8CB1"/>
    <w:rsid w:val="6ED8AC4C"/>
    <w:rsid w:val="6EDD30F4"/>
    <w:rsid w:val="6F107DBC"/>
    <w:rsid w:val="6F27CB32"/>
    <w:rsid w:val="6F3B6EAC"/>
    <w:rsid w:val="6FAD7CB0"/>
    <w:rsid w:val="6FC30C0B"/>
    <w:rsid w:val="702FBEEB"/>
    <w:rsid w:val="703120A5"/>
    <w:rsid w:val="708E9536"/>
    <w:rsid w:val="70AEF169"/>
    <w:rsid w:val="7115B280"/>
    <w:rsid w:val="712B5EAC"/>
    <w:rsid w:val="71350F04"/>
    <w:rsid w:val="7149739A"/>
    <w:rsid w:val="716911E5"/>
    <w:rsid w:val="7170DF84"/>
    <w:rsid w:val="71730ED3"/>
    <w:rsid w:val="719A03B2"/>
    <w:rsid w:val="71D349B1"/>
    <w:rsid w:val="72224828"/>
    <w:rsid w:val="7223A72A"/>
    <w:rsid w:val="722DCFD7"/>
    <w:rsid w:val="726D5A06"/>
    <w:rsid w:val="727B9A1A"/>
    <w:rsid w:val="72A487E5"/>
    <w:rsid w:val="72CE6A94"/>
    <w:rsid w:val="72DBFEE8"/>
    <w:rsid w:val="72E3B45D"/>
    <w:rsid w:val="730B8027"/>
    <w:rsid w:val="731DBDC4"/>
    <w:rsid w:val="732F426B"/>
    <w:rsid w:val="739B6525"/>
    <w:rsid w:val="745C389A"/>
    <w:rsid w:val="7525BC04"/>
    <w:rsid w:val="757A45CC"/>
    <w:rsid w:val="75944BBD"/>
    <w:rsid w:val="7597A321"/>
    <w:rsid w:val="75AE09E8"/>
    <w:rsid w:val="75B9341B"/>
    <w:rsid w:val="76744063"/>
    <w:rsid w:val="7716A45C"/>
    <w:rsid w:val="772A036C"/>
    <w:rsid w:val="7769D656"/>
    <w:rsid w:val="77B0FCC0"/>
    <w:rsid w:val="77EAA5CB"/>
    <w:rsid w:val="7867E2A8"/>
    <w:rsid w:val="78903360"/>
    <w:rsid w:val="78E81AC1"/>
    <w:rsid w:val="791E979A"/>
    <w:rsid w:val="792A68E2"/>
    <w:rsid w:val="797E8BF9"/>
    <w:rsid w:val="79B79DD8"/>
    <w:rsid w:val="79CB2D22"/>
    <w:rsid w:val="79E2DE31"/>
    <w:rsid w:val="7A51804F"/>
    <w:rsid w:val="7A97F5AC"/>
    <w:rsid w:val="7AD5D314"/>
    <w:rsid w:val="7AEB811B"/>
    <w:rsid w:val="7AF0A3BC"/>
    <w:rsid w:val="7B4A389E"/>
    <w:rsid w:val="7B4C72D4"/>
    <w:rsid w:val="7BE6AD0B"/>
    <w:rsid w:val="7C51E8CF"/>
    <w:rsid w:val="7C5C234A"/>
    <w:rsid w:val="7CCB4B41"/>
    <w:rsid w:val="7CE8D1BE"/>
    <w:rsid w:val="7CFDA005"/>
    <w:rsid w:val="7D29937B"/>
    <w:rsid w:val="7D2E2E28"/>
    <w:rsid w:val="7D4C28AB"/>
    <w:rsid w:val="7D529E2C"/>
    <w:rsid w:val="7D81878E"/>
    <w:rsid w:val="7DC6ECCE"/>
    <w:rsid w:val="7DD9C037"/>
    <w:rsid w:val="7DF6A819"/>
    <w:rsid w:val="7E1A1392"/>
    <w:rsid w:val="7E3DCB5A"/>
    <w:rsid w:val="7E6F01CC"/>
    <w:rsid w:val="7E8ED153"/>
    <w:rsid w:val="7E940701"/>
    <w:rsid w:val="7E9DDA59"/>
    <w:rsid w:val="7EAC9B19"/>
    <w:rsid w:val="7ED29E81"/>
    <w:rsid w:val="7F88920E"/>
    <w:rsid w:val="7F8DD247"/>
    <w:rsid w:val="7FAB8D39"/>
    <w:rsid w:val="7FD19189"/>
    <w:rsid w:val="7FD8B50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0AD5D85"/>
  <w15:chartTrackingRefBased/>
  <w15:docId w15:val="{B97B893C-506B-436E-B57D-C4E4228C4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footer" w:uiPriority="99"/>
    <w:lsdException w:name="caption" w:semiHidden="1" w:unhideWhenUsed="1" w:qFormat="1"/>
    <w:lsdException w:name="footnote reference" w:qFormat="1"/>
    <w:lsdException w:name="annotation reference" w:uiPriority="99"/>
    <w:lsdException w:name="Title" w:uiPriority="10" w:qFormat="1"/>
    <w:lsdException w:name="Subtitle" w:uiPriority="11"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atentStyles>
  <w:style w:type="paragraph" w:default="1" w:styleId="Normal">
    <w:name w:val="Normal"/>
    <w:qFormat/>
    <w:rsid w:val="00D707A3"/>
    <w:pPr>
      <w:widowControl w:val="0"/>
    </w:pPr>
    <w:rPr>
      <w:snapToGrid w:val="0"/>
      <w:kern w:val="28"/>
      <w:sz w:val="22"/>
    </w:rPr>
  </w:style>
  <w:style w:type="paragraph" w:styleId="Heading1">
    <w:name w:val="heading 1"/>
    <w:basedOn w:val="Normal"/>
    <w:next w:val="ParaNum"/>
    <w:link w:val="Heading1Char"/>
    <w:qFormat/>
    <w:rsid w:val="00D707A3"/>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D707A3"/>
    <w:pPr>
      <w:keepNext/>
      <w:numPr>
        <w:ilvl w:val="1"/>
        <w:numId w:val="3"/>
      </w:numPr>
      <w:spacing w:after="120"/>
      <w:outlineLvl w:val="1"/>
    </w:pPr>
    <w:rPr>
      <w:b/>
    </w:rPr>
  </w:style>
  <w:style w:type="paragraph" w:styleId="Heading3">
    <w:name w:val="heading 3"/>
    <w:basedOn w:val="Normal"/>
    <w:next w:val="ParaNum"/>
    <w:link w:val="Heading3Char"/>
    <w:qFormat/>
    <w:rsid w:val="00D707A3"/>
    <w:pPr>
      <w:keepNext/>
      <w:numPr>
        <w:ilvl w:val="2"/>
        <w:numId w:val="3"/>
      </w:numPr>
      <w:tabs>
        <w:tab w:val="left" w:pos="2160"/>
      </w:tabs>
      <w:spacing w:after="120"/>
      <w:outlineLvl w:val="2"/>
    </w:pPr>
    <w:rPr>
      <w:b/>
    </w:rPr>
  </w:style>
  <w:style w:type="paragraph" w:styleId="Heading4">
    <w:name w:val="heading 4"/>
    <w:aliases w:val="Heading 4 Char Char,Heading 4 Char Char Char,Heading 4 Char Char1,Heading 4 Char Char1 Char Ch,Heading 4 Char1,Heading 4 Char1 Char,Heading 4 Char1 Char1,Heading 4 Char1 Char1 Char Char,Heading 4 Char2,Heading 4 Char2 Char Char"/>
    <w:basedOn w:val="Normal"/>
    <w:next w:val="ParaNum"/>
    <w:link w:val="Heading4Char"/>
    <w:qFormat/>
    <w:rsid w:val="00D707A3"/>
    <w:pPr>
      <w:keepNext/>
      <w:numPr>
        <w:ilvl w:val="3"/>
        <w:numId w:val="3"/>
      </w:numPr>
      <w:tabs>
        <w:tab w:val="left" w:pos="2880"/>
      </w:tabs>
      <w:spacing w:after="120"/>
      <w:outlineLvl w:val="3"/>
    </w:pPr>
    <w:rPr>
      <w:b/>
    </w:rPr>
  </w:style>
  <w:style w:type="paragraph" w:styleId="Heading5">
    <w:name w:val="heading 5"/>
    <w:aliases w:val="Heading 5 Char Char Char Char Char,Heading 5 Char Char Char1,Heading 5 Char Char1 Char,Heading 5 Char Char2,Heading 5 Char1 Char Char Char,Heading 5 Char1 Char Char1,Heading 5 Char1 Char1,Heading 5 Char2"/>
    <w:basedOn w:val="Normal"/>
    <w:next w:val="ParaNum"/>
    <w:link w:val="Heading5Char"/>
    <w:qFormat/>
    <w:rsid w:val="00D707A3"/>
    <w:pPr>
      <w:keepNext/>
      <w:numPr>
        <w:ilvl w:val="4"/>
        <w:numId w:val="3"/>
      </w:numPr>
      <w:tabs>
        <w:tab w:val="left" w:pos="3600"/>
      </w:tabs>
      <w:suppressAutoHyphens/>
      <w:spacing w:after="120"/>
      <w:outlineLvl w:val="4"/>
    </w:pPr>
    <w:rPr>
      <w:b/>
    </w:rPr>
  </w:style>
  <w:style w:type="paragraph" w:styleId="Heading6">
    <w:name w:val="heading 6"/>
    <w:basedOn w:val="Normal"/>
    <w:next w:val="ParaNum"/>
    <w:link w:val="Heading6Char"/>
    <w:qFormat/>
    <w:rsid w:val="00D707A3"/>
    <w:pPr>
      <w:numPr>
        <w:ilvl w:val="5"/>
        <w:numId w:val="3"/>
      </w:numPr>
      <w:tabs>
        <w:tab w:val="left" w:pos="4320"/>
      </w:tabs>
      <w:spacing w:after="120"/>
      <w:outlineLvl w:val="5"/>
    </w:pPr>
    <w:rPr>
      <w:b/>
    </w:rPr>
  </w:style>
  <w:style w:type="paragraph" w:styleId="Heading7">
    <w:name w:val="heading 7"/>
    <w:basedOn w:val="Normal"/>
    <w:next w:val="ParaNum"/>
    <w:link w:val="Heading7Char"/>
    <w:qFormat/>
    <w:rsid w:val="00D707A3"/>
    <w:pPr>
      <w:numPr>
        <w:ilvl w:val="6"/>
        <w:numId w:val="3"/>
      </w:numPr>
      <w:tabs>
        <w:tab w:val="left" w:pos="5040"/>
      </w:tabs>
      <w:spacing w:after="120"/>
      <w:ind w:left="5040" w:hanging="720"/>
      <w:outlineLvl w:val="6"/>
    </w:pPr>
    <w:rPr>
      <w:b/>
    </w:rPr>
  </w:style>
  <w:style w:type="paragraph" w:styleId="Heading8">
    <w:name w:val="heading 8"/>
    <w:basedOn w:val="Normal"/>
    <w:next w:val="ParaNum"/>
    <w:link w:val="Heading8Char"/>
    <w:qFormat/>
    <w:rsid w:val="00D707A3"/>
    <w:pPr>
      <w:numPr>
        <w:ilvl w:val="7"/>
        <w:numId w:val="3"/>
      </w:numPr>
      <w:tabs>
        <w:tab w:val="clear" w:pos="5400"/>
        <w:tab w:val="left" w:pos="5760"/>
      </w:tabs>
      <w:spacing w:after="120"/>
      <w:ind w:left="5760" w:hanging="720"/>
      <w:outlineLvl w:val="7"/>
    </w:pPr>
    <w:rPr>
      <w:b/>
    </w:rPr>
  </w:style>
  <w:style w:type="paragraph" w:styleId="Heading9">
    <w:name w:val="heading 9"/>
    <w:aliases w:val="9,Heading 9.table,Titre 9,Topic,t,table"/>
    <w:basedOn w:val="Normal"/>
    <w:next w:val="ParaNum"/>
    <w:link w:val="Heading9Char"/>
    <w:qFormat/>
    <w:rsid w:val="00D707A3"/>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D707A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707A3"/>
  </w:style>
  <w:style w:type="paragraph" w:customStyle="1" w:styleId="ParaNum">
    <w:name w:val="ParaNum"/>
    <w:basedOn w:val="Normal"/>
    <w:link w:val="ParaNumChar1"/>
    <w:rsid w:val="00D707A3"/>
    <w:pPr>
      <w:numPr>
        <w:numId w:val="2"/>
      </w:numPr>
      <w:tabs>
        <w:tab w:val="clear" w:pos="1080"/>
        <w:tab w:val="num" w:pos="1440"/>
      </w:tabs>
      <w:spacing w:after="120"/>
    </w:pPr>
  </w:style>
  <w:style w:type="paragraph" w:styleId="EndnoteText">
    <w:name w:val="endnote text"/>
    <w:basedOn w:val="Normal"/>
    <w:link w:val="EndnoteTextChar"/>
    <w:semiHidden/>
    <w:rsid w:val="00D707A3"/>
    <w:rPr>
      <w:sz w:val="20"/>
    </w:rPr>
  </w:style>
  <w:style w:type="character" w:styleId="EndnoteReference">
    <w:name w:val="endnote reference"/>
    <w:semiHidden/>
    <w:rsid w:val="00D707A3"/>
    <w:rPr>
      <w:vertAlign w:val="superscript"/>
    </w:rPr>
  </w:style>
  <w:style w:type="paragraph" w:styleId="FootnoteText">
    <w:name w:val="footnote text"/>
    <w:link w:val="FootnoteTextChar"/>
    <w:rsid w:val="00D707A3"/>
    <w:pPr>
      <w:spacing w:after="120"/>
    </w:p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R"/>
    <w:rsid w:val="00D707A3"/>
    <w:rPr>
      <w:rFonts w:ascii="Times New Roman" w:hAnsi="Times New Roman"/>
      <w:dstrike w:val="0"/>
      <w:color w:val="auto"/>
      <w:sz w:val="20"/>
      <w:vertAlign w:val="superscript"/>
    </w:rPr>
  </w:style>
  <w:style w:type="paragraph" w:styleId="TOC1">
    <w:name w:val="toc 1"/>
    <w:basedOn w:val="Normal"/>
    <w:next w:val="Normal"/>
    <w:rsid w:val="00D707A3"/>
    <w:pPr>
      <w:tabs>
        <w:tab w:val="left" w:pos="360"/>
        <w:tab w:val="right" w:leader="dot" w:pos="9360"/>
      </w:tabs>
      <w:suppressAutoHyphens/>
      <w:ind w:left="360" w:right="720" w:hanging="360"/>
    </w:pPr>
    <w:rPr>
      <w:caps/>
      <w:noProof/>
    </w:rPr>
  </w:style>
  <w:style w:type="paragraph" w:styleId="TOC2">
    <w:name w:val="toc 2"/>
    <w:basedOn w:val="Normal"/>
    <w:next w:val="Normal"/>
    <w:rsid w:val="00D707A3"/>
    <w:pPr>
      <w:tabs>
        <w:tab w:val="left" w:pos="720"/>
        <w:tab w:val="right" w:leader="dot" w:pos="9360"/>
      </w:tabs>
      <w:suppressAutoHyphens/>
      <w:ind w:left="720" w:right="720" w:hanging="360"/>
    </w:pPr>
    <w:rPr>
      <w:noProof/>
    </w:rPr>
  </w:style>
  <w:style w:type="paragraph" w:styleId="TOC3">
    <w:name w:val="toc 3"/>
    <w:basedOn w:val="Normal"/>
    <w:next w:val="Normal"/>
    <w:rsid w:val="00D707A3"/>
    <w:pPr>
      <w:tabs>
        <w:tab w:val="left" w:pos="1080"/>
        <w:tab w:val="right" w:leader="dot" w:pos="9360"/>
      </w:tabs>
      <w:suppressAutoHyphens/>
      <w:ind w:left="1080" w:right="720" w:hanging="360"/>
    </w:pPr>
    <w:rPr>
      <w:noProof/>
    </w:rPr>
  </w:style>
  <w:style w:type="paragraph" w:styleId="TOC4">
    <w:name w:val="toc 4"/>
    <w:basedOn w:val="Normal"/>
    <w:next w:val="Normal"/>
    <w:autoRedefine/>
    <w:rsid w:val="00D707A3"/>
    <w:pPr>
      <w:tabs>
        <w:tab w:val="left" w:pos="1440"/>
        <w:tab w:val="right" w:leader="dot" w:pos="9360"/>
      </w:tabs>
      <w:suppressAutoHyphens/>
      <w:ind w:left="1440" w:right="720" w:hanging="360"/>
    </w:pPr>
    <w:rPr>
      <w:noProof/>
    </w:rPr>
  </w:style>
  <w:style w:type="paragraph" w:styleId="TOC5">
    <w:name w:val="toc 5"/>
    <w:basedOn w:val="Normal"/>
    <w:next w:val="Normal"/>
    <w:autoRedefine/>
    <w:rsid w:val="00D707A3"/>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D707A3"/>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D707A3"/>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D707A3"/>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D707A3"/>
    <w:pPr>
      <w:tabs>
        <w:tab w:val="left" w:pos="3240"/>
        <w:tab w:val="right" w:leader="dot" w:pos="9360"/>
      </w:tabs>
      <w:suppressAutoHyphens/>
      <w:ind w:left="3240" w:hanging="360"/>
    </w:pPr>
    <w:rPr>
      <w:noProof/>
    </w:rPr>
  </w:style>
  <w:style w:type="paragraph" w:styleId="TOAHeading">
    <w:name w:val="toa heading"/>
    <w:basedOn w:val="Normal"/>
    <w:next w:val="Normal"/>
    <w:semiHidden/>
    <w:rsid w:val="00D707A3"/>
    <w:pPr>
      <w:tabs>
        <w:tab w:val="right" w:pos="9360"/>
      </w:tabs>
      <w:suppressAutoHyphens/>
    </w:pPr>
  </w:style>
  <w:style w:type="character" w:customStyle="1" w:styleId="EquationCaption">
    <w:name w:val="_Equation Caption"/>
    <w:rsid w:val="00D707A3"/>
  </w:style>
  <w:style w:type="paragraph" w:styleId="Header">
    <w:name w:val="header"/>
    <w:basedOn w:val="Normal"/>
    <w:link w:val="HeaderChar"/>
    <w:autoRedefine/>
    <w:rsid w:val="00D707A3"/>
    <w:pPr>
      <w:tabs>
        <w:tab w:val="center" w:pos="4680"/>
        <w:tab w:val="right" w:pos="9360"/>
      </w:tabs>
    </w:pPr>
    <w:rPr>
      <w:b/>
    </w:rPr>
  </w:style>
  <w:style w:type="paragraph" w:styleId="Footer">
    <w:name w:val="footer"/>
    <w:basedOn w:val="Normal"/>
    <w:link w:val="FooterChar"/>
    <w:uiPriority w:val="99"/>
    <w:rsid w:val="00D707A3"/>
    <w:pPr>
      <w:tabs>
        <w:tab w:val="center" w:pos="4320"/>
        <w:tab w:val="right" w:pos="8640"/>
      </w:tabs>
    </w:pPr>
  </w:style>
  <w:style w:type="character" w:styleId="PageNumber">
    <w:name w:val="page number"/>
    <w:basedOn w:val="DefaultParagraphFont"/>
    <w:rsid w:val="00D707A3"/>
  </w:style>
  <w:style w:type="paragraph" w:styleId="BlockText">
    <w:name w:val="Block Text"/>
    <w:basedOn w:val="Normal"/>
    <w:rsid w:val="00D707A3"/>
    <w:pPr>
      <w:spacing w:after="240"/>
      <w:ind w:left="1440" w:right="1440"/>
    </w:pPr>
  </w:style>
  <w:style w:type="paragraph" w:customStyle="1" w:styleId="Paratitle">
    <w:name w:val="Para title"/>
    <w:basedOn w:val="Normal"/>
    <w:rsid w:val="00D707A3"/>
    <w:pPr>
      <w:tabs>
        <w:tab w:val="center" w:pos="9270"/>
      </w:tabs>
      <w:spacing w:after="240"/>
    </w:pPr>
    <w:rPr>
      <w:spacing w:val="-2"/>
    </w:rPr>
  </w:style>
  <w:style w:type="paragraph" w:customStyle="1" w:styleId="Bullet">
    <w:name w:val="Bullet"/>
    <w:basedOn w:val="Normal"/>
    <w:rsid w:val="00D707A3"/>
    <w:pPr>
      <w:tabs>
        <w:tab w:val="left" w:pos="2160"/>
      </w:tabs>
      <w:spacing w:after="220"/>
      <w:ind w:left="2160" w:hanging="720"/>
    </w:pPr>
  </w:style>
  <w:style w:type="paragraph" w:customStyle="1" w:styleId="TableFormat">
    <w:name w:val="TableFormat"/>
    <w:basedOn w:val="Bullet"/>
    <w:rsid w:val="00D707A3"/>
    <w:pPr>
      <w:tabs>
        <w:tab w:val="clear" w:pos="2160"/>
        <w:tab w:val="left" w:pos="5040"/>
      </w:tabs>
      <w:ind w:left="5040" w:hanging="3600"/>
    </w:pPr>
  </w:style>
  <w:style w:type="paragraph" w:customStyle="1" w:styleId="TOCTitle">
    <w:name w:val="TOC Title"/>
    <w:basedOn w:val="Normal"/>
    <w:rsid w:val="00D707A3"/>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D707A3"/>
    <w:pPr>
      <w:jc w:val="center"/>
    </w:pPr>
    <w:rPr>
      <w:rFonts w:ascii="Times New Roman Bold" w:hAnsi="Times New Roman Bold"/>
      <w:b/>
      <w:bCs/>
      <w:caps/>
      <w:szCs w:val="22"/>
    </w:rPr>
  </w:style>
  <w:style w:type="character" w:styleId="Hyperlink">
    <w:name w:val="Hyperlink"/>
    <w:rsid w:val="00D707A3"/>
    <w:rPr>
      <w:color w:val="0000FF"/>
      <w:u w:val="single"/>
    </w:rPr>
  </w:style>
  <w:style w:type="character" w:customStyle="1" w:styleId="FooterChar">
    <w:name w:val="Footer Char"/>
    <w:link w:val="Footer"/>
    <w:uiPriority w:val="99"/>
    <w:rsid w:val="00D707A3"/>
    <w:rPr>
      <w:snapToGrid w:val="0"/>
      <w:kern w:val="28"/>
      <w:sz w:val="22"/>
    </w:rPr>
  </w:style>
  <w:style w:type="character" w:customStyle="1" w:styleId="FootnoteTextChar">
    <w:name w:val="Footnote Text Char"/>
    <w:link w:val="FootnoteText"/>
    <w:rsid w:val="006B1345"/>
  </w:style>
  <w:style w:type="character" w:customStyle="1" w:styleId="ParaNumChar1">
    <w:name w:val="ParaNum Char1"/>
    <w:link w:val="ParaNum"/>
    <w:locked/>
    <w:rsid w:val="006B1345"/>
    <w:rPr>
      <w:snapToGrid w:val="0"/>
      <w:kern w:val="28"/>
      <w:sz w:val="22"/>
    </w:rPr>
  </w:style>
  <w:style w:type="character" w:customStyle="1" w:styleId="cosearchterm">
    <w:name w:val="co_searchterm"/>
    <w:rsid w:val="006B1345"/>
  </w:style>
  <w:style w:type="character" w:customStyle="1" w:styleId="Heading3Char">
    <w:name w:val="Heading 3 Char"/>
    <w:link w:val="Heading3"/>
    <w:rsid w:val="006B1345"/>
    <w:rPr>
      <w:b/>
      <w:snapToGrid w:val="0"/>
      <w:kern w:val="28"/>
      <w:sz w:val="22"/>
    </w:rPr>
  </w:style>
  <w:style w:type="paragraph" w:styleId="CommentText">
    <w:name w:val="annotation text"/>
    <w:basedOn w:val="Normal"/>
    <w:link w:val="CommentTextChar"/>
    <w:uiPriority w:val="99"/>
    <w:rsid w:val="006B1345"/>
    <w:rPr>
      <w:sz w:val="20"/>
    </w:rPr>
  </w:style>
  <w:style w:type="character" w:customStyle="1" w:styleId="CommentTextChar">
    <w:name w:val="Comment Text Char"/>
    <w:link w:val="CommentText"/>
    <w:uiPriority w:val="99"/>
    <w:rsid w:val="006B1345"/>
    <w:rPr>
      <w:snapToGrid w:val="0"/>
      <w:kern w:val="28"/>
    </w:rPr>
  </w:style>
  <w:style w:type="character" w:customStyle="1" w:styleId="Heading4Char">
    <w:name w:val="Heading 4 Char"/>
    <w:aliases w:val="Heading 4 Char Char Char1,Heading 4 Char Char Char Char,Heading 4 Char Char1 Char,Heading 4 Char Char1 Char Ch Char,Heading 4 Char1 Char2,Heading 4 Char1 Char Char,Heading 4 Char1 Char1 Char,Heading 4 Char1 Char1 Char Char Char"/>
    <w:link w:val="Heading4"/>
    <w:rsid w:val="006B1345"/>
    <w:rPr>
      <w:b/>
      <w:snapToGrid w:val="0"/>
      <w:kern w:val="28"/>
      <w:sz w:val="22"/>
    </w:rPr>
  </w:style>
  <w:style w:type="character" w:customStyle="1" w:styleId="normaltextrun">
    <w:name w:val="normaltextrun"/>
    <w:basedOn w:val="DefaultParagraphFont"/>
    <w:rsid w:val="006B1345"/>
  </w:style>
  <w:style w:type="table" w:styleId="TableGrid">
    <w:name w:val="Table Grid"/>
    <w:basedOn w:val="TableNormal"/>
    <w:uiPriority w:val="39"/>
    <w:rsid w:val="006B1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0">
    <w:name w:val="Style1"/>
    <w:uiPriority w:val="99"/>
    <w:rsid w:val="006B1345"/>
    <w:pPr>
      <w:numPr>
        <w:numId w:val="7"/>
      </w:numPr>
    </w:pPr>
  </w:style>
  <w:style w:type="character" w:customStyle="1" w:styleId="Heading1Char">
    <w:name w:val="Heading 1 Char"/>
    <w:link w:val="Heading1"/>
    <w:rsid w:val="006B1345"/>
    <w:rPr>
      <w:rFonts w:ascii="Times New Roman Bold" w:hAnsi="Times New Roman Bold"/>
      <w:b/>
      <w:caps/>
      <w:snapToGrid w:val="0"/>
      <w:kern w:val="28"/>
      <w:sz w:val="22"/>
    </w:rPr>
  </w:style>
  <w:style w:type="character" w:customStyle="1" w:styleId="cf01">
    <w:name w:val="cf01"/>
    <w:rsid w:val="006B1345"/>
    <w:rPr>
      <w:rFonts w:ascii="Segoe UI" w:hAnsi="Segoe UI" w:cs="Segoe UI" w:hint="default"/>
      <w:sz w:val="18"/>
      <w:szCs w:val="18"/>
    </w:rPr>
  </w:style>
  <w:style w:type="character" w:customStyle="1" w:styleId="HeaderChar">
    <w:name w:val="Header Char"/>
    <w:link w:val="Header"/>
    <w:rsid w:val="006B1345"/>
    <w:rPr>
      <w:b/>
      <w:snapToGrid w:val="0"/>
      <w:kern w:val="28"/>
      <w:sz w:val="22"/>
    </w:rPr>
  </w:style>
  <w:style w:type="paragraph" w:styleId="ListParagraph">
    <w:name w:val="List Paragraph"/>
    <w:basedOn w:val="Normal"/>
    <w:uiPriority w:val="34"/>
    <w:qFormat/>
    <w:rsid w:val="006B1345"/>
    <w:pPr>
      <w:ind w:left="720"/>
      <w:contextualSpacing/>
    </w:pPr>
  </w:style>
  <w:style w:type="character" w:styleId="CommentReference">
    <w:name w:val="annotation reference"/>
    <w:uiPriority w:val="99"/>
    <w:unhideWhenUsed/>
    <w:rsid w:val="006B1345"/>
    <w:rPr>
      <w:sz w:val="16"/>
      <w:szCs w:val="16"/>
    </w:rPr>
  </w:style>
  <w:style w:type="character" w:styleId="UnresolvedMention">
    <w:name w:val="Unresolved Mention"/>
    <w:unhideWhenUsed/>
    <w:rsid w:val="006B1345"/>
    <w:rPr>
      <w:color w:val="605E5C"/>
      <w:shd w:val="clear" w:color="auto" w:fill="E1DFDD"/>
    </w:rPr>
  </w:style>
  <w:style w:type="paragraph" w:styleId="Revision">
    <w:name w:val="Revision"/>
    <w:hidden/>
    <w:uiPriority w:val="99"/>
    <w:semiHidden/>
    <w:rsid w:val="006B1345"/>
    <w:rPr>
      <w:snapToGrid w:val="0"/>
      <w:kern w:val="28"/>
      <w:sz w:val="22"/>
    </w:rPr>
  </w:style>
  <w:style w:type="character" w:customStyle="1" w:styleId="Heading2Char">
    <w:name w:val="Heading 2 Char"/>
    <w:link w:val="Heading2"/>
    <w:rsid w:val="006B1345"/>
    <w:rPr>
      <w:b/>
      <w:snapToGrid w:val="0"/>
      <w:kern w:val="28"/>
      <w:sz w:val="22"/>
    </w:rPr>
  </w:style>
  <w:style w:type="character" w:customStyle="1" w:styleId="Heading5Char">
    <w:name w:val="Heading 5 Char"/>
    <w:aliases w:val="Heading 5 Char Char Char Char Char Char,Heading 5 Char Char Char1 Char,Heading 5 Char Char1 Char Char,Heading 5 Char Char2 Char,Heading 5 Char1 Char Char Char Char,Heading 5 Char1 Char Char1 Char,Heading 5 Char1 Char1 Char"/>
    <w:link w:val="Heading5"/>
    <w:rsid w:val="006B1345"/>
    <w:rPr>
      <w:b/>
      <w:snapToGrid w:val="0"/>
      <w:kern w:val="28"/>
      <w:sz w:val="22"/>
    </w:rPr>
  </w:style>
  <w:style w:type="character" w:customStyle="1" w:styleId="Heading6Char">
    <w:name w:val="Heading 6 Char"/>
    <w:link w:val="Heading6"/>
    <w:rsid w:val="006B1345"/>
    <w:rPr>
      <w:b/>
      <w:snapToGrid w:val="0"/>
      <w:kern w:val="28"/>
      <w:sz w:val="22"/>
    </w:rPr>
  </w:style>
  <w:style w:type="character" w:customStyle="1" w:styleId="Heading7Char">
    <w:name w:val="Heading 7 Char"/>
    <w:link w:val="Heading7"/>
    <w:rsid w:val="006B1345"/>
    <w:rPr>
      <w:b/>
      <w:snapToGrid w:val="0"/>
      <w:kern w:val="28"/>
      <w:sz w:val="22"/>
    </w:rPr>
  </w:style>
  <w:style w:type="character" w:customStyle="1" w:styleId="Heading8Char">
    <w:name w:val="Heading 8 Char"/>
    <w:link w:val="Heading8"/>
    <w:rsid w:val="006B1345"/>
    <w:rPr>
      <w:b/>
      <w:snapToGrid w:val="0"/>
      <w:kern w:val="28"/>
      <w:sz w:val="22"/>
    </w:rPr>
  </w:style>
  <w:style w:type="character" w:customStyle="1" w:styleId="Heading9Char">
    <w:name w:val="Heading 9 Char"/>
    <w:aliases w:val="9 Char,Heading 9.table Char,Titre 9 Char,Topic Char,t Char,table Char"/>
    <w:link w:val="Heading9"/>
    <w:rsid w:val="006B1345"/>
    <w:rPr>
      <w:b/>
      <w:snapToGrid w:val="0"/>
      <w:kern w:val="28"/>
      <w:sz w:val="22"/>
    </w:rPr>
  </w:style>
  <w:style w:type="paragraph" w:styleId="Title">
    <w:name w:val="Title"/>
    <w:basedOn w:val="Normal"/>
    <w:next w:val="Normal"/>
    <w:link w:val="TitleChar"/>
    <w:uiPriority w:val="10"/>
    <w:qFormat/>
    <w:rsid w:val="006B1345"/>
    <w:pPr>
      <w:spacing w:after="80"/>
      <w:contextualSpacing/>
    </w:pPr>
    <w:rPr>
      <w:rFonts w:ascii="Aptos Display" w:eastAsia="Yu Gothic Light" w:hAnsi="Aptos Display"/>
      <w:spacing w:val="-10"/>
      <w:sz w:val="56"/>
      <w:szCs w:val="56"/>
    </w:rPr>
  </w:style>
  <w:style w:type="character" w:customStyle="1" w:styleId="TitleChar">
    <w:name w:val="Title Char"/>
    <w:link w:val="Title"/>
    <w:uiPriority w:val="10"/>
    <w:rsid w:val="006B1345"/>
    <w:rPr>
      <w:rFonts w:ascii="Aptos Display" w:eastAsia="Yu Gothic Light" w:hAnsi="Aptos Display"/>
      <w:snapToGrid w:val="0"/>
      <w:spacing w:val="-10"/>
      <w:kern w:val="28"/>
      <w:sz w:val="56"/>
      <w:szCs w:val="56"/>
    </w:rPr>
  </w:style>
  <w:style w:type="paragraph" w:styleId="Subtitle">
    <w:name w:val="Subtitle"/>
    <w:basedOn w:val="Normal"/>
    <w:next w:val="Normal"/>
    <w:link w:val="SubtitleChar"/>
    <w:uiPriority w:val="11"/>
    <w:qFormat/>
    <w:rsid w:val="006B1345"/>
    <w:pPr>
      <w:numPr>
        <w:ilvl w:val="1"/>
      </w:numPr>
    </w:pPr>
    <w:rPr>
      <w:rFonts w:eastAsia="Yu Gothic Light"/>
      <w:color w:val="595959"/>
      <w:spacing w:val="15"/>
      <w:sz w:val="28"/>
      <w:szCs w:val="28"/>
    </w:rPr>
  </w:style>
  <w:style w:type="character" w:customStyle="1" w:styleId="SubtitleChar">
    <w:name w:val="Subtitle Char"/>
    <w:link w:val="Subtitle"/>
    <w:uiPriority w:val="11"/>
    <w:rsid w:val="006B1345"/>
    <w:rPr>
      <w:rFonts w:eastAsia="Yu Gothic Light"/>
      <w:snapToGrid w:val="0"/>
      <w:color w:val="595959"/>
      <w:spacing w:val="15"/>
      <w:kern w:val="28"/>
      <w:sz w:val="28"/>
      <w:szCs w:val="28"/>
    </w:rPr>
  </w:style>
  <w:style w:type="paragraph" w:styleId="Quote">
    <w:name w:val="Quote"/>
    <w:basedOn w:val="Normal"/>
    <w:next w:val="Normal"/>
    <w:link w:val="QuoteChar"/>
    <w:uiPriority w:val="29"/>
    <w:qFormat/>
    <w:rsid w:val="006B1345"/>
    <w:pPr>
      <w:spacing w:before="160"/>
      <w:jc w:val="center"/>
    </w:pPr>
    <w:rPr>
      <w:i/>
      <w:iCs/>
      <w:color w:val="404040"/>
    </w:rPr>
  </w:style>
  <w:style w:type="character" w:customStyle="1" w:styleId="QuoteChar">
    <w:name w:val="Quote Char"/>
    <w:link w:val="Quote"/>
    <w:uiPriority w:val="29"/>
    <w:rsid w:val="006B1345"/>
    <w:rPr>
      <w:i/>
      <w:iCs/>
      <w:snapToGrid w:val="0"/>
      <w:color w:val="404040"/>
      <w:kern w:val="28"/>
      <w:sz w:val="22"/>
    </w:rPr>
  </w:style>
  <w:style w:type="character" w:styleId="IntenseEmphasis">
    <w:name w:val="Intense Emphasis"/>
    <w:uiPriority w:val="21"/>
    <w:qFormat/>
    <w:rsid w:val="006B1345"/>
    <w:rPr>
      <w:i/>
      <w:iCs/>
      <w:color w:val="0F4761"/>
    </w:rPr>
  </w:style>
  <w:style w:type="paragraph" w:styleId="IntenseQuote">
    <w:name w:val="Intense Quote"/>
    <w:basedOn w:val="Normal"/>
    <w:next w:val="Normal"/>
    <w:link w:val="IntenseQuoteChar"/>
    <w:uiPriority w:val="30"/>
    <w:qFormat/>
    <w:rsid w:val="006B1345"/>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6B1345"/>
    <w:rPr>
      <w:i/>
      <w:iCs/>
      <w:snapToGrid w:val="0"/>
      <w:color w:val="0F4761"/>
      <w:kern w:val="28"/>
      <w:sz w:val="22"/>
    </w:rPr>
  </w:style>
  <w:style w:type="character" w:styleId="IntenseReference">
    <w:name w:val="Intense Reference"/>
    <w:uiPriority w:val="32"/>
    <w:qFormat/>
    <w:rsid w:val="006B1345"/>
    <w:rPr>
      <w:b/>
      <w:bCs/>
      <w:smallCaps/>
      <w:color w:val="0F4761"/>
      <w:spacing w:val="5"/>
    </w:rPr>
  </w:style>
  <w:style w:type="character" w:customStyle="1" w:styleId="EndnoteTextChar">
    <w:name w:val="Endnote Text Char"/>
    <w:link w:val="EndnoteText"/>
    <w:semiHidden/>
    <w:rsid w:val="006B1345"/>
    <w:rPr>
      <w:snapToGrid w:val="0"/>
      <w:kern w:val="28"/>
    </w:rPr>
  </w:style>
  <w:style w:type="paragraph" w:styleId="BalloonText">
    <w:name w:val="Balloon Text"/>
    <w:basedOn w:val="Normal"/>
    <w:link w:val="BalloonTextChar"/>
    <w:uiPriority w:val="99"/>
    <w:rsid w:val="006B1345"/>
    <w:rPr>
      <w:rFonts w:ascii="Segoe UI" w:hAnsi="Segoe UI" w:cs="Segoe UI"/>
      <w:sz w:val="18"/>
      <w:szCs w:val="18"/>
    </w:rPr>
  </w:style>
  <w:style w:type="character" w:customStyle="1" w:styleId="BalloonTextChar">
    <w:name w:val="Balloon Text Char"/>
    <w:link w:val="BalloonText"/>
    <w:uiPriority w:val="99"/>
    <w:rsid w:val="006B1345"/>
    <w:rPr>
      <w:rFonts w:ascii="Segoe UI" w:hAnsi="Segoe UI" w:cs="Segoe UI"/>
      <w:snapToGrid w:val="0"/>
      <w:kern w:val="28"/>
      <w:sz w:val="18"/>
      <w:szCs w:val="18"/>
    </w:rPr>
  </w:style>
  <w:style w:type="character" w:styleId="Emphasis">
    <w:name w:val="Emphasis"/>
    <w:qFormat/>
    <w:rsid w:val="006B1345"/>
    <w:rPr>
      <w:i/>
      <w:iCs/>
    </w:rPr>
  </w:style>
  <w:style w:type="character" w:customStyle="1" w:styleId="documentbody">
    <w:name w:val="documentbody"/>
    <w:rsid w:val="006B1345"/>
  </w:style>
  <w:style w:type="character" w:customStyle="1" w:styleId="searchterm">
    <w:name w:val="searchterm"/>
    <w:rsid w:val="006B1345"/>
  </w:style>
  <w:style w:type="character" w:customStyle="1" w:styleId="apple-converted-space">
    <w:name w:val="apple-converted-space"/>
    <w:rsid w:val="006B1345"/>
  </w:style>
  <w:style w:type="paragraph" w:styleId="Caption">
    <w:name w:val="caption"/>
    <w:basedOn w:val="Normal"/>
    <w:next w:val="Normal"/>
    <w:qFormat/>
    <w:rsid w:val="006B1345"/>
    <w:pPr>
      <w:spacing w:before="120" w:after="120"/>
    </w:pPr>
    <w:rPr>
      <w:b/>
      <w:snapToGrid/>
    </w:rPr>
  </w:style>
  <w:style w:type="paragraph" w:customStyle="1" w:styleId="Paranum0">
    <w:name w:val="Paranum"/>
    <w:rsid w:val="006B1345"/>
    <w:pPr>
      <w:numPr>
        <w:numId w:val="8"/>
      </w:numPr>
      <w:tabs>
        <w:tab w:val="num" w:pos="360"/>
        <w:tab w:val="clear" w:pos="1080"/>
        <w:tab w:val="left" w:pos="1440"/>
      </w:tabs>
      <w:spacing w:after="240"/>
      <w:ind w:firstLine="0"/>
      <w:jc w:val="both"/>
    </w:pPr>
    <w:rPr>
      <w:sz w:val="22"/>
    </w:rPr>
  </w:style>
  <w:style w:type="character" w:customStyle="1" w:styleId="Heading2Char2">
    <w:name w:val="Heading 2 Char2"/>
    <w:aliases w:val="Char Char,Heading 2 Char Char Char Char Char,Heading 2 Char Char Char Char Char Char1 Char Char,Heading 2 Char1 Char,Heading 2 Char1 Char Char Char,Heading 2 Char1 Char Char Char Char1 Char Char,Heading 2 Char1 Char Char1 Char"/>
    <w:rsid w:val="006B1345"/>
    <w:rPr>
      <w:b/>
      <w:snapToGrid w:val="0"/>
      <w:kern w:val="28"/>
      <w:sz w:val="22"/>
    </w:rPr>
  </w:style>
  <w:style w:type="character" w:customStyle="1" w:styleId="Footnote">
    <w:name w:val="Footnote"/>
    <w:rsid w:val="006B1345"/>
  </w:style>
  <w:style w:type="character" w:customStyle="1" w:styleId="FootnoteTextChar4">
    <w:name w:val="Footnote Text Char4"/>
    <w:aliases w:val="Footnote Text Char Char Char Char Char Char4,Footnote Text Char Char4 Char3,Footnote Text Char1 Char Char Char Char Char Char1,Footnote Text Char1 Char1 Char Char Char4,Footnote Text Char2 Char Char Char3,Footnote Text Char2 Char3"/>
    <w:rsid w:val="006B1345"/>
    <w:rPr>
      <w:rFonts w:cs="Times New Roman"/>
      <w:lang w:val="en-US" w:eastAsia="en-US" w:bidi="ar-SA"/>
    </w:rPr>
  </w:style>
  <w:style w:type="character" w:customStyle="1" w:styleId="documentbody1">
    <w:name w:val="documentbody1"/>
    <w:rsid w:val="006B1345"/>
    <w:rPr>
      <w:rFonts w:ascii="Verdana" w:hAnsi="Verdana" w:cs="Times New Roman"/>
      <w:sz w:val="19"/>
      <w:szCs w:val="19"/>
    </w:rPr>
  </w:style>
  <w:style w:type="paragraph" w:styleId="CommentSubject">
    <w:name w:val="annotation subject"/>
    <w:basedOn w:val="CommentText"/>
    <w:next w:val="CommentText"/>
    <w:link w:val="CommentSubjectChar"/>
    <w:rsid w:val="006B1345"/>
    <w:rPr>
      <w:b/>
      <w:bCs/>
    </w:rPr>
  </w:style>
  <w:style w:type="character" w:customStyle="1" w:styleId="CommentSubjectChar">
    <w:name w:val="Comment Subject Char"/>
    <w:link w:val="CommentSubject"/>
    <w:rsid w:val="006B1345"/>
    <w:rPr>
      <w:b/>
      <w:bCs/>
      <w:snapToGrid w:val="0"/>
      <w:kern w:val="28"/>
    </w:rPr>
  </w:style>
  <w:style w:type="paragraph" w:styleId="BodyText">
    <w:name w:val="Body Text"/>
    <w:basedOn w:val="Normal"/>
    <w:link w:val="BodyTextChar"/>
    <w:rsid w:val="006B1345"/>
    <w:rPr>
      <w:rFonts w:ascii="CG Times (W1)" w:hAnsi="CG Times (W1)"/>
      <w:snapToGrid/>
      <w:kern w:val="0"/>
      <w:lang w:val="x-none" w:eastAsia="x-none"/>
    </w:rPr>
  </w:style>
  <w:style w:type="character" w:customStyle="1" w:styleId="BodyTextChar">
    <w:name w:val="Body Text Char"/>
    <w:link w:val="BodyText"/>
    <w:rsid w:val="006B1345"/>
    <w:rPr>
      <w:rFonts w:ascii="CG Times (W1)" w:hAnsi="CG Times (W1)"/>
      <w:sz w:val="22"/>
      <w:lang w:val="x-none" w:eastAsia="x-none"/>
    </w:rPr>
  </w:style>
  <w:style w:type="character" w:styleId="FollowedHyperlink">
    <w:name w:val="FollowedHyperlink"/>
    <w:uiPriority w:val="99"/>
    <w:rsid w:val="006B1345"/>
    <w:rPr>
      <w:color w:val="954F72"/>
      <w:u w:val="single"/>
    </w:rPr>
  </w:style>
  <w:style w:type="character" w:customStyle="1" w:styleId="ParaNumChar">
    <w:name w:val="ParaNum Char"/>
    <w:locked/>
    <w:rsid w:val="006B1345"/>
    <w:rPr>
      <w:rFonts w:ascii="Times New Roman" w:eastAsia="Times New Roman" w:hAnsi="Times New Roman" w:cs="Times New Roman"/>
      <w:snapToGrid w:val="0"/>
      <w:kern w:val="28"/>
      <w:szCs w:val="20"/>
    </w:rPr>
  </w:style>
  <w:style w:type="character" w:customStyle="1" w:styleId="UnresolvedMention1">
    <w:name w:val="Unresolved Mention1"/>
    <w:uiPriority w:val="99"/>
    <w:semiHidden/>
    <w:unhideWhenUsed/>
    <w:rsid w:val="006B1345"/>
    <w:rPr>
      <w:color w:val="808080"/>
      <w:shd w:val="clear" w:color="auto" w:fill="E6E6E6"/>
    </w:rPr>
  </w:style>
  <w:style w:type="paragraph" w:customStyle="1" w:styleId="msonormal">
    <w:name w:val="msonormal"/>
    <w:basedOn w:val="Normal"/>
    <w:rsid w:val="006B1345"/>
    <w:pPr>
      <w:spacing w:before="100" w:beforeAutospacing="1" w:after="100" w:afterAutospacing="1"/>
    </w:pPr>
    <w:rPr>
      <w:snapToGrid/>
      <w:kern w:val="0"/>
      <w:sz w:val="24"/>
      <w:szCs w:val="24"/>
    </w:rPr>
  </w:style>
  <w:style w:type="paragraph" w:customStyle="1" w:styleId="xl63">
    <w:name w:val="xl63"/>
    <w:basedOn w:val="Normal"/>
    <w:rsid w:val="006B1345"/>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jc w:val="center"/>
    </w:pPr>
    <w:rPr>
      <w:rFonts w:ascii="Arial" w:hAnsi="Arial" w:cs="Arial"/>
      <w:b/>
      <w:bCs/>
      <w:snapToGrid/>
      <w:kern w:val="0"/>
      <w:sz w:val="18"/>
      <w:szCs w:val="18"/>
    </w:rPr>
  </w:style>
  <w:style w:type="paragraph" w:customStyle="1" w:styleId="xl64">
    <w:name w:val="xl64"/>
    <w:basedOn w:val="Normal"/>
    <w:rsid w:val="006B1345"/>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jc w:val="center"/>
    </w:pPr>
    <w:rPr>
      <w:rFonts w:ascii="Arial" w:hAnsi="Arial" w:cs="Arial"/>
      <w:b/>
      <w:bCs/>
      <w:snapToGrid/>
      <w:kern w:val="0"/>
      <w:sz w:val="18"/>
      <w:szCs w:val="18"/>
    </w:rPr>
  </w:style>
  <w:style w:type="paragraph" w:customStyle="1" w:styleId="xl65">
    <w:name w:val="xl65"/>
    <w:basedOn w:val="Normal"/>
    <w:rsid w:val="006B1345"/>
    <w:pPr>
      <w:spacing w:before="100" w:beforeAutospacing="1" w:after="100" w:afterAutospacing="1"/>
    </w:pPr>
    <w:rPr>
      <w:rFonts w:ascii="Arial" w:hAnsi="Arial" w:cs="Arial"/>
      <w:b/>
      <w:bCs/>
      <w:snapToGrid/>
      <w:kern w:val="0"/>
      <w:sz w:val="18"/>
      <w:szCs w:val="18"/>
    </w:rPr>
  </w:style>
  <w:style w:type="paragraph" w:customStyle="1" w:styleId="xl66">
    <w:name w:val="xl66"/>
    <w:basedOn w:val="Normal"/>
    <w:rsid w:val="006B1345"/>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napToGrid/>
      <w:color w:val="333333"/>
      <w:kern w:val="0"/>
      <w:sz w:val="18"/>
      <w:szCs w:val="18"/>
    </w:rPr>
  </w:style>
  <w:style w:type="paragraph" w:customStyle="1" w:styleId="xl67">
    <w:name w:val="xl67"/>
    <w:basedOn w:val="Normal"/>
    <w:rsid w:val="006B1345"/>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napToGrid/>
      <w:color w:val="333333"/>
      <w:kern w:val="0"/>
      <w:sz w:val="18"/>
      <w:szCs w:val="18"/>
    </w:rPr>
  </w:style>
  <w:style w:type="paragraph" w:customStyle="1" w:styleId="xl68">
    <w:name w:val="xl68"/>
    <w:basedOn w:val="Normal"/>
    <w:rsid w:val="006B1345"/>
    <w:pPr>
      <w:pBdr>
        <w:left w:val="single" w:sz="4" w:space="0" w:color="auto"/>
        <w:bottom w:val="single" w:sz="4" w:space="0" w:color="auto"/>
        <w:right w:val="single" w:sz="4" w:space="0" w:color="auto"/>
      </w:pBdr>
      <w:spacing w:before="100" w:beforeAutospacing="1" w:after="100" w:afterAutospacing="1"/>
    </w:pPr>
    <w:rPr>
      <w:rFonts w:ascii="Arial" w:hAnsi="Arial" w:cs="Arial"/>
      <w:snapToGrid/>
      <w:kern w:val="0"/>
      <w:sz w:val="18"/>
      <w:szCs w:val="18"/>
    </w:rPr>
  </w:style>
  <w:style w:type="paragraph" w:customStyle="1" w:styleId="xl69">
    <w:name w:val="xl69"/>
    <w:basedOn w:val="Normal"/>
    <w:rsid w:val="006B1345"/>
    <w:pPr>
      <w:spacing w:before="100" w:beforeAutospacing="1" w:after="100" w:afterAutospacing="1"/>
    </w:pPr>
    <w:rPr>
      <w:rFonts w:ascii="Arial" w:hAnsi="Arial" w:cs="Arial"/>
      <w:snapToGrid/>
      <w:kern w:val="0"/>
      <w:sz w:val="18"/>
      <w:szCs w:val="18"/>
    </w:rPr>
  </w:style>
  <w:style w:type="paragraph" w:customStyle="1" w:styleId="xl70">
    <w:name w:val="xl70"/>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napToGrid/>
      <w:color w:val="333333"/>
      <w:kern w:val="0"/>
      <w:sz w:val="18"/>
      <w:szCs w:val="18"/>
    </w:rPr>
  </w:style>
  <w:style w:type="paragraph" w:customStyle="1" w:styleId="xl71">
    <w:name w:val="xl71"/>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napToGrid/>
      <w:color w:val="333333"/>
      <w:kern w:val="0"/>
      <w:sz w:val="18"/>
      <w:szCs w:val="18"/>
    </w:rPr>
  </w:style>
  <w:style w:type="paragraph" w:customStyle="1" w:styleId="xl72">
    <w:name w:val="xl72"/>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kern w:val="0"/>
      <w:sz w:val="18"/>
      <w:szCs w:val="18"/>
    </w:rPr>
  </w:style>
  <w:style w:type="paragraph" w:customStyle="1" w:styleId="xl73">
    <w:name w:val="xl73"/>
    <w:basedOn w:val="Normal"/>
    <w:rsid w:val="006B1345"/>
    <w:pPr>
      <w:pBdr>
        <w:left w:val="single" w:sz="4" w:space="0" w:color="auto"/>
        <w:bottom w:val="single" w:sz="4" w:space="0" w:color="auto"/>
        <w:right w:val="single" w:sz="4" w:space="0" w:color="auto"/>
      </w:pBdr>
      <w:spacing w:before="100" w:beforeAutospacing="1" w:after="100" w:afterAutospacing="1"/>
    </w:pPr>
    <w:rPr>
      <w:rFonts w:ascii="Arial" w:hAnsi="Arial" w:cs="Arial"/>
      <w:snapToGrid/>
      <w:kern w:val="0"/>
      <w:sz w:val="18"/>
      <w:szCs w:val="18"/>
    </w:rPr>
  </w:style>
  <w:style w:type="paragraph" w:customStyle="1" w:styleId="xl74">
    <w:name w:val="xl74"/>
    <w:basedOn w:val="Normal"/>
    <w:rsid w:val="006B1345"/>
    <w:pPr>
      <w:pBdr>
        <w:left w:val="single" w:sz="4" w:space="0" w:color="auto"/>
        <w:bottom w:val="single" w:sz="4" w:space="0" w:color="auto"/>
        <w:right w:val="single" w:sz="4" w:space="0" w:color="auto"/>
      </w:pBdr>
      <w:spacing w:before="100" w:beforeAutospacing="1" w:after="100" w:afterAutospacing="1"/>
    </w:pPr>
    <w:rPr>
      <w:rFonts w:ascii="Arial" w:hAnsi="Arial" w:cs="Arial"/>
      <w:snapToGrid/>
      <w:color w:val="333333"/>
      <w:kern w:val="0"/>
      <w:sz w:val="18"/>
      <w:szCs w:val="18"/>
    </w:rPr>
  </w:style>
  <w:style w:type="paragraph" w:customStyle="1" w:styleId="xl75">
    <w:name w:val="xl75"/>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kern w:val="0"/>
      <w:sz w:val="18"/>
      <w:szCs w:val="18"/>
    </w:rPr>
  </w:style>
  <w:style w:type="paragraph" w:customStyle="1" w:styleId="xl76">
    <w:name w:val="xl76"/>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color w:val="333333"/>
      <w:kern w:val="0"/>
      <w:sz w:val="18"/>
      <w:szCs w:val="18"/>
    </w:rPr>
  </w:style>
  <w:style w:type="paragraph" w:styleId="NormalWeb">
    <w:name w:val="Normal (Web)"/>
    <w:basedOn w:val="Normal"/>
    <w:unhideWhenUsed/>
    <w:rsid w:val="006B1345"/>
    <w:pPr>
      <w:spacing w:before="100" w:beforeAutospacing="1" w:after="100" w:afterAutospacing="1"/>
    </w:pPr>
    <w:rPr>
      <w:snapToGrid/>
      <w:kern w:val="0"/>
      <w:sz w:val="24"/>
      <w:szCs w:val="24"/>
    </w:rPr>
  </w:style>
  <w:style w:type="character" w:customStyle="1" w:styleId="hits">
    <w:name w:val="hits"/>
    <w:rsid w:val="006B1345"/>
  </w:style>
  <w:style w:type="paragraph" w:styleId="TOCHeading">
    <w:name w:val="TOC Heading"/>
    <w:basedOn w:val="Heading1"/>
    <w:next w:val="Normal"/>
    <w:uiPriority w:val="39"/>
    <w:unhideWhenUsed/>
    <w:qFormat/>
    <w:rsid w:val="006B1345"/>
    <w:pPr>
      <w:keepLines/>
      <w:numPr>
        <w:numId w:val="0"/>
      </w:numPr>
      <w:tabs>
        <w:tab w:val="left" w:pos="720"/>
      </w:tabs>
      <w:suppressAutoHyphens w:val="0"/>
      <w:spacing w:before="240" w:after="0"/>
      <w:outlineLvl w:val="9"/>
    </w:pPr>
    <w:rPr>
      <w:rFonts w:ascii="Calibri Light" w:hAnsi="Calibri Light"/>
      <w:b w:val="0"/>
      <w:caps w:val="0"/>
      <w:color w:val="2E74B5"/>
      <w:kern w:val="0"/>
      <w:sz w:val="32"/>
      <w:szCs w:val="32"/>
    </w:rPr>
  </w:style>
  <w:style w:type="character" w:customStyle="1" w:styleId="FootnoteTextChar3">
    <w:name w:val="Footnote Text Char3"/>
    <w:aliases w:val="Footnote Text Char Char Char Char Char Char3,Footnote Text Char Char4 Char2,Footnote Text Char1 Char Char Char Char Char Char3,Footnote Text Char1 Char1 Char Char Char3,Footnote Text Char2 Char Char Char2,Footnote Text Char2 Char2"/>
    <w:locked/>
    <w:rsid w:val="006B1345"/>
  </w:style>
  <w:style w:type="character" w:customStyle="1" w:styleId="UnresolvedMention2">
    <w:name w:val="Unresolved Mention2"/>
    <w:uiPriority w:val="99"/>
    <w:unhideWhenUsed/>
    <w:rsid w:val="006B1345"/>
    <w:rPr>
      <w:color w:val="605E5C"/>
      <w:shd w:val="clear" w:color="auto" w:fill="E1DFDD"/>
    </w:rPr>
  </w:style>
  <w:style w:type="character" w:customStyle="1" w:styleId="UnresolvedMention21">
    <w:name w:val="Unresolved Mention21"/>
    <w:uiPriority w:val="99"/>
    <w:unhideWhenUsed/>
    <w:rsid w:val="006B1345"/>
    <w:rPr>
      <w:color w:val="605E5C"/>
      <w:shd w:val="clear" w:color="auto" w:fill="E1DFDD"/>
    </w:rPr>
  </w:style>
  <w:style w:type="paragraph" w:customStyle="1" w:styleId="xmsonormal">
    <w:name w:val="x_msonormal"/>
    <w:basedOn w:val="Normal"/>
    <w:rsid w:val="006B1345"/>
    <w:pPr>
      <w:spacing w:before="100" w:beforeAutospacing="1" w:after="100" w:afterAutospacing="1"/>
    </w:pPr>
    <w:rPr>
      <w:snapToGrid/>
      <w:kern w:val="0"/>
      <w:sz w:val="24"/>
      <w:szCs w:val="24"/>
    </w:rPr>
  </w:style>
  <w:style w:type="character" w:styleId="LineNumber">
    <w:name w:val="line number"/>
    <w:rsid w:val="006B1345"/>
  </w:style>
  <w:style w:type="character" w:customStyle="1" w:styleId="UnresolvedMention3">
    <w:name w:val="Unresolved Mention3"/>
    <w:uiPriority w:val="99"/>
    <w:semiHidden/>
    <w:unhideWhenUsed/>
    <w:rsid w:val="006B1345"/>
    <w:rPr>
      <w:color w:val="605E5C"/>
      <w:shd w:val="clear" w:color="auto" w:fill="E1DFDD"/>
    </w:rPr>
  </w:style>
  <w:style w:type="paragraph" w:customStyle="1" w:styleId="xl77">
    <w:name w:val="xl77"/>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color w:val="70AD47"/>
      <w:kern w:val="0"/>
      <w:sz w:val="24"/>
      <w:szCs w:val="24"/>
    </w:rPr>
  </w:style>
  <w:style w:type="paragraph" w:customStyle="1" w:styleId="xl78">
    <w:name w:val="xl78"/>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color w:val="70AD47"/>
      <w:kern w:val="0"/>
      <w:sz w:val="24"/>
      <w:szCs w:val="24"/>
    </w:rPr>
  </w:style>
  <w:style w:type="paragraph" w:customStyle="1" w:styleId="xl79">
    <w:name w:val="xl79"/>
    <w:basedOn w:val="Normal"/>
    <w:rsid w:val="006B134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pPr>
    <w:rPr>
      <w:b/>
      <w:bCs/>
      <w:snapToGrid/>
      <w:color w:val="70AD47"/>
      <w:kern w:val="0"/>
      <w:sz w:val="24"/>
      <w:szCs w:val="24"/>
    </w:rPr>
  </w:style>
  <w:style w:type="paragraph" w:customStyle="1" w:styleId="xl80">
    <w:name w:val="xl80"/>
    <w:basedOn w:val="Normal"/>
    <w:rsid w:val="006B1345"/>
    <w:pPr>
      <w:pBdr>
        <w:top w:val="single" w:sz="4" w:space="0" w:color="auto"/>
        <w:left w:val="single" w:sz="4" w:space="0" w:color="auto"/>
        <w:bottom w:val="single" w:sz="4" w:space="0" w:color="auto"/>
        <w:right w:val="single" w:sz="4" w:space="0" w:color="auto"/>
      </w:pBdr>
      <w:shd w:val="clear" w:color="FFFFFF" w:fill="F8FBFC"/>
      <w:spacing w:before="100" w:beforeAutospacing="1" w:after="100" w:afterAutospacing="1"/>
    </w:pPr>
    <w:rPr>
      <w:b/>
      <w:bCs/>
      <w:snapToGrid/>
      <w:color w:val="70AD47"/>
      <w:kern w:val="0"/>
      <w:sz w:val="24"/>
      <w:szCs w:val="24"/>
    </w:rPr>
  </w:style>
  <w:style w:type="paragraph" w:customStyle="1" w:styleId="xl81">
    <w:name w:val="xl81"/>
    <w:basedOn w:val="Normal"/>
    <w:rsid w:val="006B1345"/>
    <w:pPr>
      <w:pBdr>
        <w:top w:val="single" w:sz="4" w:space="0" w:color="auto"/>
        <w:left w:val="single" w:sz="4" w:space="0" w:color="auto"/>
        <w:bottom w:val="single" w:sz="4" w:space="0" w:color="auto"/>
        <w:right w:val="single" w:sz="4" w:space="0" w:color="auto"/>
      </w:pBdr>
      <w:shd w:val="clear" w:color="FFFFFF" w:fill="F8FBFC"/>
      <w:spacing w:before="100" w:beforeAutospacing="1" w:after="100" w:afterAutospacing="1"/>
    </w:pPr>
    <w:rPr>
      <w:b/>
      <w:bCs/>
      <w:snapToGrid/>
      <w:color w:val="FF0000"/>
      <w:kern w:val="0"/>
      <w:sz w:val="24"/>
      <w:szCs w:val="24"/>
    </w:rPr>
  </w:style>
  <w:style w:type="paragraph" w:customStyle="1" w:styleId="xl82">
    <w:name w:val="xl82"/>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color w:val="FF0000"/>
      <w:kern w:val="0"/>
      <w:sz w:val="24"/>
      <w:szCs w:val="24"/>
    </w:rPr>
  </w:style>
  <w:style w:type="paragraph" w:customStyle="1" w:styleId="xl83">
    <w:name w:val="xl83"/>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color w:val="00B050"/>
      <w:kern w:val="0"/>
      <w:sz w:val="24"/>
      <w:szCs w:val="24"/>
    </w:rPr>
  </w:style>
  <w:style w:type="paragraph" w:customStyle="1" w:styleId="xl84">
    <w:name w:val="xl84"/>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color w:val="00B050"/>
      <w:kern w:val="0"/>
      <w:sz w:val="24"/>
      <w:szCs w:val="24"/>
    </w:rPr>
  </w:style>
  <w:style w:type="paragraph" w:customStyle="1" w:styleId="xl85">
    <w:name w:val="xl85"/>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color w:val="00B050"/>
      <w:kern w:val="0"/>
      <w:sz w:val="24"/>
      <w:szCs w:val="24"/>
    </w:rPr>
  </w:style>
  <w:style w:type="paragraph" w:customStyle="1" w:styleId="xl86">
    <w:name w:val="xl86"/>
    <w:basedOn w:val="Normal"/>
    <w:rsid w:val="006B134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pPr>
    <w:rPr>
      <w:b/>
      <w:bCs/>
      <w:snapToGrid/>
      <w:color w:val="00B050"/>
      <w:kern w:val="0"/>
      <w:sz w:val="24"/>
      <w:szCs w:val="24"/>
    </w:rPr>
  </w:style>
  <w:style w:type="paragraph" w:customStyle="1" w:styleId="xl87">
    <w:name w:val="xl87"/>
    <w:basedOn w:val="Normal"/>
    <w:rsid w:val="006B1345"/>
    <w:pPr>
      <w:spacing w:before="100" w:beforeAutospacing="1" w:after="100" w:afterAutospacing="1"/>
      <w:jc w:val="center"/>
    </w:pPr>
    <w:rPr>
      <w:snapToGrid/>
      <w:kern w:val="0"/>
      <w:sz w:val="24"/>
      <w:szCs w:val="24"/>
    </w:rPr>
  </w:style>
  <w:style w:type="paragraph" w:customStyle="1" w:styleId="xl88">
    <w:name w:val="xl88"/>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kern w:val="0"/>
      <w:sz w:val="24"/>
      <w:szCs w:val="24"/>
    </w:rPr>
  </w:style>
  <w:style w:type="paragraph" w:customStyle="1" w:styleId="xl89">
    <w:name w:val="xl89"/>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kern w:val="0"/>
      <w:sz w:val="24"/>
      <w:szCs w:val="24"/>
    </w:rPr>
  </w:style>
  <w:style w:type="paragraph" w:customStyle="1" w:styleId="xl90">
    <w:name w:val="xl90"/>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kern w:val="0"/>
      <w:sz w:val="24"/>
      <w:szCs w:val="24"/>
    </w:rPr>
  </w:style>
  <w:style w:type="paragraph" w:customStyle="1" w:styleId="xl91">
    <w:name w:val="xl91"/>
    <w:basedOn w:val="Normal"/>
    <w:rsid w:val="006B1345"/>
    <w:pPr>
      <w:pBdr>
        <w:top w:val="single" w:sz="4" w:space="0" w:color="auto"/>
        <w:left w:val="single" w:sz="4" w:space="0" w:color="auto"/>
        <w:bottom w:val="single" w:sz="4" w:space="0" w:color="auto"/>
        <w:right w:val="single" w:sz="4" w:space="0" w:color="auto"/>
      </w:pBdr>
      <w:shd w:val="clear" w:color="FFFFFF" w:fill="F8FBFC"/>
      <w:spacing w:before="100" w:beforeAutospacing="1" w:after="100" w:afterAutospacing="1"/>
    </w:pPr>
    <w:rPr>
      <w:b/>
      <w:bCs/>
      <w:snapToGrid/>
      <w:kern w:val="0"/>
      <w:sz w:val="24"/>
      <w:szCs w:val="24"/>
    </w:rPr>
  </w:style>
  <w:style w:type="paragraph" w:customStyle="1" w:styleId="xl92">
    <w:name w:val="xl92"/>
    <w:basedOn w:val="Normal"/>
    <w:rsid w:val="006B1345"/>
    <w:pPr>
      <w:spacing w:before="100" w:beforeAutospacing="1" w:after="100" w:afterAutospacing="1"/>
    </w:pPr>
    <w:rPr>
      <w:snapToGrid/>
      <w:kern w:val="0"/>
      <w:sz w:val="24"/>
      <w:szCs w:val="24"/>
    </w:rPr>
  </w:style>
  <w:style w:type="paragraph" w:customStyle="1" w:styleId="xl93">
    <w:name w:val="xl93"/>
    <w:basedOn w:val="Normal"/>
    <w:rsid w:val="006B134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pPr>
    <w:rPr>
      <w:b/>
      <w:bCs/>
      <w:snapToGrid/>
      <w:kern w:val="0"/>
      <w:sz w:val="24"/>
      <w:szCs w:val="24"/>
    </w:rPr>
  </w:style>
  <w:style w:type="paragraph" w:customStyle="1" w:styleId="xl94">
    <w:name w:val="xl94"/>
    <w:basedOn w:val="Normal"/>
    <w:rsid w:val="006B1345"/>
    <w:pPr>
      <w:spacing w:before="100" w:beforeAutospacing="1" w:after="100" w:afterAutospacing="1"/>
      <w:jc w:val="center"/>
    </w:pPr>
    <w:rPr>
      <w:snapToGrid/>
      <w:color w:val="FF0000"/>
      <w:kern w:val="0"/>
      <w:sz w:val="24"/>
      <w:szCs w:val="24"/>
    </w:rPr>
  </w:style>
  <w:style w:type="paragraph" w:customStyle="1" w:styleId="xl95">
    <w:name w:val="xl95"/>
    <w:basedOn w:val="Normal"/>
    <w:rsid w:val="006B1345"/>
    <w:pPr>
      <w:spacing w:before="100" w:beforeAutospacing="1" w:after="100" w:afterAutospacing="1"/>
      <w:jc w:val="center"/>
    </w:pPr>
    <w:rPr>
      <w:snapToGrid/>
      <w:color w:val="70AD47"/>
      <w:kern w:val="0"/>
      <w:sz w:val="24"/>
      <w:szCs w:val="24"/>
    </w:rPr>
  </w:style>
  <w:style w:type="paragraph" w:customStyle="1" w:styleId="xl96">
    <w:name w:val="xl96"/>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kern w:val="0"/>
      <w:sz w:val="24"/>
      <w:szCs w:val="24"/>
      <w:u w:val="single"/>
    </w:rPr>
  </w:style>
  <w:style w:type="paragraph" w:customStyle="1" w:styleId="xl97">
    <w:name w:val="xl97"/>
    <w:basedOn w:val="Normal"/>
    <w:rsid w:val="006B134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kern w:val="0"/>
      <w:sz w:val="24"/>
      <w:szCs w:val="24"/>
      <w:u w:val="single"/>
    </w:rPr>
  </w:style>
  <w:style w:type="character" w:customStyle="1" w:styleId="et03">
    <w:name w:val="et03"/>
    <w:rsid w:val="006B1345"/>
  </w:style>
  <w:style w:type="paragraph" w:customStyle="1" w:styleId="psection-1">
    <w:name w:val="psection-1"/>
    <w:basedOn w:val="Normal"/>
    <w:rsid w:val="006B1345"/>
    <w:pPr>
      <w:spacing w:before="100" w:beforeAutospacing="1" w:after="100" w:afterAutospacing="1"/>
    </w:pPr>
    <w:rPr>
      <w:snapToGrid/>
      <w:kern w:val="0"/>
      <w:sz w:val="24"/>
      <w:szCs w:val="24"/>
    </w:rPr>
  </w:style>
  <w:style w:type="character" w:customStyle="1" w:styleId="enumxml">
    <w:name w:val="enumxml"/>
    <w:rsid w:val="006B1345"/>
  </w:style>
  <w:style w:type="paragraph" w:customStyle="1" w:styleId="psection-2">
    <w:name w:val="psection-2"/>
    <w:basedOn w:val="Normal"/>
    <w:rsid w:val="006B1345"/>
    <w:pPr>
      <w:spacing w:before="100" w:beforeAutospacing="1" w:after="100" w:afterAutospacing="1"/>
    </w:pPr>
    <w:rPr>
      <w:snapToGrid/>
      <w:kern w:val="0"/>
      <w:sz w:val="24"/>
      <w:szCs w:val="24"/>
    </w:rPr>
  </w:style>
  <w:style w:type="numbering" w:customStyle="1" w:styleId="ImportedStyle2">
    <w:name w:val="Imported Style 2"/>
    <w:rsid w:val="006B1345"/>
    <w:pPr>
      <w:numPr>
        <w:numId w:val="11"/>
      </w:numPr>
    </w:pPr>
  </w:style>
  <w:style w:type="character" w:customStyle="1" w:styleId="UnresolvedMention4">
    <w:name w:val="Unresolved Mention4"/>
    <w:uiPriority w:val="99"/>
    <w:unhideWhenUsed/>
    <w:rsid w:val="006B1345"/>
    <w:rPr>
      <w:color w:val="605E5C"/>
      <w:shd w:val="clear" w:color="auto" w:fill="E1DFDD"/>
    </w:rPr>
  </w:style>
  <w:style w:type="character" w:customStyle="1" w:styleId="Mention1">
    <w:name w:val="Mention1"/>
    <w:uiPriority w:val="99"/>
    <w:unhideWhenUsed/>
    <w:rsid w:val="006B1345"/>
    <w:rPr>
      <w:color w:val="2B579A"/>
      <w:shd w:val="clear" w:color="auto" w:fill="E1DFDD"/>
    </w:rPr>
  </w:style>
  <w:style w:type="paragraph" w:styleId="HTMLPreformatted">
    <w:name w:val="HTML Preformatted"/>
    <w:basedOn w:val="Normal"/>
    <w:link w:val="HTMLPreformattedChar"/>
    <w:rsid w:val="006B1345"/>
    <w:rPr>
      <w:rFonts w:ascii="Consolas" w:hAnsi="Consolas"/>
      <w:sz w:val="20"/>
    </w:rPr>
  </w:style>
  <w:style w:type="character" w:customStyle="1" w:styleId="HTMLPreformattedChar">
    <w:name w:val="HTML Preformatted Char"/>
    <w:link w:val="HTMLPreformatted"/>
    <w:rsid w:val="006B1345"/>
    <w:rPr>
      <w:rFonts w:ascii="Consolas" w:hAnsi="Consolas"/>
      <w:snapToGrid w:val="0"/>
      <w:kern w:val="28"/>
    </w:rPr>
  </w:style>
  <w:style w:type="paragraph" w:customStyle="1" w:styleId="NumberedList">
    <w:name w:val="Numbered List"/>
    <w:basedOn w:val="Normal"/>
    <w:rsid w:val="006B1345"/>
    <w:pPr>
      <w:numPr>
        <w:numId w:val="9"/>
      </w:numPr>
      <w:tabs>
        <w:tab w:val="num" w:pos="360"/>
        <w:tab w:val="clear" w:pos="1080"/>
      </w:tabs>
      <w:spacing w:after="220"/>
      <w:ind w:firstLine="0"/>
    </w:pPr>
  </w:style>
  <w:style w:type="character" w:styleId="Strong">
    <w:name w:val="Strong"/>
    <w:uiPriority w:val="22"/>
    <w:qFormat/>
    <w:rsid w:val="006B1345"/>
    <w:rPr>
      <w:b/>
      <w:bCs/>
    </w:rPr>
  </w:style>
  <w:style w:type="character" w:customStyle="1" w:styleId="ParaNumCharChar1">
    <w:name w:val="ParaNum Char Char1"/>
    <w:locked/>
    <w:rsid w:val="006B1345"/>
    <w:rPr>
      <w:rFonts w:ascii="Times New Roman" w:eastAsia="Times New Roman" w:hAnsi="Times New Roman" w:cs="Times New Roman"/>
      <w:snapToGrid w:val="0"/>
      <w:kern w:val="28"/>
      <w:szCs w:val="20"/>
    </w:rPr>
  </w:style>
  <w:style w:type="character" w:styleId="Mention">
    <w:name w:val="Mention"/>
    <w:uiPriority w:val="99"/>
    <w:unhideWhenUsed/>
    <w:rsid w:val="006B1345"/>
    <w:rPr>
      <w:color w:val="2B579A"/>
      <w:shd w:val="clear" w:color="auto" w:fill="E1DFDD"/>
    </w:rPr>
  </w:style>
  <w:style w:type="paragraph" w:customStyle="1" w:styleId="paragraph">
    <w:name w:val="paragraph"/>
    <w:basedOn w:val="Normal"/>
    <w:rsid w:val="006B1345"/>
    <w:pPr>
      <w:spacing w:before="100" w:beforeAutospacing="1" w:after="100" w:afterAutospacing="1"/>
    </w:pPr>
    <w:rPr>
      <w:snapToGrid/>
      <w:kern w:val="0"/>
      <w:sz w:val="24"/>
      <w:szCs w:val="24"/>
    </w:rPr>
  </w:style>
  <w:style w:type="character" w:customStyle="1" w:styleId="advancedproofingissue">
    <w:name w:val="advancedproofingissue"/>
    <w:basedOn w:val="DefaultParagraphFont"/>
    <w:rsid w:val="006B1345"/>
  </w:style>
  <w:style w:type="character" w:customStyle="1" w:styleId="spellingerror">
    <w:name w:val="spellingerror"/>
    <w:basedOn w:val="DefaultParagraphFont"/>
    <w:rsid w:val="006B1345"/>
  </w:style>
  <w:style w:type="character" w:customStyle="1" w:styleId="superscript">
    <w:name w:val="superscript"/>
    <w:basedOn w:val="DefaultParagraphFont"/>
    <w:rsid w:val="006B1345"/>
  </w:style>
  <w:style w:type="character" w:customStyle="1" w:styleId="eop">
    <w:name w:val="eop"/>
    <w:basedOn w:val="DefaultParagraphFont"/>
    <w:rsid w:val="006B1345"/>
  </w:style>
  <w:style w:type="paragraph" w:customStyle="1" w:styleId="Default">
    <w:name w:val="Default"/>
    <w:rsid w:val="006B1345"/>
    <w:pPr>
      <w:autoSpaceDE w:val="0"/>
      <w:autoSpaceDN w:val="0"/>
      <w:adjustRightInd w:val="0"/>
    </w:pPr>
    <w:rPr>
      <w:rFonts w:ascii="Arial" w:hAnsi="Arial" w:cs="Arial"/>
      <w:color w:val="000000"/>
      <w:sz w:val="24"/>
      <w:szCs w:val="24"/>
    </w:rPr>
  </w:style>
  <w:style w:type="character" w:customStyle="1" w:styleId="cosearchwithinterm">
    <w:name w:val="co_searchwithinterm"/>
    <w:basedOn w:val="DefaultParagraphFont"/>
    <w:rsid w:val="006B1345"/>
  </w:style>
  <w:style w:type="character" w:customStyle="1" w:styleId="Mention2">
    <w:name w:val="Mention2"/>
    <w:uiPriority w:val="99"/>
    <w:unhideWhenUsed/>
    <w:rsid w:val="006B1345"/>
    <w:rPr>
      <w:color w:val="2B579A"/>
      <w:shd w:val="clear" w:color="auto" w:fill="E1DFDD"/>
    </w:rPr>
  </w:style>
  <w:style w:type="character" w:customStyle="1" w:styleId="UnresolvedMention5">
    <w:name w:val="Unresolved Mention5"/>
    <w:uiPriority w:val="99"/>
    <w:unhideWhenUsed/>
    <w:rsid w:val="006B1345"/>
    <w:rPr>
      <w:color w:val="605E5C"/>
      <w:shd w:val="clear" w:color="auto" w:fill="E1DFDD"/>
    </w:rPr>
  </w:style>
  <w:style w:type="character" w:styleId="PlaceholderText">
    <w:name w:val="Placeholder Text"/>
    <w:uiPriority w:val="99"/>
    <w:semiHidden/>
    <w:rsid w:val="006B1345"/>
    <w:rPr>
      <w:color w:val="808080"/>
    </w:rPr>
  </w:style>
  <w:style w:type="paragraph" w:customStyle="1" w:styleId="pf0">
    <w:name w:val="pf0"/>
    <w:basedOn w:val="Normal"/>
    <w:rsid w:val="006B1345"/>
    <w:pPr>
      <w:spacing w:before="100" w:beforeAutospacing="1" w:after="100" w:afterAutospacing="1"/>
    </w:pPr>
    <w:rPr>
      <w:snapToGrid/>
    </w:rPr>
  </w:style>
  <w:style w:type="table" w:customStyle="1" w:styleId="TableGrid1">
    <w:name w:val="Table Grid1"/>
    <w:basedOn w:val="TableNormal"/>
    <w:next w:val="TableGrid"/>
    <w:rsid w:val="006B1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6B1345"/>
  </w:style>
  <w:style w:type="table" w:customStyle="1" w:styleId="TableGrid2">
    <w:name w:val="Table Grid2"/>
    <w:basedOn w:val="TableNormal"/>
    <w:next w:val="TableGrid"/>
    <w:uiPriority w:val="39"/>
    <w:rsid w:val="006B1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21">
    <w:name w:val="Imported Style 21"/>
    <w:rsid w:val="006B1345"/>
  </w:style>
  <w:style w:type="character" w:customStyle="1" w:styleId="cf11">
    <w:name w:val="cf11"/>
    <w:rsid w:val="006B1345"/>
    <w:rPr>
      <w:rFonts w:ascii="Segoe UI" w:hAnsi="Segoe UI" w:cs="Segoe UI" w:hint="default"/>
      <w:sz w:val="18"/>
      <w:szCs w:val="18"/>
    </w:rPr>
  </w:style>
  <w:style w:type="character" w:customStyle="1" w:styleId="CharChar2">
    <w:name w:val="Char Char2"/>
    <w:aliases w:val="Heading 2 Char Char Char Char Char Char1 Char Char2,Heading 2 Char Char Char Char Char2,Heading 2 Char1 Char Char Char Char1 Char Char2,Heading 2 Char1 Char Char Char2,Heading 2 Char1 Char Char1 Char2,Heading 2 Char1 Char2"/>
    <w:uiPriority w:val="9"/>
    <w:semiHidden/>
    <w:rsid w:val="006B1345"/>
    <w:rPr>
      <w:rFonts w:ascii="Aptos Display" w:eastAsia="Yu Gothic Light" w:hAnsi="Aptos Display" w:cs="Times New Roman"/>
      <w:color w:val="0F4761"/>
      <w:sz w:val="32"/>
      <w:szCs w:val="32"/>
    </w:rPr>
  </w:style>
  <w:style w:type="character" w:customStyle="1" w:styleId="font451">
    <w:name w:val="font451"/>
    <w:rsid w:val="006B1345"/>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491">
    <w:name w:val="font491"/>
    <w:rsid w:val="006B1345"/>
    <w:rPr>
      <w:rFonts w:ascii="Times New Roman" w:hAnsi="Times New Roman" w:cs="Times New Roman" w:hint="default"/>
      <w:b w:val="0"/>
      <w:bCs w:val="0"/>
      <w:i w:val="0"/>
      <w:iCs w:val="0"/>
      <w:strike w:val="0"/>
      <w:dstrike w:val="0"/>
      <w:color w:val="000000"/>
      <w:sz w:val="17"/>
      <w:szCs w:val="17"/>
      <w:u w:val="none"/>
      <w:effect w:val="none"/>
    </w:rPr>
  </w:style>
  <w:style w:type="character" w:customStyle="1" w:styleId="font501">
    <w:name w:val="font501"/>
    <w:rsid w:val="006B1345"/>
    <w:rPr>
      <w:rFonts w:ascii="Times New Roman" w:hAnsi="Times New Roman" w:cs="Times New Roman" w:hint="default"/>
      <w:b w:val="0"/>
      <w:bCs w:val="0"/>
      <w:i w:val="0"/>
      <w:iCs w:val="0"/>
      <w:strike w:val="0"/>
      <w:dstrike w:val="0"/>
      <w:color w:val="000000"/>
      <w:sz w:val="17"/>
      <w:szCs w:val="17"/>
      <w:u w:val="none"/>
      <w:effect w:val="none"/>
    </w:rPr>
  </w:style>
  <w:style w:type="character" w:customStyle="1" w:styleId="font511">
    <w:name w:val="font511"/>
    <w:rsid w:val="006B1345"/>
    <w:rPr>
      <w:rFonts w:ascii="Times New Roman" w:hAnsi="Times New Roman" w:cs="Times New Roman" w:hint="default"/>
      <w:b/>
      <w:bCs/>
      <w:i w:val="0"/>
      <w:iCs w:val="0"/>
      <w:strike w:val="0"/>
      <w:dstrike w:val="0"/>
      <w:color w:val="000000"/>
      <w:sz w:val="22"/>
      <w:szCs w:val="22"/>
      <w:u w:val="none"/>
      <w:effect w:val="none"/>
    </w:rPr>
  </w:style>
  <w:style w:type="character" w:customStyle="1" w:styleId="font521">
    <w:name w:val="font521"/>
    <w:rsid w:val="006B1345"/>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311">
    <w:name w:val="font311"/>
    <w:rsid w:val="006B1345"/>
    <w:rPr>
      <w:rFonts w:ascii="Times New Roman" w:hAnsi="Times New Roman" w:cs="Times New Roman" w:hint="default"/>
      <w:b w:val="0"/>
      <w:bCs w:val="0"/>
      <w:i w:val="0"/>
      <w:iCs w:val="0"/>
      <w:strike w:val="0"/>
      <w:dstrike w:val="0"/>
      <w:color w:val="000000"/>
      <w:sz w:val="17"/>
      <w:szCs w:val="17"/>
      <w:u w:val="none"/>
      <w:effect w:val="none"/>
    </w:rPr>
  </w:style>
  <w:style w:type="character" w:customStyle="1" w:styleId="font321">
    <w:name w:val="font321"/>
    <w:rsid w:val="006B1345"/>
    <w:rPr>
      <w:rFonts w:ascii="Times New Roman" w:hAnsi="Times New Roman" w:cs="Times New Roman" w:hint="default"/>
      <w:b w:val="0"/>
      <w:bCs w:val="0"/>
      <w:i w:val="0"/>
      <w:iCs w:val="0"/>
      <w:strike w:val="0"/>
      <w:dstrike w:val="0"/>
      <w:color w:val="000000"/>
      <w:sz w:val="17"/>
      <w:szCs w:val="17"/>
      <w:u w:val="none"/>
      <w:effect w:val="none"/>
    </w:rPr>
  </w:style>
  <w:style w:type="character" w:customStyle="1" w:styleId="font341">
    <w:name w:val="font341"/>
    <w:rsid w:val="006B1345"/>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351">
    <w:name w:val="font351"/>
    <w:rsid w:val="006B1345"/>
    <w:rPr>
      <w:rFonts w:ascii="Times New Roman" w:hAnsi="Times New Roman" w:cs="Times New Roman" w:hint="default"/>
      <w:b w:val="0"/>
      <w:bCs w:val="0"/>
      <w:i w:val="0"/>
      <w:iCs w:val="0"/>
      <w:strike w:val="0"/>
      <w:dstrike w:val="0"/>
      <w:color w:val="000000"/>
      <w:sz w:val="17"/>
      <w:szCs w:val="17"/>
      <w:u w:val="none"/>
      <w:effect w:val="none"/>
    </w:rPr>
  </w:style>
  <w:style w:type="character" w:customStyle="1" w:styleId="font361">
    <w:name w:val="font361"/>
    <w:rsid w:val="006B1345"/>
    <w:rPr>
      <w:rFonts w:ascii="Times New Roman" w:hAnsi="Times New Roman" w:cs="Times New Roman" w:hint="default"/>
      <w:b w:val="0"/>
      <w:bCs w:val="0"/>
      <w:i w:val="0"/>
      <w:iCs w:val="0"/>
      <w:strike w:val="0"/>
      <w:dstrike w:val="0"/>
      <w:color w:val="000000"/>
      <w:sz w:val="17"/>
      <w:szCs w:val="17"/>
      <w:u w:val="none"/>
      <w:effect w:val="none"/>
    </w:rPr>
  </w:style>
  <w:style w:type="character" w:customStyle="1" w:styleId="font271">
    <w:name w:val="font271"/>
    <w:rsid w:val="006B1345"/>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331">
    <w:name w:val="font331"/>
    <w:rsid w:val="006B1345"/>
    <w:rPr>
      <w:rFonts w:ascii="Times New Roman" w:hAnsi="Times New Roman" w:cs="Times New Roman" w:hint="default"/>
      <w:b/>
      <w:bCs/>
      <w:i w:val="0"/>
      <w:iCs w:val="0"/>
      <w:strike w:val="0"/>
      <w:dstrike w:val="0"/>
      <w:color w:val="000000"/>
      <w:sz w:val="22"/>
      <w:szCs w:val="22"/>
      <w:u w:val="none"/>
      <w:effect w:val="none"/>
    </w:rPr>
  </w:style>
  <w:style w:type="table" w:styleId="PlainTable1">
    <w:name w:val="Plain Table 1"/>
    <w:basedOn w:val="TableNormal"/>
    <w:uiPriority w:val="41"/>
    <w:rsid w:val="006B1345"/>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
    <w:name w:val="No List1"/>
    <w:next w:val="NoList"/>
    <w:uiPriority w:val="99"/>
    <w:semiHidden/>
    <w:unhideWhenUsed/>
    <w:rsid w:val="006B1345"/>
  </w:style>
  <w:style w:type="paragraph" w:customStyle="1" w:styleId="xl629">
    <w:name w:val="xl629"/>
    <w:basedOn w:val="Normal"/>
    <w:rsid w:val="006B1345"/>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100" w:firstLineChars="100"/>
    </w:pPr>
    <w:rPr>
      <w:snapToGrid/>
      <w:kern w:val="0"/>
      <w:sz w:val="24"/>
      <w:szCs w:val="24"/>
    </w:rPr>
  </w:style>
  <w:style w:type="paragraph" w:customStyle="1" w:styleId="xl638">
    <w:name w:val="xl638"/>
    <w:basedOn w:val="Normal"/>
    <w:rsid w:val="006B1345"/>
    <w:pPr>
      <w:widowControl/>
      <w:pBdr>
        <w:top w:val="single" w:sz="4" w:space="0" w:color="auto"/>
        <w:left w:val="single" w:sz="4" w:space="0" w:color="auto"/>
        <w:bottom w:val="single" w:sz="4" w:space="0" w:color="auto"/>
        <w:right w:val="single" w:sz="4" w:space="7" w:color="auto"/>
      </w:pBdr>
      <w:spacing w:before="100" w:beforeAutospacing="1" w:after="100" w:afterAutospacing="1"/>
      <w:ind w:firstLine="100" w:firstLineChars="100"/>
      <w:jc w:val="right"/>
    </w:pPr>
    <w:rPr>
      <w:snapToGrid/>
      <w:kern w:val="0"/>
      <w:sz w:val="24"/>
      <w:szCs w:val="24"/>
    </w:rPr>
  </w:style>
  <w:style w:type="paragraph" w:customStyle="1" w:styleId="xl659">
    <w:name w:val="xl659"/>
    <w:basedOn w:val="Normal"/>
    <w:rsid w:val="006B1345"/>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100" w:firstLineChars="100"/>
      <w:jc w:val="center"/>
      <w:textAlignment w:val="center"/>
    </w:pPr>
    <w:rPr>
      <w:b/>
      <w:bCs/>
      <w:snapToGrid/>
      <w:kern w:val="0"/>
      <w:sz w:val="24"/>
      <w:szCs w:val="24"/>
    </w:rPr>
  </w:style>
  <w:style w:type="paragraph" w:customStyle="1" w:styleId="xl663">
    <w:name w:val="xl663"/>
    <w:basedOn w:val="Normal"/>
    <w:rsid w:val="006B1345"/>
    <w:pPr>
      <w:widowControl/>
      <w:pBdr>
        <w:top w:val="single" w:sz="4" w:space="0" w:color="auto"/>
        <w:left w:val="single" w:sz="4" w:space="0" w:color="auto"/>
        <w:bottom w:val="single" w:sz="4" w:space="0" w:color="auto"/>
        <w:right w:val="single" w:sz="4" w:space="20" w:color="auto"/>
      </w:pBdr>
      <w:spacing w:before="100" w:beforeAutospacing="1" w:after="100" w:afterAutospacing="1"/>
      <w:ind w:firstLine="300" w:firstLineChars="300"/>
      <w:jc w:val="right"/>
    </w:pPr>
    <w:rPr>
      <w:snapToGrid/>
      <w:kern w:val="0"/>
      <w:sz w:val="24"/>
      <w:szCs w:val="24"/>
    </w:rPr>
  </w:style>
  <w:style w:type="paragraph" w:customStyle="1" w:styleId="xl665">
    <w:name w:val="xl665"/>
    <w:basedOn w:val="Normal"/>
    <w:rsid w:val="006B1345"/>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300" w:firstLineChars="300"/>
      <w:jc w:val="center"/>
      <w:textAlignment w:val="center"/>
    </w:pPr>
    <w:rPr>
      <w:b/>
      <w:bCs/>
      <w:snapToGrid/>
      <w:kern w:val="0"/>
      <w:sz w:val="24"/>
      <w:szCs w:val="24"/>
    </w:rPr>
  </w:style>
  <w:style w:type="character" w:customStyle="1" w:styleId="font181">
    <w:name w:val="font181"/>
    <w:rsid w:val="006B1345"/>
    <w:rPr>
      <w:rFonts w:ascii="Times New Roman" w:hAnsi="Times New Roman" w:cs="Times New Roman" w:hint="default"/>
      <w:b w:val="0"/>
      <w:bCs w:val="0"/>
      <w:i w:val="0"/>
      <w:iCs w:val="0"/>
      <w:strike w:val="0"/>
      <w:dstrike w:val="0"/>
      <w:color w:val="auto"/>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cc.gov/regfees" TargetMode="External" /><Relationship Id="rId11" Type="http://schemas.openxmlformats.org/officeDocument/2006/relationships/hyperlink" Target="https://www.fcc.gov/licensing-databases/fees/wire-transfer" TargetMode="External" /><Relationship Id="rId12" Type="http://schemas.openxmlformats.org/officeDocument/2006/relationships/hyperlink" Target="mailto:fcc504@fcc.gov"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2.xml" /><Relationship Id="rId17" Type="http://schemas.openxmlformats.org/officeDocument/2006/relationships/footer" Target="footer3.xml" /><Relationship Id="rId18" Type="http://schemas.openxmlformats.org/officeDocument/2006/relationships/footer" Target="footer4.xml" /><Relationship Id="rId19" Type="http://schemas.openxmlformats.org/officeDocument/2006/relationships/hyperlink" Target="https://www.fcc.gov/licensing-databases/fees/regulatory-fees" TargetMode="External" /><Relationship Id="rId2" Type="http://schemas.openxmlformats.org/officeDocument/2006/relationships/endnotes" Target="endnotes.xml" /><Relationship Id="rId20" Type="http://schemas.openxmlformats.org/officeDocument/2006/relationships/header" Target="header3.xml" /><Relationship Id="rId21" Type="http://schemas.openxmlformats.org/officeDocument/2006/relationships/footer" Target="footer5.xml" /><Relationship Id="rId22" Type="http://schemas.openxmlformats.org/officeDocument/2006/relationships/footer" Target="footer6.xml" /><Relationship Id="rId23" Type="http://schemas.openxmlformats.org/officeDocument/2006/relationships/header" Target="header4.xml" /><Relationship Id="rId24" Type="http://schemas.openxmlformats.org/officeDocument/2006/relationships/footer" Target="footer7.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oet/tvstudy" TargetMode="External" /><Relationship Id="rId10" Type="http://schemas.openxmlformats.org/officeDocument/2006/relationships/hyperlink" Target="https://docs.fcc.gov/public/attachments/DOC-418505A1.pdf" TargetMode="External" /><Relationship Id="rId11" Type="http://schemas.openxmlformats.org/officeDocument/2006/relationships/hyperlink" Target="https://docs.fcc.gov/public/attachments/DA-26-336A1.pdf" TargetMode="External" /><Relationship Id="rId2" Type="http://schemas.openxmlformats.org/officeDocument/2006/relationships/hyperlink" Target="https://www.fcc.gov/licensing-databases/forms" TargetMode="External" /><Relationship Id="rId3" Type="http://schemas.openxmlformats.org/officeDocument/2006/relationships/hyperlink" Target="https://www.nanpa.com/nruf/requirements-file" TargetMode="External" /><Relationship Id="rId4" Type="http://schemas.openxmlformats.org/officeDocument/2006/relationships/hyperlink" Target="https://www.fcc.gov/reports-research/guides/common-carrier-filing-requirements-information-firms-providing-telecommunications-services" TargetMode="External" /><Relationship Id="rId5" Type="http://schemas.openxmlformats.org/officeDocument/2006/relationships/hyperlink" Target="https://tfx.treasury.gov/tfm" TargetMode="External" /><Relationship Id="rId6" Type="http://schemas.openxmlformats.org/officeDocument/2006/relationships/hyperlink" Target="https://advocacy.sba.gov/wp-content/uploads/2024/12/Frequently-Asked-Questions-About-Small-Business_2024-508.pdf" TargetMode="External" /><Relationship Id="rId7" Type="http://schemas.openxmlformats.org/officeDocument/2006/relationships/hyperlink" Target="https://advocacy.sba.gov/2019/07/25/small-business-facts-spotlight-on-nonprofits/" TargetMode="External" /><Relationship Id="rId8" Type="http://schemas.openxmlformats.org/officeDocument/2006/relationships/hyperlink" Target="https://www.census.gov/data/tables/2022/econ/gus/2022-governments.html" TargetMode="External" /><Relationship Id="rId9" Type="http://schemas.openxmlformats.org/officeDocument/2006/relationships/hyperlink" Target="http://www.census.gov/NAICS"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Legacy%20OS%20Template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B476AEDA0AE5429C4C172D6DF2E374" ma:contentTypeVersion="5" ma:contentTypeDescription="Create a new document." ma:contentTypeScope="" ma:versionID="e3217758d7efa222c79d158541e3f918">
  <xsd:schema xmlns:xsd="http://www.w3.org/2001/XMLSchema" xmlns:xs="http://www.w3.org/2001/XMLSchema" xmlns:p="http://schemas.microsoft.com/office/2006/metadata/properties" xmlns:ns2="5bb5f6fb-1f1b-4671-9b38-acbcf71cce5c" targetNamespace="http://schemas.microsoft.com/office/2006/metadata/properties" ma:root="true" ma:fieldsID="bed89a1e6c09afd07abfa750a0ed29c3" ns2:_="">
    <xsd:import namespace="5bb5f6fb-1f1b-4671-9b38-acbcf71cce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5f6fb-1f1b-4671-9b38-acbcf71cce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otes xmlns="5bb5f6fb-1f1b-4671-9b38-acbcf71cce5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DFD2D8-5223-4CB9-869A-9CA97D7FA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5f6fb-1f1b-4671-9b38-acbcf71cc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F8E533-F83D-4C14-9A51-C1E7F4DFA986}">
  <ds:schemaRefs>
    <ds:schemaRef ds:uri="http://schemas.openxmlformats.org/officeDocument/2006/bibliography"/>
  </ds:schemaRefs>
</ds:datastoreItem>
</file>

<file path=customXml/itemProps3.xml><?xml version="1.0" encoding="utf-8"?>
<ds:datastoreItem xmlns:ds="http://schemas.openxmlformats.org/officeDocument/2006/customXml" ds:itemID="{3D983326-C681-4EDE-A7BB-902360EBD155}">
  <ds:schemaRefs>
    <ds:schemaRef ds:uri="http://schemas.microsoft.com/office/2006/metadata/properties"/>
    <ds:schemaRef ds:uri="http://schemas.microsoft.com/office/infopath/2007/PartnerControls"/>
    <ds:schemaRef ds:uri="5bb5f6fb-1f1b-4671-9b38-acbcf71cce5c"/>
  </ds:schemaRefs>
</ds:datastoreItem>
</file>

<file path=customXml/itemProps4.xml><?xml version="1.0" encoding="utf-8"?>
<ds:datastoreItem xmlns:ds="http://schemas.openxmlformats.org/officeDocument/2006/customXml" ds:itemID="{18759902-A2C0-4D40-85E1-43A2E6CB83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Orders TOC by Paragraph.dot</Template>
  <TotalTime>0</TotalTime>
  <Pages>36</Pages>
  <Words>37820</Words>
  <Characters>198179</Characters>
  <Application>Microsoft Office Word</Application>
  <DocSecurity>0</DocSecurity>
  <Lines>11657</Lines>
  <Paragraphs>7866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Brogan</dc:creator>
  <cp:lastModifiedBy>Mark Montano</cp:lastModifiedBy>
  <cp:revision>2</cp:revision>
  <dcterms:created xsi:type="dcterms:W3CDTF">2026-08-27T14:59:00Z</dcterms:created>
  <dcterms:modified xsi:type="dcterms:W3CDTF">2026-08-27T14:59:00Z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0x0101004BB476AEDA0AE5429C4C172D6DF2E374</vt:lpwstr>
  </property>
  <property fmtid="{D5CDD505-2E9C-101B-9397-08002B2CF9AE}" pid="3" name="docLang">
    <vt:lpwstr>en</vt:lpwstr>
  </property>
</Properties>
</file>